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60B013" w14:textId="5F6BA53E" w:rsidR="001E7B1E" w:rsidRPr="003208C8" w:rsidRDefault="00114041" w:rsidP="004F48EC">
      <w:pPr>
        <w:jc w:val="center"/>
        <w:rPr>
          <w:rFonts w:cs="Times New Roman"/>
        </w:rPr>
      </w:pPr>
      <w:r w:rsidRPr="003208C8">
        <w:rPr>
          <w:rFonts w:cs="Times New Roman"/>
        </w:rPr>
        <w:t>2.39.</w:t>
      </w:r>
    </w:p>
    <w:p w14:paraId="5570B20E" w14:textId="77777777" w:rsidR="00114041" w:rsidRPr="003208C8" w:rsidRDefault="00114041" w:rsidP="004F48EC">
      <w:pPr>
        <w:jc w:val="center"/>
        <w:rPr>
          <w:rFonts w:cs="Times New Roman"/>
        </w:rPr>
      </w:pPr>
    </w:p>
    <w:p w14:paraId="3B4FC356" w14:textId="77777777" w:rsidR="001A7777" w:rsidRPr="003208C8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3208C8">
        <w:rPr>
          <w:rFonts w:cs="Times New Roman"/>
          <w:b/>
          <w:caps/>
          <w:spacing w:val="60"/>
          <w:szCs w:val="24"/>
        </w:rPr>
        <w:t>Szakképzési kerettanterv</w:t>
      </w:r>
    </w:p>
    <w:p w14:paraId="7E058C96" w14:textId="77777777" w:rsidR="001A7777" w:rsidRPr="003208C8" w:rsidRDefault="00BA3D88" w:rsidP="001A7777">
      <w:pPr>
        <w:jc w:val="center"/>
        <w:rPr>
          <w:rFonts w:cs="Times New Roman"/>
          <w:b/>
          <w:szCs w:val="24"/>
        </w:rPr>
      </w:pPr>
      <w:r w:rsidRPr="003208C8">
        <w:rPr>
          <w:rFonts w:cs="Times New Roman"/>
          <w:b/>
          <w:szCs w:val="24"/>
        </w:rPr>
        <w:t>a</w:t>
      </w:r>
    </w:p>
    <w:p w14:paraId="35EF483C" w14:textId="77777777" w:rsidR="0065053C" w:rsidRPr="003208C8" w:rsidRDefault="009D34D9" w:rsidP="001A7777">
      <w:pPr>
        <w:jc w:val="center"/>
        <w:rPr>
          <w:rFonts w:cs="Times New Roman"/>
          <w:b/>
          <w:caps/>
          <w:szCs w:val="24"/>
        </w:rPr>
      </w:pPr>
      <w:r w:rsidRPr="003208C8">
        <w:rPr>
          <w:rFonts w:cs="Times New Roman"/>
          <w:b/>
          <w:caps/>
          <w:szCs w:val="24"/>
        </w:rPr>
        <w:t>II</w:t>
      </w:r>
      <w:r w:rsidR="0065053C" w:rsidRPr="003208C8">
        <w:rPr>
          <w:rFonts w:cs="Times New Roman"/>
          <w:b/>
          <w:caps/>
          <w:szCs w:val="24"/>
        </w:rPr>
        <w:t xml:space="preserve">. </w:t>
      </w:r>
      <w:r w:rsidRPr="003208C8">
        <w:rPr>
          <w:rFonts w:cs="Times New Roman"/>
          <w:b/>
          <w:caps/>
          <w:szCs w:val="24"/>
        </w:rPr>
        <w:t>EGÉSZSÉGÜGYI TECHNIKA</w:t>
      </w:r>
    </w:p>
    <w:p w14:paraId="37B2F572" w14:textId="77777777" w:rsidR="0065053C" w:rsidRPr="003208C8" w:rsidRDefault="0065053C" w:rsidP="001A7777">
      <w:pPr>
        <w:jc w:val="center"/>
        <w:rPr>
          <w:rFonts w:cs="Times New Roman"/>
          <w:b/>
          <w:szCs w:val="24"/>
        </w:rPr>
      </w:pPr>
      <w:r w:rsidRPr="003208C8">
        <w:rPr>
          <w:rFonts w:cs="Times New Roman"/>
          <w:b/>
          <w:szCs w:val="24"/>
        </w:rPr>
        <w:t>ágazathoz tartozó</w:t>
      </w:r>
    </w:p>
    <w:p w14:paraId="677EF379" w14:textId="77777777" w:rsidR="001A7777" w:rsidRPr="003208C8" w:rsidRDefault="009D34D9" w:rsidP="001A7777">
      <w:pPr>
        <w:jc w:val="center"/>
        <w:rPr>
          <w:rFonts w:cs="Times New Roman"/>
          <w:b/>
          <w:szCs w:val="24"/>
        </w:rPr>
      </w:pPr>
      <w:r w:rsidRPr="003208C8">
        <w:rPr>
          <w:rFonts w:cs="Times New Roman"/>
          <w:b/>
          <w:szCs w:val="24"/>
        </w:rPr>
        <w:t>54 724 01</w:t>
      </w:r>
    </w:p>
    <w:p w14:paraId="0C4F59BA" w14:textId="77777777" w:rsidR="001A7777" w:rsidRPr="003208C8" w:rsidRDefault="009D34D9" w:rsidP="001A7777">
      <w:pPr>
        <w:jc w:val="center"/>
        <w:rPr>
          <w:rFonts w:cs="Times New Roman"/>
          <w:b/>
          <w:caps/>
          <w:szCs w:val="24"/>
        </w:rPr>
      </w:pPr>
      <w:r w:rsidRPr="003208C8">
        <w:rPr>
          <w:rFonts w:cs="Times New Roman"/>
          <w:b/>
          <w:caps/>
          <w:szCs w:val="24"/>
        </w:rPr>
        <w:t>Fogtechnikus gyakornok</w:t>
      </w:r>
    </w:p>
    <w:p w14:paraId="5B31F635" w14:textId="77777777" w:rsidR="004F48EC" w:rsidRPr="003208C8" w:rsidRDefault="001A7777" w:rsidP="004F48EC">
      <w:pPr>
        <w:jc w:val="center"/>
        <w:rPr>
          <w:rFonts w:cs="Times New Roman"/>
          <w:b/>
          <w:caps/>
          <w:szCs w:val="24"/>
        </w:rPr>
      </w:pPr>
      <w:r w:rsidRPr="003208C8">
        <w:rPr>
          <w:rFonts w:cs="Times New Roman"/>
          <w:b/>
          <w:caps/>
          <w:szCs w:val="24"/>
        </w:rPr>
        <w:t>szakképesítéshez</w:t>
      </w:r>
    </w:p>
    <w:p w14:paraId="26BF2D97" w14:textId="4974F8B2" w:rsidR="00770AA2" w:rsidRPr="003208C8" w:rsidRDefault="004F48EC" w:rsidP="004F48EC">
      <w:pPr>
        <w:jc w:val="center"/>
        <w:rPr>
          <w:rFonts w:cs="Times New Roman"/>
          <w:b/>
          <w:caps/>
          <w:szCs w:val="24"/>
        </w:rPr>
      </w:pPr>
      <w:r w:rsidRPr="003208C8">
        <w:rPr>
          <w:rFonts w:cs="Times New Roman"/>
          <w:b/>
          <w:szCs w:val="24"/>
        </w:rPr>
        <w:t>(a</w:t>
      </w:r>
      <w:r w:rsidR="000860A3" w:rsidRPr="003208C8">
        <w:rPr>
          <w:rFonts w:cs="Times New Roman"/>
          <w:b/>
          <w:szCs w:val="24"/>
        </w:rPr>
        <w:t>z</w:t>
      </w:r>
      <w:r w:rsidRPr="003208C8">
        <w:rPr>
          <w:rFonts w:cs="Times New Roman"/>
          <w:b/>
          <w:szCs w:val="24"/>
        </w:rPr>
        <w:t xml:space="preserve"> </w:t>
      </w:r>
      <w:r w:rsidR="009D34D9" w:rsidRPr="003208C8">
        <w:rPr>
          <w:rFonts w:cs="Times New Roman"/>
          <w:b/>
          <w:szCs w:val="24"/>
        </w:rPr>
        <w:t>52 720 02</w:t>
      </w:r>
      <w:r w:rsidRPr="003208C8">
        <w:rPr>
          <w:rFonts w:cs="Times New Roman"/>
          <w:b/>
          <w:caps/>
          <w:szCs w:val="24"/>
        </w:rPr>
        <w:t xml:space="preserve"> </w:t>
      </w:r>
      <w:r w:rsidR="009D34D9" w:rsidRPr="003208C8">
        <w:rPr>
          <w:rFonts w:cs="Times New Roman"/>
          <w:b/>
          <w:caps/>
          <w:szCs w:val="24"/>
        </w:rPr>
        <w:t>egészségügyi technikai asszisztens</w:t>
      </w:r>
    </w:p>
    <w:p w14:paraId="0F44C7A2" w14:textId="77777777" w:rsidR="004F48EC" w:rsidRPr="003208C8" w:rsidRDefault="004F48EC" w:rsidP="004F48EC">
      <w:pPr>
        <w:jc w:val="center"/>
        <w:rPr>
          <w:rFonts w:cs="Times New Roman"/>
          <w:b/>
          <w:caps/>
          <w:szCs w:val="24"/>
        </w:rPr>
      </w:pPr>
      <w:proofErr w:type="gramStart"/>
      <w:r w:rsidRPr="003208C8">
        <w:rPr>
          <w:rFonts w:cs="Times New Roman"/>
          <w:b/>
          <w:szCs w:val="24"/>
        </w:rPr>
        <w:t>mellék</w:t>
      </w:r>
      <w:r w:rsidR="00770AA2" w:rsidRPr="003208C8">
        <w:rPr>
          <w:rFonts w:cs="Times New Roman"/>
          <w:b/>
          <w:szCs w:val="24"/>
        </w:rPr>
        <w:t>-</w:t>
      </w:r>
      <w:r w:rsidRPr="003208C8">
        <w:rPr>
          <w:rFonts w:cs="Times New Roman"/>
          <w:b/>
          <w:szCs w:val="24"/>
        </w:rPr>
        <w:t>szakképesítéssel</w:t>
      </w:r>
      <w:proofErr w:type="gramEnd"/>
      <w:r w:rsidRPr="003208C8">
        <w:rPr>
          <w:rFonts w:cs="Times New Roman"/>
          <w:b/>
          <w:szCs w:val="24"/>
        </w:rPr>
        <w:t>)</w:t>
      </w:r>
    </w:p>
    <w:p w14:paraId="5CAB5A28" w14:textId="77777777" w:rsidR="000B5E9D" w:rsidRPr="003208C8" w:rsidRDefault="000B5E9D" w:rsidP="001A7777">
      <w:pPr>
        <w:jc w:val="center"/>
        <w:rPr>
          <w:rFonts w:cs="Times New Roman"/>
          <w:b/>
          <w:caps/>
          <w:szCs w:val="24"/>
        </w:rPr>
      </w:pPr>
    </w:p>
    <w:p w14:paraId="34AE953C" w14:textId="77777777" w:rsidR="001A7777" w:rsidRPr="003208C8" w:rsidRDefault="001A7777" w:rsidP="000B5E9D">
      <w:pPr>
        <w:spacing w:after="0"/>
        <w:rPr>
          <w:rFonts w:cs="Times New Roman"/>
        </w:rPr>
      </w:pPr>
    </w:p>
    <w:p w14:paraId="289FFD6F" w14:textId="77777777" w:rsidR="00F24097" w:rsidRPr="003208C8" w:rsidRDefault="00F24097" w:rsidP="00F24097">
      <w:p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I. A szakképzés jogi háttere</w:t>
      </w:r>
    </w:p>
    <w:p w14:paraId="1CCA4E9D" w14:textId="77777777" w:rsidR="00F24097" w:rsidRPr="003208C8" w:rsidRDefault="00F24097" w:rsidP="00F24097">
      <w:pPr>
        <w:spacing w:after="0"/>
        <w:rPr>
          <w:rFonts w:cs="Times New Roman"/>
        </w:rPr>
      </w:pPr>
      <w:r w:rsidRPr="003208C8">
        <w:rPr>
          <w:rFonts w:cs="Times New Roman"/>
        </w:rPr>
        <w:t>A szakképzési kerettanterv</w:t>
      </w:r>
    </w:p>
    <w:p w14:paraId="183694DC" w14:textId="77777777" w:rsidR="00F24097" w:rsidRPr="003208C8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3208C8">
        <w:rPr>
          <w:rFonts w:cs="Times New Roman"/>
        </w:rPr>
        <w:t>a nemzeti köznevelésről szóló 2011. évi CXC. törvény,</w:t>
      </w:r>
    </w:p>
    <w:p w14:paraId="00F97BC4" w14:textId="77777777" w:rsidR="00F24097" w:rsidRPr="003208C8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3208C8">
        <w:rPr>
          <w:rFonts w:cs="Times New Roman"/>
        </w:rPr>
        <w:t>a szakképzésről szóló 2011. évi CLXXXVII. törvény,</w:t>
      </w:r>
    </w:p>
    <w:p w14:paraId="7E0DB862" w14:textId="77777777" w:rsidR="00F24097" w:rsidRPr="003208C8" w:rsidRDefault="00F24097" w:rsidP="00F24097">
      <w:pPr>
        <w:spacing w:after="0"/>
        <w:rPr>
          <w:rFonts w:cs="Times New Roman"/>
        </w:rPr>
      </w:pPr>
    </w:p>
    <w:p w14:paraId="6F6791EB" w14:textId="77777777" w:rsidR="00F24097" w:rsidRPr="003208C8" w:rsidRDefault="00F24097" w:rsidP="00F24097">
      <w:pPr>
        <w:spacing w:after="0"/>
        <w:rPr>
          <w:rFonts w:cs="Times New Roman"/>
        </w:rPr>
      </w:pPr>
      <w:r w:rsidRPr="003208C8">
        <w:rPr>
          <w:rFonts w:cs="Times New Roman"/>
        </w:rPr>
        <w:t>valamint</w:t>
      </w:r>
    </w:p>
    <w:p w14:paraId="7355D596" w14:textId="74C2CD04" w:rsidR="00F24097" w:rsidRPr="003208C8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3208C8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3208C8">
        <w:rPr>
          <w:rFonts w:cs="Times New Roman"/>
        </w:rPr>
        <w:t>Korm. rendelet</w:t>
      </w:r>
      <w:r w:rsidRPr="003208C8">
        <w:rPr>
          <w:rFonts w:cs="Times New Roman"/>
        </w:rPr>
        <w:t>,</w:t>
      </w:r>
    </w:p>
    <w:p w14:paraId="3EEFC704" w14:textId="152A1754" w:rsidR="00F24097" w:rsidRPr="003208C8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3208C8">
        <w:rPr>
          <w:rFonts w:cs="Times New Roman"/>
        </w:rPr>
        <w:t xml:space="preserve">az állam által elismert szakképesítések szakmai követelménymoduljairól szóló 217/2012. (VIII. 9.) </w:t>
      </w:r>
      <w:r w:rsidR="003208C8">
        <w:rPr>
          <w:rFonts w:cs="Times New Roman"/>
        </w:rPr>
        <w:t>Korm. rendelet és</w:t>
      </w:r>
    </w:p>
    <w:p w14:paraId="0FB2B11C" w14:textId="539F1CBF" w:rsidR="00F24097" w:rsidRPr="003208C8" w:rsidRDefault="00CB4662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F557A">
        <w:rPr>
          <w:rFonts w:cs="Times New Roman"/>
          <w:szCs w:val="24"/>
        </w:rPr>
        <w:t>az emberi erőforrások minisztere ágazatába tartozó szakképesítések szakmai és vizsgakövetelményeiről szóló</w:t>
      </w:r>
      <w:r w:rsidR="00F24097" w:rsidRPr="003208C8">
        <w:rPr>
          <w:rFonts w:cs="Times New Roman"/>
        </w:rPr>
        <w:t xml:space="preserve"> </w:t>
      </w:r>
      <w:r w:rsidR="003208C8">
        <w:rPr>
          <w:rFonts w:cs="Times New Roman"/>
        </w:rPr>
        <w:t>27</w:t>
      </w:r>
      <w:r w:rsidR="00F24097" w:rsidRPr="003208C8">
        <w:rPr>
          <w:rFonts w:cs="Times New Roman"/>
        </w:rPr>
        <w:t>/201</w:t>
      </w:r>
      <w:r w:rsidR="003E772D" w:rsidRPr="003208C8">
        <w:rPr>
          <w:rFonts w:cs="Times New Roman"/>
        </w:rPr>
        <w:t>6</w:t>
      </w:r>
      <w:r w:rsidR="00F24097" w:rsidRPr="003208C8">
        <w:rPr>
          <w:rFonts w:cs="Times New Roman"/>
        </w:rPr>
        <w:t>. (</w:t>
      </w:r>
      <w:r w:rsidR="003E772D" w:rsidRPr="003208C8">
        <w:rPr>
          <w:rFonts w:cs="Times New Roman"/>
        </w:rPr>
        <w:t>IX</w:t>
      </w:r>
      <w:r w:rsidR="00F24097" w:rsidRPr="003208C8">
        <w:rPr>
          <w:rFonts w:cs="Times New Roman"/>
        </w:rPr>
        <w:t xml:space="preserve">. </w:t>
      </w:r>
      <w:r w:rsidR="003E772D" w:rsidRPr="003208C8">
        <w:rPr>
          <w:rFonts w:cs="Times New Roman"/>
        </w:rPr>
        <w:t>16</w:t>
      </w:r>
      <w:r w:rsidR="00F24097" w:rsidRPr="003208C8">
        <w:rPr>
          <w:rFonts w:cs="Times New Roman"/>
        </w:rPr>
        <w:t xml:space="preserve">.) </w:t>
      </w:r>
      <w:r w:rsidR="003E772D" w:rsidRPr="003208C8">
        <w:rPr>
          <w:rFonts w:cs="Times New Roman"/>
        </w:rPr>
        <w:t>EMMI</w:t>
      </w:r>
      <w:r w:rsidR="00F24097" w:rsidRPr="003208C8">
        <w:rPr>
          <w:rFonts w:cs="Times New Roman"/>
        </w:rPr>
        <w:t xml:space="preserve"> rendelet </w:t>
      </w:r>
    </w:p>
    <w:p w14:paraId="55412BAE" w14:textId="77777777" w:rsidR="00F24097" w:rsidRPr="003208C8" w:rsidRDefault="00F24097" w:rsidP="00F24097">
      <w:pPr>
        <w:spacing w:after="0"/>
        <w:rPr>
          <w:rFonts w:cs="Times New Roman"/>
        </w:rPr>
      </w:pPr>
      <w:r w:rsidRPr="003208C8">
        <w:rPr>
          <w:rFonts w:cs="Times New Roman"/>
        </w:rPr>
        <w:t>alapján készült.</w:t>
      </w:r>
    </w:p>
    <w:p w14:paraId="40358801" w14:textId="77777777" w:rsidR="001A7777" w:rsidRPr="003208C8" w:rsidRDefault="001A7777" w:rsidP="000B5E9D">
      <w:pPr>
        <w:spacing w:after="0"/>
        <w:rPr>
          <w:rFonts w:cs="Times New Roman"/>
        </w:rPr>
      </w:pPr>
    </w:p>
    <w:p w14:paraId="60AF6760" w14:textId="77777777" w:rsidR="00E96240" w:rsidRPr="003208C8" w:rsidRDefault="00E96240" w:rsidP="000B5E9D">
      <w:pPr>
        <w:spacing w:after="0"/>
        <w:rPr>
          <w:rFonts w:cs="Times New Roman"/>
        </w:rPr>
      </w:pPr>
    </w:p>
    <w:p w14:paraId="441DC5FC" w14:textId="77777777" w:rsidR="00C64856" w:rsidRPr="003208C8" w:rsidRDefault="00C64856" w:rsidP="00C64856">
      <w:p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II. A szakképesítés alapadatai</w:t>
      </w:r>
    </w:p>
    <w:p w14:paraId="454134E8" w14:textId="77777777" w:rsidR="00C64856" w:rsidRPr="003208C8" w:rsidRDefault="00C64856" w:rsidP="00C64856">
      <w:pPr>
        <w:spacing w:after="0"/>
        <w:rPr>
          <w:rFonts w:cs="Times New Roman"/>
        </w:rPr>
      </w:pPr>
    </w:p>
    <w:p w14:paraId="71977262" w14:textId="2D1C897A" w:rsidR="00C64856" w:rsidRPr="003208C8" w:rsidRDefault="00C64856" w:rsidP="00C64856">
      <w:pPr>
        <w:spacing w:after="0"/>
        <w:rPr>
          <w:rFonts w:cs="Times New Roman"/>
        </w:rPr>
      </w:pPr>
      <w:r w:rsidRPr="003208C8">
        <w:rPr>
          <w:rFonts w:cs="Times New Roman"/>
        </w:rPr>
        <w:t xml:space="preserve">A szakképesítés azonosító száma: </w:t>
      </w:r>
      <w:r w:rsidR="009D34D9" w:rsidRPr="003208C8">
        <w:rPr>
          <w:rFonts w:cs="Times New Roman"/>
        </w:rPr>
        <w:t>54 724 01</w:t>
      </w:r>
    </w:p>
    <w:p w14:paraId="5A0C0C17" w14:textId="77777777" w:rsidR="00C64856" w:rsidRPr="003208C8" w:rsidRDefault="00C64856" w:rsidP="00C64856">
      <w:pPr>
        <w:spacing w:after="0"/>
        <w:rPr>
          <w:rFonts w:cs="Times New Roman"/>
        </w:rPr>
      </w:pPr>
      <w:r w:rsidRPr="003208C8">
        <w:rPr>
          <w:rFonts w:cs="Times New Roman"/>
        </w:rPr>
        <w:t xml:space="preserve">Szakképesítés megnevezése: </w:t>
      </w:r>
      <w:r w:rsidR="009D34D9" w:rsidRPr="003208C8">
        <w:rPr>
          <w:rFonts w:cs="Times New Roman"/>
        </w:rPr>
        <w:t>Fogtechnikus gyakornok</w:t>
      </w:r>
    </w:p>
    <w:p w14:paraId="1B38BD2D" w14:textId="5C9085BB" w:rsidR="00C64856" w:rsidRPr="003208C8" w:rsidRDefault="00C64856" w:rsidP="00C64856">
      <w:pPr>
        <w:spacing w:after="0"/>
        <w:rPr>
          <w:rFonts w:cs="Times New Roman"/>
        </w:rPr>
      </w:pPr>
      <w:r w:rsidRPr="003208C8">
        <w:rPr>
          <w:rFonts w:cs="Times New Roman"/>
        </w:rPr>
        <w:t xml:space="preserve">A szakmacsoport száma és megnevezése: </w:t>
      </w:r>
      <w:r w:rsidR="006C0E47">
        <w:rPr>
          <w:rFonts w:cs="Times New Roman"/>
        </w:rPr>
        <w:t>1</w:t>
      </w:r>
      <w:r w:rsidRPr="003208C8">
        <w:rPr>
          <w:rFonts w:cs="Times New Roman"/>
        </w:rPr>
        <w:t xml:space="preserve">. </w:t>
      </w:r>
      <w:r w:rsidR="009D34D9" w:rsidRPr="003208C8">
        <w:rPr>
          <w:rFonts w:cs="Times New Roman"/>
        </w:rPr>
        <w:t>Egészségügy</w:t>
      </w:r>
    </w:p>
    <w:p w14:paraId="6ABE339F" w14:textId="77777777" w:rsidR="00C64856" w:rsidRPr="003208C8" w:rsidRDefault="00C64856" w:rsidP="00C64856">
      <w:pPr>
        <w:spacing w:after="0"/>
        <w:rPr>
          <w:rFonts w:cs="Times New Roman"/>
        </w:rPr>
      </w:pPr>
      <w:r w:rsidRPr="003208C8">
        <w:rPr>
          <w:rFonts w:cs="Times New Roman"/>
        </w:rPr>
        <w:t xml:space="preserve">Ágazati besorolás száma és megnevezése: </w:t>
      </w:r>
      <w:r w:rsidR="009D34D9" w:rsidRPr="003208C8">
        <w:rPr>
          <w:rFonts w:cs="Times New Roman"/>
        </w:rPr>
        <w:t>II</w:t>
      </w:r>
      <w:r w:rsidRPr="003208C8">
        <w:rPr>
          <w:rFonts w:cs="Times New Roman"/>
        </w:rPr>
        <w:t xml:space="preserve">. </w:t>
      </w:r>
      <w:r w:rsidR="009D34D9" w:rsidRPr="003208C8">
        <w:rPr>
          <w:rFonts w:cs="Times New Roman"/>
        </w:rPr>
        <w:t>Egészségügy technika</w:t>
      </w:r>
    </w:p>
    <w:p w14:paraId="1DCF5785" w14:textId="77777777" w:rsidR="00C64856" w:rsidRPr="003208C8" w:rsidRDefault="00C64856" w:rsidP="00C64856">
      <w:pPr>
        <w:spacing w:after="0"/>
        <w:rPr>
          <w:rFonts w:cs="Times New Roman"/>
        </w:rPr>
      </w:pPr>
      <w:r w:rsidRPr="003208C8">
        <w:rPr>
          <w:rFonts w:cs="Times New Roman"/>
        </w:rPr>
        <w:t xml:space="preserve">Iskolai rendszerű szakképzésben a szakképzési évfolyamok száma: </w:t>
      </w:r>
      <w:r w:rsidR="009D34D9" w:rsidRPr="003208C8">
        <w:rPr>
          <w:rFonts w:cs="Times New Roman"/>
        </w:rPr>
        <w:t>2</w:t>
      </w:r>
      <w:r w:rsidRPr="003208C8">
        <w:rPr>
          <w:rFonts w:cs="Times New Roman"/>
        </w:rPr>
        <w:t xml:space="preserve"> év</w:t>
      </w:r>
    </w:p>
    <w:p w14:paraId="365D4D5A" w14:textId="77777777" w:rsidR="00C64856" w:rsidRPr="003208C8" w:rsidRDefault="00C64856" w:rsidP="00C64856">
      <w:pPr>
        <w:spacing w:after="0"/>
        <w:rPr>
          <w:rFonts w:cs="Times New Roman"/>
        </w:rPr>
      </w:pPr>
      <w:r w:rsidRPr="003208C8">
        <w:rPr>
          <w:rFonts w:cs="Times New Roman"/>
        </w:rPr>
        <w:t xml:space="preserve">Elméleti képzési idő aránya: </w:t>
      </w:r>
      <w:r w:rsidR="007128FF" w:rsidRPr="003208C8">
        <w:rPr>
          <w:rFonts w:cs="Times New Roman"/>
        </w:rPr>
        <w:t>30</w:t>
      </w:r>
      <w:r w:rsidRPr="003208C8">
        <w:rPr>
          <w:rFonts w:cs="Times New Roman"/>
        </w:rPr>
        <w:t>%</w:t>
      </w:r>
    </w:p>
    <w:p w14:paraId="346D4CD7" w14:textId="77777777" w:rsidR="00C64856" w:rsidRPr="003208C8" w:rsidRDefault="00C64856" w:rsidP="00C64856">
      <w:pPr>
        <w:spacing w:after="0"/>
        <w:rPr>
          <w:rFonts w:cs="Times New Roman"/>
        </w:rPr>
      </w:pPr>
      <w:r w:rsidRPr="003208C8">
        <w:rPr>
          <w:rFonts w:cs="Times New Roman"/>
        </w:rPr>
        <w:t xml:space="preserve">Gyakorlati képzési idő aránya: </w:t>
      </w:r>
      <w:r w:rsidR="009D34D9" w:rsidRPr="003208C8">
        <w:rPr>
          <w:rFonts w:cs="Times New Roman"/>
        </w:rPr>
        <w:t>7</w:t>
      </w:r>
      <w:r w:rsidR="007128FF" w:rsidRPr="003208C8">
        <w:rPr>
          <w:rFonts w:cs="Times New Roman"/>
        </w:rPr>
        <w:t>0</w:t>
      </w:r>
      <w:r w:rsidRPr="003208C8">
        <w:rPr>
          <w:rFonts w:cs="Times New Roman"/>
        </w:rPr>
        <w:t>%</w:t>
      </w:r>
    </w:p>
    <w:p w14:paraId="60299118" w14:textId="77777777" w:rsidR="00C64856" w:rsidRPr="003208C8" w:rsidRDefault="00C64856" w:rsidP="00C64856">
      <w:pPr>
        <w:spacing w:after="0"/>
        <w:rPr>
          <w:rFonts w:cs="Times New Roman"/>
        </w:rPr>
      </w:pPr>
      <w:r w:rsidRPr="003208C8">
        <w:rPr>
          <w:rFonts w:cs="Times New Roman"/>
        </w:rPr>
        <w:t>Az iskolai rendszerű képzésben az összefüggő szakmai gyakorlat időtartama:</w:t>
      </w:r>
    </w:p>
    <w:p w14:paraId="35B04061" w14:textId="77777777" w:rsidR="00C64856" w:rsidRPr="003208C8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3208C8">
        <w:rPr>
          <w:rFonts w:cs="Times New Roman"/>
        </w:rPr>
        <w:t>5 évfolyamos képzés esetén</w:t>
      </w:r>
      <w:r w:rsidR="00381B6C" w:rsidRPr="003208C8">
        <w:rPr>
          <w:rFonts w:cs="Times New Roman"/>
        </w:rPr>
        <w:t>:</w:t>
      </w:r>
      <w:r w:rsidRPr="003208C8">
        <w:rPr>
          <w:rFonts w:cs="Times New Roman"/>
        </w:rPr>
        <w:t xml:space="preserve"> </w:t>
      </w:r>
      <w:r w:rsidR="00BD0108" w:rsidRPr="003208C8">
        <w:rPr>
          <w:rFonts w:cs="Times New Roman"/>
        </w:rPr>
        <w:t>a 10. évfolyamot követően 140</w:t>
      </w:r>
      <w:r w:rsidRPr="003208C8">
        <w:rPr>
          <w:rFonts w:cs="Times New Roman"/>
        </w:rPr>
        <w:t xml:space="preserve"> óra, a 11. évfolyamot követően 140 óra; </w:t>
      </w:r>
    </w:p>
    <w:p w14:paraId="45A289FA" w14:textId="73BFDD85" w:rsidR="00C64856" w:rsidRPr="003208C8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3208C8">
        <w:rPr>
          <w:rFonts w:cs="Times New Roman"/>
        </w:rPr>
        <w:t>2 évfolyamos képzés esetén</w:t>
      </w:r>
      <w:r w:rsidR="00381B6C" w:rsidRPr="003208C8">
        <w:rPr>
          <w:rFonts w:cs="Times New Roman"/>
        </w:rPr>
        <w:t>:</w:t>
      </w:r>
      <w:r w:rsidRPr="003208C8">
        <w:rPr>
          <w:rFonts w:cs="Times New Roman"/>
        </w:rPr>
        <w:t xml:space="preserve"> az első szakképzési évfolyamot követően </w:t>
      </w:r>
      <w:r w:rsidR="00BD0108" w:rsidRPr="003208C8">
        <w:rPr>
          <w:rFonts w:cs="Times New Roman"/>
        </w:rPr>
        <w:t>160</w:t>
      </w:r>
      <w:r w:rsidRPr="003208C8">
        <w:rPr>
          <w:rFonts w:cs="Times New Roman"/>
        </w:rPr>
        <w:t xml:space="preserve"> óra</w:t>
      </w:r>
      <w:r w:rsidR="007C60B9">
        <w:rPr>
          <w:rFonts w:cs="Times New Roman"/>
        </w:rPr>
        <w:t>.</w:t>
      </w:r>
    </w:p>
    <w:p w14:paraId="07941344" w14:textId="77777777" w:rsidR="001A7777" w:rsidRDefault="001A7777" w:rsidP="000B5E9D">
      <w:pPr>
        <w:spacing w:after="0"/>
        <w:rPr>
          <w:rFonts w:cs="Times New Roman"/>
        </w:rPr>
      </w:pPr>
    </w:p>
    <w:p w14:paraId="68B33BEB" w14:textId="77777777" w:rsidR="003208C8" w:rsidRDefault="003208C8" w:rsidP="000B5E9D">
      <w:pPr>
        <w:spacing w:after="0"/>
        <w:rPr>
          <w:rFonts w:cs="Times New Roman"/>
        </w:rPr>
      </w:pPr>
    </w:p>
    <w:p w14:paraId="3F0E92A5" w14:textId="77777777" w:rsidR="003208C8" w:rsidRPr="003208C8" w:rsidRDefault="003208C8" w:rsidP="000B5E9D">
      <w:pPr>
        <w:spacing w:after="0"/>
        <w:rPr>
          <w:rFonts w:cs="Times New Roman"/>
        </w:rPr>
      </w:pPr>
    </w:p>
    <w:p w14:paraId="56B3CA34" w14:textId="77777777" w:rsidR="00E96240" w:rsidRPr="003208C8" w:rsidRDefault="00E96240" w:rsidP="000B5E9D">
      <w:pPr>
        <w:spacing w:after="0"/>
        <w:rPr>
          <w:rFonts w:cs="Times New Roman"/>
        </w:rPr>
      </w:pPr>
    </w:p>
    <w:p w14:paraId="4A611710" w14:textId="77777777" w:rsidR="00E96240" w:rsidRPr="003208C8" w:rsidRDefault="00E96240" w:rsidP="00E96240">
      <w:p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lastRenderedPageBreak/>
        <w:t>III. A szakképzésbe történő belépés feltételei</w:t>
      </w:r>
    </w:p>
    <w:p w14:paraId="09BEA96B" w14:textId="77777777" w:rsidR="00E96240" w:rsidRPr="003208C8" w:rsidRDefault="00E96240" w:rsidP="00E96240">
      <w:pPr>
        <w:spacing w:after="0"/>
        <w:rPr>
          <w:rFonts w:cs="Times New Roman"/>
        </w:rPr>
      </w:pPr>
    </w:p>
    <w:p w14:paraId="727610DC" w14:textId="77777777" w:rsidR="00E96240" w:rsidRPr="003208C8" w:rsidRDefault="00E96240" w:rsidP="00E96240">
      <w:pPr>
        <w:spacing w:after="0"/>
        <w:rPr>
          <w:rFonts w:cs="Times New Roman"/>
        </w:rPr>
      </w:pPr>
      <w:r w:rsidRPr="003208C8">
        <w:rPr>
          <w:rFonts w:cs="Times New Roman"/>
        </w:rPr>
        <w:t>Iskolai előképzettség: érettségi végzettség</w:t>
      </w:r>
    </w:p>
    <w:p w14:paraId="3671C175" w14:textId="77777777" w:rsidR="00E96240" w:rsidRPr="003208C8" w:rsidRDefault="00E96240" w:rsidP="00E96240">
      <w:pPr>
        <w:spacing w:after="0"/>
        <w:rPr>
          <w:rFonts w:cs="Times New Roman"/>
        </w:rPr>
      </w:pPr>
      <w:r w:rsidRPr="003208C8">
        <w:rPr>
          <w:rFonts w:cs="Times New Roman"/>
        </w:rPr>
        <w:t xml:space="preserve">Bemeneti kompetenciák: </w:t>
      </w:r>
      <w:r w:rsidR="000772D7" w:rsidRPr="003208C8">
        <w:rPr>
          <w:rFonts w:cs="Times New Roman"/>
        </w:rPr>
        <w:t>—</w:t>
      </w:r>
    </w:p>
    <w:p w14:paraId="451770F5" w14:textId="77777777" w:rsidR="00E96240" w:rsidRPr="003208C8" w:rsidRDefault="00E96240" w:rsidP="00E96240">
      <w:pPr>
        <w:spacing w:after="0"/>
        <w:rPr>
          <w:rFonts w:cs="Times New Roman"/>
        </w:rPr>
      </w:pPr>
      <w:r w:rsidRPr="003208C8">
        <w:rPr>
          <w:rFonts w:cs="Times New Roman"/>
        </w:rPr>
        <w:t xml:space="preserve">Szakmai előképzettség: </w:t>
      </w:r>
      <w:r w:rsidR="000772D7" w:rsidRPr="003208C8">
        <w:rPr>
          <w:rFonts w:cs="Times New Roman"/>
        </w:rPr>
        <w:t>—</w:t>
      </w:r>
    </w:p>
    <w:p w14:paraId="2F553D79" w14:textId="77777777" w:rsidR="00E96240" w:rsidRPr="003208C8" w:rsidRDefault="00E96240" w:rsidP="00E96240">
      <w:pPr>
        <w:spacing w:after="0"/>
        <w:rPr>
          <w:rFonts w:cs="Times New Roman"/>
        </w:rPr>
      </w:pPr>
      <w:r w:rsidRPr="003208C8">
        <w:rPr>
          <w:rFonts w:cs="Times New Roman"/>
        </w:rPr>
        <w:t xml:space="preserve">Előírt gyakorlat: </w:t>
      </w:r>
      <w:r w:rsidR="000772D7" w:rsidRPr="003208C8">
        <w:rPr>
          <w:rFonts w:cs="Times New Roman"/>
        </w:rPr>
        <w:t>—</w:t>
      </w:r>
    </w:p>
    <w:p w14:paraId="742415F5" w14:textId="77777777" w:rsidR="00E96240" w:rsidRPr="003208C8" w:rsidRDefault="00E96240" w:rsidP="00E96240">
      <w:pPr>
        <w:spacing w:after="0"/>
        <w:rPr>
          <w:rFonts w:cs="Times New Roman"/>
        </w:rPr>
      </w:pPr>
      <w:r w:rsidRPr="003208C8">
        <w:rPr>
          <w:rFonts w:cs="Times New Roman"/>
        </w:rPr>
        <w:t xml:space="preserve">Egészségügyi alkalmassági követelmények: </w:t>
      </w:r>
      <w:r w:rsidR="007128FF" w:rsidRPr="003208C8">
        <w:rPr>
          <w:rFonts w:cs="Times New Roman"/>
        </w:rPr>
        <w:t>szükségesek</w:t>
      </w:r>
    </w:p>
    <w:p w14:paraId="276B5164" w14:textId="77777777" w:rsidR="00E96240" w:rsidRPr="003208C8" w:rsidRDefault="00E96240" w:rsidP="00E96240">
      <w:pPr>
        <w:spacing w:after="0"/>
        <w:rPr>
          <w:rFonts w:cs="Times New Roman"/>
        </w:rPr>
      </w:pPr>
      <w:r w:rsidRPr="003208C8">
        <w:rPr>
          <w:rFonts w:cs="Times New Roman"/>
        </w:rPr>
        <w:t xml:space="preserve">Pályaalkalmassági követelmények: </w:t>
      </w:r>
      <w:r w:rsidR="007128FF" w:rsidRPr="003208C8">
        <w:rPr>
          <w:rFonts w:cs="Times New Roman"/>
        </w:rPr>
        <w:t>-</w:t>
      </w:r>
    </w:p>
    <w:p w14:paraId="5B1E26B1" w14:textId="77777777" w:rsidR="00E96240" w:rsidRPr="003208C8" w:rsidRDefault="00E96240" w:rsidP="00E96240">
      <w:pPr>
        <w:spacing w:after="0"/>
        <w:rPr>
          <w:rFonts w:cs="Times New Roman"/>
        </w:rPr>
      </w:pPr>
    </w:p>
    <w:p w14:paraId="2EBF4B70" w14:textId="77777777" w:rsidR="00E96240" w:rsidRPr="003208C8" w:rsidRDefault="00E96240" w:rsidP="00E96240">
      <w:pPr>
        <w:spacing w:after="0"/>
        <w:rPr>
          <w:rFonts w:cs="Times New Roman"/>
        </w:rPr>
      </w:pPr>
    </w:p>
    <w:p w14:paraId="7BBDDA2E" w14:textId="77777777" w:rsidR="00E96240" w:rsidRPr="003208C8" w:rsidRDefault="00E96240" w:rsidP="00E96240">
      <w:p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IV. A szakképzés szervezésének feltételei</w:t>
      </w:r>
    </w:p>
    <w:p w14:paraId="3D681664" w14:textId="77777777" w:rsidR="00E96240" w:rsidRPr="003208C8" w:rsidRDefault="00E96240" w:rsidP="00E96240">
      <w:pPr>
        <w:spacing w:after="0"/>
        <w:rPr>
          <w:rFonts w:cs="Times New Roman"/>
        </w:rPr>
      </w:pPr>
    </w:p>
    <w:p w14:paraId="5D2FC195" w14:textId="77777777" w:rsidR="00E96240" w:rsidRPr="003208C8" w:rsidRDefault="00E96240" w:rsidP="00E96240">
      <w:p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Személyi feltételek</w:t>
      </w:r>
    </w:p>
    <w:p w14:paraId="0C22675F" w14:textId="77777777" w:rsidR="00E96240" w:rsidRPr="003208C8" w:rsidRDefault="00E96240" w:rsidP="00E96240">
      <w:pPr>
        <w:spacing w:after="0"/>
        <w:rPr>
          <w:rFonts w:cs="Times New Roman"/>
        </w:rPr>
      </w:pPr>
      <w:r w:rsidRPr="003208C8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1EE44CC1" w14:textId="77777777" w:rsidR="00E96240" w:rsidRPr="003208C8" w:rsidRDefault="00E96240" w:rsidP="00E96240">
      <w:pPr>
        <w:spacing w:after="0"/>
        <w:rPr>
          <w:rFonts w:cs="Times New Roman"/>
        </w:rPr>
      </w:pPr>
      <w:r w:rsidRPr="003208C8">
        <w:rPr>
          <w:rFonts w:cs="Times New Roman"/>
        </w:rPr>
        <w:t>Ezen túl az alábbi tantárgyak oktatására az alábbi végzettséggel rendelkező szakember alkalmazható:</w:t>
      </w:r>
    </w:p>
    <w:p w14:paraId="37614628" w14:textId="77777777" w:rsidR="001A7777" w:rsidRPr="003208C8" w:rsidRDefault="001A7777" w:rsidP="000B5E9D">
      <w:pPr>
        <w:spacing w:after="0"/>
        <w:rPr>
          <w:rFonts w:cs="Times New Roman"/>
        </w:rPr>
      </w:pPr>
    </w:p>
    <w:tbl>
      <w:tblPr>
        <w:tblW w:w="8485" w:type="dxa"/>
        <w:jc w:val="center"/>
        <w:tblInd w:w="-6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82"/>
        <w:gridCol w:w="4603"/>
      </w:tblGrid>
      <w:tr w:rsidR="003208C8" w:rsidRPr="003208C8" w14:paraId="641E8A23" w14:textId="77777777" w:rsidTr="006C0E47">
        <w:trPr>
          <w:cantSplit/>
          <w:trHeight w:val="300"/>
          <w:jc w:val="center"/>
        </w:trPr>
        <w:tc>
          <w:tcPr>
            <w:tcW w:w="3882" w:type="dxa"/>
            <w:shd w:val="clear" w:color="auto" w:fill="auto"/>
            <w:noWrap/>
            <w:vAlign w:val="center"/>
            <w:hideMark/>
          </w:tcPr>
          <w:p w14:paraId="29CD2F4B" w14:textId="77777777" w:rsidR="00CB35F2" w:rsidRPr="003208C8" w:rsidRDefault="00CB35F2" w:rsidP="003208C8">
            <w:pPr>
              <w:spacing w:after="0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szCs w:val="24"/>
                <w:lang w:eastAsia="hu-HU"/>
              </w:rPr>
              <w:t>Tantárgy</w:t>
            </w:r>
          </w:p>
        </w:tc>
        <w:tc>
          <w:tcPr>
            <w:tcW w:w="4603" w:type="dxa"/>
            <w:shd w:val="clear" w:color="auto" w:fill="auto"/>
            <w:noWrap/>
            <w:vAlign w:val="center"/>
            <w:hideMark/>
          </w:tcPr>
          <w:p w14:paraId="3F9C2404" w14:textId="77777777" w:rsidR="00CB35F2" w:rsidRPr="003208C8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szCs w:val="24"/>
                <w:lang w:eastAsia="hu-HU"/>
              </w:rPr>
              <w:t>Szakképesítés/Szakképzettség</w:t>
            </w:r>
          </w:p>
        </w:tc>
      </w:tr>
      <w:tr w:rsidR="003208C8" w:rsidRPr="003208C8" w14:paraId="289D5FC6" w14:textId="77777777" w:rsidTr="006C0E47">
        <w:trPr>
          <w:cantSplit/>
          <w:trHeight w:val="300"/>
          <w:jc w:val="center"/>
        </w:trPr>
        <w:tc>
          <w:tcPr>
            <w:tcW w:w="3882" w:type="dxa"/>
            <w:shd w:val="clear" w:color="auto" w:fill="auto"/>
            <w:noWrap/>
            <w:hideMark/>
          </w:tcPr>
          <w:p w14:paraId="02A65502" w14:textId="77777777" w:rsidR="00D80071" w:rsidRPr="003208C8" w:rsidRDefault="00D80071" w:rsidP="009D34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  <w:szCs w:val="24"/>
              </w:rPr>
              <w:t>Foglalkoztatás I.</w:t>
            </w:r>
          </w:p>
        </w:tc>
        <w:tc>
          <w:tcPr>
            <w:tcW w:w="4603" w:type="dxa"/>
            <w:shd w:val="clear" w:color="auto" w:fill="auto"/>
            <w:noWrap/>
            <w:hideMark/>
          </w:tcPr>
          <w:p w14:paraId="4217DD9B" w14:textId="77777777" w:rsidR="00D80071" w:rsidRPr="003208C8" w:rsidRDefault="00D80071" w:rsidP="006C0E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  <w:szCs w:val="24"/>
              </w:rPr>
              <w:t>jogi végzettség</w:t>
            </w:r>
          </w:p>
        </w:tc>
      </w:tr>
      <w:tr w:rsidR="003208C8" w:rsidRPr="003208C8" w14:paraId="5237B0DF" w14:textId="77777777" w:rsidTr="006C0E47">
        <w:trPr>
          <w:cantSplit/>
          <w:trHeight w:val="300"/>
          <w:jc w:val="center"/>
        </w:trPr>
        <w:tc>
          <w:tcPr>
            <w:tcW w:w="3882" w:type="dxa"/>
            <w:shd w:val="clear" w:color="auto" w:fill="auto"/>
            <w:noWrap/>
            <w:hideMark/>
          </w:tcPr>
          <w:p w14:paraId="386FFEF4" w14:textId="77777777" w:rsidR="00D80071" w:rsidRPr="003208C8" w:rsidRDefault="00D80071" w:rsidP="009D34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  <w:szCs w:val="24"/>
              </w:rPr>
              <w:t>Foglalkoztatás II.</w:t>
            </w:r>
          </w:p>
        </w:tc>
        <w:tc>
          <w:tcPr>
            <w:tcW w:w="4603" w:type="dxa"/>
            <w:shd w:val="clear" w:color="auto" w:fill="auto"/>
            <w:noWrap/>
            <w:hideMark/>
          </w:tcPr>
          <w:p w14:paraId="3B94B02E" w14:textId="77777777" w:rsidR="00D80071" w:rsidRPr="003208C8" w:rsidRDefault="00D80071" w:rsidP="006C0E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  <w:szCs w:val="24"/>
              </w:rPr>
              <w:t>nyelvtanári végzettség</w:t>
            </w:r>
          </w:p>
        </w:tc>
      </w:tr>
      <w:tr w:rsidR="003208C8" w:rsidRPr="003208C8" w14:paraId="145033A4" w14:textId="77777777" w:rsidTr="006C0E47">
        <w:trPr>
          <w:cantSplit/>
          <w:trHeight w:val="300"/>
          <w:jc w:val="center"/>
        </w:trPr>
        <w:tc>
          <w:tcPr>
            <w:tcW w:w="3882" w:type="dxa"/>
            <w:shd w:val="clear" w:color="auto" w:fill="auto"/>
            <w:noWrap/>
            <w:hideMark/>
          </w:tcPr>
          <w:p w14:paraId="3D8944E3" w14:textId="77777777" w:rsidR="00D80071" w:rsidRPr="003208C8" w:rsidRDefault="00D80071" w:rsidP="009D34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  <w:szCs w:val="24"/>
              </w:rPr>
              <w:t>Szakmai ismeret</w:t>
            </w:r>
          </w:p>
          <w:p w14:paraId="521682A4" w14:textId="5A1994DD" w:rsidR="00D80071" w:rsidRPr="003208C8" w:rsidRDefault="00D80071" w:rsidP="009D34D9">
            <w:pPr>
              <w:pStyle w:val="Jegyzetszveg"/>
              <w:rPr>
                <w:rFonts w:cs="Times New Roman"/>
                <w:sz w:val="24"/>
                <w:szCs w:val="24"/>
              </w:rPr>
            </w:pPr>
            <w:r w:rsidRPr="003208C8">
              <w:rPr>
                <w:rFonts w:cs="Times New Roman"/>
                <w:sz w:val="24"/>
                <w:szCs w:val="24"/>
              </w:rPr>
              <w:t xml:space="preserve">Szakmai ismeret II. </w:t>
            </w:r>
          </w:p>
        </w:tc>
        <w:tc>
          <w:tcPr>
            <w:tcW w:w="4603" w:type="dxa"/>
            <w:shd w:val="clear" w:color="auto" w:fill="auto"/>
            <w:noWrap/>
            <w:hideMark/>
          </w:tcPr>
          <w:p w14:paraId="449E9F40" w14:textId="77777777" w:rsidR="00D80071" w:rsidRPr="003208C8" w:rsidRDefault="00D80071" w:rsidP="006C0E47">
            <w:pPr>
              <w:pStyle w:val="Jegyzetszveg"/>
              <w:jc w:val="left"/>
              <w:rPr>
                <w:rFonts w:cs="Times New Roman"/>
                <w:sz w:val="24"/>
                <w:szCs w:val="24"/>
              </w:rPr>
            </w:pPr>
            <w:r w:rsidRPr="003208C8">
              <w:rPr>
                <w:rFonts w:cs="Times New Roman"/>
                <w:sz w:val="24"/>
                <w:szCs w:val="24"/>
              </w:rPr>
              <w:t>felsőfokú pedagógiai végzettséggel, mestervizsgával és minimum 10 éves szakmai gyakorlattal rendelkező fogtechnikus</w:t>
            </w:r>
          </w:p>
        </w:tc>
      </w:tr>
      <w:tr w:rsidR="003208C8" w:rsidRPr="003208C8" w14:paraId="095F0A44" w14:textId="77777777" w:rsidTr="006C0E47">
        <w:trPr>
          <w:cantSplit/>
          <w:trHeight w:val="300"/>
          <w:jc w:val="center"/>
        </w:trPr>
        <w:tc>
          <w:tcPr>
            <w:tcW w:w="3882" w:type="dxa"/>
            <w:shd w:val="clear" w:color="auto" w:fill="auto"/>
            <w:noWrap/>
            <w:hideMark/>
          </w:tcPr>
          <w:p w14:paraId="63D9E8CD" w14:textId="77777777" w:rsidR="00D80071" w:rsidRPr="003208C8" w:rsidRDefault="00D80071" w:rsidP="009D34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  <w:szCs w:val="24"/>
              </w:rPr>
              <w:t>Anyagismeret</w:t>
            </w:r>
          </w:p>
          <w:p w14:paraId="39C4F297" w14:textId="77777777" w:rsidR="00D80071" w:rsidRPr="003208C8" w:rsidRDefault="00D80071" w:rsidP="009D34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  <w:szCs w:val="24"/>
              </w:rPr>
              <w:t>Anyagismeret II.</w:t>
            </w:r>
          </w:p>
        </w:tc>
        <w:tc>
          <w:tcPr>
            <w:tcW w:w="4603" w:type="dxa"/>
            <w:shd w:val="clear" w:color="auto" w:fill="auto"/>
            <w:noWrap/>
            <w:hideMark/>
          </w:tcPr>
          <w:p w14:paraId="539B56D5" w14:textId="77777777" w:rsidR="00D80071" w:rsidRPr="003208C8" w:rsidRDefault="00D80071" w:rsidP="006C0E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  <w:szCs w:val="24"/>
              </w:rPr>
              <w:t>felsőfokú pedagógiai végzettséggel, mestervizsgával és minimum 10 éves szakmai gyakorlattal rendelkező fogtechnikus</w:t>
            </w:r>
          </w:p>
        </w:tc>
      </w:tr>
      <w:tr w:rsidR="003208C8" w:rsidRPr="003208C8" w14:paraId="33408C1A" w14:textId="77777777" w:rsidTr="006C0E47">
        <w:trPr>
          <w:cantSplit/>
          <w:trHeight w:val="300"/>
          <w:jc w:val="center"/>
        </w:trPr>
        <w:tc>
          <w:tcPr>
            <w:tcW w:w="3882" w:type="dxa"/>
            <w:shd w:val="clear" w:color="auto" w:fill="auto"/>
            <w:noWrap/>
            <w:hideMark/>
          </w:tcPr>
          <w:p w14:paraId="1E1980DD" w14:textId="77777777" w:rsidR="00D80071" w:rsidRPr="003208C8" w:rsidRDefault="00D80071" w:rsidP="009D34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  <w:szCs w:val="24"/>
              </w:rPr>
              <w:t>Szakrajz</w:t>
            </w:r>
          </w:p>
          <w:p w14:paraId="53714D90" w14:textId="77777777" w:rsidR="00D80071" w:rsidRPr="003208C8" w:rsidRDefault="00D80071" w:rsidP="009D34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  <w:szCs w:val="24"/>
              </w:rPr>
              <w:t>Szakrajz II</w:t>
            </w:r>
          </w:p>
        </w:tc>
        <w:tc>
          <w:tcPr>
            <w:tcW w:w="4603" w:type="dxa"/>
            <w:shd w:val="clear" w:color="auto" w:fill="auto"/>
            <w:noWrap/>
            <w:hideMark/>
          </w:tcPr>
          <w:p w14:paraId="3CB97EC1" w14:textId="77777777" w:rsidR="00D80071" w:rsidRPr="003208C8" w:rsidRDefault="00D80071" w:rsidP="006C0E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  <w:szCs w:val="24"/>
              </w:rPr>
              <w:t>felsőfokú pedagógiai végzettséggel, mestervizsgával és minimum 10 éves szakmai gyakorlattal rendelkező fogtechnikus</w:t>
            </w:r>
          </w:p>
        </w:tc>
      </w:tr>
      <w:tr w:rsidR="003208C8" w:rsidRPr="003208C8" w14:paraId="5B893BB5" w14:textId="77777777" w:rsidTr="006C0E47">
        <w:trPr>
          <w:cantSplit/>
          <w:trHeight w:val="300"/>
          <w:jc w:val="center"/>
        </w:trPr>
        <w:tc>
          <w:tcPr>
            <w:tcW w:w="3882" w:type="dxa"/>
            <w:shd w:val="clear" w:color="auto" w:fill="auto"/>
            <w:noWrap/>
            <w:hideMark/>
          </w:tcPr>
          <w:p w14:paraId="4E4BA10E" w14:textId="77777777" w:rsidR="00D80071" w:rsidRPr="003208C8" w:rsidRDefault="00D80071" w:rsidP="009D34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  <w:szCs w:val="24"/>
              </w:rPr>
              <w:t>Kivehető fogpótlás készítése gyakorlat</w:t>
            </w:r>
          </w:p>
          <w:p w14:paraId="147B37C6" w14:textId="2270C544" w:rsidR="00D80071" w:rsidRPr="003208C8" w:rsidRDefault="00D80071" w:rsidP="009D34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  <w:szCs w:val="24"/>
              </w:rPr>
              <w:t>Rögzített fogpótlás készítése gyakorlat</w:t>
            </w:r>
          </w:p>
        </w:tc>
        <w:tc>
          <w:tcPr>
            <w:tcW w:w="4603" w:type="dxa"/>
            <w:shd w:val="clear" w:color="auto" w:fill="auto"/>
            <w:noWrap/>
            <w:hideMark/>
          </w:tcPr>
          <w:p w14:paraId="56176BA3" w14:textId="77777777" w:rsidR="00D80071" w:rsidRPr="003208C8" w:rsidRDefault="00D80071" w:rsidP="006C0E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  <w:szCs w:val="24"/>
              </w:rPr>
              <w:t xml:space="preserve"> mestervizsgával és minimum 10 éves szakmai gyakorlattal rendelkező fogtechnikus</w:t>
            </w:r>
          </w:p>
        </w:tc>
      </w:tr>
      <w:tr w:rsidR="003208C8" w:rsidRPr="003208C8" w14:paraId="0446747A" w14:textId="77777777" w:rsidTr="006C0E47">
        <w:trPr>
          <w:cantSplit/>
          <w:trHeight w:val="300"/>
          <w:jc w:val="center"/>
        </w:trPr>
        <w:tc>
          <w:tcPr>
            <w:tcW w:w="3882" w:type="dxa"/>
            <w:shd w:val="clear" w:color="auto" w:fill="auto"/>
            <w:noWrap/>
            <w:hideMark/>
          </w:tcPr>
          <w:p w14:paraId="3AC47362" w14:textId="5B4C9985" w:rsidR="00D80071" w:rsidRPr="003208C8" w:rsidRDefault="00D80071" w:rsidP="009D34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  <w:szCs w:val="24"/>
              </w:rPr>
              <w:t>Munkahelyi egészség és biztonság</w:t>
            </w:r>
          </w:p>
        </w:tc>
        <w:tc>
          <w:tcPr>
            <w:tcW w:w="4603" w:type="dxa"/>
            <w:shd w:val="clear" w:color="auto" w:fill="auto"/>
            <w:noWrap/>
            <w:hideMark/>
          </w:tcPr>
          <w:p w14:paraId="1D8B4E45" w14:textId="77777777" w:rsidR="00D80071" w:rsidRPr="003208C8" w:rsidRDefault="00D80071" w:rsidP="006C0E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  <w:szCs w:val="24"/>
              </w:rPr>
              <w:t>felsőfokú pedagógiai végzettséggel, mestervizsgával és minimum 10 éves szakmai gyakorlattal rendelkező fogtechnikus, egészségügyi szaktanár</w:t>
            </w:r>
          </w:p>
        </w:tc>
      </w:tr>
      <w:tr w:rsidR="003208C8" w:rsidRPr="003208C8" w14:paraId="6AD60C40" w14:textId="77777777" w:rsidTr="006C0E47">
        <w:trPr>
          <w:cantSplit/>
          <w:trHeight w:val="300"/>
          <w:jc w:val="center"/>
        </w:trPr>
        <w:tc>
          <w:tcPr>
            <w:tcW w:w="3882" w:type="dxa"/>
            <w:shd w:val="clear" w:color="auto" w:fill="auto"/>
            <w:noWrap/>
            <w:hideMark/>
          </w:tcPr>
          <w:p w14:paraId="1DEF23C5" w14:textId="77777777" w:rsidR="00C96C66" w:rsidRPr="003208C8" w:rsidRDefault="00C96C66" w:rsidP="009D34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  <w:szCs w:val="24"/>
              </w:rPr>
              <w:t>Egészségügyi szakmai alapismeretek</w:t>
            </w:r>
          </w:p>
        </w:tc>
        <w:tc>
          <w:tcPr>
            <w:tcW w:w="4603" w:type="dxa"/>
            <w:shd w:val="clear" w:color="auto" w:fill="auto"/>
            <w:noWrap/>
            <w:hideMark/>
          </w:tcPr>
          <w:p w14:paraId="7A3BFFEC" w14:textId="77777777" w:rsidR="00C96C66" w:rsidRPr="003208C8" w:rsidRDefault="00C96C66" w:rsidP="006C0E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  <w:szCs w:val="24"/>
              </w:rPr>
              <w:t>egészségügyi szaktanár</w:t>
            </w:r>
          </w:p>
        </w:tc>
      </w:tr>
      <w:tr w:rsidR="003208C8" w:rsidRPr="003208C8" w14:paraId="7179C28E" w14:textId="77777777" w:rsidTr="006C0E47">
        <w:trPr>
          <w:cantSplit/>
          <w:trHeight w:val="300"/>
          <w:jc w:val="center"/>
        </w:trPr>
        <w:tc>
          <w:tcPr>
            <w:tcW w:w="3882" w:type="dxa"/>
            <w:shd w:val="clear" w:color="auto" w:fill="auto"/>
            <w:noWrap/>
            <w:hideMark/>
          </w:tcPr>
          <w:p w14:paraId="30A0D57B" w14:textId="77777777" w:rsidR="00D80071" w:rsidRPr="003208C8" w:rsidRDefault="00D80071" w:rsidP="009D34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  <w:szCs w:val="24"/>
              </w:rPr>
              <w:t>Egészségügyi technikai asszisztens – elmélet</w:t>
            </w:r>
          </w:p>
        </w:tc>
        <w:tc>
          <w:tcPr>
            <w:tcW w:w="4603" w:type="dxa"/>
            <w:shd w:val="clear" w:color="auto" w:fill="auto"/>
            <w:noWrap/>
            <w:hideMark/>
          </w:tcPr>
          <w:p w14:paraId="252AAE9F" w14:textId="77777777" w:rsidR="00D80071" w:rsidRPr="003208C8" w:rsidRDefault="00D80071" w:rsidP="006C0E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  <w:szCs w:val="24"/>
              </w:rPr>
              <w:t xml:space="preserve"> felsőfokú pedagógiai végzettséggel, mestervizsgával és minimum 10 éves szakmai gyakorlattal rendelkező fogtechnikus</w:t>
            </w:r>
          </w:p>
        </w:tc>
      </w:tr>
      <w:tr w:rsidR="003208C8" w:rsidRPr="003208C8" w14:paraId="68D9B40E" w14:textId="77777777" w:rsidTr="006C0E47">
        <w:trPr>
          <w:cantSplit/>
          <w:trHeight w:val="300"/>
          <w:jc w:val="center"/>
        </w:trPr>
        <w:tc>
          <w:tcPr>
            <w:tcW w:w="3882" w:type="dxa"/>
            <w:shd w:val="clear" w:color="auto" w:fill="auto"/>
            <w:noWrap/>
            <w:hideMark/>
          </w:tcPr>
          <w:p w14:paraId="6729B5A6" w14:textId="77777777" w:rsidR="00D80071" w:rsidRPr="003208C8" w:rsidRDefault="00D80071" w:rsidP="009D34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  <w:szCs w:val="24"/>
              </w:rPr>
              <w:t>Egészségügyi technikai asszisztens- gyakorlat</w:t>
            </w:r>
          </w:p>
        </w:tc>
        <w:tc>
          <w:tcPr>
            <w:tcW w:w="4603" w:type="dxa"/>
            <w:shd w:val="clear" w:color="auto" w:fill="auto"/>
            <w:noWrap/>
            <w:hideMark/>
          </w:tcPr>
          <w:p w14:paraId="462A8915" w14:textId="77777777" w:rsidR="00D80071" w:rsidRPr="003208C8" w:rsidRDefault="00D80071" w:rsidP="006C0E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  <w:szCs w:val="24"/>
              </w:rPr>
              <w:t xml:space="preserve"> mestervizsgával és minimum 10 éves szakmai gyakorlattal rendelkező fogtechnikus</w:t>
            </w:r>
          </w:p>
        </w:tc>
      </w:tr>
    </w:tbl>
    <w:p w14:paraId="02DD7D98" w14:textId="77777777" w:rsidR="00CB35F2" w:rsidRDefault="00CB35F2" w:rsidP="000B5E9D">
      <w:pPr>
        <w:spacing w:after="0"/>
        <w:rPr>
          <w:rFonts w:cs="Times New Roman"/>
        </w:rPr>
      </w:pPr>
    </w:p>
    <w:p w14:paraId="2F673D96" w14:textId="77777777" w:rsidR="006C0E47" w:rsidRPr="003208C8" w:rsidRDefault="006C0E47" w:rsidP="000B5E9D">
      <w:pPr>
        <w:spacing w:after="0"/>
        <w:rPr>
          <w:rFonts w:cs="Times New Roman"/>
        </w:rPr>
      </w:pPr>
    </w:p>
    <w:p w14:paraId="0627D10B" w14:textId="77777777" w:rsidR="00696ED9" w:rsidRPr="003208C8" w:rsidRDefault="00696ED9" w:rsidP="00696ED9">
      <w:p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Tárgyi feltételek</w:t>
      </w:r>
    </w:p>
    <w:p w14:paraId="408B358A" w14:textId="77777777" w:rsidR="00D80071" w:rsidRPr="003208C8" w:rsidRDefault="00696ED9" w:rsidP="009C7414">
      <w:pPr>
        <w:spacing w:after="0"/>
        <w:rPr>
          <w:rFonts w:cs="Times New Roman"/>
          <w:szCs w:val="24"/>
        </w:rPr>
      </w:pPr>
      <w:r w:rsidRPr="003208C8">
        <w:rPr>
          <w:rFonts w:cs="Times New Roman"/>
        </w:rPr>
        <w:t>A szakmai képzés lebonyolításához szükséges eszközök és felszerelések felsorolását a szakképesítés szakmai és vizsgakövetelménye (szvk) tartalmazza, melynek további részletei az alábbiak: .</w:t>
      </w:r>
      <w:r w:rsidR="00D80071" w:rsidRPr="003208C8">
        <w:rPr>
          <w:rFonts w:cs="Times New Roman"/>
          <w:szCs w:val="24"/>
        </w:rPr>
        <w:t xml:space="preserve"> Interaktív CD anatómiából és szakmai ismeretből, anyagismeretből</w:t>
      </w:r>
    </w:p>
    <w:p w14:paraId="3791D5DA" w14:textId="77777777" w:rsidR="00D80071" w:rsidRPr="003208C8" w:rsidRDefault="00D80071" w:rsidP="009C7414">
      <w:pPr>
        <w:widowControl w:val="0"/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lastRenderedPageBreak/>
        <w:t>Informatikai szaktanterem számítógép és perifériák, megfelelő memóriával és grafikai teherbírással</w:t>
      </w:r>
    </w:p>
    <w:p w14:paraId="5162A672" w14:textId="77777777" w:rsidR="006C0E47" w:rsidRDefault="00D80071" w:rsidP="009C7414">
      <w:pPr>
        <w:spacing w:after="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>Oktatástechnikai eszközök (tábla, projektor, számítógép interaktív tábla)</w:t>
      </w:r>
    </w:p>
    <w:p w14:paraId="70F77162" w14:textId="7A4205FE" w:rsidR="00D80071" w:rsidRPr="003208C8" w:rsidRDefault="00D80071" w:rsidP="009C7414">
      <w:pPr>
        <w:spacing w:after="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>I</w:t>
      </w:r>
      <w:r w:rsidRPr="003208C8">
        <w:rPr>
          <w:rFonts w:cs="Times New Roman"/>
        </w:rPr>
        <w:t>nteraktív anatómiai atlasz</w:t>
      </w:r>
    </w:p>
    <w:p w14:paraId="5FC5A1AE" w14:textId="77777777" w:rsidR="00D80071" w:rsidRPr="003208C8" w:rsidRDefault="00D80071" w:rsidP="009C7414">
      <w:pPr>
        <w:spacing w:after="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>Alapszintű újraélesztés eszköze (szimulátor)</w:t>
      </w:r>
    </w:p>
    <w:p w14:paraId="3BD86B66" w14:textId="77777777" w:rsidR="00D80071" w:rsidRPr="003208C8" w:rsidRDefault="00D80071" w:rsidP="009C7414">
      <w:pPr>
        <w:spacing w:after="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>Fertőtlenítőszerek és eszközök</w:t>
      </w:r>
    </w:p>
    <w:p w14:paraId="789D0410" w14:textId="77777777" w:rsidR="00D80071" w:rsidRPr="003208C8" w:rsidRDefault="00D80071" w:rsidP="009C7414">
      <w:pPr>
        <w:widowControl w:val="0"/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3208C8">
        <w:rPr>
          <w:rFonts w:cs="Times New Roman"/>
          <w:b/>
          <w:bCs/>
          <w:szCs w:val="24"/>
        </w:rPr>
        <w:t>Tanulónként</w:t>
      </w:r>
    </w:p>
    <w:p w14:paraId="3AB1DC1D" w14:textId="77777777" w:rsidR="00D80071" w:rsidRPr="003208C8" w:rsidRDefault="00D80071" w:rsidP="009C7414">
      <w:pPr>
        <w:widowControl w:val="0"/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 xml:space="preserve">Fogtechnikus munkaasztal székkel, </w:t>
      </w:r>
      <w:proofErr w:type="spellStart"/>
      <w:r w:rsidRPr="003208C8">
        <w:rPr>
          <w:rFonts w:cs="Times New Roman"/>
          <w:szCs w:val="24"/>
        </w:rPr>
        <w:t>mikromotorral</w:t>
      </w:r>
      <w:proofErr w:type="spellEnd"/>
      <w:r w:rsidRPr="003208C8">
        <w:rPr>
          <w:rFonts w:cs="Times New Roman"/>
          <w:szCs w:val="24"/>
        </w:rPr>
        <w:t>, megfelelő megvilágítással</w:t>
      </w:r>
    </w:p>
    <w:p w14:paraId="54561994" w14:textId="77777777" w:rsidR="00D80071" w:rsidRPr="003208C8" w:rsidRDefault="00D80071" w:rsidP="009C7414">
      <w:pPr>
        <w:spacing w:after="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>Bunsen-égő</w:t>
      </w:r>
    </w:p>
    <w:p w14:paraId="062022D4" w14:textId="77777777" w:rsidR="00D80071" w:rsidRPr="003208C8" w:rsidRDefault="00D80071" w:rsidP="009C7414">
      <w:pPr>
        <w:spacing w:after="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 xml:space="preserve">Középértékű </w:t>
      </w:r>
      <w:proofErr w:type="spellStart"/>
      <w:r w:rsidRPr="003208C8">
        <w:rPr>
          <w:rFonts w:cs="Times New Roman"/>
          <w:szCs w:val="24"/>
        </w:rPr>
        <w:t>artikulátor</w:t>
      </w:r>
      <w:proofErr w:type="spellEnd"/>
    </w:p>
    <w:p w14:paraId="19E4CD40" w14:textId="77777777" w:rsidR="00D80071" w:rsidRPr="003208C8" w:rsidRDefault="00D80071" w:rsidP="009C7414">
      <w:pPr>
        <w:spacing w:after="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>Fogtechnikai laboratóriumi kéziszerszámok és eszközök</w:t>
      </w:r>
    </w:p>
    <w:p w14:paraId="79A2C67F" w14:textId="77777777" w:rsidR="00D80071" w:rsidRPr="003208C8" w:rsidRDefault="00D80071" w:rsidP="009C7414">
      <w:pPr>
        <w:spacing w:after="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>Gipszcsiszoló</w:t>
      </w:r>
    </w:p>
    <w:p w14:paraId="74A5E374" w14:textId="77777777" w:rsidR="00D80071" w:rsidRPr="003208C8" w:rsidRDefault="00D80071" w:rsidP="009C7414">
      <w:pPr>
        <w:spacing w:after="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>Polírmotor elszívóval</w:t>
      </w:r>
    </w:p>
    <w:p w14:paraId="1B13D9F2" w14:textId="77777777" w:rsidR="00D80071" w:rsidRPr="003208C8" w:rsidRDefault="00D80071" w:rsidP="009C7414">
      <w:pPr>
        <w:spacing w:after="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>Forrázó, polimerizáló berendezés</w:t>
      </w:r>
    </w:p>
    <w:p w14:paraId="639CD5AE" w14:textId="77777777" w:rsidR="00D80071" w:rsidRPr="003208C8" w:rsidRDefault="00D80071" w:rsidP="009C7414">
      <w:pPr>
        <w:spacing w:after="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>Vákuumkeverő</w:t>
      </w:r>
    </w:p>
    <w:p w14:paraId="12BE59F7" w14:textId="77777777" w:rsidR="00D80071" w:rsidRPr="003208C8" w:rsidRDefault="00D80071" w:rsidP="009C7414">
      <w:pPr>
        <w:spacing w:after="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>Előmelegítő-és kitüzelő kemencék</w:t>
      </w:r>
    </w:p>
    <w:p w14:paraId="2B8E25D5" w14:textId="77777777" w:rsidR="00D80071" w:rsidRPr="003208C8" w:rsidRDefault="00D80071" w:rsidP="009C7414">
      <w:pPr>
        <w:spacing w:after="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>Öntvénytisztító elszívóval</w:t>
      </w:r>
    </w:p>
    <w:p w14:paraId="074E32B3" w14:textId="77777777" w:rsidR="00D80071" w:rsidRPr="003208C8" w:rsidRDefault="00D80071" w:rsidP="009C7414">
      <w:pPr>
        <w:spacing w:after="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>Kerámia kályha</w:t>
      </w:r>
    </w:p>
    <w:p w14:paraId="5DFBBA18" w14:textId="77777777" w:rsidR="00D80071" w:rsidRPr="003208C8" w:rsidRDefault="00D80071" w:rsidP="009C7414">
      <w:pPr>
        <w:spacing w:after="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>Kompresszor</w:t>
      </w:r>
    </w:p>
    <w:p w14:paraId="1D1F05FC" w14:textId="77777777" w:rsidR="00D80071" w:rsidRPr="003208C8" w:rsidRDefault="00D80071" w:rsidP="009C7414">
      <w:pPr>
        <w:spacing w:after="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>Ultrahangos tisztító vagy gőzborotva</w:t>
      </w:r>
    </w:p>
    <w:p w14:paraId="4A35512A" w14:textId="77777777" w:rsidR="00D80071" w:rsidRPr="003208C8" w:rsidRDefault="00D80071" w:rsidP="009C7414">
      <w:pPr>
        <w:spacing w:after="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>Frézgép</w:t>
      </w:r>
    </w:p>
    <w:p w14:paraId="7A779012" w14:textId="77777777" w:rsidR="00D80071" w:rsidRPr="003208C8" w:rsidRDefault="00D80071" w:rsidP="009C7414">
      <w:pPr>
        <w:spacing w:after="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>Vibrátor</w:t>
      </w:r>
    </w:p>
    <w:p w14:paraId="57DEFE3F" w14:textId="77777777" w:rsidR="00D80071" w:rsidRPr="003208C8" w:rsidRDefault="00D80071" w:rsidP="009C7414">
      <w:pPr>
        <w:spacing w:after="0"/>
        <w:rPr>
          <w:rFonts w:cs="Times New Roman"/>
          <w:szCs w:val="24"/>
        </w:rPr>
      </w:pPr>
      <w:proofErr w:type="spellStart"/>
      <w:r w:rsidRPr="003208C8">
        <w:rPr>
          <w:rFonts w:cs="Times New Roman"/>
          <w:szCs w:val="24"/>
        </w:rPr>
        <w:t>Elektropolír</w:t>
      </w:r>
      <w:proofErr w:type="spellEnd"/>
    </w:p>
    <w:p w14:paraId="20CC8C88" w14:textId="77777777" w:rsidR="00D80071" w:rsidRPr="003208C8" w:rsidRDefault="00D80071" w:rsidP="009C7414">
      <w:pPr>
        <w:spacing w:after="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>Öntőgép</w:t>
      </w:r>
    </w:p>
    <w:p w14:paraId="6238087C" w14:textId="77777777" w:rsidR="00D80071" w:rsidRPr="003208C8" w:rsidRDefault="00D80071" w:rsidP="009C7414">
      <w:pPr>
        <w:spacing w:after="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>Mártóviasz-melegítő</w:t>
      </w:r>
    </w:p>
    <w:p w14:paraId="1AAA570A" w14:textId="77777777" w:rsidR="00D80071" w:rsidRPr="003208C8" w:rsidRDefault="00D80071" w:rsidP="009C7414">
      <w:pPr>
        <w:widowControl w:val="0"/>
        <w:autoSpaceDE w:val="0"/>
        <w:autoSpaceDN w:val="0"/>
        <w:adjustRightInd w:val="0"/>
        <w:spacing w:after="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>Asztali nagyító</w:t>
      </w:r>
    </w:p>
    <w:p w14:paraId="13D9D3E2" w14:textId="77777777" w:rsidR="00D80071" w:rsidRPr="003208C8" w:rsidRDefault="00D80071" w:rsidP="009C7414">
      <w:pPr>
        <w:spacing w:after="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>Mély húzó készülék</w:t>
      </w:r>
    </w:p>
    <w:p w14:paraId="26A22FE3" w14:textId="24AA58A9" w:rsidR="00D80071" w:rsidRPr="003208C8" w:rsidRDefault="00D80071" w:rsidP="009C7414">
      <w:pPr>
        <w:spacing w:after="0"/>
        <w:rPr>
          <w:rFonts w:cs="Times New Roman"/>
          <w:szCs w:val="24"/>
        </w:rPr>
      </w:pPr>
      <w:proofErr w:type="spellStart"/>
      <w:r w:rsidRPr="003208C8">
        <w:rPr>
          <w:rFonts w:cs="Times New Roman"/>
          <w:szCs w:val="24"/>
        </w:rPr>
        <w:t>Szekcionáló</w:t>
      </w:r>
      <w:proofErr w:type="spellEnd"/>
      <w:r w:rsidRPr="003208C8">
        <w:rPr>
          <w:rFonts w:cs="Times New Roman"/>
          <w:szCs w:val="24"/>
        </w:rPr>
        <w:t xml:space="preserve"> készülék</w:t>
      </w:r>
    </w:p>
    <w:p w14:paraId="117C41C3" w14:textId="77777777" w:rsidR="00696ED9" w:rsidRPr="003208C8" w:rsidRDefault="00696ED9" w:rsidP="00696ED9">
      <w:pPr>
        <w:spacing w:after="0"/>
        <w:rPr>
          <w:rFonts w:cs="Times New Roman"/>
        </w:rPr>
      </w:pPr>
    </w:p>
    <w:p w14:paraId="66F39EF8" w14:textId="77777777" w:rsidR="00D80071" w:rsidRPr="003208C8" w:rsidRDefault="00696ED9" w:rsidP="009C7414">
      <w:pPr>
        <w:spacing w:after="0"/>
        <w:rPr>
          <w:rFonts w:cs="Times New Roman"/>
        </w:rPr>
      </w:pPr>
      <w:r w:rsidRPr="003208C8">
        <w:rPr>
          <w:rFonts w:cs="Times New Roman"/>
        </w:rPr>
        <w:t xml:space="preserve">Ajánlás a szakmai képzés lebonyolításához szükséges további eszközökre és felszerelésekre: </w:t>
      </w:r>
      <w:r w:rsidR="00D80071" w:rsidRPr="003208C8">
        <w:rPr>
          <w:rFonts w:cs="Times New Roman"/>
        </w:rPr>
        <w:t>Elméleti oktatáshoz:</w:t>
      </w:r>
    </w:p>
    <w:p w14:paraId="2B2674B9" w14:textId="77777777" w:rsidR="00D80071" w:rsidRPr="003208C8" w:rsidRDefault="00D80071" w:rsidP="009C7414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digitalizált óravázlatok, PowerPoint prezentációk, szakmai filmek, magyar és idegen nyelvű szakkönyvek, szaksajtó</w:t>
      </w:r>
    </w:p>
    <w:p w14:paraId="7D58B4DF" w14:textId="77777777" w:rsidR="00D80071" w:rsidRPr="003208C8" w:rsidRDefault="00D80071" w:rsidP="009C7414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szakmai poszterek</w:t>
      </w:r>
    </w:p>
    <w:p w14:paraId="4F1FBCC8" w14:textId="77777777" w:rsidR="00D80071" w:rsidRPr="003208C8" w:rsidRDefault="00D80071" w:rsidP="009C7414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demonstrációs modellek</w:t>
      </w:r>
    </w:p>
    <w:p w14:paraId="0F9A228B" w14:textId="77777777" w:rsidR="00D80071" w:rsidRPr="003208C8" w:rsidRDefault="00D80071" w:rsidP="009C7414">
      <w:pPr>
        <w:spacing w:after="0"/>
        <w:rPr>
          <w:rFonts w:cs="Times New Roman"/>
        </w:rPr>
      </w:pPr>
      <w:r w:rsidRPr="003208C8">
        <w:rPr>
          <w:rFonts w:cs="Times New Roman"/>
        </w:rPr>
        <w:t>Gyakorlati oktatáshoz:</w:t>
      </w:r>
    </w:p>
    <w:p w14:paraId="272BF8D4" w14:textId="77777777" w:rsidR="00D80071" w:rsidRPr="003208C8" w:rsidRDefault="00D80071" w:rsidP="009C7414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demonstrációs modellek, szemléltető anyagok</w:t>
      </w:r>
    </w:p>
    <w:p w14:paraId="5CF597AF" w14:textId="77777777" w:rsidR="00D80071" w:rsidRPr="003208C8" w:rsidRDefault="00D80071" w:rsidP="009C7414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szakmai poszterek</w:t>
      </w:r>
    </w:p>
    <w:p w14:paraId="54C8F707" w14:textId="77777777" w:rsidR="00D80071" w:rsidRPr="003208C8" w:rsidRDefault="00D80071" w:rsidP="009C7414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CAD/CAM szkennelő és tervező rendszer</w:t>
      </w:r>
    </w:p>
    <w:p w14:paraId="3CB9BB4F" w14:textId="77777777" w:rsidR="00D80071" w:rsidRPr="003208C8" w:rsidRDefault="00D80071" w:rsidP="009C7414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szakirodalom</w:t>
      </w:r>
    </w:p>
    <w:p w14:paraId="6D02BAFC" w14:textId="77777777" w:rsidR="004F6765" w:rsidRPr="003208C8" w:rsidRDefault="004F6765" w:rsidP="000B5E9D">
      <w:pPr>
        <w:spacing w:after="0"/>
        <w:rPr>
          <w:rFonts w:cs="Times New Roman"/>
        </w:rPr>
      </w:pPr>
    </w:p>
    <w:p w14:paraId="1CCC58AD" w14:textId="77777777" w:rsidR="00FB273F" w:rsidRPr="003208C8" w:rsidRDefault="00FB273F" w:rsidP="00FB273F">
      <w:pPr>
        <w:spacing w:after="0"/>
        <w:rPr>
          <w:rFonts w:cs="Times New Roman"/>
        </w:rPr>
      </w:pPr>
    </w:p>
    <w:p w14:paraId="66729387" w14:textId="77777777" w:rsidR="00FB273F" w:rsidRPr="003208C8" w:rsidRDefault="00FB273F" w:rsidP="00FB273F">
      <w:p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V. A szakképesítés óraterve nappali rendszerű oktatásra</w:t>
      </w:r>
    </w:p>
    <w:p w14:paraId="5492821A" w14:textId="77777777" w:rsidR="00FB273F" w:rsidRPr="003208C8" w:rsidRDefault="00FB273F" w:rsidP="00FB273F">
      <w:pPr>
        <w:spacing w:after="0"/>
        <w:rPr>
          <w:rFonts w:cs="Times New Roman"/>
        </w:rPr>
      </w:pPr>
    </w:p>
    <w:p w14:paraId="1395F40B" w14:textId="77777777" w:rsidR="00FB273F" w:rsidRDefault="00FB273F" w:rsidP="00FB273F">
      <w:pPr>
        <w:spacing w:after="0"/>
        <w:rPr>
          <w:rFonts w:cs="Times New Roman"/>
        </w:rPr>
      </w:pPr>
      <w:r w:rsidRPr="003208C8">
        <w:rPr>
          <w:rFonts w:cs="Times New Roman"/>
        </w:rPr>
        <w:t xml:space="preserve">A </w:t>
      </w:r>
      <w:r w:rsidR="00E50FE4" w:rsidRPr="003208C8">
        <w:rPr>
          <w:rFonts w:cs="Times New Roman"/>
        </w:rPr>
        <w:t>szakgimnázium</w:t>
      </w:r>
      <w:r w:rsidRPr="003208C8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3208C8">
        <w:rPr>
          <w:rFonts w:cs="Times New Roman"/>
        </w:rPr>
        <w:t>szakgimnázium</w:t>
      </w:r>
      <w:r w:rsidRPr="003208C8">
        <w:rPr>
          <w:rFonts w:cs="Times New Roman"/>
        </w:rPr>
        <w:t xml:space="preserve">i szakmai tartalma, tantárgyi rendszere, összes órakerete megegyezik a 4+1 évfolyamos képzés 9-12. </w:t>
      </w:r>
      <w:r w:rsidRPr="003208C8">
        <w:rPr>
          <w:rFonts w:cs="Times New Roman"/>
        </w:rPr>
        <w:lastRenderedPageBreak/>
        <w:t xml:space="preserve">középiskolai évfolyamokra jutó ágazati </w:t>
      </w:r>
      <w:r w:rsidR="00E50FE4" w:rsidRPr="003208C8">
        <w:rPr>
          <w:rFonts w:cs="Times New Roman"/>
        </w:rPr>
        <w:t>szakgimnázium</w:t>
      </w:r>
      <w:r w:rsidRPr="003208C8">
        <w:rPr>
          <w:rFonts w:cs="Times New Roman"/>
        </w:rPr>
        <w:t>i szakmai tantárgyainak tartalmával, összes óraszámával.</w:t>
      </w:r>
    </w:p>
    <w:p w14:paraId="361820F7" w14:textId="77777777" w:rsidR="003208C8" w:rsidRDefault="003208C8" w:rsidP="00FB273F">
      <w:pPr>
        <w:spacing w:after="0"/>
        <w:rPr>
          <w:rFonts w:cs="Times New Roman"/>
        </w:rPr>
      </w:pPr>
    </w:p>
    <w:p w14:paraId="56B567D7" w14:textId="77777777" w:rsidR="003208C8" w:rsidRPr="003208C8" w:rsidRDefault="003208C8" w:rsidP="00FB273F">
      <w:pPr>
        <w:spacing w:after="0"/>
        <w:rPr>
          <w:rFonts w:cs="Times New Roman"/>
        </w:rPr>
      </w:pPr>
    </w:p>
    <w:p w14:paraId="5F2933E8" w14:textId="77777777" w:rsidR="008B01A2" w:rsidRPr="003208C8" w:rsidRDefault="00E50FE4" w:rsidP="00FB273F">
      <w:pPr>
        <w:spacing w:after="0"/>
        <w:rPr>
          <w:rFonts w:cs="Times New Roman"/>
        </w:rPr>
      </w:pPr>
      <w:r w:rsidRPr="003208C8">
        <w:rPr>
          <w:rFonts w:cs="Times New Roman"/>
        </w:rPr>
        <w:t>Szakgimnázium</w:t>
      </w:r>
      <w:r w:rsidR="00FB273F" w:rsidRPr="003208C8">
        <w:rPr>
          <w:rFonts w:cs="Times New Roman"/>
        </w:rPr>
        <w:t>i képzés esetén a heti és éves szakmai óraszámok:</w:t>
      </w:r>
    </w:p>
    <w:p w14:paraId="4AB92E56" w14:textId="77777777" w:rsidR="002C6866" w:rsidRPr="003208C8" w:rsidRDefault="002C6866" w:rsidP="002C6866">
      <w:pPr>
        <w:spacing w:after="0"/>
        <w:rPr>
          <w:rFonts w:cs="Times New Roman"/>
          <w:szCs w:val="24"/>
        </w:rPr>
      </w:pPr>
    </w:p>
    <w:p w14:paraId="3D337807" w14:textId="77777777" w:rsidR="002C6866" w:rsidRPr="003208C8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3208C8" w:rsidRPr="003208C8" w14:paraId="653D1C11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9075C3" w14:textId="77777777" w:rsidR="002C6866" w:rsidRPr="003208C8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02B626" w14:textId="77777777" w:rsidR="002C6866" w:rsidRPr="003208C8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129077" w14:textId="77777777" w:rsidR="002C6866" w:rsidRPr="003208C8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 xml:space="preserve">éves óraszám </w:t>
            </w:r>
          </w:p>
        </w:tc>
      </w:tr>
      <w:tr w:rsidR="003208C8" w:rsidRPr="003208C8" w14:paraId="72265E31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6A9529" w14:textId="77777777" w:rsidR="002C6866" w:rsidRPr="003208C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E92FB2" w14:textId="77777777" w:rsidR="002C6866" w:rsidRPr="003208C8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>8</w:t>
            </w:r>
            <w:r w:rsidR="002C6866" w:rsidRPr="003208C8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D7856D" w14:textId="77777777" w:rsidR="002C6866" w:rsidRPr="003208C8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>288</w:t>
            </w:r>
            <w:r w:rsidR="002C6866" w:rsidRPr="003208C8">
              <w:rPr>
                <w:rFonts w:cs="Times New Roman"/>
              </w:rPr>
              <w:t xml:space="preserve"> óra/év</w:t>
            </w:r>
          </w:p>
        </w:tc>
      </w:tr>
      <w:tr w:rsidR="003208C8" w:rsidRPr="003208C8" w14:paraId="2E962C65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F87576" w14:textId="77777777" w:rsidR="002C6866" w:rsidRPr="003208C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BF0CDB" w14:textId="77777777" w:rsidR="002C6866" w:rsidRPr="003208C8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5CF0FE" w14:textId="77777777" w:rsidR="002C6866" w:rsidRPr="003208C8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>432 óra/év</w:t>
            </w:r>
          </w:p>
        </w:tc>
      </w:tr>
      <w:tr w:rsidR="003208C8" w:rsidRPr="003208C8" w14:paraId="68CE9168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31FCA7" w14:textId="77777777" w:rsidR="002C6866" w:rsidRPr="003208C8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3208C8">
              <w:rPr>
                <w:rFonts w:cs="Times New Roman"/>
              </w:rPr>
              <w:t>Ögy</w:t>
            </w:r>
            <w:proofErr w:type="spellEnd"/>
            <w:r w:rsidRPr="003208C8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B663F7" w14:textId="77777777" w:rsidR="002C6866" w:rsidRPr="003208C8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25D7A5" w14:textId="77777777" w:rsidR="002C6866" w:rsidRPr="003208C8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>140 óra</w:t>
            </w:r>
          </w:p>
        </w:tc>
      </w:tr>
      <w:tr w:rsidR="003208C8" w:rsidRPr="003208C8" w14:paraId="3019AF56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AD3306" w14:textId="77777777" w:rsidR="002C6866" w:rsidRPr="003208C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8B4AC4" w14:textId="77777777" w:rsidR="002C6866" w:rsidRPr="003208C8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>11</w:t>
            </w:r>
            <w:r w:rsidR="002C6866" w:rsidRPr="003208C8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C01606" w14:textId="77777777" w:rsidR="002C6866" w:rsidRPr="003208C8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>396</w:t>
            </w:r>
            <w:r w:rsidR="002C6866" w:rsidRPr="003208C8">
              <w:rPr>
                <w:rFonts w:cs="Times New Roman"/>
              </w:rPr>
              <w:t xml:space="preserve"> óra/év</w:t>
            </w:r>
          </w:p>
        </w:tc>
      </w:tr>
      <w:tr w:rsidR="003208C8" w:rsidRPr="003208C8" w14:paraId="68C78F74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6830D6" w14:textId="77777777" w:rsidR="002C6866" w:rsidRPr="003208C8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3208C8">
              <w:rPr>
                <w:rFonts w:cs="Times New Roman"/>
              </w:rPr>
              <w:t>Ögy</w:t>
            </w:r>
            <w:proofErr w:type="spellEnd"/>
            <w:r w:rsidRPr="003208C8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265D3C" w14:textId="77777777" w:rsidR="002C6866" w:rsidRPr="003208C8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D371F5" w14:textId="77777777" w:rsidR="002C6866" w:rsidRPr="003208C8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>140 óra</w:t>
            </w:r>
          </w:p>
        </w:tc>
      </w:tr>
      <w:tr w:rsidR="003208C8" w:rsidRPr="003208C8" w14:paraId="6A2C8D31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D751F9" w14:textId="77777777" w:rsidR="002C6866" w:rsidRPr="003208C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708876" w14:textId="77777777" w:rsidR="002C6866" w:rsidRPr="003208C8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>12</w:t>
            </w:r>
            <w:r w:rsidR="002C6866" w:rsidRPr="003208C8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2FE9E4" w14:textId="77777777" w:rsidR="002C6866" w:rsidRPr="003208C8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>372</w:t>
            </w:r>
            <w:r w:rsidR="002C6866" w:rsidRPr="003208C8">
              <w:rPr>
                <w:rFonts w:cs="Times New Roman"/>
              </w:rPr>
              <w:t xml:space="preserve"> óra/év</w:t>
            </w:r>
          </w:p>
        </w:tc>
      </w:tr>
      <w:tr w:rsidR="003208C8" w:rsidRPr="003208C8" w14:paraId="032EF017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3187F0" w14:textId="77777777" w:rsidR="002C6866" w:rsidRPr="003208C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38D4AE" w14:textId="77777777" w:rsidR="002C6866" w:rsidRPr="003208C8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4416E4" w14:textId="77777777" w:rsidR="002C6866" w:rsidRPr="003208C8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>961 óra/év</w:t>
            </w:r>
          </w:p>
        </w:tc>
      </w:tr>
      <w:tr w:rsidR="002C6866" w:rsidRPr="003208C8" w14:paraId="253145A9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BD4BDE" w14:textId="77777777" w:rsidR="002C6866" w:rsidRPr="003208C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144F42" w14:textId="77777777" w:rsidR="002C6866" w:rsidRPr="003208C8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>272</w:t>
            </w:r>
            <w:r w:rsidR="002C6866" w:rsidRPr="003208C8">
              <w:rPr>
                <w:rFonts w:cs="Times New Roman"/>
              </w:rPr>
              <w:t>9 óra</w:t>
            </w:r>
          </w:p>
        </w:tc>
      </w:tr>
    </w:tbl>
    <w:p w14:paraId="6E4A1E16" w14:textId="77777777" w:rsidR="002C6866" w:rsidRPr="003208C8" w:rsidRDefault="002C6866" w:rsidP="002C6866">
      <w:pPr>
        <w:spacing w:after="0"/>
        <w:rPr>
          <w:rFonts w:cs="Times New Roman"/>
          <w:szCs w:val="24"/>
        </w:rPr>
      </w:pPr>
    </w:p>
    <w:p w14:paraId="2C712CF3" w14:textId="77777777" w:rsidR="002C6866" w:rsidRPr="003208C8" w:rsidRDefault="002C6866" w:rsidP="002C6866">
      <w:pPr>
        <w:spacing w:after="0"/>
        <w:rPr>
          <w:rFonts w:cs="Times New Roman"/>
        </w:rPr>
      </w:pPr>
      <w:r w:rsidRPr="003208C8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0CD642F8" w14:textId="77777777" w:rsidR="002C6866" w:rsidRPr="003208C8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3208C8" w:rsidRPr="003208C8" w14:paraId="2DAAB137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D3CBA9" w14:textId="77777777" w:rsidR="002C6866" w:rsidRPr="003208C8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38C246" w14:textId="77777777" w:rsidR="002C6866" w:rsidRPr="003208C8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81D3E4" w14:textId="77777777" w:rsidR="002C6866" w:rsidRPr="003208C8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 xml:space="preserve">éves óraszám </w:t>
            </w:r>
          </w:p>
        </w:tc>
      </w:tr>
      <w:tr w:rsidR="003208C8" w:rsidRPr="003208C8" w14:paraId="511A83C2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5D473A" w14:textId="77777777" w:rsidR="002C6866" w:rsidRPr="003208C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82310B" w14:textId="77777777" w:rsidR="002C6866" w:rsidRPr="003208C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A05CF3" w14:textId="77777777" w:rsidR="002C6866" w:rsidRPr="003208C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>1116 óra/év</w:t>
            </w:r>
          </w:p>
        </w:tc>
      </w:tr>
      <w:tr w:rsidR="003208C8" w:rsidRPr="003208C8" w14:paraId="22C82A40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3D8D23" w14:textId="77777777" w:rsidR="002C6866" w:rsidRPr="003208C8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3208C8">
              <w:rPr>
                <w:rFonts w:cs="Times New Roman"/>
              </w:rPr>
              <w:t>Ögy</w:t>
            </w:r>
            <w:proofErr w:type="spellEnd"/>
            <w:r w:rsidRPr="003208C8">
              <w:rPr>
                <w:rFonts w:cs="Times New Roman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5C1B28" w14:textId="77777777" w:rsidR="002C6866" w:rsidRPr="003208C8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8AA427" w14:textId="77777777" w:rsidR="002C6866" w:rsidRPr="003208C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>160 óra</w:t>
            </w:r>
          </w:p>
        </w:tc>
      </w:tr>
      <w:tr w:rsidR="003208C8" w:rsidRPr="003208C8" w14:paraId="35219A17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098C59" w14:textId="77777777" w:rsidR="002C6866" w:rsidRPr="003208C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5A2DE4" w14:textId="77777777" w:rsidR="002C6866" w:rsidRPr="003208C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9F4B88" w14:textId="77777777" w:rsidR="002C6866" w:rsidRPr="003208C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>961 óra/év</w:t>
            </w:r>
          </w:p>
        </w:tc>
      </w:tr>
      <w:tr w:rsidR="003208C8" w:rsidRPr="003208C8" w14:paraId="36F3FD02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213D98" w14:textId="77777777" w:rsidR="002C6866" w:rsidRPr="003208C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44D6DF" w14:textId="77777777" w:rsidR="002C6866" w:rsidRPr="003208C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3208C8">
              <w:rPr>
                <w:rFonts w:cs="Times New Roman"/>
              </w:rPr>
              <w:t>2237 óra</w:t>
            </w:r>
          </w:p>
        </w:tc>
      </w:tr>
    </w:tbl>
    <w:p w14:paraId="493E00F4" w14:textId="77777777" w:rsidR="002C6866" w:rsidRPr="003208C8" w:rsidRDefault="002C6866" w:rsidP="002C6866">
      <w:pPr>
        <w:spacing w:after="0"/>
        <w:rPr>
          <w:rFonts w:cs="Times New Roman"/>
          <w:szCs w:val="24"/>
        </w:rPr>
      </w:pPr>
    </w:p>
    <w:p w14:paraId="6AB77890" w14:textId="77777777" w:rsidR="00876453" w:rsidRPr="003208C8" w:rsidRDefault="001F08AF" w:rsidP="000B5E9D">
      <w:pPr>
        <w:spacing w:after="0"/>
        <w:rPr>
          <w:rFonts w:cs="Times New Roman"/>
        </w:rPr>
      </w:pPr>
      <w:r w:rsidRPr="003208C8">
        <w:rPr>
          <w:rFonts w:cs="Times New Roman"/>
        </w:rPr>
        <w:t xml:space="preserve">(A kizárólag 13-14. évfolyamon megszervezett képzésben, illetve a </w:t>
      </w:r>
      <w:r w:rsidR="00E50FE4" w:rsidRPr="003208C8">
        <w:rPr>
          <w:rFonts w:cs="Times New Roman"/>
        </w:rPr>
        <w:t>szakgimnázium</w:t>
      </w:r>
      <w:r w:rsidRPr="003208C8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1B992A0B" w14:textId="77777777" w:rsidR="00CB484D" w:rsidRPr="003208C8" w:rsidRDefault="00CB484D" w:rsidP="000B5E9D">
      <w:pPr>
        <w:spacing w:after="0"/>
        <w:rPr>
          <w:rFonts w:cs="Times New Roman"/>
        </w:rPr>
        <w:sectPr w:rsidR="00CB484D" w:rsidRPr="003208C8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5DEEB9E4" w14:textId="77777777" w:rsidR="00CB484D" w:rsidRPr="003208C8" w:rsidRDefault="00CB484D" w:rsidP="00CB484D">
      <w:pPr>
        <w:spacing w:after="0"/>
        <w:jc w:val="center"/>
        <w:rPr>
          <w:rFonts w:cs="Times New Roman"/>
        </w:rPr>
      </w:pPr>
      <w:r w:rsidRPr="003208C8">
        <w:rPr>
          <w:rFonts w:cs="Times New Roman"/>
        </w:rPr>
        <w:lastRenderedPageBreak/>
        <w:t>1. számú táblázat</w:t>
      </w:r>
    </w:p>
    <w:p w14:paraId="2A5E4E20" w14:textId="77777777" w:rsidR="008B01A2" w:rsidRPr="003208C8" w:rsidRDefault="00CB484D" w:rsidP="00CB484D">
      <w:pPr>
        <w:spacing w:after="0"/>
        <w:jc w:val="center"/>
        <w:rPr>
          <w:rFonts w:cs="Times New Roman"/>
          <w:b/>
        </w:rPr>
      </w:pPr>
      <w:r w:rsidRPr="003208C8">
        <w:rPr>
          <w:rFonts w:cs="Times New Roman"/>
          <w:b/>
        </w:rPr>
        <w:t>A szakmai követelménymodulokhoz rendelt tantárgyak heti óraszáma évfolyamonként</w:t>
      </w:r>
    </w:p>
    <w:p w14:paraId="7EE7E37C" w14:textId="77777777" w:rsidR="00420CA2" w:rsidRPr="003208C8" w:rsidRDefault="00420CA2" w:rsidP="000B5E9D">
      <w:pPr>
        <w:spacing w:after="0"/>
        <w:rPr>
          <w:rFonts w:cs="Times New Roman"/>
        </w:rPr>
      </w:pPr>
    </w:p>
    <w:p w14:paraId="210EFF4A" w14:textId="77777777" w:rsidR="00752ECD" w:rsidRPr="003208C8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364"/>
        <w:gridCol w:w="636"/>
        <w:gridCol w:w="286"/>
        <w:gridCol w:w="500"/>
        <w:gridCol w:w="714"/>
        <w:gridCol w:w="286"/>
        <w:gridCol w:w="500"/>
        <w:gridCol w:w="714"/>
        <w:gridCol w:w="548"/>
        <w:gridCol w:w="452"/>
        <w:gridCol w:w="548"/>
        <w:gridCol w:w="452"/>
        <w:gridCol w:w="286"/>
        <w:gridCol w:w="500"/>
        <w:gridCol w:w="714"/>
        <w:gridCol w:w="548"/>
        <w:gridCol w:w="452"/>
      </w:tblGrid>
      <w:tr w:rsidR="003208C8" w:rsidRPr="003208C8" w14:paraId="01CB51F5" w14:textId="77777777" w:rsidTr="003208C8">
        <w:trPr>
          <w:cantSplit/>
          <w:trHeight w:val="585"/>
          <w:jc w:val="center"/>
        </w:trPr>
        <w:tc>
          <w:tcPr>
            <w:tcW w:w="4780" w:type="dxa"/>
            <w:gridSpan w:val="2"/>
            <w:vMerge w:val="restart"/>
            <w:shd w:val="clear" w:color="auto" w:fill="auto"/>
            <w:vAlign w:val="center"/>
            <w:hideMark/>
          </w:tcPr>
          <w:p w14:paraId="605327DC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712D0CDE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8539AB4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6A62E78B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6F59BEDF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0FC691F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E59AAB2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60F63FBC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1F7FDAA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3208C8" w:rsidRPr="003208C8" w14:paraId="09FA9EB7" w14:textId="77777777" w:rsidTr="003208C8">
        <w:trPr>
          <w:cantSplit/>
          <w:trHeight w:val="585"/>
          <w:jc w:val="center"/>
        </w:trPr>
        <w:tc>
          <w:tcPr>
            <w:tcW w:w="4780" w:type="dxa"/>
            <w:gridSpan w:val="2"/>
            <w:vMerge/>
            <w:vAlign w:val="center"/>
            <w:hideMark/>
          </w:tcPr>
          <w:p w14:paraId="7013C665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41AEF8D8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708D5374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8C772F0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16914D50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4FADBC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EC8DD91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4AE8B61A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9EE6A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7035B0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36C7E48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D96BF60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0B387F6C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17D18E5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0730C7AF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694AC7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366BC10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774990BE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C42CE8B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3208C8" w:rsidRPr="003208C8" w14:paraId="1665C9CC" w14:textId="77777777" w:rsidTr="003208C8">
        <w:trPr>
          <w:cantSplit/>
          <w:trHeight w:val="6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6EA77B64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A358BEA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634548BA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7403F4AA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6CE0994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39525B4B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850EA2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368F3425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2ED03A5F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5C1A91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3973EE2A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2F8491A8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BD4B00D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7972AA47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EFB518A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4A73FCC4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B4B8AD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561DBE01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4E0F218D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586FB5C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3208C8" w:rsidRPr="003208C8" w14:paraId="21FA28E5" w14:textId="77777777" w:rsidTr="003208C8">
        <w:trPr>
          <w:cantSplit/>
          <w:trHeight w:val="600"/>
          <w:jc w:val="center"/>
        </w:trPr>
        <w:tc>
          <w:tcPr>
            <w:tcW w:w="2600" w:type="dxa"/>
            <w:vMerge/>
            <w:vAlign w:val="center"/>
            <w:hideMark/>
          </w:tcPr>
          <w:p w14:paraId="59FB54A0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9EA5CD6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4EF847FF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5EEDBB4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576F489A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14" w:type="dxa"/>
            <w:vMerge/>
            <w:vAlign w:val="center"/>
            <w:hideMark/>
          </w:tcPr>
          <w:p w14:paraId="63412F55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56C1C597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14" w:type="dxa"/>
            <w:vMerge/>
            <w:vAlign w:val="center"/>
            <w:hideMark/>
          </w:tcPr>
          <w:p w14:paraId="62C61968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4C985AB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219D7A0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30,5</w:t>
            </w: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5471DB2F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</w:t>
            </w:r>
          </w:p>
        </w:tc>
        <w:tc>
          <w:tcPr>
            <w:tcW w:w="714" w:type="dxa"/>
            <w:vMerge/>
            <w:vAlign w:val="center"/>
            <w:hideMark/>
          </w:tcPr>
          <w:p w14:paraId="2EF26D8C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56154AD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30,5</w:t>
            </w:r>
          </w:p>
        </w:tc>
      </w:tr>
      <w:tr w:rsidR="003208C8" w:rsidRPr="003208C8" w14:paraId="09858B27" w14:textId="77777777" w:rsidTr="003208C8">
        <w:trPr>
          <w:cantSplit/>
          <w:trHeight w:val="63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14FFADF0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FC09460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A08E598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25CACF9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8647B24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1D4CDC7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E6F98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6FF664A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F041235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3B2F40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B90ACB3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83E3203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5114E8B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3FEFFD8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8A9B0AD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0EBA0F5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8AB51D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652F8C5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81E723B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3114B60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08C8" w:rsidRPr="003208C8" w14:paraId="43DD3934" w14:textId="77777777" w:rsidTr="003208C8">
        <w:trPr>
          <w:cantSplit/>
          <w:trHeight w:val="1005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63381282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92B0008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1AD27F3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AE23E43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47B77E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FB357CC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3BEB2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BB8F9EF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258F34E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7ADAFE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9300C14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34C31E3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D22840B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03064C7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B96FB69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A37D22C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86B288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C7BEF5C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99A8219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77DE594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08C8" w:rsidRPr="003208C8" w14:paraId="46A39AA3" w14:textId="77777777" w:rsidTr="003208C8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18E862F3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11652-16 </w:t>
            </w: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Kivehető fogpótlás készítése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628BCB3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Szakmai ismeret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3DBF041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79C9D32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E4747C1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F98809E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8B0E82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9B85449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F86642A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BD6B9C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AD61D08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324A22F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F6EBCAB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648AC8E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D10CBE1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86A6029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F7F489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A6D1E55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73198AA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4BAA047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08C8" w:rsidRPr="003208C8" w14:paraId="3BE88D07" w14:textId="77777777" w:rsidTr="003208C8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0D7026B3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2895F72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Funkcionális anatómia tantárgy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B1F57A8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C728732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0B967B9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3CD06E3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8E14C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4BFAF6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8B889C3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89D009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3FECD13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10E29A5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7606D51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94E961E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6E1C0A3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DA7E87C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8EAA85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530A97A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6E27C39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9C45473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08C8" w:rsidRPr="003208C8" w14:paraId="43217E63" w14:textId="77777777" w:rsidTr="003208C8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637729CC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D8B524B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Anyagismeret tantárgy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4E109A0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83AF4B4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8CA4BFF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3D24EB9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230E49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9E7E2C1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FF2F6F4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F8DD9C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45A83F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F85497D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7610114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F730660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AC86DDC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62B7AB9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0FD0F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2D071B2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1A664BF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773DE3C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08C8" w:rsidRPr="003208C8" w14:paraId="4E3333EA" w14:textId="77777777" w:rsidTr="003208C8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76FA6697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F3EABC2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Szakrajz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25029E3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863BF68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5B2DFBC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A3DF8F3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847153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1FC37F8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3FC157C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D12192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A01AAB0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CFE1B2C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B653CEE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5DF370C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F4FB73A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0350D2D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4760C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3585549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ECCA4B0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BD6E59B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08C8" w:rsidRPr="003208C8" w14:paraId="74F27A45" w14:textId="77777777" w:rsidTr="003208C8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1D5B7239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839C2DB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Kivehető </w:t>
            </w:r>
            <w:proofErr w:type="gramStart"/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fogpótlás készítés</w:t>
            </w:r>
            <w:proofErr w:type="gramEnd"/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AF536B5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C408DDA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38EC4B5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71D056F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663735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F60DBD3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1DDF2E2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BBC203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00EB4DF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F3DA94D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B94C417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5338D62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5C3B913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09FEAE4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02F045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5C8267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A785AD5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6415F50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08C8" w:rsidRPr="003208C8" w14:paraId="45E8A5BC" w14:textId="77777777" w:rsidTr="003208C8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15498CB9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11651-16 </w:t>
            </w: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Rögzített fogpótlás készítése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1A85F29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Szakmai ismeret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3578C72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0B3E87B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0EA5BED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9D55125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96A057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8920C0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5E41F3E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8F57EE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52D071A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B76286B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EF95EA5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FB0CE9C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CF31B73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570F074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C57EB7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B9AED8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1970C9D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ACBC24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08C8" w:rsidRPr="003208C8" w14:paraId="6E9504B7" w14:textId="77777777" w:rsidTr="003208C8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092B00E1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1CD7A93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Funkcionális anatómia, </w:t>
            </w:r>
            <w:proofErr w:type="spellStart"/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gnathológia</w:t>
            </w:r>
            <w:proofErr w:type="spellEnd"/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2E43424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7B121A5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164853F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8586E3F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8A2EBF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7301BC9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BA6A743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6BACDA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4D2F63F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C3D9A90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25F71AF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2992BA8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92C80C8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B554DB4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92C317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35314E1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554FF89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8DC1817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08C8" w:rsidRPr="003208C8" w14:paraId="37D6193A" w14:textId="77777777" w:rsidTr="003208C8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65E2E2EE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C28A771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Anyagismeret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EAC71DE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89926FE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679B3D8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5F52993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48F0E0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E4DA09B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3175557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31CE30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EBFCA4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EBFBA2B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C55DC2F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4ECEBBE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01C847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1124B54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E0B2A7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832820A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4B39D84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9AE894C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08C8" w:rsidRPr="003208C8" w14:paraId="5BCE1486" w14:textId="77777777" w:rsidTr="003208C8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2B92A036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318FECD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Szakrajz II.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0F3C760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334A3F7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582F86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C802757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720D9F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1815E83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B138195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5F2199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A98B6C8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FA90C71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34F3992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1606CCF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B3B01B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1BD8C05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B15AAE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1F0AE44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95A2424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2297730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08C8" w:rsidRPr="003208C8" w14:paraId="19C48B06" w14:textId="77777777" w:rsidTr="003208C8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0BF63957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0027E39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Rögzített </w:t>
            </w:r>
            <w:proofErr w:type="gramStart"/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fogpótlás készítés</w:t>
            </w:r>
            <w:proofErr w:type="gramEnd"/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AB10C59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533A2A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8F3ACB8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735F6C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48BAF0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D3834B8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04B6523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73D7F0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230056E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74D0E85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233020B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9E25868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B6663A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209B74B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C95F82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D61DEF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EB360F4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29B4577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3208C8" w:rsidRPr="003208C8" w14:paraId="3D1FC3F8" w14:textId="77777777" w:rsidTr="003208C8">
        <w:trPr>
          <w:cantSplit/>
          <w:trHeight w:val="72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24161FC7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11500-16 Munkahelyi egészség és biztonság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FCDE16B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Munkavédelem, adatvédelem, dokumentálás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84DB4B1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819B6A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D810208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937ACF9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F38B8C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53D5174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C6A8F95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1302B2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75B5003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5196BEB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B4DCE45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2EEF3E0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40EA4CD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0D530CE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BE0AA1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EAA9A60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1F1578D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2B88DAB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08C8" w:rsidRPr="003208C8" w14:paraId="70ED488E" w14:textId="77777777" w:rsidTr="003208C8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06ADDBB0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6D19334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Elsősegélynyújtás, fertőtlenítés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109086F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2955C4D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7029E83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A87C55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AA1B22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9DFA53E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3D316B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1B2021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FAC6DEC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501F212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6B04F6B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4E37C29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61F04E4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F0B6A0E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F08303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CDEE175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D7C176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C9A925A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08C8" w:rsidRPr="003208C8" w14:paraId="5D44B576" w14:textId="77777777" w:rsidTr="003208C8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5A0562D3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12056-16 Egészségügyi technikai asszisztensi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BAD2095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és funkcionális anatómiai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5BC7A521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mellék-szakképesítés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516DB40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8E5EE2F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7EF42F0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E7BE10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573539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45A914A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8477A8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1EF5595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5B2D7D2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90E70F4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A100D11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4D22981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D8F1C04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32C3B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48AD325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CD2E47E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1949C81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08C8" w:rsidRPr="003208C8" w14:paraId="62808D9E" w14:textId="77777777" w:rsidTr="003208C8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2FF25D57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FF3948A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Anyagtan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3E966C57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mellék-szakképesítés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BC7295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2899905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3C000F3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F14398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DBAE57A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6024932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BECEC4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30F199C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556386F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7BFCE19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4524B68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423A2B5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625CFFE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A9461A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FF30C9E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A37D395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ABCA7DC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08C8" w:rsidRPr="003208C8" w14:paraId="68C89477" w14:textId="77777777" w:rsidTr="003208C8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78C5D969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9328A61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Szakrajz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02F3812F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mellék-szakképesítés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2AFA8A9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7E64B44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8E24174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F5B923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FCC3DD1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96C6D6A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AE6A54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131E4CB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2231624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715271E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18A5AAE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3C59934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E93517B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A9C39C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FC20F0B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2C7C488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4CB5D5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08C8" w:rsidRPr="003208C8" w14:paraId="6F69BDF1" w14:textId="77777777" w:rsidTr="003208C8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71F48C78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DBDBF5E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technikai asszisztens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03636905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mellék-szakképesítés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7C09F90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3B61A5F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C1E9E29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A630BD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BA86BB9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739605D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32A68C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52C5619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0EFE60F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E599349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D74161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980172C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205A9E8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540898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8DA647F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D4E153C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7916203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208C8" w:rsidRPr="003208C8" w14:paraId="15567C27" w14:textId="77777777" w:rsidTr="003208C8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46A8B0E0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11214-12 Egészségügyi szakmai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096519F" w14:textId="77777777" w:rsidR="003208C8" w:rsidRPr="003208C8" w:rsidRDefault="003208C8" w:rsidP="003208C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szakmai alapismeretek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31C62F35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mellék-szakképesítés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B0DD40E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C8CE1B8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3BC385E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CB56FA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1D46CB7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D5B95A7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88F419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A09210B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B45AB84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AD1BEFE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B990085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7B5DDE2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70E12C6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F31072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4CAA913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DC51891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D4C5B47" w14:textId="77777777" w:rsidR="003208C8" w:rsidRPr="003208C8" w:rsidRDefault="003208C8" w:rsidP="003208C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208C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6145E596" w14:textId="77777777" w:rsidR="006F5812" w:rsidRPr="003208C8" w:rsidRDefault="006F5812" w:rsidP="000B5E9D">
      <w:pPr>
        <w:spacing w:after="0"/>
        <w:rPr>
          <w:rFonts w:cs="Times New Roman"/>
        </w:rPr>
      </w:pPr>
    </w:p>
    <w:p w14:paraId="51859344" w14:textId="77777777" w:rsidR="00CB484D" w:rsidRPr="003208C8" w:rsidRDefault="00CB484D" w:rsidP="00CB484D">
      <w:pPr>
        <w:spacing w:after="0"/>
        <w:rPr>
          <w:rFonts w:cs="Times New Roman"/>
        </w:rPr>
      </w:pPr>
      <w:r w:rsidRPr="003208C8">
        <w:rPr>
          <w:rFonts w:cs="Times New Roman"/>
        </w:rPr>
        <w:t>A</w:t>
      </w:r>
      <w:r w:rsidR="006F5812" w:rsidRPr="003208C8">
        <w:rPr>
          <w:rFonts w:cs="Times New Roman"/>
        </w:rPr>
        <w:t xml:space="preserve"> kerettanterv szakmai tartalma –</w:t>
      </w:r>
      <w:r w:rsidRPr="003208C8">
        <w:rPr>
          <w:rFonts w:cs="Times New Roman"/>
        </w:rPr>
        <w:t xml:space="preserve"> a szakképzésről szóló 2011. évi CLXXXVII. törvény 8.</w:t>
      </w:r>
      <w:r w:rsidR="006F5812" w:rsidRPr="003208C8">
        <w:rPr>
          <w:rFonts w:cs="Times New Roman"/>
        </w:rPr>
        <w:t>§ (5) bekezdésének megfelelően –</w:t>
      </w:r>
      <w:r w:rsidRPr="003208C8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14:paraId="0C6F8780" w14:textId="77777777" w:rsidR="00CB484D" w:rsidRPr="003208C8" w:rsidRDefault="00CB484D" w:rsidP="00CB484D">
      <w:pPr>
        <w:spacing w:after="0"/>
        <w:rPr>
          <w:rFonts w:cs="Times New Roman"/>
        </w:rPr>
      </w:pPr>
      <w:r w:rsidRPr="003208C8">
        <w:rPr>
          <w:rFonts w:cs="Times New Roman"/>
        </w:rPr>
        <w:t>Az időkeret fennmaradó részének (szabadsáv) szakmai tartalmáról a szakképző iskola szakmai programjában kell rendelkezni.</w:t>
      </w:r>
    </w:p>
    <w:p w14:paraId="2DADED47" w14:textId="77777777" w:rsidR="00CB484D" w:rsidRPr="003208C8" w:rsidRDefault="00CB484D" w:rsidP="00CB484D">
      <w:pPr>
        <w:spacing w:after="0"/>
        <w:rPr>
          <w:rFonts w:cs="Times New Roman"/>
        </w:rPr>
      </w:pPr>
    </w:p>
    <w:p w14:paraId="047483FB" w14:textId="77777777" w:rsidR="00420CA2" w:rsidRPr="003208C8" w:rsidRDefault="00CB484D" w:rsidP="00CB484D">
      <w:pPr>
        <w:spacing w:after="0"/>
        <w:rPr>
          <w:rFonts w:cs="Times New Roman"/>
        </w:rPr>
      </w:pPr>
      <w:r w:rsidRPr="003208C8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04F7D6BB" w14:textId="77777777" w:rsidR="00CB484D" w:rsidRPr="003208C8" w:rsidRDefault="00CB484D">
      <w:pPr>
        <w:spacing w:after="200" w:line="276" w:lineRule="auto"/>
        <w:jc w:val="left"/>
        <w:rPr>
          <w:rFonts w:cs="Times New Roman"/>
        </w:rPr>
      </w:pPr>
      <w:r w:rsidRPr="003208C8">
        <w:rPr>
          <w:rFonts w:cs="Times New Roman"/>
        </w:rPr>
        <w:br w:type="page"/>
      </w:r>
    </w:p>
    <w:p w14:paraId="32F56D4C" w14:textId="77777777" w:rsidR="00CB484D" w:rsidRPr="003208C8" w:rsidRDefault="00CB484D" w:rsidP="00CB484D">
      <w:pPr>
        <w:spacing w:after="0"/>
        <w:jc w:val="center"/>
        <w:rPr>
          <w:rFonts w:cs="Times New Roman"/>
        </w:rPr>
      </w:pPr>
      <w:r w:rsidRPr="003208C8">
        <w:rPr>
          <w:rFonts w:cs="Times New Roman"/>
        </w:rPr>
        <w:lastRenderedPageBreak/>
        <w:t>2. számú táblázat</w:t>
      </w:r>
    </w:p>
    <w:p w14:paraId="0C6EBA47" w14:textId="77777777" w:rsidR="00420CA2" w:rsidRPr="003208C8" w:rsidRDefault="00CB484D" w:rsidP="00CB484D">
      <w:pPr>
        <w:spacing w:after="0"/>
        <w:jc w:val="center"/>
        <w:rPr>
          <w:rFonts w:cs="Times New Roman"/>
          <w:b/>
        </w:rPr>
      </w:pPr>
      <w:r w:rsidRPr="003208C8">
        <w:rPr>
          <w:rFonts w:cs="Times New Roman"/>
          <w:b/>
        </w:rPr>
        <w:t>A szakmai követelménymodulokhoz rendelt tantárgyak és témakörök óraszáma évfolyamonként</w:t>
      </w:r>
    </w:p>
    <w:p w14:paraId="0EECFC14" w14:textId="77777777" w:rsidR="00420CA2" w:rsidRPr="003208C8" w:rsidRDefault="00420CA2" w:rsidP="000B5E9D">
      <w:pPr>
        <w:spacing w:after="0"/>
        <w:rPr>
          <w:rFonts w:cs="Times New Roman"/>
        </w:rPr>
      </w:pPr>
    </w:p>
    <w:p w14:paraId="348F4D47" w14:textId="77777777" w:rsidR="006F5812" w:rsidRPr="003208C8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389"/>
        <w:gridCol w:w="556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685792" w:rsidRPr="00685792" w14:paraId="1D822615" w14:textId="77777777" w:rsidTr="00685792">
        <w:trPr>
          <w:trHeight w:val="1065"/>
          <w:jc w:val="center"/>
        </w:trPr>
        <w:tc>
          <w:tcPr>
            <w:tcW w:w="2479" w:type="dxa"/>
            <w:gridSpan w:val="2"/>
            <w:vMerge w:val="restart"/>
            <w:shd w:val="clear" w:color="auto" w:fill="auto"/>
            <w:vAlign w:val="center"/>
            <w:hideMark/>
          </w:tcPr>
          <w:p w14:paraId="6B79872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30437AA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7C5203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5072167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43D4419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0E656A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F9792C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4E76A2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4CE1714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FC29ED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6854318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00FC4A3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9B8728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640E8E9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685792" w:rsidRPr="00685792" w14:paraId="1F72ECEB" w14:textId="77777777" w:rsidTr="00685792">
        <w:trPr>
          <w:trHeight w:val="1065"/>
          <w:jc w:val="center"/>
        </w:trPr>
        <w:tc>
          <w:tcPr>
            <w:tcW w:w="2479" w:type="dxa"/>
            <w:gridSpan w:val="2"/>
            <w:vMerge/>
            <w:vAlign w:val="center"/>
            <w:hideMark/>
          </w:tcPr>
          <w:p w14:paraId="24FBAF9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68B59DD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036DB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94FE0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E2A96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8B056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5C1B6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D946BC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F87D7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4F186C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0CC96F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3C8B30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45884AC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8A9F2E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AD8B214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34968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7EF2F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533C8DD4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19E78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D3833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5D29F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20054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76799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0E243E3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685792" w:rsidRPr="00685792" w14:paraId="41E0E87A" w14:textId="77777777" w:rsidTr="00685792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16F7A44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566E8E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4801B1F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155EF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E83A5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11E51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8E1E2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5E28DCD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0AC45C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FD7C7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569CE2A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BAF2EE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AA81E4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4E9E5E0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1435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2C89793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411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30FC5B4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463E8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DABB4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713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1B4F900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1969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54177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15AE7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756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21D2CA7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AE431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51DAD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713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55448CF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1989</w:t>
            </w:r>
          </w:p>
        </w:tc>
      </w:tr>
      <w:tr w:rsidR="00685792" w:rsidRPr="00685792" w14:paraId="0F11B058" w14:textId="77777777" w:rsidTr="0068579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C4356C0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E63FA0F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/>
            <w:vAlign w:val="center"/>
            <w:hideMark/>
          </w:tcPr>
          <w:p w14:paraId="0C7D0A7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40711D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E43DE5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vMerge/>
            <w:vAlign w:val="center"/>
            <w:hideMark/>
          </w:tcPr>
          <w:p w14:paraId="5CB6624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14:paraId="5BE575D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56" w:type="dxa"/>
            <w:vMerge/>
            <w:vAlign w:val="center"/>
            <w:hideMark/>
          </w:tcPr>
          <w:p w14:paraId="0CE5B0F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2C2A5A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vMerge/>
            <w:vAlign w:val="center"/>
            <w:hideMark/>
          </w:tcPr>
          <w:p w14:paraId="605910A4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3E046C8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E085360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073793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945</w:t>
            </w:r>
          </w:p>
        </w:tc>
        <w:tc>
          <w:tcPr>
            <w:tcW w:w="700" w:type="dxa"/>
            <w:vMerge/>
            <w:vAlign w:val="center"/>
            <w:hideMark/>
          </w:tcPr>
          <w:p w14:paraId="68FE300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A85A92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1044</w:t>
            </w:r>
          </w:p>
        </w:tc>
        <w:tc>
          <w:tcPr>
            <w:tcW w:w="500" w:type="dxa"/>
            <w:vMerge/>
            <w:vAlign w:val="center"/>
            <w:hideMark/>
          </w:tcPr>
          <w:p w14:paraId="74B81BD4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610973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945</w:t>
            </w:r>
          </w:p>
        </w:tc>
        <w:tc>
          <w:tcPr>
            <w:tcW w:w="700" w:type="dxa"/>
            <w:vMerge/>
            <w:vAlign w:val="center"/>
            <w:hideMark/>
          </w:tcPr>
          <w:p w14:paraId="5585F4EB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685792" w:rsidRPr="00685792" w14:paraId="790DD152" w14:textId="77777777" w:rsidTr="0068579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4A6D2B2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EEDCF60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14:paraId="0439987B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309B4AE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515 óra (22,9%)</w:t>
            </w:r>
          </w:p>
        </w:tc>
        <w:tc>
          <w:tcPr>
            <w:tcW w:w="700" w:type="dxa"/>
            <w:vMerge/>
            <w:vAlign w:val="center"/>
            <w:hideMark/>
          </w:tcPr>
          <w:p w14:paraId="509442F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2D93A5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2A11D0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39E3C9E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14:paraId="72C5380C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130406B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520 óra (24,2%)</w:t>
            </w:r>
          </w:p>
        </w:tc>
        <w:tc>
          <w:tcPr>
            <w:tcW w:w="700" w:type="dxa"/>
            <w:vMerge/>
            <w:vAlign w:val="center"/>
            <w:hideMark/>
          </w:tcPr>
          <w:p w14:paraId="1C836D8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685792" w:rsidRPr="00685792" w14:paraId="061D8167" w14:textId="77777777" w:rsidTr="0068579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2242B9B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0A993AD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14:paraId="649340CB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002989A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1454 óra (77,1%)</w:t>
            </w:r>
          </w:p>
        </w:tc>
        <w:tc>
          <w:tcPr>
            <w:tcW w:w="700" w:type="dxa"/>
            <w:vMerge/>
            <w:vAlign w:val="center"/>
            <w:hideMark/>
          </w:tcPr>
          <w:p w14:paraId="5491D62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9D283B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C1500D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6CCF0D6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E42109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2782771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1469 óra (75,8%)</w:t>
            </w:r>
          </w:p>
        </w:tc>
        <w:tc>
          <w:tcPr>
            <w:tcW w:w="700" w:type="dxa"/>
            <w:vMerge/>
            <w:vAlign w:val="center"/>
            <w:hideMark/>
          </w:tcPr>
          <w:p w14:paraId="531FCD8D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685792" w:rsidRPr="00685792" w14:paraId="53289CF9" w14:textId="77777777" w:rsidTr="00685792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34FA047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68A1DF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BACC40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E83F9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DC6CE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4ACD1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AA7F8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EA991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E009CD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8CC90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08055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AC22D4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650DA7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DA960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ABA28E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2BF7BF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034AA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53008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47B5B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13580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247B2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96529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EABA7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FFC0F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99BE5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685792" w:rsidRPr="00685792" w14:paraId="3EA8A0E8" w14:textId="77777777" w:rsidTr="0068579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81AD638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899136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438A80A8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767AE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54FF6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D5E67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F6F58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3588B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7CAC48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E12B2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4264E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B256F3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628A2D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FCEB4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4DBBBD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CC2234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CF9A5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6166C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B1CD3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19C14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18403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63869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304E0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2EAC0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8A4C9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85792" w:rsidRPr="00685792" w14:paraId="0CE70D32" w14:textId="77777777" w:rsidTr="0068579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631C7B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EC76C62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6395A83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63442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3AAE3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3B2FC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A5BCE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4D370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743B43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66A60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FC763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F51139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4699DC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D7139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01867F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35876B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CE64F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03B9C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FA2E8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D6DB6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AC2F1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97B7E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7739B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EDF3D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AFD76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85792" w:rsidRPr="00685792" w14:paraId="1BE7B635" w14:textId="77777777" w:rsidTr="0068579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6F1E00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82B399D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700" w:type="dxa"/>
            <w:vMerge/>
            <w:vAlign w:val="center"/>
            <w:hideMark/>
          </w:tcPr>
          <w:p w14:paraId="0D4E1F2B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0E740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85643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61821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C99C5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7F1DC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5A63E4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5AFDB3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7AD53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1530E0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A4D007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18001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EC76B68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3706FD0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7E624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8DA80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739A5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F3C86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5AF87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FBF00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336ED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30207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59964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85792" w:rsidRPr="00685792" w14:paraId="3350F1EC" w14:textId="77777777" w:rsidTr="0068579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345C58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6B6ACD2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700" w:type="dxa"/>
            <w:vMerge/>
            <w:vAlign w:val="center"/>
            <w:hideMark/>
          </w:tcPr>
          <w:p w14:paraId="6910CEA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D4B8C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C0A70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D43BA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01C23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84D9E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6A83A8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DAFF9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8B87C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DE42A1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530986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54115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82A3A1C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703EF2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FB9B9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8CCE9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DD5AE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F6369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99792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C8AFE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10B3E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D2FC0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1BD1E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685792" w:rsidRPr="00685792" w14:paraId="25683C57" w14:textId="77777777" w:rsidTr="00685792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435DC48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F482D3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EFB016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719A4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38185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0AA23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FCEA8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BDDD6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3E3F0F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A01C2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65F27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114A73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05EA6F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392DD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EA0BF6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7DC95C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6A8E9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ED9EF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F788C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485C0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0067F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A24C1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4F1AC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C406B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423E9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685792" w:rsidRPr="00685792" w14:paraId="6BD5C5D9" w14:textId="77777777" w:rsidTr="0068579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ADF9765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EBFC39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700" w:type="dxa"/>
            <w:vMerge/>
            <w:vAlign w:val="center"/>
            <w:hideMark/>
          </w:tcPr>
          <w:p w14:paraId="7DBFB07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E227B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1B5B6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8E147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B342B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123BA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786FD6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B38DA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4D9BC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35DFAE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76F796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9196E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E56C2A8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1767D5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B3A2C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77EE1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F63E6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C5B36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80BED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2686C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0CD14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C6C83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FCFF2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685792" w:rsidRPr="00685792" w14:paraId="3B8089EB" w14:textId="77777777" w:rsidTr="0068579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313FCA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0CFB4C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700" w:type="dxa"/>
            <w:vMerge/>
            <w:vAlign w:val="center"/>
            <w:hideMark/>
          </w:tcPr>
          <w:p w14:paraId="2B574602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25940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AD314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475A7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67390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030C7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00326E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F8195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F061D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3E6430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3A6602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C36E4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46A061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2785C9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8534E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4C055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74EE7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EDE0C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D4914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D51A1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57D0E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F53BB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012F4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685792" w:rsidRPr="00685792" w14:paraId="06470D44" w14:textId="77777777" w:rsidTr="0068579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D37DA4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2BCE04D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700" w:type="dxa"/>
            <w:vMerge/>
            <w:vAlign w:val="center"/>
            <w:hideMark/>
          </w:tcPr>
          <w:p w14:paraId="52F5F15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3985A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CA389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E973D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0DAC2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919AE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7F1324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222F1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74B3C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D20FAC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542AF2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46C18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77B9875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B94ABBB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8CD5A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ECAA9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59AE5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82E62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C41AD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469E8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3D1EA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CEA71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EC175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685792" w:rsidRPr="00685792" w14:paraId="03F1AC83" w14:textId="77777777" w:rsidTr="0068579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ED4A754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F243DDB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700" w:type="dxa"/>
            <w:vMerge/>
            <w:vAlign w:val="center"/>
            <w:hideMark/>
          </w:tcPr>
          <w:p w14:paraId="5C65F83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F020F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2E369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F03C6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4A32A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8523F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6C11CD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7C056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E7003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A008E6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264F86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99D36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650877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A69A0AC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45A20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66B61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63B93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C5434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B3D66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345FB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48E1D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0C162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BB6A8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</w:tbl>
    <w:p w14:paraId="48759FD7" w14:textId="77777777" w:rsidR="00685792" w:rsidRDefault="00685792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389"/>
        <w:gridCol w:w="556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685792" w:rsidRPr="00685792" w14:paraId="37260BFB" w14:textId="77777777" w:rsidTr="00685792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6973C261" w14:textId="05CA99A9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 xml:space="preserve">11652-16 </w:t>
            </w: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Kivehető fogpótlás készítése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8F4E43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Szakmai ismeret 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5E32DA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5B313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7AF04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5FC42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F5048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BAA34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416343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DD9A4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73E15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A98C11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1354EC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1BE89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AB6702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3F846D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C3011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0ED9A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BFC76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50E8E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03816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88B2D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41110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37571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15F35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685792" w:rsidRPr="00685792" w14:paraId="3710DB27" w14:textId="77777777" w:rsidTr="00685792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49A663E4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F52F52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Lenyomat értékelés. Mintakészítés. Egyéni kanál és harapási </w:t>
            </w:r>
            <w:proofErr w:type="gram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sablon készítés</w:t>
            </w:r>
            <w:proofErr w:type="gramEnd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 </w:t>
            </w:r>
          </w:p>
        </w:tc>
        <w:tc>
          <w:tcPr>
            <w:tcW w:w="700" w:type="dxa"/>
            <w:vMerge/>
            <w:vAlign w:val="center"/>
            <w:hideMark/>
          </w:tcPr>
          <w:p w14:paraId="7C938C0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7068A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6B7C7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9220F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069D3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CADEE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AD681D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40C05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20C24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8C9AF0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C4C70D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91C50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700" w:type="dxa"/>
            <w:vMerge/>
            <w:vAlign w:val="center"/>
            <w:hideMark/>
          </w:tcPr>
          <w:p w14:paraId="12400D4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E4A736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39EDA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5E816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96F13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B05F3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41761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5CBB5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8B775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6DCE6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94D73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685792" w:rsidRPr="00685792" w14:paraId="425C8470" w14:textId="77777777" w:rsidTr="0068579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CB44B4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BB889A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</w:t>
            </w: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Artikulátor</w:t>
            </w:r>
            <w:proofErr w:type="spellEnd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technika</w:t>
            </w:r>
          </w:p>
        </w:tc>
        <w:tc>
          <w:tcPr>
            <w:tcW w:w="700" w:type="dxa"/>
            <w:vMerge/>
            <w:vAlign w:val="center"/>
            <w:hideMark/>
          </w:tcPr>
          <w:p w14:paraId="0186BC78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F8FC6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F870E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0F758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1D12D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69790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35606F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554B4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36BD9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C13091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14F9D2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4CC20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49BD413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C7CBD2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71E5B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85DE2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A8DEC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784DB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4B41B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26206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B66F3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D5F36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E8003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685792" w:rsidRPr="00685792" w14:paraId="5D95BF35" w14:textId="77777777" w:rsidTr="0068579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2518358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C28ABD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Fogpróba készítés</w:t>
            </w:r>
          </w:p>
        </w:tc>
        <w:tc>
          <w:tcPr>
            <w:tcW w:w="700" w:type="dxa"/>
            <w:vMerge/>
            <w:vAlign w:val="center"/>
            <w:hideMark/>
          </w:tcPr>
          <w:p w14:paraId="7F548402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59301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95F96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8CEC1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49C66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4D696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ED0BA2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81628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AE77B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E328B2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412414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5FD58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14:paraId="568E87FC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503AB62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D2AA7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E2653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5265A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12434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AC00E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ABF03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2C4F3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E6EE8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59A82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685792" w:rsidRPr="00685792" w14:paraId="1F08EAF6" w14:textId="77777777" w:rsidTr="0068579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4D52DA4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144E12B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</w:t>
            </w: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Készreviteli</w:t>
            </w:r>
            <w:proofErr w:type="spellEnd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eljárások</w:t>
            </w:r>
          </w:p>
        </w:tc>
        <w:tc>
          <w:tcPr>
            <w:tcW w:w="700" w:type="dxa"/>
            <w:vMerge/>
            <w:vAlign w:val="center"/>
            <w:hideMark/>
          </w:tcPr>
          <w:p w14:paraId="1A7EFA60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5800D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258C1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7BAFC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1387A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484FD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32B9EB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754B8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DFE4A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15373E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992E06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B6B33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700" w:type="dxa"/>
            <w:vMerge/>
            <w:vAlign w:val="center"/>
            <w:hideMark/>
          </w:tcPr>
          <w:p w14:paraId="7605435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2F5CAC2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70401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5723A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00403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AD84B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C9DDA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49938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AD9AE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1C693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FDEA0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685792" w:rsidRPr="00685792" w14:paraId="7678C850" w14:textId="77777777" w:rsidTr="0068579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42AAAF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3EDD07F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</w:t>
            </w:r>
            <w:proofErr w:type="gram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Fémlemez készítés</w:t>
            </w:r>
            <w:proofErr w:type="gramEnd"/>
          </w:p>
        </w:tc>
        <w:tc>
          <w:tcPr>
            <w:tcW w:w="700" w:type="dxa"/>
            <w:vMerge/>
            <w:vAlign w:val="center"/>
            <w:hideMark/>
          </w:tcPr>
          <w:p w14:paraId="3564814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BFBB1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79FDD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0CAEE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9F70F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BCCC4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5F4B96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78509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B8C45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D501CE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570F28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15ED2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700" w:type="dxa"/>
            <w:vMerge/>
            <w:vAlign w:val="center"/>
            <w:hideMark/>
          </w:tcPr>
          <w:p w14:paraId="3937DA85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EC6E2A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F10AD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389C9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DCFEB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24777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08DB6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D645A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3AF0D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35FB1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ED6CE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685792" w:rsidRPr="00685792" w14:paraId="696F7699" w14:textId="77777777" w:rsidTr="0068579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2A9ADF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2836474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Kommunikáció, önismeret, edukáció</w:t>
            </w:r>
          </w:p>
        </w:tc>
        <w:tc>
          <w:tcPr>
            <w:tcW w:w="700" w:type="dxa"/>
            <w:vMerge/>
            <w:vAlign w:val="center"/>
            <w:hideMark/>
          </w:tcPr>
          <w:p w14:paraId="55B15E7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81575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007E3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F70D7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CCC0B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09D33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3F8E1B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F8D3B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DE2AC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F1D043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736A01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A89FE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010AF29B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C09D2B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E4947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2149A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1268E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5011D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C9DC9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208B7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93ECF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F770B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AAF46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685792" w:rsidRPr="00685792" w14:paraId="3E25BB8C" w14:textId="77777777" w:rsidTr="0068579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425C19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780C14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Funkcionális anatómia tantárgy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183B1B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4562B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E7F66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E44F3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BFD89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E5942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271F1C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55A6C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EB01D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AB1A89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C9E41E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536E5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1BE0D7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317C86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70E5E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307C6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214FB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FBE03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D5AA2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EE2E0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69A14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5D2AF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45F71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685792" w:rsidRPr="00685792" w14:paraId="5F5E008C" w14:textId="77777777" w:rsidTr="0068579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898C38C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792BBF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Anatómiai alapfogalmak</w:t>
            </w:r>
          </w:p>
        </w:tc>
        <w:tc>
          <w:tcPr>
            <w:tcW w:w="700" w:type="dxa"/>
            <w:vMerge/>
            <w:vAlign w:val="center"/>
            <w:hideMark/>
          </w:tcPr>
          <w:p w14:paraId="434187A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FD45B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676A1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5E0FE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95146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3D1E3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0BE146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21922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DEFC63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2951E1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DB0274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DECCC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03635BF8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5CBF2D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30E3D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A1D45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5B3B7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05DAE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AB246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9FAF5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16CAF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75333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3A4B0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85792" w:rsidRPr="00685792" w14:paraId="6F170583" w14:textId="77777777" w:rsidTr="0068579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3447D7FF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3362302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koponya részei. A </w:t>
            </w: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maxilla</w:t>
            </w:r>
            <w:proofErr w:type="spellEnd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és </w:t>
            </w: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mandibula</w:t>
            </w:r>
            <w:proofErr w:type="spellEnd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anatómiája</w:t>
            </w:r>
          </w:p>
        </w:tc>
        <w:tc>
          <w:tcPr>
            <w:tcW w:w="700" w:type="dxa"/>
            <w:vMerge/>
            <w:vAlign w:val="center"/>
            <w:hideMark/>
          </w:tcPr>
          <w:p w14:paraId="0EE9E79C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67040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11FE1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4CD29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38448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A995C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9E3F00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7CE6C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AD779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BD2CBD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0E25F4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6E09C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2379C8C0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217283C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6F43A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83223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C37CB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936E0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F04F8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27606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AA4D5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671C6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B8EAD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85792" w:rsidRPr="00685792" w14:paraId="1EF0D797" w14:textId="77777777" w:rsidTr="0068579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13B5BA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D376F88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fogak fejlődése és morfológiája</w:t>
            </w:r>
          </w:p>
        </w:tc>
        <w:tc>
          <w:tcPr>
            <w:tcW w:w="700" w:type="dxa"/>
            <w:vMerge/>
            <w:vAlign w:val="center"/>
            <w:hideMark/>
          </w:tcPr>
          <w:p w14:paraId="12BE7CC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C616B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615ED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7F3B9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1DC42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FB042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8DA386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B2E67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413B2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98716A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E7D6D3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D4DC8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3D1D34A8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479F690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F4AA8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3E1FE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5AE9A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C2E53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DF58B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5C905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197A3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72ADC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8199A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85792" w:rsidRPr="00685792" w14:paraId="782767EC" w14:textId="77777777" w:rsidTr="0068579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88B849D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B6B3CD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Az </w:t>
            </w: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állkapcsizület</w:t>
            </w:r>
            <w:proofErr w:type="spellEnd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és </w:t>
            </w: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izületi</w:t>
            </w:r>
            <w:proofErr w:type="spellEnd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működések</w:t>
            </w:r>
          </w:p>
        </w:tc>
        <w:tc>
          <w:tcPr>
            <w:tcW w:w="700" w:type="dxa"/>
            <w:vMerge/>
            <w:vAlign w:val="center"/>
            <w:hideMark/>
          </w:tcPr>
          <w:p w14:paraId="1C093090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98C9D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8452E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6CAC2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14236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9F608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A476F7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8C004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F3415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91D89C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D3B90D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2FE05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04BD725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2D78708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64368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8D370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85F5A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2D817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CBEFB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B74E1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3C8F3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4E30C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B2244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85792" w:rsidRPr="00685792" w14:paraId="2317C98C" w14:textId="77777777" w:rsidTr="00685792">
        <w:trPr>
          <w:trHeight w:val="686"/>
          <w:jc w:val="center"/>
        </w:trPr>
        <w:tc>
          <w:tcPr>
            <w:tcW w:w="699" w:type="dxa"/>
            <w:vMerge/>
            <w:vAlign w:val="center"/>
            <w:hideMark/>
          </w:tcPr>
          <w:p w14:paraId="1ACAD3A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2267E8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Anyagismeret tantárgy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9D0676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1C493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31988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B61D5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9023F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C1802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F5DE01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6B75E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96EFB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1762BC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D7B0A8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4E9EB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72C115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0A1692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4AF7D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13FA8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7F148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42CF0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0C95B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D9198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B41E8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04623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386F6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85792" w:rsidRPr="00685792" w14:paraId="1E07E92B" w14:textId="77777777" w:rsidTr="00685792">
        <w:trPr>
          <w:trHeight w:val="1200"/>
          <w:jc w:val="center"/>
        </w:trPr>
        <w:tc>
          <w:tcPr>
            <w:tcW w:w="699" w:type="dxa"/>
            <w:vMerge/>
            <w:vAlign w:val="center"/>
            <w:hideMark/>
          </w:tcPr>
          <w:p w14:paraId="629BB9A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B2D310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Technológiai szabályozás, minőségbiztosítás a fogpótlások készítésekor </w:t>
            </w:r>
          </w:p>
        </w:tc>
        <w:tc>
          <w:tcPr>
            <w:tcW w:w="700" w:type="dxa"/>
            <w:vMerge/>
            <w:vAlign w:val="center"/>
            <w:hideMark/>
          </w:tcPr>
          <w:p w14:paraId="5FBF983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3F3D5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1FFCE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3617C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3A789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322B1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2AB646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37777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EFFFD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83646C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546F7C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9C1D7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3623B42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2C3060D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CBD7F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2833B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557E7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E0E2B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6721C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87ED8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B0B8F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B418B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26228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685792" w:rsidRPr="00685792" w14:paraId="626EDA97" w14:textId="77777777" w:rsidTr="00685792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3088D2B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C0883E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kivehető műanyag alaplemezes fogpótlások alap-és segédanyagai      </w:t>
            </w:r>
          </w:p>
        </w:tc>
        <w:tc>
          <w:tcPr>
            <w:tcW w:w="700" w:type="dxa"/>
            <w:vMerge/>
            <w:vAlign w:val="center"/>
            <w:hideMark/>
          </w:tcPr>
          <w:p w14:paraId="3DB840E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9FBD6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321B8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57786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B2668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14068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84C7AA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0A6FA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6A0D5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F8FB5E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7412D5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7529B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0BCE136C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BCBC3B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20272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8A33A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ED0BA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E5BC8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7F126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F13D6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CD5F4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CDE05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25565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685792" w:rsidRPr="00685792" w14:paraId="1468D687" w14:textId="77777777" w:rsidTr="0068579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51C4C4AC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4B9D0F5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 fémlemezes fogpótlások alap-és segédanyagai</w:t>
            </w:r>
          </w:p>
        </w:tc>
        <w:tc>
          <w:tcPr>
            <w:tcW w:w="700" w:type="dxa"/>
            <w:vMerge/>
            <w:vAlign w:val="center"/>
            <w:hideMark/>
          </w:tcPr>
          <w:p w14:paraId="6791EBA4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09EBF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AE201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122FD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C2B73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FB2D2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4FFA37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2E903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5EE66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2BA744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60CC1A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6E246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767712C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1183F3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3D586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74345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08C2C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25FA1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F8AA2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A4C44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09D7E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AC1D5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EE98C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685792" w:rsidRPr="00685792" w14:paraId="09EF9FB1" w14:textId="77777777" w:rsidTr="00685792">
        <w:trPr>
          <w:trHeight w:val="425"/>
          <w:jc w:val="center"/>
        </w:trPr>
        <w:tc>
          <w:tcPr>
            <w:tcW w:w="699" w:type="dxa"/>
            <w:vMerge/>
            <w:vAlign w:val="center"/>
            <w:hideMark/>
          </w:tcPr>
          <w:p w14:paraId="14FABBA8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1FDE1DD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Szakrajz 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3CEC03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B0CB3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717AB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7C8D1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3EE0A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3CA92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832122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EEA1C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C2348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966E17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AE4365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05BCE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72E1D6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F2AC69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1093D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03D5B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2C074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1F470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F44EB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7C18B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CE2A8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437B4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DC352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85792" w:rsidRPr="00685792" w14:paraId="15ACEC81" w14:textId="77777777" w:rsidTr="0068579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8CDF535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044DD0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 frontfogak rajzai</w:t>
            </w:r>
          </w:p>
        </w:tc>
        <w:tc>
          <w:tcPr>
            <w:tcW w:w="700" w:type="dxa"/>
            <w:vMerge/>
            <w:vAlign w:val="center"/>
            <w:hideMark/>
          </w:tcPr>
          <w:p w14:paraId="0CE0292B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97FF0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1EC5E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9AB7A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85982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2AF95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0AD65E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2A8E0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97973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0909EF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72FA4A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CD621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473976C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28FA43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9C851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AB71E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3E20A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78AB0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45C9A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56595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AE760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F314C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710A8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685792" w:rsidRPr="00685792" w14:paraId="64891B45" w14:textId="77777777" w:rsidTr="0068579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5F9CB1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AF0C3A2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 rágófogak rajzai</w:t>
            </w:r>
          </w:p>
        </w:tc>
        <w:tc>
          <w:tcPr>
            <w:tcW w:w="700" w:type="dxa"/>
            <w:vMerge/>
            <w:vAlign w:val="center"/>
            <w:hideMark/>
          </w:tcPr>
          <w:p w14:paraId="018E2A5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FB3BA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2B31C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22987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408F0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BD0D4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AB2A2E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1F35A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593B8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44E76C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130637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65F4D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1A6F106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1D45A7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A053E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BFFE1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82A5A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19921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07674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13167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50D79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6BEDA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89478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685792" w:rsidRPr="00685792" w14:paraId="20D23C6B" w14:textId="77777777" w:rsidTr="0068579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AE8061F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23FCE38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 koponya rajzai</w:t>
            </w:r>
          </w:p>
        </w:tc>
        <w:tc>
          <w:tcPr>
            <w:tcW w:w="700" w:type="dxa"/>
            <w:vMerge/>
            <w:vAlign w:val="center"/>
            <w:hideMark/>
          </w:tcPr>
          <w:p w14:paraId="54D7170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9B5BD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1ED0A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36403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4AAA1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6C16F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AB9B6B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A3015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773A4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A0471C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78D453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A5471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7CA51DB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571BF95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CFA9B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ADE11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A0F78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44335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7310F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5D89B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79636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E8827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E149A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685792" w:rsidRPr="00685792" w14:paraId="3E84321E" w14:textId="77777777" w:rsidTr="0068579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C649EAD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B28297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Protézisek ábrázolása</w:t>
            </w:r>
          </w:p>
        </w:tc>
        <w:tc>
          <w:tcPr>
            <w:tcW w:w="700" w:type="dxa"/>
            <w:vMerge/>
            <w:vAlign w:val="center"/>
            <w:hideMark/>
          </w:tcPr>
          <w:p w14:paraId="4ECB932B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D9C9D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21023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5DD79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2366E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2FC9F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562FF7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EF34B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C580E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3EF21D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7F3167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B1C4B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35D5B458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2746F74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E4AD0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CEB10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68FD1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C2BFC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45619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BD74D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38ECC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E01B1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7CB6F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685792" w:rsidRPr="00685792" w14:paraId="3FADEAEA" w14:textId="77777777" w:rsidTr="0068579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083838F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05AFCE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Kivehető </w:t>
            </w:r>
            <w:proofErr w:type="gramStart"/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fogpótlás készítés</w:t>
            </w:r>
            <w:proofErr w:type="gramEnd"/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 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DA5492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F3C36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9BCF5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6DE15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69E0C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E111E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D789C1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08072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07280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F976B9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F081C1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2943F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741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B203BE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EA623F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741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BDC27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DA615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D5281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741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6FB9E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3B613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756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0DE28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B7796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B95F0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7E632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756</w:t>
            </w:r>
          </w:p>
        </w:tc>
      </w:tr>
      <w:tr w:rsidR="00685792" w:rsidRPr="00685792" w14:paraId="5895C822" w14:textId="77777777" w:rsidTr="00685792">
        <w:trPr>
          <w:trHeight w:val="1200"/>
          <w:jc w:val="center"/>
        </w:trPr>
        <w:tc>
          <w:tcPr>
            <w:tcW w:w="699" w:type="dxa"/>
            <w:vMerge/>
            <w:vAlign w:val="center"/>
            <w:hideMark/>
          </w:tcPr>
          <w:p w14:paraId="0E19EB80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36C54D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Lenyomat értékelés és mintakészítés. Egyéni kanál és harapási sablon készítés gyakorlati kivitelezése </w:t>
            </w:r>
          </w:p>
        </w:tc>
        <w:tc>
          <w:tcPr>
            <w:tcW w:w="700" w:type="dxa"/>
            <w:vMerge/>
            <w:vAlign w:val="center"/>
            <w:hideMark/>
          </w:tcPr>
          <w:p w14:paraId="3DFF463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35C03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1AD63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98E19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12F6A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8D69A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41B887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4FBBD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E5E2D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E3B89A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D1C8CB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4EC8B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84</w:t>
            </w:r>
          </w:p>
        </w:tc>
        <w:tc>
          <w:tcPr>
            <w:tcW w:w="700" w:type="dxa"/>
            <w:vMerge/>
            <w:vAlign w:val="center"/>
            <w:hideMark/>
          </w:tcPr>
          <w:p w14:paraId="78769022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7845405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9844C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93044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17A89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AB039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B693A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4C0E3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CA40E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29A22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3DCAB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86</w:t>
            </w:r>
          </w:p>
        </w:tc>
      </w:tr>
      <w:tr w:rsidR="00685792" w:rsidRPr="00685792" w14:paraId="766C8E40" w14:textId="77777777" w:rsidTr="0068579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052BA668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69BA664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Minták rögzítése középértékű </w:t>
            </w: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artikulátorban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4C4B368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77979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0008D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604A4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0DFFF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20E0A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C5806B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0596D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783DB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4E5B67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B9579E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724CC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700" w:type="dxa"/>
            <w:vMerge/>
            <w:vAlign w:val="center"/>
            <w:hideMark/>
          </w:tcPr>
          <w:p w14:paraId="7BF7B75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9428BE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FD24F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7FAC4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00575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2365A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FF37E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10149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F210B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77F0A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573A8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</w:tr>
      <w:tr w:rsidR="00685792" w:rsidRPr="00685792" w14:paraId="08E208EC" w14:textId="77777777" w:rsidTr="0068579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D9A253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D925B1D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Részleges és teljes fogpróba készítés</w:t>
            </w:r>
          </w:p>
        </w:tc>
        <w:tc>
          <w:tcPr>
            <w:tcW w:w="700" w:type="dxa"/>
            <w:vMerge/>
            <w:vAlign w:val="center"/>
            <w:hideMark/>
          </w:tcPr>
          <w:p w14:paraId="52BE40D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CAB27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2CDC0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01510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8F6A7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F5268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ED4298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4A6FD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B0994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7F5891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199360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BBBD3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208</w:t>
            </w:r>
          </w:p>
        </w:tc>
        <w:tc>
          <w:tcPr>
            <w:tcW w:w="700" w:type="dxa"/>
            <w:vMerge/>
            <w:vAlign w:val="center"/>
            <w:hideMark/>
          </w:tcPr>
          <w:p w14:paraId="0656795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E79C55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94601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362E4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99A21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ED5AA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BC696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2463F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1CDD5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652DB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98E6F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212</w:t>
            </w:r>
          </w:p>
        </w:tc>
      </w:tr>
      <w:tr w:rsidR="00685792" w:rsidRPr="00685792" w14:paraId="18982334" w14:textId="77777777" w:rsidTr="0068579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27D0220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0C76EE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Készreviteli</w:t>
            </w:r>
            <w:proofErr w:type="spellEnd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eljárások alkalmazása</w:t>
            </w:r>
          </w:p>
        </w:tc>
        <w:tc>
          <w:tcPr>
            <w:tcW w:w="700" w:type="dxa"/>
            <w:vMerge/>
            <w:vAlign w:val="center"/>
            <w:hideMark/>
          </w:tcPr>
          <w:p w14:paraId="2DF64F4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4B91C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249AB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4F6DD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3690E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61AAB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1DDE15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1A209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6223B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90106E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772F3E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03EE4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163</w:t>
            </w:r>
          </w:p>
        </w:tc>
        <w:tc>
          <w:tcPr>
            <w:tcW w:w="700" w:type="dxa"/>
            <w:vMerge/>
            <w:vAlign w:val="center"/>
            <w:hideMark/>
          </w:tcPr>
          <w:p w14:paraId="31D85828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3BACBE0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2C33C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CAD13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C87A0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FF2D8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83321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26961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57FCF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90741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C1459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166</w:t>
            </w:r>
          </w:p>
        </w:tc>
      </w:tr>
      <w:tr w:rsidR="00685792" w:rsidRPr="00685792" w14:paraId="4618C3F7" w14:textId="77777777" w:rsidTr="0068579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F8B37D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AEA048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Fémlemez készítési folyamat</w:t>
            </w:r>
          </w:p>
        </w:tc>
        <w:tc>
          <w:tcPr>
            <w:tcW w:w="700" w:type="dxa"/>
            <w:vMerge/>
            <w:vAlign w:val="center"/>
            <w:hideMark/>
          </w:tcPr>
          <w:p w14:paraId="3EBD8012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E70D2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EF759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8004F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4A638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D8DA9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D4643D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A68F4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D2E19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8255F6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CC9F4C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C0EBA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208</w:t>
            </w:r>
          </w:p>
        </w:tc>
        <w:tc>
          <w:tcPr>
            <w:tcW w:w="700" w:type="dxa"/>
            <w:vMerge/>
            <w:vAlign w:val="center"/>
            <w:hideMark/>
          </w:tcPr>
          <w:p w14:paraId="161E6D8C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85D469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69C13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25EA7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A1AE4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A6BC5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954A4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50320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9C306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F8BA0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06633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212</w:t>
            </w:r>
          </w:p>
        </w:tc>
      </w:tr>
      <w:tr w:rsidR="00685792" w:rsidRPr="00685792" w14:paraId="4211935B" w14:textId="77777777" w:rsidTr="00685792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3F22C12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11651-16 </w:t>
            </w: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Rögzített fogpótlás készítése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35900FC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Szakmai ismeret II.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8879B2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57748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1DCDE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70407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65647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CB867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CF2524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4B5FD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A859C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287FFC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66B634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CBBFA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383E4E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5F1972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415C7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85D14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BB18C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B1EDF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0329F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6DF81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D2905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F9717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81C93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685792" w:rsidRPr="00685792" w14:paraId="4F00F46A" w14:textId="77777777" w:rsidTr="00685792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374EE95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95B96C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rögzített fogpótlások típusai, anyagai, technológiái, tervezése</w:t>
            </w:r>
          </w:p>
        </w:tc>
        <w:tc>
          <w:tcPr>
            <w:tcW w:w="700" w:type="dxa"/>
            <w:vMerge/>
            <w:vAlign w:val="center"/>
            <w:hideMark/>
          </w:tcPr>
          <w:p w14:paraId="79B47C7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183DE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0B517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41CCF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615ED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8178E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509668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B027A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ED47B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DE53DD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E81BBA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08634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6D6BAA4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6C329D4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28746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0714D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B88D5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135D1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E7C37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43040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FE38D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D66D3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288EF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685792" w:rsidRPr="00685792" w14:paraId="580B00E5" w14:textId="77777777" w:rsidTr="00685792">
        <w:trPr>
          <w:trHeight w:val="1680"/>
          <w:jc w:val="center"/>
        </w:trPr>
        <w:tc>
          <w:tcPr>
            <w:tcW w:w="699" w:type="dxa"/>
            <w:vMerge/>
            <w:vAlign w:val="center"/>
            <w:hideMark/>
          </w:tcPr>
          <w:p w14:paraId="72AD752D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375240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Lenyomatok és minták rögzített fogpótlásokhoz. Mintázási szabályok és módszerek, </w:t>
            </w: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okkluzális</w:t>
            </w:r>
            <w:proofErr w:type="spellEnd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iránytű alkalmazása</w:t>
            </w:r>
          </w:p>
        </w:tc>
        <w:tc>
          <w:tcPr>
            <w:tcW w:w="700" w:type="dxa"/>
            <w:vMerge/>
            <w:vAlign w:val="center"/>
            <w:hideMark/>
          </w:tcPr>
          <w:p w14:paraId="3FF4E55B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0FBDB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EDA6F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2A2B6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CF6BE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6A545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132003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3E444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CEF20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728996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B92564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054C7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E536D8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19E07B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9B0DB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69E03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CBD42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95E5A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97440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1A9C8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F315C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96172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031A0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685792" w:rsidRPr="00685792" w14:paraId="602AE28E" w14:textId="77777777" w:rsidTr="00685792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392E366C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CEA8FEC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Minták rögzítése középértékű és részben egyéni értékű </w:t>
            </w: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artikulátorban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0DA01D8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99F19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D5885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DB653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C5D3A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55993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9E2B96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EE8A2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3660F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433C8E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1AF8E4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F2086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E38D2FF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503656B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56791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710CB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010D9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73162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26784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E194B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12DE3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E2A9C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984F6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685792" w:rsidRPr="00685792" w14:paraId="12FA076A" w14:textId="77777777" w:rsidTr="0068579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68424E0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2B77632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gram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Korona készítés</w:t>
            </w:r>
            <w:proofErr w:type="gramEnd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hagyományos és digitális módszerekkel</w:t>
            </w:r>
          </w:p>
        </w:tc>
        <w:tc>
          <w:tcPr>
            <w:tcW w:w="700" w:type="dxa"/>
            <w:vMerge/>
            <w:vAlign w:val="center"/>
            <w:hideMark/>
          </w:tcPr>
          <w:p w14:paraId="633E435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AA3F0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40513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77D5B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4E8C3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65354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7B9B9D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1B26C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AC5B1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E2E77C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7B6475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DBAEF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4D43C2F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D15939D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CCE54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837B5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2000E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CEF27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38653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8FF2B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5EC9A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6B7CA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99590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685792" w:rsidRPr="00685792" w14:paraId="338234CE" w14:textId="77777777" w:rsidTr="0068579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1CFB301F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B71DB18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gram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Híd készítés</w:t>
            </w:r>
            <w:proofErr w:type="gramEnd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hagyományos és digitális módszerekkel</w:t>
            </w:r>
          </w:p>
        </w:tc>
        <w:tc>
          <w:tcPr>
            <w:tcW w:w="700" w:type="dxa"/>
            <w:vMerge/>
            <w:vAlign w:val="center"/>
            <w:hideMark/>
          </w:tcPr>
          <w:p w14:paraId="09EF0CA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C5098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0C70D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51C34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BDF04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B6EFE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91EB8F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AB27E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26EE5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7931BA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198ECE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C415F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78C1865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490CF35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69E90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1DF4B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428A7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C5E91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8C019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26608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516D3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D69DF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77945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685792" w:rsidRPr="00685792" w14:paraId="162F1EB0" w14:textId="77777777" w:rsidTr="00685792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253097F5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44252AB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</w:t>
            </w: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Inlay-onlay-overlay</w:t>
            </w:r>
            <w:proofErr w:type="spellEnd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készítés hagyományos és digitális módszerekkel</w:t>
            </w:r>
          </w:p>
        </w:tc>
        <w:tc>
          <w:tcPr>
            <w:tcW w:w="700" w:type="dxa"/>
            <w:vMerge/>
            <w:vAlign w:val="center"/>
            <w:hideMark/>
          </w:tcPr>
          <w:p w14:paraId="0F6A3A9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56B63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98D2B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D7961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A49B6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EADC7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217B7F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F93B3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60DD6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51ABC5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DB936F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7E933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3E3B8D8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23711F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B8B58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18C77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AA299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0AEA7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D191D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D4272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EE619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231C6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054B8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685792" w:rsidRPr="00685792" w14:paraId="5E13D69A" w14:textId="77777777" w:rsidTr="0068579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28B8F2AC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A4274D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Héjak készítése hagyományos és digitális módszerekkel</w:t>
            </w:r>
          </w:p>
        </w:tc>
        <w:tc>
          <w:tcPr>
            <w:tcW w:w="700" w:type="dxa"/>
            <w:vMerge/>
            <w:vAlign w:val="center"/>
            <w:hideMark/>
          </w:tcPr>
          <w:p w14:paraId="428868F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2EB86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65DD0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DD2E8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4FF5B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918E0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802464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4F2AA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23EAC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EF2071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607E04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34614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F84DE4D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750ECF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9F940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FE914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184E9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8C1C7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2C2BB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96C1D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96EFD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7C86D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4EB21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685792" w:rsidRPr="00685792" w14:paraId="0A58E50C" w14:textId="77777777" w:rsidTr="0068579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3A1CCA8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D919AA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Ideiglenes pótlások rögzített fogpótlásokhoz</w:t>
            </w:r>
          </w:p>
        </w:tc>
        <w:tc>
          <w:tcPr>
            <w:tcW w:w="700" w:type="dxa"/>
            <w:vMerge/>
            <w:vAlign w:val="center"/>
            <w:hideMark/>
          </w:tcPr>
          <w:p w14:paraId="55E769DC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D511B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1639F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BA2B9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282E7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8BF59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65A1BB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E7191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BA9C3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F08A70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9FB98D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237B3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03C057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9AB71F0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3EE2B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8D9C1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A91A8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6CA66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37CD8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D56CC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BB880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5E5E0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4A9C3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685792" w:rsidRPr="00685792" w14:paraId="1D2E0A5D" w14:textId="77777777" w:rsidTr="0068579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0F57ADC4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1B1F8B8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Funkcionális anatómia, </w:t>
            </w:r>
            <w:proofErr w:type="spellStart"/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gnathológia</w:t>
            </w:r>
            <w:proofErr w:type="spellEnd"/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39F6D6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34077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0F494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7B1BF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EC66E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33E6F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D31273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B94DE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ED8AE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FF5A0E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D2B46A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41D14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8075B0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D3AFBA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D4D15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6EEB5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46429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747AB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9551C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6EB36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E46EA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75AB0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2FD5E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685792" w:rsidRPr="00685792" w14:paraId="185DA0B7" w14:textId="77777777" w:rsidTr="0068579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A50468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4AECAD0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Az </w:t>
            </w: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állkapocsizület</w:t>
            </w:r>
            <w:proofErr w:type="spellEnd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működése, izomtan</w:t>
            </w:r>
          </w:p>
        </w:tc>
        <w:tc>
          <w:tcPr>
            <w:tcW w:w="700" w:type="dxa"/>
            <w:vMerge/>
            <w:vAlign w:val="center"/>
            <w:hideMark/>
          </w:tcPr>
          <w:p w14:paraId="00A76DA0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25415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491CA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DDC4F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D93A9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A9F2B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5D26A4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43ADA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6A090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5E858A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D9F0BF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99D24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D24AA5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2A77618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6A29D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D3327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4486A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EF8D9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16AAA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9E6EC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0C065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5CB0E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FB00E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685792" w:rsidRPr="00685792" w14:paraId="487D9CD7" w14:textId="77777777" w:rsidTr="00685792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5AEB5250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0C1ABF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Okklúziós elméletek és okklúziós érintkezések, </w:t>
            </w: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okkluzális</w:t>
            </w:r>
            <w:proofErr w:type="spellEnd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iránytű</w:t>
            </w:r>
          </w:p>
        </w:tc>
        <w:tc>
          <w:tcPr>
            <w:tcW w:w="700" w:type="dxa"/>
            <w:vMerge/>
            <w:vAlign w:val="center"/>
            <w:hideMark/>
          </w:tcPr>
          <w:p w14:paraId="70EFFC72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B4A51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2D363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84FEC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2EA6E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C5D5D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8AA795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FDFAC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89E3D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4F71A4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6B902B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A930C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FC0C1B2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0D3921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997B8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2533A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3C45E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52381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3D776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1BAAF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7A0D0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51F2A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D78E5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685792" w:rsidRPr="00685792" w14:paraId="49F271AD" w14:textId="77777777" w:rsidTr="0068579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5F6C524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6F5B22C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Gnathológiai</w:t>
            </w:r>
            <w:proofErr w:type="spellEnd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mérés és értékelés</w:t>
            </w:r>
          </w:p>
        </w:tc>
        <w:tc>
          <w:tcPr>
            <w:tcW w:w="700" w:type="dxa"/>
            <w:vMerge/>
            <w:vAlign w:val="center"/>
            <w:hideMark/>
          </w:tcPr>
          <w:p w14:paraId="0AC10F64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7814C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C282B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1C9D1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C243B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AC48E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874963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B3717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1549B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1B89BC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23D465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C1172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1A31ECD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9E155D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A6C64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105CB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C23B1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62296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DA30A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88416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4270C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EE348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61E09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685792" w:rsidRPr="00685792" w14:paraId="224FAE3F" w14:textId="77777777" w:rsidTr="00685792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74FFCBB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382652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rágószerv idegi szabályozása, vérellátása, a nyelv anatómiája</w:t>
            </w:r>
          </w:p>
        </w:tc>
        <w:tc>
          <w:tcPr>
            <w:tcW w:w="700" w:type="dxa"/>
            <w:vMerge/>
            <w:vAlign w:val="center"/>
            <w:hideMark/>
          </w:tcPr>
          <w:p w14:paraId="4922D9A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04A88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C2C44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F07AD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A6241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C240F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F443F8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46873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BE535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491502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5BCF70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5EBCD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67F350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9226532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91219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C2129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5107C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A4F32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10008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F1C03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68EC2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38880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C687A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685792" w:rsidRPr="00685792" w14:paraId="1ADDAE90" w14:textId="77777777" w:rsidTr="00685792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65DC7BE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68B3985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 fogak anatómiájának összehasonlító elemzése</w:t>
            </w:r>
          </w:p>
        </w:tc>
        <w:tc>
          <w:tcPr>
            <w:tcW w:w="700" w:type="dxa"/>
            <w:vMerge/>
            <w:vAlign w:val="center"/>
            <w:hideMark/>
          </w:tcPr>
          <w:p w14:paraId="362A77E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47024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2E64E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E2FF3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64B08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D4E79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9C5365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C2811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DE64B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3CB47E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89341D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50A5E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4FA3504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DD08B9C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88992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67E02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0E3AF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F8DB9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0C083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A4FFB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F2537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78C33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E4E2C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685792" w:rsidRPr="00685792" w14:paraId="6854349C" w14:textId="77777777" w:rsidTr="0068579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57E86DB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208506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Anyagismeret II.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4017F3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7B691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7B124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7860B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2243B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8D708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02357E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EFA60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C189C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5D0603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6087A5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4A63A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6DEB84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950E3E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44A3E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51E18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4548B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02699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98D38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F741B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A2319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54B18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2BCC9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685792" w:rsidRPr="00685792" w14:paraId="2619BCA2" w14:textId="77777777" w:rsidTr="00685792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017345A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E42D5C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rögzített fogpótlások alap-és segédanyagai, technológiái</w:t>
            </w:r>
          </w:p>
        </w:tc>
        <w:tc>
          <w:tcPr>
            <w:tcW w:w="700" w:type="dxa"/>
            <w:vMerge/>
            <w:vAlign w:val="center"/>
            <w:hideMark/>
          </w:tcPr>
          <w:p w14:paraId="250F23A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D7C17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25DF7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FB1EB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D632B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637AD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66CF32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B8357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E724F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B80F2D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CEFF76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F3A64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A3DD21F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0B2C62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69A12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58828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95413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F3238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A708B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0685D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493A6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52958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40200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685792" w:rsidRPr="00685792" w14:paraId="097A2F41" w14:textId="77777777" w:rsidTr="00685792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446651A4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456E2A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nemes-és nemesfém </w:t>
            </w:r>
            <w:proofErr w:type="gram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mentes</w:t>
            </w:r>
            <w:proofErr w:type="gramEnd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fémötvözetek csoportosítása, felhasználási módjai  </w:t>
            </w:r>
          </w:p>
        </w:tc>
        <w:tc>
          <w:tcPr>
            <w:tcW w:w="700" w:type="dxa"/>
            <w:vMerge/>
            <w:vAlign w:val="center"/>
            <w:hideMark/>
          </w:tcPr>
          <w:p w14:paraId="34423E5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5D89D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7E8DF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1A37C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DB3D8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D3B17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24C0B2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53D63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D4DE50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05830D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257306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E7C58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7912F58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7D22D5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23464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4C683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47C07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AF095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0546D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7B547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65039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47C34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1C15B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685792" w:rsidRPr="00685792" w14:paraId="20E4AA1C" w14:textId="77777777" w:rsidTr="0068579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2F738A4F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E8DCD4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 leplező anyagok csoportosítása és technológiái</w:t>
            </w:r>
          </w:p>
        </w:tc>
        <w:tc>
          <w:tcPr>
            <w:tcW w:w="700" w:type="dxa"/>
            <w:vMerge/>
            <w:vAlign w:val="center"/>
            <w:hideMark/>
          </w:tcPr>
          <w:p w14:paraId="210992DC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53C8E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4E3A1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17D38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1AEB5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C22CE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841C01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73C78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B9E88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01A20F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56E833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AD6BC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70CF9E0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7DAE9E2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4B3EF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BB8EF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67FEF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ADC2F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1C76A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0011F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BD5CB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9B80B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A7012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685792" w:rsidRPr="00685792" w14:paraId="3B846E8C" w14:textId="77777777" w:rsidTr="0068579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7F5EC5B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1D3091D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CAD/CAM technika alap-és segédanyagai</w:t>
            </w:r>
          </w:p>
        </w:tc>
        <w:tc>
          <w:tcPr>
            <w:tcW w:w="700" w:type="dxa"/>
            <w:vMerge/>
            <w:vAlign w:val="center"/>
            <w:hideMark/>
          </w:tcPr>
          <w:p w14:paraId="48119A7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5EB31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099BF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B0994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F46CF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05207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5BB3BD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F2787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039E1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CD552D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ED7E4A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6B15A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62AC31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18A58B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7B244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2B749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2377B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B4017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AA152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FAD6A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09C22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6AF56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55BEC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685792" w:rsidRPr="00685792" w14:paraId="795B280F" w14:textId="77777777" w:rsidTr="0068579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6291C8C0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DCF4A1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Forrasztás, lézerhegesztés a fogászatban</w:t>
            </w:r>
          </w:p>
        </w:tc>
        <w:tc>
          <w:tcPr>
            <w:tcW w:w="700" w:type="dxa"/>
            <w:vMerge/>
            <w:vAlign w:val="center"/>
            <w:hideMark/>
          </w:tcPr>
          <w:p w14:paraId="64591942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2AE3D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72F03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77452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A4BFB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5B7B1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A8DF04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46D1B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E84D1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7E275F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5D4ACA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F028F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A6011E0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29A942B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330EA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C554F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5941B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3B46A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1326F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CB0D4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C9291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396DE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3B2DD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685792" w:rsidRPr="00685792" w14:paraId="7BFAE4E0" w14:textId="77777777" w:rsidTr="0068579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91CD12B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191414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Szakrajz II. 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C83094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07CE9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8E7DD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7E269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9AB93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BFFE0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57FEE0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DAC2C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6F366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B867BF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14E59D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D9866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5066D4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29AC4F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82E37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5E0F4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7BBFD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7AD69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886AD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7805F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8A77C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20ED7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4303F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685792" w:rsidRPr="00685792" w14:paraId="0E078C33" w14:textId="77777777" w:rsidTr="0068579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632B6BA5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3CD85F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frontfogak és rágófogak rajzai 3D modellek alapján</w:t>
            </w:r>
          </w:p>
        </w:tc>
        <w:tc>
          <w:tcPr>
            <w:tcW w:w="700" w:type="dxa"/>
            <w:vMerge/>
            <w:vAlign w:val="center"/>
            <w:hideMark/>
          </w:tcPr>
          <w:p w14:paraId="4E991338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8337E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04ED6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14DA7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0D003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CDFC5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F55B46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F77CE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7EC84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4D67EC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3CB2F9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EEECF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D05592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13936EF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FD30B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419CD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29CAD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57722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C44FA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2F877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6C328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DC902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924FA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685792" w:rsidRPr="00685792" w14:paraId="7D30609B" w14:textId="77777777" w:rsidTr="0068579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529A26A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ECA330D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rágófelszín részletes anatómiájának szakrajzi ábrázolása</w:t>
            </w:r>
          </w:p>
        </w:tc>
        <w:tc>
          <w:tcPr>
            <w:tcW w:w="700" w:type="dxa"/>
            <w:vMerge/>
            <w:vAlign w:val="center"/>
            <w:hideMark/>
          </w:tcPr>
          <w:p w14:paraId="2E157E1F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94439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F24AB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28BA7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86A10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DD5B8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80DCBF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455E4B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335C1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36035D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CFD88D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785C6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57CC3C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E6EF77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18721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DD985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2B614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40E3A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6A29F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D8369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B39E4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CC6FC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E7DDA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685792" w:rsidRPr="00685792" w14:paraId="11874DAC" w14:textId="77777777" w:rsidTr="0068579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3F7190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98767EC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Az </w:t>
            </w: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okkuzális</w:t>
            </w:r>
            <w:proofErr w:type="spellEnd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iránytű rajza</w:t>
            </w:r>
          </w:p>
        </w:tc>
        <w:tc>
          <w:tcPr>
            <w:tcW w:w="700" w:type="dxa"/>
            <w:vMerge/>
            <w:vAlign w:val="center"/>
            <w:hideMark/>
          </w:tcPr>
          <w:p w14:paraId="5AAAAEC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003E2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5CE53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D2254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EDEF4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00B39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3F637A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C25B1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2E1FA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2814BB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5439E7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22874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DAD99E5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7F5C90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2DB50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87DE0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5DD41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9E418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43F94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BE3B6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FADEE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45112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AF5CC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685792" w:rsidRPr="00685792" w14:paraId="77FABF34" w14:textId="77777777" w:rsidTr="0068579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EBB75A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89D9462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Fogtérkép színes ábrája</w:t>
            </w:r>
          </w:p>
        </w:tc>
        <w:tc>
          <w:tcPr>
            <w:tcW w:w="700" w:type="dxa"/>
            <w:vMerge/>
            <w:vAlign w:val="center"/>
            <w:hideMark/>
          </w:tcPr>
          <w:p w14:paraId="6052521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23F1B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FC6CD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E7736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4227F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0496A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613A59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C4321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C1E0C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FD96FB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39F7A2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1DE65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E1A459C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0ED5FBD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7ECF5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E53C3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43A3E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F3CF4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63A21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4E619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03974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CF776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257B5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</w:tbl>
    <w:p w14:paraId="781B3935" w14:textId="77777777" w:rsidR="00685792" w:rsidRDefault="00685792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389"/>
        <w:gridCol w:w="556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685792" w:rsidRPr="00685792" w14:paraId="5F5B9B14" w14:textId="77777777" w:rsidTr="00685792">
        <w:trPr>
          <w:trHeight w:val="480"/>
          <w:jc w:val="center"/>
        </w:trPr>
        <w:tc>
          <w:tcPr>
            <w:tcW w:w="699" w:type="dxa"/>
            <w:vMerge w:val="restart"/>
            <w:vAlign w:val="center"/>
            <w:hideMark/>
          </w:tcPr>
          <w:p w14:paraId="698629F8" w14:textId="5E72E07E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B05078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Rögzített </w:t>
            </w:r>
            <w:proofErr w:type="gramStart"/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fogpótlás készítés</w:t>
            </w:r>
            <w:proofErr w:type="gramEnd"/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 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AFDB5B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31A6E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DD531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C8C13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AA29F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1986E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B5859E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7CD50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05EBB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D3010A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7FC0D0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8D3D2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470F3E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C4A288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02B38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AE9AD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713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75E3B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713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ACFE1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9D0E8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42234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5078B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34E6F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713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8D78A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713</w:t>
            </w:r>
          </w:p>
        </w:tc>
      </w:tr>
      <w:tr w:rsidR="00685792" w:rsidRPr="00685792" w14:paraId="4017574E" w14:textId="77777777" w:rsidTr="00685792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58592F5F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07B38EF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Lenyomatértékelés</w:t>
            </w:r>
            <w:proofErr w:type="spellEnd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 mintakészítés különböző módszerekkel</w:t>
            </w:r>
          </w:p>
        </w:tc>
        <w:tc>
          <w:tcPr>
            <w:tcW w:w="700" w:type="dxa"/>
            <w:vMerge/>
            <w:vAlign w:val="center"/>
            <w:hideMark/>
          </w:tcPr>
          <w:p w14:paraId="42441878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6B7FF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18444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0017B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9A524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5300E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A565D9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51EC6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E8321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1D69F6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1AE26B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0FC3F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4DEEA1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6C7A07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63D7D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5C081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AED13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9CFED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E8C86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5C285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85BD5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BEBED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AB924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</w:tr>
      <w:tr w:rsidR="00685792" w:rsidRPr="00685792" w14:paraId="51059D05" w14:textId="77777777" w:rsidTr="00685792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5A7D16F0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BE5D998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Minták rögzítése középértékű és részben egyéni értékű </w:t>
            </w: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artikulátorban</w:t>
            </w:r>
            <w:proofErr w:type="spellEnd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</w:t>
            </w:r>
          </w:p>
        </w:tc>
        <w:tc>
          <w:tcPr>
            <w:tcW w:w="700" w:type="dxa"/>
            <w:vMerge/>
            <w:vAlign w:val="center"/>
            <w:hideMark/>
          </w:tcPr>
          <w:p w14:paraId="0BD95EFC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1D96F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34EB5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34C37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3A9C4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8AC5B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8CF9E8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00E5A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76036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36CEC1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4AB1E1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AEB82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0DC129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5C274A4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01712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5D9F4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B4720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86A34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337C0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29846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C8A92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0CFE5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859DD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</w:tr>
      <w:tr w:rsidR="00685792" w:rsidRPr="00685792" w14:paraId="3FBB9195" w14:textId="77777777" w:rsidTr="00685792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5F65A72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9CA50F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gram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Korona készítési</w:t>
            </w:r>
            <w:proofErr w:type="gramEnd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technikák hagyományos és digitális módszerekkel</w:t>
            </w:r>
          </w:p>
        </w:tc>
        <w:tc>
          <w:tcPr>
            <w:tcW w:w="700" w:type="dxa"/>
            <w:vMerge/>
            <w:vAlign w:val="center"/>
            <w:hideMark/>
          </w:tcPr>
          <w:p w14:paraId="41901C38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97750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722BF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0E98E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0D73E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24E49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861B99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1995B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909E3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F12619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F3603B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396FF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489A44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F6F5B1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07008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AD619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84B5A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3936B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F5A23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5BE7C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D6823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4DA30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7384D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161</w:t>
            </w:r>
          </w:p>
        </w:tc>
      </w:tr>
      <w:tr w:rsidR="00685792" w:rsidRPr="00685792" w14:paraId="047B5370" w14:textId="77777777" w:rsidTr="00685792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19CCCF6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13E81A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</w:t>
            </w:r>
            <w:proofErr w:type="gram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Híd készítési</w:t>
            </w:r>
            <w:proofErr w:type="gramEnd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technikák hagyományos és digitális módszerekkel </w:t>
            </w:r>
          </w:p>
        </w:tc>
        <w:tc>
          <w:tcPr>
            <w:tcW w:w="700" w:type="dxa"/>
            <w:vMerge/>
            <w:vAlign w:val="center"/>
            <w:hideMark/>
          </w:tcPr>
          <w:p w14:paraId="3601DE6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BF033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EB4C5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DC8D0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1A5E2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9A71C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90CC6D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364D7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4618F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C38433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577C1D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543F0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103CFC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A47015F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0C91E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46E09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23541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5D5ED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0BC38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58198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D959C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56883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B4FDD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162</w:t>
            </w:r>
          </w:p>
        </w:tc>
      </w:tr>
      <w:tr w:rsidR="00685792" w:rsidRPr="00685792" w14:paraId="11A836C9" w14:textId="77777777" w:rsidTr="00685792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0A3CAEDB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50CBFC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Inlay-onlay-overlay</w:t>
            </w:r>
            <w:proofErr w:type="spellEnd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készítési technikák hagyományos és digitális módszerekkel </w:t>
            </w:r>
          </w:p>
        </w:tc>
        <w:tc>
          <w:tcPr>
            <w:tcW w:w="700" w:type="dxa"/>
            <w:vMerge/>
            <w:vAlign w:val="center"/>
            <w:hideMark/>
          </w:tcPr>
          <w:p w14:paraId="652531CB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F41B0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BEA78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2EA04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C82F7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D0E5D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00EDA4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D98A6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A031E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4A6DDC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09809D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BE6D6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B78ACD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F8C71F4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FC650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BD5B2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5F6A5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7F971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D5625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2A9AE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84FD4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F4C46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1FDE8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</w:tr>
      <w:tr w:rsidR="00685792" w:rsidRPr="00685792" w14:paraId="11490C08" w14:textId="77777777" w:rsidTr="00685792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7D4A85C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EFAE515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Ideiglenes fogpótlások készítése különböző módszerekkel</w:t>
            </w:r>
          </w:p>
        </w:tc>
        <w:tc>
          <w:tcPr>
            <w:tcW w:w="700" w:type="dxa"/>
            <w:vMerge/>
            <w:vAlign w:val="center"/>
            <w:hideMark/>
          </w:tcPr>
          <w:p w14:paraId="6A331CAF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E05F6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B8FFF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40386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C10F4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72F4C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3261B3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EDDB8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0C854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A6178C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862C2B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D55D5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76BCC64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8D123D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0175F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1678D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26A53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9D62B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E196D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64C07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39B4C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D9452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3FDE8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</w:t>
            </w:r>
          </w:p>
        </w:tc>
      </w:tr>
      <w:tr w:rsidR="00685792" w:rsidRPr="00685792" w14:paraId="41CF11AE" w14:textId="77777777" w:rsidTr="0068579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3A5F55B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66819E8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Rögzített fogpótlások tervezése CAD/CAM tervező programokkal</w:t>
            </w:r>
          </w:p>
        </w:tc>
        <w:tc>
          <w:tcPr>
            <w:tcW w:w="700" w:type="dxa"/>
            <w:vMerge/>
            <w:vAlign w:val="center"/>
            <w:hideMark/>
          </w:tcPr>
          <w:p w14:paraId="12B6BD9D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94EBE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2ADBC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3E397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301BF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ACDAD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A5478B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A7118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58C2E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93A2E1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806690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F8922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30CB79D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9ECF832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FA813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3CCA4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295D8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F5425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FE854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4AE87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C47BE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D193D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20CFC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</w:tr>
    </w:tbl>
    <w:p w14:paraId="78488707" w14:textId="77777777" w:rsidR="00685792" w:rsidRDefault="00685792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389"/>
        <w:gridCol w:w="556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685792" w:rsidRPr="00685792" w14:paraId="602D3718" w14:textId="77777777" w:rsidTr="00685792">
        <w:trPr>
          <w:trHeight w:val="72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3FE60FB6" w14:textId="476E94A0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11500-16 Munkahelyi egészség és biztonság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7F5883D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Munkavédelem, adatvédelem, dokumentálás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178852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99A9F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19954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7FF7D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53DE6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87F37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B93817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DB2B7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1E6D2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54D9E7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DC4673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B9514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A6EBFA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5BBDE8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550F5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39D00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EE4D1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10868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05F01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D792C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274EB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0280B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10D0F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85792" w:rsidRPr="00685792" w14:paraId="47C2AE12" w14:textId="77777777" w:rsidTr="0068579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1A789BB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35BA7F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alapfogalmak</w:t>
            </w:r>
          </w:p>
        </w:tc>
        <w:tc>
          <w:tcPr>
            <w:tcW w:w="700" w:type="dxa"/>
            <w:vMerge/>
            <w:vAlign w:val="center"/>
            <w:hideMark/>
          </w:tcPr>
          <w:p w14:paraId="7E48AC0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FCE3A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B59C3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35AB3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F6254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01463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CEFD75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250E4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A0B1C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FD1C54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D8B5E9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B96AB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223F41AD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FC74BDB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B611B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D338D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380D8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6CFA0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C162B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F4135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95DD4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57826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32826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685792" w:rsidRPr="00685792" w14:paraId="1813985D" w14:textId="77777777" w:rsidTr="0068579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129CC8E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3D3E9A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Munkahely biztonságos kialakítása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13B7C48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FB112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CD37F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E9E1A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83212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9BD2A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0EDF3E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B3335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C5A0E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4BB368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D27CD1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F46C8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3DF3A00D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4FF10F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DF9A3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2C6B6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20269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74DA6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EB64B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832B9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2B8CA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C0C6C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978D4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685792" w:rsidRPr="00685792" w14:paraId="485F66D8" w14:textId="77777777" w:rsidTr="0068579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42C8EAD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0E6501D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Munkavédelem személyi, tárgyi feltételei</w:t>
            </w:r>
          </w:p>
        </w:tc>
        <w:tc>
          <w:tcPr>
            <w:tcW w:w="700" w:type="dxa"/>
            <w:vMerge/>
            <w:vAlign w:val="center"/>
            <w:hideMark/>
          </w:tcPr>
          <w:p w14:paraId="0E9C34B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A0061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16422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F4829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4201E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5056E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A22E78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184F4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A6239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BB05F1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83D3CF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58A56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23CD1EF5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F2950A2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07101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01603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D5866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922ED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1C50B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50549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C92D5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DD6DA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C5551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685792" w:rsidRPr="00685792" w14:paraId="40C946D1" w14:textId="77777777" w:rsidTr="00685792">
        <w:trPr>
          <w:trHeight w:val="1200"/>
          <w:jc w:val="center"/>
        </w:trPr>
        <w:tc>
          <w:tcPr>
            <w:tcW w:w="699" w:type="dxa"/>
            <w:vMerge/>
            <w:vAlign w:val="center"/>
            <w:hideMark/>
          </w:tcPr>
          <w:p w14:paraId="0EF94B7B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CD16D7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Fogtechnikai eszközök, gépek, berendezések biztonságos használata</w:t>
            </w:r>
          </w:p>
        </w:tc>
        <w:tc>
          <w:tcPr>
            <w:tcW w:w="700" w:type="dxa"/>
            <w:vMerge/>
            <w:vAlign w:val="center"/>
            <w:hideMark/>
          </w:tcPr>
          <w:p w14:paraId="59609E5B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A7F12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DA8AA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0618B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EDE09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CEEE9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FA3942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77AE0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5D1BA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9FB14A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0547CC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4388A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1DDD5405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EECFAE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61C3B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9DF08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20B1D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54A18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C4EED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0B763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C1DF3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9DEBC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6BB34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685792" w:rsidRPr="00685792" w14:paraId="5938FCBB" w14:textId="77777777" w:rsidTr="0068579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4AE973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8EC0A4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Elsősegélynyújtás, fertőtlenítés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252EB7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20B58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E1192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8F5CA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E1C72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A14F1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664539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E6A14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C675E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3A575C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DA45E3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BF0E5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D9504F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8EBE21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4CE02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3FE53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48B5B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70CFD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E1CC6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6AB9A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61CEC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478E1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22558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85792" w:rsidRPr="00685792" w14:paraId="74404F0A" w14:textId="77777777" w:rsidTr="0068579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A446B2C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DD05DA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Az elsősegély fogalma és szintjei</w:t>
            </w:r>
          </w:p>
        </w:tc>
        <w:tc>
          <w:tcPr>
            <w:tcW w:w="700" w:type="dxa"/>
            <w:vMerge/>
            <w:vAlign w:val="center"/>
            <w:hideMark/>
          </w:tcPr>
          <w:p w14:paraId="2DA50A5C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8B449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D30E2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D3AC7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8C1C1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1E3D1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319EDE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4C77A6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AF749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D18C76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AA5BE4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80EB0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73C456F5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E48EDC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D730B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75415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57699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79887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740ED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69F74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40449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93EBE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CD97A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685792" w:rsidRPr="00685792" w14:paraId="7D1BD348" w14:textId="77777777" w:rsidTr="00685792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62251D4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4E032BC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Mentők szerepe. A helyszín szerepe. Állapotfelmérés. Újraélesztés  </w:t>
            </w:r>
          </w:p>
        </w:tc>
        <w:tc>
          <w:tcPr>
            <w:tcW w:w="700" w:type="dxa"/>
            <w:vMerge/>
            <w:vAlign w:val="center"/>
            <w:hideMark/>
          </w:tcPr>
          <w:p w14:paraId="6807344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6C994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40EF5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2ABF7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FEF59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1F994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3478B2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B28C5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BEEDC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DB3D12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66C201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18A29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700" w:type="dxa"/>
            <w:vMerge/>
            <w:vAlign w:val="center"/>
            <w:hideMark/>
          </w:tcPr>
          <w:p w14:paraId="05219110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3C6B40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F4761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63F1C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40395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E384D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6CBAC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450E8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4AFC0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B4629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378CA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</w:tr>
      <w:tr w:rsidR="00685792" w:rsidRPr="00685792" w14:paraId="757C122C" w14:textId="77777777" w:rsidTr="0068579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2F85719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D6347DB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Fertőtlenítő módszerek, anyagok, eszközök</w:t>
            </w:r>
          </w:p>
        </w:tc>
        <w:tc>
          <w:tcPr>
            <w:tcW w:w="700" w:type="dxa"/>
            <w:vMerge/>
            <w:vAlign w:val="center"/>
            <w:hideMark/>
          </w:tcPr>
          <w:p w14:paraId="54C87785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9E16C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DD055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21EEA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CCA08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36650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4CEBA9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D95F7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312B6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05BFFD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471BB2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24E8C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700" w:type="dxa"/>
            <w:vMerge/>
            <w:vAlign w:val="center"/>
            <w:hideMark/>
          </w:tcPr>
          <w:p w14:paraId="0502396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161504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528E0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1FD6F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86D0E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09A5B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26DE8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33CFD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BA1D8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0CF3D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F3EA9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</w:tr>
    </w:tbl>
    <w:p w14:paraId="3924BD85" w14:textId="77777777" w:rsidR="00685792" w:rsidRDefault="00685792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389"/>
        <w:gridCol w:w="556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685792" w:rsidRPr="00685792" w14:paraId="541AFED1" w14:textId="77777777" w:rsidTr="00685792">
        <w:trPr>
          <w:trHeight w:val="72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33D22855" w14:textId="11710DA2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12056-16 Egészségügyi technikai asszisztensi alapismeretek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0621295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és funkcionális anatómiai ismeretek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6D6F9F7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mellék-szakképesítés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45810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74D46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06011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64785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69892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5BF9E6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2D555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3109E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D56E95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A43A94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C27C8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03068E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C34B37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D6B94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8D82D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E28EC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8D875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8D32D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E3A0E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A1302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C1781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2943C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85792" w:rsidRPr="00685792" w14:paraId="7FA977C7" w14:textId="77777777" w:rsidTr="00685792">
        <w:trPr>
          <w:trHeight w:val="1440"/>
          <w:jc w:val="center"/>
        </w:trPr>
        <w:tc>
          <w:tcPr>
            <w:tcW w:w="699" w:type="dxa"/>
            <w:vMerge/>
            <w:vAlign w:val="center"/>
            <w:hideMark/>
          </w:tcPr>
          <w:p w14:paraId="2AAE6E9F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0D68350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Kivehető műanyag alaplemezes fogpótlások készítésének indikációja és munkafolyamata</w:t>
            </w:r>
          </w:p>
        </w:tc>
        <w:tc>
          <w:tcPr>
            <w:tcW w:w="700" w:type="dxa"/>
            <w:vMerge/>
            <w:vAlign w:val="center"/>
            <w:hideMark/>
          </w:tcPr>
          <w:p w14:paraId="4078345B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7D6BE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A1C1A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90099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CD272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648EB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5C4B4A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52B21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873D9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853129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5FCF5E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73ABD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64932A3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CC88B00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89703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A2D98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7EF67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C118F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E7228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257A3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CED85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4E503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67C97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85792" w:rsidRPr="00685792" w14:paraId="2C05A483" w14:textId="77777777" w:rsidTr="00685792">
        <w:trPr>
          <w:trHeight w:val="1440"/>
          <w:jc w:val="center"/>
        </w:trPr>
        <w:tc>
          <w:tcPr>
            <w:tcW w:w="699" w:type="dxa"/>
            <w:vMerge/>
            <w:vAlign w:val="center"/>
            <w:hideMark/>
          </w:tcPr>
          <w:p w14:paraId="2365166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819A39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Kivehető műanyag alaplemezes fogpótlások tervezésének és készítésének munkafolyamata</w:t>
            </w:r>
          </w:p>
        </w:tc>
        <w:tc>
          <w:tcPr>
            <w:tcW w:w="700" w:type="dxa"/>
            <w:vMerge/>
            <w:vAlign w:val="center"/>
            <w:hideMark/>
          </w:tcPr>
          <w:p w14:paraId="0AA4E15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64D32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04E97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7C541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B3C1F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25DE8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6D5BB4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7F5AE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CF394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8D4CE6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6FE2F9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73765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700" w:type="dxa"/>
            <w:vMerge/>
            <w:vAlign w:val="center"/>
            <w:hideMark/>
          </w:tcPr>
          <w:p w14:paraId="0890997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E5C2F3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8D1C2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7E4B6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1F879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A13ED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F389A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F5A31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7D884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E137F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2C354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85792" w:rsidRPr="00685792" w14:paraId="174AAAEE" w14:textId="77777777" w:rsidTr="0068579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6F8511C0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F06DC9F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Minta, egyéni kanál, harapási sablon készítése és értékelése</w:t>
            </w:r>
          </w:p>
        </w:tc>
        <w:tc>
          <w:tcPr>
            <w:tcW w:w="700" w:type="dxa"/>
            <w:vMerge/>
            <w:vAlign w:val="center"/>
            <w:hideMark/>
          </w:tcPr>
          <w:p w14:paraId="254AB2E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BF0EE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ABA7D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52702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A5062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E996F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350DC7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279D0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C0B61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E167D4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FD1DF3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6DDD7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700" w:type="dxa"/>
            <w:vMerge/>
            <w:vAlign w:val="center"/>
            <w:hideMark/>
          </w:tcPr>
          <w:p w14:paraId="3ED53C1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56E80B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4BCD5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11173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B44A9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9E196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419E7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694CD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B4C4F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F620A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4FCBD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85792" w:rsidRPr="00685792" w14:paraId="013D1A3D" w14:textId="77777777" w:rsidTr="00685792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268C2110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8DD29EB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Minta </w:t>
            </w: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artikulátorba</w:t>
            </w:r>
            <w:proofErr w:type="spellEnd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rögzítése, fogpróba és </w:t>
            </w: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készrevitel</w:t>
            </w:r>
            <w:proofErr w:type="spellEnd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készítése és értékelése</w:t>
            </w:r>
          </w:p>
        </w:tc>
        <w:tc>
          <w:tcPr>
            <w:tcW w:w="700" w:type="dxa"/>
            <w:vMerge/>
            <w:vAlign w:val="center"/>
            <w:hideMark/>
          </w:tcPr>
          <w:p w14:paraId="079E04AD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260E5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00902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A7B1C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5C690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34FDF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EFED15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B167F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EF6B7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BF9A4A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32F0D1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14F53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520FB64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FD10C0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C7258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F7CD1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82C5E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EF797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1309A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65C2E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F2E81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BEA1D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533C4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85792" w:rsidRPr="00685792" w14:paraId="5967D2F7" w14:textId="77777777" w:rsidTr="0068579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024357C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82486A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Dokumentálás</w:t>
            </w:r>
          </w:p>
        </w:tc>
        <w:tc>
          <w:tcPr>
            <w:tcW w:w="700" w:type="dxa"/>
            <w:vMerge/>
            <w:vAlign w:val="center"/>
            <w:hideMark/>
          </w:tcPr>
          <w:p w14:paraId="1C4F7BC5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4BF96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AB31B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9F9E3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84E2D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003E6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266FAD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B2DD6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E3BE1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EFF2DF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E93923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5CD28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7A060FC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98846F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1D7E4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81349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CC634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0A228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DBF05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A0C64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E4398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80142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91549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85792" w:rsidRPr="00685792" w14:paraId="61B6FB8B" w14:textId="77777777" w:rsidTr="0068579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F1535F4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BC3C4E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Funkcionális anatómiai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5064D3A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18F83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F6956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CE078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02A21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1188C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7B9F3A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C4CC3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DC556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2C5BD1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6F4FA2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2E2E6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29B6AC50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FFD47CF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B8CCB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92F76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2AF41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E36BA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A6AAB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EFB9F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BD4AB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E8F5A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23C12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85792" w:rsidRPr="00685792" w14:paraId="5735434C" w14:textId="77777777" w:rsidTr="0068579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3DCEAAC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D23A6E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Anyagtan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2BC673F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mellék-szakképesítés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5A825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485B9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EE8B0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59010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8885A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77CAB3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4C047E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92246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48A8C6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23A471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C5B26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B5A78C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8D8563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6F5ED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96D53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7EA12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F85C6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FD087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3970F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AE8AD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114A4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5B360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85792" w:rsidRPr="00685792" w14:paraId="1AF9B7A3" w14:textId="77777777" w:rsidTr="00685792">
        <w:trPr>
          <w:trHeight w:val="1200"/>
          <w:jc w:val="center"/>
        </w:trPr>
        <w:tc>
          <w:tcPr>
            <w:tcW w:w="699" w:type="dxa"/>
            <w:vMerge/>
            <w:vAlign w:val="center"/>
            <w:hideMark/>
          </w:tcPr>
          <w:p w14:paraId="3163ABC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7C0C93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Kivehető műanyag alaplemezes fogpótlások készítésének </w:t>
            </w: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technológiá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19F4A62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9768E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A0695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F61F5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1E678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75EAE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4C253E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1880D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1337A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54AFE6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90F5FA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D4A0F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14:paraId="713113A0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2CADBC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5E6ED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CEBFC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A0942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5F977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42BC7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462F2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8C9F6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CCD69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50347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85792" w:rsidRPr="00685792" w14:paraId="0B956771" w14:textId="77777777" w:rsidTr="00685792">
        <w:trPr>
          <w:trHeight w:val="1200"/>
          <w:jc w:val="center"/>
        </w:trPr>
        <w:tc>
          <w:tcPr>
            <w:tcW w:w="699" w:type="dxa"/>
            <w:vMerge/>
            <w:vAlign w:val="center"/>
            <w:hideMark/>
          </w:tcPr>
          <w:p w14:paraId="7906AC1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0052AA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Kivehető műanyag alaplemezes fogpótlások készítésének alap-és segédanyagai</w:t>
            </w:r>
          </w:p>
        </w:tc>
        <w:tc>
          <w:tcPr>
            <w:tcW w:w="700" w:type="dxa"/>
            <w:vMerge/>
            <w:vAlign w:val="center"/>
            <w:hideMark/>
          </w:tcPr>
          <w:p w14:paraId="31420DF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1F0A5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DC48E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E5A09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4E45B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D5C31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0A93C7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82750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D09AC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7CE9A1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BFA170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51797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14:paraId="54ADF750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0F5A888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4F358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C5913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612A5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A26EB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7E999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D7A67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196D2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7C85A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1FF20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85792" w:rsidRPr="00685792" w14:paraId="00C45D27" w14:textId="77777777" w:rsidTr="00685792">
        <w:trPr>
          <w:trHeight w:val="1920"/>
          <w:jc w:val="center"/>
        </w:trPr>
        <w:tc>
          <w:tcPr>
            <w:tcW w:w="699" w:type="dxa"/>
            <w:vMerge/>
            <w:vAlign w:val="center"/>
            <w:hideMark/>
          </w:tcPr>
          <w:p w14:paraId="7DAE0C8D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924676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kivehető műanyag alaplemezes fogpótlások készítéséhez használható berendezések biztonságos használata</w:t>
            </w:r>
          </w:p>
        </w:tc>
        <w:tc>
          <w:tcPr>
            <w:tcW w:w="700" w:type="dxa"/>
            <w:vMerge/>
            <w:vAlign w:val="center"/>
            <w:hideMark/>
          </w:tcPr>
          <w:p w14:paraId="249F765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8CC47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5A250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4A896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861FF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842D2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BC416E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AF02B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090BA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3114E0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9EB312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C920A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44F74438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D00FB1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ADD75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2B9FC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9CF6A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AF0D0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94A84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079B1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D63E5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21654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37CD1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85792" w:rsidRPr="00685792" w14:paraId="7F6A9EA0" w14:textId="77777777" w:rsidTr="00685792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8365A9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83D256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Szakrajz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4CD08C4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mellék-szakképesítés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A2C6F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B8C0C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C9AA6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9C00A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D1AD1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CEAC59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AC0BF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53430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93FC7B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EDCFB9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AD8AD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2B4BEB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B052D1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9F0D6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D186D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2F24A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9DD66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3664E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C938E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98A0A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5708A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F378B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85792" w:rsidRPr="00685792" w14:paraId="366BB068" w14:textId="77777777" w:rsidTr="00685792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38546F64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A420E32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Szabadkézi rajzi követelmények, jelrendszerek értelmezése</w:t>
            </w:r>
          </w:p>
        </w:tc>
        <w:tc>
          <w:tcPr>
            <w:tcW w:w="700" w:type="dxa"/>
            <w:vMerge/>
            <w:vAlign w:val="center"/>
            <w:hideMark/>
          </w:tcPr>
          <w:p w14:paraId="732756D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3BB5F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C1D88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9C3AD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89F96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31160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D277DF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190C2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F42BA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83C812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434D32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9521F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3943B274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521E3C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2D439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876F3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C19B7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7711C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F2EE4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AC80A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D02C2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39E74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6B2B5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85792" w:rsidRPr="00685792" w14:paraId="2A8B16ED" w14:textId="77777777" w:rsidTr="0068579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C5B57F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74AF5A0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koponya és a fogak szabadkézi rajzai</w:t>
            </w:r>
          </w:p>
        </w:tc>
        <w:tc>
          <w:tcPr>
            <w:tcW w:w="700" w:type="dxa"/>
            <w:vMerge/>
            <w:vAlign w:val="center"/>
            <w:hideMark/>
          </w:tcPr>
          <w:p w14:paraId="51BDD2DE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4F5D0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B088D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7F96D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C9DEE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789A2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9BFD03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A4CC5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3FFC1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8B6300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05E6A0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17037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14:paraId="4AED7D92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3F7157F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00593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6C6A8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3F901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86998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BD3A5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741B7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4D468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9723F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4AEDA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85792" w:rsidRPr="00685792" w14:paraId="7EC3E32D" w14:textId="77777777" w:rsidTr="00685792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34FB48FB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72B9895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technikai asszisztens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4E8945F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mellék-szakképesítés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4E43F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93154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A432D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40329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E25AD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6C3F81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11929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30FF4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ABE689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5BFAC4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40A21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B98249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6C006C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D0BF0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3C8AD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A72F2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C8A4D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6986E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68425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C63DA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380A0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E5B0F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85792" w:rsidRPr="00685792" w14:paraId="540D9A38" w14:textId="77777777" w:rsidTr="0068579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3BEF2C8F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18D437D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Elméleti ismeretek komplex alkalmazása és gyakorlása</w:t>
            </w:r>
          </w:p>
        </w:tc>
        <w:tc>
          <w:tcPr>
            <w:tcW w:w="700" w:type="dxa"/>
            <w:vMerge/>
            <w:vAlign w:val="center"/>
            <w:hideMark/>
          </w:tcPr>
          <w:p w14:paraId="0362EE9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6740E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321DB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AB8F2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9F036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51C65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5335F4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DB3F4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172C6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00F72A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BAEB84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E0517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700" w:type="dxa"/>
            <w:vMerge/>
            <w:vAlign w:val="center"/>
            <w:hideMark/>
          </w:tcPr>
          <w:p w14:paraId="40A10E7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DB5418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9F9E6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8C9E7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A8659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4F3A2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780A7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367EE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B0221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17A31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D89D0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85792" w:rsidRPr="00685792" w14:paraId="2C4F2145" w14:textId="77777777" w:rsidTr="0068579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28E22D6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7F4F18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Mintakészítés különböző módszerekkel</w:t>
            </w:r>
          </w:p>
        </w:tc>
        <w:tc>
          <w:tcPr>
            <w:tcW w:w="700" w:type="dxa"/>
            <w:vMerge/>
            <w:vAlign w:val="center"/>
            <w:hideMark/>
          </w:tcPr>
          <w:p w14:paraId="5AE2C6D2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F24D0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816D6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4F68F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7B271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98A41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8DC837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AC360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A1CDE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D64566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D539E8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F6B86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700" w:type="dxa"/>
            <w:vMerge/>
            <w:vAlign w:val="center"/>
            <w:hideMark/>
          </w:tcPr>
          <w:p w14:paraId="030E1DC5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F98BED2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DD573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68543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739D6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69F64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189E7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83EAF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D9C4E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6363C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F69F6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85792" w:rsidRPr="00685792" w14:paraId="228F695F" w14:textId="77777777" w:rsidTr="0068579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72BC138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4461C7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Minták rögzítése középértékű </w:t>
            </w: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artikulátorban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00BF46AC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06D98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D2D30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F5819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79487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DE939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9D0D9D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4168E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62BD1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AFDCEC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5F2D94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862D9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vMerge/>
            <w:vAlign w:val="center"/>
            <w:hideMark/>
          </w:tcPr>
          <w:p w14:paraId="4690E269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F4AB215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9EA49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1D5AA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2C513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33EDC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3542A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4BFC2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164AE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45344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F2400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85792" w:rsidRPr="00685792" w14:paraId="547787D7" w14:textId="77777777" w:rsidTr="00685792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72CA1BA8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E93EB1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Egyéni kanalat készít különböző módszerekkel és anyagokkal</w:t>
            </w:r>
          </w:p>
        </w:tc>
        <w:tc>
          <w:tcPr>
            <w:tcW w:w="700" w:type="dxa"/>
            <w:vMerge/>
            <w:vAlign w:val="center"/>
            <w:hideMark/>
          </w:tcPr>
          <w:p w14:paraId="1BAE193D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0AEAC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DD1E1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D9589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28693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5948B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146B16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11777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21EEE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5D6A40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65F7C6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346FC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700" w:type="dxa"/>
            <w:vMerge/>
            <w:vAlign w:val="center"/>
            <w:hideMark/>
          </w:tcPr>
          <w:p w14:paraId="0EB128DF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D79A4FD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BB5DA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05483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AFE00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33925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80F25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DE917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7F0DC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40178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D2A10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85792" w:rsidRPr="00685792" w14:paraId="13939279" w14:textId="77777777" w:rsidTr="00685792">
        <w:trPr>
          <w:trHeight w:val="1920"/>
          <w:jc w:val="center"/>
        </w:trPr>
        <w:tc>
          <w:tcPr>
            <w:tcW w:w="699" w:type="dxa"/>
            <w:vMerge/>
            <w:vAlign w:val="center"/>
            <w:hideMark/>
          </w:tcPr>
          <w:p w14:paraId="08A33334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7EFFB2C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Harapási sablon készítése és értékelése. Részleges és teljes fogpróba készítése és értékelése. </w:t>
            </w:r>
            <w:proofErr w:type="spellStart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Készreviteli</w:t>
            </w:r>
            <w:proofErr w:type="spellEnd"/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eljárások alkalmazása </w:t>
            </w:r>
          </w:p>
        </w:tc>
        <w:tc>
          <w:tcPr>
            <w:tcW w:w="700" w:type="dxa"/>
            <w:vMerge/>
            <w:vAlign w:val="center"/>
            <w:hideMark/>
          </w:tcPr>
          <w:p w14:paraId="4C83CA68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F8E8B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03EA9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4BEC3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B0C9E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3E5BF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659E8C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448F1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32029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899BB7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CB9739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94138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vMerge/>
            <w:vAlign w:val="center"/>
            <w:hideMark/>
          </w:tcPr>
          <w:p w14:paraId="38BE6B00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C1BBEFB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7A972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0653B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C6806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39B37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A7666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0F51E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C613B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F0070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4BBCB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85792" w:rsidRPr="00685792" w14:paraId="7D32CAA3" w14:textId="77777777" w:rsidTr="00685792">
        <w:trPr>
          <w:trHeight w:val="72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1F66E53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11214-12 Egészségügyi szakmai alapismeretek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973CD0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szakmai alapismeretek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7A8DC79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mellék-szakképesítés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2F706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F728C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E5526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983FD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D715C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36BE70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8B196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59D1F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CD9CDC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AB6F56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F0274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320EDD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1506F5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CB9B6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1630A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55A6A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E8082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8E6B3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B3A75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26D12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3383C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52B69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85792" w:rsidRPr="00685792" w14:paraId="2ED76F55" w14:textId="77777777" w:rsidTr="0068579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2094D9FC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97B5B50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Hiteles kommunikációs technikák</w:t>
            </w:r>
          </w:p>
        </w:tc>
        <w:tc>
          <w:tcPr>
            <w:tcW w:w="700" w:type="dxa"/>
            <w:vMerge/>
            <w:vAlign w:val="center"/>
            <w:hideMark/>
          </w:tcPr>
          <w:p w14:paraId="5C6AB978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5A0D4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BC511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7F68D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E70F7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49745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701103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D7C2F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5EF4A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3DCF87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F35F8B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92DFD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21A21BD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312CDB0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69B6D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9786F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222C3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071C7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DAC23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5A77E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B789C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2E5AF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65436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85792" w:rsidRPr="00685792" w14:paraId="0386A5FB" w14:textId="77777777" w:rsidTr="00685792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9D6CA1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014001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Önismeret-fejlesztés, szakmai hitelesség</w:t>
            </w:r>
          </w:p>
        </w:tc>
        <w:tc>
          <w:tcPr>
            <w:tcW w:w="700" w:type="dxa"/>
            <w:vMerge/>
            <w:vAlign w:val="center"/>
            <w:hideMark/>
          </w:tcPr>
          <w:p w14:paraId="7A54587B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D356A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AF205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78E99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A56DD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72B45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07DE13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3528B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67972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31F50A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365A5B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93BDF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07EB8E11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2B5D3C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8A5C9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0E40C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D8EAA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AF4EB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6B2C2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89A91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279CE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BC59A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C8844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85792" w:rsidRPr="00685792" w14:paraId="0BE927F7" w14:textId="77777777" w:rsidTr="00685792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5F9A4508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C571C3F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etikai normák megismerése, alkalmazása</w:t>
            </w:r>
          </w:p>
        </w:tc>
        <w:tc>
          <w:tcPr>
            <w:tcW w:w="700" w:type="dxa"/>
            <w:vMerge/>
            <w:vAlign w:val="center"/>
            <w:hideMark/>
          </w:tcPr>
          <w:p w14:paraId="74E37CA4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31A50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94C45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3D7D1F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F5F298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686D1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F2DC3D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BF5A6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FB59C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1B05B5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5AD2B5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638EE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vMerge/>
            <w:vAlign w:val="center"/>
            <w:hideMark/>
          </w:tcPr>
          <w:p w14:paraId="296F0566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32ED1BA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30A4D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307E8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730A9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6AEF6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6EBEA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95A32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A1D54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7F0BA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EE2AB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85792" w:rsidRPr="00685792" w14:paraId="787F8225" w14:textId="77777777" w:rsidTr="00685792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0AAEE9C7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34B2FDC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Alkalmazza a munkakörre vonatkozó szakmai és jogi szabályokat</w:t>
            </w:r>
          </w:p>
        </w:tc>
        <w:tc>
          <w:tcPr>
            <w:tcW w:w="700" w:type="dxa"/>
            <w:vMerge/>
            <w:vAlign w:val="center"/>
            <w:hideMark/>
          </w:tcPr>
          <w:p w14:paraId="26781072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1BB34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B906F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4D856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039F6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07FEB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1C3EF26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4BA6D0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F598D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EF5F84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D438DCC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A38D3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046C98F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34575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06FC1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010E1D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8744A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60A30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5A91B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94FB6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7DD47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4DCE9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FBA1E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85792" w:rsidRPr="00685792" w14:paraId="106B7740" w14:textId="77777777" w:rsidTr="00685792">
        <w:trPr>
          <w:trHeight w:val="1680"/>
          <w:jc w:val="center"/>
        </w:trPr>
        <w:tc>
          <w:tcPr>
            <w:tcW w:w="699" w:type="dxa"/>
            <w:vMerge/>
            <w:vAlign w:val="center"/>
            <w:hideMark/>
          </w:tcPr>
          <w:p w14:paraId="4EB0B41C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BFA7AF3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Munkavégzése során betartja az adatvédelmi, munkavédelmi, tűzvédelmi, környezetvédelmi szabályok előírásait</w:t>
            </w:r>
          </w:p>
        </w:tc>
        <w:tc>
          <w:tcPr>
            <w:tcW w:w="700" w:type="dxa"/>
            <w:vMerge/>
            <w:vAlign w:val="center"/>
            <w:hideMark/>
          </w:tcPr>
          <w:p w14:paraId="034BA1E2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8E1A45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92814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75E10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46208E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5BDA14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0C9F9B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7DFA7B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FF3D71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0E4DC2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6DEEF02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83D89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4A193A40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4DC8CD4" w14:textId="77777777" w:rsidR="00685792" w:rsidRPr="00685792" w:rsidRDefault="00685792" w:rsidP="0068579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138A3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AA3AB7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9B7D6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26F39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5BEEE0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E7ED5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8977B3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C1FE59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475A9A" w14:textId="77777777" w:rsidR="00685792" w:rsidRPr="00685792" w:rsidRDefault="00685792" w:rsidP="0068579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8579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66F89083" w14:textId="77777777" w:rsidR="005C10A1" w:rsidRDefault="005C10A1" w:rsidP="006F5812">
      <w:pPr>
        <w:spacing w:after="0"/>
        <w:rPr>
          <w:rFonts w:cs="Times New Roman"/>
        </w:rPr>
      </w:pPr>
    </w:p>
    <w:p w14:paraId="1EC4F7D2" w14:textId="77777777" w:rsidR="00685792" w:rsidRPr="003208C8" w:rsidRDefault="00685792" w:rsidP="006F5812">
      <w:pPr>
        <w:spacing w:after="0"/>
        <w:rPr>
          <w:rFonts w:cs="Times New Roman"/>
        </w:rPr>
      </w:pPr>
    </w:p>
    <w:p w14:paraId="68CCE0DB" w14:textId="51875D99" w:rsidR="00685792" w:rsidRDefault="00685792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511E9EF5" w14:textId="77777777" w:rsidR="00972853" w:rsidRPr="003208C8" w:rsidRDefault="00972853" w:rsidP="006F5812">
      <w:pPr>
        <w:spacing w:after="0"/>
        <w:rPr>
          <w:rFonts w:cs="Times New Roman"/>
        </w:rPr>
      </w:pPr>
    </w:p>
    <w:p w14:paraId="0980C02C" w14:textId="77777777" w:rsidR="00685792" w:rsidRPr="000B3EFB" w:rsidRDefault="00685792" w:rsidP="00685792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14:paraId="2B590804" w14:textId="77777777" w:rsidR="00685792" w:rsidRPr="00EC0A41" w:rsidRDefault="00685792" w:rsidP="00685792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14:paraId="708CC8F8" w14:textId="77777777" w:rsidR="005C10A1" w:rsidRPr="003208C8" w:rsidRDefault="005C10A1" w:rsidP="006F5812">
      <w:pPr>
        <w:spacing w:after="0"/>
        <w:rPr>
          <w:rFonts w:cs="Times New Roman"/>
        </w:rPr>
      </w:pPr>
    </w:p>
    <w:p w14:paraId="6406BEBD" w14:textId="77777777" w:rsidR="005C10A1" w:rsidRPr="003208C8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685792" w:rsidRPr="00685792" w14:paraId="2A4769B2" w14:textId="77777777" w:rsidTr="00685792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4E4C7E53" w14:textId="77777777" w:rsidR="00685792" w:rsidRPr="00685792" w:rsidRDefault="00685792" w:rsidP="00685792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85792">
              <w:rPr>
                <w:rFonts w:eastAsia="Times New Roman" w:cs="Times New Roman"/>
                <w:sz w:val="20"/>
                <w:szCs w:val="20"/>
                <w:lang w:eastAsia="hu-HU"/>
              </w:rPr>
              <w:t>52-720-02</w:t>
            </w:r>
            <w:r w:rsidRPr="00685792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Egészségügyi technikai asszisztens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67971682" w14:textId="77777777" w:rsidR="00685792" w:rsidRPr="00685792" w:rsidRDefault="00685792" w:rsidP="00685792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85792">
              <w:rPr>
                <w:rFonts w:eastAsia="Times New Roman" w:cs="Times New Roman"/>
                <w:sz w:val="20"/>
                <w:szCs w:val="20"/>
                <w:lang w:eastAsia="hu-HU"/>
              </w:rPr>
              <w:t>411 óra</w:t>
            </w:r>
          </w:p>
        </w:tc>
      </w:tr>
    </w:tbl>
    <w:p w14:paraId="5CA55F95" w14:textId="77777777" w:rsidR="005C10A1" w:rsidRPr="003208C8" w:rsidRDefault="005C10A1" w:rsidP="00DD65F6">
      <w:pPr>
        <w:spacing w:after="0"/>
        <w:jc w:val="left"/>
        <w:rPr>
          <w:rFonts w:cs="Times New Roman"/>
        </w:rPr>
      </w:pPr>
    </w:p>
    <w:p w14:paraId="4F50C14E" w14:textId="77777777" w:rsidR="00CB484D" w:rsidRPr="003208C8" w:rsidRDefault="00CB484D" w:rsidP="00CB484D">
      <w:pPr>
        <w:spacing w:after="0"/>
        <w:rPr>
          <w:rFonts w:cs="Times New Roman"/>
        </w:rPr>
      </w:pPr>
      <w:r w:rsidRPr="003208C8">
        <w:rPr>
          <w:rFonts w:cs="Times New Roman"/>
        </w:rPr>
        <w:t>Jelmagyarázat: e/elmélet; gy/gyakorlat; ögy/összefüggő szakmai gyakorlat</w:t>
      </w:r>
    </w:p>
    <w:p w14:paraId="6814A693" w14:textId="77777777" w:rsidR="00CB484D" w:rsidRPr="003208C8" w:rsidRDefault="00CB484D" w:rsidP="00CB484D">
      <w:pPr>
        <w:spacing w:after="0"/>
        <w:rPr>
          <w:rFonts w:cs="Times New Roman"/>
        </w:rPr>
      </w:pPr>
    </w:p>
    <w:p w14:paraId="7B473C0D" w14:textId="77777777" w:rsidR="00CB484D" w:rsidRPr="003208C8" w:rsidRDefault="00CB484D" w:rsidP="00CB484D">
      <w:pPr>
        <w:spacing w:after="0"/>
        <w:rPr>
          <w:rFonts w:cs="Times New Roman"/>
        </w:rPr>
      </w:pPr>
      <w:r w:rsidRPr="003208C8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76D7B914" w14:textId="77777777" w:rsidR="00CB484D" w:rsidRPr="003208C8" w:rsidRDefault="00CB484D" w:rsidP="00CB484D">
      <w:pPr>
        <w:spacing w:after="0"/>
        <w:rPr>
          <w:rFonts w:cs="Times New Roman"/>
        </w:rPr>
      </w:pPr>
      <w:r w:rsidRPr="003208C8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4CE425EE" w14:textId="77777777" w:rsidR="001A7777" w:rsidRPr="003208C8" w:rsidRDefault="00CB484D" w:rsidP="00CB484D">
      <w:pPr>
        <w:spacing w:after="0"/>
        <w:rPr>
          <w:rFonts w:cs="Times New Roman"/>
        </w:rPr>
      </w:pPr>
      <w:r w:rsidRPr="003208C8">
        <w:rPr>
          <w:rFonts w:cs="Times New Roman"/>
        </w:rPr>
        <w:t>A tantárgyakra meghatározott időkeret kötelező érvényű, a témakörökre kialakított óraszám pedig ajánlás.</w:t>
      </w:r>
    </w:p>
    <w:p w14:paraId="67900A6D" w14:textId="77777777" w:rsidR="00752ECD" w:rsidRPr="003208C8" w:rsidRDefault="00752ECD" w:rsidP="000A21B7">
      <w:pPr>
        <w:spacing w:after="0"/>
        <w:rPr>
          <w:rFonts w:cs="Times New Roman"/>
        </w:rPr>
        <w:sectPr w:rsidR="00752ECD" w:rsidRPr="003208C8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1BECF82D" w14:textId="77777777" w:rsidR="00C53E01" w:rsidRPr="003208C8" w:rsidRDefault="00C53E01" w:rsidP="00C53E01">
      <w:pPr>
        <w:rPr>
          <w:rFonts w:cs="Times New Roman"/>
        </w:rPr>
      </w:pPr>
    </w:p>
    <w:p w14:paraId="6CF9A47F" w14:textId="77777777" w:rsidR="00C53E01" w:rsidRPr="003208C8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A</w:t>
      </w:r>
    </w:p>
    <w:p w14:paraId="40288749" w14:textId="77777777" w:rsidR="00C53E01" w:rsidRPr="003208C8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11499-12 azonosító számú</w:t>
      </w:r>
    </w:p>
    <w:p w14:paraId="6DDACBC4" w14:textId="77777777" w:rsidR="00C53E01" w:rsidRPr="003208C8" w:rsidRDefault="00C53E01" w:rsidP="00C53E01">
      <w:pPr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Foglalkoztatás II.</w:t>
      </w:r>
    </w:p>
    <w:p w14:paraId="7DC80CA5" w14:textId="77777777" w:rsidR="00C53E01" w:rsidRPr="003208C8" w:rsidRDefault="00C53E01" w:rsidP="00C53E01">
      <w:pPr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megnevezésű</w:t>
      </w:r>
    </w:p>
    <w:p w14:paraId="7E9A0C40" w14:textId="77777777" w:rsidR="00C53E01" w:rsidRPr="003208C8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szakmai követelménymodul</w:t>
      </w:r>
    </w:p>
    <w:p w14:paraId="76D4EC42" w14:textId="77777777" w:rsidR="00C53E01" w:rsidRPr="003208C8" w:rsidRDefault="00C53E01" w:rsidP="00C53E01">
      <w:pPr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tantárgyai, témakörei</w:t>
      </w:r>
    </w:p>
    <w:p w14:paraId="6178874D" w14:textId="77777777" w:rsidR="00C53E01" w:rsidRPr="003208C8" w:rsidRDefault="00C53E01" w:rsidP="00C53E01">
      <w:pPr>
        <w:spacing w:after="200" w:line="276" w:lineRule="auto"/>
        <w:jc w:val="left"/>
        <w:rPr>
          <w:rFonts w:cs="Times New Roman"/>
        </w:rPr>
      </w:pPr>
      <w:r w:rsidRPr="003208C8">
        <w:rPr>
          <w:rFonts w:cs="Times New Roman"/>
        </w:rPr>
        <w:br w:type="page"/>
      </w:r>
    </w:p>
    <w:p w14:paraId="67EB8164" w14:textId="27CED00D" w:rsidR="00C53E01" w:rsidRPr="003208C8" w:rsidRDefault="00C53E01" w:rsidP="00C53E01">
      <w:pPr>
        <w:rPr>
          <w:rFonts w:cs="Times New Roman"/>
        </w:rPr>
      </w:pPr>
      <w:r w:rsidRPr="003208C8">
        <w:rPr>
          <w:rFonts w:cs="Times New Roman"/>
        </w:rPr>
        <w:lastRenderedPageBreak/>
        <w:t xml:space="preserve">A 11499-12 azonosító számú Foglalkoztatás II. megnevezésű szakmai követelménymodulhoz tartozó tantárgyak és témakörök oktatása során </w:t>
      </w:r>
      <w:r w:rsidR="00CB4662">
        <w:rPr>
          <w:rFonts w:cs="Times New Roman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3208C8" w:rsidRPr="003208C8" w14:paraId="13B697F4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FD329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4FE4B312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Foglalkoztatás II.</w:t>
            </w:r>
          </w:p>
        </w:tc>
      </w:tr>
      <w:tr w:rsidR="003208C8" w:rsidRPr="003208C8" w14:paraId="3C231C5D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01A05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3208C8" w:rsidRPr="003208C8" w14:paraId="3EE9931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400DD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1F965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185977F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D0638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 xml:space="preserve">Alkalmazza a </w:t>
            </w:r>
            <w:proofErr w:type="spellStart"/>
            <w:r w:rsidRPr="003208C8">
              <w:rPr>
                <w:rFonts w:eastAsia="Times New Roman" w:cs="Times New Roman"/>
                <w:szCs w:val="24"/>
                <w:lang w:eastAsia="hu-HU"/>
              </w:rPr>
              <w:t>munkaerőpiaci</w:t>
            </w:r>
            <w:proofErr w:type="spellEnd"/>
            <w:r w:rsidRPr="003208C8">
              <w:rPr>
                <w:rFonts w:eastAsia="Times New Roman" w:cs="Times New Roman"/>
                <w:szCs w:val="24"/>
                <w:lang w:eastAsia="hu-HU"/>
              </w:rPr>
              <w:t xml:space="preserve">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4478A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7382908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CEC51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2BD3C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600DCB9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F238B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3749F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7447936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8DCF7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1B988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6E0273D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E15E7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B3022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58AA70B1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424F3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3208C8" w:rsidRPr="003208C8" w14:paraId="571F9095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21E3B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E6E70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66A078D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A926C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02175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38AE5D43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7D8AC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003CC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1F3B0C5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C9701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9B5A9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44031E2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5D18E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50DE6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2C9376F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9744C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F5A2E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4F1CF1A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8D7D9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D770C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3691D01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096D3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6E4BD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0E58DB1E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913B8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63C02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4CA030F8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ABED5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795F2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2AFF947F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37296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FABD3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0D5BF92E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0939F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3208C8" w:rsidRPr="003208C8" w14:paraId="04E5486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318F4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107CF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3EE572C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72D5F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477D1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2A75E7C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02A43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1FF25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7EA4E92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8FBF6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6BC5B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6CE5CC3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16998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C9967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585B191E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79AD1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3208C8" w:rsidRPr="003208C8" w14:paraId="2B4683D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F81E5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6FA8B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2CB5A6D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D4ED6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63F43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0F1A353A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D3940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3208C8" w:rsidRPr="003208C8" w14:paraId="229E3B1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8B7E6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3FDD8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23F25FE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D78E2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3514A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0652B6F6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5B021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3208C8" w:rsidRPr="003208C8" w14:paraId="01E4299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1AE18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0A770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3208C8" w14:paraId="4762ECE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B43CB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48B5B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39279218" w14:textId="77777777" w:rsidR="00C53E01" w:rsidRPr="003208C8" w:rsidRDefault="00C53E01" w:rsidP="00C53E01">
      <w:pPr>
        <w:jc w:val="center"/>
        <w:rPr>
          <w:rFonts w:cs="Times New Roman"/>
        </w:rPr>
      </w:pPr>
    </w:p>
    <w:p w14:paraId="3E1C6854" w14:textId="77777777" w:rsidR="00C53E01" w:rsidRPr="003208C8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62DB2E8A" w14:textId="77777777" w:rsidR="00C53E01" w:rsidRPr="003208C8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Foglalkoztatás II. tantárgy</w:t>
      </w:r>
      <w:r w:rsidRPr="003208C8">
        <w:rPr>
          <w:rFonts w:cs="Times New Roman"/>
          <w:b/>
        </w:rPr>
        <w:tab/>
      </w:r>
      <w:r w:rsidR="006831AC" w:rsidRPr="003208C8">
        <w:rPr>
          <w:rFonts w:cs="Times New Roman"/>
          <w:b/>
        </w:rPr>
        <w:t>15</w:t>
      </w:r>
      <w:r w:rsidRPr="003208C8">
        <w:rPr>
          <w:rFonts w:cs="Times New Roman"/>
          <w:b/>
        </w:rPr>
        <w:t xml:space="preserve"> óra/</w:t>
      </w:r>
      <w:r w:rsidR="006831AC" w:rsidRPr="003208C8">
        <w:rPr>
          <w:rFonts w:cs="Times New Roman"/>
          <w:b/>
        </w:rPr>
        <w:t>15</w:t>
      </w:r>
      <w:r w:rsidRPr="003208C8">
        <w:rPr>
          <w:rFonts w:cs="Times New Roman"/>
          <w:b/>
        </w:rPr>
        <w:t xml:space="preserve"> óra*</w:t>
      </w:r>
    </w:p>
    <w:p w14:paraId="0D953DAD" w14:textId="77777777" w:rsidR="00C53E01" w:rsidRPr="003208C8" w:rsidRDefault="00C53E01" w:rsidP="00C53E01">
      <w:pPr>
        <w:spacing w:after="0"/>
        <w:jc w:val="right"/>
        <w:rPr>
          <w:rFonts w:cs="Times New Roman"/>
          <w:sz w:val="20"/>
        </w:rPr>
      </w:pPr>
      <w:r w:rsidRPr="003208C8">
        <w:rPr>
          <w:rFonts w:cs="Times New Roman"/>
          <w:sz w:val="20"/>
        </w:rPr>
        <w:t>* 9-13. évfolyamon megszervezett képzés/13. és 14. évfolyamon megszervezett képzés</w:t>
      </w:r>
    </w:p>
    <w:p w14:paraId="316BCBA6" w14:textId="77777777" w:rsidR="00C53E01" w:rsidRPr="003208C8" w:rsidRDefault="00C53E01" w:rsidP="004239CF">
      <w:pPr>
        <w:spacing w:after="0"/>
        <w:ind w:left="426"/>
        <w:rPr>
          <w:rFonts w:cs="Times New Roman"/>
        </w:rPr>
      </w:pPr>
    </w:p>
    <w:p w14:paraId="0F7062D2" w14:textId="77777777" w:rsidR="004239CF" w:rsidRPr="003208C8" w:rsidRDefault="004239CF" w:rsidP="004239CF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A tantárgy a fő szakképesítéshez kapcsolódik.</w:t>
      </w:r>
    </w:p>
    <w:p w14:paraId="658BB8A6" w14:textId="77777777" w:rsidR="004239CF" w:rsidRPr="003208C8" w:rsidRDefault="004239CF" w:rsidP="004239CF">
      <w:pPr>
        <w:spacing w:after="0"/>
        <w:ind w:left="426"/>
        <w:rPr>
          <w:rFonts w:cs="Times New Roman"/>
        </w:rPr>
      </w:pPr>
    </w:p>
    <w:p w14:paraId="3C37B882" w14:textId="77777777" w:rsidR="00C53E01" w:rsidRPr="003208C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tanításának célja</w:t>
      </w:r>
    </w:p>
    <w:p w14:paraId="40AE24E6" w14:textId="77777777" w:rsidR="00C53E01" w:rsidRPr="003208C8" w:rsidRDefault="00C53E01" w:rsidP="00C53E01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14:paraId="73CA64F1" w14:textId="77777777" w:rsidR="00C53E01" w:rsidRPr="003208C8" w:rsidRDefault="00C53E01" w:rsidP="00C53E01">
      <w:pPr>
        <w:spacing w:after="0"/>
        <w:ind w:left="426"/>
        <w:rPr>
          <w:rFonts w:cs="Times New Roman"/>
        </w:rPr>
      </w:pPr>
    </w:p>
    <w:p w14:paraId="368F6624" w14:textId="77777777" w:rsidR="00C53E01" w:rsidRPr="003208C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Kapcsolódó közismereti, szakmai tartalmak</w:t>
      </w:r>
    </w:p>
    <w:p w14:paraId="364E3ED5" w14:textId="77777777" w:rsidR="00C53E01" w:rsidRPr="003208C8" w:rsidRDefault="00C53E01" w:rsidP="00C53E01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—</w:t>
      </w:r>
    </w:p>
    <w:p w14:paraId="72CD3D5A" w14:textId="77777777" w:rsidR="00C53E01" w:rsidRPr="003208C8" w:rsidRDefault="00C53E01" w:rsidP="00C53E01">
      <w:pPr>
        <w:spacing w:after="0"/>
        <w:ind w:left="426"/>
        <w:rPr>
          <w:rFonts w:cs="Times New Roman"/>
        </w:rPr>
      </w:pPr>
    </w:p>
    <w:p w14:paraId="558ECE71" w14:textId="77777777" w:rsidR="00CE64B8" w:rsidRPr="003208C8" w:rsidRDefault="00CE64B8" w:rsidP="00CE64B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6292A389" w14:textId="77777777" w:rsidR="00CE64B8" w:rsidRPr="003208C8" w:rsidRDefault="00CE64B8" w:rsidP="00CE64B8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Munkajogi alapismeretek</w:t>
      </w:r>
    </w:p>
    <w:p w14:paraId="2E989A7C" w14:textId="77777777" w:rsidR="00CE64B8" w:rsidRPr="0093391D" w:rsidRDefault="00CE64B8" w:rsidP="00CE64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14:paraId="2F6B471D" w14:textId="77777777" w:rsidR="00CE64B8" w:rsidRPr="0093391D" w:rsidRDefault="00CE64B8" w:rsidP="00CE64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szabadság.</w:t>
      </w:r>
    </w:p>
    <w:p w14:paraId="4193E2A0" w14:textId="77777777" w:rsidR="00CE64B8" w:rsidRPr="0093391D" w:rsidRDefault="00CE64B8" w:rsidP="00CE64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Foglalkoztatási formák: munkaviszony, megbízási jogviszony, vállalkozási jogviszony, közalkalmazotti jogviszony, közszolgálati jogviszony.</w:t>
      </w:r>
    </w:p>
    <w:p w14:paraId="6169EBB7" w14:textId="2A1ABBE6" w:rsidR="00CE64B8" w:rsidRPr="0093391D" w:rsidRDefault="00CE64B8" w:rsidP="00CE64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 xml:space="preserve">Atipikus munkavégzési formák </w:t>
      </w:r>
      <w:r w:rsidR="00087BBA">
        <w:rPr>
          <w:rFonts w:cs="Times New Roman"/>
        </w:rPr>
        <w:t xml:space="preserve">a munka </w:t>
      </w:r>
      <w:r w:rsidRPr="0093391D">
        <w:rPr>
          <w:rFonts w:cs="Times New Roman"/>
        </w:rPr>
        <w:t xml:space="preserve">törvénykönyve szerint: távmunka, bedolgozói munkaviszony, munkaerő-kölcsönzés, egyszerűsített foglalkoztatás (mezőgazdasági, turisztikai idénymunka és alkalmi munka). </w:t>
      </w:r>
    </w:p>
    <w:p w14:paraId="3784B248" w14:textId="77777777" w:rsidR="00CE64B8" w:rsidRPr="0093391D" w:rsidRDefault="00CE64B8" w:rsidP="00CE64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Speciális jogviszonyok: önfoglalkoztatás, őstermelői jogviszony, háztartási munka, iskolaszövetkezet keretében végzett diákmunka, önkéntes munka.</w:t>
      </w:r>
    </w:p>
    <w:p w14:paraId="78B85616" w14:textId="77777777" w:rsidR="00CE64B8" w:rsidRPr="003208C8" w:rsidRDefault="00CE64B8" w:rsidP="00CE64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2CB7357" w14:textId="77777777" w:rsidR="00CE64B8" w:rsidRPr="003208C8" w:rsidRDefault="00CE64B8" w:rsidP="00CE64B8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Munkaviszony létesítése</w:t>
      </w:r>
    </w:p>
    <w:p w14:paraId="6214B96E" w14:textId="77777777" w:rsidR="00CE64B8" w:rsidRPr="003208C8" w:rsidRDefault="00CE64B8" w:rsidP="00CE64B8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501A8F38" w14:textId="77777777" w:rsidR="00CE64B8" w:rsidRPr="003208C8" w:rsidRDefault="00CE64B8" w:rsidP="00CE64B8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Munkavállaláshoz szükséges iratok, munkaviszony megszűnésekor a munkáltató által kiadandó dokumentumok.</w:t>
      </w:r>
    </w:p>
    <w:p w14:paraId="25F54484" w14:textId="77777777" w:rsidR="00CE64B8" w:rsidRPr="003208C8" w:rsidRDefault="00CE64B8" w:rsidP="00CE64B8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4D524861" w14:textId="77777777" w:rsidR="00CE64B8" w:rsidRPr="003208C8" w:rsidRDefault="00CE64B8" w:rsidP="00CE64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8AF9591" w14:textId="77777777" w:rsidR="00CE64B8" w:rsidRPr="003208C8" w:rsidRDefault="00CE64B8" w:rsidP="00CE64B8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Álláskeresés</w:t>
      </w:r>
    </w:p>
    <w:p w14:paraId="3309BDD5" w14:textId="77777777" w:rsidR="00CE64B8" w:rsidRPr="003208C8" w:rsidRDefault="00CE64B8" w:rsidP="00CE64B8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17C46C46" w14:textId="77777777" w:rsidR="00CE64B8" w:rsidRPr="003208C8" w:rsidRDefault="00CE64B8" w:rsidP="00CE64B8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3208C8">
        <w:rPr>
          <w:rFonts w:cs="Times New Roman"/>
        </w:rPr>
        <w:t>Europass</w:t>
      </w:r>
      <w:proofErr w:type="spellEnd"/>
      <w:r w:rsidRPr="003208C8">
        <w:rPr>
          <w:rFonts w:cs="Times New Roman"/>
        </w:rPr>
        <w:t>, amerikai típusú, önéletrajzban szereplő email cím és fénykép megválasztása, motivációs levél felépítése.</w:t>
      </w:r>
    </w:p>
    <w:p w14:paraId="657A6F60" w14:textId="77777777" w:rsidR="00CE64B8" w:rsidRPr="003208C8" w:rsidRDefault="00CE64B8" w:rsidP="00CE64B8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lastRenderedPageBreak/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250FADB0" w14:textId="77777777" w:rsidR="00CE64B8" w:rsidRPr="003208C8" w:rsidRDefault="00CE64B8" w:rsidP="00CE64B8">
      <w:pPr>
        <w:spacing w:after="0"/>
        <w:ind w:left="851"/>
        <w:rPr>
          <w:rFonts w:cs="Times New Roman"/>
        </w:rPr>
      </w:pPr>
      <w:proofErr w:type="spellStart"/>
      <w:r w:rsidRPr="003208C8">
        <w:rPr>
          <w:rFonts w:cs="Times New Roman"/>
        </w:rPr>
        <w:t>Munkaerőpiaci</w:t>
      </w:r>
      <w:proofErr w:type="spellEnd"/>
      <w:r w:rsidRPr="003208C8">
        <w:rPr>
          <w:rFonts w:cs="Times New Roman"/>
        </w:rPr>
        <w:t xml:space="preserve"> technikák alkalmazása: Foglalkozási Információs Tanácsadó (FIT), Foglalkoztatási Információs Pontok (FIP), Nemzeti Pályaorientációs Portál (NPP). </w:t>
      </w:r>
    </w:p>
    <w:p w14:paraId="6586FD6C" w14:textId="77777777" w:rsidR="00CE64B8" w:rsidRPr="003208C8" w:rsidRDefault="00CE64B8" w:rsidP="00CE64B8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Állásinterjú: felkészülés, megjelenés, szereplés az állásinterjún, testbeszéd szerepe.</w:t>
      </w:r>
    </w:p>
    <w:p w14:paraId="06B4F2D4" w14:textId="77777777" w:rsidR="00CE64B8" w:rsidRPr="003208C8" w:rsidRDefault="00CE64B8" w:rsidP="00CE64B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6D45347" w14:textId="77777777" w:rsidR="00CE64B8" w:rsidRPr="003208C8" w:rsidRDefault="00CE64B8" w:rsidP="00CE64B8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Munkanélküliség</w:t>
      </w:r>
    </w:p>
    <w:p w14:paraId="7A8BC7B2" w14:textId="77777777" w:rsidR="00CE64B8" w:rsidRPr="003208C8" w:rsidRDefault="00CE64B8" w:rsidP="00CE64B8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5F78EFFF" w14:textId="77777777" w:rsidR="00CE64B8" w:rsidRPr="003208C8" w:rsidRDefault="00CE64B8" w:rsidP="00CE64B8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3D9BFF0D" w14:textId="77777777" w:rsidR="00CE64B8" w:rsidRPr="003208C8" w:rsidRDefault="00CE64B8" w:rsidP="00CE64B8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Foglalkoztatást helyettesítő támogatás. </w:t>
      </w:r>
    </w:p>
    <w:p w14:paraId="24946167" w14:textId="77777777" w:rsidR="00CE64B8" w:rsidRPr="003208C8" w:rsidRDefault="00CE64B8" w:rsidP="00CE64B8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Közfoglalkoztatás: </w:t>
      </w:r>
      <w:proofErr w:type="spellStart"/>
      <w:r w:rsidRPr="003208C8">
        <w:rPr>
          <w:rFonts w:cs="Times New Roman"/>
        </w:rPr>
        <w:t>közfoglalkoztatás</w:t>
      </w:r>
      <w:proofErr w:type="spellEnd"/>
      <w:r w:rsidRPr="003208C8">
        <w:rPr>
          <w:rFonts w:cs="Times New Roman"/>
        </w:rPr>
        <w:t xml:space="preserve"> célja, közfoglalkozatás célcsoportja, közfoglalkozatás főbb szabályai</w:t>
      </w:r>
    </w:p>
    <w:p w14:paraId="6B69716D" w14:textId="780DA4FB" w:rsidR="00CE64B8" w:rsidRPr="0093391D" w:rsidRDefault="00CE64B8" w:rsidP="00CE64B8">
      <w:pPr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Munkaügyi szervezet: Nemzeti Foglalkoztatási Szolgálat (NFSZ) szervezetrendszerének felépítése (a foglalkoztatás</w:t>
      </w:r>
      <w:r w:rsidR="006405D9">
        <w:rPr>
          <w:rFonts w:cs="Times New Roman"/>
        </w:rPr>
        <w:t>politiká</w:t>
      </w:r>
      <w:bookmarkStart w:id="8" w:name="_GoBack"/>
      <w:bookmarkEnd w:id="8"/>
      <w:r w:rsidRPr="0093391D">
        <w:rPr>
          <w:rFonts w:cs="Times New Roman"/>
        </w:rPr>
        <w:t xml:space="preserve">ért felelős miniszter, a kormányhivatal, a járási hivatal feladatai). </w:t>
      </w:r>
    </w:p>
    <w:p w14:paraId="4731479A" w14:textId="77777777" w:rsidR="00CE64B8" w:rsidRPr="003208C8" w:rsidRDefault="00CE64B8" w:rsidP="00CE64B8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4894B317" w14:textId="77777777" w:rsidR="00CE64B8" w:rsidRPr="003208C8" w:rsidRDefault="00CE64B8" w:rsidP="00CE64B8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0BA75286" w14:textId="77777777" w:rsidR="00CE64B8" w:rsidRPr="003208C8" w:rsidRDefault="00CE64B8" w:rsidP="00CE64B8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</w:p>
    <w:p w14:paraId="2D159800" w14:textId="77777777" w:rsidR="00CE64B8" w:rsidRDefault="00CE64B8" w:rsidP="00CE64B8"/>
    <w:p w14:paraId="7A838BF6" w14:textId="77777777" w:rsidR="00C53E01" w:rsidRPr="003208C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képzés javasolt helyszíne (ajánlás)</w:t>
      </w:r>
    </w:p>
    <w:p w14:paraId="239D5B4C" w14:textId="77777777" w:rsidR="00C53E01" w:rsidRPr="003208C8" w:rsidRDefault="00C53E01" w:rsidP="00C53E01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Tanterem</w:t>
      </w:r>
    </w:p>
    <w:p w14:paraId="66C4410F" w14:textId="77777777" w:rsidR="00C53E01" w:rsidRPr="003208C8" w:rsidRDefault="00C53E01" w:rsidP="00C53E01">
      <w:pPr>
        <w:spacing w:after="0"/>
        <w:ind w:left="426"/>
        <w:rPr>
          <w:rFonts w:cs="Times New Roman"/>
        </w:rPr>
      </w:pPr>
    </w:p>
    <w:p w14:paraId="21B91D80" w14:textId="77777777" w:rsidR="00C53E01" w:rsidRPr="003208C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értékelésének módja</w:t>
      </w:r>
    </w:p>
    <w:p w14:paraId="55AD75B1" w14:textId="74458945" w:rsidR="00C53E01" w:rsidRPr="003208C8" w:rsidRDefault="00C53E01" w:rsidP="00C53E01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 xml:space="preserve">A nemzeti köznevelésről szóló 2011. évi </w:t>
      </w:r>
      <w:r w:rsidR="00CB4662">
        <w:rPr>
          <w:rFonts w:cs="Times New Roman"/>
        </w:rPr>
        <w:t xml:space="preserve">CXC. törvény </w:t>
      </w:r>
      <w:r w:rsidRPr="003208C8">
        <w:rPr>
          <w:rFonts w:cs="Times New Roman"/>
        </w:rPr>
        <w:t xml:space="preserve">54. § </w:t>
      </w:r>
      <w:r w:rsidR="00622699">
        <w:rPr>
          <w:rFonts w:cs="Times New Roman"/>
        </w:rPr>
        <w:t>(2) bekezdés a)</w:t>
      </w:r>
      <w:r w:rsidRPr="003208C8">
        <w:rPr>
          <w:rFonts w:cs="Times New Roman"/>
        </w:rPr>
        <w:t xml:space="preserve"> pontja szerinti értékeléssel.</w:t>
      </w:r>
    </w:p>
    <w:p w14:paraId="7A88D7FF" w14:textId="77777777" w:rsidR="00C53E01" w:rsidRPr="003208C8" w:rsidRDefault="00C53E01" w:rsidP="00C53E01">
      <w:pPr>
        <w:spacing w:after="0"/>
        <w:ind w:left="426"/>
        <w:rPr>
          <w:rFonts w:cs="Times New Roman"/>
        </w:rPr>
      </w:pPr>
    </w:p>
    <w:p w14:paraId="6ED34386" w14:textId="77777777" w:rsidR="00C53E01" w:rsidRPr="003208C8" w:rsidRDefault="00C53E01" w:rsidP="00C53E01">
      <w:pPr>
        <w:spacing w:after="200" w:line="276" w:lineRule="auto"/>
        <w:jc w:val="left"/>
        <w:rPr>
          <w:rFonts w:cs="Times New Roman"/>
        </w:rPr>
      </w:pPr>
      <w:r w:rsidRPr="003208C8">
        <w:rPr>
          <w:rFonts w:cs="Times New Roman"/>
        </w:rPr>
        <w:br w:type="page"/>
      </w:r>
    </w:p>
    <w:p w14:paraId="39D26F7B" w14:textId="77777777" w:rsidR="00C53E01" w:rsidRPr="003208C8" w:rsidRDefault="00C53E01" w:rsidP="00C53E01">
      <w:pPr>
        <w:rPr>
          <w:rFonts w:cs="Times New Roman"/>
        </w:rPr>
      </w:pPr>
    </w:p>
    <w:p w14:paraId="590B88A4" w14:textId="77777777" w:rsidR="00C53E01" w:rsidRPr="003208C8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A</w:t>
      </w:r>
    </w:p>
    <w:p w14:paraId="2A85D5F1" w14:textId="77777777" w:rsidR="00C53E01" w:rsidRPr="003208C8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11498-12 azonosító számú</w:t>
      </w:r>
    </w:p>
    <w:p w14:paraId="6B6D5AA3" w14:textId="77777777" w:rsidR="00C53E01" w:rsidRPr="003208C8" w:rsidRDefault="00C53E01" w:rsidP="00C53E01">
      <w:pPr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 xml:space="preserve">Foglalkoztatás I. </w:t>
      </w:r>
    </w:p>
    <w:p w14:paraId="5D3B021E" w14:textId="77777777" w:rsidR="00C53E01" w:rsidRPr="003208C8" w:rsidRDefault="00C53E01" w:rsidP="00C53E01">
      <w:pPr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(érettségire épülő képzések esetén)</w:t>
      </w:r>
    </w:p>
    <w:p w14:paraId="3BCD301C" w14:textId="77777777" w:rsidR="00C53E01" w:rsidRPr="003208C8" w:rsidRDefault="00C53E01" w:rsidP="00C53E01">
      <w:pPr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megnevezésű</w:t>
      </w:r>
    </w:p>
    <w:p w14:paraId="49BB7BA3" w14:textId="77777777" w:rsidR="00C53E01" w:rsidRPr="003208C8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szakmai követelménymodul</w:t>
      </w:r>
    </w:p>
    <w:p w14:paraId="3882F169" w14:textId="77777777" w:rsidR="00C53E01" w:rsidRPr="003208C8" w:rsidRDefault="00C53E01" w:rsidP="00C53E01">
      <w:pPr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tantárgyai, témakörei</w:t>
      </w:r>
    </w:p>
    <w:p w14:paraId="127410C7" w14:textId="77777777" w:rsidR="00C53E01" w:rsidRPr="003208C8" w:rsidRDefault="00C53E01" w:rsidP="00C53E01">
      <w:pPr>
        <w:spacing w:after="200" w:line="276" w:lineRule="auto"/>
        <w:jc w:val="left"/>
        <w:rPr>
          <w:rFonts w:cs="Times New Roman"/>
        </w:rPr>
      </w:pPr>
      <w:r w:rsidRPr="003208C8">
        <w:rPr>
          <w:rFonts w:cs="Times New Roman"/>
        </w:rPr>
        <w:br w:type="page"/>
      </w:r>
    </w:p>
    <w:p w14:paraId="09B46EA6" w14:textId="3EF03DB2" w:rsidR="00C53E01" w:rsidRPr="003208C8" w:rsidRDefault="00C53E01" w:rsidP="00C53E01">
      <w:pPr>
        <w:rPr>
          <w:rFonts w:cs="Times New Roman"/>
        </w:rPr>
      </w:pPr>
      <w:r w:rsidRPr="003208C8">
        <w:rPr>
          <w:rFonts w:cs="Times New Roman"/>
        </w:rPr>
        <w:lastRenderedPageBreak/>
        <w:t xml:space="preserve">A 11498-12 azonosító számú Foglalkoztatás I. (érettségire épülő képzések esetén) megnevezésű szakmai követelménymodulhoz tartozó tantárgyak és témakörök oktatása során </w:t>
      </w:r>
      <w:r w:rsidR="00CB4662">
        <w:rPr>
          <w:rFonts w:cs="Times New Roman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3208C8" w:rsidRPr="003208C8" w14:paraId="1E0BD3C5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58D4D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20AA93F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Foglalkoztatás I.</w:t>
            </w:r>
          </w:p>
        </w:tc>
      </w:tr>
      <w:tr w:rsidR="003208C8" w:rsidRPr="003208C8" w14:paraId="7DD0CD52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7E609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3208C8" w:rsidRPr="003208C8" w14:paraId="75CCD211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1ABC3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7441D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3208C8" w14:paraId="1A82B466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3C598" w14:textId="77777777" w:rsidR="00C53E01" w:rsidRPr="003208C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035F5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138CF522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F6FF8" w14:textId="77777777" w:rsidR="00C53E01" w:rsidRPr="003208C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73870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3F7609A3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4E807" w14:textId="77777777" w:rsidR="00C53E01" w:rsidRPr="003208C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623BE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3E72244F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C9559" w14:textId="77777777" w:rsidR="00C53E01" w:rsidRPr="003208C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A36B9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10F04E5E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7C104" w14:textId="77777777" w:rsidR="00C53E01" w:rsidRPr="003208C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499E2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5C47F829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B28C3" w14:textId="77777777" w:rsidR="00C53E01" w:rsidRPr="003208C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7BF05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398D9EB7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81276" w14:textId="77777777" w:rsidR="00C53E01" w:rsidRPr="003208C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92357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13C48E27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EB1B8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3208C8" w:rsidRPr="003208C8" w14:paraId="2D208E36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E2B62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337CD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3208C8" w14:paraId="06BA409A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C862E" w14:textId="77777777" w:rsidR="00C53E01" w:rsidRPr="003208C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4875F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765AD6E9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CF570" w14:textId="77777777" w:rsidR="00C53E01" w:rsidRPr="003208C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0AAF2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17A86A72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3900C" w14:textId="77777777" w:rsidR="00C53E01" w:rsidRPr="003208C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9E950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60341FDE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85CB9" w14:textId="77777777" w:rsidR="00C53E01" w:rsidRPr="003208C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9FFB8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784368A8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76250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3208C8" w:rsidRPr="003208C8" w14:paraId="574D71CE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2EDD1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A3D45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0F3D2DD1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3E1B3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65F28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391C06F2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36BD1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3208C8" w:rsidRPr="003208C8" w14:paraId="437A9717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3397A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09C57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00850088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323E6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3208C8" w:rsidRPr="003208C8" w14:paraId="144773C9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209F2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446A7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0C44CFDB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1B2AD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0435B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1C0F645E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6B736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3208C8" w:rsidRPr="003208C8" w14:paraId="6B72EBFC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A2425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9698B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3208C8" w14:paraId="197E7EDD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4115E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B0F81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3208C8" w14:paraId="7DB955D3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5A433" w14:textId="77777777" w:rsidR="00C53E01" w:rsidRPr="003208C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9100B" w14:textId="77777777" w:rsidR="00C53E01" w:rsidRPr="003208C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208C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4A1E8C11" w14:textId="77777777" w:rsidR="00C53E01" w:rsidRPr="003208C8" w:rsidRDefault="00C53E01" w:rsidP="00C53E01">
      <w:pPr>
        <w:rPr>
          <w:rFonts w:cs="Times New Roman"/>
        </w:rPr>
      </w:pPr>
    </w:p>
    <w:p w14:paraId="10F0514E" w14:textId="77777777" w:rsidR="00C53E01" w:rsidRPr="003208C8" w:rsidRDefault="00C53E01" w:rsidP="00C53E01">
      <w:pPr>
        <w:spacing w:after="0"/>
        <w:rPr>
          <w:rFonts w:cs="Times New Roman"/>
        </w:rPr>
      </w:pPr>
    </w:p>
    <w:p w14:paraId="6E6BCABD" w14:textId="77777777" w:rsidR="00C53E01" w:rsidRPr="003208C8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Foglalkoztatás I. tantárgy</w:t>
      </w:r>
      <w:r w:rsidRPr="003208C8">
        <w:rPr>
          <w:rFonts w:cs="Times New Roman"/>
          <w:b/>
        </w:rPr>
        <w:tab/>
      </w:r>
      <w:r w:rsidR="006A001F" w:rsidRPr="003208C8">
        <w:rPr>
          <w:rFonts w:cs="Times New Roman"/>
          <w:b/>
        </w:rPr>
        <w:t>62</w:t>
      </w:r>
      <w:r w:rsidRPr="003208C8">
        <w:rPr>
          <w:rFonts w:cs="Times New Roman"/>
          <w:b/>
        </w:rPr>
        <w:t xml:space="preserve"> óra/</w:t>
      </w:r>
      <w:r w:rsidR="006A001F" w:rsidRPr="003208C8">
        <w:rPr>
          <w:rFonts w:cs="Times New Roman"/>
          <w:b/>
        </w:rPr>
        <w:t>62</w:t>
      </w:r>
      <w:r w:rsidRPr="003208C8">
        <w:rPr>
          <w:rFonts w:cs="Times New Roman"/>
          <w:b/>
        </w:rPr>
        <w:t xml:space="preserve"> óra*</w:t>
      </w:r>
    </w:p>
    <w:p w14:paraId="384DB7B6" w14:textId="77777777" w:rsidR="00C53E01" w:rsidRPr="003208C8" w:rsidRDefault="00C53E01" w:rsidP="00C53E01">
      <w:pPr>
        <w:spacing w:after="0"/>
        <w:jc w:val="right"/>
        <w:rPr>
          <w:rFonts w:cs="Times New Roman"/>
          <w:sz w:val="20"/>
        </w:rPr>
      </w:pPr>
      <w:r w:rsidRPr="003208C8">
        <w:rPr>
          <w:rFonts w:cs="Times New Roman"/>
          <w:sz w:val="20"/>
        </w:rPr>
        <w:t>* 9-13. évfolyamon megszervezett képzés/13. és 14. évfolyamon megszervezett képzés</w:t>
      </w:r>
    </w:p>
    <w:p w14:paraId="188D8F1F" w14:textId="77777777" w:rsidR="004239CF" w:rsidRPr="003208C8" w:rsidRDefault="004239CF" w:rsidP="004239CF">
      <w:pPr>
        <w:spacing w:after="0"/>
        <w:ind w:left="426"/>
        <w:rPr>
          <w:rFonts w:cs="Times New Roman"/>
        </w:rPr>
      </w:pPr>
    </w:p>
    <w:p w14:paraId="09B84F1D" w14:textId="77777777" w:rsidR="004239CF" w:rsidRPr="003208C8" w:rsidRDefault="004239CF" w:rsidP="004239CF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A tantárgy a fő szakképesítéshez kapcsolódik.</w:t>
      </w:r>
    </w:p>
    <w:p w14:paraId="7EBFBD82" w14:textId="77777777" w:rsidR="004239CF" w:rsidRPr="003208C8" w:rsidRDefault="004239CF" w:rsidP="004239CF">
      <w:pPr>
        <w:spacing w:after="0"/>
        <w:ind w:left="426"/>
        <w:rPr>
          <w:rFonts w:cs="Times New Roman"/>
        </w:rPr>
      </w:pPr>
    </w:p>
    <w:p w14:paraId="1CD62A5A" w14:textId="77777777" w:rsidR="00C53E01" w:rsidRPr="003208C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tanításának célja</w:t>
      </w:r>
    </w:p>
    <w:p w14:paraId="5F237790" w14:textId="77777777" w:rsidR="00C53E01" w:rsidRPr="003208C8" w:rsidRDefault="00C53E01" w:rsidP="00C53E01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A tantárgy tanításának célja, hogy a diákok alkalmasak legyenek egy idegen nyelvű állásinterjún eredményesen és hatékonyan részt venni.</w:t>
      </w:r>
    </w:p>
    <w:p w14:paraId="6EAECA58" w14:textId="77777777" w:rsidR="00C53E01" w:rsidRPr="003208C8" w:rsidRDefault="00C53E01" w:rsidP="00C53E01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4295758C" w14:textId="7FAF3C1A" w:rsidR="00C53E01" w:rsidRPr="003208C8" w:rsidRDefault="00C53E01" w:rsidP="00C53E01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C</w:t>
      </w:r>
      <w:r w:rsidR="000A768E">
        <w:rPr>
          <w:rFonts w:cs="Times New Roman"/>
        </w:rPr>
        <w:t>él, hogy a rendelkezésre álló 62</w:t>
      </w:r>
      <w:r w:rsidRPr="003208C8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7ACB6521" w14:textId="77777777" w:rsidR="00C53E01" w:rsidRPr="003208C8" w:rsidRDefault="00C53E01" w:rsidP="00C53E01">
      <w:pPr>
        <w:spacing w:after="0"/>
        <w:ind w:left="426"/>
        <w:rPr>
          <w:rFonts w:cs="Times New Roman"/>
        </w:rPr>
      </w:pPr>
    </w:p>
    <w:p w14:paraId="67F3AB0E" w14:textId="77777777" w:rsidR="00C53E01" w:rsidRPr="003208C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Kapcsolódó közismereti, szakmai tartalmak</w:t>
      </w:r>
    </w:p>
    <w:p w14:paraId="09F632E6" w14:textId="77777777" w:rsidR="00C53E01" w:rsidRPr="003208C8" w:rsidRDefault="00C53E01" w:rsidP="00C53E01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Idegen nyelvek</w:t>
      </w:r>
    </w:p>
    <w:p w14:paraId="450B49DE" w14:textId="77777777" w:rsidR="00C53E01" w:rsidRPr="003208C8" w:rsidRDefault="00C53E01" w:rsidP="00C53E01">
      <w:pPr>
        <w:spacing w:after="0"/>
        <w:ind w:left="426"/>
        <w:rPr>
          <w:rFonts w:cs="Times New Roman"/>
        </w:rPr>
      </w:pPr>
    </w:p>
    <w:p w14:paraId="5D1D98D9" w14:textId="77777777" w:rsidR="00C53E01" w:rsidRPr="003208C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537D9672" w14:textId="77777777" w:rsidR="00C53E01" w:rsidRPr="003208C8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Nyelvtani rendszerezés 1</w:t>
      </w:r>
    </w:p>
    <w:p w14:paraId="1401768C" w14:textId="77777777" w:rsidR="00C53E01" w:rsidRPr="003208C8" w:rsidRDefault="00C53E01" w:rsidP="00C53E01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172D9840" w14:textId="77777777" w:rsidR="00C53E01" w:rsidRPr="003208C8" w:rsidRDefault="00C53E01" w:rsidP="00C53E01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4B369C5A" w14:textId="77777777" w:rsidR="00C53E01" w:rsidRPr="003208C8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918FF04" w14:textId="77777777" w:rsidR="00C53E01" w:rsidRPr="003208C8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Nyelvtani rendszerezés 2</w:t>
      </w:r>
    </w:p>
    <w:p w14:paraId="1EFBF986" w14:textId="77777777" w:rsidR="00C53E01" w:rsidRPr="003208C8" w:rsidRDefault="00C53E01" w:rsidP="00C53E01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A 8 órás témakör során a diák 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diák arra, hogy egy munkahelyi állásinterjún megértse a feltett kérdéseket, illetve esetlegesen ő maga is tisztázó kérdéseket tudjon feltenni a munkahelyi meghallgatás során. A szórend, a prepozíciók és a kötőszavak pontos használatának elsajátításával </w:t>
      </w:r>
      <w:r w:rsidRPr="003208C8">
        <w:rPr>
          <w:rFonts w:cs="Times New Roman"/>
        </w:rPr>
        <w:lastRenderedPageBreak/>
        <w:t>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43A03E94" w14:textId="77777777" w:rsidR="00C53E01" w:rsidRPr="003208C8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58D96BE" w14:textId="77777777" w:rsidR="00C53E01" w:rsidRPr="003208C8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Nyelvi készségfejlesztés</w:t>
      </w:r>
    </w:p>
    <w:p w14:paraId="53DCF534" w14:textId="77777777" w:rsidR="00C53E01" w:rsidRPr="003208C8" w:rsidRDefault="00C53E01" w:rsidP="00C53E01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(Az induktív nyelvtanulási képesség és az idegen nyelvi asszociatív memória fejlesztése fonetikai készségfejlesztéssel kiegészítve)</w:t>
      </w:r>
    </w:p>
    <w:p w14:paraId="5EB7A13B" w14:textId="77777777" w:rsidR="00C53E01" w:rsidRPr="003208C8" w:rsidRDefault="00C53E01" w:rsidP="00C53E01">
      <w:pPr>
        <w:spacing w:after="0"/>
        <w:ind w:left="851"/>
        <w:rPr>
          <w:rFonts w:cs="Times New Roman"/>
        </w:rPr>
      </w:pPr>
    </w:p>
    <w:p w14:paraId="45B1505D" w14:textId="0F45F21C" w:rsidR="00C53E01" w:rsidRPr="003208C8" w:rsidRDefault="000A768E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3208C8">
        <w:rPr>
          <w:rFonts w:cs="Times New Roman"/>
        </w:rPr>
        <w:t xml:space="preserve"> órás nyelvi készségfejlesztő blokk során a diák 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diák 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3E64EA42" w14:textId="77777777" w:rsidR="00C53E01" w:rsidRPr="003208C8" w:rsidRDefault="00C53E01" w:rsidP="00C53E01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Az elsajátítandó témakörök:</w:t>
      </w:r>
    </w:p>
    <w:p w14:paraId="407BC416" w14:textId="77777777" w:rsidR="00C53E01" w:rsidRPr="003208C8" w:rsidRDefault="00C53E01" w:rsidP="00DB4F25">
      <w:pPr>
        <w:spacing w:after="0"/>
        <w:ind w:left="1134"/>
        <w:rPr>
          <w:rFonts w:cs="Times New Roman"/>
        </w:rPr>
      </w:pPr>
      <w:r w:rsidRPr="003208C8">
        <w:rPr>
          <w:rFonts w:cs="Times New Roman"/>
        </w:rPr>
        <w:t>-</w:t>
      </w:r>
      <w:r w:rsidRPr="003208C8">
        <w:rPr>
          <w:rFonts w:cs="Times New Roman"/>
        </w:rPr>
        <w:tab/>
        <w:t>személyes bemutatkozás</w:t>
      </w:r>
    </w:p>
    <w:p w14:paraId="671E5F39" w14:textId="77777777" w:rsidR="00C53E01" w:rsidRPr="003208C8" w:rsidRDefault="00C53E01" w:rsidP="00DB4F25">
      <w:pPr>
        <w:spacing w:after="0"/>
        <w:ind w:left="1134"/>
        <w:rPr>
          <w:rFonts w:cs="Times New Roman"/>
        </w:rPr>
      </w:pPr>
      <w:r w:rsidRPr="003208C8">
        <w:rPr>
          <w:rFonts w:cs="Times New Roman"/>
        </w:rPr>
        <w:t>-</w:t>
      </w:r>
      <w:r w:rsidRPr="003208C8">
        <w:rPr>
          <w:rFonts w:cs="Times New Roman"/>
        </w:rPr>
        <w:tab/>
        <w:t>a munka világa</w:t>
      </w:r>
    </w:p>
    <w:p w14:paraId="133808BE" w14:textId="77777777" w:rsidR="00C53E01" w:rsidRPr="003208C8" w:rsidRDefault="00C53E01" w:rsidP="00DB4F25">
      <w:pPr>
        <w:spacing w:after="0"/>
        <w:ind w:left="1134"/>
        <w:rPr>
          <w:rFonts w:cs="Times New Roman"/>
        </w:rPr>
      </w:pPr>
      <w:r w:rsidRPr="003208C8">
        <w:rPr>
          <w:rFonts w:cs="Times New Roman"/>
        </w:rPr>
        <w:t>-</w:t>
      </w:r>
      <w:r w:rsidRPr="003208C8">
        <w:rPr>
          <w:rFonts w:cs="Times New Roman"/>
        </w:rPr>
        <w:tab/>
        <w:t>napi tevékenységek, aktivitás</w:t>
      </w:r>
    </w:p>
    <w:p w14:paraId="67B41E3D" w14:textId="77777777" w:rsidR="00C53E01" w:rsidRPr="003208C8" w:rsidRDefault="00C53E01" w:rsidP="00DB4F25">
      <w:pPr>
        <w:spacing w:after="0"/>
        <w:ind w:left="1134"/>
        <w:rPr>
          <w:rFonts w:cs="Times New Roman"/>
        </w:rPr>
      </w:pPr>
      <w:r w:rsidRPr="003208C8">
        <w:rPr>
          <w:rFonts w:cs="Times New Roman"/>
        </w:rPr>
        <w:t>-</w:t>
      </w:r>
      <w:r w:rsidRPr="003208C8">
        <w:rPr>
          <w:rFonts w:cs="Times New Roman"/>
        </w:rPr>
        <w:tab/>
        <w:t>lakás, ház</w:t>
      </w:r>
    </w:p>
    <w:p w14:paraId="03F8F35D" w14:textId="77777777" w:rsidR="00C53E01" w:rsidRPr="003208C8" w:rsidRDefault="00C53E01" w:rsidP="00DB4F25">
      <w:pPr>
        <w:spacing w:after="0"/>
        <w:ind w:left="1134"/>
        <w:rPr>
          <w:rFonts w:cs="Times New Roman"/>
        </w:rPr>
      </w:pPr>
      <w:r w:rsidRPr="003208C8">
        <w:rPr>
          <w:rFonts w:cs="Times New Roman"/>
        </w:rPr>
        <w:t>-</w:t>
      </w:r>
      <w:r w:rsidRPr="003208C8">
        <w:rPr>
          <w:rFonts w:cs="Times New Roman"/>
        </w:rPr>
        <w:tab/>
        <w:t xml:space="preserve">utazás, </w:t>
      </w:r>
    </w:p>
    <w:p w14:paraId="009CEB2A" w14:textId="77777777" w:rsidR="00C53E01" w:rsidRPr="003208C8" w:rsidRDefault="00C53E01" w:rsidP="00DB4F25">
      <w:pPr>
        <w:spacing w:after="0"/>
        <w:ind w:left="1134"/>
        <w:rPr>
          <w:rFonts w:cs="Times New Roman"/>
        </w:rPr>
      </w:pPr>
      <w:r w:rsidRPr="003208C8">
        <w:rPr>
          <w:rFonts w:cs="Times New Roman"/>
        </w:rPr>
        <w:t>-</w:t>
      </w:r>
      <w:r w:rsidRPr="003208C8">
        <w:rPr>
          <w:rFonts w:cs="Times New Roman"/>
        </w:rPr>
        <w:tab/>
        <w:t xml:space="preserve">étkezés  </w:t>
      </w:r>
    </w:p>
    <w:p w14:paraId="1EF65C76" w14:textId="77777777" w:rsidR="00C53E01" w:rsidRPr="003208C8" w:rsidRDefault="00C53E01" w:rsidP="00C53E01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14:paraId="6C45E92B" w14:textId="77777777" w:rsidR="00C53E01" w:rsidRPr="003208C8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10EF4D8" w14:textId="77777777" w:rsidR="00C53E01" w:rsidRPr="003208C8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Munkavállalói szókincs</w:t>
      </w:r>
    </w:p>
    <w:p w14:paraId="45D3D903" w14:textId="5FB5FCE4" w:rsidR="00C53E01" w:rsidRPr="003208C8" w:rsidRDefault="000A768E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3208C8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3208C8">
        <w:rPr>
          <w:rFonts w:cs="Times New Roman"/>
        </w:rPr>
        <w:t xml:space="preserve"> órás 3 alapozó témakör elsajátítása után lehetséges. Cél, hogy a témakör végére a diák 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6B391A0F" w14:textId="77777777" w:rsidR="00C53E01" w:rsidRPr="003208C8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8A9A6B7" w14:textId="77777777" w:rsidR="00C53E01" w:rsidRPr="003208C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képzés javasolt helyszíne (ajánlás)</w:t>
      </w:r>
    </w:p>
    <w:p w14:paraId="6F6D784B" w14:textId="77777777" w:rsidR="00C53E01" w:rsidRPr="003208C8" w:rsidRDefault="00C53E01" w:rsidP="00C53E01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Az órák kb. 50%-a egyszerű tanteremben történjen, egy másik fele pedig számítógépes tanterem, hiszen az oktatás egy jelentős részben digitális tananyag által támogatott formában zajlik.</w:t>
      </w:r>
    </w:p>
    <w:p w14:paraId="55ACCFD4" w14:textId="77777777" w:rsidR="00C53E01" w:rsidRPr="003208C8" w:rsidRDefault="00C53E01" w:rsidP="00C53E01">
      <w:pPr>
        <w:spacing w:after="0"/>
        <w:ind w:left="426"/>
        <w:rPr>
          <w:rFonts w:cs="Times New Roman"/>
        </w:rPr>
      </w:pPr>
    </w:p>
    <w:p w14:paraId="2C526A7D" w14:textId="77777777" w:rsidR="00C53E01" w:rsidRPr="003208C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lastRenderedPageBreak/>
        <w:t>A tantárgy értékelésének módja</w:t>
      </w:r>
    </w:p>
    <w:p w14:paraId="70CC04E4" w14:textId="3D14A49C" w:rsidR="00C53E01" w:rsidRPr="003208C8" w:rsidRDefault="00C53E01" w:rsidP="00C53E01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 xml:space="preserve">A nemzeti köznevelésről szóló 2011. évi </w:t>
      </w:r>
      <w:r w:rsidR="00CB4662">
        <w:rPr>
          <w:rFonts w:cs="Times New Roman"/>
        </w:rPr>
        <w:t xml:space="preserve">CXC. törvény </w:t>
      </w:r>
      <w:r w:rsidRPr="003208C8">
        <w:rPr>
          <w:rFonts w:cs="Times New Roman"/>
        </w:rPr>
        <w:t xml:space="preserve">54. § </w:t>
      </w:r>
      <w:r w:rsidR="00622699">
        <w:rPr>
          <w:rFonts w:cs="Times New Roman"/>
        </w:rPr>
        <w:t>(2) bekezdés a)</w:t>
      </w:r>
      <w:r w:rsidRPr="003208C8">
        <w:rPr>
          <w:rFonts w:cs="Times New Roman"/>
        </w:rPr>
        <w:t xml:space="preserve"> pontja szerinti értékeléssel.</w:t>
      </w:r>
    </w:p>
    <w:p w14:paraId="5DE4839B" w14:textId="77777777" w:rsidR="00C53E01" w:rsidRPr="003208C8" w:rsidRDefault="00C53E01" w:rsidP="00C53E01">
      <w:pPr>
        <w:spacing w:after="0"/>
        <w:rPr>
          <w:rFonts w:cs="Times New Roman"/>
        </w:rPr>
      </w:pPr>
    </w:p>
    <w:p w14:paraId="2299B6FD" w14:textId="77777777" w:rsidR="00C53E01" w:rsidRPr="003208C8" w:rsidRDefault="00C53E01" w:rsidP="00C53E01">
      <w:pPr>
        <w:spacing w:after="200" w:line="276" w:lineRule="auto"/>
        <w:jc w:val="left"/>
        <w:rPr>
          <w:rFonts w:cs="Times New Roman"/>
        </w:rPr>
      </w:pPr>
      <w:r w:rsidRPr="003208C8">
        <w:rPr>
          <w:rFonts w:cs="Times New Roman"/>
        </w:rPr>
        <w:br w:type="page"/>
      </w:r>
    </w:p>
    <w:p w14:paraId="7E0DCE0A" w14:textId="77777777" w:rsidR="00C53E01" w:rsidRPr="003208C8" w:rsidRDefault="00C53E01" w:rsidP="00C53E01">
      <w:pPr>
        <w:rPr>
          <w:rFonts w:cs="Times New Roman"/>
        </w:rPr>
      </w:pPr>
    </w:p>
    <w:p w14:paraId="72A6566F" w14:textId="77777777" w:rsidR="00C53E01" w:rsidRPr="003208C8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A</w:t>
      </w:r>
    </w:p>
    <w:p w14:paraId="724EC374" w14:textId="77777777" w:rsidR="00C53E01" w:rsidRPr="003208C8" w:rsidRDefault="00F243D1" w:rsidP="00C53E01">
      <w:pPr>
        <w:spacing w:after="480"/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11652-16</w:t>
      </w:r>
      <w:r w:rsidR="00C53E01" w:rsidRPr="003208C8">
        <w:rPr>
          <w:rFonts w:cs="Times New Roman"/>
          <w:b/>
          <w:sz w:val="36"/>
        </w:rPr>
        <w:t xml:space="preserve"> azonosító számú</w:t>
      </w:r>
    </w:p>
    <w:p w14:paraId="52AD1EF8" w14:textId="77777777" w:rsidR="00F243D1" w:rsidRPr="003208C8" w:rsidRDefault="00F243D1" w:rsidP="00F243D1">
      <w:pPr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Kivehető fogpótlás készítése</w:t>
      </w:r>
    </w:p>
    <w:p w14:paraId="5689E43D" w14:textId="77777777" w:rsidR="00C53E01" w:rsidRPr="003208C8" w:rsidRDefault="00C53E01" w:rsidP="00C53E01">
      <w:pPr>
        <w:jc w:val="center"/>
        <w:rPr>
          <w:rFonts w:cs="Times New Roman"/>
          <w:b/>
          <w:sz w:val="36"/>
        </w:rPr>
      </w:pPr>
    </w:p>
    <w:p w14:paraId="0305D154" w14:textId="77777777" w:rsidR="00C53E01" w:rsidRPr="003208C8" w:rsidRDefault="00C53E01" w:rsidP="00C53E01">
      <w:pPr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megnevezésű</w:t>
      </w:r>
    </w:p>
    <w:p w14:paraId="113C3CD7" w14:textId="77777777" w:rsidR="00C53E01" w:rsidRPr="003208C8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szakmai követelménymodul</w:t>
      </w:r>
    </w:p>
    <w:p w14:paraId="4EF6B5DC" w14:textId="77777777" w:rsidR="00C53E01" w:rsidRPr="003208C8" w:rsidRDefault="00C53E01" w:rsidP="00C53E01">
      <w:pPr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tantárgyai, témakörei</w:t>
      </w:r>
    </w:p>
    <w:p w14:paraId="69AB9AC7" w14:textId="77777777" w:rsidR="00C53E01" w:rsidRPr="003208C8" w:rsidRDefault="00C53E01" w:rsidP="00C53E01">
      <w:pPr>
        <w:spacing w:after="200" w:line="276" w:lineRule="auto"/>
        <w:jc w:val="left"/>
        <w:rPr>
          <w:rFonts w:cs="Times New Roman"/>
        </w:rPr>
      </w:pPr>
      <w:r w:rsidRPr="003208C8">
        <w:rPr>
          <w:rFonts w:cs="Times New Roman"/>
        </w:rPr>
        <w:br w:type="page"/>
      </w:r>
    </w:p>
    <w:p w14:paraId="775DA6AC" w14:textId="22BDA5E1" w:rsidR="00C53E01" w:rsidRPr="003208C8" w:rsidRDefault="00C53E01" w:rsidP="00C53E01">
      <w:pPr>
        <w:rPr>
          <w:rFonts w:cs="Times New Roman"/>
        </w:rPr>
      </w:pPr>
      <w:r w:rsidRPr="003208C8">
        <w:rPr>
          <w:rFonts w:cs="Times New Roman"/>
        </w:rPr>
        <w:lastRenderedPageBreak/>
        <w:t xml:space="preserve">A </w:t>
      </w:r>
      <w:r w:rsidR="00F243D1" w:rsidRPr="003208C8">
        <w:rPr>
          <w:rFonts w:cs="Times New Roman"/>
        </w:rPr>
        <w:t>11652</w:t>
      </w:r>
      <w:r w:rsidR="002913DA" w:rsidRPr="003208C8">
        <w:rPr>
          <w:rFonts w:cs="Times New Roman"/>
        </w:rPr>
        <w:t>-16</w:t>
      </w:r>
      <w:r w:rsidRPr="003208C8">
        <w:rPr>
          <w:rFonts w:cs="Times New Roman"/>
        </w:rPr>
        <w:t xml:space="preserve"> azonosító számú </w:t>
      </w:r>
      <w:r w:rsidR="00F243D1" w:rsidRPr="003208C8">
        <w:rPr>
          <w:rFonts w:cs="Times New Roman"/>
          <w:b/>
          <w:szCs w:val="24"/>
        </w:rPr>
        <w:t>Kivehető fogpótlás készítése</w:t>
      </w:r>
      <w:r w:rsidRPr="003208C8">
        <w:rPr>
          <w:rFonts w:cs="Times New Roman"/>
        </w:rPr>
        <w:t xml:space="preserve"> megnevezésű szakmai követelménymodulhoz tartozó tantárgyak és témakörök oktatása során </w:t>
      </w:r>
      <w:r w:rsidR="00CB4662">
        <w:rPr>
          <w:rFonts w:cs="Times New Roman"/>
        </w:rPr>
        <w:t>fejlesztendő kompetenciák:</w:t>
      </w:r>
    </w:p>
    <w:tbl>
      <w:tblPr>
        <w:tblW w:w="0" w:type="auto"/>
        <w:jc w:val="center"/>
        <w:tblInd w:w="24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026"/>
        <w:gridCol w:w="758"/>
        <w:gridCol w:w="758"/>
        <w:gridCol w:w="837"/>
        <w:gridCol w:w="680"/>
        <w:gridCol w:w="1123"/>
      </w:tblGrid>
      <w:tr w:rsidR="003208C8" w:rsidRPr="000A768E" w14:paraId="7EFE45E8" w14:textId="77777777" w:rsidTr="000A768E">
        <w:trPr>
          <w:cantSplit/>
          <w:trHeight w:val="1697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D00147" w14:textId="77777777" w:rsidR="002913DA" w:rsidRPr="000A768E" w:rsidRDefault="002913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CCDF71A" w14:textId="77777777" w:rsidR="002913DA" w:rsidRPr="000A768E" w:rsidRDefault="002913DA" w:rsidP="000A768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Szakmai 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48D9961" w14:textId="77777777" w:rsidR="002913DA" w:rsidRPr="000A768E" w:rsidRDefault="002913DA" w:rsidP="000A768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Funkcionális anatómia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741FEAC" w14:textId="77777777" w:rsidR="002913DA" w:rsidRPr="000A768E" w:rsidRDefault="002913DA" w:rsidP="000A768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Anyagismeret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9D3DD8E" w14:textId="77777777" w:rsidR="002913DA" w:rsidRPr="000A768E" w:rsidRDefault="002913DA" w:rsidP="000A768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Szakrajz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FE77EF4" w14:textId="77777777" w:rsidR="002913DA" w:rsidRPr="000A768E" w:rsidRDefault="002913DA" w:rsidP="000A768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 xml:space="preserve">Kivehető </w:t>
            </w:r>
            <w:proofErr w:type="gramStart"/>
            <w:r w:rsidRPr="000A768E">
              <w:rPr>
                <w:rFonts w:cs="Times New Roman"/>
                <w:szCs w:val="24"/>
              </w:rPr>
              <w:t>fogpótlás készítés</w:t>
            </w:r>
            <w:proofErr w:type="gramEnd"/>
            <w:r w:rsidRPr="000A768E">
              <w:rPr>
                <w:rFonts w:cs="Times New Roman"/>
                <w:szCs w:val="24"/>
              </w:rPr>
              <w:t xml:space="preserve"> gyakorlat</w:t>
            </w:r>
          </w:p>
        </w:tc>
      </w:tr>
      <w:tr w:rsidR="003208C8" w:rsidRPr="000A768E" w14:paraId="0BB07414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CCCB5D" w14:textId="77777777" w:rsidR="002913DA" w:rsidRPr="000A768E" w:rsidRDefault="002913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A2B92D" w14:textId="77777777" w:rsidR="002913DA" w:rsidRPr="000A768E" w:rsidRDefault="002913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A6E011" w14:textId="77777777" w:rsidR="002913DA" w:rsidRPr="000A768E" w:rsidRDefault="002913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EEDB98" w14:textId="77777777" w:rsidR="002913DA" w:rsidRPr="000A768E" w:rsidRDefault="002913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6B33E2" w14:textId="77777777" w:rsidR="002913DA" w:rsidRPr="000A768E" w:rsidRDefault="002913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B21A87" w14:textId="77777777" w:rsidR="002913DA" w:rsidRPr="000A768E" w:rsidRDefault="002913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208C8" w:rsidRPr="000A768E" w14:paraId="571EE88B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61DE3D" w14:textId="77777777" w:rsidR="008B6076" w:rsidRPr="000A768E" w:rsidRDefault="008B6076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Lenyomatot értékel, mintát, egyéni kanalat, harapási sablont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977BC3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73CB20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443197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2F32B7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B9848D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20EBF569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CBF5BC" w14:textId="77777777" w:rsidR="008B6076" w:rsidRPr="000A768E" w:rsidRDefault="008B6076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 xml:space="preserve">Mintákat középértékű </w:t>
            </w:r>
            <w:proofErr w:type="spellStart"/>
            <w:r w:rsidRPr="000A768E">
              <w:rPr>
                <w:rFonts w:eastAsia="Times New Roman" w:cs="Times New Roman"/>
                <w:szCs w:val="24"/>
                <w:lang w:eastAsia="hu-HU"/>
              </w:rPr>
              <w:t>artikulátorban</w:t>
            </w:r>
            <w:proofErr w:type="spellEnd"/>
            <w:r w:rsidRPr="000A768E">
              <w:rPr>
                <w:rFonts w:eastAsia="Times New Roman" w:cs="Times New Roman"/>
                <w:szCs w:val="24"/>
                <w:lang w:eastAsia="hu-HU"/>
              </w:rPr>
              <w:t xml:space="preserve"> rögzít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9F13F3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CD2545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1BB9A8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AE49F5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58135E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3A9EC157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328527" w14:textId="77777777" w:rsidR="008B6076" w:rsidRPr="000A768E" w:rsidRDefault="008B6076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Részleges és teljes fogpróbát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2AF201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92B2C1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E07E45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58BCC3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4E5850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0B3B2C47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6BFCFF" w14:textId="77777777" w:rsidR="008B6076" w:rsidRPr="000A768E" w:rsidRDefault="008B6076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0A768E">
              <w:rPr>
                <w:rFonts w:eastAsia="Times New Roman" w:cs="Times New Roman"/>
                <w:szCs w:val="24"/>
                <w:lang w:eastAsia="hu-HU"/>
              </w:rPr>
              <w:t>Készreviteli</w:t>
            </w:r>
            <w:proofErr w:type="spellEnd"/>
            <w:r w:rsidRPr="000A768E">
              <w:rPr>
                <w:rFonts w:eastAsia="Times New Roman" w:cs="Times New Roman"/>
                <w:szCs w:val="24"/>
                <w:lang w:eastAsia="hu-HU"/>
              </w:rPr>
              <w:t xml:space="preserve"> eljárásokat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D5AD0A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5C096A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E1E480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07D6CB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C810D8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1192E6DF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1E525E" w14:textId="77777777" w:rsidR="008B6076" w:rsidRPr="000A768E" w:rsidRDefault="008B6076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Fémlemezt tervez és kivitelez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4AD14A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4BE883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23C142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B9C861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49356A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1E4EC7C7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AFB7CD" w14:textId="77777777" w:rsidR="008B6076" w:rsidRPr="000A768E" w:rsidRDefault="008B6076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Szakrajzi feladatokat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2B158E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E6B983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6790AA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257478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F1E79A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31E7A75A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52E60C" w14:textId="77777777" w:rsidR="008B6076" w:rsidRPr="000A768E" w:rsidRDefault="008B6076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 xml:space="preserve">Kommunikációs technikákat alkalmaz, munkáját etikai </w:t>
            </w:r>
            <w:proofErr w:type="spellStart"/>
            <w:r w:rsidRPr="000A768E">
              <w:rPr>
                <w:rFonts w:eastAsia="Times New Roman" w:cs="Times New Roman"/>
                <w:szCs w:val="24"/>
                <w:lang w:eastAsia="hu-HU"/>
              </w:rPr>
              <w:t>alapelvel</w:t>
            </w:r>
            <w:proofErr w:type="spellEnd"/>
            <w:r w:rsidRPr="000A768E">
              <w:rPr>
                <w:rFonts w:eastAsia="Times New Roman" w:cs="Times New Roman"/>
                <w:szCs w:val="24"/>
                <w:lang w:eastAsia="hu-HU"/>
              </w:rPr>
              <w:t xml:space="preserve"> szerint végzi, ismeri az egészségügyi jogi szabályozását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504283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146180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ED3109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7EEF54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B020D0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59F58746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0C05BC" w14:textId="77777777" w:rsidR="008B6076" w:rsidRPr="000A768E" w:rsidRDefault="008B60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44AF33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021052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38D6A2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8ECB36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169F9A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32397D7F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536857" w14:textId="77777777" w:rsidR="008B6076" w:rsidRPr="000A768E" w:rsidRDefault="008B6076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Kivehető fogpótlások készítésének alapfeladatai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D69844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9C2732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986F5F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F570EC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F9C64E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5198C182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903ED6" w14:textId="77777777" w:rsidR="008B6076" w:rsidRPr="000A768E" w:rsidRDefault="008B6076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0A768E">
              <w:rPr>
                <w:rFonts w:eastAsia="Times New Roman" w:cs="Times New Roman"/>
                <w:szCs w:val="24"/>
                <w:lang w:eastAsia="hu-HU"/>
              </w:rPr>
              <w:t>Artikulátor</w:t>
            </w:r>
            <w:proofErr w:type="spellEnd"/>
            <w:r w:rsidR="009D6B63" w:rsidRPr="000A768E">
              <w:rPr>
                <w:rFonts w:eastAsia="Times New Roman" w:cs="Times New Roman"/>
                <w:szCs w:val="24"/>
                <w:lang w:eastAsia="hu-HU"/>
              </w:rPr>
              <w:t xml:space="preserve"> </w:t>
            </w:r>
            <w:r w:rsidRPr="000A768E">
              <w:rPr>
                <w:rFonts w:eastAsia="Times New Roman" w:cs="Times New Roman"/>
                <w:szCs w:val="24"/>
                <w:lang w:eastAsia="hu-HU"/>
              </w:rPr>
              <w:t>technika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C77F71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70FAE0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5541A2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C3D106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369FAF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006066F3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447642" w14:textId="77777777" w:rsidR="008B6076" w:rsidRPr="000A768E" w:rsidRDefault="008B6076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Kivehető műanyag-és fémlemezes fogpótlás készítés</w:t>
            </w:r>
            <w:r w:rsidR="009D6B63" w:rsidRPr="000A768E">
              <w:rPr>
                <w:rFonts w:eastAsia="Times New Roman" w:cs="Times New Roman"/>
                <w:szCs w:val="24"/>
                <w:lang w:eastAsia="hu-HU"/>
              </w:rPr>
              <w:t>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79C09C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DED33F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B0907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6362C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090DBB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145C6CBC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5A2B9B" w14:textId="77777777" w:rsidR="008B6076" w:rsidRPr="000A768E" w:rsidRDefault="008B6076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A koponya és a rágószerv anatómiája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479D0B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609EFE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C06D30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29881A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573A18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03766098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C41CBF" w14:textId="77777777" w:rsidR="008B6076" w:rsidRPr="000A768E" w:rsidRDefault="008B6076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A fogak fejlődése és morfológiája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8FAAEB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9CE9E9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C6891A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869525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147918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19B64B91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6456A5" w14:textId="77777777" w:rsidR="008B6076" w:rsidRPr="000A768E" w:rsidRDefault="009D6B63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Az állkapocsí</w:t>
            </w:r>
            <w:r w:rsidR="008B6076" w:rsidRPr="000A768E">
              <w:rPr>
                <w:rFonts w:eastAsia="Times New Roman" w:cs="Times New Roman"/>
                <w:szCs w:val="24"/>
                <w:lang w:eastAsia="hu-HU"/>
              </w:rPr>
              <w:t>zület anatómiája és működése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5CF751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88D689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9B2634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1569F6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8EF0BD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31396A2E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7DC967" w14:textId="77777777" w:rsidR="008B6076" w:rsidRPr="000A768E" w:rsidRDefault="008B6076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Technológiai szabályozás és minőségbiztosítás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A43215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223C47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6F3D44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8E52DE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0DB730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2725FA64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AB33F7" w14:textId="77777777" w:rsidR="008B6076" w:rsidRPr="000A768E" w:rsidRDefault="008B6076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Kivehető műanyag-és fémlemezes fogpótlások alap-és segédanyagai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F5489E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EFD6F3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161B4B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21DF1D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7957B2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23338352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03A70B" w14:textId="77777777" w:rsidR="008B6076" w:rsidRPr="000A768E" w:rsidRDefault="008B6076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A koponya, a fogak és a protézisek ábrázolása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2C38BC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895D89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D6376D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18FE3A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DDE8A9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72EE0D06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41B83C" w14:textId="77777777" w:rsidR="008B6076" w:rsidRPr="000A768E" w:rsidRDefault="008B6076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Kommunikác</w:t>
            </w:r>
            <w:r w:rsidR="009D6B63" w:rsidRPr="000A768E">
              <w:rPr>
                <w:rFonts w:eastAsia="Times New Roman" w:cs="Times New Roman"/>
                <w:szCs w:val="24"/>
                <w:lang w:eastAsia="hu-HU"/>
              </w:rPr>
              <w:t>ió, etikai és jogi szabályozás</w:t>
            </w:r>
            <w:r w:rsidRPr="000A768E">
              <w:rPr>
                <w:rFonts w:eastAsia="Times New Roman" w:cs="Times New Roman"/>
                <w:szCs w:val="24"/>
                <w:lang w:eastAsia="hu-HU"/>
              </w:rPr>
              <w:t xml:space="preserve"> az egészségügyben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45884D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8AB5C9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6CA241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998754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E99B0C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3818D523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768E13" w14:textId="77777777" w:rsidR="008B6076" w:rsidRPr="000A768E" w:rsidRDefault="008B6076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Dokumentálás, adatvédelem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354226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377E14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EC89AC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6A8579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8F1B58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52AE0E5B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B57536" w14:textId="77777777" w:rsidR="002913DA" w:rsidRPr="000A768E" w:rsidRDefault="002913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5E55C2" w14:textId="77777777" w:rsidR="002913DA" w:rsidRPr="000A768E" w:rsidRDefault="002913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0CD5B6" w14:textId="77777777" w:rsidR="002913DA" w:rsidRPr="000A768E" w:rsidRDefault="002913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6F5FB1" w14:textId="77777777" w:rsidR="002913DA" w:rsidRPr="000A768E" w:rsidRDefault="002913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B6C219" w14:textId="77777777" w:rsidR="002913DA" w:rsidRPr="000A768E" w:rsidRDefault="002913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4106C8" w14:textId="77777777" w:rsidR="002913DA" w:rsidRPr="000A768E" w:rsidRDefault="002913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208C8" w:rsidRPr="000A768E" w14:paraId="36730E56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69A1E1" w14:textId="77777777" w:rsidR="008B6076" w:rsidRPr="000A768E" w:rsidRDefault="008B6076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Szakmai nyelvhasználat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74395D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C96BBF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373264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94DC0D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CAC1A2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4ADBCC0B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F9D2B4" w14:textId="77777777" w:rsidR="008B6076" w:rsidRPr="000A768E" w:rsidRDefault="008B6076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Szabadkézi ábrázolás készsége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153EF2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1CB7FB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CB11DE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794AE3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3ACD1D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352B3620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2F9B29" w14:textId="77777777" w:rsidR="008B6076" w:rsidRPr="000A768E" w:rsidRDefault="008B6076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Eszközök, megmunkáló szerszámok, és laboratóriumi berendezések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605394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732CF5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9084D4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4479FB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08582B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0700842F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C82E8F" w14:textId="77777777" w:rsidR="008B6076" w:rsidRPr="000A768E" w:rsidRDefault="008B6076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Szakmai nyelvhasználat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AF01FB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EBF8D1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B51C81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134BA4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49B70E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0F94F303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DBA85C" w14:textId="77777777" w:rsidR="008B6076" w:rsidRPr="000A768E" w:rsidRDefault="008B6076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Szabadkézi ábrázolás készsége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D6AE7C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F09573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A244C8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3564A2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624243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04D121F6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3B7881" w14:textId="77777777" w:rsidR="008B6076" w:rsidRPr="000A768E" w:rsidRDefault="008B6076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lastRenderedPageBreak/>
              <w:t>Eszközök, megmunkáló szerszámok, és laboratóriumi berendezések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8AD277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B904C2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F8650A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48ECF2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B70896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62AA9672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108812" w14:textId="77777777" w:rsidR="002913DA" w:rsidRPr="000A768E" w:rsidRDefault="002913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41131A" w14:textId="77777777" w:rsidR="002913DA" w:rsidRPr="000A768E" w:rsidRDefault="002913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8689E4" w14:textId="77777777" w:rsidR="002913DA" w:rsidRPr="000A768E" w:rsidRDefault="002913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64A135" w14:textId="77777777" w:rsidR="002913DA" w:rsidRPr="000A768E" w:rsidRDefault="002913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893CA2" w14:textId="77777777" w:rsidR="002913DA" w:rsidRPr="000A768E" w:rsidRDefault="002913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E7C62D" w14:textId="77777777" w:rsidR="002913DA" w:rsidRPr="000A768E" w:rsidRDefault="002913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208C8" w:rsidRPr="000A768E" w14:paraId="799F93A7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5A750C" w14:textId="77777777" w:rsidR="008B6076" w:rsidRPr="000A768E" w:rsidRDefault="008B6076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491AD6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97568A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FBAF5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142624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080474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7D53946E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F072BD" w14:textId="77777777" w:rsidR="008B6076" w:rsidRPr="000A768E" w:rsidRDefault="008B6076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Kézügyesség, stabil kéztartás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6EAD48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FA56EE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E5D601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4FD3A2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76BD94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679409EB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722C9C" w14:textId="77777777" w:rsidR="008B6076" w:rsidRPr="000A768E" w:rsidRDefault="008B6076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261ED5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79BA21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E65B48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48A415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CBAC0B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40F557C1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4D7A2D" w14:textId="77777777" w:rsidR="002913DA" w:rsidRPr="000A768E" w:rsidRDefault="002913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54E936" w14:textId="77777777" w:rsidR="002913DA" w:rsidRPr="000A768E" w:rsidRDefault="002913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83A6CA" w14:textId="77777777" w:rsidR="002913DA" w:rsidRPr="000A768E" w:rsidRDefault="002913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A27C10" w14:textId="77777777" w:rsidR="002913DA" w:rsidRPr="000A768E" w:rsidRDefault="002913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7E1BD9" w14:textId="77777777" w:rsidR="002913DA" w:rsidRPr="000A768E" w:rsidRDefault="002913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FF29D9" w14:textId="77777777" w:rsidR="002913DA" w:rsidRPr="000A768E" w:rsidRDefault="002913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208C8" w:rsidRPr="000A768E" w14:paraId="4F6E9610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344C93" w14:textId="77777777" w:rsidR="008B6076" w:rsidRPr="000A768E" w:rsidRDefault="008B6076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Interperszonális 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6A657D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C44E30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F88937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B4CD89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3DD058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64E9E63B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7FB256" w14:textId="77777777" w:rsidR="008B6076" w:rsidRPr="000A768E" w:rsidRDefault="008B6076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Kompromisszumkészség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E974DF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354A82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78193F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6D4C52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15B5BD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207AA35E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3245B7" w14:textId="77777777" w:rsidR="008B6076" w:rsidRPr="000A768E" w:rsidRDefault="008B6076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Motiválhatóság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A966FB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E07B6F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EC1969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977A95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466AC3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7326E07F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DA0F8A" w14:textId="77777777" w:rsidR="002913DA" w:rsidRPr="000A768E" w:rsidRDefault="002913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92D210" w14:textId="77777777" w:rsidR="002913DA" w:rsidRPr="000A768E" w:rsidRDefault="002913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917ABD" w14:textId="77777777" w:rsidR="002913DA" w:rsidRPr="000A768E" w:rsidRDefault="002913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1E9713" w14:textId="77777777" w:rsidR="002913DA" w:rsidRPr="000A768E" w:rsidRDefault="002913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969BD5" w14:textId="77777777" w:rsidR="002913DA" w:rsidRPr="000A768E" w:rsidRDefault="002913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E4EB63" w14:textId="77777777" w:rsidR="002913DA" w:rsidRPr="000A768E" w:rsidRDefault="002913D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208C8" w:rsidRPr="000A768E" w14:paraId="7FBD8E1E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7F566F" w14:textId="77777777" w:rsidR="008B6076" w:rsidRPr="000A768E" w:rsidRDefault="008B6076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Új ismeretek helyén való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23A22F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11D84F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A45CFC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902D5A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28AE90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78A61636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0223DD" w14:textId="77777777" w:rsidR="008B6076" w:rsidRPr="000A768E" w:rsidRDefault="008B6076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Új ötletek megvalósítása, kipróbálása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269EA4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A0CCBF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DBAD0D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8ABA9E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2612A5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A768E" w:rsidRPr="000A768E" w14:paraId="19F8607D" w14:textId="77777777" w:rsidTr="000A768E">
        <w:trPr>
          <w:trHeight w:val="255"/>
          <w:jc w:val="center"/>
        </w:trPr>
        <w:tc>
          <w:tcPr>
            <w:tcW w:w="4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AF0065" w14:textId="77777777" w:rsidR="008B6076" w:rsidRPr="000A768E" w:rsidRDefault="008B6076" w:rsidP="009C741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AED006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6F4BE7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BF889A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E851D1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97788C" w14:textId="77777777" w:rsidR="008B6076" w:rsidRPr="000A768E" w:rsidRDefault="008B6076" w:rsidP="009C741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689A55C7" w14:textId="77777777" w:rsidR="00AD55B2" w:rsidRPr="003208C8" w:rsidRDefault="00AD55B2" w:rsidP="00C53E01">
      <w:pPr>
        <w:rPr>
          <w:rFonts w:cs="Times New Roman"/>
        </w:rPr>
      </w:pPr>
    </w:p>
    <w:p w14:paraId="4EE5220B" w14:textId="77777777" w:rsidR="00C53E01" w:rsidRPr="003208C8" w:rsidRDefault="008B6076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Szakmai ismeret</w:t>
      </w:r>
      <w:r w:rsidR="00C53E01" w:rsidRPr="003208C8">
        <w:rPr>
          <w:rFonts w:cs="Times New Roman"/>
          <w:b/>
        </w:rPr>
        <w:t xml:space="preserve"> tantárgy</w:t>
      </w:r>
      <w:r w:rsidR="00C53E01" w:rsidRPr="003208C8">
        <w:rPr>
          <w:rFonts w:cs="Times New Roman"/>
          <w:b/>
        </w:rPr>
        <w:tab/>
      </w:r>
      <w:r w:rsidR="00E53281" w:rsidRPr="003208C8">
        <w:rPr>
          <w:rFonts w:cs="Times New Roman"/>
          <w:b/>
        </w:rPr>
        <w:t>67</w:t>
      </w:r>
      <w:r w:rsidR="00C53E01" w:rsidRPr="003208C8">
        <w:rPr>
          <w:rFonts w:cs="Times New Roman"/>
          <w:b/>
        </w:rPr>
        <w:t xml:space="preserve"> óra/</w:t>
      </w:r>
      <w:r w:rsidR="00525F5D" w:rsidRPr="003208C8">
        <w:rPr>
          <w:rFonts w:cs="Times New Roman"/>
          <w:b/>
        </w:rPr>
        <w:t>72</w:t>
      </w:r>
      <w:r w:rsidR="00C53E01" w:rsidRPr="003208C8">
        <w:rPr>
          <w:rFonts w:cs="Times New Roman"/>
          <w:b/>
        </w:rPr>
        <w:t xml:space="preserve"> óra*</w:t>
      </w:r>
    </w:p>
    <w:p w14:paraId="4757F0B0" w14:textId="77777777" w:rsidR="00C53E01" w:rsidRPr="003208C8" w:rsidRDefault="00C53E01" w:rsidP="00C53E01">
      <w:pPr>
        <w:spacing w:after="0"/>
        <w:jc w:val="right"/>
        <w:rPr>
          <w:rFonts w:cs="Times New Roman"/>
          <w:sz w:val="20"/>
        </w:rPr>
      </w:pPr>
      <w:r w:rsidRPr="003208C8">
        <w:rPr>
          <w:rFonts w:cs="Times New Roman"/>
          <w:sz w:val="20"/>
        </w:rPr>
        <w:t>* 9-13. évfolyamon megszervezett képzés/13. és 14. évfolyamon megszervezett képzés</w:t>
      </w:r>
    </w:p>
    <w:p w14:paraId="13B970F9" w14:textId="77777777" w:rsidR="004239CF" w:rsidRPr="003208C8" w:rsidRDefault="004239CF" w:rsidP="004239CF">
      <w:pPr>
        <w:spacing w:after="0"/>
        <w:ind w:left="426"/>
        <w:rPr>
          <w:rFonts w:cs="Times New Roman"/>
        </w:rPr>
      </w:pPr>
    </w:p>
    <w:p w14:paraId="4C2FBC8D" w14:textId="2B050F72" w:rsidR="004239CF" w:rsidRPr="003208C8" w:rsidRDefault="004239CF" w:rsidP="004239CF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A tantárgy a főszakképesítéshez kapcsolódik.</w:t>
      </w:r>
    </w:p>
    <w:p w14:paraId="5E613A9F" w14:textId="77777777" w:rsidR="004239CF" w:rsidRPr="003208C8" w:rsidRDefault="004239CF" w:rsidP="004239CF">
      <w:pPr>
        <w:spacing w:after="0"/>
        <w:ind w:left="426"/>
        <w:rPr>
          <w:rFonts w:cs="Times New Roman"/>
        </w:rPr>
      </w:pPr>
    </w:p>
    <w:p w14:paraId="5312D7F4" w14:textId="77777777" w:rsidR="00C53E01" w:rsidRPr="003208C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tanításának célja</w:t>
      </w:r>
    </w:p>
    <w:p w14:paraId="14F37E97" w14:textId="77777777" w:rsidR="008B6076" w:rsidRPr="003208C8" w:rsidRDefault="008B6076" w:rsidP="008B6076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A tanuló ismerje meg:</w:t>
      </w:r>
    </w:p>
    <w:p w14:paraId="5C4C1D41" w14:textId="77777777" w:rsidR="008B6076" w:rsidRPr="003208C8" w:rsidRDefault="008B6076" w:rsidP="008B6076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 xml:space="preserve"> a kivehető műanyag-és fémlemezes fogpótlások készítésének indikációját és típusait és feladatát</w:t>
      </w:r>
    </w:p>
    <w:p w14:paraId="6F0B1B81" w14:textId="77777777" w:rsidR="00C53E01" w:rsidRPr="003208C8" w:rsidRDefault="008B6076" w:rsidP="008B6076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 kivehető műanyag-és fémlemezes fogpótlások készítésének követelményeit és technológiáját</w:t>
      </w:r>
    </w:p>
    <w:p w14:paraId="182B1C5A" w14:textId="77777777" w:rsidR="00C53E01" w:rsidRPr="003208C8" w:rsidRDefault="00C53E01" w:rsidP="00C53E01">
      <w:pPr>
        <w:spacing w:after="0"/>
        <w:ind w:left="426"/>
        <w:rPr>
          <w:rFonts w:cs="Times New Roman"/>
        </w:rPr>
      </w:pPr>
    </w:p>
    <w:p w14:paraId="48EB5F2B" w14:textId="77777777" w:rsidR="00C53E01" w:rsidRPr="003208C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Kapcsolódó közismereti, szakmai tartalmak</w:t>
      </w:r>
    </w:p>
    <w:p w14:paraId="08AED07D" w14:textId="77777777" w:rsidR="00277303" w:rsidRPr="003208C8" w:rsidRDefault="00277303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Kémia</w:t>
      </w:r>
    </w:p>
    <w:p w14:paraId="3580F30C" w14:textId="77777777" w:rsidR="00277303" w:rsidRPr="003208C8" w:rsidRDefault="00277303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Fizika</w:t>
      </w:r>
    </w:p>
    <w:p w14:paraId="2EF8F092" w14:textId="77777777" w:rsidR="00277303" w:rsidRPr="003208C8" w:rsidRDefault="00277303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Általános anatómiai ismeretek</w:t>
      </w:r>
    </w:p>
    <w:p w14:paraId="1F31E962" w14:textId="77777777" w:rsidR="00277303" w:rsidRPr="003208C8" w:rsidRDefault="00277303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Szakmai ismeret</w:t>
      </w:r>
    </w:p>
    <w:p w14:paraId="58D30DFF" w14:textId="77777777" w:rsidR="00277303" w:rsidRPr="003208C8" w:rsidRDefault="00277303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Anyagismeret</w:t>
      </w:r>
    </w:p>
    <w:p w14:paraId="33CCCEB9" w14:textId="77777777" w:rsidR="00277303" w:rsidRPr="003208C8" w:rsidRDefault="00277303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Funkcionális anatómia</w:t>
      </w:r>
    </w:p>
    <w:p w14:paraId="532355F0" w14:textId="77777777" w:rsidR="00277303" w:rsidRPr="003208C8" w:rsidRDefault="00277303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Szakrajz</w:t>
      </w:r>
    </w:p>
    <w:p w14:paraId="0DA4C403" w14:textId="77777777" w:rsidR="00277303" w:rsidRPr="003208C8" w:rsidRDefault="00277303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Szakmai gyakorlat</w:t>
      </w:r>
    </w:p>
    <w:p w14:paraId="7BCFC520" w14:textId="77777777" w:rsidR="00C53E01" w:rsidRPr="003208C8" w:rsidRDefault="00C53E01" w:rsidP="00C53E01">
      <w:pPr>
        <w:spacing w:after="0"/>
        <w:ind w:left="426"/>
        <w:rPr>
          <w:rFonts w:cs="Times New Roman"/>
        </w:rPr>
      </w:pPr>
    </w:p>
    <w:p w14:paraId="6CCA5E66" w14:textId="77777777" w:rsidR="00C53E01" w:rsidRPr="003208C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2A945FF9" w14:textId="77777777" w:rsidR="00C53E01" w:rsidRPr="003208C8" w:rsidRDefault="00277303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 xml:space="preserve">Lenyomat értékelés. Mintakészítés. Egyéni kanál és harapási sablon készítés </w:t>
      </w:r>
      <w:r w:rsidRPr="003208C8">
        <w:rPr>
          <w:rFonts w:cs="Times New Roman"/>
          <w:b/>
          <w:i/>
        </w:rPr>
        <w:tab/>
      </w:r>
    </w:p>
    <w:p w14:paraId="1932A31C" w14:textId="77777777" w:rsidR="00277303" w:rsidRPr="003208C8" w:rsidRDefault="00277303" w:rsidP="0027730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kivehető fogpótlások lenyomatfajtái</w:t>
      </w:r>
    </w:p>
    <w:p w14:paraId="46A81FDF" w14:textId="77777777" w:rsidR="00277303" w:rsidRPr="003208C8" w:rsidRDefault="00277303" w:rsidP="0027730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Mintakészítés szabályok, módszerek és anyagok</w:t>
      </w:r>
    </w:p>
    <w:p w14:paraId="3ADB786B" w14:textId="77777777" w:rsidR="00277303" w:rsidRPr="003208C8" w:rsidRDefault="00277303" w:rsidP="0027730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Az egyéni kanál készítésének indikációja, határai, kiterjesztése, kikerülendő képletei</w:t>
      </w:r>
    </w:p>
    <w:p w14:paraId="10A76283" w14:textId="77777777" w:rsidR="00277303" w:rsidRPr="003208C8" w:rsidRDefault="00277303" w:rsidP="0027730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Az egyéni kanál készítésének lehetőségei</w:t>
      </w:r>
    </w:p>
    <w:p w14:paraId="007AF391" w14:textId="77777777" w:rsidR="00277303" w:rsidRPr="003208C8" w:rsidRDefault="00277303" w:rsidP="0027730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harapási sablon részei, feladata.</w:t>
      </w:r>
    </w:p>
    <w:p w14:paraId="07DEA918" w14:textId="77777777" w:rsidR="00C53E01" w:rsidRPr="003208C8" w:rsidRDefault="00277303" w:rsidP="00277303">
      <w:pPr>
        <w:spacing w:after="0"/>
        <w:rPr>
          <w:rFonts w:cs="Times New Roman"/>
        </w:rPr>
      </w:pPr>
      <w:r w:rsidRPr="003208C8">
        <w:rPr>
          <w:rFonts w:cs="Times New Roman"/>
        </w:rPr>
        <w:t xml:space="preserve">      Harapási sablon készítés részleges és teljes kivehető fogpótlásokhoz</w:t>
      </w:r>
    </w:p>
    <w:p w14:paraId="04099FAB" w14:textId="77777777" w:rsidR="00C53E01" w:rsidRPr="003208C8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03F069B" w14:textId="77777777" w:rsidR="00C53E01" w:rsidRPr="003208C8" w:rsidRDefault="00F50E12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3208C8">
        <w:rPr>
          <w:rFonts w:cs="Times New Roman"/>
          <w:b/>
          <w:i/>
        </w:rPr>
        <w:t>Artikulátor</w:t>
      </w:r>
      <w:proofErr w:type="spellEnd"/>
      <w:r w:rsidRPr="003208C8">
        <w:rPr>
          <w:rFonts w:cs="Times New Roman"/>
          <w:b/>
          <w:i/>
        </w:rPr>
        <w:t xml:space="preserve"> technika</w:t>
      </w:r>
    </w:p>
    <w:p w14:paraId="0CED08DE" w14:textId="77777777" w:rsidR="00F50E12" w:rsidRPr="003208C8" w:rsidRDefault="00F50E12" w:rsidP="00F50E1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Az </w:t>
      </w:r>
      <w:proofErr w:type="spellStart"/>
      <w:r w:rsidRPr="003208C8">
        <w:rPr>
          <w:rFonts w:cs="Times New Roman"/>
        </w:rPr>
        <w:t>artikulátorok</w:t>
      </w:r>
      <w:proofErr w:type="spellEnd"/>
      <w:r w:rsidRPr="003208C8">
        <w:rPr>
          <w:rFonts w:cs="Times New Roman"/>
        </w:rPr>
        <w:t xml:space="preserve"> típusai, részei és működése</w:t>
      </w:r>
    </w:p>
    <w:p w14:paraId="7C79F058" w14:textId="77777777" w:rsidR="00F50E12" w:rsidRPr="003208C8" w:rsidRDefault="00F50E12" w:rsidP="00F50E1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lastRenderedPageBreak/>
        <w:t xml:space="preserve">A középértékű </w:t>
      </w:r>
      <w:proofErr w:type="spellStart"/>
      <w:r w:rsidRPr="003208C8">
        <w:rPr>
          <w:rFonts w:cs="Times New Roman"/>
        </w:rPr>
        <w:t>artikulátor</w:t>
      </w:r>
      <w:proofErr w:type="spellEnd"/>
      <w:r w:rsidRPr="003208C8">
        <w:rPr>
          <w:rFonts w:cs="Times New Roman"/>
        </w:rPr>
        <w:t xml:space="preserve"> alkalmazásának módjai</w:t>
      </w:r>
    </w:p>
    <w:p w14:paraId="6D065FAC" w14:textId="77777777" w:rsidR="00C53E01" w:rsidRPr="003208C8" w:rsidRDefault="00F50E12" w:rsidP="00F50E12">
      <w:pPr>
        <w:spacing w:after="0"/>
        <w:rPr>
          <w:rFonts w:cs="Times New Roman"/>
        </w:rPr>
      </w:pPr>
      <w:r w:rsidRPr="003208C8">
        <w:rPr>
          <w:rFonts w:cs="Times New Roman"/>
        </w:rPr>
        <w:t xml:space="preserve">      Minták rögzítése középértékű </w:t>
      </w:r>
      <w:proofErr w:type="spellStart"/>
      <w:r w:rsidRPr="003208C8">
        <w:rPr>
          <w:rFonts w:cs="Times New Roman"/>
        </w:rPr>
        <w:t>artikulátorban</w:t>
      </w:r>
      <w:proofErr w:type="spellEnd"/>
    </w:p>
    <w:p w14:paraId="28913E99" w14:textId="77777777" w:rsidR="00C53E01" w:rsidRPr="003208C8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71B49D3" w14:textId="77777777" w:rsidR="00C53E01" w:rsidRPr="003208C8" w:rsidRDefault="00F50E12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Fogpróba készítés</w:t>
      </w:r>
    </w:p>
    <w:p w14:paraId="1CEC001E" w14:textId="2172F7BC" w:rsidR="00F50E12" w:rsidRPr="003208C8" w:rsidRDefault="00F50E12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Modellanalízis</w:t>
      </w:r>
    </w:p>
    <w:p w14:paraId="24CD37EC" w14:textId="77777777" w:rsidR="00F50E12" w:rsidRPr="003208C8" w:rsidRDefault="00F50E12" w:rsidP="00F50E1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Fogfelállítási szabályok alkalmazása</w:t>
      </w:r>
    </w:p>
    <w:p w14:paraId="6FE714F9" w14:textId="77777777" w:rsidR="00F50E12" w:rsidRPr="003208C8" w:rsidRDefault="00F50E12" w:rsidP="00F50E1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Mintázás, modellálás konvencionális és individuális módszerekkel</w:t>
      </w:r>
    </w:p>
    <w:p w14:paraId="0F1C9629" w14:textId="77777777" w:rsidR="00F50E12" w:rsidRPr="003208C8" w:rsidRDefault="00F50E12" w:rsidP="00F50E1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fogpróba esetleges korrekciójának indokai</w:t>
      </w:r>
    </w:p>
    <w:p w14:paraId="56B9668E" w14:textId="77777777" w:rsidR="00C53E01" w:rsidRPr="003208C8" w:rsidRDefault="00C53E01" w:rsidP="00C53E01">
      <w:pPr>
        <w:spacing w:after="0"/>
        <w:ind w:left="851"/>
        <w:rPr>
          <w:rFonts w:cs="Times New Roman"/>
        </w:rPr>
      </w:pPr>
    </w:p>
    <w:p w14:paraId="21A03040" w14:textId="77777777" w:rsidR="00C53E01" w:rsidRPr="003208C8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967D8D9" w14:textId="77777777" w:rsidR="00C53E01" w:rsidRPr="003208C8" w:rsidRDefault="00F50E12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3208C8">
        <w:rPr>
          <w:rFonts w:cs="Times New Roman"/>
          <w:b/>
          <w:i/>
        </w:rPr>
        <w:t>Készreviteli</w:t>
      </w:r>
      <w:proofErr w:type="spellEnd"/>
      <w:r w:rsidRPr="003208C8">
        <w:rPr>
          <w:rFonts w:cs="Times New Roman"/>
          <w:b/>
          <w:i/>
        </w:rPr>
        <w:t xml:space="preserve"> eljárások</w:t>
      </w:r>
    </w:p>
    <w:p w14:paraId="3FF6CF41" w14:textId="77777777" w:rsidR="00F50E12" w:rsidRPr="003208C8" w:rsidRDefault="00F50E12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fogpróbák végleges mintázásának lehetőségei, módszerei</w:t>
      </w:r>
    </w:p>
    <w:p w14:paraId="7A79C2F5" w14:textId="77777777" w:rsidR="00F50E12" w:rsidRPr="003208C8" w:rsidRDefault="00F50E12" w:rsidP="00F50E12">
      <w:pPr>
        <w:pStyle w:val="Listaszerbekezds"/>
        <w:spacing w:after="0"/>
        <w:ind w:left="360"/>
        <w:rPr>
          <w:rFonts w:cs="Times New Roman"/>
        </w:rPr>
      </w:pPr>
      <w:proofErr w:type="spellStart"/>
      <w:r w:rsidRPr="003208C8">
        <w:rPr>
          <w:rFonts w:cs="Times New Roman"/>
        </w:rPr>
        <w:t>Készreviteli</w:t>
      </w:r>
      <w:proofErr w:type="spellEnd"/>
      <w:r w:rsidRPr="003208C8">
        <w:rPr>
          <w:rFonts w:cs="Times New Roman"/>
        </w:rPr>
        <w:t xml:space="preserve"> eljárások:</w:t>
      </w:r>
    </w:p>
    <w:p w14:paraId="2C3922BF" w14:textId="77777777" w:rsidR="00F50E12" w:rsidRPr="003208C8" w:rsidRDefault="00F50E12" w:rsidP="00F50E1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 - </w:t>
      </w:r>
      <w:proofErr w:type="spellStart"/>
      <w:r w:rsidRPr="003208C8">
        <w:rPr>
          <w:rFonts w:cs="Times New Roman"/>
        </w:rPr>
        <w:t>öntőakriláttal</w:t>
      </w:r>
      <w:proofErr w:type="spellEnd"/>
    </w:p>
    <w:p w14:paraId="26F6C90A" w14:textId="77777777" w:rsidR="00F50E12" w:rsidRPr="003208C8" w:rsidRDefault="00F50E12" w:rsidP="00F50E1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 - injektálással</w:t>
      </w:r>
    </w:p>
    <w:p w14:paraId="648B3B54" w14:textId="77777777" w:rsidR="00F50E12" w:rsidRPr="003208C8" w:rsidRDefault="00F50E12" w:rsidP="00F50E1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 - </w:t>
      </w:r>
      <w:proofErr w:type="spellStart"/>
      <w:r w:rsidRPr="003208C8">
        <w:rPr>
          <w:rFonts w:cs="Times New Roman"/>
        </w:rPr>
        <w:t>küvettába</w:t>
      </w:r>
      <w:proofErr w:type="spellEnd"/>
      <w:r w:rsidRPr="003208C8">
        <w:rPr>
          <w:rFonts w:cs="Times New Roman"/>
        </w:rPr>
        <w:t xml:space="preserve"> préselt módszerrel </w:t>
      </w:r>
    </w:p>
    <w:p w14:paraId="4C6FF648" w14:textId="77777777" w:rsidR="00F50E12" w:rsidRPr="003208C8" w:rsidRDefault="00F50E12" w:rsidP="00F50E1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 </w:t>
      </w:r>
      <w:proofErr w:type="spellStart"/>
      <w:r w:rsidRPr="003208C8">
        <w:rPr>
          <w:rFonts w:cs="Times New Roman"/>
        </w:rPr>
        <w:t>Reartikulálás</w:t>
      </w:r>
      <w:proofErr w:type="spellEnd"/>
    </w:p>
    <w:p w14:paraId="7E481027" w14:textId="77777777" w:rsidR="00F50E12" w:rsidRPr="003208C8" w:rsidRDefault="00F50E12" w:rsidP="00F50E1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műfogsorok kidolgozásának szabályai</w:t>
      </w:r>
    </w:p>
    <w:p w14:paraId="2DA0ACDE" w14:textId="77777777" w:rsidR="00F50E12" w:rsidRPr="003208C8" w:rsidRDefault="00F50E12" w:rsidP="00F50E1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műfogsorok karakterizálásának lehetőségei</w:t>
      </w:r>
    </w:p>
    <w:p w14:paraId="08148E81" w14:textId="77777777" w:rsidR="00C53E01" w:rsidRPr="003208C8" w:rsidRDefault="00F50E12" w:rsidP="00F50E1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Dokumentálás írott és digitalizált formában, adatrögzítés, adatvédelem</w:t>
      </w:r>
    </w:p>
    <w:p w14:paraId="17AB93C7" w14:textId="77777777" w:rsidR="00C53E01" w:rsidRPr="003208C8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C50F384" w14:textId="77777777" w:rsidR="00C53E01" w:rsidRPr="003208C8" w:rsidRDefault="0025707B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Fémlemez</w:t>
      </w:r>
      <w:r w:rsidR="00657E78" w:rsidRPr="003208C8">
        <w:rPr>
          <w:rFonts w:cs="Times New Roman"/>
          <w:b/>
          <w:i/>
        </w:rPr>
        <w:t>készítés</w:t>
      </w:r>
    </w:p>
    <w:p w14:paraId="389AC79A" w14:textId="77777777" w:rsidR="00657E78" w:rsidRPr="003208C8" w:rsidRDefault="00657E78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fémlemez készítésének indikációi</w:t>
      </w:r>
    </w:p>
    <w:p w14:paraId="24E81EB6" w14:textId="77777777" w:rsidR="00657E78" w:rsidRPr="003208C8" w:rsidRDefault="00657E78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fémlemez készítésének követelményei, tervezési szempontjai</w:t>
      </w:r>
    </w:p>
    <w:p w14:paraId="77EEF5B2" w14:textId="77777777" w:rsidR="00657E78" w:rsidRPr="003208C8" w:rsidRDefault="00657E78" w:rsidP="00DA7CCA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A fémlemez készítésének munkafolyamata frézgép alkalmazásával: </w:t>
      </w:r>
    </w:p>
    <w:p w14:paraId="255495BE" w14:textId="77777777" w:rsidR="00657E78" w:rsidRPr="003208C8" w:rsidRDefault="00657E78" w:rsidP="00DA7CCA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- lenyomatvételi módszerek hagyományos és </w:t>
      </w:r>
      <w:proofErr w:type="spellStart"/>
      <w:r w:rsidRPr="003208C8">
        <w:rPr>
          <w:rFonts w:cs="Times New Roman"/>
        </w:rPr>
        <w:t>intraorális</w:t>
      </w:r>
      <w:proofErr w:type="spellEnd"/>
      <w:r w:rsidRPr="003208C8">
        <w:rPr>
          <w:rFonts w:cs="Times New Roman"/>
        </w:rPr>
        <w:t xml:space="preserve"> </w:t>
      </w:r>
    </w:p>
    <w:p w14:paraId="3901590A" w14:textId="77777777" w:rsidR="00657E78" w:rsidRPr="003208C8" w:rsidRDefault="00657E78" w:rsidP="00DA7CCA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   szkenner alapján, lenyomat értékelés</w:t>
      </w:r>
    </w:p>
    <w:p w14:paraId="03C1A542" w14:textId="77777777" w:rsidR="00657E78" w:rsidRPr="003208C8" w:rsidRDefault="00657E78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- mesterminta előkészítés, </w:t>
      </w:r>
      <w:proofErr w:type="spellStart"/>
      <w:r w:rsidRPr="003208C8">
        <w:rPr>
          <w:rFonts w:cs="Times New Roman"/>
        </w:rPr>
        <w:t>dublírozás</w:t>
      </w:r>
      <w:proofErr w:type="spellEnd"/>
      <w:r w:rsidRPr="003208C8">
        <w:rPr>
          <w:rFonts w:cs="Times New Roman"/>
        </w:rPr>
        <w:t>, munkaminta készítés</w:t>
      </w:r>
    </w:p>
    <w:p w14:paraId="36ED9989" w14:textId="77777777" w:rsidR="00657E78" w:rsidRPr="003208C8" w:rsidRDefault="00657E78" w:rsidP="00DA7CCA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- mintázás, felcsapozás, beágyazás, előmelegítés-és kitüzesítés</w:t>
      </w:r>
    </w:p>
    <w:p w14:paraId="5427FE53" w14:textId="77777777" w:rsidR="00657E78" w:rsidRPr="003208C8" w:rsidRDefault="00657E78" w:rsidP="00DA7CCA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- az öntőgépek típusai, öntés, kibontás, kidolgozás, elektrolitikus és hagyományos polírozás</w:t>
      </w:r>
    </w:p>
    <w:p w14:paraId="1D54A307" w14:textId="77777777" w:rsidR="00657E78" w:rsidRPr="003208C8" w:rsidRDefault="00657E78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- a fémlemez kontrollja, fogpróba, </w:t>
      </w:r>
      <w:proofErr w:type="spellStart"/>
      <w:r w:rsidRPr="003208C8">
        <w:rPr>
          <w:rFonts w:cs="Times New Roman"/>
        </w:rPr>
        <w:t>készrevitel</w:t>
      </w:r>
      <w:proofErr w:type="spellEnd"/>
      <w:r w:rsidRPr="003208C8">
        <w:rPr>
          <w:rFonts w:cs="Times New Roman"/>
        </w:rPr>
        <w:t xml:space="preserve">, </w:t>
      </w:r>
      <w:proofErr w:type="spellStart"/>
      <w:r w:rsidRPr="003208C8">
        <w:rPr>
          <w:rFonts w:cs="Times New Roman"/>
        </w:rPr>
        <w:t>reartikulás</w:t>
      </w:r>
      <w:proofErr w:type="spellEnd"/>
    </w:p>
    <w:p w14:paraId="52FEF418" w14:textId="77777777" w:rsidR="00C53E01" w:rsidRPr="003208C8" w:rsidRDefault="0025707B" w:rsidP="00DA7CCA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Fémlemez</w:t>
      </w:r>
      <w:r w:rsidR="00657E78" w:rsidRPr="003208C8">
        <w:rPr>
          <w:rFonts w:cs="Times New Roman"/>
        </w:rPr>
        <w:t>tervezés és készítés CAD/CAM eljárással, 3D nyomtatással</w:t>
      </w:r>
    </w:p>
    <w:p w14:paraId="19E73189" w14:textId="77777777" w:rsidR="00C53E01" w:rsidRPr="003208C8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5640F10" w14:textId="77777777" w:rsidR="00C53E01" w:rsidRPr="003208C8" w:rsidRDefault="00DA7CCA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Kommunikáció, önismeret, edukáció</w:t>
      </w:r>
    </w:p>
    <w:p w14:paraId="7AA2BEC9" w14:textId="77777777" w:rsidR="000A7B49" w:rsidRPr="003208C8" w:rsidRDefault="000A7B49" w:rsidP="000A7B49">
      <w:pPr>
        <w:pStyle w:val="Listaszerbekezds"/>
        <w:spacing w:after="0"/>
        <w:ind w:left="36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>Önismeret</w:t>
      </w:r>
    </w:p>
    <w:p w14:paraId="507E2D63" w14:textId="77777777" w:rsidR="000A7B49" w:rsidRPr="003208C8" w:rsidRDefault="000A7B49" w:rsidP="000A7B49">
      <w:pPr>
        <w:pStyle w:val="Listaszerbekezds"/>
        <w:spacing w:after="0"/>
        <w:ind w:left="36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>Társmegismerés</w:t>
      </w:r>
    </w:p>
    <w:p w14:paraId="13A01F49" w14:textId="77777777" w:rsidR="000A7B49" w:rsidRPr="003208C8" w:rsidRDefault="000A7B49" w:rsidP="000A7B49">
      <w:pPr>
        <w:pStyle w:val="Listaszerbekezds"/>
        <w:spacing w:after="0"/>
        <w:ind w:left="36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>Személyiség típusok</w:t>
      </w:r>
    </w:p>
    <w:p w14:paraId="00DCF1B7" w14:textId="77777777" w:rsidR="000A7B49" w:rsidRPr="003208C8" w:rsidRDefault="000A7B49" w:rsidP="000A7B49">
      <w:pPr>
        <w:pStyle w:val="Listaszerbekezds"/>
        <w:spacing w:after="0"/>
        <w:ind w:left="36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>Betegmagatartás</w:t>
      </w:r>
    </w:p>
    <w:p w14:paraId="3731A3D1" w14:textId="77777777" w:rsidR="000A7B49" w:rsidRPr="003208C8" w:rsidRDefault="000A7B49" w:rsidP="000A7B49">
      <w:pPr>
        <w:pStyle w:val="Listaszerbekezds"/>
        <w:spacing w:after="0"/>
        <w:ind w:left="36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>Kommunikációs technikák hagyományos és digitális eszközökkel</w:t>
      </w:r>
    </w:p>
    <w:p w14:paraId="06665475" w14:textId="77777777" w:rsidR="000A7B49" w:rsidRPr="003208C8" w:rsidRDefault="000A7B49" w:rsidP="000A7B49">
      <w:pPr>
        <w:pStyle w:val="Listaszerbekezds"/>
        <w:spacing w:after="0"/>
        <w:ind w:left="36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>Kommunikáció akadályozott pácienssel</w:t>
      </w:r>
    </w:p>
    <w:p w14:paraId="1EC2CF0B" w14:textId="77777777" w:rsidR="000A7B49" w:rsidRPr="003208C8" w:rsidRDefault="000A7B49" w:rsidP="000A7B49">
      <w:pPr>
        <w:pStyle w:val="Listaszerbekezds"/>
        <w:spacing w:after="0"/>
        <w:ind w:left="36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>Betegtájékoztatás</w:t>
      </w:r>
    </w:p>
    <w:p w14:paraId="328D97DD" w14:textId="77777777" w:rsidR="000A7B49" w:rsidRPr="003208C8" w:rsidRDefault="000A7B49" w:rsidP="000A7B49">
      <w:pPr>
        <w:pStyle w:val="Listaszerbekezds"/>
        <w:spacing w:after="0"/>
        <w:ind w:left="36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>Betegoktatás, edukáció</w:t>
      </w:r>
    </w:p>
    <w:p w14:paraId="7D07BBF8" w14:textId="77777777" w:rsidR="00C53E01" w:rsidRPr="003208C8" w:rsidRDefault="000A7B49" w:rsidP="000A7B49">
      <w:pPr>
        <w:pStyle w:val="Listaszerbekezds"/>
        <w:spacing w:after="0"/>
        <w:ind w:left="360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>Konfliktuskezelés</w:t>
      </w:r>
    </w:p>
    <w:p w14:paraId="2CC30C43" w14:textId="77777777" w:rsidR="00C53E01" w:rsidRPr="003208C8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1BA20DC" w14:textId="77777777" w:rsidR="00C53E01" w:rsidRPr="003208C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képzés javasolt helyszíne (ajánlás)</w:t>
      </w:r>
    </w:p>
    <w:p w14:paraId="6C8B6C70" w14:textId="77777777" w:rsidR="00C53E01" w:rsidRPr="003208C8" w:rsidRDefault="000A7B49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Szaktanterem digitális szemléltető eszközökkel</w:t>
      </w:r>
    </w:p>
    <w:p w14:paraId="3BCC00B2" w14:textId="77777777" w:rsidR="00C53E01" w:rsidRPr="003208C8" w:rsidRDefault="00C53E01" w:rsidP="00C53E01">
      <w:pPr>
        <w:spacing w:after="0"/>
        <w:ind w:left="426"/>
        <w:rPr>
          <w:rFonts w:cs="Times New Roman"/>
        </w:rPr>
      </w:pPr>
    </w:p>
    <w:p w14:paraId="740E20B0" w14:textId="77777777" w:rsidR="00C53E01" w:rsidRPr="003208C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értékelésének módja</w:t>
      </w:r>
    </w:p>
    <w:p w14:paraId="5D08FCC4" w14:textId="661FE9E8" w:rsidR="00C53E01" w:rsidRPr="003208C8" w:rsidRDefault="00C53E01" w:rsidP="00C53E01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lastRenderedPageBreak/>
        <w:t xml:space="preserve">A nemzeti köznevelésről szóló 2011. évi </w:t>
      </w:r>
      <w:r w:rsidR="00CB4662">
        <w:rPr>
          <w:rFonts w:cs="Times New Roman"/>
        </w:rPr>
        <w:t xml:space="preserve">CXC. törvény </w:t>
      </w:r>
      <w:r w:rsidRPr="003208C8">
        <w:rPr>
          <w:rFonts w:cs="Times New Roman"/>
        </w:rPr>
        <w:t xml:space="preserve">54. § </w:t>
      </w:r>
      <w:r w:rsidR="00622699">
        <w:rPr>
          <w:rFonts w:cs="Times New Roman"/>
        </w:rPr>
        <w:t>(2) bekezdés a)</w:t>
      </w:r>
      <w:r w:rsidRPr="003208C8">
        <w:rPr>
          <w:rFonts w:cs="Times New Roman"/>
        </w:rPr>
        <w:t xml:space="preserve"> pontja szerinti értékeléssel.</w:t>
      </w:r>
    </w:p>
    <w:p w14:paraId="3CD5DCB8" w14:textId="77777777" w:rsidR="00C53E01" w:rsidRPr="003208C8" w:rsidRDefault="00C53E01" w:rsidP="00C53E01">
      <w:pPr>
        <w:spacing w:after="0"/>
        <w:ind w:left="426"/>
        <w:rPr>
          <w:rFonts w:cs="Times New Roman"/>
        </w:rPr>
      </w:pPr>
    </w:p>
    <w:p w14:paraId="454516F6" w14:textId="77777777" w:rsidR="008553B5" w:rsidRPr="003208C8" w:rsidRDefault="00EF6891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Funkcionális anatómia</w:t>
      </w:r>
      <w:r w:rsidR="008553B5" w:rsidRPr="003208C8">
        <w:rPr>
          <w:rFonts w:cs="Times New Roman"/>
          <w:b/>
        </w:rPr>
        <w:t xml:space="preserve"> tantárgy</w:t>
      </w:r>
      <w:r w:rsidR="008553B5" w:rsidRPr="003208C8">
        <w:rPr>
          <w:rFonts w:cs="Times New Roman"/>
          <w:b/>
        </w:rPr>
        <w:tab/>
      </w:r>
      <w:r w:rsidR="00E53281" w:rsidRPr="003208C8">
        <w:rPr>
          <w:rFonts w:cs="Times New Roman"/>
          <w:b/>
        </w:rPr>
        <w:t>72</w:t>
      </w:r>
      <w:r w:rsidR="008553B5" w:rsidRPr="003208C8">
        <w:rPr>
          <w:rFonts w:cs="Times New Roman"/>
          <w:b/>
        </w:rPr>
        <w:t xml:space="preserve"> óra/</w:t>
      </w:r>
      <w:r w:rsidR="004A2C68" w:rsidRPr="003208C8">
        <w:rPr>
          <w:rFonts w:cs="Times New Roman"/>
          <w:b/>
        </w:rPr>
        <w:t>72</w:t>
      </w:r>
      <w:r w:rsidR="008553B5" w:rsidRPr="003208C8">
        <w:rPr>
          <w:rFonts w:cs="Times New Roman"/>
          <w:b/>
        </w:rPr>
        <w:t xml:space="preserve"> óra*</w:t>
      </w:r>
    </w:p>
    <w:p w14:paraId="068EACF8" w14:textId="77777777" w:rsidR="008553B5" w:rsidRPr="003208C8" w:rsidRDefault="008553B5" w:rsidP="008553B5">
      <w:pPr>
        <w:spacing w:after="0"/>
        <w:jc w:val="right"/>
        <w:rPr>
          <w:rFonts w:cs="Times New Roman"/>
          <w:sz w:val="20"/>
        </w:rPr>
      </w:pPr>
      <w:r w:rsidRPr="003208C8">
        <w:rPr>
          <w:rFonts w:cs="Times New Roman"/>
          <w:sz w:val="20"/>
        </w:rPr>
        <w:t>* 9-13. évfolyamon megszervezett képzés/13. és 14. évfolyamon megszervezett képzés</w:t>
      </w:r>
    </w:p>
    <w:p w14:paraId="2A8E5227" w14:textId="77777777" w:rsidR="008553B5" w:rsidRPr="003208C8" w:rsidRDefault="008553B5" w:rsidP="008553B5">
      <w:pPr>
        <w:spacing w:after="0"/>
        <w:ind w:left="426"/>
        <w:rPr>
          <w:rFonts w:cs="Times New Roman"/>
        </w:rPr>
      </w:pPr>
    </w:p>
    <w:p w14:paraId="30F27484" w14:textId="21301875" w:rsidR="008553B5" w:rsidRPr="003208C8" w:rsidRDefault="008553B5" w:rsidP="008553B5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A tantárgy a főszakképesítéshez kapcsolódik.</w:t>
      </w:r>
    </w:p>
    <w:p w14:paraId="606CB754" w14:textId="77777777" w:rsidR="008553B5" w:rsidRPr="003208C8" w:rsidRDefault="008553B5" w:rsidP="008553B5">
      <w:pPr>
        <w:spacing w:after="0"/>
        <w:ind w:left="426"/>
        <w:rPr>
          <w:rFonts w:cs="Times New Roman"/>
        </w:rPr>
      </w:pPr>
    </w:p>
    <w:p w14:paraId="45C20761" w14:textId="77777777" w:rsidR="008553B5" w:rsidRPr="003208C8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tanításának célja</w:t>
      </w:r>
    </w:p>
    <w:p w14:paraId="3FA1E35D" w14:textId="77777777" w:rsidR="00EF6891" w:rsidRPr="003208C8" w:rsidRDefault="00EF6891" w:rsidP="00EF6891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A tanuló ismerje meg:</w:t>
      </w:r>
    </w:p>
    <w:p w14:paraId="409C396E" w14:textId="77777777" w:rsidR="00EF6891" w:rsidRPr="003208C8" w:rsidRDefault="00EF6891" w:rsidP="00EF6891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 koponya részeit</w:t>
      </w:r>
    </w:p>
    <w:p w14:paraId="44541836" w14:textId="77777777" w:rsidR="00EF6891" w:rsidRPr="003208C8" w:rsidRDefault="00EF6891" w:rsidP="00EF6891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 rágószerv részeit és működését</w:t>
      </w:r>
    </w:p>
    <w:p w14:paraId="6931B4FE" w14:textId="77777777" w:rsidR="00EF6891" w:rsidRPr="003208C8" w:rsidRDefault="00EF6891" w:rsidP="00EF6891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 fogak felépítését és morfológiáját</w:t>
      </w:r>
    </w:p>
    <w:p w14:paraId="32F96B43" w14:textId="77777777" w:rsidR="008553B5" w:rsidRPr="003208C8" w:rsidRDefault="00D83C4A" w:rsidP="00EF6891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az állkapocsí</w:t>
      </w:r>
      <w:r w:rsidR="00EF6891" w:rsidRPr="003208C8">
        <w:rPr>
          <w:rFonts w:cs="Times New Roman"/>
        </w:rPr>
        <w:t>zület részeit, működését</w:t>
      </w:r>
    </w:p>
    <w:p w14:paraId="2594ADE7" w14:textId="77777777" w:rsidR="008553B5" w:rsidRPr="003208C8" w:rsidRDefault="008553B5" w:rsidP="008553B5">
      <w:pPr>
        <w:spacing w:after="0"/>
        <w:ind w:left="426"/>
        <w:rPr>
          <w:rFonts w:cs="Times New Roman"/>
        </w:rPr>
      </w:pPr>
    </w:p>
    <w:p w14:paraId="53E0321C" w14:textId="77777777" w:rsidR="008553B5" w:rsidRPr="003208C8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Kapcsolódó közismereti, szakmai tartalmak</w:t>
      </w:r>
    </w:p>
    <w:p w14:paraId="5AEF490B" w14:textId="77777777" w:rsidR="00EF6891" w:rsidRPr="003208C8" w:rsidRDefault="00EF6891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Általános anatómiai ismeretek</w:t>
      </w:r>
    </w:p>
    <w:p w14:paraId="28D201EA" w14:textId="77777777" w:rsidR="00EF6891" w:rsidRPr="003208C8" w:rsidRDefault="00EF6891" w:rsidP="00EF689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Biológia</w:t>
      </w:r>
    </w:p>
    <w:p w14:paraId="1BA03C76" w14:textId="77777777" w:rsidR="00EF6891" w:rsidRPr="003208C8" w:rsidRDefault="00EF6891" w:rsidP="00EF689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Kémia</w:t>
      </w:r>
    </w:p>
    <w:p w14:paraId="6D3C3529" w14:textId="77777777" w:rsidR="00EF6891" w:rsidRPr="003208C8" w:rsidRDefault="00EF6891" w:rsidP="00EF689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Szakmai ismeretek</w:t>
      </w:r>
    </w:p>
    <w:p w14:paraId="39D04BDF" w14:textId="77777777" w:rsidR="008553B5" w:rsidRPr="003208C8" w:rsidRDefault="00EF6891" w:rsidP="00EF689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Szakmai gyakorlat</w:t>
      </w:r>
    </w:p>
    <w:p w14:paraId="06FB8C19" w14:textId="77777777" w:rsidR="008553B5" w:rsidRPr="003208C8" w:rsidRDefault="008553B5" w:rsidP="008553B5">
      <w:pPr>
        <w:spacing w:after="0"/>
        <w:ind w:left="426"/>
        <w:rPr>
          <w:rFonts w:cs="Times New Roman"/>
        </w:rPr>
      </w:pPr>
    </w:p>
    <w:p w14:paraId="7B3A45A3" w14:textId="77777777" w:rsidR="008553B5" w:rsidRPr="003208C8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058E8504" w14:textId="77777777" w:rsidR="008553B5" w:rsidRPr="003208C8" w:rsidRDefault="00EF6891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Anatómiai alapfogalmak</w:t>
      </w:r>
    </w:p>
    <w:p w14:paraId="4791953D" w14:textId="77777777" w:rsidR="00EF6891" w:rsidRPr="003208C8" w:rsidRDefault="00EF6891" w:rsidP="00EF689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Antropológiai mérőpontok és iránysíkok</w:t>
      </w:r>
    </w:p>
    <w:p w14:paraId="37171423" w14:textId="77777777" w:rsidR="008553B5" w:rsidRPr="003208C8" w:rsidRDefault="00EF6891" w:rsidP="00EF689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Fogászati szimmetria referencia vonalai</w:t>
      </w:r>
    </w:p>
    <w:p w14:paraId="0B6C476D" w14:textId="77777777" w:rsidR="008553B5" w:rsidRPr="003208C8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3FCE9BA" w14:textId="77777777" w:rsidR="008553B5" w:rsidRPr="003208C8" w:rsidRDefault="00EF6891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 xml:space="preserve">A koponya részei. A </w:t>
      </w:r>
      <w:proofErr w:type="spellStart"/>
      <w:r w:rsidRPr="003208C8">
        <w:rPr>
          <w:rFonts w:cs="Times New Roman"/>
          <w:b/>
          <w:i/>
        </w:rPr>
        <w:t>maxilla</w:t>
      </w:r>
      <w:proofErr w:type="spellEnd"/>
      <w:r w:rsidRPr="003208C8">
        <w:rPr>
          <w:rFonts w:cs="Times New Roman"/>
          <w:b/>
          <w:i/>
        </w:rPr>
        <w:t xml:space="preserve"> és </w:t>
      </w:r>
      <w:proofErr w:type="spellStart"/>
      <w:r w:rsidRPr="003208C8">
        <w:rPr>
          <w:rFonts w:cs="Times New Roman"/>
          <w:b/>
          <w:i/>
        </w:rPr>
        <w:t>mandibula</w:t>
      </w:r>
      <w:proofErr w:type="spellEnd"/>
      <w:r w:rsidRPr="003208C8">
        <w:rPr>
          <w:rFonts w:cs="Times New Roman"/>
          <w:b/>
          <w:i/>
        </w:rPr>
        <w:t xml:space="preserve"> anatómiája</w:t>
      </w:r>
    </w:p>
    <w:p w14:paraId="289F6933" w14:textId="77777777" w:rsidR="00EF6891" w:rsidRPr="003208C8" w:rsidRDefault="00EF6891" w:rsidP="00EF689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Koponya-és embertípusok</w:t>
      </w:r>
    </w:p>
    <w:p w14:paraId="0693A133" w14:textId="77777777" w:rsidR="00EF6891" w:rsidRPr="003208C8" w:rsidRDefault="00EF6891" w:rsidP="00EF689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Az arc-és agykoponya részei</w:t>
      </w:r>
    </w:p>
    <w:p w14:paraId="689BC292" w14:textId="77777777" w:rsidR="00EF6891" w:rsidRPr="003208C8" w:rsidRDefault="00EF6891" w:rsidP="00EF689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A </w:t>
      </w:r>
      <w:proofErr w:type="spellStart"/>
      <w:r w:rsidRPr="003208C8">
        <w:rPr>
          <w:rFonts w:cs="Times New Roman"/>
        </w:rPr>
        <w:t>maxilla</w:t>
      </w:r>
      <w:proofErr w:type="spellEnd"/>
      <w:r w:rsidRPr="003208C8">
        <w:rPr>
          <w:rFonts w:cs="Times New Roman"/>
        </w:rPr>
        <w:t xml:space="preserve"> felépítése és részei, nyálkahártya viszonyai</w:t>
      </w:r>
    </w:p>
    <w:p w14:paraId="3A8438DA" w14:textId="77777777" w:rsidR="008553B5" w:rsidRPr="003208C8" w:rsidRDefault="00EF6891" w:rsidP="00EF689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A </w:t>
      </w:r>
      <w:proofErr w:type="spellStart"/>
      <w:r w:rsidRPr="003208C8">
        <w:rPr>
          <w:rFonts w:cs="Times New Roman"/>
        </w:rPr>
        <w:t>mandibula</w:t>
      </w:r>
      <w:proofErr w:type="spellEnd"/>
      <w:r w:rsidRPr="003208C8">
        <w:rPr>
          <w:rFonts w:cs="Times New Roman"/>
        </w:rPr>
        <w:t xml:space="preserve"> felépítése és részei, nyálkahártya viszonyai</w:t>
      </w:r>
    </w:p>
    <w:p w14:paraId="7D85C68D" w14:textId="77777777" w:rsidR="008553B5" w:rsidRPr="003208C8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01F1ABE" w14:textId="77777777" w:rsidR="008553B5" w:rsidRPr="003208C8" w:rsidRDefault="00B52CCF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A fogak fejlődése és morfológiája</w:t>
      </w:r>
    </w:p>
    <w:p w14:paraId="1451A6E5" w14:textId="77777777" w:rsidR="00B52CCF" w:rsidRPr="003208C8" w:rsidRDefault="00B52CCF" w:rsidP="00B52CCF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fogazat elő törésének sorrendje</w:t>
      </w:r>
    </w:p>
    <w:p w14:paraId="1B7C57B1" w14:textId="77777777" w:rsidR="00B52CCF" w:rsidRPr="003208C8" w:rsidRDefault="00B52CCF" w:rsidP="00B52CCF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Tejfogazat és maradó fogazat</w:t>
      </w:r>
    </w:p>
    <w:p w14:paraId="0C3CD322" w14:textId="77777777" w:rsidR="00B52CCF" w:rsidRPr="003208C8" w:rsidRDefault="00B52CCF" w:rsidP="00B52CCF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maradó fogak részei, felszínei és szerkezete</w:t>
      </w:r>
    </w:p>
    <w:p w14:paraId="147C6AD0" w14:textId="77777777" w:rsidR="00B52CCF" w:rsidRPr="003208C8" w:rsidRDefault="00B52CCF" w:rsidP="00B52CCF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metszőfogak morfológiája és összehasonlító elemzése</w:t>
      </w:r>
    </w:p>
    <w:p w14:paraId="041A6E88" w14:textId="77777777" w:rsidR="00B52CCF" w:rsidRPr="003208C8" w:rsidRDefault="00B52CCF" w:rsidP="00B52CCF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szemfogak morfológiája és összehasonlító elemzése</w:t>
      </w:r>
    </w:p>
    <w:p w14:paraId="050EF708" w14:textId="77777777" w:rsidR="00B52CCF" w:rsidRPr="003208C8" w:rsidRDefault="00B52CCF" w:rsidP="00B52CCF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kisőrlőfogak morfológiája és összehasonlító elemzése</w:t>
      </w:r>
    </w:p>
    <w:p w14:paraId="2A27940C" w14:textId="77777777" w:rsidR="00B52CCF" w:rsidRPr="003208C8" w:rsidRDefault="00B52CCF" w:rsidP="00B52CCF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nagyőrlőfogak morfológiája és összehasonlító elemzése</w:t>
      </w:r>
    </w:p>
    <w:p w14:paraId="4B67554B" w14:textId="77777777" w:rsidR="00B52CCF" w:rsidRPr="003208C8" w:rsidRDefault="00B52CCF" w:rsidP="00B52CCF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Fogazati rendellenességek</w:t>
      </w:r>
    </w:p>
    <w:p w14:paraId="563FFC48" w14:textId="77777777" w:rsidR="00B52CCF" w:rsidRPr="003208C8" w:rsidRDefault="00B52CCF" w:rsidP="00B52CCF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Az állcsontok formái</w:t>
      </w:r>
    </w:p>
    <w:p w14:paraId="6FBE2E6B" w14:textId="77777777" w:rsidR="00B52CCF" w:rsidRPr="003208C8" w:rsidRDefault="00B52CCF" w:rsidP="00B52CCF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fogatlanság okai</w:t>
      </w:r>
    </w:p>
    <w:p w14:paraId="6E07BE06" w14:textId="77777777" w:rsidR="008553B5" w:rsidRPr="003208C8" w:rsidRDefault="00B52CCF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fogazat érintkezése</w:t>
      </w:r>
    </w:p>
    <w:p w14:paraId="3A11CF76" w14:textId="77777777" w:rsidR="008553B5" w:rsidRPr="003208C8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850AF44" w14:textId="77777777" w:rsidR="008553B5" w:rsidRPr="003208C8" w:rsidRDefault="009C7414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Az állkapocsízület és ízület működése</w:t>
      </w:r>
    </w:p>
    <w:p w14:paraId="2A60B5E5" w14:textId="77777777" w:rsidR="0003580D" w:rsidRPr="003208C8" w:rsidRDefault="0003580D" w:rsidP="0003580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Az állkapocsízület részei és működése</w:t>
      </w:r>
    </w:p>
    <w:p w14:paraId="5B2EE523" w14:textId="77777777" w:rsidR="0003580D" w:rsidRPr="003208C8" w:rsidRDefault="0003580D" w:rsidP="0003580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Izomtan</w:t>
      </w:r>
    </w:p>
    <w:p w14:paraId="31194C7A" w14:textId="77777777" w:rsidR="0003580D" w:rsidRPr="003208C8" w:rsidRDefault="0003580D" w:rsidP="0003580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Rágópályák</w:t>
      </w:r>
    </w:p>
    <w:p w14:paraId="3297B937" w14:textId="77777777" w:rsidR="008553B5" w:rsidRPr="003208C8" w:rsidRDefault="0003580D" w:rsidP="0003580D">
      <w:pPr>
        <w:pStyle w:val="Listaszerbekezds"/>
        <w:spacing w:after="0"/>
        <w:ind w:left="360"/>
        <w:rPr>
          <w:rFonts w:cs="Times New Roman"/>
        </w:rPr>
      </w:pPr>
      <w:proofErr w:type="spellStart"/>
      <w:r w:rsidRPr="003208C8">
        <w:rPr>
          <w:rFonts w:cs="Times New Roman"/>
        </w:rPr>
        <w:lastRenderedPageBreak/>
        <w:t>Christensen</w:t>
      </w:r>
      <w:proofErr w:type="spellEnd"/>
      <w:r w:rsidRPr="003208C8">
        <w:rPr>
          <w:rFonts w:cs="Times New Roman"/>
        </w:rPr>
        <w:t xml:space="preserve"> jelenségek</w:t>
      </w:r>
    </w:p>
    <w:p w14:paraId="01A9451B" w14:textId="77777777" w:rsidR="008553B5" w:rsidRPr="003208C8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5CCD348" w14:textId="77777777" w:rsidR="008553B5" w:rsidRPr="003208C8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képzés javasolt helyszíne (ajánlás)</w:t>
      </w:r>
    </w:p>
    <w:p w14:paraId="2DD24D05" w14:textId="77777777" w:rsidR="008553B5" w:rsidRPr="003208C8" w:rsidRDefault="0003580D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Szaktanterem digitális eszközökkel, demonstrációs anyagokkal felszerelve</w:t>
      </w:r>
    </w:p>
    <w:p w14:paraId="77E19247" w14:textId="77777777" w:rsidR="008553B5" w:rsidRPr="003208C8" w:rsidRDefault="008553B5" w:rsidP="008553B5">
      <w:pPr>
        <w:spacing w:after="0"/>
        <w:ind w:left="426"/>
        <w:rPr>
          <w:rFonts w:cs="Times New Roman"/>
        </w:rPr>
      </w:pPr>
    </w:p>
    <w:p w14:paraId="77A0D6E6" w14:textId="77777777" w:rsidR="008553B5" w:rsidRPr="003208C8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értékelésének módja</w:t>
      </w:r>
    </w:p>
    <w:p w14:paraId="70611C34" w14:textId="24EA0B26" w:rsidR="008553B5" w:rsidRPr="003208C8" w:rsidRDefault="008553B5" w:rsidP="008553B5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 xml:space="preserve">A nemzeti köznevelésről szóló 2011. évi </w:t>
      </w:r>
      <w:r w:rsidR="00CB4662">
        <w:rPr>
          <w:rFonts w:cs="Times New Roman"/>
        </w:rPr>
        <w:t xml:space="preserve">CXC. törvény </w:t>
      </w:r>
      <w:r w:rsidRPr="003208C8">
        <w:rPr>
          <w:rFonts w:cs="Times New Roman"/>
        </w:rPr>
        <w:t xml:space="preserve">54. § </w:t>
      </w:r>
      <w:r w:rsidR="00622699">
        <w:rPr>
          <w:rFonts w:cs="Times New Roman"/>
        </w:rPr>
        <w:t>(2) bekezdés a)</w:t>
      </w:r>
      <w:r w:rsidRPr="003208C8">
        <w:rPr>
          <w:rFonts w:cs="Times New Roman"/>
        </w:rPr>
        <w:t xml:space="preserve"> pontja szerinti értékeléssel.</w:t>
      </w:r>
    </w:p>
    <w:p w14:paraId="5883F166" w14:textId="77777777" w:rsidR="008553B5" w:rsidRPr="003208C8" w:rsidRDefault="008553B5" w:rsidP="008553B5">
      <w:pPr>
        <w:spacing w:after="0"/>
        <w:ind w:left="426"/>
        <w:rPr>
          <w:rFonts w:cs="Times New Roman"/>
        </w:rPr>
      </w:pPr>
    </w:p>
    <w:p w14:paraId="58E1B6E6" w14:textId="77777777" w:rsidR="008553B5" w:rsidRPr="003208C8" w:rsidRDefault="0003580D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Anyagismeret</w:t>
      </w:r>
      <w:r w:rsidR="008553B5" w:rsidRPr="003208C8">
        <w:rPr>
          <w:rFonts w:cs="Times New Roman"/>
          <w:b/>
        </w:rPr>
        <w:t xml:space="preserve"> tantárgy</w:t>
      </w:r>
      <w:r w:rsidR="008553B5" w:rsidRPr="003208C8">
        <w:rPr>
          <w:rFonts w:cs="Times New Roman"/>
          <w:b/>
        </w:rPr>
        <w:tab/>
      </w:r>
      <w:r w:rsidR="00896617" w:rsidRPr="003208C8">
        <w:rPr>
          <w:rFonts w:cs="Times New Roman"/>
          <w:b/>
        </w:rPr>
        <w:t>36</w:t>
      </w:r>
      <w:r w:rsidR="008553B5" w:rsidRPr="003208C8">
        <w:rPr>
          <w:rFonts w:cs="Times New Roman"/>
          <w:b/>
        </w:rPr>
        <w:t xml:space="preserve"> óra/</w:t>
      </w:r>
      <w:r w:rsidR="00525F5D" w:rsidRPr="003208C8">
        <w:rPr>
          <w:rFonts w:cs="Times New Roman"/>
          <w:b/>
        </w:rPr>
        <w:t>36</w:t>
      </w:r>
      <w:r w:rsidR="008553B5" w:rsidRPr="003208C8">
        <w:rPr>
          <w:rFonts w:cs="Times New Roman"/>
          <w:b/>
        </w:rPr>
        <w:t xml:space="preserve"> óra*</w:t>
      </w:r>
    </w:p>
    <w:p w14:paraId="6632698C" w14:textId="77777777" w:rsidR="008553B5" w:rsidRPr="003208C8" w:rsidRDefault="008553B5" w:rsidP="008553B5">
      <w:pPr>
        <w:spacing w:after="0"/>
        <w:jc w:val="right"/>
        <w:rPr>
          <w:rFonts w:cs="Times New Roman"/>
          <w:sz w:val="20"/>
        </w:rPr>
      </w:pPr>
      <w:r w:rsidRPr="003208C8">
        <w:rPr>
          <w:rFonts w:cs="Times New Roman"/>
          <w:sz w:val="20"/>
        </w:rPr>
        <w:t>* 9-13. évfolyamon megszervezett képzés/13. és 14. évfolyamon megszervezett képzés</w:t>
      </w:r>
    </w:p>
    <w:p w14:paraId="37081174" w14:textId="77777777" w:rsidR="008553B5" w:rsidRPr="003208C8" w:rsidRDefault="008553B5" w:rsidP="008553B5">
      <w:pPr>
        <w:spacing w:after="0"/>
        <w:ind w:left="426"/>
        <w:rPr>
          <w:rFonts w:cs="Times New Roman"/>
        </w:rPr>
      </w:pPr>
    </w:p>
    <w:p w14:paraId="4B9250B4" w14:textId="15109E1B" w:rsidR="008553B5" w:rsidRPr="003208C8" w:rsidRDefault="008553B5" w:rsidP="008553B5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A tantárgy a főszakképesítéshez kapcsolódik.</w:t>
      </w:r>
    </w:p>
    <w:p w14:paraId="472EE0C2" w14:textId="77777777" w:rsidR="008553B5" w:rsidRPr="003208C8" w:rsidRDefault="008553B5" w:rsidP="008553B5">
      <w:pPr>
        <w:spacing w:after="0"/>
        <w:ind w:left="426"/>
        <w:rPr>
          <w:rFonts w:cs="Times New Roman"/>
        </w:rPr>
      </w:pPr>
    </w:p>
    <w:p w14:paraId="6C71445F" w14:textId="77777777" w:rsidR="008553B5" w:rsidRPr="003208C8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tanításának célja</w:t>
      </w:r>
    </w:p>
    <w:p w14:paraId="5058DECE" w14:textId="77777777" w:rsidR="0003580D" w:rsidRPr="003208C8" w:rsidRDefault="0003580D" w:rsidP="0003580D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A tanuló ismerje meg:</w:t>
      </w:r>
    </w:p>
    <w:p w14:paraId="7C686D0F" w14:textId="77777777" w:rsidR="0003580D" w:rsidRPr="003208C8" w:rsidRDefault="0003580D" w:rsidP="0003580D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 fogpótlások készítésének technológiai követelményeit</w:t>
      </w:r>
    </w:p>
    <w:p w14:paraId="4D2CCBB0" w14:textId="77777777" w:rsidR="0003580D" w:rsidRPr="003208C8" w:rsidRDefault="0003580D" w:rsidP="0003580D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 xml:space="preserve"> minőségbiztosítási feladatait</w:t>
      </w:r>
    </w:p>
    <w:p w14:paraId="4A8F06DD" w14:textId="77777777" w:rsidR="0003580D" w:rsidRPr="003208C8" w:rsidRDefault="0003580D" w:rsidP="0003580D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 kivehető műanyag alaplemezes fogpótlások alap-és segédanyagait</w:t>
      </w:r>
    </w:p>
    <w:p w14:paraId="6C0723A6" w14:textId="77777777" w:rsidR="008553B5" w:rsidRPr="003208C8" w:rsidRDefault="0003580D" w:rsidP="0003580D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 fémlemezes fogpótlások alap-és segédanyagait</w:t>
      </w:r>
    </w:p>
    <w:p w14:paraId="68EF8F90" w14:textId="77777777" w:rsidR="008553B5" w:rsidRPr="003208C8" w:rsidRDefault="008553B5" w:rsidP="008553B5">
      <w:pPr>
        <w:spacing w:after="0"/>
        <w:ind w:left="426"/>
        <w:rPr>
          <w:rFonts w:cs="Times New Roman"/>
        </w:rPr>
      </w:pPr>
    </w:p>
    <w:p w14:paraId="496375AE" w14:textId="77777777" w:rsidR="008553B5" w:rsidRPr="003208C8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Kapcsolódó közismereti, szakmai tartalmak</w:t>
      </w:r>
    </w:p>
    <w:p w14:paraId="07A68369" w14:textId="77777777" w:rsidR="0003580D" w:rsidRPr="003208C8" w:rsidRDefault="0003580D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Kémia</w:t>
      </w:r>
    </w:p>
    <w:p w14:paraId="1A0BF58A" w14:textId="77777777" w:rsidR="0003580D" w:rsidRPr="003208C8" w:rsidRDefault="0003580D" w:rsidP="0003580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Fizika</w:t>
      </w:r>
    </w:p>
    <w:p w14:paraId="57D770EB" w14:textId="77777777" w:rsidR="0003580D" w:rsidRPr="003208C8" w:rsidRDefault="0003580D" w:rsidP="0003580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Biológia</w:t>
      </w:r>
    </w:p>
    <w:p w14:paraId="7F13D3A4" w14:textId="77777777" w:rsidR="0003580D" w:rsidRPr="003208C8" w:rsidRDefault="0003580D" w:rsidP="0003580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Szakmai ismeretek</w:t>
      </w:r>
    </w:p>
    <w:p w14:paraId="36AB267A" w14:textId="77777777" w:rsidR="008553B5" w:rsidRPr="003208C8" w:rsidRDefault="0003580D" w:rsidP="0003580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Szakmai gyakorlat</w:t>
      </w:r>
    </w:p>
    <w:p w14:paraId="5EEFDF60" w14:textId="77777777" w:rsidR="008553B5" w:rsidRPr="003208C8" w:rsidRDefault="008553B5" w:rsidP="008553B5">
      <w:pPr>
        <w:spacing w:after="0"/>
        <w:ind w:left="426"/>
        <w:rPr>
          <w:rFonts w:cs="Times New Roman"/>
        </w:rPr>
      </w:pPr>
    </w:p>
    <w:p w14:paraId="33594389" w14:textId="77777777" w:rsidR="008553B5" w:rsidRPr="003208C8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0280BA90" w14:textId="77777777" w:rsidR="008553B5" w:rsidRPr="003208C8" w:rsidRDefault="0003580D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Technológiai szabályozás, minőségbiztosítás a fogpótlások készítésekor</w:t>
      </w:r>
    </w:p>
    <w:p w14:paraId="1F81C6FC" w14:textId="77777777" w:rsidR="0003580D" w:rsidRPr="003208C8" w:rsidRDefault="0003580D" w:rsidP="0003580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technológiai utasítás betartásának indokai</w:t>
      </w:r>
    </w:p>
    <w:p w14:paraId="50BB6C84" w14:textId="77777777" w:rsidR="0003580D" w:rsidRPr="003208C8" w:rsidRDefault="0003580D" w:rsidP="0003580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technológiai hibák következményei</w:t>
      </w:r>
    </w:p>
    <w:p w14:paraId="413EF2EC" w14:textId="77777777" w:rsidR="0003580D" w:rsidRPr="003208C8" w:rsidRDefault="0003580D" w:rsidP="0003580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Minőségbiztosítási előírások</w:t>
      </w:r>
    </w:p>
    <w:p w14:paraId="26FA21F3" w14:textId="77777777" w:rsidR="0003580D" w:rsidRPr="003208C8" w:rsidRDefault="0003580D" w:rsidP="0003580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minőségbiztosítási követelmények nem megfelelő alkalmazásának következményei</w:t>
      </w:r>
    </w:p>
    <w:p w14:paraId="64F5356D" w14:textId="77777777" w:rsidR="008553B5" w:rsidRPr="003208C8" w:rsidRDefault="0003580D" w:rsidP="0003580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fogászati anyagok felhasználásakor alkalmazott munka-</w:t>
      </w:r>
      <w:proofErr w:type="gramStart"/>
      <w:r w:rsidRPr="003208C8">
        <w:rPr>
          <w:rFonts w:cs="Times New Roman"/>
        </w:rPr>
        <w:t>,tűz-</w:t>
      </w:r>
      <w:proofErr w:type="gramEnd"/>
      <w:r w:rsidRPr="003208C8">
        <w:rPr>
          <w:rFonts w:cs="Times New Roman"/>
        </w:rPr>
        <w:t>,balesetvédelmi-katasztrófavédelmi és hulladékkezelési szabályai</w:t>
      </w:r>
    </w:p>
    <w:p w14:paraId="2E0F81BF" w14:textId="77777777" w:rsidR="008553B5" w:rsidRPr="003208C8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3F14C7D" w14:textId="77777777" w:rsidR="008553B5" w:rsidRPr="003208C8" w:rsidRDefault="0003580D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A kivehető műanyag alaplemezes fogpótlások alap-és segédanyagai</w:t>
      </w:r>
    </w:p>
    <w:p w14:paraId="7B10118D" w14:textId="77777777" w:rsidR="0003580D" w:rsidRPr="003208C8" w:rsidRDefault="0003580D" w:rsidP="0003580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fogászati anyagok felosztásai és követelményei</w:t>
      </w:r>
    </w:p>
    <w:p w14:paraId="327E4CA1" w14:textId="77777777" w:rsidR="0003580D" w:rsidRPr="003208C8" w:rsidRDefault="0003580D" w:rsidP="0003580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Segédanyagok:</w:t>
      </w:r>
    </w:p>
    <w:p w14:paraId="324E8073" w14:textId="77777777" w:rsidR="0003580D" w:rsidRPr="003208C8" w:rsidRDefault="0003580D" w:rsidP="0003580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- lenyomatanyagok, mintakészítő anyagok, viaszok, izolálószerek, műanyag segédanyagok, polírozó anyagok, 3D nyomtatás anyagai</w:t>
      </w:r>
    </w:p>
    <w:p w14:paraId="08A28BF4" w14:textId="77777777" w:rsidR="0003580D" w:rsidRPr="003208C8" w:rsidRDefault="0003580D" w:rsidP="0003580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Alapanyagok:</w:t>
      </w:r>
    </w:p>
    <w:p w14:paraId="5EDFD0C0" w14:textId="77777777" w:rsidR="008553B5" w:rsidRPr="003208C8" w:rsidRDefault="0003580D" w:rsidP="0003580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- fogászati műanyagok, kapocsanyagok, műfogak anyagai, műfogsor karakterizáló anyagok</w:t>
      </w:r>
    </w:p>
    <w:p w14:paraId="4B585008" w14:textId="77777777" w:rsidR="008553B5" w:rsidRPr="003208C8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6032D88" w14:textId="77777777" w:rsidR="008553B5" w:rsidRPr="003208C8" w:rsidRDefault="00280C94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A fémlemezes fogpótlások alap-és segédanyagai</w:t>
      </w:r>
    </w:p>
    <w:p w14:paraId="12F68018" w14:textId="77777777" w:rsidR="00280C94" w:rsidRPr="003208C8" w:rsidRDefault="00280C94" w:rsidP="00280C94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Segédanyagok:</w:t>
      </w:r>
    </w:p>
    <w:p w14:paraId="159CC95A" w14:textId="77777777" w:rsidR="00280C94" w:rsidRPr="003208C8" w:rsidRDefault="00280C94" w:rsidP="00280C94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lastRenderedPageBreak/>
        <w:t>- lenyomatanyagok, mesterminta-és munkaminta anyagok, izolálószerek, viaszok és előre</w:t>
      </w:r>
      <w:r w:rsidR="000609DD" w:rsidRPr="003208C8">
        <w:rPr>
          <w:rFonts w:cs="Times New Roman"/>
        </w:rPr>
        <w:t xml:space="preserve"> </w:t>
      </w:r>
      <w:r w:rsidRPr="003208C8">
        <w:rPr>
          <w:rFonts w:cs="Times New Roman"/>
        </w:rPr>
        <w:t>gyártott viaszelemek, beágyazó</w:t>
      </w:r>
      <w:r w:rsidR="000609DD" w:rsidRPr="003208C8">
        <w:rPr>
          <w:rFonts w:cs="Times New Roman"/>
        </w:rPr>
        <w:t xml:space="preserve"> </w:t>
      </w:r>
      <w:r w:rsidRPr="003208C8">
        <w:rPr>
          <w:rFonts w:cs="Times New Roman"/>
        </w:rPr>
        <w:t>anyagok, feszültségmentesítők, elektronikus-és hagyományos polírozó anyagok, 3D nyomtatás anyagai</w:t>
      </w:r>
    </w:p>
    <w:p w14:paraId="3AE530C0" w14:textId="77777777" w:rsidR="00280C94" w:rsidRPr="003208C8" w:rsidRDefault="00280C94" w:rsidP="00280C94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Alapanyagok:</w:t>
      </w:r>
    </w:p>
    <w:p w14:paraId="058C124A" w14:textId="77777777" w:rsidR="00280C94" w:rsidRPr="003208C8" w:rsidRDefault="00280C94" w:rsidP="00280C94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   - nemesfém-és nemesfémmentes ötvözetek</w:t>
      </w:r>
    </w:p>
    <w:p w14:paraId="69A660DF" w14:textId="77777777" w:rsidR="00280C94" w:rsidRPr="003208C8" w:rsidRDefault="00280C94" w:rsidP="00280C94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   - műfogak anyagai</w:t>
      </w:r>
    </w:p>
    <w:p w14:paraId="2EDF297F" w14:textId="77777777" w:rsidR="008553B5" w:rsidRPr="003208C8" w:rsidRDefault="00280C94" w:rsidP="00280C94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- műfogsor anyagok és műfogsor karakterizáló anyagok</w:t>
      </w:r>
    </w:p>
    <w:p w14:paraId="4247C8D9" w14:textId="77777777" w:rsidR="008553B5" w:rsidRPr="003208C8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6F11342" w14:textId="77777777" w:rsidR="008553B5" w:rsidRPr="003208C8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képzés javasolt helyszíne (ajánlás)</w:t>
      </w:r>
    </w:p>
    <w:p w14:paraId="797CB06D" w14:textId="77777777" w:rsidR="008553B5" w:rsidRDefault="000609DD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Szaktanterem digitális eszközökkel és demonstrációs anyag mintákkal felszerelve</w:t>
      </w:r>
    </w:p>
    <w:p w14:paraId="398E33AC" w14:textId="77777777" w:rsidR="000A768E" w:rsidRPr="003208C8" w:rsidRDefault="000A768E" w:rsidP="000609DD">
      <w:pPr>
        <w:spacing w:after="0"/>
        <w:rPr>
          <w:rFonts w:cs="Times New Roman"/>
        </w:rPr>
      </w:pPr>
    </w:p>
    <w:p w14:paraId="4F0ED932" w14:textId="77777777" w:rsidR="008553B5" w:rsidRPr="003208C8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értékelésének módja</w:t>
      </w:r>
    </w:p>
    <w:p w14:paraId="07AF1FF9" w14:textId="272FE99F" w:rsidR="008553B5" w:rsidRPr="003208C8" w:rsidRDefault="008553B5" w:rsidP="008553B5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 xml:space="preserve">A nemzeti köznevelésről szóló 2011. évi </w:t>
      </w:r>
      <w:r w:rsidR="00CB4662">
        <w:rPr>
          <w:rFonts w:cs="Times New Roman"/>
        </w:rPr>
        <w:t xml:space="preserve">CXC. törvény </w:t>
      </w:r>
      <w:r w:rsidRPr="003208C8">
        <w:rPr>
          <w:rFonts w:cs="Times New Roman"/>
        </w:rPr>
        <w:t xml:space="preserve">54. § </w:t>
      </w:r>
      <w:r w:rsidR="00622699">
        <w:rPr>
          <w:rFonts w:cs="Times New Roman"/>
        </w:rPr>
        <w:t>(2) bekezdés a)</w:t>
      </w:r>
      <w:r w:rsidRPr="003208C8">
        <w:rPr>
          <w:rFonts w:cs="Times New Roman"/>
        </w:rPr>
        <w:t xml:space="preserve"> pontja szerinti értékeléssel.</w:t>
      </w:r>
    </w:p>
    <w:p w14:paraId="646A3E8A" w14:textId="77777777" w:rsidR="008553B5" w:rsidRPr="003208C8" w:rsidRDefault="008553B5" w:rsidP="008553B5">
      <w:pPr>
        <w:spacing w:after="0"/>
        <w:ind w:left="426"/>
        <w:rPr>
          <w:rFonts w:cs="Times New Roman"/>
        </w:rPr>
      </w:pPr>
    </w:p>
    <w:p w14:paraId="7C275DC5" w14:textId="77777777" w:rsidR="008553B5" w:rsidRPr="003208C8" w:rsidRDefault="000609DD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Szakrajz</w:t>
      </w:r>
      <w:r w:rsidR="008553B5" w:rsidRPr="003208C8">
        <w:rPr>
          <w:rFonts w:cs="Times New Roman"/>
          <w:b/>
        </w:rPr>
        <w:t xml:space="preserve"> tantárgy</w:t>
      </w:r>
      <w:r w:rsidR="008553B5" w:rsidRPr="003208C8">
        <w:rPr>
          <w:rFonts w:cs="Times New Roman"/>
          <w:b/>
        </w:rPr>
        <w:tab/>
      </w:r>
      <w:r w:rsidR="004A2C68" w:rsidRPr="003208C8">
        <w:rPr>
          <w:rFonts w:cs="Times New Roman"/>
          <w:b/>
        </w:rPr>
        <w:t>36</w:t>
      </w:r>
      <w:r w:rsidR="008553B5" w:rsidRPr="003208C8">
        <w:rPr>
          <w:rFonts w:cs="Times New Roman"/>
          <w:b/>
        </w:rPr>
        <w:t xml:space="preserve"> óra/</w:t>
      </w:r>
      <w:r w:rsidR="004A2C68" w:rsidRPr="003208C8">
        <w:rPr>
          <w:rFonts w:cs="Times New Roman"/>
          <w:b/>
        </w:rPr>
        <w:t>36</w:t>
      </w:r>
      <w:r w:rsidR="008553B5" w:rsidRPr="003208C8">
        <w:rPr>
          <w:rFonts w:cs="Times New Roman"/>
          <w:b/>
        </w:rPr>
        <w:t xml:space="preserve"> óra*</w:t>
      </w:r>
    </w:p>
    <w:p w14:paraId="0D453F90" w14:textId="77777777" w:rsidR="008553B5" w:rsidRPr="003208C8" w:rsidRDefault="008553B5" w:rsidP="008553B5">
      <w:pPr>
        <w:spacing w:after="0"/>
        <w:jc w:val="right"/>
        <w:rPr>
          <w:rFonts w:cs="Times New Roman"/>
          <w:sz w:val="20"/>
        </w:rPr>
      </w:pPr>
      <w:r w:rsidRPr="003208C8">
        <w:rPr>
          <w:rFonts w:cs="Times New Roman"/>
          <w:sz w:val="20"/>
        </w:rPr>
        <w:t>* 9-13. évfolyamon megszervezett képzés/13. és 14. évfolyamon megszervezett képzés</w:t>
      </w:r>
    </w:p>
    <w:p w14:paraId="34A4277E" w14:textId="77777777" w:rsidR="008553B5" w:rsidRPr="003208C8" w:rsidRDefault="008553B5" w:rsidP="008553B5">
      <w:pPr>
        <w:spacing w:after="0"/>
        <w:ind w:left="426"/>
        <w:rPr>
          <w:rFonts w:cs="Times New Roman"/>
        </w:rPr>
      </w:pPr>
    </w:p>
    <w:p w14:paraId="188BDEBF" w14:textId="6CA2A524" w:rsidR="008553B5" w:rsidRPr="003208C8" w:rsidRDefault="008553B5" w:rsidP="008553B5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A tantárgy a főszakképesítéshez kapcsolódik.</w:t>
      </w:r>
    </w:p>
    <w:p w14:paraId="48ED1449" w14:textId="77777777" w:rsidR="008553B5" w:rsidRPr="003208C8" w:rsidRDefault="008553B5" w:rsidP="008553B5">
      <w:pPr>
        <w:spacing w:after="0"/>
        <w:ind w:left="426"/>
        <w:rPr>
          <w:rFonts w:cs="Times New Roman"/>
        </w:rPr>
      </w:pPr>
    </w:p>
    <w:p w14:paraId="4A3018A0" w14:textId="77777777" w:rsidR="008553B5" w:rsidRPr="003208C8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tanításának célja</w:t>
      </w:r>
    </w:p>
    <w:p w14:paraId="322D7F61" w14:textId="77777777" w:rsidR="000609DD" w:rsidRPr="003208C8" w:rsidRDefault="000609DD" w:rsidP="000609DD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A tanuló ismerje meg:</w:t>
      </w:r>
    </w:p>
    <w:p w14:paraId="167C6A22" w14:textId="77777777" w:rsidR="000609DD" w:rsidRPr="003208C8" w:rsidRDefault="000609DD" w:rsidP="000609DD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 szakrajzi követelményeket</w:t>
      </w:r>
    </w:p>
    <w:p w14:paraId="3E004F2D" w14:textId="77777777" w:rsidR="000609DD" w:rsidRPr="003208C8" w:rsidRDefault="000609DD" w:rsidP="000609DD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 különböző fog ábrázolását</w:t>
      </w:r>
    </w:p>
    <w:p w14:paraId="2CEA4D5C" w14:textId="77777777" w:rsidR="000609DD" w:rsidRPr="003208C8" w:rsidRDefault="000609DD" w:rsidP="000609DD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 protéziseket és a protézis részek ábrázolását</w:t>
      </w:r>
    </w:p>
    <w:p w14:paraId="33A69E5C" w14:textId="77777777" w:rsidR="008553B5" w:rsidRPr="003208C8" w:rsidRDefault="000609DD" w:rsidP="000609DD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 foganatómia, a szakrajz és a mintázás összefüggéseit</w:t>
      </w:r>
    </w:p>
    <w:p w14:paraId="1A160465" w14:textId="77777777" w:rsidR="008553B5" w:rsidRPr="003208C8" w:rsidRDefault="008553B5" w:rsidP="008553B5">
      <w:pPr>
        <w:spacing w:after="0"/>
        <w:ind w:left="426"/>
        <w:rPr>
          <w:rFonts w:cs="Times New Roman"/>
        </w:rPr>
      </w:pPr>
    </w:p>
    <w:p w14:paraId="59B3496B" w14:textId="77777777" w:rsidR="008553B5" w:rsidRPr="003208C8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Kapcsolódó közismereti, szakmai tartalmak</w:t>
      </w:r>
    </w:p>
    <w:p w14:paraId="4E146696" w14:textId="77777777" w:rsidR="000609DD" w:rsidRPr="003208C8" w:rsidRDefault="000609DD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Általános anatómiai ismeretek</w:t>
      </w:r>
    </w:p>
    <w:p w14:paraId="7FB064BA" w14:textId="77777777" w:rsidR="000609DD" w:rsidRPr="003208C8" w:rsidRDefault="000609DD" w:rsidP="000609D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Funkcionális anatómia</w:t>
      </w:r>
    </w:p>
    <w:p w14:paraId="2D15246A" w14:textId="77777777" w:rsidR="000609DD" w:rsidRPr="003208C8" w:rsidRDefault="000609DD" w:rsidP="000609D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Rajz</w:t>
      </w:r>
    </w:p>
    <w:p w14:paraId="1F22BF44" w14:textId="77777777" w:rsidR="000609DD" w:rsidRPr="003208C8" w:rsidRDefault="000609DD" w:rsidP="000609D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Szakmai ismeret</w:t>
      </w:r>
    </w:p>
    <w:p w14:paraId="1310557E" w14:textId="77777777" w:rsidR="008553B5" w:rsidRPr="003208C8" w:rsidRDefault="000609DD" w:rsidP="000609D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Szakmai gyakorlat</w:t>
      </w:r>
    </w:p>
    <w:p w14:paraId="74AC88AE" w14:textId="77777777" w:rsidR="008553B5" w:rsidRPr="003208C8" w:rsidRDefault="008553B5" w:rsidP="008553B5">
      <w:pPr>
        <w:spacing w:after="0"/>
        <w:ind w:left="426"/>
        <w:rPr>
          <w:rFonts w:cs="Times New Roman"/>
        </w:rPr>
      </w:pPr>
    </w:p>
    <w:p w14:paraId="1A04671C" w14:textId="77777777" w:rsidR="008553B5" w:rsidRPr="003208C8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35F4663A" w14:textId="77777777" w:rsidR="008553B5" w:rsidRPr="003208C8" w:rsidRDefault="000609DD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A frontfogak rajzai</w:t>
      </w:r>
    </w:p>
    <w:p w14:paraId="7C029CBA" w14:textId="77777777" w:rsidR="000609DD" w:rsidRPr="003208C8" w:rsidRDefault="000609DD" w:rsidP="000609D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felső és alsó metszőfogak rajzai 3 nézetben</w:t>
      </w:r>
    </w:p>
    <w:p w14:paraId="0B438DB9" w14:textId="77777777" w:rsidR="000609DD" w:rsidRPr="003208C8" w:rsidRDefault="000609DD" w:rsidP="000609D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felső és alsó szemfogak rajzai 3 nézetben</w:t>
      </w:r>
    </w:p>
    <w:p w14:paraId="39A0B951" w14:textId="77777777" w:rsidR="000609DD" w:rsidRPr="003208C8" w:rsidRDefault="000609DD" w:rsidP="000609D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Az alsó és felső frontfogak rajzai kontaktponttal a rágósík szerint</w:t>
      </w:r>
    </w:p>
    <w:p w14:paraId="65F21A5C" w14:textId="77777777" w:rsidR="008553B5" w:rsidRPr="003208C8" w:rsidRDefault="000609DD" w:rsidP="000609D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rajzok elemzése és értékelése</w:t>
      </w:r>
    </w:p>
    <w:p w14:paraId="13EA35A2" w14:textId="77777777" w:rsidR="008553B5" w:rsidRPr="003208C8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B184525" w14:textId="77777777" w:rsidR="008553B5" w:rsidRPr="003208C8" w:rsidRDefault="000609DD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A rágófogak rajzai</w:t>
      </w:r>
    </w:p>
    <w:p w14:paraId="0D216640" w14:textId="77777777" w:rsidR="000609DD" w:rsidRPr="003208C8" w:rsidRDefault="000609DD" w:rsidP="000609D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Az alsó és felső kisőrlőfogak rajzai 3 nézetben</w:t>
      </w:r>
    </w:p>
    <w:p w14:paraId="555C5581" w14:textId="77777777" w:rsidR="000609DD" w:rsidRPr="003208C8" w:rsidRDefault="000609DD" w:rsidP="000609D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Az alsó és felső moláris fogak rajzai 3 nézetben</w:t>
      </w:r>
    </w:p>
    <w:p w14:paraId="52490ECD" w14:textId="77777777" w:rsidR="000609DD" w:rsidRPr="003208C8" w:rsidRDefault="000609DD" w:rsidP="000609D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Az alsó és felső rágófogak rajzai kontaktponttal a </w:t>
      </w:r>
      <w:proofErr w:type="spellStart"/>
      <w:r w:rsidRPr="003208C8">
        <w:rPr>
          <w:rFonts w:cs="Times New Roman"/>
        </w:rPr>
        <w:t>Spee-görbe</w:t>
      </w:r>
      <w:proofErr w:type="spellEnd"/>
      <w:r w:rsidRPr="003208C8">
        <w:rPr>
          <w:rFonts w:cs="Times New Roman"/>
        </w:rPr>
        <w:t xml:space="preserve"> szerint</w:t>
      </w:r>
    </w:p>
    <w:p w14:paraId="57C9BF9D" w14:textId="77777777" w:rsidR="008553B5" w:rsidRPr="003208C8" w:rsidRDefault="000609DD" w:rsidP="000609D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rajzok elemzése és értékelése</w:t>
      </w:r>
    </w:p>
    <w:p w14:paraId="71C8CE83" w14:textId="77777777" w:rsidR="008553B5" w:rsidRPr="003208C8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FA767AF" w14:textId="77777777" w:rsidR="008553B5" w:rsidRPr="003208C8" w:rsidRDefault="000609DD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A koponya rajzai</w:t>
      </w:r>
    </w:p>
    <w:p w14:paraId="1441743A" w14:textId="77777777" w:rsidR="000609DD" w:rsidRPr="003208C8" w:rsidRDefault="000609DD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koponya frontális rajza</w:t>
      </w:r>
    </w:p>
    <w:p w14:paraId="2E148BC5" w14:textId="77777777" w:rsidR="000609DD" w:rsidRPr="003208C8" w:rsidRDefault="000609DD" w:rsidP="00CC059A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koponya rajza oldalnézetben</w:t>
      </w:r>
    </w:p>
    <w:p w14:paraId="6542CEF8" w14:textId="77777777" w:rsidR="000609DD" w:rsidRPr="003208C8" w:rsidRDefault="000609DD" w:rsidP="00CC059A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lastRenderedPageBreak/>
        <w:t xml:space="preserve">A fogak elhelyezkedése a </w:t>
      </w:r>
      <w:proofErr w:type="spellStart"/>
      <w:r w:rsidRPr="003208C8">
        <w:rPr>
          <w:rFonts w:cs="Times New Roman"/>
        </w:rPr>
        <w:t>maxillában</w:t>
      </w:r>
      <w:proofErr w:type="spellEnd"/>
      <w:r w:rsidRPr="003208C8">
        <w:rPr>
          <w:rFonts w:cs="Times New Roman"/>
        </w:rPr>
        <w:t xml:space="preserve"> és a </w:t>
      </w:r>
      <w:proofErr w:type="spellStart"/>
      <w:r w:rsidRPr="003208C8">
        <w:rPr>
          <w:rFonts w:cs="Times New Roman"/>
        </w:rPr>
        <w:t>mandibulában</w:t>
      </w:r>
      <w:proofErr w:type="spellEnd"/>
    </w:p>
    <w:p w14:paraId="4F0AE818" w14:textId="77777777" w:rsidR="000609DD" w:rsidRPr="003208C8" w:rsidRDefault="000609DD" w:rsidP="00CC059A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rajzok elemzése és értékelése</w:t>
      </w:r>
    </w:p>
    <w:p w14:paraId="168C49DD" w14:textId="77777777" w:rsidR="008553B5" w:rsidRPr="003208C8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EFA6BBE" w14:textId="77777777" w:rsidR="008553B5" w:rsidRPr="003208C8" w:rsidRDefault="000609DD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Protézisek ábrázolása</w:t>
      </w:r>
    </w:p>
    <w:p w14:paraId="0804244E" w14:textId="77777777" w:rsidR="00CC059A" w:rsidRPr="003208C8" w:rsidRDefault="00CC059A" w:rsidP="00CC059A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Hajlított kapcsok és előre gyártott kapocselemek rajzai</w:t>
      </w:r>
    </w:p>
    <w:p w14:paraId="21F1745E" w14:textId="77777777" w:rsidR="00CC059A" w:rsidRPr="003208C8" w:rsidRDefault="00CC059A" w:rsidP="00CC059A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Öntött kapcsok rajzai</w:t>
      </w:r>
    </w:p>
    <w:p w14:paraId="4709FE2F" w14:textId="77777777" w:rsidR="00CC059A" w:rsidRPr="003208C8" w:rsidRDefault="00CC059A" w:rsidP="00CC059A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Felső és alsó teljes protézisek alaplemezének rajzai</w:t>
      </w:r>
    </w:p>
    <w:p w14:paraId="65692837" w14:textId="77777777" w:rsidR="00CC059A" w:rsidRPr="003208C8" w:rsidRDefault="00CC059A" w:rsidP="00CC059A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Fémlemezformák </w:t>
      </w:r>
    </w:p>
    <w:p w14:paraId="0E38A957" w14:textId="77777777" w:rsidR="008553B5" w:rsidRPr="003208C8" w:rsidRDefault="00CC059A" w:rsidP="00CC059A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rajzok elemzése és értékelése</w:t>
      </w:r>
    </w:p>
    <w:p w14:paraId="2EC51C8A" w14:textId="77777777" w:rsidR="008553B5" w:rsidRPr="003208C8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AE49ADF" w14:textId="77777777" w:rsidR="008553B5" w:rsidRPr="003208C8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képzés javasolt helyszíne (ajánlás)</w:t>
      </w:r>
    </w:p>
    <w:p w14:paraId="0F163475" w14:textId="77777777" w:rsidR="008553B5" w:rsidRPr="003208C8" w:rsidRDefault="00683E28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Szaktanterem digitális eszközökkel, foganatómiai szakirodalommal, rajzokkal, ábrákkal felszerelve</w:t>
      </w:r>
    </w:p>
    <w:p w14:paraId="61E71F01" w14:textId="77777777" w:rsidR="008553B5" w:rsidRPr="003208C8" w:rsidRDefault="008553B5" w:rsidP="008553B5">
      <w:pPr>
        <w:spacing w:after="0"/>
        <w:ind w:left="426"/>
        <w:rPr>
          <w:rFonts w:cs="Times New Roman"/>
        </w:rPr>
      </w:pPr>
    </w:p>
    <w:p w14:paraId="3A9877D2" w14:textId="77777777" w:rsidR="008553B5" w:rsidRPr="003208C8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értékelésének módja</w:t>
      </w:r>
    </w:p>
    <w:p w14:paraId="06398A0F" w14:textId="62D07ABD" w:rsidR="008553B5" w:rsidRPr="003208C8" w:rsidRDefault="008553B5" w:rsidP="008553B5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 xml:space="preserve">A nemzeti köznevelésről szóló 2011. évi </w:t>
      </w:r>
      <w:r w:rsidR="00CB4662">
        <w:rPr>
          <w:rFonts w:cs="Times New Roman"/>
        </w:rPr>
        <w:t xml:space="preserve">CXC. törvény </w:t>
      </w:r>
      <w:r w:rsidRPr="003208C8">
        <w:rPr>
          <w:rFonts w:cs="Times New Roman"/>
        </w:rPr>
        <w:t xml:space="preserve">54. § </w:t>
      </w:r>
      <w:r w:rsidR="00622699">
        <w:rPr>
          <w:rFonts w:cs="Times New Roman"/>
        </w:rPr>
        <w:t>(2) bekezdés a)</w:t>
      </w:r>
      <w:r w:rsidRPr="003208C8">
        <w:rPr>
          <w:rFonts w:cs="Times New Roman"/>
        </w:rPr>
        <w:t xml:space="preserve"> pontja szerinti értékeléssel.</w:t>
      </w:r>
    </w:p>
    <w:p w14:paraId="687221F6" w14:textId="77777777" w:rsidR="008553B5" w:rsidRPr="003208C8" w:rsidRDefault="008553B5" w:rsidP="008553B5">
      <w:pPr>
        <w:spacing w:after="0"/>
        <w:ind w:left="426"/>
        <w:rPr>
          <w:rFonts w:cs="Times New Roman"/>
        </w:rPr>
      </w:pPr>
    </w:p>
    <w:p w14:paraId="4288ECEE" w14:textId="77777777" w:rsidR="008553B5" w:rsidRPr="003208C8" w:rsidRDefault="00683E28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Kivehető fogpótlás készítés gyakorlat</w:t>
      </w:r>
      <w:r w:rsidR="00546709" w:rsidRPr="003208C8">
        <w:rPr>
          <w:rFonts w:cs="Times New Roman"/>
          <w:b/>
        </w:rPr>
        <w:t>a</w:t>
      </w:r>
      <w:r w:rsidR="008553B5" w:rsidRPr="003208C8">
        <w:rPr>
          <w:rFonts w:cs="Times New Roman"/>
          <w:b/>
        </w:rPr>
        <w:t xml:space="preserve"> tantárgy</w:t>
      </w:r>
      <w:r w:rsidR="008553B5" w:rsidRPr="003208C8">
        <w:rPr>
          <w:rFonts w:cs="Times New Roman"/>
          <w:b/>
        </w:rPr>
        <w:tab/>
      </w:r>
      <w:r w:rsidR="004A2C68" w:rsidRPr="003208C8">
        <w:rPr>
          <w:rFonts w:cs="Times New Roman"/>
          <w:b/>
        </w:rPr>
        <w:t>7</w:t>
      </w:r>
      <w:r w:rsidR="007128FF" w:rsidRPr="003208C8">
        <w:rPr>
          <w:rFonts w:cs="Times New Roman"/>
          <w:b/>
        </w:rPr>
        <w:t>41</w:t>
      </w:r>
      <w:r w:rsidR="008553B5" w:rsidRPr="003208C8">
        <w:rPr>
          <w:rFonts w:cs="Times New Roman"/>
          <w:b/>
        </w:rPr>
        <w:t xml:space="preserve"> óra/</w:t>
      </w:r>
      <w:r w:rsidR="00FC2EE8" w:rsidRPr="003208C8">
        <w:rPr>
          <w:rFonts w:cs="Times New Roman"/>
          <w:b/>
        </w:rPr>
        <w:t>756</w:t>
      </w:r>
      <w:r w:rsidR="008553B5" w:rsidRPr="003208C8">
        <w:rPr>
          <w:rFonts w:cs="Times New Roman"/>
          <w:b/>
        </w:rPr>
        <w:t xml:space="preserve"> óra*</w:t>
      </w:r>
    </w:p>
    <w:p w14:paraId="19F64F97" w14:textId="77777777" w:rsidR="008553B5" w:rsidRPr="003208C8" w:rsidRDefault="008553B5" w:rsidP="008553B5">
      <w:pPr>
        <w:spacing w:after="0"/>
        <w:jc w:val="right"/>
        <w:rPr>
          <w:rFonts w:cs="Times New Roman"/>
          <w:sz w:val="20"/>
        </w:rPr>
      </w:pPr>
      <w:r w:rsidRPr="003208C8">
        <w:rPr>
          <w:rFonts w:cs="Times New Roman"/>
          <w:sz w:val="20"/>
        </w:rPr>
        <w:t>* 9-13. évfolyamon megszervezett képzés/13. és 14. évfolyamon megszervezett képzés</w:t>
      </w:r>
    </w:p>
    <w:p w14:paraId="19580144" w14:textId="77777777" w:rsidR="008553B5" w:rsidRPr="003208C8" w:rsidRDefault="008553B5" w:rsidP="008553B5">
      <w:pPr>
        <w:spacing w:after="0"/>
        <w:ind w:left="426"/>
        <w:rPr>
          <w:rFonts w:cs="Times New Roman"/>
        </w:rPr>
      </w:pPr>
    </w:p>
    <w:p w14:paraId="60354406" w14:textId="7F7FFC4C" w:rsidR="008553B5" w:rsidRPr="003208C8" w:rsidRDefault="008553B5" w:rsidP="008553B5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A tantárgy a főszakképesítéshez kapcsolódik.</w:t>
      </w:r>
    </w:p>
    <w:p w14:paraId="767F8E77" w14:textId="77777777" w:rsidR="008553B5" w:rsidRPr="003208C8" w:rsidRDefault="008553B5" w:rsidP="008553B5">
      <w:pPr>
        <w:spacing w:after="0"/>
        <w:ind w:left="426"/>
        <w:rPr>
          <w:rFonts w:cs="Times New Roman"/>
        </w:rPr>
      </w:pPr>
    </w:p>
    <w:p w14:paraId="168967D7" w14:textId="77777777" w:rsidR="008553B5" w:rsidRPr="003208C8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tanításának célja</w:t>
      </w:r>
    </w:p>
    <w:p w14:paraId="30615948" w14:textId="77777777" w:rsidR="00683E28" w:rsidRPr="003208C8" w:rsidRDefault="00683E28" w:rsidP="00683E28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A tanuló ismerje meg:</w:t>
      </w:r>
    </w:p>
    <w:p w14:paraId="21AADF26" w14:textId="77777777" w:rsidR="00683E28" w:rsidRPr="003208C8" w:rsidRDefault="00683E28" w:rsidP="00683E28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 xml:space="preserve">az elméleti ismeretek komplex alkalmazásának lehetőségeit </w:t>
      </w:r>
    </w:p>
    <w:p w14:paraId="333F6CED" w14:textId="77777777" w:rsidR="00683E28" w:rsidRPr="003208C8" w:rsidRDefault="00683E28" w:rsidP="00683E28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kivehető fogpótlások készítésének indikációját</w:t>
      </w:r>
    </w:p>
    <w:p w14:paraId="23429BD0" w14:textId="77777777" w:rsidR="00683E28" w:rsidRPr="003208C8" w:rsidRDefault="00683E28" w:rsidP="00683E28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szakmai, statikai, esztétikai, fonetikai szabályait</w:t>
      </w:r>
    </w:p>
    <w:p w14:paraId="4D603AA0" w14:textId="77777777" w:rsidR="00683E28" w:rsidRPr="003208C8" w:rsidRDefault="00683E28" w:rsidP="00683E28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technológiai módszereit</w:t>
      </w:r>
    </w:p>
    <w:p w14:paraId="7FB5F193" w14:textId="77777777" w:rsidR="00683E28" w:rsidRPr="003208C8" w:rsidRDefault="00683E28" w:rsidP="00683E28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korrekciót, javítást végezni</w:t>
      </w:r>
    </w:p>
    <w:p w14:paraId="0201925C" w14:textId="77777777" w:rsidR="00683E28" w:rsidRPr="003208C8" w:rsidRDefault="00683E28" w:rsidP="00683E28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munka-, tűz-, bales</w:t>
      </w:r>
      <w:r w:rsidR="004A2C68" w:rsidRPr="003208C8">
        <w:rPr>
          <w:rFonts w:cs="Times New Roman"/>
        </w:rPr>
        <w:t xml:space="preserve">etvédelmi-veszélyeshulladék </w:t>
      </w:r>
      <w:r w:rsidRPr="003208C8">
        <w:rPr>
          <w:rFonts w:cs="Times New Roman"/>
        </w:rPr>
        <w:t>kezelési szabályokat</w:t>
      </w:r>
    </w:p>
    <w:p w14:paraId="115893F0" w14:textId="77777777" w:rsidR="008553B5" w:rsidRPr="003208C8" w:rsidRDefault="00683E28" w:rsidP="00683E28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a kézi eszközök és berendezések szakszerű használatát és tisztítását</w:t>
      </w:r>
    </w:p>
    <w:p w14:paraId="0E3020BB" w14:textId="77777777" w:rsidR="008553B5" w:rsidRPr="003208C8" w:rsidRDefault="008553B5" w:rsidP="008553B5">
      <w:pPr>
        <w:spacing w:after="0"/>
        <w:ind w:left="426"/>
        <w:rPr>
          <w:rFonts w:cs="Times New Roman"/>
        </w:rPr>
      </w:pPr>
    </w:p>
    <w:p w14:paraId="67645570" w14:textId="77777777" w:rsidR="008553B5" w:rsidRPr="003208C8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Kapcsolódó közismereti, szakmai tartalmak</w:t>
      </w:r>
    </w:p>
    <w:p w14:paraId="0F2E89AD" w14:textId="77777777" w:rsidR="00683E28" w:rsidRPr="003208C8" w:rsidRDefault="00683E28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Kémia</w:t>
      </w:r>
    </w:p>
    <w:p w14:paraId="0764591D" w14:textId="77777777" w:rsidR="00683E28" w:rsidRPr="003208C8" w:rsidRDefault="00683E28" w:rsidP="00683E2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Fizika</w:t>
      </w:r>
    </w:p>
    <w:p w14:paraId="2FBB67E8" w14:textId="77777777" w:rsidR="00683E28" w:rsidRPr="003208C8" w:rsidRDefault="00683E28" w:rsidP="00683E2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Szakmai ismeret</w:t>
      </w:r>
    </w:p>
    <w:p w14:paraId="438DF5DD" w14:textId="77777777" w:rsidR="00683E28" w:rsidRPr="003208C8" w:rsidRDefault="00683E28" w:rsidP="00683E2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Funkcionális anatómia</w:t>
      </w:r>
    </w:p>
    <w:p w14:paraId="381DFD2C" w14:textId="77777777" w:rsidR="008553B5" w:rsidRPr="003208C8" w:rsidRDefault="00683E28" w:rsidP="00683E2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Anyagismeret</w:t>
      </w:r>
    </w:p>
    <w:p w14:paraId="71864B4F" w14:textId="77777777" w:rsidR="008553B5" w:rsidRPr="003208C8" w:rsidRDefault="008553B5" w:rsidP="008553B5">
      <w:pPr>
        <w:spacing w:after="0"/>
        <w:ind w:left="426"/>
        <w:rPr>
          <w:rFonts w:cs="Times New Roman"/>
        </w:rPr>
      </w:pPr>
    </w:p>
    <w:p w14:paraId="48041D18" w14:textId="77777777" w:rsidR="008553B5" w:rsidRPr="003208C8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60DD043F" w14:textId="77777777" w:rsidR="008553B5" w:rsidRPr="003208C8" w:rsidRDefault="00683E28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Lenyomat értékelés és mintakészítés. Egyéni kanál és harapási sablon készítés gyakorlati kivitelezése</w:t>
      </w:r>
    </w:p>
    <w:p w14:paraId="19F8DF9F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Dokumentáció készítés, rögzítés, tárolás, adatvédelem</w:t>
      </w:r>
    </w:p>
    <w:p w14:paraId="7BA79E77" w14:textId="77777777" w:rsidR="00683E28" w:rsidRPr="003208C8" w:rsidRDefault="00683E28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kivehető fogpótlások lenyomatainak értékelése, lenyomatkezelés</w:t>
      </w:r>
    </w:p>
    <w:p w14:paraId="687734E9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kivehető fogpótlások mintakészítési folyamatai és a minták ellenőrzése és értékelése</w:t>
      </w:r>
    </w:p>
    <w:p w14:paraId="4035CE3F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Egyéni kanál készítése fényre polimerizálódó műanyagból, az egyéni kanál szabályos kidolgozása és ellenőrzése</w:t>
      </w:r>
    </w:p>
    <w:p w14:paraId="6B362D89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Harapási sablon készítés részleges és teljes foghiányok esetén különböző anyagokból, a harapási sablonok ellenőrzése</w:t>
      </w:r>
    </w:p>
    <w:p w14:paraId="2F4C4C4B" w14:textId="77777777" w:rsidR="008553B5" w:rsidRPr="003208C8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D17A1C7" w14:textId="77777777" w:rsidR="008553B5" w:rsidRPr="003208C8" w:rsidRDefault="00683E28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 xml:space="preserve">Minták rögzítése középértékű </w:t>
      </w:r>
      <w:proofErr w:type="spellStart"/>
      <w:r w:rsidRPr="003208C8">
        <w:rPr>
          <w:rFonts w:cs="Times New Roman"/>
          <w:b/>
          <w:i/>
        </w:rPr>
        <w:t>artikulátorban</w:t>
      </w:r>
      <w:proofErr w:type="spellEnd"/>
    </w:p>
    <w:p w14:paraId="2EA6228A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A középértékű </w:t>
      </w:r>
      <w:proofErr w:type="spellStart"/>
      <w:r w:rsidRPr="003208C8">
        <w:rPr>
          <w:rFonts w:cs="Times New Roman"/>
        </w:rPr>
        <w:t>artikulátor</w:t>
      </w:r>
      <w:proofErr w:type="spellEnd"/>
      <w:r w:rsidRPr="003208C8">
        <w:rPr>
          <w:rFonts w:cs="Times New Roman"/>
        </w:rPr>
        <w:t xml:space="preserve"> részei és alkalmazásának szabályai</w:t>
      </w:r>
    </w:p>
    <w:p w14:paraId="3687DA68" w14:textId="77777777" w:rsidR="00683E28" w:rsidRPr="003208C8" w:rsidRDefault="00683E28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Részleges és teljes minták rögzítés </w:t>
      </w:r>
      <w:proofErr w:type="spellStart"/>
      <w:r w:rsidRPr="003208C8">
        <w:rPr>
          <w:rFonts w:cs="Times New Roman"/>
        </w:rPr>
        <w:t>Bonwill-féle</w:t>
      </w:r>
      <w:proofErr w:type="spellEnd"/>
      <w:r w:rsidRPr="003208C8">
        <w:rPr>
          <w:rFonts w:cs="Times New Roman"/>
        </w:rPr>
        <w:t xml:space="preserve"> ∆ szerint vagy egyéb módszerekkel</w:t>
      </w:r>
    </w:p>
    <w:p w14:paraId="14D28C32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A minták ellenőrzése az </w:t>
      </w:r>
      <w:proofErr w:type="spellStart"/>
      <w:r w:rsidRPr="003208C8">
        <w:rPr>
          <w:rFonts w:cs="Times New Roman"/>
        </w:rPr>
        <w:t>artikulátorban</w:t>
      </w:r>
      <w:proofErr w:type="spellEnd"/>
    </w:p>
    <w:p w14:paraId="2E7E88FC" w14:textId="77777777" w:rsidR="008553B5" w:rsidRPr="003208C8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75A01CA" w14:textId="77777777" w:rsidR="008553B5" w:rsidRPr="003208C8" w:rsidRDefault="00683E28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Részleges és teljes fogpróba készítés</w:t>
      </w:r>
    </w:p>
    <w:p w14:paraId="63037ED8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Modellanalízis</w:t>
      </w:r>
    </w:p>
    <w:p w14:paraId="182603DB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Frontfogak és rágófogak felállítása szakmai-statikai, esztétikai, fonetikai elvek alapján</w:t>
      </w:r>
    </w:p>
    <w:p w14:paraId="056EA4CE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fogfelállítás ellenőrzése különböző módszerekkel</w:t>
      </w:r>
    </w:p>
    <w:p w14:paraId="00B527D0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A rágófelszínek becsiszolása </w:t>
      </w:r>
      <w:proofErr w:type="spellStart"/>
      <w:r w:rsidRPr="003208C8">
        <w:rPr>
          <w:rFonts w:cs="Times New Roman"/>
        </w:rPr>
        <w:t>gnathológiai</w:t>
      </w:r>
      <w:proofErr w:type="spellEnd"/>
      <w:r w:rsidRPr="003208C8">
        <w:rPr>
          <w:rFonts w:cs="Times New Roman"/>
        </w:rPr>
        <w:t xml:space="preserve"> elvek szerint</w:t>
      </w:r>
    </w:p>
    <w:p w14:paraId="40C51A26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Műíny mintázás, karakterizálás konvencionális és individuális módszerekkel</w:t>
      </w:r>
    </w:p>
    <w:p w14:paraId="6488F780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fogpróba kontroll utáni esetleges korrekciója</w:t>
      </w:r>
    </w:p>
    <w:p w14:paraId="758BCAAE" w14:textId="77777777" w:rsidR="008553B5" w:rsidRPr="003208C8" w:rsidRDefault="00683E28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Komplex gyakorlás</w:t>
      </w:r>
    </w:p>
    <w:p w14:paraId="0EEB659B" w14:textId="77777777" w:rsidR="008553B5" w:rsidRPr="003208C8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7A5B077" w14:textId="77777777" w:rsidR="008553B5" w:rsidRPr="003208C8" w:rsidRDefault="00683E28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3208C8">
        <w:rPr>
          <w:rFonts w:cs="Times New Roman"/>
          <w:b/>
          <w:i/>
        </w:rPr>
        <w:t>Készreviteli</w:t>
      </w:r>
      <w:proofErr w:type="spellEnd"/>
      <w:r w:rsidRPr="003208C8">
        <w:rPr>
          <w:rFonts w:cs="Times New Roman"/>
          <w:b/>
          <w:i/>
        </w:rPr>
        <w:t xml:space="preserve"> eljárások alkalmazása</w:t>
      </w:r>
    </w:p>
    <w:p w14:paraId="2A6FB82C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részleges és teljes fogpróbák végleges mintázásának szabályai</w:t>
      </w:r>
    </w:p>
    <w:p w14:paraId="1AF93C0A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Az </w:t>
      </w:r>
      <w:proofErr w:type="spellStart"/>
      <w:r w:rsidRPr="003208C8">
        <w:rPr>
          <w:rFonts w:cs="Times New Roman"/>
        </w:rPr>
        <w:t>öntőakrilátos</w:t>
      </w:r>
      <w:proofErr w:type="spellEnd"/>
      <w:r w:rsidRPr="003208C8">
        <w:rPr>
          <w:rFonts w:cs="Times New Roman"/>
        </w:rPr>
        <w:t xml:space="preserve"> </w:t>
      </w:r>
      <w:proofErr w:type="spellStart"/>
      <w:r w:rsidRPr="003208C8">
        <w:rPr>
          <w:rFonts w:cs="Times New Roman"/>
        </w:rPr>
        <w:t>készrevitel</w:t>
      </w:r>
      <w:proofErr w:type="spellEnd"/>
      <w:r w:rsidRPr="003208C8">
        <w:rPr>
          <w:rFonts w:cs="Times New Roman"/>
        </w:rPr>
        <w:t xml:space="preserve"> előnyei, hibalehetőségei, munkafolyamata és ellenőrzése</w:t>
      </w:r>
    </w:p>
    <w:p w14:paraId="66810D1E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A nedves, </w:t>
      </w:r>
      <w:proofErr w:type="spellStart"/>
      <w:r w:rsidRPr="003208C8">
        <w:rPr>
          <w:rFonts w:cs="Times New Roman"/>
        </w:rPr>
        <w:t>küvettába</w:t>
      </w:r>
      <w:proofErr w:type="spellEnd"/>
      <w:r w:rsidRPr="003208C8">
        <w:rPr>
          <w:rFonts w:cs="Times New Roman"/>
        </w:rPr>
        <w:t xml:space="preserve"> préselt </w:t>
      </w:r>
      <w:proofErr w:type="spellStart"/>
      <w:r w:rsidRPr="003208C8">
        <w:rPr>
          <w:rFonts w:cs="Times New Roman"/>
        </w:rPr>
        <w:t>készreviteli</w:t>
      </w:r>
      <w:proofErr w:type="spellEnd"/>
      <w:r w:rsidRPr="003208C8">
        <w:rPr>
          <w:rFonts w:cs="Times New Roman"/>
        </w:rPr>
        <w:t xml:space="preserve"> eljárás előnyei, hibalehetőségei, munkafolyamata, ellenőrzése</w:t>
      </w:r>
    </w:p>
    <w:p w14:paraId="7FE12EA8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A </w:t>
      </w:r>
      <w:proofErr w:type="spellStart"/>
      <w:r w:rsidRPr="003208C8">
        <w:rPr>
          <w:rFonts w:cs="Times New Roman"/>
        </w:rPr>
        <w:t>reartikulálás</w:t>
      </w:r>
      <w:proofErr w:type="spellEnd"/>
      <w:r w:rsidRPr="003208C8">
        <w:rPr>
          <w:rFonts w:cs="Times New Roman"/>
        </w:rPr>
        <w:t xml:space="preserve"> szabályai és jelentősége</w:t>
      </w:r>
    </w:p>
    <w:p w14:paraId="7CC7DF69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műfogsorok kidolgozásának szabályai, követelményei (módszer, eszköz, fordulatszám, nyomóerő)</w:t>
      </w:r>
    </w:p>
    <w:p w14:paraId="1AD2AD11" w14:textId="77777777" w:rsidR="008553B5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Komplex gyakorlás</w:t>
      </w:r>
    </w:p>
    <w:p w14:paraId="1F462AA3" w14:textId="77777777" w:rsidR="008553B5" w:rsidRPr="003208C8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1DE714D" w14:textId="77777777" w:rsidR="008553B5" w:rsidRPr="003208C8" w:rsidRDefault="00683E28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Fémlemez készítési folyamat</w:t>
      </w:r>
    </w:p>
    <w:p w14:paraId="2DAD78C1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Dokumentáció készítés</w:t>
      </w:r>
      <w:r w:rsidR="00FC0331" w:rsidRPr="003208C8">
        <w:rPr>
          <w:rFonts w:cs="Times New Roman"/>
        </w:rPr>
        <w:t>e</w:t>
      </w:r>
      <w:r w:rsidRPr="003208C8">
        <w:rPr>
          <w:rFonts w:cs="Times New Roman"/>
        </w:rPr>
        <w:t>, rögzítés, tárolás, adatvédelem</w:t>
      </w:r>
    </w:p>
    <w:p w14:paraId="72FE5F86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A </w:t>
      </w:r>
      <w:proofErr w:type="spellStart"/>
      <w:r w:rsidRPr="003208C8">
        <w:rPr>
          <w:rFonts w:cs="Times New Roman"/>
        </w:rPr>
        <w:t>frézelő</w:t>
      </w:r>
      <w:proofErr w:type="spellEnd"/>
      <w:r w:rsidRPr="003208C8">
        <w:rPr>
          <w:rFonts w:cs="Times New Roman"/>
        </w:rPr>
        <w:t xml:space="preserve"> </w:t>
      </w:r>
      <w:proofErr w:type="spellStart"/>
      <w:r w:rsidRPr="003208C8">
        <w:rPr>
          <w:rFonts w:cs="Times New Roman"/>
        </w:rPr>
        <w:t>paralelométer</w:t>
      </w:r>
      <w:proofErr w:type="spellEnd"/>
      <w:r w:rsidRPr="003208C8">
        <w:rPr>
          <w:rFonts w:cs="Times New Roman"/>
        </w:rPr>
        <w:t xml:space="preserve"> használatának szabályai</w:t>
      </w:r>
    </w:p>
    <w:p w14:paraId="23A38899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Tervezés, mesterminta előkészítés</w:t>
      </w:r>
    </w:p>
    <w:p w14:paraId="53BC253B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proofErr w:type="spellStart"/>
      <w:r w:rsidRPr="003208C8">
        <w:rPr>
          <w:rFonts w:cs="Times New Roman"/>
        </w:rPr>
        <w:t>Dublírozás</w:t>
      </w:r>
      <w:proofErr w:type="spellEnd"/>
      <w:r w:rsidRPr="003208C8">
        <w:rPr>
          <w:rFonts w:cs="Times New Roman"/>
        </w:rPr>
        <w:t xml:space="preserve"> különböző anyagokkal</w:t>
      </w:r>
    </w:p>
    <w:p w14:paraId="73ED257E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Munkaminta készítés, a tervezés ellenőrzése, átrajzolása</w:t>
      </w:r>
    </w:p>
    <w:p w14:paraId="6BC4438A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Mintázás, előre</w:t>
      </w:r>
      <w:r w:rsidR="00FC0331" w:rsidRPr="003208C8">
        <w:rPr>
          <w:rFonts w:cs="Times New Roman"/>
        </w:rPr>
        <w:t xml:space="preserve"> </w:t>
      </w:r>
      <w:r w:rsidRPr="003208C8">
        <w:rPr>
          <w:rFonts w:cs="Times New Roman"/>
        </w:rPr>
        <w:t>g</w:t>
      </w:r>
      <w:r w:rsidR="00FC0331" w:rsidRPr="003208C8">
        <w:rPr>
          <w:rFonts w:cs="Times New Roman"/>
        </w:rPr>
        <w:t>yártott viaszelemek kiválasztá</w:t>
      </w:r>
      <w:r w:rsidRPr="003208C8">
        <w:rPr>
          <w:rFonts w:cs="Times New Roman"/>
        </w:rPr>
        <w:t>sa</w:t>
      </w:r>
    </w:p>
    <w:p w14:paraId="635FED35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Felcsapozás, feszültségmentesítés, az ötvözet mennyiségének meghatározása</w:t>
      </w:r>
    </w:p>
    <w:p w14:paraId="721BEFA1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Beágyazás, beágyazási módszerek, a beágyazó anyag és a fémötvözet közötti kapcsolat</w:t>
      </w:r>
    </w:p>
    <w:p w14:paraId="34C4EA7A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Előmelegítési, kitüzesítés</w:t>
      </w:r>
    </w:p>
    <w:p w14:paraId="01640EE2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Az öntőgépek használatának szabályai, precíziós öntés</w:t>
      </w:r>
    </w:p>
    <w:p w14:paraId="769BAF4B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Kibontás, öntvénytisztítás, kidolgozási szabályok (eszköz, fordu</w:t>
      </w:r>
      <w:r w:rsidR="00FC0331" w:rsidRPr="003208C8">
        <w:rPr>
          <w:rFonts w:cs="Times New Roman"/>
        </w:rPr>
        <w:t xml:space="preserve">latszám, nyomóerő) </w:t>
      </w:r>
      <w:proofErr w:type="spellStart"/>
      <w:r w:rsidR="00FC0331" w:rsidRPr="003208C8">
        <w:rPr>
          <w:rFonts w:cs="Times New Roman"/>
        </w:rPr>
        <w:t>Eletro</w:t>
      </w:r>
      <w:r w:rsidRPr="003208C8">
        <w:rPr>
          <w:rFonts w:cs="Times New Roman"/>
        </w:rPr>
        <w:t>-</w:t>
      </w:r>
      <w:proofErr w:type="spellEnd"/>
      <w:r w:rsidR="00FC0331" w:rsidRPr="003208C8">
        <w:rPr>
          <w:rFonts w:cs="Times New Roman"/>
        </w:rPr>
        <w:t xml:space="preserve">, </w:t>
      </w:r>
      <w:r w:rsidRPr="003208C8">
        <w:rPr>
          <w:rFonts w:cs="Times New Roman"/>
        </w:rPr>
        <w:t>és hagyományos polírozás</w:t>
      </w:r>
    </w:p>
    <w:p w14:paraId="4DA0BD1E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fémlemez ellenőrzésének lehetőségei</w:t>
      </w:r>
    </w:p>
    <w:p w14:paraId="2A840A6E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Fogpróba és </w:t>
      </w:r>
      <w:proofErr w:type="spellStart"/>
      <w:r w:rsidRPr="003208C8">
        <w:rPr>
          <w:rFonts w:cs="Times New Roman"/>
        </w:rPr>
        <w:t>készrevitel</w:t>
      </w:r>
      <w:proofErr w:type="spellEnd"/>
      <w:r w:rsidRPr="003208C8">
        <w:rPr>
          <w:rFonts w:cs="Times New Roman"/>
        </w:rPr>
        <w:t xml:space="preserve"> fémlemezes fogpótlás készítése esetén</w:t>
      </w:r>
    </w:p>
    <w:p w14:paraId="2690F255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proofErr w:type="spellStart"/>
      <w:r w:rsidRPr="003208C8">
        <w:rPr>
          <w:rFonts w:cs="Times New Roman"/>
        </w:rPr>
        <w:t>Reartikulálás</w:t>
      </w:r>
      <w:proofErr w:type="spellEnd"/>
      <w:r w:rsidRPr="003208C8">
        <w:rPr>
          <w:rFonts w:cs="Times New Roman"/>
        </w:rPr>
        <w:t xml:space="preserve"> és egyéb ellenőrzés</w:t>
      </w:r>
    </w:p>
    <w:p w14:paraId="21AD6E96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Komplex gyakorlás</w:t>
      </w:r>
    </w:p>
    <w:p w14:paraId="157843D1" w14:textId="77777777" w:rsidR="00683E28" w:rsidRPr="003208C8" w:rsidRDefault="00683E28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fémlemezek készítésekor alkalmazható digitális módszerek megismerése:</w:t>
      </w:r>
    </w:p>
    <w:p w14:paraId="41CE5BCD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- </w:t>
      </w:r>
      <w:proofErr w:type="spellStart"/>
      <w:r w:rsidRPr="003208C8">
        <w:rPr>
          <w:rFonts w:cs="Times New Roman"/>
        </w:rPr>
        <w:t>intraorális</w:t>
      </w:r>
      <w:proofErr w:type="spellEnd"/>
      <w:r w:rsidRPr="003208C8">
        <w:rPr>
          <w:rFonts w:cs="Times New Roman"/>
        </w:rPr>
        <w:t xml:space="preserve"> szken</w:t>
      </w:r>
      <w:r w:rsidR="00FC0331" w:rsidRPr="003208C8">
        <w:rPr>
          <w:rFonts w:cs="Times New Roman"/>
        </w:rPr>
        <w:t>ner jelentősége</w:t>
      </w:r>
    </w:p>
    <w:p w14:paraId="24A4AE20" w14:textId="77777777" w:rsidR="00683E28" w:rsidRPr="003208C8" w:rsidRDefault="00683E28" w:rsidP="00FC033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- a minták szkennelésének lehetőségei</w:t>
      </w:r>
    </w:p>
    <w:p w14:paraId="5CB8D59E" w14:textId="77777777" w:rsidR="00683E28" w:rsidRPr="003208C8" w:rsidRDefault="00683E28" w:rsidP="00683E2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- a szkennelés értékelése</w:t>
      </w:r>
    </w:p>
    <w:p w14:paraId="39E7FFFE" w14:textId="77777777" w:rsidR="00683E28" w:rsidRPr="003208C8" w:rsidRDefault="00FC0331" w:rsidP="00683E2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- digitális fémlemez</w:t>
      </w:r>
      <w:r w:rsidR="00683E28" w:rsidRPr="003208C8">
        <w:rPr>
          <w:rFonts w:cs="Times New Roman"/>
        </w:rPr>
        <w:t>tervezés</w:t>
      </w:r>
    </w:p>
    <w:p w14:paraId="145474D7" w14:textId="77777777" w:rsidR="008553B5" w:rsidRPr="003208C8" w:rsidRDefault="00683E28" w:rsidP="00683E2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- 3D nyomtatás alkalmazásának lehetőségei</w:t>
      </w:r>
    </w:p>
    <w:p w14:paraId="07130D1D" w14:textId="77777777" w:rsidR="008553B5" w:rsidRPr="003208C8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C8D42A1" w14:textId="77777777" w:rsidR="008553B5" w:rsidRPr="003208C8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képzés javasolt helyszíne (ajánlás)</w:t>
      </w:r>
    </w:p>
    <w:p w14:paraId="0241FA40" w14:textId="77777777" w:rsidR="008553B5" w:rsidRPr="003208C8" w:rsidRDefault="00F4186C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lastRenderedPageBreak/>
        <w:t>Fogtechnikai laboratórium az SZVK-ban meghatározott felszerelési jegyzék alapján és a szakmai ajánlás alapján</w:t>
      </w:r>
    </w:p>
    <w:p w14:paraId="382A221F" w14:textId="77777777" w:rsidR="008553B5" w:rsidRPr="003208C8" w:rsidRDefault="008553B5" w:rsidP="008553B5">
      <w:pPr>
        <w:spacing w:after="0"/>
        <w:ind w:left="426"/>
        <w:rPr>
          <w:rFonts w:cs="Times New Roman"/>
        </w:rPr>
      </w:pPr>
    </w:p>
    <w:p w14:paraId="6C32278C" w14:textId="77777777" w:rsidR="008553B5" w:rsidRPr="003208C8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értékelésének módja</w:t>
      </w:r>
    </w:p>
    <w:p w14:paraId="5B2424B6" w14:textId="1CAC372C" w:rsidR="008553B5" w:rsidRPr="003208C8" w:rsidRDefault="008553B5" w:rsidP="008553B5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 xml:space="preserve">A nemzeti köznevelésről szóló 2011. évi </w:t>
      </w:r>
      <w:r w:rsidR="00CB4662">
        <w:rPr>
          <w:rFonts w:cs="Times New Roman"/>
        </w:rPr>
        <w:t xml:space="preserve">CXC. törvény </w:t>
      </w:r>
      <w:r w:rsidRPr="003208C8">
        <w:rPr>
          <w:rFonts w:cs="Times New Roman"/>
        </w:rPr>
        <w:t xml:space="preserve">54. § </w:t>
      </w:r>
      <w:r w:rsidR="00622699">
        <w:rPr>
          <w:rFonts w:cs="Times New Roman"/>
        </w:rPr>
        <w:t>(2) bekezdés a)</w:t>
      </w:r>
      <w:r w:rsidRPr="003208C8">
        <w:rPr>
          <w:rFonts w:cs="Times New Roman"/>
        </w:rPr>
        <w:t xml:space="preserve"> pontja szerinti értékeléssel.</w:t>
      </w:r>
    </w:p>
    <w:p w14:paraId="14A147E4" w14:textId="77777777" w:rsidR="008553B5" w:rsidRPr="003208C8" w:rsidRDefault="008553B5" w:rsidP="008553B5">
      <w:pPr>
        <w:spacing w:after="0"/>
        <w:ind w:left="426"/>
        <w:rPr>
          <w:rFonts w:cs="Times New Roman"/>
        </w:rPr>
      </w:pPr>
    </w:p>
    <w:p w14:paraId="0A4FAD47" w14:textId="77777777" w:rsidR="00FB6DBC" w:rsidRPr="003208C8" w:rsidRDefault="00FB6DBC" w:rsidP="00FB6DBC">
      <w:pPr>
        <w:spacing w:after="200" w:line="276" w:lineRule="auto"/>
        <w:jc w:val="left"/>
        <w:rPr>
          <w:rFonts w:cs="Times New Roman"/>
        </w:rPr>
      </w:pPr>
      <w:r w:rsidRPr="003208C8">
        <w:rPr>
          <w:rFonts w:cs="Times New Roman"/>
        </w:rPr>
        <w:br w:type="page"/>
      </w:r>
    </w:p>
    <w:p w14:paraId="2DB74028" w14:textId="77777777" w:rsidR="00FB6DBC" w:rsidRPr="003208C8" w:rsidRDefault="00FB6DBC" w:rsidP="00FB6DBC">
      <w:pPr>
        <w:rPr>
          <w:rFonts w:cs="Times New Roman"/>
        </w:rPr>
      </w:pPr>
    </w:p>
    <w:p w14:paraId="6A24FD52" w14:textId="77777777" w:rsidR="00FB6DBC" w:rsidRPr="003208C8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A</w:t>
      </w:r>
    </w:p>
    <w:p w14:paraId="281714DF" w14:textId="77777777" w:rsidR="00FB6DBC" w:rsidRPr="003208C8" w:rsidRDefault="00746A94" w:rsidP="00FB6DBC">
      <w:pPr>
        <w:spacing w:after="480"/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11651-16</w:t>
      </w:r>
      <w:r w:rsidR="00FB6DBC" w:rsidRPr="003208C8">
        <w:rPr>
          <w:rFonts w:cs="Times New Roman"/>
          <w:b/>
          <w:sz w:val="36"/>
        </w:rPr>
        <w:t xml:space="preserve"> azonosító számú</w:t>
      </w:r>
    </w:p>
    <w:p w14:paraId="18887FF0" w14:textId="77777777" w:rsidR="00746A94" w:rsidRPr="003208C8" w:rsidRDefault="00746A94" w:rsidP="00746A94">
      <w:pPr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Rögzített fogpótlás készítése</w:t>
      </w:r>
    </w:p>
    <w:p w14:paraId="47A0D442" w14:textId="77777777" w:rsidR="00FB6DBC" w:rsidRPr="003208C8" w:rsidRDefault="00FB6DBC" w:rsidP="00FB6DBC">
      <w:pPr>
        <w:jc w:val="center"/>
        <w:rPr>
          <w:rFonts w:cs="Times New Roman"/>
          <w:b/>
          <w:sz w:val="36"/>
        </w:rPr>
      </w:pPr>
    </w:p>
    <w:p w14:paraId="7FFBB90C" w14:textId="77777777" w:rsidR="00FB6DBC" w:rsidRPr="003208C8" w:rsidRDefault="00FB6DBC" w:rsidP="00FB6DBC">
      <w:pPr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megnevezésű</w:t>
      </w:r>
    </w:p>
    <w:p w14:paraId="76F6EFBA" w14:textId="77777777" w:rsidR="00FB6DBC" w:rsidRPr="003208C8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szakmai követelménymodul</w:t>
      </w:r>
    </w:p>
    <w:p w14:paraId="7A57A1D6" w14:textId="77777777" w:rsidR="00FB6DBC" w:rsidRPr="003208C8" w:rsidRDefault="00FB6DBC" w:rsidP="00FB6DBC">
      <w:pPr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tantárgyai, témakörei</w:t>
      </w:r>
    </w:p>
    <w:p w14:paraId="0EE884E8" w14:textId="77777777" w:rsidR="00FB6DBC" w:rsidRPr="003208C8" w:rsidRDefault="00FB6DBC" w:rsidP="00FB6DBC">
      <w:pPr>
        <w:spacing w:after="200" w:line="276" w:lineRule="auto"/>
        <w:jc w:val="left"/>
        <w:rPr>
          <w:rFonts w:cs="Times New Roman"/>
        </w:rPr>
      </w:pPr>
      <w:r w:rsidRPr="003208C8">
        <w:rPr>
          <w:rFonts w:cs="Times New Roman"/>
        </w:rPr>
        <w:br w:type="page"/>
      </w:r>
    </w:p>
    <w:p w14:paraId="63AAE567" w14:textId="47570FF1" w:rsidR="00FB6DBC" w:rsidRPr="003208C8" w:rsidRDefault="00FB6DBC" w:rsidP="000A768E">
      <w:pPr>
        <w:rPr>
          <w:rFonts w:cs="Times New Roman"/>
        </w:rPr>
      </w:pPr>
      <w:r w:rsidRPr="003208C8">
        <w:rPr>
          <w:rFonts w:cs="Times New Roman"/>
        </w:rPr>
        <w:lastRenderedPageBreak/>
        <w:t xml:space="preserve">A </w:t>
      </w:r>
      <w:r w:rsidR="00746A94" w:rsidRPr="003208C8">
        <w:rPr>
          <w:rFonts w:cs="Times New Roman"/>
        </w:rPr>
        <w:t>11651-16</w:t>
      </w:r>
      <w:r w:rsidRPr="003208C8">
        <w:rPr>
          <w:rFonts w:cs="Times New Roman"/>
        </w:rPr>
        <w:t xml:space="preserve"> azonosító számú </w:t>
      </w:r>
      <w:r w:rsidR="00746A94" w:rsidRPr="003208C8">
        <w:rPr>
          <w:rFonts w:cs="Times New Roman"/>
          <w:b/>
          <w:szCs w:val="24"/>
        </w:rPr>
        <w:t>Rögzített fogpótlás készítése</w:t>
      </w:r>
      <w:r w:rsidRPr="003208C8">
        <w:rPr>
          <w:rFonts w:cs="Times New Roman"/>
        </w:rPr>
        <w:t xml:space="preserve"> megnevezésű szakmai követelménymodulhoz tartozó tantárgyak és témakörök oktatása során </w:t>
      </w:r>
      <w:r w:rsidR="00CB4662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  <w:gridCol w:w="759"/>
      </w:tblGrid>
      <w:tr w:rsidR="003208C8" w:rsidRPr="000A768E" w14:paraId="1D0DFF23" w14:textId="77777777" w:rsidTr="000A768E">
        <w:trPr>
          <w:cantSplit/>
          <w:trHeight w:val="2574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2F850C" w14:textId="625AB86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00FF506" w14:textId="77777777" w:rsidR="00944E67" w:rsidRPr="000A768E" w:rsidRDefault="00944E67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Szakmai ismeret II.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F37D4F3" w14:textId="77777777" w:rsidR="00944E67" w:rsidRPr="000A768E" w:rsidRDefault="00944E67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 xml:space="preserve">Funkcionális anatómia, </w:t>
            </w:r>
            <w:proofErr w:type="spellStart"/>
            <w:r w:rsidRPr="000A768E">
              <w:rPr>
                <w:rFonts w:eastAsia="Times New Roman" w:cs="Times New Roman"/>
                <w:szCs w:val="24"/>
                <w:lang w:eastAsia="hu-HU"/>
              </w:rPr>
              <w:t>gnathológia</w:t>
            </w:r>
            <w:proofErr w:type="spellEnd"/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BF14C2A" w14:textId="77777777" w:rsidR="00944E67" w:rsidRPr="000A768E" w:rsidRDefault="00944E67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Anyagismeret II.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303B196" w14:textId="77777777" w:rsidR="00944E67" w:rsidRPr="000A768E" w:rsidRDefault="00944E67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Szakrajz II.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FC0A885" w14:textId="77777777" w:rsidR="00944E67" w:rsidRPr="000A768E" w:rsidRDefault="009A5632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Rögzített f</w:t>
            </w:r>
            <w:r w:rsidR="00944E67" w:rsidRPr="000A768E">
              <w:rPr>
                <w:rFonts w:eastAsia="Times New Roman" w:cs="Times New Roman"/>
                <w:szCs w:val="24"/>
                <w:lang w:eastAsia="hu-HU"/>
              </w:rPr>
              <w:t>ogpótlás készítése gyakorlat</w:t>
            </w:r>
          </w:p>
        </w:tc>
      </w:tr>
      <w:tr w:rsidR="003208C8" w:rsidRPr="000A768E" w14:paraId="48DCB6DC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01AF44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AD9D79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7ECF4D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E37420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EA971C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B402D0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208C8" w:rsidRPr="000A768E" w14:paraId="38A1A8B2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5FF2D5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Rögzített fogpótlást tervez a fogorvossal közösen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F3B836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EEB97F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4F1AB9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C10006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2AD7B2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6F6A149A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D1971F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Lenyomatot értékel, mintát készít és értékel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F4DA9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733E96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34D370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A04C73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A1ACAB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45F9CD0B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A55B25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 xml:space="preserve">Mintákat középértékű és részben egyéni értékű </w:t>
            </w:r>
            <w:proofErr w:type="spellStart"/>
            <w:r w:rsidRPr="000A768E">
              <w:rPr>
                <w:rFonts w:eastAsia="Times New Roman" w:cs="Times New Roman"/>
                <w:szCs w:val="24"/>
                <w:lang w:eastAsia="hu-HU"/>
              </w:rPr>
              <w:t>artikulátorban</w:t>
            </w:r>
            <w:proofErr w:type="spellEnd"/>
            <w:r w:rsidRPr="000A768E">
              <w:rPr>
                <w:rFonts w:eastAsia="Times New Roman" w:cs="Times New Roman"/>
                <w:szCs w:val="24"/>
                <w:lang w:eastAsia="hu-HU"/>
              </w:rPr>
              <w:t xml:space="preserve"> rögzít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A67662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183C35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CA9659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F686B0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99C3D0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4965919E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3BE79B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 xml:space="preserve">Megmintázza a rögzített fogpótlásokat </w:t>
            </w:r>
            <w:proofErr w:type="spellStart"/>
            <w:r w:rsidRPr="000A768E">
              <w:rPr>
                <w:rFonts w:eastAsia="Times New Roman" w:cs="Times New Roman"/>
                <w:szCs w:val="24"/>
                <w:lang w:eastAsia="hu-HU"/>
              </w:rPr>
              <w:t>gnathológiai</w:t>
            </w:r>
            <w:proofErr w:type="spellEnd"/>
            <w:r w:rsidRPr="000A768E">
              <w:rPr>
                <w:rFonts w:eastAsia="Times New Roman" w:cs="Times New Roman"/>
                <w:szCs w:val="24"/>
                <w:lang w:eastAsia="hu-HU"/>
              </w:rPr>
              <w:t xml:space="preserve"> elvek szerint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30D928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07C80C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923924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A7108B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325EA5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06D0D3D9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9044A5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Koronákat készít hagyományos és digitális technikákkal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A65D83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5E2FD3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5D8532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CBBD4E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2A5A24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382A5F85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5BEB39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Hidakat készít hagyományos és digitális technikákkal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5BB6CF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80F984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F12062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742ADD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9D4343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275CD609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9F46A9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0A768E">
              <w:rPr>
                <w:rFonts w:eastAsia="Times New Roman" w:cs="Times New Roman"/>
                <w:szCs w:val="24"/>
                <w:lang w:eastAsia="hu-HU"/>
              </w:rPr>
              <w:t>Inlay-onlay-overlay-t</w:t>
            </w:r>
            <w:proofErr w:type="spellEnd"/>
            <w:r w:rsidRPr="000A768E">
              <w:rPr>
                <w:rFonts w:eastAsia="Times New Roman" w:cs="Times New Roman"/>
                <w:szCs w:val="24"/>
                <w:lang w:eastAsia="hu-HU"/>
              </w:rPr>
              <w:t xml:space="preserve"> készít hagyományos és digitális technikákkal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6696F7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BA45D8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162737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EB4836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3E3AA7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6B21815D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8BE80B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Héjakat (</w:t>
            </w:r>
            <w:proofErr w:type="spellStart"/>
            <w:r w:rsidRPr="000A768E">
              <w:rPr>
                <w:rFonts w:eastAsia="Times New Roman" w:cs="Times New Roman"/>
                <w:szCs w:val="24"/>
                <w:lang w:eastAsia="hu-HU"/>
              </w:rPr>
              <w:t>veneer</w:t>
            </w:r>
            <w:proofErr w:type="spellEnd"/>
            <w:r w:rsidRPr="000A768E">
              <w:rPr>
                <w:rFonts w:eastAsia="Times New Roman" w:cs="Times New Roman"/>
                <w:szCs w:val="24"/>
                <w:lang w:eastAsia="hu-HU"/>
              </w:rPr>
              <w:t>) készít hagyományos és digitális technikákkal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51C07E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527B16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48E89E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109EE8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AD1C3F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0B20162E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6CBCF3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Ideiglenes pótlásokat készít rögzített fogpótlásokhoz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99B356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81A3DC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7822E9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E02561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06C0D2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57F852F6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FF86AD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DE7BE2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434932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5BD090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5D1681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3525CE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208C8" w:rsidRPr="000A768E" w14:paraId="471CAB7A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937C69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A rögzített fogpótlások készítésének alapfeladatai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18A833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F9A7A2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A0DC79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36FA02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21CF5B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05F5BAD0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EB43DC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 xml:space="preserve">Középértékű és részben egyéni értékű </w:t>
            </w:r>
            <w:proofErr w:type="spellStart"/>
            <w:r w:rsidRPr="000A768E">
              <w:rPr>
                <w:rFonts w:eastAsia="Times New Roman" w:cs="Times New Roman"/>
                <w:szCs w:val="24"/>
                <w:lang w:eastAsia="hu-HU"/>
              </w:rPr>
              <w:t>artikulátor</w:t>
            </w:r>
            <w:proofErr w:type="spellEnd"/>
            <w:r w:rsidRPr="000A768E">
              <w:rPr>
                <w:rFonts w:eastAsia="Times New Roman" w:cs="Times New Roman"/>
                <w:szCs w:val="24"/>
                <w:lang w:eastAsia="hu-HU"/>
              </w:rPr>
              <w:t xml:space="preserve"> használat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970EEA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23DF22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33D0B4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DA4975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40CC98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4F1A0CF1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0C7E00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Rögzített fogpótlás vázrészeinek elkészítése hagyományos és digitális technikákkal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4AA7EE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193ED0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8B73E0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E928B3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CB2A14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37EBE4F0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6F64ED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Rögzített fogpótlások leplezése hagyományos és digitális technikákkal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7F96BE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C6A4CD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AD4C00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497BD6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20806E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33C2440F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BA9105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0A768E">
              <w:rPr>
                <w:rFonts w:eastAsia="Times New Roman" w:cs="Times New Roman"/>
                <w:szCs w:val="24"/>
                <w:lang w:eastAsia="hu-HU"/>
              </w:rPr>
              <w:t>Gnathológiai</w:t>
            </w:r>
            <w:proofErr w:type="spellEnd"/>
            <w:r w:rsidRPr="000A768E">
              <w:rPr>
                <w:rFonts w:eastAsia="Times New Roman" w:cs="Times New Roman"/>
                <w:szCs w:val="24"/>
                <w:lang w:eastAsia="hu-HU"/>
              </w:rPr>
              <w:t xml:space="preserve"> mérés és értékelés, okklúziós elméletek, </w:t>
            </w:r>
            <w:proofErr w:type="spellStart"/>
            <w:r w:rsidRPr="000A768E">
              <w:rPr>
                <w:rFonts w:eastAsia="Times New Roman" w:cs="Times New Roman"/>
                <w:szCs w:val="24"/>
                <w:lang w:eastAsia="hu-HU"/>
              </w:rPr>
              <w:t>okkluzális</w:t>
            </w:r>
            <w:proofErr w:type="spellEnd"/>
            <w:r w:rsidRPr="000A768E">
              <w:rPr>
                <w:rFonts w:eastAsia="Times New Roman" w:cs="Times New Roman"/>
                <w:szCs w:val="24"/>
                <w:lang w:eastAsia="hu-HU"/>
              </w:rPr>
              <w:t xml:space="preserve"> iránytű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5A51BE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FED9A4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F02678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00A4C8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BE68AB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21F16A6F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B9C86B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A rágószerv idegi szabályozása, vérellátása, és a nyelv anatómiája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4A89F5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9B7B15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CDB0DE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06FF21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765D98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0846E241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8CF279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A fogak anatómiájának összehasonlító elemzése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3EF71B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9A96E8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9C22CA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EF776C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C5547C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219E321A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629CD9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A rögzített fogpótlások vázanyagai és leplező anyagai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280461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3CC505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5F2B1B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057FEE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98E1F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0A46D818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F4C638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lastRenderedPageBreak/>
              <w:t>A CAD/CAM technikai alap-és segédanyagai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6523B7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18075B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DF3321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9699C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153960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79E876B7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DCB761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Forrasztás és lézerhegesztés a fogászatban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73F9F3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48C6D4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008DE7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50BD6D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7F9E4B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574A3F3D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1F48A8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A fogak szakrajzi ábrázolása 3D modellek alapján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3350BD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AD383B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52F38B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55F99A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558E8A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6A0923D7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68F1C8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 xml:space="preserve">A rágófelszín, az </w:t>
            </w:r>
            <w:proofErr w:type="spellStart"/>
            <w:r w:rsidRPr="000A768E">
              <w:rPr>
                <w:rFonts w:eastAsia="Times New Roman" w:cs="Times New Roman"/>
                <w:szCs w:val="24"/>
                <w:lang w:eastAsia="hu-HU"/>
              </w:rPr>
              <w:t>okkluzális</w:t>
            </w:r>
            <w:proofErr w:type="spellEnd"/>
            <w:r w:rsidRPr="000A768E">
              <w:rPr>
                <w:rFonts w:eastAsia="Times New Roman" w:cs="Times New Roman"/>
                <w:szCs w:val="24"/>
                <w:lang w:eastAsia="hu-HU"/>
              </w:rPr>
              <w:t xml:space="preserve"> iránytű és a fogtérkép szakrajzi ábrázolása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1071B5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E6DD61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C7CE05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37725A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2ACD0D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32CA05F9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B0F12D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Dokumentálás, adatvédelem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215823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3F1C3D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2B5515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6BE975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E81DC0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6B420851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53F648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1BCCF3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9240DF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CF867F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67AE06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8BE7A2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208C8" w:rsidRPr="000A768E" w14:paraId="50215F08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45FCCA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Szakmai nyelvhasználat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FFCAD8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1584CD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49F7C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B75148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B60D19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49F73F83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47A5C7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AF7E09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8308B2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F15E05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B0B8FD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B58D37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0D059366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4C57D6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Szabadkézi rajzolás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D27F03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5F80DC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DF71E8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21A007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052914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70AC1473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F46D33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Oktatástechnikai szemléltető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0DF966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25768D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41D76A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F1CF55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ABB0D7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62428378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997E1C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Olvasott és hallott szakmai szöveg megértése, 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87B53D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40C06C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22D236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E75FE0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55CA66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7DBDE9A6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BA7952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Fogászati kézi eszközök, megmunkáló szerszámok és laboratóriumi berendezések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CD19C1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61C838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4AF4A5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9831C9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BACFAD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1C4129D7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B98248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Komplex jelzésrendszerek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C80375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3990BA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71CE4B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03D8DC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A327F7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171AD93E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EEE14B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45B8F7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D5907B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1493BA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7426A1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FAC316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208C8" w:rsidRPr="000A768E" w14:paraId="61D87A24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0CE67A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F2D70D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30C399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CC8F10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99216C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3E016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7BF282DF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D2A23A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A65B2B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046121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0F0708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8D81CA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B911F3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78A5108C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939EEC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448B97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AC011C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B38688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3CF6CF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D53026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05BD4CEA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78B687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FF5A00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2C5657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F9251D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11BDBF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A93E06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208C8" w:rsidRPr="000A768E" w14:paraId="727B05A1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3C7397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Konfliktus megoldó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2B45BE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1F5459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F3E1BB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277F1B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43DCD1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122DFC77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93EB2B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Kompromisszum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B1D039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8E016F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D9DA4A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980FFE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AA4537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0D127229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3B1E87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Motiválhatóság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0EC47C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949FAB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BE15B2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533ECE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9D4950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1E807E64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B2382F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2219C6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438B55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4523E0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7E4D14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5F9FC0" w14:textId="77777777" w:rsidR="00944E67" w:rsidRPr="000A768E" w:rsidRDefault="00944E67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208C8" w:rsidRPr="000A768E" w14:paraId="3145F793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7D7CB3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Kreativitás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25A59C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4F2F8F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E04B48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B4C3D3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C9581B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4B560D92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378E4E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Kontroll (ellenőrző)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5B2040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F10FE4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FB731A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7B54AE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6C85CE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A768E" w:rsidRPr="000A768E" w14:paraId="47BFC4DF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537CCB" w14:textId="77777777" w:rsidR="00944E67" w:rsidRPr="000A768E" w:rsidRDefault="00944E67" w:rsidP="00D83C4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Ismeretek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E76106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81DE86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428F20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7998C5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E65E62" w14:textId="77777777" w:rsidR="00944E67" w:rsidRPr="000A768E" w:rsidRDefault="00944E67" w:rsidP="00D83C4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22F07A34" w14:textId="77777777" w:rsidR="00FB6DBC" w:rsidRPr="003208C8" w:rsidRDefault="00FB6DBC" w:rsidP="00FB6DBC">
      <w:pPr>
        <w:rPr>
          <w:rFonts w:cs="Times New Roman"/>
        </w:rPr>
      </w:pPr>
    </w:p>
    <w:p w14:paraId="7B75D411" w14:textId="5F679761" w:rsidR="00FB6DBC" w:rsidRPr="003208C8" w:rsidRDefault="00BC299C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Szakmai ismeret II.</w:t>
      </w:r>
      <w:r w:rsidR="00FB6DBC" w:rsidRPr="003208C8">
        <w:rPr>
          <w:rFonts w:cs="Times New Roman"/>
          <w:b/>
        </w:rPr>
        <w:t xml:space="preserve"> tantárgy</w:t>
      </w:r>
      <w:r w:rsidR="00FB6DBC" w:rsidRPr="003208C8">
        <w:rPr>
          <w:rFonts w:cs="Times New Roman"/>
          <w:b/>
        </w:rPr>
        <w:tab/>
      </w:r>
      <w:r w:rsidR="00031790" w:rsidRPr="003208C8">
        <w:rPr>
          <w:rFonts w:cs="Times New Roman"/>
          <w:b/>
        </w:rPr>
        <w:t>62</w:t>
      </w:r>
      <w:r w:rsidR="00FB6DBC" w:rsidRPr="003208C8">
        <w:rPr>
          <w:rFonts w:cs="Times New Roman"/>
          <w:b/>
        </w:rPr>
        <w:t xml:space="preserve"> óra/</w:t>
      </w:r>
      <w:r w:rsidR="00E01545" w:rsidRPr="003208C8">
        <w:rPr>
          <w:rFonts w:cs="Times New Roman"/>
          <w:b/>
        </w:rPr>
        <w:t>93</w:t>
      </w:r>
      <w:r w:rsidR="00FB6DBC" w:rsidRPr="003208C8">
        <w:rPr>
          <w:rFonts w:cs="Times New Roman"/>
          <w:b/>
        </w:rPr>
        <w:t xml:space="preserve"> óra*</w:t>
      </w:r>
    </w:p>
    <w:p w14:paraId="72558B94" w14:textId="77777777" w:rsidR="00FB6DBC" w:rsidRPr="003208C8" w:rsidRDefault="00FB6DBC" w:rsidP="00FB6DBC">
      <w:pPr>
        <w:spacing w:after="0"/>
        <w:jc w:val="right"/>
        <w:rPr>
          <w:rFonts w:cs="Times New Roman"/>
          <w:sz w:val="20"/>
        </w:rPr>
      </w:pPr>
      <w:r w:rsidRPr="003208C8">
        <w:rPr>
          <w:rFonts w:cs="Times New Roman"/>
          <w:sz w:val="20"/>
        </w:rPr>
        <w:t>* 9-13. évfolyamon megszervezett képzés/13. és 14. évfolyamon megszervezett képzés</w:t>
      </w:r>
    </w:p>
    <w:p w14:paraId="56D8B343" w14:textId="77777777" w:rsidR="00FB6DBC" w:rsidRPr="003208C8" w:rsidRDefault="00FB6DBC" w:rsidP="00FB6DBC">
      <w:pPr>
        <w:spacing w:after="0"/>
        <w:ind w:left="426"/>
        <w:rPr>
          <w:rFonts w:cs="Times New Roman"/>
        </w:rPr>
      </w:pPr>
    </w:p>
    <w:p w14:paraId="5261ECFA" w14:textId="38D1B05C" w:rsidR="00FB6DBC" w:rsidRPr="003208C8" w:rsidRDefault="00FB6DBC" w:rsidP="00FB6DBC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A tantárgy a főszakképesítéshez kapcsolódik.</w:t>
      </w:r>
    </w:p>
    <w:p w14:paraId="11CD1248" w14:textId="77777777" w:rsidR="00FB6DBC" w:rsidRPr="003208C8" w:rsidRDefault="00FB6DBC" w:rsidP="00FB6DBC">
      <w:pPr>
        <w:spacing w:after="0"/>
        <w:ind w:left="426"/>
        <w:rPr>
          <w:rFonts w:cs="Times New Roman"/>
        </w:rPr>
      </w:pPr>
    </w:p>
    <w:p w14:paraId="0343175F" w14:textId="77777777" w:rsidR="00FB6DBC" w:rsidRPr="003208C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tanításának célja</w:t>
      </w:r>
    </w:p>
    <w:p w14:paraId="3FE4485E" w14:textId="77777777" w:rsidR="006F3DC6" w:rsidRPr="003208C8" w:rsidRDefault="006F3DC6" w:rsidP="006F3DC6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A tanuló ismerje meg:</w:t>
      </w:r>
    </w:p>
    <w:p w14:paraId="33B9021D" w14:textId="77777777" w:rsidR="006F3DC6" w:rsidRPr="003208C8" w:rsidRDefault="006F3DC6" w:rsidP="006F3DC6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 rögzített fogpótlások típusait, követelményeit, anyagait, technológiáit</w:t>
      </w:r>
    </w:p>
    <w:p w14:paraId="5B92D359" w14:textId="77777777" w:rsidR="006F3DC6" w:rsidRPr="003208C8" w:rsidRDefault="006F3DC6" w:rsidP="006F3DC6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 rögzített fogpótlások vázrészének és leplezésének lehetőségeit</w:t>
      </w:r>
    </w:p>
    <w:p w14:paraId="2AC2DBBE" w14:textId="77777777" w:rsidR="006F3DC6" w:rsidRPr="003208C8" w:rsidRDefault="006F3DC6" w:rsidP="006F3DC6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 xml:space="preserve">az </w:t>
      </w:r>
      <w:proofErr w:type="spellStart"/>
      <w:r w:rsidRPr="003208C8">
        <w:rPr>
          <w:rFonts w:cs="Times New Roman"/>
        </w:rPr>
        <w:t>inlay-onaly-overlay</w:t>
      </w:r>
      <w:proofErr w:type="spellEnd"/>
      <w:r w:rsidRPr="003208C8">
        <w:rPr>
          <w:rFonts w:cs="Times New Roman"/>
        </w:rPr>
        <w:t xml:space="preserve"> készítést</w:t>
      </w:r>
    </w:p>
    <w:p w14:paraId="1074DCC5" w14:textId="77777777" w:rsidR="006F3DC6" w:rsidRPr="003208C8" w:rsidRDefault="006F3DC6" w:rsidP="006F3DC6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 héjak (</w:t>
      </w:r>
      <w:proofErr w:type="spellStart"/>
      <w:r w:rsidRPr="003208C8">
        <w:rPr>
          <w:rFonts w:cs="Times New Roman"/>
        </w:rPr>
        <w:t>veneer</w:t>
      </w:r>
      <w:proofErr w:type="spellEnd"/>
      <w:r w:rsidRPr="003208C8">
        <w:rPr>
          <w:rFonts w:cs="Times New Roman"/>
        </w:rPr>
        <w:t>) anyagait és technológiáit</w:t>
      </w:r>
    </w:p>
    <w:p w14:paraId="6E4635C0" w14:textId="77777777" w:rsidR="006F3DC6" w:rsidRPr="003208C8" w:rsidRDefault="006F3DC6" w:rsidP="006F3DC6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az ideiglenes fogpótlások indikációját, technológiáját</w:t>
      </w:r>
    </w:p>
    <w:p w14:paraId="1688EBD5" w14:textId="77777777" w:rsidR="00FB6DBC" w:rsidRPr="003208C8" w:rsidRDefault="006F3DC6" w:rsidP="006F3DC6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a rögzített fogpótlásoknál alkalmazható hagyományos és digitális technikákat</w:t>
      </w:r>
    </w:p>
    <w:p w14:paraId="1DCBFF35" w14:textId="77777777" w:rsidR="00FB6DBC" w:rsidRPr="003208C8" w:rsidRDefault="00FB6DBC" w:rsidP="00FB6DBC">
      <w:pPr>
        <w:spacing w:after="0"/>
        <w:ind w:left="426"/>
        <w:rPr>
          <w:rFonts w:cs="Times New Roman"/>
        </w:rPr>
      </w:pPr>
    </w:p>
    <w:p w14:paraId="360A49E7" w14:textId="77777777" w:rsidR="00FB6DBC" w:rsidRPr="003208C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Kapcsolódó közismereti, szakmai tartalmak</w:t>
      </w:r>
    </w:p>
    <w:p w14:paraId="43C1FEDB" w14:textId="77777777" w:rsidR="006F3DC6" w:rsidRPr="003208C8" w:rsidRDefault="006F3DC6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Kémia</w:t>
      </w:r>
    </w:p>
    <w:p w14:paraId="045AEC88" w14:textId="77777777" w:rsidR="006F3DC6" w:rsidRPr="003208C8" w:rsidRDefault="006F3DC6" w:rsidP="006F3DC6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lastRenderedPageBreak/>
        <w:t>Fizika</w:t>
      </w:r>
    </w:p>
    <w:p w14:paraId="2F30D022" w14:textId="77777777" w:rsidR="006F3DC6" w:rsidRPr="003208C8" w:rsidRDefault="006F3DC6" w:rsidP="006F3DC6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Matematika</w:t>
      </w:r>
    </w:p>
    <w:p w14:paraId="7EAD8110" w14:textId="77777777" w:rsidR="006F3DC6" w:rsidRPr="003208C8" w:rsidRDefault="006F3DC6" w:rsidP="006F3DC6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Funkcionális anatómia, </w:t>
      </w:r>
      <w:proofErr w:type="spellStart"/>
      <w:r w:rsidRPr="003208C8">
        <w:rPr>
          <w:rFonts w:cs="Times New Roman"/>
        </w:rPr>
        <w:t>gnathológia</w:t>
      </w:r>
      <w:proofErr w:type="spellEnd"/>
    </w:p>
    <w:p w14:paraId="613D4569" w14:textId="77777777" w:rsidR="006F3DC6" w:rsidRPr="003208C8" w:rsidRDefault="006F3DC6" w:rsidP="006F3DC6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Anyagismeret II.</w:t>
      </w:r>
    </w:p>
    <w:p w14:paraId="069CBE11" w14:textId="77777777" w:rsidR="006F3DC6" w:rsidRPr="003208C8" w:rsidRDefault="006F3DC6" w:rsidP="006F3DC6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Szakrajz</w:t>
      </w:r>
    </w:p>
    <w:p w14:paraId="46343B63" w14:textId="77777777" w:rsidR="00FB6DBC" w:rsidRPr="003208C8" w:rsidRDefault="006F3DC6" w:rsidP="006F3DC6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Szakmai gyakorlat</w:t>
      </w:r>
    </w:p>
    <w:p w14:paraId="5CD71B0E" w14:textId="77777777" w:rsidR="00FB6DBC" w:rsidRPr="003208C8" w:rsidRDefault="00FB6DBC" w:rsidP="00FB6DBC">
      <w:pPr>
        <w:spacing w:after="0"/>
        <w:ind w:left="426"/>
        <w:rPr>
          <w:rFonts w:cs="Times New Roman"/>
        </w:rPr>
      </w:pPr>
    </w:p>
    <w:p w14:paraId="4335DCF9" w14:textId="77777777" w:rsidR="00FB6DBC" w:rsidRPr="003208C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046B2416" w14:textId="77777777" w:rsidR="00FB6DBC" w:rsidRPr="003208C8" w:rsidRDefault="006F3DC6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A rögzített fogpótlások típusai, anyagai, technológiái, tervezése</w:t>
      </w:r>
    </w:p>
    <w:p w14:paraId="1D541B7D" w14:textId="77777777" w:rsidR="006F3DC6" w:rsidRPr="003208C8" w:rsidRDefault="006F3DC6" w:rsidP="006F3DC6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rögzített fogpótlások tervezése a fogorvossal közösen, a páciens kéréseinek figyelembe vétele</w:t>
      </w:r>
    </w:p>
    <w:p w14:paraId="3EAF466E" w14:textId="77777777" w:rsidR="006F3DC6" w:rsidRPr="003208C8" w:rsidRDefault="006F3DC6" w:rsidP="006F3DC6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rögzített fogpótlások követelményei és csoportosítása szakmai-statikai, anyagtani és technológiai szempontok alapján</w:t>
      </w:r>
    </w:p>
    <w:p w14:paraId="652DB064" w14:textId="77777777" w:rsidR="006F3DC6" w:rsidRPr="003208C8" w:rsidRDefault="006F3DC6" w:rsidP="006F3DC6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rögzített fogpótlások nemes, nemesfémmentes és fémmentes anyagai</w:t>
      </w:r>
    </w:p>
    <w:p w14:paraId="24D4E2A4" w14:textId="77777777" w:rsidR="006F3DC6" w:rsidRPr="003208C8" w:rsidRDefault="006F3DC6" w:rsidP="006F3DC6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rögzített fogpótlások leplezési lehetőségei</w:t>
      </w:r>
    </w:p>
    <w:p w14:paraId="16078027" w14:textId="77777777" w:rsidR="006F3DC6" w:rsidRPr="003208C8" w:rsidRDefault="006F3DC6" w:rsidP="006F3DC6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rögzített fogpótlások dokumentálása, adatrögzítés, adatvédelem</w:t>
      </w:r>
    </w:p>
    <w:p w14:paraId="38CC1217" w14:textId="77777777" w:rsidR="00FB6DBC" w:rsidRPr="003208C8" w:rsidRDefault="006F3DC6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A </w:t>
      </w:r>
      <w:proofErr w:type="gramStart"/>
      <w:r w:rsidRPr="003208C8">
        <w:rPr>
          <w:rFonts w:cs="Times New Roman"/>
        </w:rPr>
        <w:t>páciens kötelező</w:t>
      </w:r>
      <w:proofErr w:type="gramEnd"/>
      <w:r w:rsidRPr="003208C8">
        <w:rPr>
          <w:rFonts w:cs="Times New Roman"/>
        </w:rPr>
        <w:t xml:space="preserve"> tájékoztatása</w:t>
      </w:r>
      <w:r w:rsidR="000B0F02" w:rsidRPr="003208C8">
        <w:rPr>
          <w:rFonts w:cs="Times New Roman"/>
        </w:rPr>
        <w:t xml:space="preserve"> </w:t>
      </w:r>
      <w:r w:rsidRPr="003208C8">
        <w:rPr>
          <w:rFonts w:cs="Times New Roman"/>
        </w:rPr>
        <w:t xml:space="preserve"> magyar és EU előírásai</w:t>
      </w:r>
    </w:p>
    <w:p w14:paraId="07DEBF7F" w14:textId="77777777" w:rsidR="00FB6DBC" w:rsidRPr="003208C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7651507" w14:textId="77777777" w:rsidR="00FB6DBC" w:rsidRPr="003208C8" w:rsidRDefault="000B0F0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 xml:space="preserve">Lenyomatok és minták rögzített fogpótlásokhoz. Mintázási szabályok és módszerek, </w:t>
      </w:r>
      <w:proofErr w:type="spellStart"/>
      <w:r w:rsidRPr="003208C8">
        <w:rPr>
          <w:rFonts w:cs="Times New Roman"/>
          <w:b/>
          <w:i/>
        </w:rPr>
        <w:t>okkluzális</w:t>
      </w:r>
      <w:proofErr w:type="spellEnd"/>
      <w:r w:rsidRPr="003208C8">
        <w:rPr>
          <w:rFonts w:cs="Times New Roman"/>
          <w:b/>
          <w:i/>
        </w:rPr>
        <w:t xml:space="preserve"> iránytű alkalmazása</w:t>
      </w:r>
    </w:p>
    <w:p w14:paraId="4BE44F43" w14:textId="77777777" w:rsidR="000B0F02" w:rsidRPr="003208C8" w:rsidRDefault="000B0F02" w:rsidP="000B0F0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Precíziós, szituációs és egyéb lenyomatvétel</w:t>
      </w:r>
    </w:p>
    <w:p w14:paraId="10C18D24" w14:textId="77777777" w:rsidR="000B0F02" w:rsidRPr="003208C8" w:rsidRDefault="000B0F02" w:rsidP="000B0F02">
      <w:pPr>
        <w:pStyle w:val="Listaszerbekezds"/>
        <w:spacing w:after="0"/>
        <w:ind w:left="360"/>
        <w:rPr>
          <w:rFonts w:cs="Times New Roman"/>
        </w:rPr>
      </w:pPr>
      <w:proofErr w:type="spellStart"/>
      <w:r w:rsidRPr="003208C8">
        <w:rPr>
          <w:rFonts w:cs="Times New Roman"/>
        </w:rPr>
        <w:t>Intraorális</w:t>
      </w:r>
      <w:proofErr w:type="spellEnd"/>
      <w:r w:rsidRPr="003208C8">
        <w:rPr>
          <w:rFonts w:cs="Times New Roman"/>
        </w:rPr>
        <w:t xml:space="preserve"> szkennerrel történő lenyomatvétel</w:t>
      </w:r>
    </w:p>
    <w:p w14:paraId="6C5062B6" w14:textId="77777777" w:rsidR="000B0F02" w:rsidRPr="003208C8" w:rsidRDefault="000B0F02" w:rsidP="000B0F02">
      <w:pPr>
        <w:pStyle w:val="Listaszerbekezds"/>
        <w:spacing w:after="0"/>
        <w:ind w:left="360"/>
        <w:rPr>
          <w:rFonts w:cs="Times New Roman"/>
        </w:rPr>
      </w:pPr>
      <w:proofErr w:type="spellStart"/>
      <w:r w:rsidRPr="003208C8">
        <w:rPr>
          <w:rFonts w:cs="Times New Roman"/>
        </w:rPr>
        <w:t>Szekcionált</w:t>
      </w:r>
      <w:proofErr w:type="spellEnd"/>
      <w:r w:rsidRPr="003208C8">
        <w:rPr>
          <w:rFonts w:cs="Times New Roman"/>
        </w:rPr>
        <w:t xml:space="preserve"> és egyéb modellkészítési eljárások</w:t>
      </w:r>
    </w:p>
    <w:p w14:paraId="62E7C8A4" w14:textId="77777777" w:rsidR="000B0F02" w:rsidRPr="003208C8" w:rsidRDefault="000B0F02" w:rsidP="000B0F0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Mintázó viaszok és mintázó műanyagok, viaszkezelési technikák</w:t>
      </w:r>
    </w:p>
    <w:p w14:paraId="71092466" w14:textId="77777777" w:rsidR="000B0F02" w:rsidRPr="003208C8" w:rsidRDefault="000B0F02" w:rsidP="000B0F0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Mintázási szabályok és mintázó iskolák</w:t>
      </w:r>
    </w:p>
    <w:p w14:paraId="06C661AE" w14:textId="77777777" w:rsidR="00FB6DBC" w:rsidRPr="003208C8" w:rsidRDefault="000B0F02" w:rsidP="000B0F0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Az </w:t>
      </w:r>
      <w:proofErr w:type="spellStart"/>
      <w:r w:rsidRPr="003208C8">
        <w:rPr>
          <w:rFonts w:cs="Times New Roman"/>
        </w:rPr>
        <w:t>okkluzális</w:t>
      </w:r>
      <w:proofErr w:type="spellEnd"/>
      <w:r w:rsidRPr="003208C8">
        <w:rPr>
          <w:rFonts w:cs="Times New Roman"/>
        </w:rPr>
        <w:t xml:space="preserve"> iránytű alkalmazása a mintázatokon</w:t>
      </w:r>
    </w:p>
    <w:p w14:paraId="039E172C" w14:textId="77777777" w:rsidR="00FB6DBC" w:rsidRPr="003208C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2EBA6FC" w14:textId="77777777" w:rsidR="00FB6DBC" w:rsidRPr="003208C8" w:rsidRDefault="000B0F0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 xml:space="preserve">Minták rögzítése középértékű és részben egyéni értékű </w:t>
      </w:r>
      <w:proofErr w:type="spellStart"/>
      <w:r w:rsidRPr="003208C8">
        <w:rPr>
          <w:rFonts w:cs="Times New Roman"/>
          <w:b/>
          <w:i/>
        </w:rPr>
        <w:t>artikulátorban</w:t>
      </w:r>
      <w:proofErr w:type="spellEnd"/>
      <w:r w:rsidRPr="003208C8">
        <w:rPr>
          <w:rFonts w:cs="Times New Roman"/>
          <w:b/>
          <w:i/>
        </w:rPr>
        <w:t xml:space="preserve">  </w:t>
      </w:r>
    </w:p>
    <w:p w14:paraId="0571EDA3" w14:textId="77777777" w:rsidR="000B0F02" w:rsidRPr="003208C8" w:rsidRDefault="000B0F02" w:rsidP="000B0F0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A középértékű és részben egyéni értékű </w:t>
      </w:r>
      <w:proofErr w:type="spellStart"/>
      <w:r w:rsidRPr="003208C8">
        <w:rPr>
          <w:rFonts w:cs="Times New Roman"/>
        </w:rPr>
        <w:t>artikulátor</w:t>
      </w:r>
      <w:proofErr w:type="spellEnd"/>
      <w:r w:rsidRPr="003208C8">
        <w:rPr>
          <w:rFonts w:cs="Times New Roman"/>
        </w:rPr>
        <w:t xml:space="preserve"> közötti különbségek</w:t>
      </w:r>
    </w:p>
    <w:p w14:paraId="7EB642C1" w14:textId="77777777" w:rsidR="000B0F02" w:rsidRPr="003208C8" w:rsidRDefault="000B0F02" w:rsidP="000B0F0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Minták rögzítése középértékű </w:t>
      </w:r>
      <w:proofErr w:type="spellStart"/>
      <w:r w:rsidRPr="003208C8">
        <w:rPr>
          <w:rFonts w:cs="Times New Roman"/>
        </w:rPr>
        <w:t>artikulátorban</w:t>
      </w:r>
      <w:proofErr w:type="spellEnd"/>
      <w:r w:rsidRPr="003208C8">
        <w:rPr>
          <w:rFonts w:cs="Times New Roman"/>
        </w:rPr>
        <w:t xml:space="preserve"> a </w:t>
      </w:r>
      <w:proofErr w:type="spellStart"/>
      <w:r w:rsidRPr="003208C8">
        <w:rPr>
          <w:rFonts w:cs="Times New Roman"/>
        </w:rPr>
        <w:t>Bonwill-féle</w:t>
      </w:r>
      <w:proofErr w:type="spellEnd"/>
      <w:r w:rsidRPr="003208C8">
        <w:rPr>
          <w:rFonts w:cs="Times New Roman"/>
        </w:rPr>
        <w:t xml:space="preserve"> ∆ alapján</w:t>
      </w:r>
    </w:p>
    <w:p w14:paraId="312BDD53" w14:textId="77777777" w:rsidR="000B0F02" w:rsidRPr="003208C8" w:rsidRDefault="000B0F02" w:rsidP="000B0F0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Minták rögzítése részben egyéni értékű </w:t>
      </w:r>
      <w:proofErr w:type="spellStart"/>
      <w:r w:rsidRPr="003208C8">
        <w:rPr>
          <w:rFonts w:cs="Times New Roman"/>
        </w:rPr>
        <w:t>artikulátorban</w:t>
      </w:r>
      <w:proofErr w:type="spellEnd"/>
      <w:r w:rsidRPr="003208C8">
        <w:rPr>
          <w:rFonts w:cs="Times New Roman"/>
        </w:rPr>
        <w:t xml:space="preserve"> arcíves - vagy egyéb regisztrálás után</w:t>
      </w:r>
    </w:p>
    <w:p w14:paraId="7AD692B0" w14:textId="77777777" w:rsidR="00FB6DBC" w:rsidRPr="003208C8" w:rsidRDefault="000B0F02" w:rsidP="000B0F0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A részben egyéni értékű </w:t>
      </w:r>
      <w:proofErr w:type="spellStart"/>
      <w:r w:rsidRPr="003208C8">
        <w:rPr>
          <w:rFonts w:cs="Times New Roman"/>
        </w:rPr>
        <w:t>artikulátor</w:t>
      </w:r>
      <w:proofErr w:type="spellEnd"/>
      <w:r w:rsidRPr="003208C8">
        <w:rPr>
          <w:rFonts w:cs="Times New Roman"/>
        </w:rPr>
        <w:t xml:space="preserve"> beállítási lehetőségei a pozíciós viaszharapások vagy egyéb módszerek alapján</w:t>
      </w:r>
    </w:p>
    <w:p w14:paraId="14C66C77" w14:textId="77777777" w:rsidR="00FB6DBC" w:rsidRPr="003208C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B3BD4E5" w14:textId="77777777" w:rsidR="00FB6DBC" w:rsidRPr="003208C8" w:rsidRDefault="000B0F0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Koronakészítés hagyományos és digitális módszerekkel</w:t>
      </w:r>
    </w:p>
    <w:p w14:paraId="6163097D" w14:textId="77777777" w:rsidR="000B0F02" w:rsidRPr="003208C8" w:rsidRDefault="000B0F02" w:rsidP="000B0F0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koronakészítés indikációi</w:t>
      </w:r>
    </w:p>
    <w:p w14:paraId="2F6FF85F" w14:textId="77777777" w:rsidR="000B0F02" w:rsidRPr="003208C8" w:rsidRDefault="000B0F02" w:rsidP="000B0F0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Fogszín meghatározás fogszín kulccsal és digitális módszerekkel</w:t>
      </w:r>
    </w:p>
    <w:p w14:paraId="759826EE" w14:textId="77777777" w:rsidR="000B0F02" w:rsidRPr="003208C8" w:rsidRDefault="000B0F02" w:rsidP="000B0F0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Leplezés nélküli és leplezett koronák készítésének szakmai-statikai, esztétikai, fonetikai, higiéniai szabályai</w:t>
      </w:r>
    </w:p>
    <w:p w14:paraId="691A712B" w14:textId="77777777" w:rsidR="000B0F02" w:rsidRPr="003208C8" w:rsidRDefault="000B0F02" w:rsidP="000B0F0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Koronák készítési lehetőségei különböző technológiákkal</w:t>
      </w:r>
    </w:p>
    <w:p w14:paraId="36747070" w14:textId="77777777" w:rsidR="00FB6DBC" w:rsidRPr="003208C8" w:rsidRDefault="000B0F02" w:rsidP="000B0F0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Koronák tervezése és készítése CAD/CAM technikákkal</w:t>
      </w:r>
    </w:p>
    <w:p w14:paraId="2C0A4F28" w14:textId="77777777" w:rsidR="00FB6DBC" w:rsidRPr="003208C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28B7C89" w14:textId="77777777" w:rsidR="00FB6DBC" w:rsidRPr="003208C8" w:rsidRDefault="000B0F0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Hídkészítés hagyományos és digitális módszerekkel</w:t>
      </w:r>
    </w:p>
    <w:p w14:paraId="5C3566CA" w14:textId="77777777" w:rsidR="000B0F02" w:rsidRPr="003208C8" w:rsidRDefault="000B0F02" w:rsidP="000B0F0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hidak készítésének indikációi</w:t>
      </w:r>
    </w:p>
    <w:p w14:paraId="07B5371E" w14:textId="77777777" w:rsidR="000B0F02" w:rsidRPr="003208C8" w:rsidRDefault="000B0F02" w:rsidP="000B0F0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Fogszín meghatározás fogszín kulccsal és digitális módszerekkel</w:t>
      </w:r>
    </w:p>
    <w:p w14:paraId="4E10244F" w14:textId="77777777" w:rsidR="000B0F02" w:rsidRPr="003208C8" w:rsidRDefault="000B0F02" w:rsidP="000B0F0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Leplezett hidak készítésének szakmai-statikai, esztétikai, fonetikai, higiéniai szabályai</w:t>
      </w:r>
    </w:p>
    <w:p w14:paraId="5C4DBD32" w14:textId="77777777" w:rsidR="000B0F02" w:rsidRPr="003208C8" w:rsidRDefault="000B0F02" w:rsidP="000B0F0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hidak készítésének lehetőségei különböző technológiákkal</w:t>
      </w:r>
    </w:p>
    <w:p w14:paraId="2D60007B" w14:textId="77777777" w:rsidR="00FB6DBC" w:rsidRPr="003208C8" w:rsidRDefault="000B0F02" w:rsidP="000B0F0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hidak tervezése és készítése CAD/CAM technikákkal</w:t>
      </w:r>
    </w:p>
    <w:p w14:paraId="56FF35F0" w14:textId="77777777" w:rsidR="00FB6DBC" w:rsidRPr="003208C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7C52E6D" w14:textId="77777777" w:rsidR="00FB6DBC" w:rsidRPr="003208C8" w:rsidRDefault="000B0F02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3208C8">
        <w:rPr>
          <w:rFonts w:cs="Times New Roman"/>
          <w:b/>
          <w:i/>
        </w:rPr>
        <w:lastRenderedPageBreak/>
        <w:t>Inlay-onlay-overlay</w:t>
      </w:r>
      <w:proofErr w:type="spellEnd"/>
      <w:r w:rsidRPr="003208C8">
        <w:rPr>
          <w:rFonts w:cs="Times New Roman"/>
          <w:b/>
          <w:i/>
        </w:rPr>
        <w:t xml:space="preserve"> készítés hagyományos és digitális módszerekkel</w:t>
      </w:r>
    </w:p>
    <w:p w14:paraId="0292D734" w14:textId="77777777" w:rsidR="000B0F02" w:rsidRPr="003208C8" w:rsidRDefault="000B0F02" w:rsidP="00894D83">
      <w:pPr>
        <w:pStyle w:val="Listaszerbekezds"/>
        <w:spacing w:after="0"/>
        <w:ind w:left="360"/>
        <w:rPr>
          <w:rFonts w:cs="Times New Roman"/>
        </w:rPr>
      </w:pPr>
      <w:proofErr w:type="spellStart"/>
      <w:r w:rsidRPr="003208C8">
        <w:rPr>
          <w:rFonts w:cs="Times New Roman"/>
        </w:rPr>
        <w:t>Inlay-onlay-overlay</w:t>
      </w:r>
      <w:proofErr w:type="spellEnd"/>
      <w:r w:rsidRPr="003208C8">
        <w:rPr>
          <w:rFonts w:cs="Times New Roman"/>
        </w:rPr>
        <w:t xml:space="preserve"> készítésének indikációi</w:t>
      </w:r>
    </w:p>
    <w:p w14:paraId="5656A3EE" w14:textId="77777777" w:rsidR="000B0F02" w:rsidRPr="003208C8" w:rsidRDefault="000B0F02" w:rsidP="000B0F02">
      <w:pPr>
        <w:pStyle w:val="Listaszerbekezds"/>
        <w:spacing w:after="0"/>
        <w:ind w:left="360"/>
        <w:rPr>
          <w:rFonts w:cs="Times New Roman"/>
        </w:rPr>
      </w:pPr>
      <w:proofErr w:type="spellStart"/>
      <w:r w:rsidRPr="003208C8">
        <w:rPr>
          <w:rFonts w:cs="Times New Roman"/>
        </w:rPr>
        <w:t>Inlay-</w:t>
      </w:r>
      <w:proofErr w:type="spellEnd"/>
      <w:r w:rsidRPr="003208C8">
        <w:rPr>
          <w:rFonts w:cs="Times New Roman"/>
        </w:rPr>
        <w:t xml:space="preserve"> </w:t>
      </w:r>
      <w:proofErr w:type="spellStart"/>
      <w:r w:rsidRPr="003208C8">
        <w:rPr>
          <w:rFonts w:cs="Times New Roman"/>
        </w:rPr>
        <w:t>onlay-overlay</w:t>
      </w:r>
      <w:proofErr w:type="spellEnd"/>
      <w:r w:rsidRPr="003208C8">
        <w:rPr>
          <w:rFonts w:cs="Times New Roman"/>
        </w:rPr>
        <w:t xml:space="preserve"> készítés különböző anyagokból és technológiákkal</w:t>
      </w:r>
    </w:p>
    <w:p w14:paraId="54DBCA96" w14:textId="77777777" w:rsidR="00FB6DBC" w:rsidRPr="003208C8" w:rsidRDefault="000B0F02" w:rsidP="000B0F02">
      <w:pPr>
        <w:pStyle w:val="Listaszerbekezds"/>
        <w:spacing w:after="0"/>
        <w:ind w:left="360"/>
        <w:rPr>
          <w:rFonts w:cs="Times New Roman"/>
        </w:rPr>
      </w:pPr>
      <w:proofErr w:type="spellStart"/>
      <w:r w:rsidRPr="003208C8">
        <w:rPr>
          <w:rFonts w:cs="Times New Roman"/>
        </w:rPr>
        <w:t>Inlay-</w:t>
      </w:r>
      <w:proofErr w:type="spellEnd"/>
      <w:r w:rsidRPr="003208C8">
        <w:rPr>
          <w:rFonts w:cs="Times New Roman"/>
        </w:rPr>
        <w:t xml:space="preserve"> </w:t>
      </w:r>
      <w:proofErr w:type="spellStart"/>
      <w:r w:rsidRPr="003208C8">
        <w:rPr>
          <w:rFonts w:cs="Times New Roman"/>
        </w:rPr>
        <w:t>onlay-overlay</w:t>
      </w:r>
      <w:proofErr w:type="spellEnd"/>
      <w:r w:rsidRPr="003208C8">
        <w:rPr>
          <w:rFonts w:cs="Times New Roman"/>
        </w:rPr>
        <w:t xml:space="preserve"> tervezés és készítés CAD/CAM technikákkal</w:t>
      </w:r>
    </w:p>
    <w:p w14:paraId="0EF7C745" w14:textId="77777777" w:rsidR="00FB6DBC" w:rsidRPr="003208C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2A44F53" w14:textId="77777777" w:rsidR="00FB6DBC" w:rsidRPr="003208C8" w:rsidRDefault="006B33A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Héjak készítése hagyományos és digitális módszerekkel</w:t>
      </w:r>
    </w:p>
    <w:p w14:paraId="0483F1E8" w14:textId="77777777" w:rsidR="006B33AF" w:rsidRPr="003208C8" w:rsidRDefault="006B33AF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héjak készítésének indikációi</w:t>
      </w:r>
    </w:p>
    <w:p w14:paraId="54E40116" w14:textId="77777777" w:rsidR="006B33AF" w:rsidRPr="003208C8" w:rsidRDefault="006B33AF" w:rsidP="006B33AF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Fogszín és a csonk színének meghatározás fogszín kulccsal és digitális módszerekkel</w:t>
      </w:r>
    </w:p>
    <w:p w14:paraId="4A0A7E7C" w14:textId="77777777" w:rsidR="006B33AF" w:rsidRPr="003208C8" w:rsidRDefault="006B33AF" w:rsidP="006B33AF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Héjak készítése különböző anyagokkal és technológiákkal</w:t>
      </w:r>
    </w:p>
    <w:p w14:paraId="0FA33E8E" w14:textId="77777777" w:rsidR="00FB6DBC" w:rsidRPr="003208C8" w:rsidRDefault="006B33AF" w:rsidP="006B33AF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Héjak tervezése CAD/CAM technikákkal</w:t>
      </w:r>
    </w:p>
    <w:p w14:paraId="04A38975" w14:textId="77777777" w:rsidR="00FB6DBC" w:rsidRPr="003208C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0DD0601" w14:textId="77777777" w:rsidR="00FB6DBC" w:rsidRPr="003208C8" w:rsidRDefault="006B33A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Ideiglenes pótlások rögzített fogpótlásokhoz</w:t>
      </w:r>
    </w:p>
    <w:p w14:paraId="0A3C0632" w14:textId="77777777" w:rsidR="006B33AF" w:rsidRPr="003208C8" w:rsidRDefault="006B33AF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Az ideiglenes fogpótlások készítésének indikációi</w:t>
      </w:r>
    </w:p>
    <w:p w14:paraId="3BC657A0" w14:textId="77777777" w:rsidR="00FB6DBC" w:rsidRPr="003208C8" w:rsidRDefault="006B33AF" w:rsidP="006B33AF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Ideiglenes fogpótlások készítése direkt és indirekt módszerekkel különböző anyagokkal</w:t>
      </w:r>
    </w:p>
    <w:p w14:paraId="431C5617" w14:textId="77777777" w:rsidR="00FB6DBC" w:rsidRPr="003208C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11F7657" w14:textId="77777777" w:rsidR="00FB6DBC" w:rsidRPr="003208C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képzés javasolt helyszíne (ajánlás)</w:t>
      </w:r>
    </w:p>
    <w:p w14:paraId="1F0BB41C" w14:textId="77777777" w:rsidR="00FB6DBC" w:rsidRPr="003208C8" w:rsidRDefault="006B33AF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Szaktanterem digitális eszközökkel, szakkönyvekkel, szaksajtóval, szakmai poszterekkel felszerelve</w:t>
      </w:r>
    </w:p>
    <w:p w14:paraId="1F095B1C" w14:textId="77777777" w:rsidR="00FB6DBC" w:rsidRPr="003208C8" w:rsidRDefault="00FB6DBC" w:rsidP="00FB6DBC">
      <w:pPr>
        <w:spacing w:after="0"/>
        <w:ind w:left="426"/>
        <w:rPr>
          <w:rFonts w:cs="Times New Roman"/>
        </w:rPr>
      </w:pPr>
    </w:p>
    <w:p w14:paraId="53AF3E32" w14:textId="77777777" w:rsidR="00FB6DBC" w:rsidRPr="003208C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értékelésének módja</w:t>
      </w:r>
    </w:p>
    <w:p w14:paraId="04F1F0E4" w14:textId="0222CB5E" w:rsidR="00FB6DBC" w:rsidRPr="003208C8" w:rsidRDefault="00FB6DBC" w:rsidP="00FB6DBC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 xml:space="preserve">A nemzeti köznevelésről szóló 2011. évi </w:t>
      </w:r>
      <w:r w:rsidR="00CB4662">
        <w:rPr>
          <w:rFonts w:cs="Times New Roman"/>
        </w:rPr>
        <w:t xml:space="preserve">CXC. törvény </w:t>
      </w:r>
      <w:r w:rsidRPr="003208C8">
        <w:rPr>
          <w:rFonts w:cs="Times New Roman"/>
        </w:rPr>
        <w:t xml:space="preserve">54. § </w:t>
      </w:r>
      <w:r w:rsidR="00622699">
        <w:rPr>
          <w:rFonts w:cs="Times New Roman"/>
        </w:rPr>
        <w:t>(2) bekezdés a)</w:t>
      </w:r>
      <w:r w:rsidRPr="003208C8">
        <w:rPr>
          <w:rFonts w:cs="Times New Roman"/>
        </w:rPr>
        <w:t xml:space="preserve"> pontja szerinti értékeléssel.</w:t>
      </w:r>
    </w:p>
    <w:p w14:paraId="50B2FD72" w14:textId="77777777" w:rsidR="00FB6DBC" w:rsidRPr="003208C8" w:rsidRDefault="00FB6DBC" w:rsidP="00FB6DBC">
      <w:pPr>
        <w:spacing w:after="0"/>
        <w:ind w:left="426"/>
        <w:rPr>
          <w:rFonts w:cs="Times New Roman"/>
        </w:rPr>
      </w:pPr>
    </w:p>
    <w:p w14:paraId="2A494CB8" w14:textId="77777777" w:rsidR="00FB6DBC" w:rsidRPr="003208C8" w:rsidRDefault="006B33AF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 xml:space="preserve">Funkcionális anatómia, </w:t>
      </w:r>
      <w:proofErr w:type="spellStart"/>
      <w:r w:rsidRPr="003208C8">
        <w:rPr>
          <w:rFonts w:cs="Times New Roman"/>
          <w:b/>
        </w:rPr>
        <w:t>gnathológia</w:t>
      </w:r>
      <w:proofErr w:type="spellEnd"/>
      <w:r w:rsidR="00FB6DBC" w:rsidRPr="003208C8">
        <w:rPr>
          <w:rFonts w:cs="Times New Roman"/>
          <w:b/>
        </w:rPr>
        <w:t xml:space="preserve"> tantárgy</w:t>
      </w:r>
      <w:r w:rsidR="00FB6DBC" w:rsidRPr="003208C8">
        <w:rPr>
          <w:rFonts w:cs="Times New Roman"/>
          <w:b/>
        </w:rPr>
        <w:tab/>
      </w:r>
      <w:r w:rsidR="00031790" w:rsidRPr="003208C8">
        <w:rPr>
          <w:rFonts w:cs="Times New Roman"/>
          <w:b/>
        </w:rPr>
        <w:t>31</w:t>
      </w:r>
      <w:r w:rsidR="00FB6DBC" w:rsidRPr="003208C8">
        <w:rPr>
          <w:rFonts w:cs="Times New Roman"/>
          <w:b/>
        </w:rPr>
        <w:t xml:space="preserve"> óra/</w:t>
      </w:r>
      <w:r w:rsidR="00B97ABB" w:rsidRPr="003208C8">
        <w:rPr>
          <w:rFonts w:cs="Times New Roman"/>
          <w:b/>
        </w:rPr>
        <w:t>31</w:t>
      </w:r>
      <w:r w:rsidR="00FB6DBC" w:rsidRPr="003208C8">
        <w:rPr>
          <w:rFonts w:cs="Times New Roman"/>
          <w:b/>
        </w:rPr>
        <w:t xml:space="preserve"> óra*</w:t>
      </w:r>
    </w:p>
    <w:p w14:paraId="5910F580" w14:textId="77777777" w:rsidR="00FB6DBC" w:rsidRPr="003208C8" w:rsidRDefault="00FB6DBC" w:rsidP="00FB6DBC">
      <w:pPr>
        <w:spacing w:after="0"/>
        <w:jc w:val="right"/>
        <w:rPr>
          <w:rFonts w:cs="Times New Roman"/>
          <w:sz w:val="20"/>
        </w:rPr>
      </w:pPr>
      <w:r w:rsidRPr="003208C8">
        <w:rPr>
          <w:rFonts w:cs="Times New Roman"/>
          <w:sz w:val="20"/>
        </w:rPr>
        <w:t>* 9-13. évfolyamon megszervezett képzés/13. és 14. évfolyamon megszervezett képzés</w:t>
      </w:r>
    </w:p>
    <w:p w14:paraId="7AA7145A" w14:textId="77777777" w:rsidR="00FB6DBC" w:rsidRPr="003208C8" w:rsidRDefault="00FB6DBC" w:rsidP="00FB6DBC">
      <w:pPr>
        <w:spacing w:after="0"/>
        <w:ind w:left="426"/>
        <w:rPr>
          <w:rFonts w:cs="Times New Roman"/>
        </w:rPr>
      </w:pPr>
    </w:p>
    <w:p w14:paraId="76C4AD43" w14:textId="6E91C2B0" w:rsidR="00FB6DBC" w:rsidRPr="003208C8" w:rsidRDefault="00FB6DBC" w:rsidP="00FB6DBC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A tantárgy a főszakképesítéshez kapcsolódik.</w:t>
      </w:r>
    </w:p>
    <w:p w14:paraId="7237EB2F" w14:textId="77777777" w:rsidR="00FB6DBC" w:rsidRPr="003208C8" w:rsidRDefault="00FB6DBC" w:rsidP="00FB6DBC">
      <w:pPr>
        <w:spacing w:after="0"/>
        <w:ind w:left="426"/>
        <w:rPr>
          <w:rFonts w:cs="Times New Roman"/>
        </w:rPr>
      </w:pPr>
    </w:p>
    <w:p w14:paraId="6646500D" w14:textId="77777777" w:rsidR="00FB6DBC" w:rsidRPr="003208C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tanításának célja</w:t>
      </w:r>
    </w:p>
    <w:p w14:paraId="3279E4CE" w14:textId="77777777" w:rsidR="006B33AF" w:rsidRPr="003208C8" w:rsidRDefault="006B33AF" w:rsidP="006B33AF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A tanuló ismerje meg:</w:t>
      </w:r>
    </w:p>
    <w:p w14:paraId="094B83C3" w14:textId="77777777" w:rsidR="006B33AF" w:rsidRPr="003208C8" w:rsidRDefault="006B33AF" w:rsidP="006B33AF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 xml:space="preserve">a </w:t>
      </w:r>
      <w:proofErr w:type="spellStart"/>
      <w:r w:rsidRPr="003208C8">
        <w:rPr>
          <w:rFonts w:cs="Times New Roman"/>
        </w:rPr>
        <w:t>gnathológia</w:t>
      </w:r>
      <w:proofErr w:type="spellEnd"/>
      <w:r w:rsidRPr="003208C8">
        <w:rPr>
          <w:rFonts w:cs="Times New Roman"/>
        </w:rPr>
        <w:t xml:space="preserve"> jelentőségét</w:t>
      </w:r>
    </w:p>
    <w:p w14:paraId="310A89E9" w14:textId="77777777" w:rsidR="006B33AF" w:rsidRPr="003208C8" w:rsidRDefault="006B33AF" w:rsidP="006B33AF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 xml:space="preserve">az okklúziós elméleteket és az </w:t>
      </w:r>
      <w:proofErr w:type="spellStart"/>
      <w:r w:rsidRPr="003208C8">
        <w:rPr>
          <w:rFonts w:cs="Times New Roman"/>
        </w:rPr>
        <w:t>okkluzális</w:t>
      </w:r>
      <w:proofErr w:type="spellEnd"/>
      <w:r w:rsidRPr="003208C8">
        <w:rPr>
          <w:rFonts w:cs="Times New Roman"/>
        </w:rPr>
        <w:t xml:space="preserve"> iránytű alkalmazását rögzített fogpótlásoknál</w:t>
      </w:r>
    </w:p>
    <w:p w14:paraId="7C5980B7" w14:textId="77777777" w:rsidR="006B33AF" w:rsidRPr="003208C8" w:rsidRDefault="006B33AF" w:rsidP="006B33AF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az állkapocsízület és az izmok működésének jelentőségét rögzített fogpótlások készítése esetén</w:t>
      </w:r>
    </w:p>
    <w:p w14:paraId="10ABDADA" w14:textId="77777777" w:rsidR="006B33AF" w:rsidRPr="003208C8" w:rsidRDefault="006B33AF" w:rsidP="006B33AF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 rágószerv idegi szabályozását, vérellátását</w:t>
      </w:r>
    </w:p>
    <w:p w14:paraId="2BF7A61A" w14:textId="77777777" w:rsidR="00FB6DBC" w:rsidRPr="003208C8" w:rsidRDefault="006B33AF" w:rsidP="006B33AF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 fogak morfológiájának komplex értelmezését</w:t>
      </w:r>
    </w:p>
    <w:p w14:paraId="56AC032B" w14:textId="77777777" w:rsidR="00FB6DBC" w:rsidRPr="003208C8" w:rsidRDefault="00FB6DBC" w:rsidP="00FB6DBC">
      <w:pPr>
        <w:spacing w:after="0"/>
        <w:ind w:left="426"/>
        <w:rPr>
          <w:rFonts w:cs="Times New Roman"/>
        </w:rPr>
      </w:pPr>
    </w:p>
    <w:p w14:paraId="20026CA7" w14:textId="77777777" w:rsidR="00FB6DBC" w:rsidRPr="003208C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Kapcsolódó közismereti, szakmai tartalmak</w:t>
      </w:r>
    </w:p>
    <w:p w14:paraId="180F08F4" w14:textId="77777777" w:rsidR="006B33AF" w:rsidRPr="003208C8" w:rsidRDefault="006B33AF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Kémia</w:t>
      </w:r>
    </w:p>
    <w:p w14:paraId="13D73AA8" w14:textId="77777777" w:rsidR="006B33AF" w:rsidRPr="003208C8" w:rsidRDefault="006B33AF" w:rsidP="006B33AF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Fizika</w:t>
      </w:r>
    </w:p>
    <w:p w14:paraId="42F1F37B" w14:textId="77777777" w:rsidR="006B33AF" w:rsidRPr="003208C8" w:rsidRDefault="0008555B" w:rsidP="006B33AF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Matema</w:t>
      </w:r>
      <w:r w:rsidR="006B33AF" w:rsidRPr="003208C8">
        <w:rPr>
          <w:rFonts w:cs="Times New Roman"/>
        </w:rPr>
        <w:t>tika</w:t>
      </w:r>
    </w:p>
    <w:p w14:paraId="57169537" w14:textId="77777777" w:rsidR="006B33AF" w:rsidRPr="003208C8" w:rsidRDefault="006B33AF" w:rsidP="006B33AF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Szakmai ismeret</w:t>
      </w:r>
    </w:p>
    <w:p w14:paraId="18674F87" w14:textId="77777777" w:rsidR="006B33AF" w:rsidRPr="003208C8" w:rsidRDefault="006B33AF" w:rsidP="006B33AF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Szakrajz</w:t>
      </w:r>
    </w:p>
    <w:p w14:paraId="4E629AC6" w14:textId="77777777" w:rsidR="00FB6DBC" w:rsidRPr="003208C8" w:rsidRDefault="006B33AF" w:rsidP="006B33AF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Szakmai gyakorlat</w:t>
      </w:r>
    </w:p>
    <w:p w14:paraId="37D888A1" w14:textId="77777777" w:rsidR="00FB6DBC" w:rsidRPr="003208C8" w:rsidRDefault="00FB6DBC" w:rsidP="00FB6DBC">
      <w:pPr>
        <w:spacing w:after="0"/>
        <w:ind w:left="426"/>
        <w:rPr>
          <w:rFonts w:cs="Times New Roman"/>
        </w:rPr>
      </w:pPr>
    </w:p>
    <w:p w14:paraId="08FE5525" w14:textId="77777777" w:rsidR="00FB6DBC" w:rsidRPr="003208C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201518F3" w14:textId="77777777" w:rsidR="00FB6DBC" w:rsidRPr="003208C8" w:rsidRDefault="006B33A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Az állkapocsízület működése, izomtan</w:t>
      </w:r>
    </w:p>
    <w:p w14:paraId="646AF811" w14:textId="77777777" w:rsidR="006B33AF" w:rsidRPr="003208C8" w:rsidRDefault="006B33AF" w:rsidP="006B33AF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Az állkapocsmozgások típusai</w:t>
      </w:r>
    </w:p>
    <w:p w14:paraId="76BBA38D" w14:textId="77777777" w:rsidR="006B33AF" w:rsidRPr="003208C8" w:rsidRDefault="006B33AF" w:rsidP="006B33AF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Az ízületi működések reprodukálási lehetőségei</w:t>
      </w:r>
    </w:p>
    <w:p w14:paraId="177E5056" w14:textId="77777777" w:rsidR="006B33AF" w:rsidRPr="003208C8" w:rsidRDefault="006B33AF" w:rsidP="006B33AF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mimikai és rágóizmok szerepe rögzített fogpótlások készítése esetén</w:t>
      </w:r>
    </w:p>
    <w:p w14:paraId="63DCAD4F" w14:textId="77777777" w:rsidR="00FB6DBC" w:rsidRPr="003208C8" w:rsidRDefault="006B33AF" w:rsidP="006B33AF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lastRenderedPageBreak/>
        <w:t xml:space="preserve">Ízületi </w:t>
      </w:r>
      <w:proofErr w:type="spellStart"/>
      <w:r w:rsidRPr="003208C8">
        <w:rPr>
          <w:rFonts w:cs="Times New Roman"/>
        </w:rPr>
        <w:t>disfunkciók</w:t>
      </w:r>
      <w:proofErr w:type="spellEnd"/>
      <w:r w:rsidRPr="003208C8">
        <w:rPr>
          <w:rFonts w:cs="Times New Roman"/>
        </w:rPr>
        <w:t xml:space="preserve"> lehetséges okai rögzített fogpótlások készítésekor</w:t>
      </w:r>
    </w:p>
    <w:p w14:paraId="23F1A723" w14:textId="77777777" w:rsidR="00FB6DBC" w:rsidRPr="003208C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8A5B1BA" w14:textId="77777777" w:rsidR="00FB6DBC" w:rsidRPr="003208C8" w:rsidRDefault="006B33A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 xml:space="preserve">Okklúziós elméletek és okklúziós érintkezések, </w:t>
      </w:r>
      <w:proofErr w:type="spellStart"/>
      <w:r w:rsidRPr="003208C8">
        <w:rPr>
          <w:rFonts w:cs="Times New Roman"/>
          <w:b/>
          <w:i/>
        </w:rPr>
        <w:t>okkluzális</w:t>
      </w:r>
      <w:proofErr w:type="spellEnd"/>
      <w:r w:rsidRPr="003208C8">
        <w:rPr>
          <w:rFonts w:cs="Times New Roman"/>
          <w:b/>
          <w:i/>
        </w:rPr>
        <w:t xml:space="preserve"> iránytű</w:t>
      </w:r>
    </w:p>
    <w:p w14:paraId="579FCF09" w14:textId="77777777" w:rsidR="006B33AF" w:rsidRPr="003208C8" w:rsidRDefault="006B33AF" w:rsidP="00894D83">
      <w:pPr>
        <w:pStyle w:val="Listaszerbekezds"/>
        <w:spacing w:after="0"/>
        <w:ind w:left="360"/>
        <w:rPr>
          <w:rFonts w:cs="Times New Roman"/>
        </w:rPr>
      </w:pPr>
      <w:proofErr w:type="spellStart"/>
      <w:r w:rsidRPr="003208C8">
        <w:rPr>
          <w:rFonts w:cs="Times New Roman"/>
        </w:rPr>
        <w:t>Lunden</w:t>
      </w:r>
      <w:proofErr w:type="spellEnd"/>
      <w:r w:rsidRPr="003208C8">
        <w:rPr>
          <w:rFonts w:cs="Times New Roman"/>
        </w:rPr>
        <w:t xml:space="preserve">, </w:t>
      </w:r>
      <w:proofErr w:type="spellStart"/>
      <w:r w:rsidRPr="003208C8">
        <w:rPr>
          <w:rFonts w:cs="Times New Roman"/>
        </w:rPr>
        <w:t>Tomas</w:t>
      </w:r>
      <w:proofErr w:type="spellEnd"/>
      <w:r w:rsidRPr="003208C8">
        <w:rPr>
          <w:rFonts w:cs="Times New Roman"/>
        </w:rPr>
        <w:t xml:space="preserve">, Gerber, Dr. </w:t>
      </w:r>
      <w:proofErr w:type="spellStart"/>
      <w:r w:rsidRPr="003208C8">
        <w:rPr>
          <w:rFonts w:cs="Times New Roman"/>
        </w:rPr>
        <w:t>Szenpétery</w:t>
      </w:r>
      <w:proofErr w:type="spellEnd"/>
      <w:r w:rsidRPr="003208C8">
        <w:rPr>
          <w:rFonts w:cs="Times New Roman"/>
        </w:rPr>
        <w:t xml:space="preserve"> András okklúziós elméletei</w:t>
      </w:r>
    </w:p>
    <w:p w14:paraId="28D67B64" w14:textId="77777777" w:rsidR="006B33AF" w:rsidRPr="003208C8" w:rsidRDefault="006B33AF" w:rsidP="006B33AF">
      <w:pPr>
        <w:pStyle w:val="Listaszerbekezds"/>
        <w:spacing w:after="0"/>
        <w:ind w:left="360"/>
        <w:rPr>
          <w:rFonts w:cs="Times New Roman"/>
        </w:rPr>
      </w:pPr>
      <w:proofErr w:type="spellStart"/>
      <w:r w:rsidRPr="003208C8">
        <w:rPr>
          <w:rFonts w:cs="Times New Roman"/>
        </w:rPr>
        <w:t>Bi-és</w:t>
      </w:r>
      <w:proofErr w:type="spellEnd"/>
      <w:r w:rsidRPr="003208C8">
        <w:rPr>
          <w:rFonts w:cs="Times New Roman"/>
        </w:rPr>
        <w:t xml:space="preserve"> </w:t>
      </w:r>
      <w:proofErr w:type="spellStart"/>
      <w:r w:rsidRPr="003208C8">
        <w:rPr>
          <w:rFonts w:cs="Times New Roman"/>
        </w:rPr>
        <w:t>tripodisztikus</w:t>
      </w:r>
      <w:proofErr w:type="spellEnd"/>
      <w:r w:rsidRPr="003208C8">
        <w:rPr>
          <w:rFonts w:cs="Times New Roman"/>
        </w:rPr>
        <w:t xml:space="preserve"> érintkezések </w:t>
      </w:r>
      <w:proofErr w:type="spellStart"/>
      <w:r w:rsidRPr="003208C8">
        <w:rPr>
          <w:rFonts w:cs="Times New Roman"/>
        </w:rPr>
        <w:t>anatómikus</w:t>
      </w:r>
      <w:proofErr w:type="spellEnd"/>
      <w:r w:rsidRPr="003208C8">
        <w:rPr>
          <w:rFonts w:cs="Times New Roman"/>
        </w:rPr>
        <w:t xml:space="preserve"> és hídmintázatokon</w:t>
      </w:r>
    </w:p>
    <w:p w14:paraId="47486D1D" w14:textId="77777777" w:rsidR="006B33AF" w:rsidRPr="003208C8" w:rsidRDefault="006B33AF" w:rsidP="006B33AF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ABC típusú érintkezések jelentősége</w:t>
      </w:r>
    </w:p>
    <w:p w14:paraId="408EDDCF" w14:textId="77777777" w:rsidR="006B33AF" w:rsidRPr="003208C8" w:rsidRDefault="006B33AF" w:rsidP="006B33AF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Az </w:t>
      </w:r>
      <w:proofErr w:type="spellStart"/>
      <w:r w:rsidRPr="003208C8">
        <w:rPr>
          <w:rFonts w:cs="Times New Roman"/>
        </w:rPr>
        <w:t>okkluzális</w:t>
      </w:r>
      <w:proofErr w:type="spellEnd"/>
      <w:r w:rsidRPr="003208C8">
        <w:rPr>
          <w:rFonts w:cs="Times New Roman"/>
        </w:rPr>
        <w:t xml:space="preserve"> iránytű indikációja rögzített fogpótlásoknál</w:t>
      </w:r>
    </w:p>
    <w:p w14:paraId="43E013BC" w14:textId="77777777" w:rsidR="006B33AF" w:rsidRPr="003208C8" w:rsidRDefault="0008555B" w:rsidP="006B33AF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Az </w:t>
      </w:r>
      <w:proofErr w:type="spellStart"/>
      <w:r w:rsidRPr="003208C8">
        <w:rPr>
          <w:rFonts w:cs="Times New Roman"/>
        </w:rPr>
        <w:t>okkluzális</w:t>
      </w:r>
      <w:proofErr w:type="spellEnd"/>
      <w:r w:rsidRPr="003208C8">
        <w:rPr>
          <w:rFonts w:cs="Times New Roman"/>
        </w:rPr>
        <w:t xml:space="preserve"> iránytű színkódjának</w:t>
      </w:r>
      <w:r w:rsidR="006B33AF" w:rsidRPr="003208C8">
        <w:rPr>
          <w:rFonts w:cs="Times New Roman"/>
        </w:rPr>
        <w:t xml:space="preserve"> és ért</w:t>
      </w:r>
      <w:r w:rsidRPr="003208C8">
        <w:rPr>
          <w:rFonts w:cs="Times New Roman"/>
        </w:rPr>
        <w:t>el</w:t>
      </w:r>
      <w:r w:rsidR="006B33AF" w:rsidRPr="003208C8">
        <w:rPr>
          <w:rFonts w:cs="Times New Roman"/>
        </w:rPr>
        <w:t>mezése</w:t>
      </w:r>
    </w:p>
    <w:p w14:paraId="0661DC5B" w14:textId="77777777" w:rsidR="00FB6DBC" w:rsidRPr="003208C8" w:rsidRDefault="00FB6DBC" w:rsidP="00FB6DBC">
      <w:pPr>
        <w:spacing w:after="0"/>
        <w:ind w:left="851"/>
        <w:rPr>
          <w:rFonts w:cs="Times New Roman"/>
        </w:rPr>
      </w:pPr>
    </w:p>
    <w:p w14:paraId="734F465A" w14:textId="77777777" w:rsidR="00FB6DBC" w:rsidRPr="003208C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34AECD9" w14:textId="77777777" w:rsidR="00FB6DBC" w:rsidRPr="003208C8" w:rsidRDefault="006B33A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3208C8">
        <w:rPr>
          <w:rFonts w:cs="Times New Roman"/>
          <w:b/>
          <w:i/>
        </w:rPr>
        <w:t>Gnathológiai</w:t>
      </w:r>
      <w:proofErr w:type="spellEnd"/>
      <w:r w:rsidRPr="003208C8">
        <w:rPr>
          <w:rFonts w:cs="Times New Roman"/>
          <w:b/>
          <w:i/>
        </w:rPr>
        <w:t xml:space="preserve"> mérés és értékelés</w:t>
      </w:r>
    </w:p>
    <w:p w14:paraId="2C6D07F1" w14:textId="77777777" w:rsidR="0043741B" w:rsidRPr="003208C8" w:rsidRDefault="0043741B" w:rsidP="0043741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A </w:t>
      </w:r>
      <w:proofErr w:type="spellStart"/>
      <w:r w:rsidRPr="003208C8">
        <w:rPr>
          <w:rFonts w:cs="Times New Roman"/>
        </w:rPr>
        <w:t>gnathológia</w:t>
      </w:r>
      <w:proofErr w:type="spellEnd"/>
      <w:r w:rsidRPr="003208C8">
        <w:rPr>
          <w:rFonts w:cs="Times New Roman"/>
        </w:rPr>
        <w:t xml:space="preserve"> jelentősége rögzített fogpótlások készítése esetén</w:t>
      </w:r>
    </w:p>
    <w:p w14:paraId="6DD66A7C" w14:textId="77777777" w:rsidR="0043741B" w:rsidRPr="003208C8" w:rsidRDefault="0043741B" w:rsidP="0043741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A részben egyéni értékű </w:t>
      </w:r>
      <w:proofErr w:type="spellStart"/>
      <w:r w:rsidRPr="003208C8">
        <w:rPr>
          <w:rFonts w:cs="Times New Roman"/>
        </w:rPr>
        <w:t>artikulátorok</w:t>
      </w:r>
      <w:proofErr w:type="spellEnd"/>
      <w:r w:rsidRPr="003208C8">
        <w:rPr>
          <w:rFonts w:cs="Times New Roman"/>
        </w:rPr>
        <w:t xml:space="preserve"> alkalmazásának anatómiai alapjai</w:t>
      </w:r>
    </w:p>
    <w:p w14:paraId="55C01141" w14:textId="77777777" w:rsidR="00FB6DBC" w:rsidRPr="003208C8" w:rsidRDefault="0043741B" w:rsidP="0043741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rágópályák reprodukálásának lehetőségei</w:t>
      </w:r>
    </w:p>
    <w:p w14:paraId="4462CE58" w14:textId="77777777" w:rsidR="00FB6DBC" w:rsidRPr="003208C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D92D6BE" w14:textId="77777777" w:rsidR="00FB6DBC" w:rsidRPr="003208C8" w:rsidRDefault="0043741B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A rágószerv idegi szabályozása, vérellátása, a nyelv anatómiája</w:t>
      </w:r>
      <w:r w:rsidRPr="003208C8">
        <w:rPr>
          <w:rFonts w:cs="Times New Roman"/>
          <w:b/>
          <w:i/>
        </w:rPr>
        <w:tab/>
      </w:r>
    </w:p>
    <w:p w14:paraId="25450985" w14:textId="77777777" w:rsidR="0043741B" w:rsidRPr="003208C8" w:rsidRDefault="0043741B" w:rsidP="0043741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rágószerv működése és idegi szabályozása</w:t>
      </w:r>
    </w:p>
    <w:p w14:paraId="648B0CA1" w14:textId="77777777" w:rsidR="0043741B" w:rsidRPr="003208C8" w:rsidRDefault="0043741B" w:rsidP="0043741B">
      <w:pPr>
        <w:pStyle w:val="Listaszerbekezds"/>
        <w:spacing w:after="0"/>
        <w:ind w:left="360"/>
        <w:rPr>
          <w:rFonts w:cs="Times New Roman"/>
        </w:rPr>
      </w:pPr>
      <w:proofErr w:type="spellStart"/>
      <w:r w:rsidRPr="003208C8">
        <w:rPr>
          <w:rFonts w:cs="Times New Roman"/>
        </w:rPr>
        <w:t>Nervus</w:t>
      </w:r>
      <w:proofErr w:type="spellEnd"/>
      <w:r w:rsidRPr="003208C8">
        <w:rPr>
          <w:rFonts w:cs="Times New Roman"/>
        </w:rPr>
        <w:t xml:space="preserve"> </w:t>
      </w:r>
      <w:proofErr w:type="spellStart"/>
      <w:r w:rsidRPr="003208C8">
        <w:rPr>
          <w:rFonts w:cs="Times New Roman"/>
        </w:rPr>
        <w:t>trigeminus</w:t>
      </w:r>
      <w:proofErr w:type="spellEnd"/>
      <w:r w:rsidRPr="003208C8">
        <w:rPr>
          <w:rFonts w:cs="Times New Roman"/>
        </w:rPr>
        <w:t xml:space="preserve"> működése</w:t>
      </w:r>
    </w:p>
    <w:p w14:paraId="45706A1C" w14:textId="77777777" w:rsidR="0043741B" w:rsidRPr="003208C8" w:rsidRDefault="0043741B" w:rsidP="0043741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Az állcsontok és a fogak idegi szabályozása</w:t>
      </w:r>
    </w:p>
    <w:p w14:paraId="04A3840D" w14:textId="77777777" w:rsidR="0043741B" w:rsidRPr="003208C8" w:rsidRDefault="0043741B" w:rsidP="0043741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Az állcsontok és a fogak vérellátása</w:t>
      </w:r>
    </w:p>
    <w:p w14:paraId="100D8BF7" w14:textId="77777777" w:rsidR="0043741B" w:rsidRPr="003208C8" w:rsidRDefault="0043741B" w:rsidP="0043741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nyelv felépítés, működése, nyelési reflex</w:t>
      </w:r>
    </w:p>
    <w:p w14:paraId="72BF40C5" w14:textId="77777777" w:rsidR="00FB6DBC" w:rsidRPr="003208C8" w:rsidRDefault="0043741B" w:rsidP="0043741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nyelv működése és a rögzített fogpótlások orális felszíne közötti kapcsolat</w:t>
      </w:r>
    </w:p>
    <w:p w14:paraId="2E24AEB1" w14:textId="77777777" w:rsidR="00FB6DBC" w:rsidRPr="003208C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04E9025" w14:textId="77777777" w:rsidR="00FB6DBC" w:rsidRPr="003208C8" w:rsidRDefault="0043741B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A fogak anatómiájának összehasonlító elemzése</w:t>
      </w:r>
    </w:p>
    <w:p w14:paraId="70FCBF18" w14:textId="77777777" w:rsidR="0043741B" w:rsidRPr="003208C8" w:rsidRDefault="0043741B" w:rsidP="0043741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Az alsó és felső frontfogak közötti különbségek</w:t>
      </w:r>
    </w:p>
    <w:p w14:paraId="2B3BEBE3" w14:textId="77777777" w:rsidR="0043741B" w:rsidRPr="003208C8" w:rsidRDefault="0043741B" w:rsidP="0043741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Az alsó és felső rágófogak közötti különbségek</w:t>
      </w:r>
    </w:p>
    <w:p w14:paraId="34D53A28" w14:textId="77777777" w:rsidR="0043741B" w:rsidRPr="003208C8" w:rsidRDefault="0043741B" w:rsidP="0043741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fogak mintázása és a fogak morfológiája közötti összefüggések</w:t>
      </w:r>
    </w:p>
    <w:p w14:paraId="7324F070" w14:textId="77777777" w:rsidR="00FB6DBC" w:rsidRPr="003208C8" w:rsidRDefault="0043741B" w:rsidP="0043741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fogfelszínek kialakításának jelentősége leplezés technikában</w:t>
      </w:r>
    </w:p>
    <w:p w14:paraId="6B28E5B5" w14:textId="77777777" w:rsidR="00FB6DBC" w:rsidRPr="003208C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B0135AF" w14:textId="77777777" w:rsidR="00FB6DBC" w:rsidRPr="003208C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képzés javasolt helyszíne (ajánlás)</w:t>
      </w:r>
    </w:p>
    <w:p w14:paraId="187547D4" w14:textId="77777777" w:rsidR="00FB6DBC" w:rsidRPr="003208C8" w:rsidRDefault="00C43608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Szaktanterem digitális eszközökkel, szakkönyvekkel, szaksajtóval, szakmai demonstrációs poszterekkel felszerelve</w:t>
      </w:r>
    </w:p>
    <w:p w14:paraId="66514DE8" w14:textId="77777777" w:rsidR="00FB6DBC" w:rsidRPr="003208C8" w:rsidRDefault="00FB6DBC" w:rsidP="00FB6DBC">
      <w:pPr>
        <w:spacing w:after="0"/>
        <w:ind w:left="426"/>
        <w:rPr>
          <w:rFonts w:cs="Times New Roman"/>
        </w:rPr>
      </w:pPr>
    </w:p>
    <w:p w14:paraId="72E90ADA" w14:textId="77777777" w:rsidR="00FB6DBC" w:rsidRPr="003208C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értékelésének módja</w:t>
      </w:r>
    </w:p>
    <w:p w14:paraId="71524CA5" w14:textId="3E93030F" w:rsidR="00FB6DBC" w:rsidRPr="003208C8" w:rsidRDefault="00FB6DBC" w:rsidP="00FB6DBC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 xml:space="preserve">A nemzeti köznevelésről szóló 2011. évi </w:t>
      </w:r>
      <w:r w:rsidR="00CB4662">
        <w:rPr>
          <w:rFonts w:cs="Times New Roman"/>
        </w:rPr>
        <w:t xml:space="preserve">CXC. törvény </w:t>
      </w:r>
      <w:r w:rsidRPr="003208C8">
        <w:rPr>
          <w:rFonts w:cs="Times New Roman"/>
        </w:rPr>
        <w:t xml:space="preserve">54. § </w:t>
      </w:r>
      <w:r w:rsidR="00622699">
        <w:rPr>
          <w:rFonts w:cs="Times New Roman"/>
        </w:rPr>
        <w:t>(2) bekezdés a)</w:t>
      </w:r>
      <w:r w:rsidRPr="003208C8">
        <w:rPr>
          <w:rFonts w:cs="Times New Roman"/>
        </w:rPr>
        <w:t xml:space="preserve"> pontja szerinti értékeléssel.</w:t>
      </w:r>
    </w:p>
    <w:p w14:paraId="7D535517" w14:textId="77777777" w:rsidR="00FB6DBC" w:rsidRPr="003208C8" w:rsidRDefault="00FB6DBC" w:rsidP="00FB6DBC">
      <w:pPr>
        <w:spacing w:after="0"/>
        <w:ind w:left="426"/>
        <w:rPr>
          <w:rFonts w:cs="Times New Roman"/>
        </w:rPr>
      </w:pPr>
    </w:p>
    <w:p w14:paraId="39A09667" w14:textId="77777777" w:rsidR="00FB6DBC" w:rsidRPr="003208C8" w:rsidRDefault="00C43608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 xml:space="preserve">Anyagismeret </w:t>
      </w:r>
      <w:proofErr w:type="gramStart"/>
      <w:r w:rsidRPr="003208C8">
        <w:rPr>
          <w:rFonts w:cs="Times New Roman"/>
          <w:b/>
        </w:rPr>
        <w:t xml:space="preserve">II. </w:t>
      </w:r>
      <w:r w:rsidR="00FB6DBC" w:rsidRPr="003208C8">
        <w:rPr>
          <w:rFonts w:cs="Times New Roman"/>
          <w:b/>
        </w:rPr>
        <w:t xml:space="preserve"> tantárgy</w:t>
      </w:r>
      <w:proofErr w:type="gramEnd"/>
      <w:r w:rsidR="00FB6DBC" w:rsidRPr="003208C8">
        <w:rPr>
          <w:rFonts w:cs="Times New Roman"/>
          <w:b/>
        </w:rPr>
        <w:tab/>
      </w:r>
      <w:r w:rsidR="0088075D" w:rsidRPr="003208C8">
        <w:rPr>
          <w:rFonts w:cs="Times New Roman"/>
          <w:b/>
        </w:rPr>
        <w:t>31</w:t>
      </w:r>
      <w:r w:rsidR="00FB6DBC" w:rsidRPr="003208C8">
        <w:rPr>
          <w:rFonts w:cs="Times New Roman"/>
          <w:b/>
        </w:rPr>
        <w:t xml:space="preserve"> óra/</w:t>
      </w:r>
      <w:r w:rsidR="00B97ABB" w:rsidRPr="003208C8">
        <w:rPr>
          <w:rFonts w:cs="Times New Roman"/>
          <w:b/>
        </w:rPr>
        <w:t>31</w:t>
      </w:r>
      <w:r w:rsidR="00FB6DBC" w:rsidRPr="003208C8">
        <w:rPr>
          <w:rFonts w:cs="Times New Roman"/>
          <w:b/>
        </w:rPr>
        <w:t xml:space="preserve"> óra*</w:t>
      </w:r>
    </w:p>
    <w:p w14:paraId="60B6B93F" w14:textId="77777777" w:rsidR="00FB6DBC" w:rsidRPr="003208C8" w:rsidRDefault="00FB6DBC" w:rsidP="00FB6DBC">
      <w:pPr>
        <w:spacing w:after="0"/>
        <w:jc w:val="right"/>
        <w:rPr>
          <w:rFonts w:cs="Times New Roman"/>
          <w:sz w:val="20"/>
        </w:rPr>
      </w:pPr>
      <w:r w:rsidRPr="003208C8">
        <w:rPr>
          <w:rFonts w:cs="Times New Roman"/>
          <w:sz w:val="20"/>
        </w:rPr>
        <w:t>* 9-13. évfolyamon megszervezett képzés/13. és 14. évfolyamon megszervezett képzés</w:t>
      </w:r>
    </w:p>
    <w:p w14:paraId="5CED844C" w14:textId="77777777" w:rsidR="00FB6DBC" w:rsidRPr="003208C8" w:rsidRDefault="00FB6DBC" w:rsidP="00FB6DBC">
      <w:pPr>
        <w:spacing w:after="0"/>
        <w:ind w:left="426"/>
        <w:rPr>
          <w:rFonts w:cs="Times New Roman"/>
        </w:rPr>
      </w:pPr>
    </w:p>
    <w:p w14:paraId="1EF92C5B" w14:textId="4BF5B255" w:rsidR="00FB6DBC" w:rsidRPr="003208C8" w:rsidRDefault="00FB6DBC" w:rsidP="00FB6DBC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A tantárgy a főszakképesítéshez kapcsolódik.</w:t>
      </w:r>
    </w:p>
    <w:p w14:paraId="5827633E" w14:textId="77777777" w:rsidR="00FB6DBC" w:rsidRPr="003208C8" w:rsidRDefault="00FB6DBC" w:rsidP="00FB6DBC">
      <w:pPr>
        <w:spacing w:after="0"/>
        <w:ind w:left="426"/>
        <w:rPr>
          <w:rFonts w:cs="Times New Roman"/>
        </w:rPr>
      </w:pPr>
    </w:p>
    <w:p w14:paraId="7A172699" w14:textId="77777777" w:rsidR="00FB6DBC" w:rsidRPr="003208C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tanításának célja</w:t>
      </w:r>
    </w:p>
    <w:p w14:paraId="6530BD0E" w14:textId="77777777" w:rsidR="00C43608" w:rsidRPr="003208C8" w:rsidRDefault="00C43608" w:rsidP="00C43608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A tanuló ismerje meg:</w:t>
      </w:r>
    </w:p>
    <w:p w14:paraId="19D1BD7F" w14:textId="77777777" w:rsidR="00C43608" w:rsidRPr="003208C8" w:rsidRDefault="00657315" w:rsidP="00C43608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 rögzí</w:t>
      </w:r>
      <w:r w:rsidR="00C43608" w:rsidRPr="003208C8">
        <w:rPr>
          <w:rFonts w:cs="Times New Roman"/>
        </w:rPr>
        <w:t>tett fogpótlások vázanyagait és leplező anyagait</w:t>
      </w:r>
    </w:p>
    <w:p w14:paraId="1E5F6AD5" w14:textId="77777777" w:rsidR="00C43608" w:rsidRPr="003208C8" w:rsidRDefault="00C43608" w:rsidP="00C43608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 CAD/CAM technikák alap-és segédanyagait</w:t>
      </w:r>
    </w:p>
    <w:p w14:paraId="4D9241F9" w14:textId="77777777" w:rsidR="00FB6DBC" w:rsidRPr="003208C8" w:rsidRDefault="00C43608" w:rsidP="00C43608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 forrasztás és lézerhegesztés technológiai kivitelezését</w:t>
      </w:r>
    </w:p>
    <w:p w14:paraId="7EF9CA11" w14:textId="77777777" w:rsidR="00FB6DBC" w:rsidRPr="003208C8" w:rsidRDefault="00FB6DBC" w:rsidP="00FB6DBC">
      <w:pPr>
        <w:spacing w:after="0"/>
        <w:ind w:left="426"/>
        <w:rPr>
          <w:rFonts w:cs="Times New Roman"/>
        </w:rPr>
      </w:pPr>
    </w:p>
    <w:p w14:paraId="4FC9DB7F" w14:textId="77777777" w:rsidR="00FB6DBC" w:rsidRPr="003208C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Kapcsolódó közismereti, szakmai tartalmak</w:t>
      </w:r>
    </w:p>
    <w:p w14:paraId="0DF67194" w14:textId="77777777" w:rsidR="00C43608" w:rsidRPr="003208C8" w:rsidRDefault="00C43608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Kémia</w:t>
      </w:r>
    </w:p>
    <w:p w14:paraId="426FF775" w14:textId="77777777" w:rsidR="00C43608" w:rsidRPr="003208C8" w:rsidRDefault="00C43608" w:rsidP="00C4360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lastRenderedPageBreak/>
        <w:t>Fizika</w:t>
      </w:r>
    </w:p>
    <w:p w14:paraId="5C752249" w14:textId="77777777" w:rsidR="00C43608" w:rsidRPr="003208C8" w:rsidRDefault="00C43608" w:rsidP="00C4360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Szakmai ismeret II.</w:t>
      </w:r>
    </w:p>
    <w:p w14:paraId="14B1421C" w14:textId="77777777" w:rsidR="00FB6DBC" w:rsidRPr="003208C8" w:rsidRDefault="00C43608" w:rsidP="00C4360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Szakmai gyakorlat</w:t>
      </w:r>
    </w:p>
    <w:p w14:paraId="6F41DBC0" w14:textId="77777777" w:rsidR="00FB6DBC" w:rsidRPr="003208C8" w:rsidRDefault="00FB6DBC" w:rsidP="00FB6DBC">
      <w:pPr>
        <w:spacing w:after="0"/>
        <w:ind w:left="426"/>
        <w:rPr>
          <w:rFonts w:cs="Times New Roman"/>
        </w:rPr>
      </w:pPr>
    </w:p>
    <w:p w14:paraId="4C983BB3" w14:textId="77777777" w:rsidR="00FB6DBC" w:rsidRPr="003208C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0737320D" w14:textId="77777777" w:rsidR="00FB6DBC" w:rsidRPr="003208C8" w:rsidRDefault="00C4360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A rögzített fogpótlások alap-és segédanyagai, technológiái</w:t>
      </w:r>
    </w:p>
    <w:p w14:paraId="6B87BF0A" w14:textId="77777777" w:rsidR="00C43608" w:rsidRPr="003208C8" w:rsidRDefault="00C43608" w:rsidP="00C4360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rögzített fogpótlások vázanyagai:</w:t>
      </w:r>
    </w:p>
    <w:p w14:paraId="51B8C3D0" w14:textId="77777777" w:rsidR="00C43608" w:rsidRPr="003208C8" w:rsidRDefault="00C43608" w:rsidP="00C4360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- fémes anyagok</w:t>
      </w:r>
    </w:p>
    <w:p w14:paraId="383CF308" w14:textId="77777777" w:rsidR="00C43608" w:rsidRPr="003208C8" w:rsidRDefault="00C43608" w:rsidP="00C4360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- nemfémes anyagok</w:t>
      </w:r>
    </w:p>
    <w:p w14:paraId="15444609" w14:textId="77777777" w:rsidR="00C43608" w:rsidRPr="003208C8" w:rsidRDefault="00C43608" w:rsidP="00C4360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- </w:t>
      </w:r>
      <w:proofErr w:type="spellStart"/>
      <w:r w:rsidRPr="003208C8">
        <w:rPr>
          <w:rFonts w:cs="Times New Roman"/>
        </w:rPr>
        <w:t>monolyt</w:t>
      </w:r>
      <w:proofErr w:type="spellEnd"/>
      <w:r w:rsidRPr="003208C8">
        <w:rPr>
          <w:rFonts w:cs="Times New Roman"/>
        </w:rPr>
        <w:t xml:space="preserve"> anyagok</w:t>
      </w:r>
    </w:p>
    <w:p w14:paraId="773F8FB9" w14:textId="77777777" w:rsidR="00C43608" w:rsidRPr="003208C8" w:rsidRDefault="00C43608" w:rsidP="00C4360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- lézer szinterezés anyagai</w:t>
      </w:r>
    </w:p>
    <w:p w14:paraId="5C799ED9" w14:textId="77777777" w:rsidR="00C43608" w:rsidRPr="003208C8" w:rsidRDefault="00C43608" w:rsidP="00C4360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rögzített fogpótlások leplezési lehetőségei kerámiával vagy kerámia mikro kompozittal</w:t>
      </w:r>
    </w:p>
    <w:p w14:paraId="40CFC160" w14:textId="77777777" w:rsidR="00C43608" w:rsidRPr="003208C8" w:rsidRDefault="00C43608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Segédanyagok hagyományos és digitális technikákhoz</w:t>
      </w:r>
    </w:p>
    <w:p w14:paraId="7D3A51D8" w14:textId="77777777" w:rsidR="00C43608" w:rsidRPr="003208C8" w:rsidRDefault="00C43608" w:rsidP="00C4360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fémes anyagok technológiái</w:t>
      </w:r>
    </w:p>
    <w:p w14:paraId="4162C0BB" w14:textId="77777777" w:rsidR="00FB6DBC" w:rsidRPr="003208C8" w:rsidRDefault="00C43608" w:rsidP="00C4360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fémmentes anyagok technológiái</w:t>
      </w:r>
    </w:p>
    <w:p w14:paraId="0488AA1E" w14:textId="77777777" w:rsidR="00FB6DBC" w:rsidRPr="003208C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9F2EEC2" w14:textId="77777777" w:rsidR="00FB6DBC" w:rsidRPr="003208C8" w:rsidRDefault="00A7154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A nemes-és nemesfémmentes fémötvözetek csoportosítása, felhasználási módjai</w:t>
      </w:r>
    </w:p>
    <w:p w14:paraId="47BE423F" w14:textId="77777777" w:rsidR="00B47F2B" w:rsidRPr="003208C8" w:rsidRDefault="00B47F2B" w:rsidP="00B47F2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nemesfém ötvözetek összetétele, felhasználási területei, technológiai előírásai</w:t>
      </w:r>
    </w:p>
    <w:p w14:paraId="69004672" w14:textId="77777777" w:rsidR="00B47F2B" w:rsidRPr="003208C8" w:rsidRDefault="00B47F2B" w:rsidP="00B47F2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nemesfémmentes ötvözetek összetétele, felhasználási területei, felhasználási területei, technológiai előírásai</w:t>
      </w:r>
    </w:p>
    <w:p w14:paraId="4A9B8244" w14:textId="77777777" w:rsidR="00FB6DBC" w:rsidRPr="003208C8" w:rsidRDefault="00B47F2B" w:rsidP="00B47F2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A fémötvözetek feldolgozása precíziós öntéssel, </w:t>
      </w:r>
      <w:proofErr w:type="spellStart"/>
      <w:r w:rsidRPr="003208C8">
        <w:rPr>
          <w:rFonts w:cs="Times New Roman"/>
        </w:rPr>
        <w:t>frézeléssel</w:t>
      </w:r>
      <w:proofErr w:type="spellEnd"/>
      <w:r w:rsidRPr="003208C8">
        <w:rPr>
          <w:rFonts w:cs="Times New Roman"/>
        </w:rPr>
        <w:t>, lézer szinterezéssel, galvanizálással</w:t>
      </w:r>
    </w:p>
    <w:p w14:paraId="4AE15866" w14:textId="77777777" w:rsidR="00FB6DBC" w:rsidRPr="003208C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20917E6" w14:textId="77777777" w:rsidR="00FB6DBC" w:rsidRPr="003208C8" w:rsidRDefault="00B47F2B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A leplező anyagok csoportosítása és technológiái</w:t>
      </w:r>
    </w:p>
    <w:p w14:paraId="71E69A09" w14:textId="77777777" w:rsidR="00B47F2B" w:rsidRPr="003208C8" w:rsidRDefault="00B47F2B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kerámiák anyagtana</w:t>
      </w:r>
    </w:p>
    <w:p w14:paraId="36B0300D" w14:textId="77777777" w:rsidR="00B47F2B" w:rsidRPr="003208C8" w:rsidRDefault="00B47F2B" w:rsidP="00B47F2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Kerámia feldolgozás égetéssel, préseléssel, CAD/CAM technikával</w:t>
      </w:r>
    </w:p>
    <w:p w14:paraId="2030220A" w14:textId="77777777" w:rsidR="00B47F2B" w:rsidRPr="003208C8" w:rsidRDefault="00B47F2B" w:rsidP="00B47F2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kerámia individuális színezésének alapanyagai</w:t>
      </w:r>
    </w:p>
    <w:p w14:paraId="71969FC3" w14:textId="77777777" w:rsidR="00B47F2B" w:rsidRPr="003208C8" w:rsidRDefault="00B47F2B" w:rsidP="00B47F2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kerámia mikro kompozit anyagtana</w:t>
      </w:r>
    </w:p>
    <w:p w14:paraId="3A7BFCA4" w14:textId="77777777" w:rsidR="00B47F2B" w:rsidRPr="003208C8" w:rsidRDefault="00B47F2B" w:rsidP="00B47F2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kerámia mikro kompozit feldolgozása fényre polimerizálással</w:t>
      </w:r>
    </w:p>
    <w:p w14:paraId="419802B5" w14:textId="77777777" w:rsidR="00FB6DBC" w:rsidRPr="003208C8" w:rsidRDefault="00B47F2B" w:rsidP="00B47F2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Ideiglenes korona-és hídanyagok</w:t>
      </w:r>
    </w:p>
    <w:p w14:paraId="7FACBF81" w14:textId="77777777" w:rsidR="00FB6DBC" w:rsidRPr="003208C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13BAB54" w14:textId="77777777" w:rsidR="00FB6DBC" w:rsidRPr="003208C8" w:rsidRDefault="00EB279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A CAD/CAM technika alap-és segédanyagai</w:t>
      </w:r>
    </w:p>
    <w:p w14:paraId="09288BE9" w14:textId="77777777" w:rsidR="00EB279E" w:rsidRPr="003208C8" w:rsidRDefault="00EB279E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Mintakészítő és egyéb segédanyagok digitális technikákhoz</w:t>
      </w:r>
    </w:p>
    <w:p w14:paraId="738C2DAD" w14:textId="77777777" w:rsidR="00EB279E" w:rsidRPr="003208C8" w:rsidRDefault="00EB279E" w:rsidP="00EB279E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Fémmentes anyagok típusai, </w:t>
      </w:r>
      <w:proofErr w:type="spellStart"/>
      <w:r w:rsidRPr="003208C8">
        <w:rPr>
          <w:rFonts w:cs="Times New Roman"/>
        </w:rPr>
        <w:t>frézelése</w:t>
      </w:r>
      <w:proofErr w:type="spellEnd"/>
      <w:r w:rsidRPr="003208C8">
        <w:rPr>
          <w:rFonts w:cs="Times New Roman"/>
        </w:rPr>
        <w:t>, szinterezése</w:t>
      </w:r>
    </w:p>
    <w:p w14:paraId="63C1435A" w14:textId="77777777" w:rsidR="00EB279E" w:rsidRPr="003208C8" w:rsidRDefault="00EB279E" w:rsidP="00EB279E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A fémes anyagok típusai, </w:t>
      </w:r>
      <w:proofErr w:type="spellStart"/>
      <w:r w:rsidRPr="003208C8">
        <w:rPr>
          <w:rFonts w:cs="Times New Roman"/>
        </w:rPr>
        <w:t>frézelése</w:t>
      </w:r>
      <w:proofErr w:type="spellEnd"/>
      <w:r w:rsidRPr="003208C8">
        <w:rPr>
          <w:rFonts w:cs="Times New Roman"/>
        </w:rPr>
        <w:t>, lézer szinterezése</w:t>
      </w:r>
    </w:p>
    <w:p w14:paraId="0841B721" w14:textId="77777777" w:rsidR="00EB279E" w:rsidRPr="003208C8" w:rsidRDefault="00EB279E" w:rsidP="00EB279E">
      <w:pPr>
        <w:pStyle w:val="Listaszerbekezds"/>
        <w:spacing w:after="0"/>
        <w:ind w:left="360"/>
        <w:rPr>
          <w:rFonts w:cs="Times New Roman"/>
        </w:rPr>
      </w:pPr>
      <w:proofErr w:type="spellStart"/>
      <w:r w:rsidRPr="003208C8">
        <w:rPr>
          <w:rFonts w:cs="Times New Roman"/>
        </w:rPr>
        <w:t>Monolyt</w:t>
      </w:r>
      <w:proofErr w:type="spellEnd"/>
      <w:r w:rsidRPr="003208C8">
        <w:rPr>
          <w:rFonts w:cs="Times New Roman"/>
        </w:rPr>
        <w:t xml:space="preserve"> anyagok típusai, anyagtana, feldolgozási lehetőségei</w:t>
      </w:r>
    </w:p>
    <w:p w14:paraId="5C1B21E3" w14:textId="77777777" w:rsidR="00FB6DBC" w:rsidRPr="003208C8" w:rsidRDefault="00EB279E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3D nyomtatás anyagai</w:t>
      </w:r>
    </w:p>
    <w:p w14:paraId="17EFE473" w14:textId="77777777" w:rsidR="00FB6DBC" w:rsidRPr="003208C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91BC13A" w14:textId="77777777" w:rsidR="00FB6DBC" w:rsidRPr="003208C8" w:rsidRDefault="00EB279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Forrasztás, lézerhegesztés a fogászatban</w:t>
      </w:r>
    </w:p>
    <w:p w14:paraId="68D0C9C6" w14:textId="77777777" w:rsidR="00EB279E" w:rsidRPr="003208C8" w:rsidRDefault="00EB279E" w:rsidP="00EB279E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forrasztás anyagtani alapjai, indikációi</w:t>
      </w:r>
    </w:p>
    <w:p w14:paraId="2CD9ACDD" w14:textId="77777777" w:rsidR="00EB279E" w:rsidRPr="003208C8" w:rsidRDefault="00EB279E" w:rsidP="00EB279E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Forrasztási alap-és segédanyagok, technológiai előírások</w:t>
      </w:r>
    </w:p>
    <w:p w14:paraId="35C95E65" w14:textId="77777777" w:rsidR="00EB279E" w:rsidRPr="003208C8" w:rsidRDefault="00EB279E" w:rsidP="00EB279E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Lézerhegesztés indikációi, előnyei, anyagtani alapjai</w:t>
      </w:r>
    </w:p>
    <w:p w14:paraId="093726CE" w14:textId="77777777" w:rsidR="00FB6DBC" w:rsidRPr="003208C8" w:rsidRDefault="00EB279E" w:rsidP="00EB279E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Lézerhegesztés technológiája különböző fémötvözeteknél</w:t>
      </w:r>
    </w:p>
    <w:p w14:paraId="23D865B5" w14:textId="77777777" w:rsidR="00FB6DBC" w:rsidRPr="003208C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FC2A56C" w14:textId="77777777" w:rsidR="00FB6DBC" w:rsidRPr="003208C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képzés javasolt helyszíne (ajánlás)</w:t>
      </w:r>
    </w:p>
    <w:p w14:paraId="295103D1" w14:textId="77777777" w:rsidR="00FB6DBC" w:rsidRPr="003208C8" w:rsidRDefault="00EB279E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Szaktanterem digitális eszközökkel, anyagtani demonstrációs eszközökkel, szakkönyvekkel, szaksajtóval felszerelve</w:t>
      </w:r>
    </w:p>
    <w:p w14:paraId="240C2BC4" w14:textId="77777777" w:rsidR="00FB6DBC" w:rsidRPr="003208C8" w:rsidRDefault="00FB6DBC" w:rsidP="00FB6DBC">
      <w:pPr>
        <w:spacing w:after="0"/>
        <w:ind w:left="426"/>
        <w:rPr>
          <w:rFonts w:cs="Times New Roman"/>
        </w:rPr>
      </w:pPr>
    </w:p>
    <w:p w14:paraId="24D17D70" w14:textId="77777777" w:rsidR="00FB6DBC" w:rsidRPr="003208C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értékelésének módja</w:t>
      </w:r>
    </w:p>
    <w:p w14:paraId="13C5F07B" w14:textId="16720B16" w:rsidR="00FB6DBC" w:rsidRPr="003208C8" w:rsidRDefault="00FB6DBC" w:rsidP="00FB6DBC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lastRenderedPageBreak/>
        <w:t xml:space="preserve">A nemzeti köznevelésről szóló 2011. évi </w:t>
      </w:r>
      <w:r w:rsidR="00CB4662">
        <w:rPr>
          <w:rFonts w:cs="Times New Roman"/>
        </w:rPr>
        <w:t xml:space="preserve">CXC. törvény </w:t>
      </w:r>
      <w:r w:rsidRPr="003208C8">
        <w:rPr>
          <w:rFonts w:cs="Times New Roman"/>
        </w:rPr>
        <w:t xml:space="preserve">54. § </w:t>
      </w:r>
      <w:r w:rsidR="00622699">
        <w:rPr>
          <w:rFonts w:cs="Times New Roman"/>
        </w:rPr>
        <w:t>(2) bekezdés a)</w:t>
      </w:r>
      <w:r w:rsidRPr="003208C8">
        <w:rPr>
          <w:rFonts w:cs="Times New Roman"/>
        </w:rPr>
        <w:t xml:space="preserve"> pontja szerinti értékeléssel.</w:t>
      </w:r>
    </w:p>
    <w:p w14:paraId="2BA75A67" w14:textId="77777777" w:rsidR="00FB6DBC" w:rsidRPr="003208C8" w:rsidRDefault="00FB6DBC" w:rsidP="00FB6DBC">
      <w:pPr>
        <w:spacing w:after="0"/>
        <w:ind w:left="426"/>
        <w:rPr>
          <w:rFonts w:cs="Times New Roman"/>
        </w:rPr>
      </w:pPr>
    </w:p>
    <w:p w14:paraId="1FB4D40A" w14:textId="77777777" w:rsidR="00FB6DBC" w:rsidRPr="003208C8" w:rsidRDefault="00EB279E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 xml:space="preserve">Szakrajz </w:t>
      </w:r>
      <w:proofErr w:type="gramStart"/>
      <w:r w:rsidRPr="003208C8">
        <w:rPr>
          <w:rFonts w:cs="Times New Roman"/>
          <w:b/>
        </w:rPr>
        <w:t xml:space="preserve">II. </w:t>
      </w:r>
      <w:r w:rsidR="00FB6DBC" w:rsidRPr="003208C8">
        <w:rPr>
          <w:rFonts w:cs="Times New Roman"/>
          <w:b/>
        </w:rPr>
        <w:t xml:space="preserve"> tantárgy</w:t>
      </w:r>
      <w:proofErr w:type="gramEnd"/>
      <w:r w:rsidR="00FB6DBC" w:rsidRPr="003208C8">
        <w:rPr>
          <w:rFonts w:cs="Times New Roman"/>
          <w:b/>
        </w:rPr>
        <w:tab/>
      </w:r>
      <w:r w:rsidRPr="003208C8">
        <w:rPr>
          <w:rFonts w:cs="Times New Roman"/>
          <w:b/>
        </w:rPr>
        <w:t>31</w:t>
      </w:r>
      <w:r w:rsidR="00FB6DBC" w:rsidRPr="003208C8">
        <w:rPr>
          <w:rFonts w:cs="Times New Roman"/>
          <w:b/>
        </w:rPr>
        <w:t xml:space="preserve"> óra/</w:t>
      </w:r>
      <w:r w:rsidRPr="003208C8">
        <w:rPr>
          <w:rFonts w:cs="Times New Roman"/>
          <w:b/>
        </w:rPr>
        <w:t>31</w:t>
      </w:r>
      <w:r w:rsidR="00FB6DBC" w:rsidRPr="003208C8">
        <w:rPr>
          <w:rFonts w:cs="Times New Roman"/>
          <w:b/>
        </w:rPr>
        <w:t xml:space="preserve"> óra*</w:t>
      </w:r>
    </w:p>
    <w:p w14:paraId="773754B4" w14:textId="77777777" w:rsidR="00FB6DBC" w:rsidRPr="003208C8" w:rsidRDefault="00FB6DBC" w:rsidP="00FB6DBC">
      <w:pPr>
        <w:spacing w:after="0"/>
        <w:jc w:val="right"/>
        <w:rPr>
          <w:rFonts w:cs="Times New Roman"/>
          <w:sz w:val="20"/>
        </w:rPr>
      </w:pPr>
      <w:r w:rsidRPr="003208C8">
        <w:rPr>
          <w:rFonts w:cs="Times New Roman"/>
          <w:sz w:val="20"/>
        </w:rPr>
        <w:t>* 9-13. évfolyamon megszervezett képzés/13. és 14. évfolyamon megszervezett képzés</w:t>
      </w:r>
    </w:p>
    <w:p w14:paraId="20B96BC3" w14:textId="77777777" w:rsidR="00FB6DBC" w:rsidRPr="003208C8" w:rsidRDefault="00FB6DBC" w:rsidP="00FB6DBC">
      <w:pPr>
        <w:spacing w:after="0"/>
        <w:ind w:left="426"/>
        <w:rPr>
          <w:rFonts w:cs="Times New Roman"/>
        </w:rPr>
      </w:pPr>
    </w:p>
    <w:p w14:paraId="0467E0C0" w14:textId="2C55B4AC" w:rsidR="00FB6DBC" w:rsidRPr="003208C8" w:rsidRDefault="00FB6DBC" w:rsidP="00FB6DBC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A tantárgy a főszakképesítéshez kapcsolódik.</w:t>
      </w:r>
    </w:p>
    <w:p w14:paraId="2025CF1D" w14:textId="77777777" w:rsidR="00FB6DBC" w:rsidRPr="003208C8" w:rsidRDefault="00FB6DBC" w:rsidP="00FB6DBC">
      <w:pPr>
        <w:spacing w:after="0"/>
        <w:ind w:left="426"/>
        <w:rPr>
          <w:rFonts w:cs="Times New Roman"/>
        </w:rPr>
      </w:pPr>
    </w:p>
    <w:p w14:paraId="65874933" w14:textId="77777777" w:rsidR="00FB6DBC" w:rsidRPr="003208C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tanításának célja</w:t>
      </w:r>
    </w:p>
    <w:p w14:paraId="1210162D" w14:textId="77777777" w:rsidR="00276B7C" w:rsidRPr="003208C8" w:rsidRDefault="00276B7C" w:rsidP="00276B7C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A tanuló ismerje meg:</w:t>
      </w:r>
    </w:p>
    <w:p w14:paraId="0E2F7E5D" w14:textId="77777777" w:rsidR="00276B7C" w:rsidRPr="003208C8" w:rsidRDefault="00276B7C" w:rsidP="00276B7C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 fogak morfológiája, szakrajzi ábrázolása és mintázása közötti összefüggéseket</w:t>
      </w:r>
    </w:p>
    <w:p w14:paraId="4F0F6A3C" w14:textId="77777777" w:rsidR="00276B7C" w:rsidRPr="003208C8" w:rsidRDefault="00276B7C" w:rsidP="00276B7C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 fogak ábrázolásának szabályait 3D modellek alapján</w:t>
      </w:r>
    </w:p>
    <w:p w14:paraId="1D6B5F55" w14:textId="77777777" w:rsidR="00276B7C" w:rsidRPr="003208C8" w:rsidRDefault="00276B7C" w:rsidP="00276B7C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 rágófelszín részletes anatómiáját</w:t>
      </w:r>
    </w:p>
    <w:p w14:paraId="3B350A0F" w14:textId="77777777" w:rsidR="00276B7C" w:rsidRPr="003208C8" w:rsidRDefault="00276B7C" w:rsidP="00276B7C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 xml:space="preserve">az </w:t>
      </w:r>
      <w:proofErr w:type="spellStart"/>
      <w:r w:rsidRPr="003208C8">
        <w:rPr>
          <w:rFonts w:cs="Times New Roman"/>
        </w:rPr>
        <w:t>okkluzális</w:t>
      </w:r>
      <w:proofErr w:type="spellEnd"/>
      <w:r w:rsidRPr="003208C8">
        <w:rPr>
          <w:rFonts w:cs="Times New Roman"/>
        </w:rPr>
        <w:t xml:space="preserve"> iránytűt</w:t>
      </w:r>
    </w:p>
    <w:p w14:paraId="7CCFB48B" w14:textId="77777777" w:rsidR="00FB6DBC" w:rsidRPr="003208C8" w:rsidRDefault="00276B7C" w:rsidP="00276B7C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 fogtérkép jelentőségét</w:t>
      </w:r>
    </w:p>
    <w:p w14:paraId="474E2332" w14:textId="77777777" w:rsidR="00FB6DBC" w:rsidRPr="003208C8" w:rsidRDefault="00FB6DBC" w:rsidP="00FB6DBC">
      <w:pPr>
        <w:spacing w:after="0"/>
        <w:ind w:left="426"/>
        <w:rPr>
          <w:rFonts w:cs="Times New Roman"/>
        </w:rPr>
      </w:pPr>
    </w:p>
    <w:p w14:paraId="1BA901D1" w14:textId="77777777" w:rsidR="00FB6DBC" w:rsidRPr="003208C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Kapcsolódó közismereti, szakmai tartalmak</w:t>
      </w:r>
    </w:p>
    <w:p w14:paraId="3DB781CC" w14:textId="77777777" w:rsidR="00276B7C" w:rsidRPr="003208C8" w:rsidRDefault="00276B7C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Biológia</w:t>
      </w:r>
    </w:p>
    <w:p w14:paraId="43FB44E7" w14:textId="77777777" w:rsidR="00276B7C" w:rsidRPr="003208C8" w:rsidRDefault="00276B7C" w:rsidP="00276B7C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Szakmai ismeret II.</w:t>
      </w:r>
    </w:p>
    <w:p w14:paraId="198F2AEF" w14:textId="77777777" w:rsidR="00276B7C" w:rsidRPr="003208C8" w:rsidRDefault="00276B7C" w:rsidP="00276B7C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Funkcionális anatómia, </w:t>
      </w:r>
      <w:proofErr w:type="spellStart"/>
      <w:r w:rsidRPr="003208C8">
        <w:rPr>
          <w:rFonts w:cs="Times New Roman"/>
        </w:rPr>
        <w:t>gnathológia</w:t>
      </w:r>
      <w:proofErr w:type="spellEnd"/>
    </w:p>
    <w:p w14:paraId="246EE493" w14:textId="77777777" w:rsidR="00FB6DBC" w:rsidRPr="003208C8" w:rsidRDefault="00276B7C" w:rsidP="00276B7C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Szakmai gyakorlat</w:t>
      </w:r>
    </w:p>
    <w:p w14:paraId="4D439565" w14:textId="77777777" w:rsidR="00FB6DBC" w:rsidRPr="003208C8" w:rsidRDefault="00FB6DBC" w:rsidP="00FB6DBC">
      <w:pPr>
        <w:spacing w:after="0"/>
        <w:ind w:left="426"/>
        <w:rPr>
          <w:rFonts w:cs="Times New Roman"/>
        </w:rPr>
      </w:pPr>
    </w:p>
    <w:p w14:paraId="34C73429" w14:textId="77777777" w:rsidR="00FB6DBC" w:rsidRPr="003208C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5928D505" w14:textId="77777777" w:rsidR="00FB6DBC" w:rsidRPr="003208C8" w:rsidRDefault="00276B7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A frontfogak és rágófogak rajzai 3D modellek alapján</w:t>
      </w:r>
    </w:p>
    <w:p w14:paraId="0E810FA4" w14:textId="77777777" w:rsidR="00276B7C" w:rsidRPr="003208C8" w:rsidRDefault="00276B7C" w:rsidP="00276B7C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3D modellek alapján történő rajzi ábrázolás szabályai</w:t>
      </w:r>
    </w:p>
    <w:p w14:paraId="0841AC7F" w14:textId="77777777" w:rsidR="00276B7C" w:rsidRPr="003208C8" w:rsidRDefault="00276B7C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front-és rágófogak ábrázolása 3D modellek alapján</w:t>
      </w:r>
    </w:p>
    <w:p w14:paraId="5A83342A" w14:textId="77777777" w:rsidR="00276B7C" w:rsidRPr="003208C8" w:rsidRDefault="00276B7C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3D modelleken a karakterizálás lehetőségei</w:t>
      </w:r>
    </w:p>
    <w:p w14:paraId="767519A7" w14:textId="77777777" w:rsidR="00FB6DBC" w:rsidRPr="003208C8" w:rsidRDefault="00276B7C" w:rsidP="00276B7C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rajzok elemzése és értékelése</w:t>
      </w:r>
    </w:p>
    <w:p w14:paraId="0566192D" w14:textId="77777777" w:rsidR="00FB6DBC" w:rsidRPr="003208C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8E0906A" w14:textId="77777777" w:rsidR="00FB6DBC" w:rsidRPr="003208C8" w:rsidRDefault="00276B7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A rágófelszín részletes anatómiájának szakrajzi ábrázolása</w:t>
      </w:r>
    </w:p>
    <w:p w14:paraId="1A110DC6" w14:textId="77777777" w:rsidR="00276B7C" w:rsidRPr="003208C8" w:rsidRDefault="00276B7C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A felső rágófogak </w:t>
      </w:r>
      <w:proofErr w:type="spellStart"/>
      <w:r w:rsidRPr="003208C8">
        <w:rPr>
          <w:rFonts w:cs="Times New Roman"/>
        </w:rPr>
        <w:t>okkluzális</w:t>
      </w:r>
      <w:proofErr w:type="spellEnd"/>
      <w:r w:rsidRPr="003208C8">
        <w:rPr>
          <w:rFonts w:cs="Times New Roman"/>
        </w:rPr>
        <w:t xml:space="preserve"> felszínének ábrázolása kontaktpontokkal</w:t>
      </w:r>
    </w:p>
    <w:p w14:paraId="1B4A218D" w14:textId="77777777" w:rsidR="00276B7C" w:rsidRPr="003208C8" w:rsidRDefault="00276B7C" w:rsidP="00276B7C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Az alsó rágófogak </w:t>
      </w:r>
      <w:proofErr w:type="spellStart"/>
      <w:r w:rsidRPr="003208C8">
        <w:rPr>
          <w:rFonts w:cs="Times New Roman"/>
        </w:rPr>
        <w:t>okkluzális</w:t>
      </w:r>
      <w:proofErr w:type="spellEnd"/>
      <w:r w:rsidRPr="003208C8">
        <w:rPr>
          <w:rFonts w:cs="Times New Roman"/>
        </w:rPr>
        <w:t xml:space="preserve"> felszínének ábrázolása kontaktpontokkal</w:t>
      </w:r>
    </w:p>
    <w:p w14:paraId="05F5CFAE" w14:textId="77777777" w:rsidR="00FB6DBC" w:rsidRPr="003208C8" w:rsidRDefault="00276B7C" w:rsidP="00276B7C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3D modelleken az </w:t>
      </w:r>
      <w:proofErr w:type="spellStart"/>
      <w:r w:rsidRPr="003208C8">
        <w:rPr>
          <w:rFonts w:cs="Times New Roman"/>
        </w:rPr>
        <w:t>okkluzális</w:t>
      </w:r>
      <w:proofErr w:type="spellEnd"/>
      <w:r w:rsidRPr="003208C8">
        <w:rPr>
          <w:rFonts w:cs="Times New Roman"/>
        </w:rPr>
        <w:t xml:space="preserve"> felszínek berajzolása analízishez</w:t>
      </w:r>
    </w:p>
    <w:p w14:paraId="422CF531" w14:textId="77777777" w:rsidR="00FB6DBC" w:rsidRPr="003208C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1C72E5E" w14:textId="77777777" w:rsidR="00FB6DBC" w:rsidRPr="003208C8" w:rsidRDefault="00276B7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 xml:space="preserve">Az </w:t>
      </w:r>
      <w:proofErr w:type="spellStart"/>
      <w:r w:rsidRPr="003208C8">
        <w:rPr>
          <w:rFonts w:cs="Times New Roman"/>
          <w:b/>
          <w:i/>
        </w:rPr>
        <w:t>okkuzális</w:t>
      </w:r>
      <w:proofErr w:type="spellEnd"/>
      <w:r w:rsidRPr="003208C8">
        <w:rPr>
          <w:rFonts w:cs="Times New Roman"/>
          <w:b/>
          <w:i/>
        </w:rPr>
        <w:t xml:space="preserve"> iránytű rajza</w:t>
      </w:r>
    </w:p>
    <w:p w14:paraId="614AB69F" w14:textId="77777777" w:rsidR="00276B7C" w:rsidRPr="003208C8" w:rsidRDefault="00276B7C" w:rsidP="00276B7C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Az </w:t>
      </w:r>
      <w:proofErr w:type="spellStart"/>
      <w:r w:rsidRPr="003208C8">
        <w:rPr>
          <w:rFonts w:cs="Times New Roman"/>
        </w:rPr>
        <w:t>okkluzális</w:t>
      </w:r>
      <w:proofErr w:type="spellEnd"/>
      <w:r w:rsidRPr="003208C8">
        <w:rPr>
          <w:rFonts w:cs="Times New Roman"/>
        </w:rPr>
        <w:t xml:space="preserve"> iránytű színkódjának ábrázolása az alsó rágófogakon</w:t>
      </w:r>
    </w:p>
    <w:p w14:paraId="0A4CCFE0" w14:textId="77777777" w:rsidR="00276B7C" w:rsidRPr="003208C8" w:rsidRDefault="00276B7C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Az </w:t>
      </w:r>
      <w:proofErr w:type="spellStart"/>
      <w:r w:rsidRPr="003208C8">
        <w:rPr>
          <w:rFonts w:cs="Times New Roman"/>
        </w:rPr>
        <w:t>okkluzális</w:t>
      </w:r>
      <w:proofErr w:type="spellEnd"/>
      <w:r w:rsidRPr="003208C8">
        <w:rPr>
          <w:rFonts w:cs="Times New Roman"/>
        </w:rPr>
        <w:t xml:space="preserve"> iránytű színkódjának ábrázolása az felső rágófogakon</w:t>
      </w:r>
    </w:p>
    <w:p w14:paraId="3FCF7D3F" w14:textId="77777777" w:rsidR="00FB6DBC" w:rsidRPr="003208C8" w:rsidRDefault="00276B7C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Az </w:t>
      </w:r>
      <w:proofErr w:type="spellStart"/>
      <w:r w:rsidRPr="003208C8">
        <w:rPr>
          <w:rFonts w:cs="Times New Roman"/>
        </w:rPr>
        <w:t>okkluzális</w:t>
      </w:r>
      <w:proofErr w:type="spellEnd"/>
      <w:r w:rsidRPr="003208C8">
        <w:rPr>
          <w:rFonts w:cs="Times New Roman"/>
        </w:rPr>
        <w:t xml:space="preserve"> iránytű színkódjának ábrázolása 3D modelleken</w:t>
      </w:r>
    </w:p>
    <w:p w14:paraId="1604AE8F" w14:textId="77777777" w:rsidR="00FB6DBC" w:rsidRPr="003208C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CA9612A" w14:textId="77777777" w:rsidR="00FB6DBC" w:rsidRPr="003208C8" w:rsidRDefault="00276B7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Fogtérkép színes ábrája</w:t>
      </w:r>
    </w:p>
    <w:p w14:paraId="19017176" w14:textId="77777777" w:rsidR="00276B7C" w:rsidRPr="003208C8" w:rsidRDefault="00276B7C" w:rsidP="00276B7C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Fogtérkép színes ábrája individuális leplezésekhez</w:t>
      </w:r>
    </w:p>
    <w:p w14:paraId="676A703D" w14:textId="77777777" w:rsidR="00FB6DBC" w:rsidRPr="003208C8" w:rsidRDefault="00276B7C" w:rsidP="00276B7C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fogak karakterizálása szakrajzi ábrákon</w:t>
      </w:r>
    </w:p>
    <w:p w14:paraId="7960D316" w14:textId="77777777" w:rsidR="00FB6DBC" w:rsidRPr="003208C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28EE7A9" w14:textId="77777777" w:rsidR="00FB6DBC" w:rsidRPr="003208C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képzés javasolt helyszíne (ajánlás)</w:t>
      </w:r>
    </w:p>
    <w:p w14:paraId="0F59EAD5" w14:textId="77777777" w:rsidR="00FB6DBC" w:rsidRPr="003208C8" w:rsidRDefault="00276B7C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Szaktanterem digitális eszközökkel, 3D fog anatómiai sorozattal, képekkel, ábrákkal, szakkönyvekkel, szaksajtóval felszerelve</w:t>
      </w:r>
    </w:p>
    <w:p w14:paraId="079295D8" w14:textId="77777777" w:rsidR="00FB6DBC" w:rsidRPr="003208C8" w:rsidRDefault="00FB6DBC" w:rsidP="00FB6DBC">
      <w:pPr>
        <w:spacing w:after="0"/>
        <w:ind w:left="426"/>
        <w:rPr>
          <w:rFonts w:cs="Times New Roman"/>
        </w:rPr>
      </w:pPr>
    </w:p>
    <w:p w14:paraId="10461341" w14:textId="77777777" w:rsidR="00FB6DBC" w:rsidRPr="003208C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értékelésének módja</w:t>
      </w:r>
    </w:p>
    <w:p w14:paraId="6B5D540A" w14:textId="58ED56AF" w:rsidR="00FB6DBC" w:rsidRPr="003208C8" w:rsidRDefault="00FB6DBC" w:rsidP="00FB6DBC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 xml:space="preserve">A nemzeti köznevelésről szóló 2011. évi </w:t>
      </w:r>
      <w:r w:rsidR="00CB4662">
        <w:rPr>
          <w:rFonts w:cs="Times New Roman"/>
        </w:rPr>
        <w:t xml:space="preserve">CXC. törvény </w:t>
      </w:r>
      <w:r w:rsidRPr="003208C8">
        <w:rPr>
          <w:rFonts w:cs="Times New Roman"/>
        </w:rPr>
        <w:t xml:space="preserve">54. § </w:t>
      </w:r>
      <w:r w:rsidR="00622699">
        <w:rPr>
          <w:rFonts w:cs="Times New Roman"/>
        </w:rPr>
        <w:t>(2) bekezdés a)</w:t>
      </w:r>
      <w:r w:rsidRPr="003208C8">
        <w:rPr>
          <w:rFonts w:cs="Times New Roman"/>
        </w:rPr>
        <w:t xml:space="preserve"> pontja szerinti értékeléssel.</w:t>
      </w:r>
    </w:p>
    <w:p w14:paraId="766E0302" w14:textId="77777777" w:rsidR="00FB6DBC" w:rsidRPr="003208C8" w:rsidRDefault="00FB6DBC" w:rsidP="00FB6DBC">
      <w:pPr>
        <w:spacing w:after="0"/>
        <w:ind w:left="426"/>
        <w:rPr>
          <w:rFonts w:cs="Times New Roman"/>
        </w:rPr>
      </w:pPr>
    </w:p>
    <w:p w14:paraId="58AE012C" w14:textId="77777777" w:rsidR="00FB6DBC" w:rsidRPr="003208C8" w:rsidRDefault="00276B7C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 xml:space="preserve">Rögzített </w:t>
      </w:r>
      <w:proofErr w:type="gramStart"/>
      <w:r w:rsidRPr="003208C8">
        <w:rPr>
          <w:rFonts w:cs="Times New Roman"/>
          <w:b/>
        </w:rPr>
        <w:t>fogpótlás készítés</w:t>
      </w:r>
      <w:proofErr w:type="gramEnd"/>
      <w:r w:rsidRPr="003208C8">
        <w:rPr>
          <w:rFonts w:cs="Times New Roman"/>
          <w:b/>
        </w:rPr>
        <w:t xml:space="preserve"> gyakorlat</w:t>
      </w:r>
      <w:r w:rsidR="00FB6DBC" w:rsidRPr="003208C8">
        <w:rPr>
          <w:rFonts w:cs="Times New Roman"/>
          <w:b/>
        </w:rPr>
        <w:t xml:space="preserve"> tantárgy</w:t>
      </w:r>
      <w:r w:rsidR="00FB6DBC" w:rsidRPr="003208C8">
        <w:rPr>
          <w:rFonts w:cs="Times New Roman"/>
          <w:b/>
        </w:rPr>
        <w:tab/>
      </w:r>
      <w:r w:rsidRPr="003208C8">
        <w:rPr>
          <w:rFonts w:cs="Times New Roman"/>
          <w:b/>
        </w:rPr>
        <w:t>713</w:t>
      </w:r>
      <w:r w:rsidR="00FB6DBC" w:rsidRPr="003208C8">
        <w:rPr>
          <w:rFonts w:cs="Times New Roman"/>
          <w:b/>
        </w:rPr>
        <w:t xml:space="preserve"> óra/</w:t>
      </w:r>
      <w:r w:rsidRPr="003208C8">
        <w:rPr>
          <w:rFonts w:cs="Times New Roman"/>
          <w:b/>
        </w:rPr>
        <w:t>713</w:t>
      </w:r>
      <w:r w:rsidR="00FB6DBC" w:rsidRPr="003208C8">
        <w:rPr>
          <w:rFonts w:cs="Times New Roman"/>
          <w:b/>
        </w:rPr>
        <w:t xml:space="preserve"> óra*</w:t>
      </w:r>
    </w:p>
    <w:p w14:paraId="266FEC7F" w14:textId="77777777" w:rsidR="00FB6DBC" w:rsidRPr="003208C8" w:rsidRDefault="00FB6DBC" w:rsidP="00FB6DBC">
      <w:pPr>
        <w:spacing w:after="0"/>
        <w:jc w:val="right"/>
        <w:rPr>
          <w:rFonts w:cs="Times New Roman"/>
          <w:sz w:val="20"/>
        </w:rPr>
      </w:pPr>
      <w:r w:rsidRPr="003208C8">
        <w:rPr>
          <w:rFonts w:cs="Times New Roman"/>
          <w:sz w:val="20"/>
        </w:rPr>
        <w:t>* 9-13. évfolyamon megszervezett képzés/13. és 14. évfolyamon megszervezett képzés</w:t>
      </w:r>
    </w:p>
    <w:p w14:paraId="2ED0931D" w14:textId="77777777" w:rsidR="00FB6DBC" w:rsidRPr="003208C8" w:rsidRDefault="00FB6DBC" w:rsidP="00FB6DBC">
      <w:pPr>
        <w:spacing w:after="0"/>
        <w:ind w:left="426"/>
        <w:rPr>
          <w:rFonts w:cs="Times New Roman"/>
        </w:rPr>
      </w:pPr>
    </w:p>
    <w:p w14:paraId="12A8843F" w14:textId="2CEB614C" w:rsidR="00FB6DBC" w:rsidRPr="003208C8" w:rsidRDefault="00FB6DBC" w:rsidP="00FB6DBC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A tantárgy a főszakképesítéshez kapcsolódik.</w:t>
      </w:r>
    </w:p>
    <w:p w14:paraId="65E62E04" w14:textId="77777777" w:rsidR="00FB6DBC" w:rsidRPr="003208C8" w:rsidRDefault="00FB6DBC" w:rsidP="00FB6DBC">
      <w:pPr>
        <w:spacing w:after="0"/>
        <w:ind w:left="426"/>
        <w:rPr>
          <w:rFonts w:cs="Times New Roman"/>
        </w:rPr>
      </w:pPr>
    </w:p>
    <w:p w14:paraId="4A803415" w14:textId="77777777" w:rsidR="00FB6DBC" w:rsidRPr="003208C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tanításának célja</w:t>
      </w:r>
    </w:p>
    <w:p w14:paraId="335AE14C" w14:textId="77777777" w:rsidR="00E35C79" w:rsidRPr="003208C8" w:rsidRDefault="00E35C79" w:rsidP="00E35C79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A tanuló ismerje meg:</w:t>
      </w:r>
    </w:p>
    <w:p w14:paraId="4081E804" w14:textId="77777777" w:rsidR="00E35C79" w:rsidRPr="003208C8" w:rsidRDefault="00E35C79" w:rsidP="00E35C79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 rögzített fogpótlások típusait, anyagait, követelményeit, technológiáit</w:t>
      </w:r>
    </w:p>
    <w:p w14:paraId="52AEBF43" w14:textId="77777777" w:rsidR="00E35C79" w:rsidRPr="003208C8" w:rsidRDefault="00E35C79" w:rsidP="00E35C79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 koronák, hidak készítését hagyományos és digitális technikákkal</w:t>
      </w:r>
    </w:p>
    <w:p w14:paraId="14EC5711" w14:textId="77777777" w:rsidR="00E35C79" w:rsidRPr="003208C8" w:rsidRDefault="00E35C79" w:rsidP="00E35C79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 xml:space="preserve">az </w:t>
      </w:r>
      <w:proofErr w:type="spellStart"/>
      <w:r w:rsidRPr="003208C8">
        <w:rPr>
          <w:rFonts w:cs="Times New Roman"/>
        </w:rPr>
        <w:t>inlay-onlay-overlay</w:t>
      </w:r>
      <w:proofErr w:type="spellEnd"/>
      <w:r w:rsidRPr="003208C8">
        <w:rPr>
          <w:rFonts w:cs="Times New Roman"/>
        </w:rPr>
        <w:t xml:space="preserve"> készítését hagyományos és digitális technikákkal</w:t>
      </w:r>
    </w:p>
    <w:p w14:paraId="49D4E5F7" w14:textId="77777777" w:rsidR="00FB6DBC" w:rsidRPr="003208C8" w:rsidRDefault="00E35C79" w:rsidP="00E35C79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az ideiglenes pótlások készítésének indikációt és technológiai lehetőségeit</w:t>
      </w:r>
    </w:p>
    <w:p w14:paraId="078716D1" w14:textId="77777777" w:rsidR="00E35C79" w:rsidRPr="003208C8" w:rsidRDefault="00E35C79" w:rsidP="00E35C79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rögzített fogpótlások fémes-és fémmentes javítási lehetőségeit</w:t>
      </w:r>
    </w:p>
    <w:p w14:paraId="6482FA7C" w14:textId="77777777" w:rsidR="00E35C79" w:rsidRPr="003208C8" w:rsidRDefault="00E35C79" w:rsidP="00E35C79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 CAD/CAM tervező programok használatát</w:t>
      </w:r>
    </w:p>
    <w:p w14:paraId="0FD0477C" w14:textId="77777777" w:rsidR="00E35C79" w:rsidRPr="003208C8" w:rsidRDefault="00E35C79" w:rsidP="00E35C79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dokumentációt, adat védelmet</w:t>
      </w:r>
    </w:p>
    <w:p w14:paraId="44530AC2" w14:textId="77777777" w:rsidR="00FB6DBC" w:rsidRPr="003208C8" w:rsidRDefault="00FB6DBC" w:rsidP="00FB6DBC">
      <w:pPr>
        <w:spacing w:after="0"/>
        <w:ind w:left="426"/>
        <w:rPr>
          <w:rFonts w:cs="Times New Roman"/>
        </w:rPr>
      </w:pPr>
    </w:p>
    <w:p w14:paraId="40D07C7C" w14:textId="77777777" w:rsidR="00FB6DBC" w:rsidRPr="003208C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Kapcsolódó közismereti, szakmai tartalmak</w:t>
      </w:r>
    </w:p>
    <w:p w14:paraId="194469E1" w14:textId="77777777" w:rsidR="00E35C79" w:rsidRPr="003208C8" w:rsidRDefault="00E35C79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Kémia</w:t>
      </w:r>
    </w:p>
    <w:p w14:paraId="709EA57E" w14:textId="77777777" w:rsidR="00E35C79" w:rsidRPr="003208C8" w:rsidRDefault="00E35C79" w:rsidP="00E35C79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Fizika</w:t>
      </w:r>
    </w:p>
    <w:p w14:paraId="113FBAED" w14:textId="77777777" w:rsidR="00E35C79" w:rsidRPr="003208C8" w:rsidRDefault="00E35C79" w:rsidP="00E35C79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Matematika</w:t>
      </w:r>
    </w:p>
    <w:p w14:paraId="54F2DC28" w14:textId="77777777" w:rsidR="00E35C79" w:rsidRPr="003208C8" w:rsidRDefault="00E35C79" w:rsidP="00E35C79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Biológia</w:t>
      </w:r>
    </w:p>
    <w:p w14:paraId="03F4BE01" w14:textId="77777777" w:rsidR="00E35C79" w:rsidRPr="003208C8" w:rsidRDefault="00E35C79" w:rsidP="00E35C79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Szakmai ismeret II.</w:t>
      </w:r>
    </w:p>
    <w:p w14:paraId="5F29ED2D" w14:textId="77777777" w:rsidR="00E35C79" w:rsidRPr="003208C8" w:rsidRDefault="00E35C79" w:rsidP="00E35C79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Funkcionális anatómia, </w:t>
      </w:r>
      <w:proofErr w:type="spellStart"/>
      <w:r w:rsidRPr="003208C8">
        <w:rPr>
          <w:rFonts w:cs="Times New Roman"/>
        </w:rPr>
        <w:t>gnathológia</w:t>
      </w:r>
      <w:proofErr w:type="spellEnd"/>
    </w:p>
    <w:p w14:paraId="667CB5C1" w14:textId="77777777" w:rsidR="00E35C79" w:rsidRPr="003208C8" w:rsidRDefault="00E35C79" w:rsidP="00E35C79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Anyagismeret II.</w:t>
      </w:r>
    </w:p>
    <w:p w14:paraId="5955A838" w14:textId="77777777" w:rsidR="00FB6DBC" w:rsidRPr="003208C8" w:rsidRDefault="00E35C79" w:rsidP="00E35C79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Szakrajz II.</w:t>
      </w:r>
    </w:p>
    <w:p w14:paraId="462356E4" w14:textId="77777777" w:rsidR="00FB6DBC" w:rsidRPr="003208C8" w:rsidRDefault="00FB6DBC" w:rsidP="00FB6DBC">
      <w:pPr>
        <w:spacing w:after="0"/>
        <w:ind w:left="426"/>
        <w:rPr>
          <w:rFonts w:cs="Times New Roman"/>
        </w:rPr>
      </w:pPr>
    </w:p>
    <w:p w14:paraId="54C94DE8" w14:textId="77777777" w:rsidR="00FB6DBC" w:rsidRPr="003208C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49BE9865" w14:textId="77777777" w:rsidR="00FB6DBC" w:rsidRPr="003208C8" w:rsidRDefault="00E35C79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Lenyomat értékelés, mintakészítés különböző módszerekkel</w:t>
      </w:r>
    </w:p>
    <w:p w14:paraId="2FE92FBC" w14:textId="77777777" w:rsidR="00E35C79" w:rsidRPr="003208C8" w:rsidRDefault="00E35C79" w:rsidP="00E35C79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Precíziós szituációs és egyéb lenyomatok rögzített fogpótlásokhoz</w:t>
      </w:r>
    </w:p>
    <w:p w14:paraId="1FD91F5B" w14:textId="77777777" w:rsidR="00E35C79" w:rsidRPr="003208C8" w:rsidRDefault="00E35C79" w:rsidP="00E35C79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lenyomat vételi módszerek, a lenyomatok értékelése</w:t>
      </w:r>
    </w:p>
    <w:p w14:paraId="6794BAA7" w14:textId="77777777" w:rsidR="00E35C79" w:rsidRPr="003208C8" w:rsidRDefault="00E35C79" w:rsidP="00E35C79">
      <w:pPr>
        <w:pStyle w:val="Listaszerbekezds"/>
        <w:spacing w:after="0"/>
        <w:ind w:left="360"/>
        <w:rPr>
          <w:rFonts w:cs="Times New Roman"/>
        </w:rPr>
      </w:pPr>
      <w:proofErr w:type="spellStart"/>
      <w:r w:rsidRPr="003208C8">
        <w:rPr>
          <w:rFonts w:cs="Times New Roman"/>
        </w:rPr>
        <w:t>Intra-orális</w:t>
      </w:r>
      <w:proofErr w:type="spellEnd"/>
      <w:r w:rsidRPr="003208C8">
        <w:rPr>
          <w:rFonts w:cs="Times New Roman"/>
        </w:rPr>
        <w:t xml:space="preserve"> szkenner által készült lenyomat értékelése</w:t>
      </w:r>
    </w:p>
    <w:p w14:paraId="4FC97547" w14:textId="77777777" w:rsidR="00E35C79" w:rsidRPr="003208C8" w:rsidRDefault="00E35C79" w:rsidP="00E35C79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Mintakészítési eljárások rögzített fogpótlásokhoz</w:t>
      </w:r>
    </w:p>
    <w:p w14:paraId="7EA5121C" w14:textId="77777777" w:rsidR="00E35C79" w:rsidRPr="003208C8" w:rsidRDefault="00E35C79" w:rsidP="00E35C79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Csonk előkészítési módszerek</w:t>
      </w:r>
    </w:p>
    <w:p w14:paraId="1DB4BCE7" w14:textId="77777777" w:rsidR="00FB6DBC" w:rsidRPr="003208C8" w:rsidRDefault="00E35C79" w:rsidP="00E35C79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Kontrollálás</w:t>
      </w:r>
    </w:p>
    <w:p w14:paraId="39BF9FCB" w14:textId="77777777" w:rsidR="00FB6DBC" w:rsidRPr="003208C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761F93B" w14:textId="77777777" w:rsidR="00FB6DBC" w:rsidRPr="003208C8" w:rsidRDefault="00E35C79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 xml:space="preserve">Minták rögzítése középértékű és részben egyéni értékű </w:t>
      </w:r>
      <w:proofErr w:type="spellStart"/>
      <w:r w:rsidRPr="003208C8">
        <w:rPr>
          <w:rFonts w:cs="Times New Roman"/>
          <w:b/>
          <w:i/>
        </w:rPr>
        <w:t>artikulátorban</w:t>
      </w:r>
      <w:proofErr w:type="spellEnd"/>
    </w:p>
    <w:p w14:paraId="54A2EEAD" w14:textId="77777777" w:rsidR="00E35C79" w:rsidRPr="003208C8" w:rsidRDefault="00E35C79" w:rsidP="00A965E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Minták rögzítése </w:t>
      </w:r>
      <w:proofErr w:type="spellStart"/>
      <w:r w:rsidRPr="003208C8">
        <w:rPr>
          <w:rFonts w:cs="Times New Roman"/>
        </w:rPr>
        <w:t>Bowill-féle</w:t>
      </w:r>
      <w:proofErr w:type="spellEnd"/>
      <w:r w:rsidRPr="003208C8">
        <w:rPr>
          <w:rFonts w:cs="Times New Roman"/>
        </w:rPr>
        <w:t xml:space="preserve"> ∆ alapján</w:t>
      </w:r>
    </w:p>
    <w:p w14:paraId="09AB3D11" w14:textId="77777777" w:rsidR="00E35C79" w:rsidRPr="003208C8" w:rsidRDefault="00E35C79" w:rsidP="00A965E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Minták rögzítése arcíves vagy egyéb mérés alapján</w:t>
      </w:r>
    </w:p>
    <w:p w14:paraId="09525CF7" w14:textId="77777777" w:rsidR="00E35C79" w:rsidRPr="003208C8" w:rsidRDefault="00E35C79" w:rsidP="00A965E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A részben egyéni értékű </w:t>
      </w:r>
      <w:proofErr w:type="spellStart"/>
      <w:r w:rsidRPr="003208C8">
        <w:rPr>
          <w:rFonts w:cs="Times New Roman"/>
        </w:rPr>
        <w:t>artikulátor</w:t>
      </w:r>
      <w:proofErr w:type="spellEnd"/>
      <w:r w:rsidRPr="003208C8">
        <w:rPr>
          <w:rFonts w:cs="Times New Roman"/>
        </w:rPr>
        <w:t xml:space="preserve"> beállítási lehetőségei</w:t>
      </w:r>
    </w:p>
    <w:p w14:paraId="37C53484" w14:textId="77777777" w:rsidR="00E35C79" w:rsidRPr="003208C8" w:rsidRDefault="00E35C79" w:rsidP="00A965E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Pozíciós vagy egyéb s</w:t>
      </w:r>
      <w:r w:rsidR="00A965E8" w:rsidRPr="003208C8">
        <w:rPr>
          <w:rFonts w:cs="Times New Roman"/>
        </w:rPr>
        <w:t xml:space="preserve">peciális harapási </w:t>
      </w:r>
      <w:proofErr w:type="spellStart"/>
      <w:r w:rsidR="00A965E8" w:rsidRPr="003208C8">
        <w:rPr>
          <w:rFonts w:cs="Times New Roman"/>
        </w:rPr>
        <w:t>regisztrátum</w:t>
      </w:r>
      <w:proofErr w:type="spellEnd"/>
      <w:r w:rsidRPr="003208C8">
        <w:rPr>
          <w:rFonts w:cs="Times New Roman"/>
        </w:rPr>
        <w:t xml:space="preserve"> alkalmazási lehetőségei</w:t>
      </w:r>
    </w:p>
    <w:p w14:paraId="237C7C0E" w14:textId="77777777" w:rsidR="00FB6DBC" w:rsidRPr="003208C8" w:rsidRDefault="00E35C79" w:rsidP="00A965E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Kontrollálás</w:t>
      </w:r>
    </w:p>
    <w:p w14:paraId="79AFDF3A" w14:textId="77777777" w:rsidR="00FB6DBC" w:rsidRPr="003208C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B13B279" w14:textId="77777777" w:rsidR="00FB6DBC" w:rsidRPr="003208C8" w:rsidRDefault="00E35C79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Koronakészítési technikák hagyományos és digitális módszerekkel</w:t>
      </w:r>
    </w:p>
    <w:p w14:paraId="6DB2B647" w14:textId="77777777" w:rsidR="00E35C79" w:rsidRPr="003208C8" w:rsidRDefault="00E35C79" w:rsidP="00A965E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koronák készítésének követelményei különböző preparálások után</w:t>
      </w:r>
    </w:p>
    <w:p w14:paraId="7C07B867" w14:textId="77777777" w:rsidR="00E35C79" w:rsidRPr="003208C8" w:rsidRDefault="00E35C79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Szakmai-statikai, </w:t>
      </w:r>
      <w:proofErr w:type="spellStart"/>
      <w:r w:rsidRPr="003208C8">
        <w:rPr>
          <w:rFonts w:cs="Times New Roman"/>
        </w:rPr>
        <w:t>gnathológiai</w:t>
      </w:r>
      <w:proofErr w:type="spellEnd"/>
      <w:r w:rsidRPr="003208C8">
        <w:rPr>
          <w:rFonts w:cs="Times New Roman"/>
        </w:rPr>
        <w:t>, esztétikai, fonetikai, higiéniai elvek alkalmazása</w:t>
      </w:r>
    </w:p>
    <w:p w14:paraId="4F3A35F0" w14:textId="77777777" w:rsidR="00E35C79" w:rsidRPr="003208C8" w:rsidRDefault="00E35C79" w:rsidP="00A965E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Koronakészítés precíziós öntéssel</w:t>
      </w:r>
    </w:p>
    <w:p w14:paraId="07340F08" w14:textId="77777777" w:rsidR="00E35C79" w:rsidRPr="003208C8" w:rsidRDefault="00E35C79" w:rsidP="00A965E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Koronakészítés precíziós öntéssel és leplezéssel</w:t>
      </w:r>
    </w:p>
    <w:p w14:paraId="73316D63" w14:textId="77777777" w:rsidR="00E35C79" w:rsidRPr="003208C8" w:rsidRDefault="00E35C79" w:rsidP="00A965E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korona vázanyaga és a leplezés kapcsolata</w:t>
      </w:r>
    </w:p>
    <w:p w14:paraId="4A3E53BE" w14:textId="77777777" w:rsidR="00E35C79" w:rsidRPr="003208C8" w:rsidRDefault="00E35C79" w:rsidP="00A965E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Koronatervezés digitális módszerekkel</w:t>
      </w:r>
    </w:p>
    <w:p w14:paraId="541F85B3" w14:textId="77777777" w:rsidR="00E35C79" w:rsidRPr="003208C8" w:rsidRDefault="00E35C79" w:rsidP="00A965E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Dokumentációkészítés, rögzítés, adatvédelem</w:t>
      </w:r>
    </w:p>
    <w:p w14:paraId="58591086" w14:textId="77777777" w:rsidR="00FB6DBC" w:rsidRPr="003208C8" w:rsidRDefault="00E35C79" w:rsidP="00A965E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lastRenderedPageBreak/>
        <w:t>Kontrollálás, javítási lehetőségek</w:t>
      </w:r>
    </w:p>
    <w:p w14:paraId="6BDBBF1E" w14:textId="77777777" w:rsidR="00FB6DBC" w:rsidRPr="003208C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83FC4F4" w14:textId="77777777" w:rsidR="00FB6DBC" w:rsidRPr="003208C8" w:rsidRDefault="00E72AE3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Híd</w:t>
      </w:r>
      <w:r w:rsidR="00E35C79" w:rsidRPr="003208C8">
        <w:rPr>
          <w:rFonts w:cs="Times New Roman"/>
          <w:b/>
          <w:i/>
        </w:rPr>
        <w:t>készítési technikák hagyományos és digitális módszerekkel</w:t>
      </w:r>
    </w:p>
    <w:p w14:paraId="7173A392" w14:textId="77777777" w:rsidR="00E35C79" w:rsidRPr="003208C8" w:rsidRDefault="00E35C79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hidak készítésének követelményei különböző preparálások után</w:t>
      </w:r>
    </w:p>
    <w:p w14:paraId="7C571D8F" w14:textId="77777777" w:rsidR="00E35C79" w:rsidRPr="003208C8" w:rsidRDefault="00E35C79" w:rsidP="00E35C79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Szakmai-statikai, </w:t>
      </w:r>
      <w:proofErr w:type="spellStart"/>
      <w:r w:rsidRPr="003208C8">
        <w:rPr>
          <w:rFonts w:cs="Times New Roman"/>
        </w:rPr>
        <w:t>gnathológiai</w:t>
      </w:r>
      <w:proofErr w:type="spellEnd"/>
      <w:r w:rsidRPr="003208C8">
        <w:rPr>
          <w:rFonts w:cs="Times New Roman"/>
        </w:rPr>
        <w:t>, esztétika, fonetikai, higiéniai elvek alkalmazása</w:t>
      </w:r>
    </w:p>
    <w:p w14:paraId="3515EB2A" w14:textId="77777777" w:rsidR="00E35C79" w:rsidRPr="003208C8" w:rsidRDefault="00E35C79" w:rsidP="00E35C79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Hidak készítése precíziós öntéssel és leplezéssel</w:t>
      </w:r>
    </w:p>
    <w:p w14:paraId="24EB799C" w14:textId="77777777" w:rsidR="00E35C79" w:rsidRPr="003208C8" w:rsidRDefault="00E35C79" w:rsidP="00E35C79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Hidak tervezése digitális módszerekkel</w:t>
      </w:r>
    </w:p>
    <w:p w14:paraId="78A516DB" w14:textId="77777777" w:rsidR="00E35C79" w:rsidRPr="003208C8" w:rsidRDefault="00E35C79" w:rsidP="00E35C79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Dokumentációkészítés, rögzítés, adatvédelem</w:t>
      </w:r>
    </w:p>
    <w:p w14:paraId="706AD0CF" w14:textId="77777777" w:rsidR="00FB6DBC" w:rsidRPr="003208C8" w:rsidRDefault="00E35C79" w:rsidP="00E35C79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Kontrollálás, javítási lehetőségek</w:t>
      </w:r>
    </w:p>
    <w:p w14:paraId="4CD97BC7" w14:textId="77777777" w:rsidR="00FB6DBC" w:rsidRPr="003208C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E6E4E65" w14:textId="77777777" w:rsidR="00FB6DBC" w:rsidRPr="003208C8" w:rsidRDefault="00E35C79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3208C8">
        <w:rPr>
          <w:rFonts w:cs="Times New Roman"/>
          <w:b/>
          <w:i/>
        </w:rPr>
        <w:t>Inlay-onlay-overlay</w:t>
      </w:r>
      <w:proofErr w:type="spellEnd"/>
      <w:r w:rsidRPr="003208C8">
        <w:rPr>
          <w:rFonts w:cs="Times New Roman"/>
          <w:b/>
          <w:i/>
        </w:rPr>
        <w:t xml:space="preserve"> készítési technikák hagyományos és digitális módszerekkel</w:t>
      </w:r>
    </w:p>
    <w:p w14:paraId="78C24F01" w14:textId="77777777" w:rsidR="00E35C79" w:rsidRPr="003208C8" w:rsidRDefault="00E35C79" w:rsidP="00E35C79">
      <w:pPr>
        <w:pStyle w:val="Listaszerbekezds"/>
        <w:spacing w:after="0"/>
        <w:ind w:left="360"/>
        <w:rPr>
          <w:rFonts w:cs="Times New Roman"/>
        </w:rPr>
      </w:pPr>
      <w:proofErr w:type="spellStart"/>
      <w:r w:rsidRPr="003208C8">
        <w:rPr>
          <w:rFonts w:cs="Times New Roman"/>
        </w:rPr>
        <w:t>Inlay-onlay-overlay</w:t>
      </w:r>
      <w:proofErr w:type="spellEnd"/>
      <w:r w:rsidRPr="003208C8">
        <w:rPr>
          <w:rFonts w:cs="Times New Roman"/>
        </w:rPr>
        <w:t xml:space="preserve"> készítéshez kerámia mikro</w:t>
      </w:r>
      <w:r w:rsidR="00E72AE3" w:rsidRPr="003208C8">
        <w:rPr>
          <w:rFonts w:cs="Times New Roman"/>
        </w:rPr>
        <w:t xml:space="preserve"> </w:t>
      </w:r>
      <w:r w:rsidRPr="003208C8">
        <w:rPr>
          <w:rFonts w:cs="Times New Roman"/>
        </w:rPr>
        <w:t>kompozitból</w:t>
      </w:r>
    </w:p>
    <w:p w14:paraId="515DE328" w14:textId="77777777" w:rsidR="00E35C79" w:rsidRPr="003208C8" w:rsidRDefault="00E35C79" w:rsidP="00E35C79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Karakterizálás különböző módszerekkel</w:t>
      </w:r>
    </w:p>
    <w:p w14:paraId="19E050DF" w14:textId="77777777" w:rsidR="00E35C79" w:rsidRPr="003208C8" w:rsidRDefault="00E35C79" w:rsidP="00E35C79">
      <w:pPr>
        <w:pStyle w:val="Listaszerbekezds"/>
        <w:spacing w:after="0"/>
        <w:ind w:left="360"/>
        <w:rPr>
          <w:rFonts w:cs="Times New Roman"/>
        </w:rPr>
      </w:pPr>
      <w:proofErr w:type="spellStart"/>
      <w:r w:rsidRPr="003208C8">
        <w:rPr>
          <w:rFonts w:cs="Times New Roman"/>
        </w:rPr>
        <w:t>Inlay</w:t>
      </w:r>
      <w:proofErr w:type="spellEnd"/>
      <w:r w:rsidRPr="003208C8">
        <w:rPr>
          <w:rFonts w:cs="Times New Roman"/>
        </w:rPr>
        <w:t xml:space="preserve"> tervezés digitális módszerekkel</w:t>
      </w:r>
    </w:p>
    <w:p w14:paraId="4D8B3E99" w14:textId="77777777" w:rsidR="00E35C79" w:rsidRPr="003208C8" w:rsidRDefault="00E35C79" w:rsidP="00E35C79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Dokumentációkészítés, rögzítés, adatvédelem</w:t>
      </w:r>
    </w:p>
    <w:p w14:paraId="71ED4746" w14:textId="77777777" w:rsidR="00E35C79" w:rsidRPr="003208C8" w:rsidRDefault="00E35C79" w:rsidP="00E35C79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Kontrollálás, javítási lehetőségek</w:t>
      </w:r>
    </w:p>
    <w:p w14:paraId="085527A4" w14:textId="77777777" w:rsidR="00FB6DBC" w:rsidRPr="003208C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5DE6E15" w14:textId="77777777" w:rsidR="00FB6DBC" w:rsidRPr="003208C8" w:rsidRDefault="00E35C79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Ideiglenes fogpótlások készítése különböző módszerekkel</w:t>
      </w:r>
    </w:p>
    <w:p w14:paraId="0131FB9E" w14:textId="77777777" w:rsidR="00E35C79" w:rsidRPr="003208C8" w:rsidRDefault="00E35C79" w:rsidP="00E35C79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Ideiglenes fogpótlások készítése</w:t>
      </w:r>
    </w:p>
    <w:p w14:paraId="758E83A8" w14:textId="77777777" w:rsidR="00E35C79" w:rsidRPr="003208C8" w:rsidRDefault="00E35C79" w:rsidP="00E35C79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  - direkt és indirekt módszerekkel</w:t>
      </w:r>
    </w:p>
    <w:p w14:paraId="775DCB20" w14:textId="77777777" w:rsidR="00E35C79" w:rsidRPr="003208C8" w:rsidRDefault="00E35C79" w:rsidP="00E35C79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  - ideglenes fogpótlás készítése különböző anyagokból és technológiákkal</w:t>
      </w:r>
    </w:p>
    <w:p w14:paraId="6446832F" w14:textId="77777777" w:rsidR="00E35C79" w:rsidRPr="003208C8" w:rsidRDefault="00E35C79" w:rsidP="00E35C79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 - az ínyformázás indikációja és lehetőségei ideiglenes fogpótlások segítségével</w:t>
      </w:r>
    </w:p>
    <w:p w14:paraId="002385F5" w14:textId="77777777" w:rsidR="00E35C79" w:rsidRPr="003208C8" w:rsidRDefault="00E35C79" w:rsidP="00E35C79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- dokumentációkészítés, rögzítés, adatvédelem</w:t>
      </w:r>
    </w:p>
    <w:p w14:paraId="6DD6C059" w14:textId="77777777" w:rsidR="00FB6DBC" w:rsidRPr="003208C8" w:rsidRDefault="00E35C79" w:rsidP="00E35C79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 Kontrollálás</w:t>
      </w:r>
    </w:p>
    <w:p w14:paraId="629E06F3" w14:textId="77777777" w:rsidR="00FB6DBC" w:rsidRPr="003208C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37D80CD" w14:textId="77777777" w:rsidR="00FB6DBC" w:rsidRPr="003208C8" w:rsidRDefault="00A965E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Rögzített fogpótlások tervezése CAD/CAM tervező programokkal</w:t>
      </w:r>
    </w:p>
    <w:p w14:paraId="60C32139" w14:textId="77777777" w:rsidR="00A965E8" w:rsidRPr="003208C8" w:rsidRDefault="00A965E8" w:rsidP="00A965E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CAD program használata</w:t>
      </w:r>
    </w:p>
    <w:p w14:paraId="38DE5F00" w14:textId="77777777" w:rsidR="00A965E8" w:rsidRPr="003208C8" w:rsidRDefault="00A965E8" w:rsidP="00A965E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Digitális munkalap kitöltés</w:t>
      </w:r>
    </w:p>
    <w:p w14:paraId="45EF4DEE" w14:textId="77777777" w:rsidR="00A965E8" w:rsidRPr="003208C8" w:rsidRDefault="00A965E8" w:rsidP="00A965E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Mintakészítés CAD eljárásokhoz</w:t>
      </w:r>
    </w:p>
    <w:p w14:paraId="088D6F84" w14:textId="77777777" w:rsidR="00A965E8" w:rsidRPr="003208C8" w:rsidRDefault="00A965E8" w:rsidP="00A965E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minták és a harapás szkennelési lehetőségei</w:t>
      </w:r>
    </w:p>
    <w:p w14:paraId="34FBDC71" w14:textId="77777777" w:rsidR="00A965E8" w:rsidRPr="003208C8" w:rsidRDefault="00A965E8" w:rsidP="00A965E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szkennelés eredményének ellenőrzése</w:t>
      </w:r>
    </w:p>
    <w:p w14:paraId="3D44AB73" w14:textId="77777777" w:rsidR="00A965E8" w:rsidRPr="003208C8" w:rsidRDefault="00A965E8" w:rsidP="00A965E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Tervezési lehetőségek CAD eljárásoknál</w:t>
      </w:r>
    </w:p>
    <w:p w14:paraId="0E7230CC" w14:textId="77777777" w:rsidR="00FB6DBC" w:rsidRPr="003208C8" w:rsidRDefault="00A965E8" w:rsidP="00A965E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Tervezés és kivitelezés CAD/CAM eljárásoknál 3D nyomtatással</w:t>
      </w:r>
    </w:p>
    <w:p w14:paraId="4DC6C9AA" w14:textId="77777777" w:rsidR="00FB6DBC" w:rsidRPr="003208C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E336A81" w14:textId="77777777" w:rsidR="00FB6DBC" w:rsidRPr="003208C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képzés javasolt helyszíne (ajánlás)</w:t>
      </w:r>
    </w:p>
    <w:p w14:paraId="7589B858" w14:textId="77777777" w:rsidR="00A965E8" w:rsidRPr="003208C8" w:rsidRDefault="00A965E8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Fogtechnikai laboratórium az SZVK-ban rögzített eszköz-és felszereltség jegyzet alapján</w:t>
      </w:r>
    </w:p>
    <w:p w14:paraId="3F71EDDF" w14:textId="77777777" w:rsidR="00FB6DBC" w:rsidRPr="003208C8" w:rsidRDefault="00A965E8" w:rsidP="00A965E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CAD</w:t>
      </w:r>
      <w:r w:rsidR="00E72AE3" w:rsidRPr="003208C8">
        <w:rPr>
          <w:rFonts w:cs="Times New Roman"/>
        </w:rPr>
        <w:t xml:space="preserve"> tervező program</w:t>
      </w:r>
    </w:p>
    <w:p w14:paraId="10BF5F0E" w14:textId="77777777" w:rsidR="00FB6DBC" w:rsidRPr="003208C8" w:rsidRDefault="00FB6DBC" w:rsidP="00FB6DBC">
      <w:pPr>
        <w:spacing w:after="0"/>
        <w:ind w:left="426"/>
        <w:rPr>
          <w:rFonts w:cs="Times New Roman"/>
        </w:rPr>
      </w:pPr>
    </w:p>
    <w:p w14:paraId="4DA01994" w14:textId="77777777" w:rsidR="00FB6DBC" w:rsidRPr="003208C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értékelésének módja</w:t>
      </w:r>
    </w:p>
    <w:p w14:paraId="12021E68" w14:textId="7B6430C1" w:rsidR="00FB6DBC" w:rsidRPr="003208C8" w:rsidRDefault="00FB6DBC" w:rsidP="00FB6DBC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 xml:space="preserve">A nemzeti köznevelésről szóló 2011. évi </w:t>
      </w:r>
      <w:r w:rsidR="00CB4662">
        <w:rPr>
          <w:rFonts w:cs="Times New Roman"/>
        </w:rPr>
        <w:t xml:space="preserve">CXC. törvény </w:t>
      </w:r>
      <w:r w:rsidRPr="003208C8">
        <w:rPr>
          <w:rFonts w:cs="Times New Roman"/>
        </w:rPr>
        <w:t xml:space="preserve">54. § </w:t>
      </w:r>
      <w:r w:rsidR="00622699">
        <w:rPr>
          <w:rFonts w:cs="Times New Roman"/>
        </w:rPr>
        <w:t>(2) bekezdés a)</w:t>
      </w:r>
      <w:r w:rsidRPr="003208C8">
        <w:rPr>
          <w:rFonts w:cs="Times New Roman"/>
        </w:rPr>
        <w:t xml:space="preserve"> pontja szerinti értékeléssel.</w:t>
      </w:r>
    </w:p>
    <w:p w14:paraId="765534E0" w14:textId="77777777" w:rsidR="00FB6DBC" w:rsidRPr="003208C8" w:rsidRDefault="00FB6DBC" w:rsidP="00FB6DBC">
      <w:pPr>
        <w:spacing w:after="0"/>
        <w:ind w:left="426"/>
        <w:rPr>
          <w:rFonts w:cs="Times New Roman"/>
        </w:rPr>
      </w:pPr>
    </w:p>
    <w:p w14:paraId="3DDA5EF3" w14:textId="77777777" w:rsidR="00A23F09" w:rsidRPr="003208C8" w:rsidRDefault="00A23F09" w:rsidP="00A23F09">
      <w:pPr>
        <w:spacing w:after="200" w:line="276" w:lineRule="auto"/>
        <w:jc w:val="left"/>
        <w:rPr>
          <w:rFonts w:cs="Times New Roman"/>
        </w:rPr>
      </w:pPr>
      <w:r w:rsidRPr="003208C8">
        <w:rPr>
          <w:rFonts w:cs="Times New Roman"/>
        </w:rPr>
        <w:br w:type="page"/>
      </w:r>
    </w:p>
    <w:p w14:paraId="7D796791" w14:textId="77777777" w:rsidR="00A23F09" w:rsidRPr="003208C8" w:rsidRDefault="00A23F09" w:rsidP="00A23F09">
      <w:pPr>
        <w:rPr>
          <w:rFonts w:cs="Times New Roman"/>
        </w:rPr>
      </w:pPr>
    </w:p>
    <w:p w14:paraId="358716F8" w14:textId="77777777" w:rsidR="00A23F09" w:rsidRPr="003208C8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A</w:t>
      </w:r>
    </w:p>
    <w:p w14:paraId="1A88F426" w14:textId="77777777" w:rsidR="00A23F09" w:rsidRPr="003208C8" w:rsidRDefault="00424575" w:rsidP="00A23F09">
      <w:pPr>
        <w:spacing w:after="480"/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11500-1</w:t>
      </w:r>
      <w:r w:rsidR="00B97ABB" w:rsidRPr="003208C8">
        <w:rPr>
          <w:rFonts w:cs="Times New Roman"/>
          <w:b/>
          <w:sz w:val="36"/>
        </w:rPr>
        <w:t>2</w:t>
      </w:r>
      <w:r w:rsidR="00A23F09" w:rsidRPr="003208C8">
        <w:rPr>
          <w:rFonts w:cs="Times New Roman"/>
          <w:b/>
          <w:sz w:val="36"/>
        </w:rPr>
        <w:t xml:space="preserve"> azonosító számú</w:t>
      </w:r>
    </w:p>
    <w:p w14:paraId="130B174C" w14:textId="77777777" w:rsidR="00424575" w:rsidRPr="003208C8" w:rsidRDefault="00424575" w:rsidP="00424575">
      <w:pPr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Munkahelyi egészség és biztonság</w:t>
      </w:r>
    </w:p>
    <w:p w14:paraId="2B8968A5" w14:textId="77777777" w:rsidR="00A23F09" w:rsidRPr="003208C8" w:rsidRDefault="00A23F09" w:rsidP="00A23F09">
      <w:pPr>
        <w:jc w:val="center"/>
        <w:rPr>
          <w:rFonts w:cs="Times New Roman"/>
          <w:b/>
          <w:sz w:val="36"/>
        </w:rPr>
      </w:pPr>
    </w:p>
    <w:p w14:paraId="518057F5" w14:textId="77777777" w:rsidR="00A23F09" w:rsidRPr="003208C8" w:rsidRDefault="00A23F09" w:rsidP="00A23F09">
      <w:pPr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megnevezésű</w:t>
      </w:r>
    </w:p>
    <w:p w14:paraId="43BB3FEC" w14:textId="77777777" w:rsidR="00A23F09" w:rsidRPr="003208C8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szakmai követelménymodul</w:t>
      </w:r>
    </w:p>
    <w:p w14:paraId="01902C7C" w14:textId="77777777" w:rsidR="00A23F09" w:rsidRPr="003208C8" w:rsidRDefault="00A23F09" w:rsidP="00A23F09">
      <w:pPr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tantárgyai, témakörei</w:t>
      </w:r>
    </w:p>
    <w:p w14:paraId="13074C2B" w14:textId="77777777" w:rsidR="00A23F09" w:rsidRPr="003208C8" w:rsidRDefault="00A23F09" w:rsidP="00A23F09">
      <w:pPr>
        <w:spacing w:after="200" w:line="276" w:lineRule="auto"/>
        <w:jc w:val="left"/>
        <w:rPr>
          <w:rFonts w:cs="Times New Roman"/>
        </w:rPr>
      </w:pPr>
      <w:r w:rsidRPr="003208C8">
        <w:rPr>
          <w:rFonts w:cs="Times New Roman"/>
        </w:rPr>
        <w:br w:type="page"/>
      </w:r>
    </w:p>
    <w:p w14:paraId="1A01CD2A" w14:textId="3925E536" w:rsidR="00A23F09" w:rsidRPr="003208C8" w:rsidRDefault="00A23F09" w:rsidP="00A23F09">
      <w:pPr>
        <w:rPr>
          <w:rFonts w:cs="Times New Roman"/>
        </w:rPr>
      </w:pPr>
      <w:r w:rsidRPr="003208C8">
        <w:rPr>
          <w:rFonts w:cs="Times New Roman"/>
        </w:rPr>
        <w:lastRenderedPageBreak/>
        <w:t xml:space="preserve">A </w:t>
      </w:r>
      <w:r w:rsidR="00424575" w:rsidRPr="003208C8">
        <w:rPr>
          <w:rFonts w:cs="Times New Roman"/>
        </w:rPr>
        <w:t>11500-1</w:t>
      </w:r>
      <w:r w:rsidR="00B97ABB" w:rsidRPr="003208C8">
        <w:rPr>
          <w:rFonts w:cs="Times New Roman"/>
        </w:rPr>
        <w:t>2</w:t>
      </w:r>
      <w:r w:rsidRPr="003208C8">
        <w:rPr>
          <w:rFonts w:cs="Times New Roman"/>
        </w:rPr>
        <w:t xml:space="preserve"> azonosító számú </w:t>
      </w:r>
      <w:r w:rsidR="00424575" w:rsidRPr="003208C8">
        <w:rPr>
          <w:rFonts w:cs="Times New Roman"/>
          <w:szCs w:val="24"/>
        </w:rPr>
        <w:t>Munkahelyi egészség és biztonság</w:t>
      </w:r>
      <w:r w:rsidRPr="003208C8">
        <w:rPr>
          <w:rFonts w:cs="Times New Roman"/>
        </w:rPr>
        <w:t xml:space="preserve"> megnevezésű szakmai követelménymodulhoz tartozó tantárgyak és témakörök oktatása során </w:t>
      </w:r>
      <w:r w:rsidR="00CB4662">
        <w:rPr>
          <w:rFonts w:cs="Times New Roman"/>
        </w:rPr>
        <w:t>fejlesztendő kompetenciák:</w:t>
      </w:r>
    </w:p>
    <w:tbl>
      <w:tblPr>
        <w:tblW w:w="0" w:type="auto"/>
        <w:jc w:val="center"/>
        <w:tblInd w:w="-178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055"/>
        <w:gridCol w:w="758"/>
        <w:gridCol w:w="758"/>
      </w:tblGrid>
      <w:tr w:rsidR="003208C8" w:rsidRPr="000A768E" w14:paraId="7D7C1CDA" w14:textId="77777777" w:rsidTr="000A768E">
        <w:trPr>
          <w:cantSplit/>
          <w:trHeight w:val="2291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28846F" w14:textId="77777777" w:rsidR="00424575" w:rsidRPr="000A768E" w:rsidRDefault="00424575" w:rsidP="000A76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bottom"/>
          </w:tcPr>
          <w:p w14:paraId="776D730B" w14:textId="77777777" w:rsidR="00424575" w:rsidRPr="000A768E" w:rsidRDefault="00424575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Munkavédelem, adatvédelem, dokumentálás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bottom"/>
          </w:tcPr>
          <w:p w14:paraId="3CE377EA" w14:textId="77777777" w:rsidR="00424575" w:rsidRPr="000A768E" w:rsidRDefault="00424575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Elsősegélynyújtás, fertőtlenítés</w:t>
            </w:r>
          </w:p>
        </w:tc>
      </w:tr>
      <w:tr w:rsidR="003208C8" w:rsidRPr="000A768E" w14:paraId="46B1635C" w14:textId="77777777" w:rsidTr="000A768E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6BD707" w14:textId="77777777" w:rsidR="00424575" w:rsidRPr="000A768E" w:rsidRDefault="00424575" w:rsidP="000A76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24D686" w14:textId="77777777" w:rsidR="00424575" w:rsidRPr="000A768E" w:rsidRDefault="00424575" w:rsidP="000A76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46A840" w14:textId="77777777" w:rsidR="00424575" w:rsidRPr="000A768E" w:rsidRDefault="00424575" w:rsidP="000A76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208C8" w:rsidRPr="000A768E" w14:paraId="131C7278" w14:textId="77777777" w:rsidTr="000A768E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3D9E89" w14:textId="77777777" w:rsidR="00424575" w:rsidRPr="000A768E" w:rsidRDefault="00424575" w:rsidP="000A768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Ismeri a munkahelyi egészség és biztonság fogalmát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F7A6A4" w14:textId="77777777" w:rsidR="00424575" w:rsidRPr="000A768E" w:rsidRDefault="00424575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C0B640" w14:textId="77777777" w:rsidR="00424575" w:rsidRPr="000A768E" w:rsidRDefault="00424575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6A960284" w14:textId="77777777" w:rsidTr="000A768E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60286E" w14:textId="77777777" w:rsidR="00424575" w:rsidRPr="000A768E" w:rsidRDefault="00424575" w:rsidP="000A768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Betartja a munkahellyel kapcsolatos munkavédelmi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FBDEB4" w14:textId="77777777" w:rsidR="00424575" w:rsidRPr="000A768E" w:rsidRDefault="00424575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9B5198" w14:textId="77777777" w:rsidR="00424575" w:rsidRPr="000A768E" w:rsidRDefault="00424575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391C431F" w14:textId="77777777" w:rsidTr="000A768E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EB7B0A" w14:textId="77777777" w:rsidR="00424575" w:rsidRPr="000A768E" w:rsidRDefault="00424575" w:rsidP="000A768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Betartja a munkavédelem személyi és tárgyi feltételit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DBF67D" w14:textId="77777777" w:rsidR="00424575" w:rsidRPr="000A768E" w:rsidRDefault="00424575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8BFAAA" w14:textId="77777777" w:rsidR="00424575" w:rsidRPr="000A768E" w:rsidRDefault="00424575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21E75732" w14:textId="77777777" w:rsidTr="000A768E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47BD61" w14:textId="77777777" w:rsidR="00424575" w:rsidRPr="000A768E" w:rsidRDefault="00424575" w:rsidP="000A768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Betartja a biztonságos munkaeszköz használat szabályait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38DFCC" w14:textId="77777777" w:rsidR="00424575" w:rsidRPr="000A768E" w:rsidRDefault="00424575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EE595F" w14:textId="77777777" w:rsidR="00424575" w:rsidRPr="000A768E" w:rsidRDefault="00424575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7BB1DAE9" w14:textId="77777777" w:rsidTr="000A768E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08F028" w14:textId="77777777" w:rsidR="00424575" w:rsidRPr="000A768E" w:rsidRDefault="00424575" w:rsidP="000A768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Betartja az elsősegélynyújtás alapvető követelményeit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F203F3" w14:textId="77777777" w:rsidR="00424575" w:rsidRPr="000A768E" w:rsidRDefault="00424575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8E5DD1" w14:textId="77777777" w:rsidR="00424575" w:rsidRPr="000A768E" w:rsidRDefault="00424575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101F0A2D" w14:textId="77777777" w:rsidTr="000A768E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28217D" w14:textId="77777777" w:rsidR="00424575" w:rsidRPr="000A768E" w:rsidRDefault="00424575" w:rsidP="000A768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Betartja a munkájával kapcsolatos fertőtlenítésre vonatkozó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99BA90" w14:textId="77777777" w:rsidR="00424575" w:rsidRPr="000A768E" w:rsidRDefault="00424575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96ED6B" w14:textId="77777777" w:rsidR="00424575" w:rsidRPr="000A768E" w:rsidRDefault="00424575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21E86681" w14:textId="77777777" w:rsidTr="000A768E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D60DD5" w14:textId="77777777" w:rsidR="00424575" w:rsidRPr="000A768E" w:rsidRDefault="00424575" w:rsidP="000A76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DD61AB" w14:textId="77777777" w:rsidR="00424575" w:rsidRPr="000A768E" w:rsidRDefault="00424575" w:rsidP="000A76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F8CD4A" w14:textId="77777777" w:rsidR="00424575" w:rsidRPr="000A768E" w:rsidRDefault="00424575" w:rsidP="000A76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208C8" w:rsidRPr="000A768E" w14:paraId="203DA09C" w14:textId="77777777" w:rsidTr="000A768E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B11570" w14:textId="77777777" w:rsidR="002F7BEA" w:rsidRPr="000A768E" w:rsidRDefault="002F7BEA" w:rsidP="000A768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A munkavédelem komplex fogalom rendszere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905AD5" w14:textId="77777777" w:rsidR="002F7BEA" w:rsidRPr="000A768E" w:rsidRDefault="002F7BEA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F95BA5" w14:textId="77777777" w:rsidR="002F7BEA" w:rsidRPr="000A768E" w:rsidRDefault="002F7BEA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7BEC4646" w14:textId="77777777" w:rsidTr="000A768E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474813" w14:textId="77777777" w:rsidR="002F7BEA" w:rsidRPr="000A768E" w:rsidRDefault="002F7BEA" w:rsidP="000A768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Szakszerű munkavégzés munkabiztonsági tényezői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A50514" w14:textId="77777777" w:rsidR="002F7BEA" w:rsidRPr="000A768E" w:rsidRDefault="002F7BEA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C093A0" w14:textId="77777777" w:rsidR="002F7BEA" w:rsidRPr="000A768E" w:rsidRDefault="002F7BEA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316F45F6" w14:textId="77777777" w:rsidTr="000A768E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50F3E0" w14:textId="77777777" w:rsidR="002F7BEA" w:rsidRPr="000A768E" w:rsidRDefault="002F7BEA" w:rsidP="000A768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Munka-, tűz-, balesetvédelmi szabályok betartása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A8A95F" w14:textId="77777777" w:rsidR="002F7BEA" w:rsidRPr="000A768E" w:rsidRDefault="002F7BEA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7688E9" w14:textId="77777777" w:rsidR="002F7BEA" w:rsidRPr="000A768E" w:rsidRDefault="002F7BEA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7567DD97" w14:textId="77777777" w:rsidTr="000A768E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DBB6D3" w14:textId="77777777" w:rsidR="002F7BEA" w:rsidRPr="000A768E" w:rsidRDefault="002F7BEA" w:rsidP="000A768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A munkavédelem egészségügyi kockázati tényezői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0188EE" w14:textId="77777777" w:rsidR="002F7BEA" w:rsidRPr="000A768E" w:rsidRDefault="002F7BEA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EEE8DA" w14:textId="77777777" w:rsidR="002F7BEA" w:rsidRPr="000A768E" w:rsidRDefault="002F7BEA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6251A87C" w14:textId="77777777" w:rsidTr="000A768E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ACE75D" w14:textId="77777777" w:rsidR="002F7BEA" w:rsidRPr="000A768E" w:rsidRDefault="002F7BEA" w:rsidP="000A768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Szakszerű kéziszerszám, eszköz, berendezés használat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3497DB" w14:textId="77777777" w:rsidR="002F7BEA" w:rsidRPr="000A768E" w:rsidRDefault="002F7BEA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B26174" w14:textId="77777777" w:rsidR="002F7BEA" w:rsidRPr="000A768E" w:rsidRDefault="002F7BEA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3842E7C5" w14:textId="77777777" w:rsidTr="000A768E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B98352" w14:textId="77777777" w:rsidR="002F7BEA" w:rsidRPr="000A768E" w:rsidRDefault="002F7BEA" w:rsidP="000A768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Elsősegélynyújtás, segélyhívás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EFDEAA" w14:textId="77777777" w:rsidR="002F7BEA" w:rsidRPr="000A768E" w:rsidRDefault="002F7BEA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3E25F5" w14:textId="77777777" w:rsidR="002F7BEA" w:rsidRPr="000A768E" w:rsidRDefault="002F7BEA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6924D380" w14:textId="77777777" w:rsidTr="000A768E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C23A25" w14:textId="77777777" w:rsidR="002F7BEA" w:rsidRPr="000A768E" w:rsidRDefault="002F7BEA" w:rsidP="000A768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Fertőtlenítési eljárások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3D8585" w14:textId="77777777" w:rsidR="002F7BEA" w:rsidRPr="000A768E" w:rsidRDefault="002F7BEA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37FE54" w14:textId="77777777" w:rsidR="002F7BEA" w:rsidRPr="000A768E" w:rsidRDefault="002F7BEA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4FF30E88" w14:textId="77777777" w:rsidTr="000A768E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D2C06C" w14:textId="77777777" w:rsidR="00424575" w:rsidRPr="000A768E" w:rsidRDefault="00424575" w:rsidP="000A76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2CD0CA" w14:textId="77777777" w:rsidR="00424575" w:rsidRPr="000A768E" w:rsidRDefault="00424575" w:rsidP="000A76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52C241" w14:textId="77777777" w:rsidR="00424575" w:rsidRPr="000A768E" w:rsidRDefault="00424575" w:rsidP="000A76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208C8" w:rsidRPr="000A768E" w14:paraId="77CA6B02" w14:textId="77777777" w:rsidTr="000A768E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8145DB" w14:textId="77777777" w:rsidR="002F7BEA" w:rsidRPr="000A768E" w:rsidRDefault="002F7BEA" w:rsidP="000A768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Információforrások szakszerű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61C338" w14:textId="77777777" w:rsidR="002F7BEA" w:rsidRPr="000A768E" w:rsidRDefault="00DB5FA7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  <w:r w:rsidR="002F7BEA"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8AFAF6" w14:textId="77777777" w:rsidR="002F7BEA" w:rsidRPr="000A768E" w:rsidRDefault="002F7BEA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  <w:r w:rsidR="00DB5FA7"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22160628" w14:textId="77777777" w:rsidTr="000A768E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781C0C" w14:textId="77777777" w:rsidR="002F7BEA" w:rsidRPr="000A768E" w:rsidRDefault="002F7BEA" w:rsidP="000A768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Biztonsági szín-és alakjelek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D8B6A0" w14:textId="77777777" w:rsidR="002F7BEA" w:rsidRPr="000A768E" w:rsidRDefault="002F7BEA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  <w:r w:rsidR="00DB5FA7"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E2EFCA" w14:textId="77777777" w:rsidR="002F7BEA" w:rsidRPr="000A768E" w:rsidRDefault="002F7BEA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6773C662" w14:textId="77777777" w:rsidTr="000A768E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F6E3FA" w14:textId="77777777" w:rsidR="002F7BEA" w:rsidRPr="000A768E" w:rsidRDefault="002F7BEA" w:rsidP="000A768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4D78C" w14:textId="77777777" w:rsidR="002F7BEA" w:rsidRPr="000A768E" w:rsidRDefault="00DB5FA7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  <w:r w:rsidR="002F7BEA"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1DD4A6" w14:textId="77777777" w:rsidR="002F7BEA" w:rsidRPr="000A768E" w:rsidRDefault="002F7BEA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4F8FF8A5" w14:textId="77777777" w:rsidTr="000A768E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8E94E3" w14:textId="77777777" w:rsidR="002F7BEA" w:rsidRPr="000A768E" w:rsidRDefault="002F7BEA" w:rsidP="000A768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Olvasott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F2A8E5" w14:textId="77777777" w:rsidR="002F7BEA" w:rsidRPr="000A768E" w:rsidRDefault="00DB5FA7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  <w:r w:rsidR="002F7BEA"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4650A1" w14:textId="77777777" w:rsidR="002F7BEA" w:rsidRPr="000A768E" w:rsidRDefault="002F7BEA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414DFE31" w14:textId="77777777" w:rsidTr="000A768E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42A8B5" w14:textId="77777777" w:rsidR="00424575" w:rsidRPr="000A768E" w:rsidRDefault="00424575" w:rsidP="000A76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4F0EA1" w14:textId="77777777" w:rsidR="00424575" w:rsidRPr="000A768E" w:rsidRDefault="00424575" w:rsidP="000A76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F11F63" w14:textId="77777777" w:rsidR="00424575" w:rsidRPr="000A768E" w:rsidRDefault="00424575" w:rsidP="000A76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208C8" w:rsidRPr="000A768E" w14:paraId="4DE84AF7" w14:textId="77777777" w:rsidTr="000A768E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1D86D9" w14:textId="77777777" w:rsidR="002F7BEA" w:rsidRPr="000A768E" w:rsidRDefault="002F7BEA" w:rsidP="000A768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CB25FF" w14:textId="77777777" w:rsidR="002F7BEA" w:rsidRPr="000A768E" w:rsidRDefault="00DB5FA7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  <w:r w:rsidR="002F7BEA"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7D8872" w14:textId="77777777" w:rsidR="002F7BEA" w:rsidRPr="000A768E" w:rsidRDefault="00DB5FA7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  <w:r w:rsidR="002F7BEA"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17B4B940" w14:textId="77777777" w:rsidTr="000A768E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90BF7E" w14:textId="77777777" w:rsidR="002F7BEA" w:rsidRPr="000A768E" w:rsidRDefault="002F7BEA" w:rsidP="000A768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Komplex gondolkozás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0F35D7" w14:textId="77777777" w:rsidR="002F7BEA" w:rsidRPr="000A768E" w:rsidRDefault="00DB5FA7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  <w:r w:rsidR="002F7BEA"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91569E" w14:textId="77777777" w:rsidR="002F7BEA" w:rsidRPr="000A768E" w:rsidRDefault="00DB5FA7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  <w:r w:rsidR="002F7BEA"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0FDE4576" w14:textId="77777777" w:rsidTr="000A768E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339B87" w14:textId="77777777" w:rsidR="002F7BEA" w:rsidRPr="000A768E" w:rsidRDefault="002F7BEA" w:rsidP="000A768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E24443" w14:textId="77777777" w:rsidR="002F7BEA" w:rsidRPr="000A768E" w:rsidRDefault="00DB5FA7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  <w:r w:rsidR="002F7BEA"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619D59" w14:textId="77777777" w:rsidR="002F7BEA" w:rsidRPr="000A768E" w:rsidRDefault="00DB5FA7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  <w:r w:rsidR="002F7BEA"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184BA823" w14:textId="77777777" w:rsidTr="000A768E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1B8972" w14:textId="77777777" w:rsidR="00424575" w:rsidRPr="000A768E" w:rsidRDefault="00424575" w:rsidP="000A76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74C27E" w14:textId="77777777" w:rsidR="00424575" w:rsidRPr="000A768E" w:rsidRDefault="00424575" w:rsidP="000A76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61AB7" w14:textId="77777777" w:rsidR="00424575" w:rsidRPr="000A768E" w:rsidRDefault="00424575" w:rsidP="000A76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208C8" w:rsidRPr="000A768E" w14:paraId="38D90FF1" w14:textId="77777777" w:rsidTr="000A768E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7E0F66" w14:textId="77777777" w:rsidR="002F7BEA" w:rsidRPr="000A768E" w:rsidRDefault="002F7BEA" w:rsidP="000A768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Visszacsatolás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2176DF" w14:textId="77777777" w:rsidR="002F7BEA" w:rsidRPr="000A768E" w:rsidRDefault="00DB5FA7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  <w:r w:rsidR="002F7BEA"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DA3967" w14:textId="77777777" w:rsidR="002F7BEA" w:rsidRPr="000A768E" w:rsidRDefault="002F7BEA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10A10B9C" w14:textId="77777777" w:rsidTr="000A768E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455D33" w14:textId="77777777" w:rsidR="002F7BEA" w:rsidRPr="000A768E" w:rsidRDefault="002F7BEA" w:rsidP="000A768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1566C3" w14:textId="77777777" w:rsidR="002F7BEA" w:rsidRPr="000A768E" w:rsidRDefault="00DB5FA7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  <w:r w:rsidR="002F7BEA"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141CC9" w14:textId="77777777" w:rsidR="002F7BEA" w:rsidRPr="000A768E" w:rsidRDefault="002F7BEA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797C6707" w14:textId="77777777" w:rsidTr="000A768E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47292E" w14:textId="77777777" w:rsidR="002F7BEA" w:rsidRPr="000A768E" w:rsidRDefault="002F7BEA" w:rsidP="000A768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Kompromisszumkészség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038474" w14:textId="77777777" w:rsidR="002F7BEA" w:rsidRPr="000A768E" w:rsidRDefault="00DB5FA7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  <w:r w:rsidR="002F7BEA"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FD3F90" w14:textId="77777777" w:rsidR="002F7BEA" w:rsidRPr="000A768E" w:rsidRDefault="002F7BEA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1FDBBC11" w14:textId="77777777" w:rsidTr="000A768E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897114" w14:textId="77777777" w:rsidR="00424575" w:rsidRPr="000A768E" w:rsidRDefault="00424575" w:rsidP="000A76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C3D7B9" w14:textId="77777777" w:rsidR="00424575" w:rsidRPr="000A768E" w:rsidRDefault="00424575" w:rsidP="000A76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37844F" w14:textId="77777777" w:rsidR="00424575" w:rsidRPr="000A768E" w:rsidRDefault="00424575" w:rsidP="000A76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208C8" w:rsidRPr="000A768E" w14:paraId="69615339" w14:textId="77777777" w:rsidTr="000A768E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CAAB32" w14:textId="77777777" w:rsidR="002F7BEA" w:rsidRPr="000A768E" w:rsidRDefault="002F7BEA" w:rsidP="000A768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1680E5" w14:textId="77777777" w:rsidR="002F7BEA" w:rsidRPr="000A768E" w:rsidRDefault="002F7BEA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5BA1F7" w14:textId="77777777" w:rsidR="002F7BEA" w:rsidRPr="000A768E" w:rsidRDefault="00DB5FA7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  <w:r w:rsidR="002F7BEA"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15ED8BBC" w14:textId="77777777" w:rsidTr="000A768E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C2B162" w14:textId="77777777" w:rsidR="002F7BEA" w:rsidRPr="000A768E" w:rsidRDefault="002F7BEA" w:rsidP="000A768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1BEA39" w14:textId="77777777" w:rsidR="002F7BEA" w:rsidRPr="000A768E" w:rsidRDefault="002F7BEA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F55C95" w14:textId="77777777" w:rsidR="002F7BEA" w:rsidRPr="000A768E" w:rsidRDefault="00DB5FA7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  <w:r w:rsidR="002F7BEA"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A768E" w:rsidRPr="000A768E" w14:paraId="2FE1F20F" w14:textId="77777777" w:rsidTr="000A768E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166956" w14:textId="77777777" w:rsidR="002F7BEA" w:rsidRPr="000A768E" w:rsidRDefault="002F7BEA" w:rsidP="000A768E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D3F15E" w14:textId="77777777" w:rsidR="002F7BEA" w:rsidRPr="000A768E" w:rsidRDefault="002F7BEA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DF76EA" w14:textId="77777777" w:rsidR="002F7BEA" w:rsidRPr="000A768E" w:rsidRDefault="00DB5FA7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  <w:r w:rsidR="002F7BEA"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</w:tbl>
    <w:p w14:paraId="0A0FF774" w14:textId="77777777" w:rsidR="00A23F09" w:rsidRPr="003208C8" w:rsidRDefault="00A23F09" w:rsidP="00A23F09">
      <w:pPr>
        <w:rPr>
          <w:rFonts w:cs="Times New Roman"/>
        </w:rPr>
      </w:pPr>
    </w:p>
    <w:p w14:paraId="2194D3FE" w14:textId="77777777" w:rsidR="00A23F09" w:rsidRPr="003208C8" w:rsidRDefault="00A23F09" w:rsidP="00A23F09">
      <w:pPr>
        <w:rPr>
          <w:rFonts w:cs="Times New Roman"/>
        </w:rPr>
      </w:pPr>
      <w:r w:rsidRPr="003208C8">
        <w:rPr>
          <w:rFonts w:cs="Times New Roman"/>
        </w:rPr>
        <w:br w:type="page"/>
      </w:r>
    </w:p>
    <w:p w14:paraId="65956940" w14:textId="77777777" w:rsidR="00A23F09" w:rsidRPr="003208C8" w:rsidRDefault="002F7BE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lastRenderedPageBreak/>
        <w:t>Munkavédelem, adatvédelem, dokumentálás</w:t>
      </w:r>
      <w:r w:rsidR="00A23F09" w:rsidRPr="003208C8">
        <w:rPr>
          <w:rFonts w:cs="Times New Roman"/>
          <w:b/>
        </w:rPr>
        <w:t xml:space="preserve"> tantárgy</w:t>
      </w:r>
      <w:r w:rsidR="00A23F09" w:rsidRPr="003208C8">
        <w:rPr>
          <w:rFonts w:cs="Times New Roman"/>
          <w:b/>
        </w:rPr>
        <w:tab/>
      </w:r>
      <w:r w:rsidR="00341BC6" w:rsidRPr="003208C8">
        <w:rPr>
          <w:rFonts w:cs="Times New Roman"/>
          <w:b/>
        </w:rPr>
        <w:t>3</w:t>
      </w:r>
      <w:r w:rsidR="00C50D18" w:rsidRPr="003208C8">
        <w:rPr>
          <w:rFonts w:cs="Times New Roman"/>
          <w:b/>
        </w:rPr>
        <w:t>6</w:t>
      </w:r>
      <w:r w:rsidR="00A23F09" w:rsidRPr="003208C8">
        <w:rPr>
          <w:rFonts w:cs="Times New Roman"/>
          <w:b/>
        </w:rPr>
        <w:t xml:space="preserve"> óra/</w:t>
      </w:r>
      <w:r w:rsidR="00C50D18" w:rsidRPr="003208C8">
        <w:rPr>
          <w:rFonts w:cs="Times New Roman"/>
          <w:b/>
        </w:rPr>
        <w:t>36</w:t>
      </w:r>
      <w:r w:rsidR="00A23F09" w:rsidRPr="003208C8">
        <w:rPr>
          <w:rFonts w:cs="Times New Roman"/>
          <w:b/>
        </w:rPr>
        <w:t xml:space="preserve"> óra*</w:t>
      </w:r>
    </w:p>
    <w:p w14:paraId="2FF39C02" w14:textId="77777777" w:rsidR="00A23F09" w:rsidRPr="003208C8" w:rsidRDefault="00A23F09" w:rsidP="00A23F09">
      <w:pPr>
        <w:spacing w:after="0"/>
        <w:jc w:val="right"/>
        <w:rPr>
          <w:rFonts w:cs="Times New Roman"/>
          <w:sz w:val="20"/>
        </w:rPr>
      </w:pPr>
      <w:r w:rsidRPr="003208C8">
        <w:rPr>
          <w:rFonts w:cs="Times New Roman"/>
          <w:sz w:val="20"/>
        </w:rPr>
        <w:t>* 9-13. évfolyamon megszervezett képzés/13. és 14. évfolyamon megszervezett képzés</w:t>
      </w:r>
    </w:p>
    <w:p w14:paraId="2FB4D7D0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47C80D4B" w14:textId="6581C039" w:rsidR="00A23F09" w:rsidRPr="003208C8" w:rsidRDefault="00A23F09" w:rsidP="00A23F09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 xml:space="preserve">A tantárgy a </w:t>
      </w:r>
      <w:r w:rsidR="00B97ABB" w:rsidRPr="003208C8">
        <w:rPr>
          <w:rFonts w:cs="Times New Roman"/>
        </w:rPr>
        <w:t>fő</w:t>
      </w:r>
      <w:r w:rsidRPr="003208C8">
        <w:rPr>
          <w:rFonts w:cs="Times New Roman"/>
        </w:rPr>
        <w:t>szakképesítéshez kapcsolódik.</w:t>
      </w:r>
    </w:p>
    <w:p w14:paraId="60B2E211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49978EA0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tanításának célja</w:t>
      </w:r>
    </w:p>
    <w:p w14:paraId="564771E8" w14:textId="77777777" w:rsidR="002F7BEA" w:rsidRPr="003208C8" w:rsidRDefault="002F7BEA" w:rsidP="002F7BEA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A tanuló ismerje meg:</w:t>
      </w:r>
    </w:p>
    <w:p w14:paraId="0DE9ACB2" w14:textId="77777777" w:rsidR="002F7BEA" w:rsidRPr="003208C8" w:rsidRDefault="002F7BEA" w:rsidP="002F7BEA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munka-, tűz-, balesetvédelmi előírásokat</w:t>
      </w:r>
    </w:p>
    <w:p w14:paraId="5892F337" w14:textId="77777777" w:rsidR="002F7BEA" w:rsidRPr="003208C8" w:rsidRDefault="002F7BEA" w:rsidP="002F7BEA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alkalmazza a munkahely biztonságos kialakításával kapcsolatos szabályokat</w:t>
      </w:r>
    </w:p>
    <w:p w14:paraId="18897AEC" w14:textId="77777777" w:rsidR="002F7BEA" w:rsidRPr="003208C8" w:rsidRDefault="002F7BEA" w:rsidP="002F7BEA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 munkavédelem személyi-tárgyi feltételei</w:t>
      </w:r>
    </w:p>
    <w:p w14:paraId="6D3D5F76" w14:textId="77777777" w:rsidR="002F7BEA" w:rsidRPr="003208C8" w:rsidRDefault="002F7BEA" w:rsidP="002F7BEA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az elsősegélynyújtás alapvető feladata</w:t>
      </w:r>
    </w:p>
    <w:p w14:paraId="668426C1" w14:textId="77777777" w:rsidR="002F7BEA" w:rsidRPr="003208C8" w:rsidRDefault="002F7BEA" w:rsidP="002F7BEA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 fertőtlenítés módszereit, anyagit, technológiáit</w:t>
      </w:r>
    </w:p>
    <w:p w14:paraId="76CFA1BC" w14:textId="77777777" w:rsidR="00A23F09" w:rsidRPr="003208C8" w:rsidRDefault="002F7BEA" w:rsidP="002F7BEA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az adatvédelmi előírásokat és a szakszerű dokumentálást</w:t>
      </w:r>
    </w:p>
    <w:p w14:paraId="167CB185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48B2F77C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Kapcsolódó közismereti, szakmai tartalmak</w:t>
      </w:r>
    </w:p>
    <w:p w14:paraId="14CD246B" w14:textId="77777777" w:rsidR="002F7BEA" w:rsidRPr="003208C8" w:rsidRDefault="002F7BEA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Szakmai ismeretek</w:t>
      </w:r>
    </w:p>
    <w:p w14:paraId="1CFAE494" w14:textId="77777777" w:rsidR="002F7BEA" w:rsidRPr="003208C8" w:rsidRDefault="002F7BEA" w:rsidP="002F7BEA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Szakmai gyakorlat</w:t>
      </w:r>
    </w:p>
    <w:p w14:paraId="601FD516" w14:textId="77777777" w:rsidR="002F7BEA" w:rsidRPr="003208C8" w:rsidRDefault="002F7BEA" w:rsidP="002F7BEA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Anyagismeret</w:t>
      </w:r>
    </w:p>
    <w:p w14:paraId="403E863B" w14:textId="77777777" w:rsidR="00A23F09" w:rsidRPr="003208C8" w:rsidRDefault="002F7BEA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Szakmai gyakorlat</w:t>
      </w:r>
    </w:p>
    <w:p w14:paraId="39B06C16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402F5BFD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73E8C423" w14:textId="77777777" w:rsidR="00A23F09" w:rsidRPr="003208C8" w:rsidRDefault="00E316D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Munkavédelmi alapfogalmak</w:t>
      </w:r>
    </w:p>
    <w:p w14:paraId="43B95AA4" w14:textId="77777777" w:rsidR="00E316D2" w:rsidRPr="003208C8" w:rsidRDefault="00E316D2" w:rsidP="008C210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munkavédelem, mint komplex fogalomrendszer</w:t>
      </w:r>
    </w:p>
    <w:p w14:paraId="38D71D05" w14:textId="77777777" w:rsidR="00E316D2" w:rsidRPr="003208C8" w:rsidRDefault="00E316D2" w:rsidP="008C2108">
      <w:pPr>
        <w:pStyle w:val="Listaszerbekezds"/>
        <w:spacing w:after="0"/>
        <w:ind w:left="360"/>
        <w:rPr>
          <w:rFonts w:cs="Times New Roman"/>
          <w:spacing w:val="-1"/>
        </w:rPr>
      </w:pPr>
      <w:r w:rsidRPr="003208C8">
        <w:rPr>
          <w:rFonts w:cs="Times New Roman"/>
        </w:rPr>
        <w:t>M</w:t>
      </w:r>
      <w:r w:rsidRPr="003208C8">
        <w:rPr>
          <w:rFonts w:cs="Times New Roman"/>
          <w:spacing w:val="-1"/>
        </w:rPr>
        <w:t>unkavédelem, mint az egészséges és biztonságos munkavégzés alapkövetelményre</w:t>
      </w:r>
    </w:p>
    <w:p w14:paraId="2F8121AF" w14:textId="77777777" w:rsidR="00E316D2" w:rsidRPr="003208C8" w:rsidRDefault="00E316D2" w:rsidP="008C210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A </w:t>
      </w:r>
      <w:r w:rsidRPr="003208C8">
        <w:rPr>
          <w:rFonts w:cs="Times New Roman"/>
          <w:spacing w:val="-1"/>
        </w:rPr>
        <w:t>szakszerű munkavégzés</w:t>
      </w:r>
      <w:r w:rsidRPr="003208C8">
        <w:rPr>
          <w:rFonts w:cs="Times New Roman"/>
        </w:rPr>
        <w:t xml:space="preserve"> </w:t>
      </w:r>
      <w:r w:rsidRPr="003208C8">
        <w:rPr>
          <w:rFonts w:cs="Times New Roman"/>
          <w:spacing w:val="-1"/>
        </w:rPr>
        <w:t>munkabiztonsági</w:t>
      </w:r>
      <w:r w:rsidRPr="003208C8">
        <w:rPr>
          <w:rFonts w:cs="Times New Roman"/>
        </w:rPr>
        <w:t xml:space="preserve"> </w:t>
      </w:r>
      <w:r w:rsidRPr="003208C8">
        <w:rPr>
          <w:rFonts w:cs="Times New Roman"/>
          <w:spacing w:val="-1"/>
        </w:rPr>
        <w:t>tényezői</w:t>
      </w:r>
    </w:p>
    <w:p w14:paraId="07F5FA63" w14:textId="77777777" w:rsidR="00E316D2" w:rsidRPr="003208C8" w:rsidRDefault="00E316D2" w:rsidP="008C210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szervezett munkavégzésre vonatkozó munkabiztonsági és munkaegészségügyi követelmények, továbbá ennek megvalósítására szolgáló törvénykezési, szervezési, intézményi előírások jelentősége</w:t>
      </w:r>
    </w:p>
    <w:p w14:paraId="02936A35" w14:textId="77777777" w:rsidR="00A23F09" w:rsidRPr="003208C8" w:rsidRDefault="00E316D2" w:rsidP="008C210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Adatvédelem, szakszerű dokumentálás, rögzítés</w:t>
      </w:r>
    </w:p>
    <w:p w14:paraId="6C5E163E" w14:textId="77777777" w:rsidR="00A23F09" w:rsidRPr="003208C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088420F" w14:textId="77777777" w:rsidR="00A23F09" w:rsidRPr="003208C8" w:rsidRDefault="00E316D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Munkahely biztonságos kialakítása</w:t>
      </w:r>
    </w:p>
    <w:p w14:paraId="365B1BD5" w14:textId="77777777" w:rsidR="00E316D2" w:rsidRPr="003208C8" w:rsidRDefault="00E316D2" w:rsidP="008C210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munkahelyek kialakításának szabályai</w:t>
      </w:r>
    </w:p>
    <w:p w14:paraId="604780E3" w14:textId="77777777" w:rsidR="00E316D2" w:rsidRPr="003208C8" w:rsidRDefault="00E316D2" w:rsidP="008C210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Szociális létesítmények, helyiségek</w:t>
      </w:r>
    </w:p>
    <w:p w14:paraId="32285B62" w14:textId="77777777" w:rsidR="00E316D2" w:rsidRPr="003208C8" w:rsidRDefault="00E316D2" w:rsidP="008C210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Közlekedési útvonalak</w:t>
      </w:r>
    </w:p>
    <w:p w14:paraId="51468D0D" w14:textId="77777777" w:rsidR="00E316D2" w:rsidRPr="003208C8" w:rsidRDefault="00E316D2" w:rsidP="008C210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Biztonságok anyagtárolás és anyagmozgatás</w:t>
      </w:r>
    </w:p>
    <w:p w14:paraId="1A9E0C62" w14:textId="77777777" w:rsidR="00E316D2" w:rsidRPr="003208C8" w:rsidRDefault="00E316D2" w:rsidP="00E316D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Tűzvédelmi szabályok ismerete és alkalmazása</w:t>
      </w:r>
    </w:p>
    <w:p w14:paraId="3C4DCB37" w14:textId="77777777" w:rsidR="00E316D2" w:rsidRPr="003208C8" w:rsidRDefault="00E316D2" w:rsidP="00E316D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Veszélyes hulladékkezelés</w:t>
      </w:r>
    </w:p>
    <w:p w14:paraId="0F79DEFD" w14:textId="77777777" w:rsidR="00A23F09" w:rsidRPr="003208C8" w:rsidRDefault="00E316D2" w:rsidP="00E316D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Környezetvédelmi szabályok betartása</w:t>
      </w:r>
    </w:p>
    <w:p w14:paraId="516C59DD" w14:textId="77777777" w:rsidR="00A23F09" w:rsidRPr="003208C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4C057D7" w14:textId="77777777" w:rsidR="00A23F09" w:rsidRPr="003208C8" w:rsidRDefault="00E316D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Munkavédelem személyi, tárgyi feltételei</w:t>
      </w:r>
    </w:p>
    <w:p w14:paraId="21F6A3CE" w14:textId="77777777" w:rsidR="00E316D2" w:rsidRPr="003208C8" w:rsidRDefault="00E316D2" w:rsidP="008C210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Egészségügyi alkalmassági vizsgálat</w:t>
      </w:r>
    </w:p>
    <w:p w14:paraId="0DF6E15E" w14:textId="77777777" w:rsidR="00E316D2" w:rsidRPr="003208C8" w:rsidRDefault="00E316D2" w:rsidP="008C2108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Az egészségügyben jelenlévő kockázati tényezők</w:t>
      </w:r>
    </w:p>
    <w:p w14:paraId="53308A38" w14:textId="77777777" w:rsidR="00E316D2" w:rsidRPr="003208C8" w:rsidRDefault="00E316D2" w:rsidP="00E316D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     A munkavégzés személyi feltételei: jogszerű foglalkoztatás, munkaköri alkalmasság </w:t>
      </w:r>
    </w:p>
    <w:p w14:paraId="08337398" w14:textId="77777777" w:rsidR="00E316D2" w:rsidRPr="003208C8" w:rsidRDefault="00E316D2" w:rsidP="00E316D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     orvosi vizsgálat, foglalkoztatási tilalmak, szakmai ismeretek, munkavédelmi ismeretek</w:t>
      </w:r>
    </w:p>
    <w:p w14:paraId="38E63B40" w14:textId="77777777" w:rsidR="00E316D2" w:rsidRPr="003208C8" w:rsidRDefault="00E316D2" w:rsidP="00E316D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     A szakmai feladatok szakszerű dokumentálása különböző módszerekkel</w:t>
      </w:r>
    </w:p>
    <w:p w14:paraId="737BE675" w14:textId="77777777" w:rsidR="00E316D2" w:rsidRPr="003208C8" w:rsidRDefault="00E316D2" w:rsidP="00E316D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munkavégzés alapvető szervezési feltételei: munkavégzés minőségbiztosítási eljárásban rögzített ellenőrzési lépései</w:t>
      </w:r>
    </w:p>
    <w:p w14:paraId="7344F908" w14:textId="77777777" w:rsidR="00A23F09" w:rsidRPr="003208C8" w:rsidRDefault="00E316D2" w:rsidP="00E316D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Egyéni védőfelszerelések és védőeszközök juttatásának szabályai</w:t>
      </w:r>
    </w:p>
    <w:p w14:paraId="3812A2B7" w14:textId="77777777" w:rsidR="00A23F09" w:rsidRPr="003208C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DF9153B" w14:textId="77777777" w:rsidR="00A23F09" w:rsidRPr="003208C8" w:rsidRDefault="00E316D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Fogtechnikai eszközök, gépek, berendezések biztonságos használata</w:t>
      </w:r>
    </w:p>
    <w:p w14:paraId="17B04E9B" w14:textId="77777777" w:rsidR="00E316D2" w:rsidRPr="003208C8" w:rsidRDefault="00E316D2" w:rsidP="00E316D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lastRenderedPageBreak/>
        <w:t>A szakterület kéziszerszámainak, eszközeinek megismerése és használata</w:t>
      </w:r>
    </w:p>
    <w:p w14:paraId="61C43F70" w14:textId="77777777" w:rsidR="00E316D2" w:rsidRPr="003208C8" w:rsidRDefault="00E316D2" w:rsidP="00E316D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kézi eszközök és berendezések karbantartása, tisztítása</w:t>
      </w:r>
    </w:p>
    <w:p w14:paraId="40C28F31" w14:textId="77777777" w:rsidR="00E316D2" w:rsidRPr="003208C8" w:rsidRDefault="00E316D2" w:rsidP="00E316D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Együttműködés a szerviz technikussal</w:t>
      </w:r>
    </w:p>
    <w:p w14:paraId="02FC2D09" w14:textId="77777777" w:rsidR="00A23F09" w:rsidRPr="003208C8" w:rsidRDefault="00E316D2" w:rsidP="00E316D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Stabil kéztartás elsajátítása</w:t>
      </w:r>
    </w:p>
    <w:p w14:paraId="1F586AC5" w14:textId="77777777" w:rsidR="00A23F09" w:rsidRPr="003208C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E04B966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képzés javasolt helyszíne (ajánlás)</w:t>
      </w:r>
    </w:p>
    <w:p w14:paraId="36494084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333CE637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21D2F534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értékelésének módja</w:t>
      </w:r>
    </w:p>
    <w:p w14:paraId="35157D6B" w14:textId="57B26C6C" w:rsidR="00A23F09" w:rsidRPr="003208C8" w:rsidRDefault="00A23F09" w:rsidP="00A23F09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 xml:space="preserve">A nemzeti köznevelésről szóló 2011. évi </w:t>
      </w:r>
      <w:r w:rsidR="00CB4662">
        <w:rPr>
          <w:rFonts w:cs="Times New Roman"/>
        </w:rPr>
        <w:t xml:space="preserve">CXC. törvény </w:t>
      </w:r>
      <w:r w:rsidRPr="003208C8">
        <w:rPr>
          <w:rFonts w:cs="Times New Roman"/>
        </w:rPr>
        <w:t xml:space="preserve">54. § </w:t>
      </w:r>
      <w:r w:rsidR="00622699">
        <w:rPr>
          <w:rFonts w:cs="Times New Roman"/>
        </w:rPr>
        <w:t>(2) bekezdés a)</w:t>
      </w:r>
      <w:r w:rsidRPr="003208C8">
        <w:rPr>
          <w:rFonts w:cs="Times New Roman"/>
        </w:rPr>
        <w:t xml:space="preserve"> pontja szerinti értékeléssel.</w:t>
      </w:r>
    </w:p>
    <w:p w14:paraId="14794E30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37D4032A" w14:textId="77777777" w:rsidR="00A23F09" w:rsidRPr="003208C8" w:rsidRDefault="0011387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Elsősegélynyújtás, fertőtlenítés</w:t>
      </w:r>
      <w:r w:rsidR="00A23F09" w:rsidRPr="003208C8">
        <w:rPr>
          <w:rFonts w:cs="Times New Roman"/>
          <w:b/>
        </w:rPr>
        <w:t xml:space="preserve"> tantárgy</w:t>
      </w:r>
      <w:r w:rsidR="00A23F09" w:rsidRPr="003208C8">
        <w:rPr>
          <w:rFonts w:cs="Times New Roman"/>
          <w:b/>
        </w:rPr>
        <w:tab/>
      </w:r>
      <w:r w:rsidR="00341BC6" w:rsidRPr="003208C8">
        <w:rPr>
          <w:rFonts w:cs="Times New Roman"/>
          <w:b/>
        </w:rPr>
        <w:t>3</w:t>
      </w:r>
      <w:r w:rsidR="004B2932" w:rsidRPr="003208C8">
        <w:rPr>
          <w:rFonts w:cs="Times New Roman"/>
          <w:b/>
        </w:rPr>
        <w:t>6</w:t>
      </w:r>
      <w:r w:rsidR="00A23F09" w:rsidRPr="003208C8">
        <w:rPr>
          <w:rFonts w:cs="Times New Roman"/>
          <w:b/>
        </w:rPr>
        <w:t xml:space="preserve"> óra/</w:t>
      </w:r>
      <w:r w:rsidR="004B2932" w:rsidRPr="003208C8">
        <w:rPr>
          <w:rFonts w:cs="Times New Roman"/>
          <w:b/>
        </w:rPr>
        <w:t>36</w:t>
      </w:r>
      <w:r w:rsidR="00A23F09" w:rsidRPr="003208C8">
        <w:rPr>
          <w:rFonts w:cs="Times New Roman"/>
          <w:b/>
        </w:rPr>
        <w:t xml:space="preserve"> óra*</w:t>
      </w:r>
    </w:p>
    <w:p w14:paraId="5B8A3CD8" w14:textId="77777777" w:rsidR="00A23F09" w:rsidRPr="003208C8" w:rsidRDefault="00A23F09" w:rsidP="00A23F09">
      <w:pPr>
        <w:spacing w:after="0"/>
        <w:jc w:val="right"/>
        <w:rPr>
          <w:rFonts w:cs="Times New Roman"/>
          <w:sz w:val="20"/>
        </w:rPr>
      </w:pPr>
      <w:r w:rsidRPr="003208C8">
        <w:rPr>
          <w:rFonts w:cs="Times New Roman"/>
          <w:sz w:val="20"/>
        </w:rPr>
        <w:t>* 9-13. évfolyamon megszervezett képzés/13. és 14. évfolyamon megszervezett képzés</w:t>
      </w:r>
    </w:p>
    <w:p w14:paraId="614D1B75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66235468" w14:textId="3C3F3462" w:rsidR="00A23F09" w:rsidRPr="003208C8" w:rsidRDefault="00A23F09" w:rsidP="00A23F09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 xml:space="preserve">A tantárgy a </w:t>
      </w:r>
      <w:r w:rsidR="00B97ABB" w:rsidRPr="003208C8">
        <w:rPr>
          <w:rFonts w:cs="Times New Roman"/>
        </w:rPr>
        <w:t>fő</w:t>
      </w:r>
      <w:r w:rsidRPr="003208C8">
        <w:rPr>
          <w:rFonts w:cs="Times New Roman"/>
        </w:rPr>
        <w:t>szakképesítéshez kapcsolódik.</w:t>
      </w:r>
    </w:p>
    <w:p w14:paraId="746A121D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2445D7CD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tanításának célja</w:t>
      </w:r>
    </w:p>
    <w:p w14:paraId="2674914A" w14:textId="77777777" w:rsidR="0011387A" w:rsidRPr="003208C8" w:rsidRDefault="0011387A" w:rsidP="0011387A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A tanuló ismerje meg:</w:t>
      </w:r>
    </w:p>
    <w:p w14:paraId="60F6981A" w14:textId="77777777" w:rsidR="0011387A" w:rsidRPr="003208C8" w:rsidRDefault="0011387A" w:rsidP="0011387A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alapszintű elsősegélynyújtás feladatait</w:t>
      </w:r>
    </w:p>
    <w:p w14:paraId="6F35FD93" w14:textId="77777777" w:rsidR="0011387A" w:rsidRPr="003208C8" w:rsidRDefault="0011387A" w:rsidP="0011387A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 segítségkérés lehetőségeit baleset vagy sérülés esetén</w:t>
      </w:r>
    </w:p>
    <w:p w14:paraId="054DF255" w14:textId="77777777" w:rsidR="0011387A" w:rsidRPr="003208C8" w:rsidRDefault="0011387A" w:rsidP="0011387A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az alapszintű sebellátás szabályait</w:t>
      </w:r>
    </w:p>
    <w:p w14:paraId="1A565929" w14:textId="77777777" w:rsidR="00A23F09" w:rsidRPr="003208C8" w:rsidRDefault="0011387A" w:rsidP="0011387A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3208C8">
        <w:rPr>
          <w:rFonts w:cs="Times New Roman"/>
        </w:rPr>
        <w:t>a fertőtlenítő módszereket, anyagokat.</w:t>
      </w:r>
    </w:p>
    <w:p w14:paraId="7DA728CC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10D50F13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Kapcsolódó közismereti, szakmai tartalmak</w:t>
      </w:r>
    </w:p>
    <w:p w14:paraId="58B01435" w14:textId="77777777" w:rsidR="0011387A" w:rsidRPr="003208C8" w:rsidRDefault="0011387A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Általános anatómiai ismeretek</w:t>
      </w:r>
    </w:p>
    <w:p w14:paraId="760419F4" w14:textId="77777777" w:rsidR="0011387A" w:rsidRPr="003208C8" w:rsidRDefault="0011387A" w:rsidP="0011387A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Biológia</w:t>
      </w:r>
    </w:p>
    <w:p w14:paraId="1664AAA4" w14:textId="77777777" w:rsidR="0011387A" w:rsidRPr="003208C8" w:rsidRDefault="0011387A" w:rsidP="0011387A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Szakmai ismeret</w:t>
      </w:r>
    </w:p>
    <w:p w14:paraId="2EF318F1" w14:textId="77777777" w:rsidR="0011387A" w:rsidRPr="003208C8" w:rsidRDefault="0011387A" w:rsidP="0011387A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Anyagismeret</w:t>
      </w:r>
    </w:p>
    <w:p w14:paraId="3F109457" w14:textId="77777777" w:rsidR="00A23F09" w:rsidRPr="003208C8" w:rsidRDefault="0011387A" w:rsidP="0011387A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Szakmai gyakorlat</w:t>
      </w:r>
    </w:p>
    <w:p w14:paraId="7A17AFAF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79BBC3DB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3355AF5B" w14:textId="77777777" w:rsidR="00A23F09" w:rsidRPr="003208C8" w:rsidRDefault="0011387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Az elsősegély fogalma és szintjei</w:t>
      </w:r>
    </w:p>
    <w:p w14:paraId="79350734" w14:textId="77777777" w:rsidR="0011387A" w:rsidRPr="003208C8" w:rsidRDefault="0011387A" w:rsidP="0011387A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Az elsősegélynyújtás célja</w:t>
      </w:r>
    </w:p>
    <w:p w14:paraId="02624B3C" w14:textId="77777777" w:rsidR="0011387A" w:rsidRPr="003208C8" w:rsidRDefault="0011387A" w:rsidP="0011387A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Laikus elsősegélynyújtó feladatai</w:t>
      </w:r>
    </w:p>
    <w:p w14:paraId="0FECDB4C" w14:textId="77777777" w:rsidR="00A23F09" w:rsidRPr="003208C8" w:rsidRDefault="0011387A" w:rsidP="0011387A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Mit lehet tenni, mint nem szabad, vagy tilos?</w:t>
      </w:r>
    </w:p>
    <w:p w14:paraId="0CA5A352" w14:textId="77777777" w:rsidR="00A23F09" w:rsidRPr="003208C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9772774" w14:textId="77777777" w:rsidR="00A23F09" w:rsidRPr="003208C8" w:rsidRDefault="0011387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 xml:space="preserve">Mentők szerepe. A helyszín szerepe. Állapotfelmérés. Újraélesztés  </w:t>
      </w:r>
    </w:p>
    <w:p w14:paraId="7B315C7D" w14:textId="77777777" w:rsidR="00425EDB" w:rsidRPr="003208C8" w:rsidRDefault="00425EDB" w:rsidP="00425ED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mentőhívás szabályai. Segélyhívószámok</w:t>
      </w:r>
    </w:p>
    <w:p w14:paraId="2FB60EF6" w14:textId="77777777" w:rsidR="00425EDB" w:rsidRPr="003208C8" w:rsidRDefault="00425EDB" w:rsidP="00425ED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helyszínen történő tájékozódás, a helyszín biztosítása</w:t>
      </w:r>
    </w:p>
    <w:p w14:paraId="7668CE67" w14:textId="77777777" w:rsidR="00425EDB" w:rsidRPr="003208C8" w:rsidRDefault="00425EDB" w:rsidP="00425ED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balesetet szenvedő állapotának és a reakcióképességének felmérése</w:t>
      </w:r>
    </w:p>
    <w:p w14:paraId="2DC339DC" w14:textId="77777777" w:rsidR="00425EDB" w:rsidRPr="003208C8" w:rsidRDefault="00425EDB" w:rsidP="00425ED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légutak átjárhatósága, a légzés és keringés megítélése</w:t>
      </w:r>
    </w:p>
    <w:p w14:paraId="358F6AE3" w14:textId="77777777" w:rsidR="00425EDB" w:rsidRPr="003208C8" w:rsidRDefault="00425EDB" w:rsidP="00425ED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Az eszmélet és tudat megítélése</w:t>
      </w:r>
    </w:p>
    <w:p w14:paraId="5A04689F" w14:textId="77777777" w:rsidR="00425EDB" w:rsidRPr="003208C8" w:rsidRDefault="00425EDB" w:rsidP="00425ED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Az eset megítélése</w:t>
      </w:r>
    </w:p>
    <w:p w14:paraId="762E73A6" w14:textId="77777777" w:rsidR="00425EDB" w:rsidRPr="003208C8" w:rsidRDefault="00425EDB" w:rsidP="00425ED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környezeti ártalmak felmérése, megszüntetése</w:t>
      </w:r>
    </w:p>
    <w:p w14:paraId="6F17A9FA" w14:textId="77777777" w:rsidR="00A23F09" w:rsidRPr="003208C8" w:rsidRDefault="00425EDB" w:rsidP="00425ED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Újraélesztés BLS</w:t>
      </w:r>
    </w:p>
    <w:p w14:paraId="79E0D3A1" w14:textId="77777777" w:rsidR="00A23F09" w:rsidRPr="003208C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123B269" w14:textId="77777777" w:rsidR="00A23F09" w:rsidRPr="003208C8" w:rsidRDefault="00425ED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Fertőtlenítő módszerek, anyagok, eszközök</w:t>
      </w:r>
    </w:p>
    <w:p w14:paraId="118047C7" w14:textId="77777777" w:rsidR="00425EDB" w:rsidRPr="003208C8" w:rsidRDefault="00425EDB" w:rsidP="00425ED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fertőzés fogalma, forrásai, fertőtlenítés</w:t>
      </w:r>
    </w:p>
    <w:p w14:paraId="014E6AC6" w14:textId="77777777" w:rsidR="00425EDB" w:rsidRPr="003208C8" w:rsidRDefault="00425EDB" w:rsidP="00425ED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Fertőtlenítendő felületek, eszközök, anyagok</w:t>
      </w:r>
    </w:p>
    <w:p w14:paraId="3862DA5D" w14:textId="77777777" w:rsidR="00425EDB" w:rsidRPr="003208C8" w:rsidRDefault="00425EDB" w:rsidP="00425ED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lastRenderedPageBreak/>
        <w:t>Higiéné, aszepszis, antiszepszis fogalmai</w:t>
      </w:r>
    </w:p>
    <w:p w14:paraId="435FF09C" w14:textId="77777777" w:rsidR="00425EDB" w:rsidRPr="003208C8" w:rsidRDefault="00425EDB" w:rsidP="00425ED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Munkaasztal, kéziszerszámok, gépi berendezések fertőtlenítése</w:t>
      </w:r>
    </w:p>
    <w:p w14:paraId="529E7945" w14:textId="77777777" w:rsidR="00425EDB" w:rsidRPr="003208C8" w:rsidRDefault="00425EDB" w:rsidP="00425ED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Az egészségügyi technikai asszisztensek munkája során</w:t>
      </w:r>
    </w:p>
    <w:p w14:paraId="249F3BC9" w14:textId="77777777" w:rsidR="00425EDB" w:rsidRPr="003208C8" w:rsidRDefault="00425EDB" w:rsidP="00425ED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Fertőtlenítési módszerek és eszközök</w:t>
      </w:r>
    </w:p>
    <w:p w14:paraId="0BC56132" w14:textId="77777777" w:rsidR="00A23F09" w:rsidRPr="003208C8" w:rsidRDefault="00425EDB" w:rsidP="00425EDB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Aktuális fertőtlenítő anyagok</w:t>
      </w:r>
    </w:p>
    <w:p w14:paraId="2E2E601B" w14:textId="77777777" w:rsidR="00A23F09" w:rsidRPr="003208C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429B457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képzés javasolt helyszíne (ajánlás)</w:t>
      </w:r>
    </w:p>
    <w:p w14:paraId="0EF840DB" w14:textId="77777777" w:rsidR="00A23F09" w:rsidRPr="003208C8" w:rsidRDefault="00425EDB" w:rsidP="00A23F09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Szaktanterem</w:t>
      </w:r>
    </w:p>
    <w:p w14:paraId="64DCBD77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2C02D1C7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értékelésének módja</w:t>
      </w:r>
    </w:p>
    <w:p w14:paraId="033694CA" w14:textId="6C9F5D41" w:rsidR="00A23F09" w:rsidRPr="003208C8" w:rsidRDefault="00A23F09" w:rsidP="00A23F09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 xml:space="preserve">A nemzeti köznevelésről szóló 2011. évi </w:t>
      </w:r>
      <w:r w:rsidR="00CB4662">
        <w:rPr>
          <w:rFonts w:cs="Times New Roman"/>
        </w:rPr>
        <w:t xml:space="preserve">CXC. törvény </w:t>
      </w:r>
      <w:r w:rsidRPr="003208C8">
        <w:rPr>
          <w:rFonts w:cs="Times New Roman"/>
        </w:rPr>
        <w:t xml:space="preserve">54. § </w:t>
      </w:r>
      <w:r w:rsidR="00622699">
        <w:rPr>
          <w:rFonts w:cs="Times New Roman"/>
        </w:rPr>
        <w:t>(2) bekezdés a)</w:t>
      </w:r>
      <w:r w:rsidRPr="003208C8">
        <w:rPr>
          <w:rFonts w:cs="Times New Roman"/>
        </w:rPr>
        <w:t xml:space="preserve"> pontja szerinti értékeléssel.</w:t>
      </w:r>
    </w:p>
    <w:p w14:paraId="5FF6C686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192AE4EA" w14:textId="77777777" w:rsidR="00A23F09" w:rsidRPr="003208C8" w:rsidRDefault="00A23F09" w:rsidP="00A23F09">
      <w:pPr>
        <w:spacing w:after="200" w:line="276" w:lineRule="auto"/>
        <w:jc w:val="left"/>
        <w:rPr>
          <w:rFonts w:cs="Times New Roman"/>
        </w:rPr>
      </w:pPr>
      <w:r w:rsidRPr="003208C8">
        <w:rPr>
          <w:rFonts w:cs="Times New Roman"/>
        </w:rPr>
        <w:br w:type="page"/>
      </w:r>
    </w:p>
    <w:p w14:paraId="1D9CB482" w14:textId="77777777" w:rsidR="00A23F09" w:rsidRPr="003208C8" w:rsidRDefault="00A23F09" w:rsidP="00A23F09">
      <w:pPr>
        <w:rPr>
          <w:rFonts w:cs="Times New Roman"/>
        </w:rPr>
      </w:pPr>
    </w:p>
    <w:p w14:paraId="1FC5AE5A" w14:textId="77777777" w:rsidR="00A23F09" w:rsidRPr="003208C8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A</w:t>
      </w:r>
    </w:p>
    <w:p w14:paraId="7DBE8556" w14:textId="5FC958D5" w:rsidR="00A23F09" w:rsidRPr="003208C8" w:rsidRDefault="00457252" w:rsidP="00A23F09">
      <w:pPr>
        <w:spacing w:after="480"/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1</w:t>
      </w:r>
      <w:r w:rsidR="005B2789" w:rsidRPr="003208C8">
        <w:rPr>
          <w:rFonts w:cs="Times New Roman"/>
          <w:b/>
          <w:sz w:val="36"/>
        </w:rPr>
        <w:t>2056-</w:t>
      </w:r>
      <w:r w:rsidRPr="003208C8">
        <w:rPr>
          <w:rFonts w:cs="Times New Roman"/>
          <w:b/>
          <w:sz w:val="36"/>
        </w:rPr>
        <w:t>16</w:t>
      </w:r>
      <w:r w:rsidR="00A23F09" w:rsidRPr="003208C8">
        <w:rPr>
          <w:rFonts w:cs="Times New Roman"/>
          <w:b/>
          <w:sz w:val="36"/>
        </w:rPr>
        <w:t xml:space="preserve"> azonosító számú</w:t>
      </w:r>
    </w:p>
    <w:p w14:paraId="110E41DC" w14:textId="77777777" w:rsidR="00457252" w:rsidRPr="003208C8" w:rsidRDefault="00457252" w:rsidP="00457252">
      <w:pPr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Egészségügyi technikai asszisztensi alapismeretek</w:t>
      </w:r>
    </w:p>
    <w:p w14:paraId="6B015416" w14:textId="77777777" w:rsidR="00A23F09" w:rsidRPr="003208C8" w:rsidRDefault="00A23F09" w:rsidP="00A23F09">
      <w:pPr>
        <w:jc w:val="center"/>
        <w:rPr>
          <w:rFonts w:cs="Times New Roman"/>
          <w:b/>
          <w:sz w:val="36"/>
        </w:rPr>
      </w:pPr>
    </w:p>
    <w:p w14:paraId="2D03AE8E" w14:textId="77777777" w:rsidR="00A23F09" w:rsidRPr="003208C8" w:rsidRDefault="00A23F09" w:rsidP="00A23F09">
      <w:pPr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megnevezésű</w:t>
      </w:r>
    </w:p>
    <w:p w14:paraId="014C3A0F" w14:textId="77777777" w:rsidR="00A23F09" w:rsidRPr="003208C8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szakmai követelménymodul</w:t>
      </w:r>
    </w:p>
    <w:p w14:paraId="645BF4F7" w14:textId="77777777" w:rsidR="00A23F09" w:rsidRPr="003208C8" w:rsidRDefault="00A23F09" w:rsidP="00A23F09">
      <w:pPr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tantárgyai, témakörei</w:t>
      </w:r>
    </w:p>
    <w:p w14:paraId="36D18551" w14:textId="77777777" w:rsidR="00A23F09" w:rsidRPr="003208C8" w:rsidRDefault="00A23F09" w:rsidP="00A23F09">
      <w:pPr>
        <w:spacing w:after="200" w:line="276" w:lineRule="auto"/>
        <w:jc w:val="left"/>
        <w:rPr>
          <w:rFonts w:cs="Times New Roman"/>
        </w:rPr>
      </w:pPr>
      <w:r w:rsidRPr="003208C8">
        <w:rPr>
          <w:rFonts w:cs="Times New Roman"/>
        </w:rPr>
        <w:br w:type="page"/>
      </w:r>
    </w:p>
    <w:p w14:paraId="1E628D41" w14:textId="3F12CE0B" w:rsidR="00A23F09" w:rsidRPr="003208C8" w:rsidRDefault="00A23F09" w:rsidP="000A768E">
      <w:pPr>
        <w:rPr>
          <w:rFonts w:cs="Times New Roman"/>
        </w:rPr>
      </w:pPr>
      <w:r w:rsidRPr="003208C8">
        <w:rPr>
          <w:rFonts w:cs="Times New Roman"/>
        </w:rPr>
        <w:lastRenderedPageBreak/>
        <w:t xml:space="preserve">A </w:t>
      </w:r>
      <w:r w:rsidR="00457252" w:rsidRPr="003208C8">
        <w:rPr>
          <w:rFonts w:cs="Times New Roman"/>
          <w:szCs w:val="24"/>
        </w:rPr>
        <w:t>1</w:t>
      </w:r>
      <w:r w:rsidR="005B2789" w:rsidRPr="003208C8">
        <w:rPr>
          <w:rFonts w:cs="Times New Roman"/>
          <w:szCs w:val="24"/>
        </w:rPr>
        <w:t>2056</w:t>
      </w:r>
      <w:r w:rsidR="00457252" w:rsidRPr="003208C8">
        <w:rPr>
          <w:rFonts w:cs="Times New Roman"/>
          <w:szCs w:val="24"/>
        </w:rPr>
        <w:t>-16</w:t>
      </w:r>
      <w:r w:rsidRPr="003208C8">
        <w:rPr>
          <w:rFonts w:cs="Times New Roman"/>
        </w:rPr>
        <w:t xml:space="preserve"> azonosító számú </w:t>
      </w:r>
      <w:r w:rsidR="00457252" w:rsidRPr="003208C8">
        <w:rPr>
          <w:rFonts w:cs="Times New Roman"/>
          <w:szCs w:val="24"/>
        </w:rPr>
        <w:t>Egészségügyi technikai asszisztensi alapismeretek</w:t>
      </w:r>
      <w:r w:rsidRPr="003208C8">
        <w:rPr>
          <w:rFonts w:cs="Times New Roman"/>
        </w:rPr>
        <w:t xml:space="preserve"> megnevezésű szakmai követelménymodulhoz tartozó tantárgyak és témakörök oktatása során </w:t>
      </w:r>
      <w:r w:rsidR="00CB4662">
        <w:rPr>
          <w:rFonts w:cs="Times New Roman"/>
        </w:rPr>
        <w:t>fejlesztendő kompetenciák:</w:t>
      </w:r>
    </w:p>
    <w:tbl>
      <w:tblPr>
        <w:tblW w:w="0" w:type="auto"/>
        <w:jc w:val="center"/>
        <w:tblInd w:w="-203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306"/>
        <w:gridCol w:w="758"/>
        <w:gridCol w:w="758"/>
        <w:gridCol w:w="759"/>
        <w:gridCol w:w="758"/>
      </w:tblGrid>
      <w:tr w:rsidR="003208C8" w:rsidRPr="000A768E" w14:paraId="0565AC60" w14:textId="77777777" w:rsidTr="000A768E">
        <w:trPr>
          <w:cantSplit/>
          <w:trHeight w:val="2149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D1C6DD" w14:textId="77777777" w:rsidR="000356CB" w:rsidRPr="000A768E" w:rsidRDefault="000356CB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BC6D45E" w14:textId="77777777" w:rsidR="000356CB" w:rsidRPr="000A768E" w:rsidRDefault="000356CB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Szakmai és anatómiai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5CDE9F3" w14:textId="77777777" w:rsidR="000356CB" w:rsidRPr="000A768E" w:rsidRDefault="000356CB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Anyagtan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794D3EA" w14:textId="77777777" w:rsidR="000356CB" w:rsidRPr="000A768E" w:rsidRDefault="000356CB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Szakrajz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3927A2B" w14:textId="77777777" w:rsidR="000356CB" w:rsidRPr="000A768E" w:rsidRDefault="000356CB" w:rsidP="000A768E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 xml:space="preserve">Egészségügyi technikai </w:t>
            </w:r>
            <w:proofErr w:type="gramStart"/>
            <w:r w:rsidRPr="000A768E">
              <w:rPr>
                <w:rFonts w:eastAsia="Times New Roman" w:cs="Times New Roman"/>
                <w:szCs w:val="24"/>
                <w:lang w:eastAsia="hu-HU"/>
              </w:rPr>
              <w:t>asszisztens  gyakorlat</w:t>
            </w:r>
            <w:proofErr w:type="gramEnd"/>
          </w:p>
        </w:tc>
      </w:tr>
      <w:tr w:rsidR="003208C8" w:rsidRPr="000A768E" w14:paraId="461EA782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928FCE" w14:textId="77777777" w:rsidR="000356CB" w:rsidRPr="000A768E" w:rsidRDefault="000356CB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A39CC4" w14:textId="77777777" w:rsidR="000356CB" w:rsidRPr="000A768E" w:rsidRDefault="000356CB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C1D742" w14:textId="77777777" w:rsidR="000356CB" w:rsidRPr="000A768E" w:rsidRDefault="000356CB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6BC078" w14:textId="77777777" w:rsidR="000356CB" w:rsidRPr="000A768E" w:rsidRDefault="000356CB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C365A1" w14:textId="77777777" w:rsidR="000356CB" w:rsidRPr="000A768E" w:rsidRDefault="000356CB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208C8" w:rsidRPr="000A768E" w14:paraId="5D87BB92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0CEDC9" w14:textId="77777777" w:rsidR="000356CB" w:rsidRPr="000A768E" w:rsidRDefault="000356CB" w:rsidP="00C724B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Protézis készítés alapműveleteit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0AFD68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A839E7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C21275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4AED8B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3BFF8765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33B438" w14:textId="77777777" w:rsidR="000356CB" w:rsidRPr="000A768E" w:rsidRDefault="000356CB" w:rsidP="00C724B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Méret vagy lenyomat alapján mintát készít, értékel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959C90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A42073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7D90FA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2F9F50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7CD259A6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FA0488" w14:textId="77777777" w:rsidR="000356CB" w:rsidRPr="000A768E" w:rsidRDefault="000356CB" w:rsidP="00C724B2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Speciális minta alapján egyéni kanalat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8CC341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2B5308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1D1925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5A85F9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2646A4B0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C63E5A" w14:textId="77777777" w:rsidR="000356CB" w:rsidRPr="000A768E" w:rsidRDefault="000356CB" w:rsidP="00C724B2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Fogtechnikai kéziszerszámokat és eszközöket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52BEB6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6B38EA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7338F5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5CE194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43C5B9C9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28B712" w14:textId="0DE544D3" w:rsidR="000356CB" w:rsidRPr="000A768E" w:rsidRDefault="000356CB" w:rsidP="000A768E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Fogtechnikai berendezéseket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042426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EBB453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71AAEC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B6E040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72C4B374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753940" w14:textId="5FD51DCE" w:rsidR="000356CB" w:rsidRPr="000A768E" w:rsidRDefault="000356CB" w:rsidP="000A768E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Fogtechnikai alap-, és segédanyagokat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220EF0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A3D9FE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EE9FB7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722365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676777F1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255A34" w14:textId="77777777" w:rsidR="000356CB" w:rsidRPr="000A768E" w:rsidRDefault="000356CB" w:rsidP="00C724B2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Szakmai anatómiai ismeretek értelmez és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0280D7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158D01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CF0B1F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EA8119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23899077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714CEB" w14:textId="77777777" w:rsidR="000356CB" w:rsidRPr="000A768E" w:rsidRDefault="000356CB" w:rsidP="00C724B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Betartja a munka-, tűz-, balesetvédelmi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A08A39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E35EAF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B43F55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EE7EF6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38F79A44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77EAB0" w14:textId="77777777" w:rsidR="000356CB" w:rsidRPr="000A768E" w:rsidRDefault="000356CB" w:rsidP="00C724B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Ismeri és alkalmazza a balesetvédelmi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734A63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F999E5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91CF8A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D3C9F5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3CC07374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E5E984" w14:textId="77777777" w:rsidR="000356CB" w:rsidRPr="000A768E" w:rsidRDefault="000356CB" w:rsidP="00C724B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Ismeri és alkalmazza a fogyasztóvédelmi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3C1304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B264C8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D12ED0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FDB974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0A7DC5DC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19FA97" w14:textId="77777777" w:rsidR="000356CB" w:rsidRPr="000A768E" w:rsidRDefault="000356CB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AF3758" w14:textId="77777777" w:rsidR="000356CB" w:rsidRPr="000A768E" w:rsidRDefault="000356CB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EADF32" w14:textId="77777777" w:rsidR="000356CB" w:rsidRPr="000A768E" w:rsidRDefault="000356CB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814BCB" w14:textId="77777777" w:rsidR="000356CB" w:rsidRPr="000A768E" w:rsidRDefault="000356CB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45814A" w14:textId="77777777" w:rsidR="000356CB" w:rsidRPr="000A768E" w:rsidRDefault="000356CB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208C8" w:rsidRPr="000A768E" w14:paraId="3ADC9F19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1C3176" w14:textId="77777777" w:rsidR="000356CB" w:rsidRPr="000A768E" w:rsidRDefault="000356CB" w:rsidP="00C724B2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0A768E">
              <w:rPr>
                <w:rFonts w:eastAsia="Times New Roman" w:cs="Times New Roman"/>
                <w:szCs w:val="24"/>
                <w:lang w:eastAsia="hu-HU"/>
              </w:rPr>
              <w:t>Protetikai</w:t>
            </w:r>
            <w:proofErr w:type="spellEnd"/>
            <w:r w:rsidRPr="000A768E">
              <w:rPr>
                <w:rFonts w:eastAsia="Times New Roman" w:cs="Times New Roman"/>
                <w:szCs w:val="24"/>
                <w:lang w:eastAsia="hu-HU"/>
              </w:rPr>
              <w:t xml:space="preserve"> eszközök készítésének indikációja és munkafolyamata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A2399B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88E2ED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765BFE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B3D41A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05761C0E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D04EA9" w14:textId="77777777" w:rsidR="000356CB" w:rsidRPr="000A768E" w:rsidRDefault="000356CB" w:rsidP="00C724B2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 xml:space="preserve">Mintakészítési szakmai ismeretei, anyagtana és technológiája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66754D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AEBE86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CFF352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B6660F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541F3B16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1EE6F5" w14:textId="77777777" w:rsidR="000356CB" w:rsidRPr="000A768E" w:rsidRDefault="000356CB" w:rsidP="00C724B2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Egyéni kanál készítésének szakmai, anyagtani és technológiai ismeretei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8EFC5F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74D1A2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9AF6EA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FF384A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5DE0AA21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2A8A6A" w14:textId="77777777" w:rsidR="000356CB" w:rsidRPr="000A768E" w:rsidRDefault="000356CB" w:rsidP="00C724B2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Műszaki és szabadkézi ábrázolások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0CF306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D42A50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67FFB9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CA530C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3E82B23D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EBABBA" w14:textId="77777777" w:rsidR="000356CB" w:rsidRPr="000A768E" w:rsidRDefault="000356CB" w:rsidP="00C724B2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Komplex jelrendszerek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27BC17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6776B4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41A1A6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E32801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208C8" w:rsidRPr="000A768E" w14:paraId="40B9ABF9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FC9C03" w14:textId="77777777" w:rsidR="000356CB" w:rsidRPr="000A768E" w:rsidRDefault="000356CB" w:rsidP="00C724B2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A képzéshez illeszkedő hazai és európai uniós fogyasztóvédelmi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F9EE5E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3A465D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AA6329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ADBAA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2D7C4897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075789" w14:textId="77777777" w:rsidR="000356CB" w:rsidRPr="000A768E" w:rsidRDefault="000356CB" w:rsidP="00C724B2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Vállalkozási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B5E1B5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A0CCC5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DC909C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A491DA" w14:textId="77777777" w:rsidR="000356CB" w:rsidRPr="000A768E" w:rsidRDefault="000356CB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67AE299D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F98E04" w14:textId="77777777" w:rsidR="000356CB" w:rsidRPr="000A768E" w:rsidRDefault="000356CB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C9FC07" w14:textId="77777777" w:rsidR="000356CB" w:rsidRPr="000A768E" w:rsidRDefault="000356CB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D68ACF" w14:textId="77777777" w:rsidR="000356CB" w:rsidRPr="000A768E" w:rsidRDefault="000356CB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98011D" w14:textId="77777777" w:rsidR="000356CB" w:rsidRPr="000A768E" w:rsidRDefault="000356CB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6F8E2E" w14:textId="77777777" w:rsidR="000356CB" w:rsidRPr="000A768E" w:rsidRDefault="000356CB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208C8" w:rsidRPr="000A768E" w14:paraId="2AA40B46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7F6100" w14:textId="77777777" w:rsidR="00C724B2" w:rsidRPr="000A768E" w:rsidRDefault="00C724B2" w:rsidP="00C724B2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B9053A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0A862A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CA0274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CCE619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152D9C4D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514D20" w14:textId="77777777" w:rsidR="00C724B2" w:rsidRPr="000A768E" w:rsidRDefault="00C724B2" w:rsidP="00C724B2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Szakmai nyelvhasználat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08B684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4EC363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AA9A35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EADD03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31A1D9B1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D1F225" w14:textId="77777777" w:rsidR="00C724B2" w:rsidRPr="000A768E" w:rsidRDefault="00C724B2" w:rsidP="00C724B2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432373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B3BA7C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05FA5D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62C163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3BFE82EE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293644" w14:textId="77777777" w:rsidR="000356CB" w:rsidRPr="000A768E" w:rsidRDefault="000356CB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1395D0" w14:textId="77777777" w:rsidR="000356CB" w:rsidRPr="000A768E" w:rsidRDefault="000356CB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670E7F" w14:textId="77777777" w:rsidR="000356CB" w:rsidRPr="000A768E" w:rsidRDefault="000356CB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A41859" w14:textId="77777777" w:rsidR="000356CB" w:rsidRPr="000A768E" w:rsidRDefault="000356CB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46CBA0" w14:textId="77777777" w:rsidR="000356CB" w:rsidRPr="000A768E" w:rsidRDefault="000356CB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208C8" w:rsidRPr="000A768E" w14:paraId="2A127151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F1BB14" w14:textId="77777777" w:rsidR="00C724B2" w:rsidRPr="000A768E" w:rsidRDefault="00C724B2" w:rsidP="00C724B2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Kézügyesség, stabil kéztartás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A2C735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C10708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37A264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5D79B1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741143C7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91F596" w14:textId="77777777" w:rsidR="00C724B2" w:rsidRPr="000A768E" w:rsidRDefault="00C724B2" w:rsidP="00C724B2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874812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E4A671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D216F7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C7DA5F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0DBD46FC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621E41" w14:textId="77777777" w:rsidR="00C724B2" w:rsidRPr="000A768E" w:rsidRDefault="00C724B2" w:rsidP="00C724B2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2F9249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0BB8DD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FAE8E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98673C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2ED58320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58F163" w14:textId="77777777" w:rsidR="000356CB" w:rsidRPr="000A768E" w:rsidRDefault="000356CB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313383" w14:textId="77777777" w:rsidR="000356CB" w:rsidRPr="000A768E" w:rsidRDefault="000356CB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920C8B" w14:textId="77777777" w:rsidR="000356CB" w:rsidRPr="000A768E" w:rsidRDefault="000356CB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F8162C" w14:textId="77777777" w:rsidR="000356CB" w:rsidRPr="000A768E" w:rsidRDefault="000356CB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77827B" w14:textId="77777777" w:rsidR="000356CB" w:rsidRPr="000A768E" w:rsidRDefault="000356CB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208C8" w:rsidRPr="000A768E" w14:paraId="28FDA892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141F51" w14:textId="77777777" w:rsidR="00C724B2" w:rsidRPr="000A768E" w:rsidRDefault="00C724B2" w:rsidP="00C724B2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Együttműködés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024536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25F9D8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EE830D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264A51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272D2522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38A3C9" w14:textId="77777777" w:rsidR="00C724B2" w:rsidRPr="000A768E" w:rsidRDefault="00C724B2" w:rsidP="00C724B2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F01914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FF03E9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45CDD9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F6CD41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4B3B0E34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F6601F" w14:textId="77777777" w:rsidR="00C724B2" w:rsidRPr="000A768E" w:rsidRDefault="00C724B2" w:rsidP="00C724B2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Udvariasság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D245C6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CBA5D4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A59B3F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418292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208C8" w:rsidRPr="000A768E" w14:paraId="3A3CB955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9CC1C6" w14:textId="77777777" w:rsidR="000356CB" w:rsidRPr="000A768E" w:rsidRDefault="000356CB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C29D73" w14:textId="77777777" w:rsidR="000356CB" w:rsidRPr="000A768E" w:rsidRDefault="000356CB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1F1A6D" w14:textId="77777777" w:rsidR="000356CB" w:rsidRPr="000A768E" w:rsidRDefault="000356CB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456C50" w14:textId="77777777" w:rsidR="000356CB" w:rsidRPr="000A768E" w:rsidRDefault="000356CB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59130C" w14:textId="77777777" w:rsidR="000356CB" w:rsidRPr="000A768E" w:rsidRDefault="000356CB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208C8" w:rsidRPr="000A768E" w14:paraId="3CB35D34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9EC307" w14:textId="77777777" w:rsidR="00C724B2" w:rsidRPr="000A768E" w:rsidRDefault="00C724B2" w:rsidP="000A768E">
            <w:pPr>
              <w:spacing w:after="0"/>
              <w:ind w:firstLineChars="100" w:firstLine="24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Ismeretek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ACB284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495D07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829EAC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0E111D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0A768E" w:rsidRPr="000A768E" w14:paraId="60A1FE08" w14:textId="77777777" w:rsidTr="000A768E">
        <w:trPr>
          <w:trHeight w:val="255"/>
          <w:jc w:val="center"/>
        </w:trPr>
        <w:tc>
          <w:tcPr>
            <w:tcW w:w="6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0B5B4C" w14:textId="77777777" w:rsidR="00C724B2" w:rsidRPr="000A768E" w:rsidRDefault="00C724B2" w:rsidP="00C724B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Szervező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BA506B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AC0298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EC6673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230C77" w14:textId="77777777" w:rsidR="00C724B2" w:rsidRPr="000A768E" w:rsidRDefault="00C724B2" w:rsidP="00C724B2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</w:tbl>
    <w:p w14:paraId="419B59B7" w14:textId="77777777" w:rsidR="00A23F09" w:rsidRPr="003208C8" w:rsidRDefault="00A23F09" w:rsidP="00A23F09">
      <w:pPr>
        <w:rPr>
          <w:rFonts w:cs="Times New Roman"/>
        </w:rPr>
      </w:pPr>
    </w:p>
    <w:p w14:paraId="0BF4FFAD" w14:textId="78F2361C" w:rsidR="00A23F09" w:rsidRPr="003208C8" w:rsidRDefault="00D334C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lastRenderedPageBreak/>
        <w:t>Szakmai és funkcionális anatómiai ismeretek</w:t>
      </w:r>
      <w:r w:rsidR="00A23F09" w:rsidRPr="003208C8">
        <w:rPr>
          <w:rFonts w:cs="Times New Roman"/>
          <w:b/>
        </w:rPr>
        <w:t xml:space="preserve"> tantárgy</w:t>
      </w:r>
      <w:r w:rsidR="00A23F09" w:rsidRPr="003208C8">
        <w:rPr>
          <w:rFonts w:cs="Times New Roman"/>
          <w:b/>
        </w:rPr>
        <w:tab/>
      </w:r>
      <w:r w:rsidR="00EE2FD2" w:rsidRPr="003208C8">
        <w:rPr>
          <w:rFonts w:cs="Times New Roman"/>
          <w:b/>
        </w:rPr>
        <w:t>72</w:t>
      </w:r>
      <w:r w:rsidR="00A23F09" w:rsidRPr="003208C8">
        <w:rPr>
          <w:rFonts w:cs="Times New Roman"/>
          <w:b/>
        </w:rPr>
        <w:t xml:space="preserve"> óra/</w:t>
      </w:r>
      <w:r w:rsidR="000A768E">
        <w:rPr>
          <w:rFonts w:cs="Times New Roman"/>
          <w:b/>
        </w:rPr>
        <w:t>0</w:t>
      </w:r>
      <w:r w:rsidR="00A23F09" w:rsidRPr="003208C8">
        <w:rPr>
          <w:rFonts w:cs="Times New Roman"/>
          <w:b/>
        </w:rPr>
        <w:t xml:space="preserve"> óra*</w:t>
      </w:r>
    </w:p>
    <w:p w14:paraId="51013456" w14:textId="77777777" w:rsidR="00A23F09" w:rsidRPr="003208C8" w:rsidRDefault="00A23F09" w:rsidP="00A23F09">
      <w:pPr>
        <w:spacing w:after="0"/>
        <w:jc w:val="right"/>
        <w:rPr>
          <w:rFonts w:cs="Times New Roman"/>
          <w:sz w:val="20"/>
        </w:rPr>
      </w:pPr>
      <w:r w:rsidRPr="003208C8">
        <w:rPr>
          <w:rFonts w:cs="Times New Roman"/>
          <w:sz w:val="20"/>
        </w:rPr>
        <w:t>* 9-13. évfolyamon megszervezett képzés/13. és 14. évfolyamon megszervezett képzés</w:t>
      </w:r>
    </w:p>
    <w:p w14:paraId="3641B2B1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1170F5EA" w14:textId="556B3C47" w:rsidR="00A23F09" w:rsidRPr="003208C8" w:rsidRDefault="00A23F09" w:rsidP="00A23F09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 xml:space="preserve">A tantárgy az </w:t>
      </w:r>
      <w:r w:rsidR="00312CCD" w:rsidRPr="003208C8">
        <w:rPr>
          <w:rFonts w:cs="Times New Roman"/>
        </w:rPr>
        <w:t>52 720 02 Egészségügyi technikai asszisztens mellék</w:t>
      </w:r>
      <w:r w:rsidR="000A768E">
        <w:rPr>
          <w:rFonts w:cs="Times New Roman"/>
        </w:rPr>
        <w:t>-</w:t>
      </w:r>
      <w:r w:rsidRPr="003208C8">
        <w:rPr>
          <w:rFonts w:cs="Times New Roman"/>
        </w:rPr>
        <w:t>szakképesítéshez kapcsolódik.</w:t>
      </w:r>
    </w:p>
    <w:p w14:paraId="3596BBAB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72AA68A8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tanításának célja</w:t>
      </w:r>
    </w:p>
    <w:p w14:paraId="0E7DF78F" w14:textId="77777777" w:rsidR="00A23F09" w:rsidRPr="003208C8" w:rsidRDefault="004E71AD" w:rsidP="00C724B2">
      <w:pPr>
        <w:pStyle w:val="Listaszerbekezds"/>
        <w:spacing w:after="0"/>
        <w:ind w:left="709"/>
        <w:rPr>
          <w:rFonts w:cs="Times New Roman"/>
        </w:rPr>
      </w:pPr>
      <w:r w:rsidRPr="003208C8">
        <w:rPr>
          <w:rFonts w:cs="Times New Roman"/>
        </w:rPr>
        <w:t xml:space="preserve">A </w:t>
      </w:r>
      <w:r w:rsidR="00C724B2" w:rsidRPr="003208C8">
        <w:rPr>
          <w:rFonts w:cs="Times New Roman"/>
        </w:rPr>
        <w:t>tanuló megismerje a kivehető műanyag alaplemezes fogpótlások készítésének indikációját. Ismerje és alkalmazza a megfelelő alap-és segédanyagokat, technológiákat. Rendelkezzen fogászati funkcionális anatómiai ismeretekkel. Képes legyen munkáját szakszerűen dokumentálni.</w:t>
      </w:r>
    </w:p>
    <w:p w14:paraId="118EEC9D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3317F756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Kapcsolódó közismereti, szakmai tartalmak</w:t>
      </w:r>
    </w:p>
    <w:p w14:paraId="39786FD7" w14:textId="77777777" w:rsidR="00C724B2" w:rsidRPr="003208C8" w:rsidRDefault="00C724B2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Általános és speciális anatómiai ismeretek</w:t>
      </w:r>
    </w:p>
    <w:p w14:paraId="5C675D86" w14:textId="77777777" w:rsidR="00C724B2" w:rsidRPr="003208C8" w:rsidRDefault="00C724B2" w:rsidP="00C724B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Kémia, fizika, matematika</w:t>
      </w:r>
    </w:p>
    <w:p w14:paraId="047BD665" w14:textId="77777777" w:rsidR="00C724B2" w:rsidRPr="003208C8" w:rsidRDefault="00C724B2" w:rsidP="00C724B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Anyagtan</w:t>
      </w:r>
    </w:p>
    <w:p w14:paraId="1DDC85B5" w14:textId="77777777" w:rsidR="00C724B2" w:rsidRPr="003208C8" w:rsidRDefault="00C724B2" w:rsidP="00C724B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Szakrajz</w:t>
      </w:r>
    </w:p>
    <w:p w14:paraId="30024041" w14:textId="77777777" w:rsidR="00A23F09" w:rsidRPr="003208C8" w:rsidRDefault="00C724B2" w:rsidP="00C724B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Szakmai gyakorlat</w:t>
      </w:r>
    </w:p>
    <w:p w14:paraId="6167CCBC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6626414E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64A43496" w14:textId="77777777" w:rsidR="00A23F09" w:rsidRPr="003208C8" w:rsidRDefault="00C724B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Kivehető műanyag alaplemezes fogpótlások készítésének indikációja és munkafolyamat</w:t>
      </w:r>
      <w:r w:rsidRPr="003208C8">
        <w:rPr>
          <w:rFonts w:cs="Times New Roman"/>
          <w:i/>
        </w:rPr>
        <w:t>a</w:t>
      </w:r>
    </w:p>
    <w:p w14:paraId="0A8243E0" w14:textId="77777777" w:rsidR="00C724B2" w:rsidRPr="003208C8" w:rsidRDefault="00C724B2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kivehető műanyag alaplemezes fogpótlások fogalma, típusai</w:t>
      </w:r>
    </w:p>
    <w:p w14:paraId="427292A2" w14:textId="77777777" w:rsidR="00C724B2" w:rsidRPr="003208C8" w:rsidRDefault="00C724B2" w:rsidP="0000448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Fogorvos, fogtechnikus és páciens együttműködése a munkafolyamatokban</w:t>
      </w:r>
    </w:p>
    <w:p w14:paraId="40703BC6" w14:textId="77777777" w:rsidR="00C724B2" w:rsidRPr="003208C8" w:rsidRDefault="00C724B2" w:rsidP="0000448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Szakmai és EU követelmények</w:t>
      </w:r>
    </w:p>
    <w:p w14:paraId="2CB1FC7D" w14:textId="77777777" w:rsidR="00C724B2" w:rsidRPr="003208C8" w:rsidRDefault="00C724B2" w:rsidP="0000448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páciensek kötelező tájékoztatása</w:t>
      </w:r>
    </w:p>
    <w:p w14:paraId="43300DEB" w14:textId="77777777" w:rsidR="00A23F09" w:rsidRPr="003208C8" w:rsidRDefault="00C724B2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Hagyományos és korszerű technológiák</w:t>
      </w:r>
    </w:p>
    <w:p w14:paraId="2592C74A" w14:textId="77777777" w:rsidR="00A23F09" w:rsidRPr="003208C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AF43056" w14:textId="77777777" w:rsidR="00A23F09" w:rsidRPr="003208C8" w:rsidRDefault="0000448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Kivehető műanyag alaplemezes fogpótlások tervezésének és készítésének munkafolyamata</w:t>
      </w:r>
    </w:p>
    <w:p w14:paraId="54EF0D89" w14:textId="77777777" w:rsidR="0000448D" w:rsidRPr="00894D83" w:rsidRDefault="0000448D" w:rsidP="00894D83">
      <w:pPr>
        <w:pStyle w:val="Listaszerbekezds"/>
        <w:spacing w:after="0"/>
        <w:ind w:left="360"/>
        <w:rPr>
          <w:rFonts w:cs="Times New Roman"/>
        </w:rPr>
      </w:pPr>
      <w:r w:rsidRPr="00894D83">
        <w:rPr>
          <w:rFonts w:cs="Times New Roman"/>
        </w:rPr>
        <w:t xml:space="preserve">A kivehető műanyag alaplemezes fogpótlások tervezési szempontjai: </w:t>
      </w:r>
      <w:proofErr w:type="spellStart"/>
      <w:r w:rsidRPr="00894D83">
        <w:rPr>
          <w:rFonts w:cs="Times New Roman"/>
        </w:rPr>
        <w:t>szakmai-gnathológiai</w:t>
      </w:r>
      <w:proofErr w:type="spellEnd"/>
      <w:r w:rsidRPr="00894D83">
        <w:rPr>
          <w:rFonts w:cs="Times New Roman"/>
        </w:rPr>
        <w:t>, funkcionális, statikai, esztétikai, higiénia, fonetikai, szocializációs szempontok szerint</w:t>
      </w:r>
    </w:p>
    <w:p w14:paraId="71E726BF" w14:textId="77777777" w:rsidR="00A23F09" w:rsidRPr="003208C8" w:rsidRDefault="0000448D" w:rsidP="0000448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szakemberek közötti együttműködés szabályai és formái</w:t>
      </w:r>
    </w:p>
    <w:p w14:paraId="4BC64F64" w14:textId="77777777" w:rsidR="00A23F09" w:rsidRPr="003208C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1E09FA6" w14:textId="77777777" w:rsidR="00A23F09" w:rsidRPr="003208C8" w:rsidRDefault="009A6B6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Minta, egyéni kanál, harapási sablon</w:t>
      </w:r>
      <w:r w:rsidR="0000448D" w:rsidRPr="003208C8">
        <w:rPr>
          <w:rFonts w:cs="Times New Roman"/>
          <w:b/>
          <w:i/>
        </w:rPr>
        <w:t xml:space="preserve"> készít</w:t>
      </w:r>
      <w:r w:rsidRPr="003208C8">
        <w:rPr>
          <w:rFonts w:cs="Times New Roman"/>
          <w:b/>
          <w:i/>
        </w:rPr>
        <w:t>ése</w:t>
      </w:r>
      <w:r w:rsidR="0000448D" w:rsidRPr="003208C8">
        <w:rPr>
          <w:rFonts w:cs="Times New Roman"/>
          <w:b/>
          <w:i/>
        </w:rPr>
        <w:t xml:space="preserve"> és értékel</w:t>
      </w:r>
      <w:r w:rsidRPr="003208C8">
        <w:rPr>
          <w:rFonts w:cs="Times New Roman"/>
          <w:b/>
          <w:i/>
        </w:rPr>
        <w:t>ése</w:t>
      </w:r>
    </w:p>
    <w:p w14:paraId="7159617E" w14:textId="77777777" w:rsidR="0000448D" w:rsidRPr="003208C8" w:rsidRDefault="0000448D" w:rsidP="0000448D">
      <w:pPr>
        <w:pStyle w:val="Jegyzetszveg"/>
        <w:spacing w:after="0"/>
        <w:ind w:left="357"/>
        <w:rPr>
          <w:rFonts w:cs="Times New Roman"/>
          <w:sz w:val="24"/>
          <w:szCs w:val="24"/>
        </w:rPr>
      </w:pPr>
      <w:r w:rsidRPr="003208C8">
        <w:rPr>
          <w:rFonts w:cs="Times New Roman"/>
          <w:sz w:val="24"/>
          <w:szCs w:val="24"/>
        </w:rPr>
        <w:t xml:space="preserve">Anatómia, funkciós és antagonista mintakészítés és értékelés. </w:t>
      </w:r>
    </w:p>
    <w:p w14:paraId="0CFE15D7" w14:textId="77777777" w:rsidR="0000448D" w:rsidRPr="003208C8" w:rsidRDefault="0000448D" w:rsidP="0000448D">
      <w:pPr>
        <w:pStyle w:val="Jegyzetszveg"/>
        <w:spacing w:after="0"/>
        <w:ind w:left="357"/>
        <w:rPr>
          <w:rFonts w:cs="Times New Roman"/>
          <w:sz w:val="24"/>
          <w:szCs w:val="24"/>
        </w:rPr>
      </w:pPr>
      <w:r w:rsidRPr="003208C8">
        <w:rPr>
          <w:rFonts w:cs="Times New Roman"/>
          <w:sz w:val="24"/>
          <w:szCs w:val="24"/>
        </w:rPr>
        <w:t xml:space="preserve">Egyéni kanálkészítés fényre polimerizálódó anyagból. Értékelés. </w:t>
      </w:r>
    </w:p>
    <w:p w14:paraId="0A987E59" w14:textId="77777777" w:rsidR="00A23F09" w:rsidRPr="003208C8" w:rsidRDefault="0000448D" w:rsidP="0000448D">
      <w:pPr>
        <w:pStyle w:val="Jegyzetszveg"/>
        <w:spacing w:after="0"/>
        <w:ind w:left="357"/>
        <w:rPr>
          <w:rFonts w:cs="Times New Roman"/>
          <w:szCs w:val="24"/>
        </w:rPr>
      </w:pPr>
      <w:r w:rsidRPr="003208C8">
        <w:rPr>
          <w:rFonts w:cs="Times New Roman"/>
          <w:sz w:val="24"/>
          <w:szCs w:val="24"/>
        </w:rPr>
        <w:t>Harapási sablonok készítése, értékelése</w:t>
      </w:r>
    </w:p>
    <w:p w14:paraId="1733DA60" w14:textId="77777777" w:rsidR="00A23F09" w:rsidRPr="003208C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B4D57A3" w14:textId="77777777" w:rsidR="00A23F09" w:rsidRPr="003208C8" w:rsidRDefault="005B1BA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Minta</w:t>
      </w:r>
      <w:r w:rsidR="00923B13" w:rsidRPr="003208C8">
        <w:rPr>
          <w:rFonts w:cs="Times New Roman"/>
          <w:b/>
          <w:i/>
        </w:rPr>
        <w:t xml:space="preserve"> </w:t>
      </w:r>
      <w:proofErr w:type="spellStart"/>
      <w:r w:rsidR="00923B13" w:rsidRPr="003208C8">
        <w:rPr>
          <w:rFonts w:cs="Times New Roman"/>
          <w:b/>
          <w:i/>
        </w:rPr>
        <w:t>artikulátorba</w:t>
      </w:r>
      <w:proofErr w:type="spellEnd"/>
      <w:r w:rsidR="0000448D" w:rsidRPr="003208C8">
        <w:rPr>
          <w:rFonts w:cs="Times New Roman"/>
          <w:b/>
          <w:i/>
        </w:rPr>
        <w:t xml:space="preserve"> rögzít</w:t>
      </w:r>
      <w:r w:rsidRPr="003208C8">
        <w:rPr>
          <w:rFonts w:cs="Times New Roman"/>
          <w:b/>
          <w:i/>
        </w:rPr>
        <w:t xml:space="preserve">ése, fogpróba és </w:t>
      </w:r>
      <w:proofErr w:type="spellStart"/>
      <w:r w:rsidRPr="003208C8">
        <w:rPr>
          <w:rFonts w:cs="Times New Roman"/>
          <w:b/>
          <w:i/>
        </w:rPr>
        <w:t>készrevitel</w:t>
      </w:r>
      <w:proofErr w:type="spellEnd"/>
      <w:r w:rsidR="0000448D" w:rsidRPr="003208C8">
        <w:rPr>
          <w:rFonts w:cs="Times New Roman"/>
          <w:b/>
          <w:i/>
        </w:rPr>
        <w:t xml:space="preserve"> készít</w:t>
      </w:r>
      <w:r w:rsidRPr="003208C8">
        <w:rPr>
          <w:rFonts w:cs="Times New Roman"/>
          <w:b/>
          <w:i/>
        </w:rPr>
        <w:t>ése</w:t>
      </w:r>
      <w:r w:rsidR="0000448D" w:rsidRPr="003208C8">
        <w:rPr>
          <w:rFonts w:cs="Times New Roman"/>
          <w:b/>
          <w:i/>
        </w:rPr>
        <w:t xml:space="preserve"> és értékel</w:t>
      </w:r>
      <w:r w:rsidRPr="003208C8">
        <w:rPr>
          <w:rFonts w:cs="Times New Roman"/>
          <w:b/>
          <w:i/>
        </w:rPr>
        <w:t>ése</w:t>
      </w:r>
    </w:p>
    <w:p w14:paraId="2127DBFD" w14:textId="77777777" w:rsidR="0000448D" w:rsidRPr="003208C8" w:rsidRDefault="0000448D" w:rsidP="0000448D">
      <w:pPr>
        <w:pStyle w:val="Jegyzetszveg"/>
        <w:spacing w:after="0"/>
        <w:ind w:left="360"/>
        <w:rPr>
          <w:rFonts w:cs="Times New Roman"/>
          <w:sz w:val="24"/>
          <w:szCs w:val="24"/>
        </w:rPr>
      </w:pPr>
      <w:r w:rsidRPr="003208C8">
        <w:rPr>
          <w:rFonts w:cs="Times New Roman"/>
          <w:sz w:val="24"/>
          <w:szCs w:val="24"/>
        </w:rPr>
        <w:t xml:space="preserve">Mintákat középértékű </w:t>
      </w:r>
      <w:proofErr w:type="spellStart"/>
      <w:r w:rsidRPr="003208C8">
        <w:rPr>
          <w:rFonts w:cs="Times New Roman"/>
          <w:sz w:val="24"/>
          <w:szCs w:val="24"/>
        </w:rPr>
        <w:t>artikulátorban</w:t>
      </w:r>
      <w:proofErr w:type="spellEnd"/>
      <w:r w:rsidRPr="003208C8">
        <w:rPr>
          <w:rFonts w:cs="Times New Roman"/>
          <w:sz w:val="24"/>
          <w:szCs w:val="24"/>
        </w:rPr>
        <w:t xml:space="preserve"> rögzít. </w:t>
      </w:r>
    </w:p>
    <w:p w14:paraId="112F2F3D" w14:textId="77777777" w:rsidR="0000448D" w:rsidRPr="003208C8" w:rsidRDefault="0000448D" w:rsidP="0000448D">
      <w:pPr>
        <w:pStyle w:val="Jegyzetszveg"/>
        <w:spacing w:after="0"/>
        <w:ind w:left="360"/>
        <w:rPr>
          <w:rFonts w:cs="Times New Roman"/>
          <w:sz w:val="24"/>
          <w:szCs w:val="24"/>
        </w:rPr>
      </w:pPr>
      <w:r w:rsidRPr="003208C8">
        <w:rPr>
          <w:rFonts w:cs="Times New Roman"/>
          <w:sz w:val="24"/>
          <w:szCs w:val="24"/>
        </w:rPr>
        <w:t xml:space="preserve">Részleges és teljes fogpróbát készít és értékel. </w:t>
      </w:r>
    </w:p>
    <w:p w14:paraId="5A33DEB9" w14:textId="77777777" w:rsidR="00A23F09" w:rsidRPr="003208C8" w:rsidRDefault="0000448D" w:rsidP="0000448D">
      <w:pPr>
        <w:pStyle w:val="Jegyzetszveg"/>
        <w:spacing w:after="0"/>
        <w:ind w:left="360"/>
        <w:rPr>
          <w:rFonts w:cs="Times New Roman"/>
          <w:szCs w:val="24"/>
        </w:rPr>
      </w:pPr>
      <w:proofErr w:type="spellStart"/>
      <w:r w:rsidRPr="003208C8">
        <w:rPr>
          <w:rFonts w:cs="Times New Roman"/>
          <w:sz w:val="24"/>
          <w:szCs w:val="24"/>
        </w:rPr>
        <w:t>Készreviteli</w:t>
      </w:r>
      <w:proofErr w:type="spellEnd"/>
      <w:r w:rsidRPr="003208C8">
        <w:rPr>
          <w:rFonts w:cs="Times New Roman"/>
          <w:sz w:val="24"/>
          <w:szCs w:val="24"/>
        </w:rPr>
        <w:t xml:space="preserve"> eljárásokat alkalmaz és értékel</w:t>
      </w:r>
    </w:p>
    <w:p w14:paraId="12F43574" w14:textId="77777777" w:rsidR="00A23F09" w:rsidRPr="003208C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DB3593D" w14:textId="77777777" w:rsidR="00A23F09" w:rsidRPr="003208C8" w:rsidRDefault="0000448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Dokumentálás</w:t>
      </w:r>
    </w:p>
    <w:p w14:paraId="2473588C" w14:textId="77777777" w:rsidR="00A23F09" w:rsidRPr="003208C8" w:rsidRDefault="0000448D" w:rsidP="0000448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Kivehető protézisek dokumentálása hagyományos és digitális módon</w:t>
      </w:r>
    </w:p>
    <w:p w14:paraId="7818AF19" w14:textId="77777777" w:rsidR="00A23F09" w:rsidRPr="003208C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60253C8" w14:textId="77777777" w:rsidR="00A23F09" w:rsidRPr="003208C8" w:rsidRDefault="0000448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Funkcionális anatómiai ismeretek</w:t>
      </w:r>
    </w:p>
    <w:p w14:paraId="025509AF" w14:textId="77777777" w:rsidR="0000448D" w:rsidRPr="003208C8" w:rsidRDefault="0000448D" w:rsidP="0000448D">
      <w:pPr>
        <w:pStyle w:val="Jegyzetszveg"/>
        <w:spacing w:after="0"/>
        <w:ind w:left="357"/>
        <w:rPr>
          <w:rFonts w:cs="Times New Roman"/>
          <w:sz w:val="24"/>
          <w:szCs w:val="24"/>
        </w:rPr>
      </w:pPr>
      <w:r w:rsidRPr="003208C8">
        <w:rPr>
          <w:rFonts w:cs="Times New Roman"/>
        </w:rPr>
        <w:lastRenderedPageBreak/>
        <w:t xml:space="preserve">  </w:t>
      </w:r>
      <w:r w:rsidRPr="003208C8">
        <w:rPr>
          <w:rFonts w:cs="Times New Roman"/>
          <w:sz w:val="24"/>
          <w:szCs w:val="24"/>
        </w:rPr>
        <w:t xml:space="preserve">Anatómiai alapfogalmak. A koponya és az állcsontok anatómiája. </w:t>
      </w:r>
    </w:p>
    <w:p w14:paraId="136132E1" w14:textId="77777777" w:rsidR="0000448D" w:rsidRPr="003208C8" w:rsidRDefault="0000448D" w:rsidP="0000448D">
      <w:pPr>
        <w:pStyle w:val="Jegyzetszveg"/>
        <w:spacing w:after="0"/>
        <w:ind w:left="357"/>
        <w:rPr>
          <w:rFonts w:cs="Times New Roman"/>
          <w:sz w:val="24"/>
          <w:szCs w:val="24"/>
        </w:rPr>
      </w:pPr>
      <w:r w:rsidRPr="003208C8">
        <w:rPr>
          <w:rFonts w:cs="Times New Roman"/>
          <w:sz w:val="24"/>
          <w:szCs w:val="24"/>
        </w:rPr>
        <w:t>A fogak fejlődése és morfológiája</w:t>
      </w:r>
    </w:p>
    <w:p w14:paraId="12E98CFA" w14:textId="77777777" w:rsidR="00A23F09" w:rsidRPr="003208C8" w:rsidRDefault="0000448D" w:rsidP="0000448D">
      <w:pPr>
        <w:pStyle w:val="Listaszerbekezds"/>
        <w:spacing w:after="0"/>
        <w:ind w:left="357"/>
        <w:rPr>
          <w:rFonts w:cs="Times New Roman"/>
        </w:rPr>
      </w:pPr>
      <w:r w:rsidRPr="003208C8">
        <w:rPr>
          <w:rFonts w:cs="Times New Roman"/>
        </w:rPr>
        <w:t>Alapvető ízületi működések</w:t>
      </w:r>
    </w:p>
    <w:p w14:paraId="24D215E2" w14:textId="77777777" w:rsidR="00A23F09" w:rsidRPr="003208C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A9E4862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képzés javasolt helyszíne (ajánlás)</w:t>
      </w:r>
    </w:p>
    <w:p w14:paraId="154BA3CE" w14:textId="77777777" w:rsidR="00A23F09" w:rsidRPr="003208C8" w:rsidRDefault="00AB19B3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Szaktanterem </w:t>
      </w:r>
      <w:r w:rsidR="005B2789" w:rsidRPr="003208C8">
        <w:rPr>
          <w:rFonts w:cs="Times New Roman"/>
        </w:rPr>
        <w:t xml:space="preserve"> </w:t>
      </w:r>
      <w:proofErr w:type="gramStart"/>
      <w:r w:rsidRPr="003208C8">
        <w:rPr>
          <w:rFonts w:cs="Times New Roman"/>
        </w:rPr>
        <w:t>laptoppal</w:t>
      </w:r>
      <w:proofErr w:type="gramEnd"/>
      <w:r w:rsidRPr="003208C8">
        <w:rPr>
          <w:rFonts w:cs="Times New Roman"/>
        </w:rPr>
        <w:t xml:space="preserve"> interaktív táblával, demonstrációs modellekkel, szakirodalommal felszerelve</w:t>
      </w:r>
    </w:p>
    <w:p w14:paraId="11D7E543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7B57902B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értékelésének módja</w:t>
      </w:r>
    </w:p>
    <w:p w14:paraId="6942AABE" w14:textId="22BF3A48" w:rsidR="00A23F09" w:rsidRPr="003208C8" w:rsidRDefault="00A23F09" w:rsidP="00A23F09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 xml:space="preserve">A nemzeti köznevelésről szóló 2011. évi </w:t>
      </w:r>
      <w:r w:rsidR="00CB4662">
        <w:rPr>
          <w:rFonts w:cs="Times New Roman"/>
        </w:rPr>
        <w:t xml:space="preserve">CXC. törvény </w:t>
      </w:r>
      <w:r w:rsidRPr="003208C8">
        <w:rPr>
          <w:rFonts w:cs="Times New Roman"/>
        </w:rPr>
        <w:t xml:space="preserve">54. § </w:t>
      </w:r>
      <w:r w:rsidR="00622699">
        <w:rPr>
          <w:rFonts w:cs="Times New Roman"/>
        </w:rPr>
        <w:t>(2) bekezdés a)</w:t>
      </w:r>
      <w:r w:rsidRPr="003208C8">
        <w:rPr>
          <w:rFonts w:cs="Times New Roman"/>
        </w:rPr>
        <w:t xml:space="preserve"> pontja szerinti értékeléssel.</w:t>
      </w:r>
    </w:p>
    <w:p w14:paraId="3D9D353B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2746C829" w14:textId="7293BCAC" w:rsidR="00A23F09" w:rsidRPr="003208C8" w:rsidRDefault="00D334C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Anyagtan</w:t>
      </w:r>
      <w:r w:rsidR="00A23F09" w:rsidRPr="003208C8">
        <w:rPr>
          <w:rFonts w:cs="Times New Roman"/>
          <w:b/>
        </w:rPr>
        <w:t xml:space="preserve"> tantárgy</w:t>
      </w:r>
      <w:r w:rsidR="00A23F09" w:rsidRPr="003208C8">
        <w:rPr>
          <w:rFonts w:cs="Times New Roman"/>
          <w:b/>
        </w:rPr>
        <w:tab/>
      </w:r>
      <w:r w:rsidRPr="003208C8">
        <w:rPr>
          <w:rFonts w:cs="Times New Roman"/>
          <w:b/>
        </w:rPr>
        <w:t>46</w:t>
      </w:r>
      <w:r w:rsidR="00A23F09" w:rsidRPr="003208C8">
        <w:rPr>
          <w:rFonts w:cs="Times New Roman"/>
          <w:b/>
        </w:rPr>
        <w:t xml:space="preserve"> óra/</w:t>
      </w:r>
      <w:r w:rsidR="000A768E">
        <w:rPr>
          <w:rFonts w:cs="Times New Roman"/>
          <w:b/>
        </w:rPr>
        <w:t>0</w:t>
      </w:r>
      <w:r w:rsidR="00A23F09" w:rsidRPr="003208C8">
        <w:rPr>
          <w:rFonts w:cs="Times New Roman"/>
          <w:b/>
        </w:rPr>
        <w:t xml:space="preserve"> óra*</w:t>
      </w:r>
    </w:p>
    <w:p w14:paraId="6179A383" w14:textId="77777777" w:rsidR="00A23F09" w:rsidRPr="003208C8" w:rsidRDefault="00A23F09" w:rsidP="00A23F09">
      <w:pPr>
        <w:spacing w:after="0"/>
        <w:jc w:val="right"/>
        <w:rPr>
          <w:rFonts w:cs="Times New Roman"/>
          <w:sz w:val="20"/>
        </w:rPr>
      </w:pPr>
      <w:r w:rsidRPr="003208C8">
        <w:rPr>
          <w:rFonts w:cs="Times New Roman"/>
          <w:sz w:val="20"/>
        </w:rPr>
        <w:t>* 9-13. évfolyamon megszervezett képzés/13. és 14. évfolyamon megszervezett képzés</w:t>
      </w:r>
    </w:p>
    <w:p w14:paraId="1282B188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76F2E48D" w14:textId="7F8ED07F" w:rsidR="00A23F09" w:rsidRPr="003208C8" w:rsidRDefault="00A23F09" w:rsidP="00A23F09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 xml:space="preserve">A tantárgy az </w:t>
      </w:r>
      <w:r w:rsidR="00312CCD" w:rsidRPr="003208C8">
        <w:rPr>
          <w:rFonts w:cs="Times New Roman"/>
        </w:rPr>
        <w:t>52 720 02 Egészségügyi technikai asszisztens mellék</w:t>
      </w:r>
      <w:r w:rsidR="000A768E">
        <w:rPr>
          <w:rFonts w:cs="Times New Roman"/>
        </w:rPr>
        <w:t>-</w:t>
      </w:r>
      <w:r w:rsidRPr="003208C8">
        <w:rPr>
          <w:rFonts w:cs="Times New Roman"/>
        </w:rPr>
        <w:t>szakképesítéshez kapcsolódik.</w:t>
      </w:r>
    </w:p>
    <w:p w14:paraId="5F36E550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58082413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tanításának célja</w:t>
      </w:r>
    </w:p>
    <w:p w14:paraId="4B5CC9F7" w14:textId="77777777" w:rsidR="009A08EE" w:rsidRPr="003208C8" w:rsidRDefault="009A08EE" w:rsidP="009A08EE">
      <w:pPr>
        <w:pStyle w:val="Jegyzetszveg"/>
        <w:spacing w:after="0"/>
        <w:ind w:left="357"/>
        <w:rPr>
          <w:rFonts w:cs="Times New Roman"/>
          <w:sz w:val="24"/>
          <w:szCs w:val="24"/>
        </w:rPr>
      </w:pPr>
      <w:r w:rsidRPr="003208C8">
        <w:rPr>
          <w:rFonts w:cs="Times New Roman"/>
          <w:sz w:val="24"/>
          <w:szCs w:val="24"/>
        </w:rPr>
        <w:t>A tanuló megismerje a kivehető műanyag alaplemezes fogpótlások készítésének alap-, és segédanyagait, technológiáit</w:t>
      </w:r>
    </w:p>
    <w:p w14:paraId="41BCD322" w14:textId="77777777" w:rsidR="00A23F09" w:rsidRPr="003208C8" w:rsidRDefault="009A08EE" w:rsidP="009A08EE">
      <w:pPr>
        <w:pStyle w:val="Listaszerbekezds"/>
        <w:spacing w:after="0"/>
        <w:ind w:left="357"/>
        <w:rPr>
          <w:rFonts w:cs="Times New Roman"/>
          <w:szCs w:val="24"/>
        </w:rPr>
      </w:pPr>
      <w:r w:rsidRPr="003208C8">
        <w:rPr>
          <w:rFonts w:cs="Times New Roman"/>
          <w:szCs w:val="24"/>
        </w:rPr>
        <w:t>Ismerje és tudja használni a fogtechnikai laboratórium gépeit, berendezéseit ezekhez az eljárásokhoz</w:t>
      </w:r>
    </w:p>
    <w:p w14:paraId="03FCA75B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0EAD0609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Kapcsolódó közismereti, szakmai tartalmak</w:t>
      </w:r>
    </w:p>
    <w:p w14:paraId="1ECD2EAF" w14:textId="77777777" w:rsidR="009A08EE" w:rsidRPr="003208C8" w:rsidRDefault="009A08EE" w:rsidP="00894D83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Kémia, fizika</w:t>
      </w:r>
    </w:p>
    <w:p w14:paraId="4084B7E1" w14:textId="77777777" w:rsidR="00A23F09" w:rsidRPr="003208C8" w:rsidRDefault="009A08EE" w:rsidP="00A27A5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Szakmai gyakorlat</w:t>
      </w:r>
    </w:p>
    <w:p w14:paraId="3E8F1771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128328B0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4CBCAB39" w14:textId="77777777" w:rsidR="00A23F09" w:rsidRPr="003208C8" w:rsidRDefault="00A27A5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Kivehető műanyag alaplemezes fogpótlások készítésének technológiá</w:t>
      </w:r>
      <w:r w:rsidRPr="003208C8">
        <w:rPr>
          <w:rFonts w:cs="Times New Roman"/>
          <w:i/>
        </w:rPr>
        <w:t>i</w:t>
      </w:r>
    </w:p>
    <w:p w14:paraId="7D0187E3" w14:textId="77777777" w:rsidR="00A27A52" w:rsidRPr="003208C8" w:rsidRDefault="00A27A52" w:rsidP="00A27A5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Kivehető műanyag alaplemezes fogpótlások készítésének technológiai szabályai</w:t>
      </w:r>
    </w:p>
    <w:p w14:paraId="3EC71C08" w14:textId="77777777" w:rsidR="00A27A52" w:rsidRPr="003208C8" w:rsidRDefault="00A27A52" w:rsidP="00A27A5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technológiai utasítások, mint információforrások</w:t>
      </w:r>
    </w:p>
    <w:p w14:paraId="778B2F73" w14:textId="77777777" w:rsidR="00A27A52" w:rsidRPr="003208C8" w:rsidRDefault="00A27A52" w:rsidP="00A27A5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Minőségbiztosítási előírások</w:t>
      </w:r>
    </w:p>
    <w:p w14:paraId="31A85919" w14:textId="77777777" w:rsidR="00A23F09" w:rsidRPr="003208C8" w:rsidRDefault="00A27A52" w:rsidP="00A27A52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technológiai hibák következményei</w:t>
      </w:r>
    </w:p>
    <w:p w14:paraId="226ED38C" w14:textId="77777777" w:rsidR="00A23F09" w:rsidRPr="003208C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0B675EF" w14:textId="77777777" w:rsidR="00A23F09" w:rsidRPr="003208C8" w:rsidRDefault="00E67C8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Kivehető műanyag alaplemezes fogpótlások készítésének alap-és segédanyaga</w:t>
      </w:r>
      <w:r w:rsidRPr="003208C8">
        <w:rPr>
          <w:rFonts w:cs="Times New Roman"/>
          <w:i/>
        </w:rPr>
        <w:t>i</w:t>
      </w:r>
    </w:p>
    <w:p w14:paraId="42D6FDA8" w14:textId="77777777" w:rsidR="00E67C8D" w:rsidRPr="003208C8" w:rsidRDefault="00E67C8D" w:rsidP="00AF4F4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</w:rPr>
      </w:pPr>
      <w:r w:rsidRPr="003208C8">
        <w:rPr>
          <w:rFonts w:cs="Times New Roman"/>
        </w:rPr>
        <w:t xml:space="preserve">Fogászati műanyagok </w:t>
      </w:r>
      <w:r w:rsidRPr="003208C8">
        <w:rPr>
          <w:rFonts w:cs="Times New Roman"/>
          <w:b/>
          <w:i/>
        </w:rPr>
        <w:t>típusai</w:t>
      </w:r>
      <w:r w:rsidRPr="003208C8">
        <w:rPr>
          <w:rFonts w:cs="Times New Roman"/>
        </w:rPr>
        <w:t>, összetétele és alkalmazási lehetőségei</w:t>
      </w:r>
    </w:p>
    <w:p w14:paraId="4CCDF9D6" w14:textId="77777777" w:rsidR="00E67C8D" w:rsidRPr="003208C8" w:rsidRDefault="00E67C8D" w:rsidP="00E67C8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Műanyag kémiai eljárások</w:t>
      </w:r>
    </w:p>
    <w:p w14:paraId="14F65E7C" w14:textId="77777777" w:rsidR="00E67C8D" w:rsidRPr="003208C8" w:rsidRDefault="00E67C8D" w:rsidP="00E67C8D">
      <w:pPr>
        <w:pStyle w:val="Listaszerbekezds"/>
        <w:spacing w:after="0"/>
        <w:ind w:left="360"/>
        <w:rPr>
          <w:rFonts w:cs="Times New Roman"/>
        </w:rPr>
      </w:pPr>
      <w:proofErr w:type="spellStart"/>
      <w:r w:rsidRPr="003208C8">
        <w:rPr>
          <w:rFonts w:cs="Times New Roman"/>
        </w:rPr>
        <w:t>Bio</w:t>
      </w:r>
      <w:proofErr w:type="spellEnd"/>
      <w:r w:rsidRPr="003208C8">
        <w:rPr>
          <w:rFonts w:cs="Times New Roman"/>
        </w:rPr>
        <w:t xml:space="preserve"> kompatibilis műanyagok, nem allergén műanyagok</w:t>
      </w:r>
    </w:p>
    <w:p w14:paraId="4A93896C" w14:textId="77777777" w:rsidR="00E67C8D" w:rsidRPr="003208C8" w:rsidRDefault="00E67C8D" w:rsidP="00E67C8D">
      <w:pPr>
        <w:pStyle w:val="Jegyzetszveg"/>
        <w:spacing w:after="0"/>
        <w:rPr>
          <w:rFonts w:cs="Times New Roman"/>
        </w:rPr>
      </w:pPr>
      <w:r w:rsidRPr="003208C8">
        <w:rPr>
          <w:rFonts w:cs="Times New Roman"/>
          <w:sz w:val="24"/>
          <w:szCs w:val="24"/>
        </w:rPr>
        <w:t xml:space="preserve">     Lenyomat anyagok, mintakészítő és egyéni kanál anyagok</w:t>
      </w:r>
    </w:p>
    <w:p w14:paraId="190BCDED" w14:textId="77777777" w:rsidR="00E67C8D" w:rsidRPr="003208C8" w:rsidRDefault="00E67C8D" w:rsidP="00E67C8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Izolálószerek</w:t>
      </w:r>
    </w:p>
    <w:p w14:paraId="74E7C0D4" w14:textId="77777777" w:rsidR="00A23F09" w:rsidRPr="003208C8" w:rsidRDefault="00E67C8D" w:rsidP="00E67C8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Viaszok</w:t>
      </w:r>
    </w:p>
    <w:p w14:paraId="79DD8D02" w14:textId="77777777" w:rsidR="00A23F09" w:rsidRPr="003208C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37779A4" w14:textId="77777777" w:rsidR="00A23F09" w:rsidRPr="003208C8" w:rsidRDefault="00E67C8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A kivehető műanyag alaplemezes fogpótlások készítéséhez használható berendezések biztonságos használata</w:t>
      </w:r>
    </w:p>
    <w:p w14:paraId="5982626A" w14:textId="77777777" w:rsidR="00E67C8D" w:rsidRPr="003208C8" w:rsidRDefault="00E67C8D" w:rsidP="00E67C8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berendezések használatának célja</w:t>
      </w:r>
    </w:p>
    <w:p w14:paraId="7A06748A" w14:textId="77777777" w:rsidR="00E67C8D" w:rsidRPr="003208C8" w:rsidRDefault="00E67C8D" w:rsidP="00E67C8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berendezések biztonságos használatának szabályai</w:t>
      </w:r>
    </w:p>
    <w:p w14:paraId="64B1D1E2" w14:textId="77777777" w:rsidR="00A23F09" w:rsidRPr="003208C8" w:rsidRDefault="00E67C8D" w:rsidP="008636C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berendezések üzemeltetése, tisztítása és karbantartása</w:t>
      </w:r>
    </w:p>
    <w:p w14:paraId="14CDBFC5" w14:textId="77777777" w:rsidR="00A23F09" w:rsidRPr="003208C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44294ED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lastRenderedPageBreak/>
        <w:t>A képzés javasolt helyszíne (ajánlás)</w:t>
      </w:r>
    </w:p>
    <w:p w14:paraId="79580FF3" w14:textId="77777777" w:rsidR="00A23F09" w:rsidRPr="003208C8" w:rsidRDefault="008636CD" w:rsidP="008636CD">
      <w:pPr>
        <w:spacing w:after="0"/>
        <w:ind w:left="792"/>
        <w:rPr>
          <w:rFonts w:cs="Times New Roman"/>
        </w:rPr>
      </w:pPr>
      <w:r w:rsidRPr="003208C8">
        <w:rPr>
          <w:rFonts w:cs="Times New Roman"/>
        </w:rPr>
        <w:t>Szaktanterem laptoppal és interaktív táblával felszerelve. Fogtechnikai laboratórium</w:t>
      </w:r>
    </w:p>
    <w:p w14:paraId="4268E4E6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14B9870E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értékelésének módja</w:t>
      </w:r>
    </w:p>
    <w:p w14:paraId="2C7EE25B" w14:textId="305F2FE8" w:rsidR="00A23F09" w:rsidRPr="003208C8" w:rsidRDefault="00A23F09" w:rsidP="00A23F09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 xml:space="preserve">A nemzeti köznevelésről szóló 2011. évi </w:t>
      </w:r>
      <w:r w:rsidR="00CB4662">
        <w:rPr>
          <w:rFonts w:cs="Times New Roman"/>
        </w:rPr>
        <w:t xml:space="preserve">CXC. törvény </w:t>
      </w:r>
      <w:r w:rsidRPr="003208C8">
        <w:rPr>
          <w:rFonts w:cs="Times New Roman"/>
        </w:rPr>
        <w:t xml:space="preserve">54. § </w:t>
      </w:r>
      <w:r w:rsidR="00622699">
        <w:rPr>
          <w:rFonts w:cs="Times New Roman"/>
        </w:rPr>
        <w:t>(2) bekezdés a)</w:t>
      </w:r>
      <w:r w:rsidRPr="003208C8">
        <w:rPr>
          <w:rFonts w:cs="Times New Roman"/>
        </w:rPr>
        <w:t xml:space="preserve"> pontja szerinti értékeléssel.</w:t>
      </w:r>
    </w:p>
    <w:p w14:paraId="1ABE855E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521E0B0B" w14:textId="7EB206EF" w:rsidR="00A23F09" w:rsidRPr="003208C8" w:rsidRDefault="00920A5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Szakrajz</w:t>
      </w:r>
      <w:r w:rsidR="00A23F09" w:rsidRPr="003208C8">
        <w:rPr>
          <w:rFonts w:cs="Times New Roman"/>
          <w:b/>
        </w:rPr>
        <w:t xml:space="preserve"> tantárgy</w:t>
      </w:r>
      <w:r w:rsidR="00A23F09" w:rsidRPr="003208C8">
        <w:rPr>
          <w:rFonts w:cs="Times New Roman"/>
          <w:b/>
        </w:rPr>
        <w:tab/>
      </w:r>
      <w:r w:rsidRPr="003208C8">
        <w:rPr>
          <w:rFonts w:cs="Times New Roman"/>
          <w:b/>
        </w:rPr>
        <w:t>3</w:t>
      </w:r>
      <w:r w:rsidR="00134461" w:rsidRPr="003208C8">
        <w:rPr>
          <w:rFonts w:cs="Times New Roman"/>
          <w:b/>
        </w:rPr>
        <w:t>1</w:t>
      </w:r>
      <w:r w:rsidR="00A23F09" w:rsidRPr="003208C8">
        <w:rPr>
          <w:rFonts w:cs="Times New Roman"/>
          <w:b/>
        </w:rPr>
        <w:t xml:space="preserve"> óra/</w:t>
      </w:r>
      <w:r w:rsidR="000A768E">
        <w:rPr>
          <w:rFonts w:cs="Times New Roman"/>
          <w:b/>
        </w:rPr>
        <w:t>0</w:t>
      </w:r>
      <w:r w:rsidR="00A23F09" w:rsidRPr="003208C8">
        <w:rPr>
          <w:rFonts w:cs="Times New Roman"/>
          <w:b/>
        </w:rPr>
        <w:t xml:space="preserve"> óra*</w:t>
      </w:r>
    </w:p>
    <w:p w14:paraId="659A8EA5" w14:textId="77777777" w:rsidR="00A23F09" w:rsidRPr="003208C8" w:rsidRDefault="00A23F09" w:rsidP="00A23F09">
      <w:pPr>
        <w:spacing w:after="0"/>
        <w:jc w:val="right"/>
        <w:rPr>
          <w:rFonts w:cs="Times New Roman"/>
          <w:sz w:val="20"/>
        </w:rPr>
      </w:pPr>
      <w:r w:rsidRPr="003208C8">
        <w:rPr>
          <w:rFonts w:cs="Times New Roman"/>
          <w:sz w:val="20"/>
        </w:rPr>
        <w:t>* 9-13. évfolyamon megszervezett képzés/13. és 14. évfolyamon megszervezett képzés</w:t>
      </w:r>
    </w:p>
    <w:p w14:paraId="755F2E20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5F7967D3" w14:textId="59BEA3B7" w:rsidR="00A23F09" w:rsidRPr="003208C8" w:rsidRDefault="00A23F09" w:rsidP="00A23F09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 xml:space="preserve">A tantárgy az </w:t>
      </w:r>
      <w:r w:rsidR="00920A56" w:rsidRPr="003208C8">
        <w:rPr>
          <w:rFonts w:cs="Times New Roman"/>
        </w:rPr>
        <w:t>52 720 02 Egészségügyi technikai asszisztens</w:t>
      </w:r>
      <w:r w:rsidR="00312CCD" w:rsidRPr="003208C8">
        <w:rPr>
          <w:rFonts w:cs="Times New Roman"/>
        </w:rPr>
        <w:t xml:space="preserve"> mellék</w:t>
      </w:r>
      <w:r w:rsidR="000A768E">
        <w:rPr>
          <w:rFonts w:cs="Times New Roman"/>
        </w:rPr>
        <w:t>-</w:t>
      </w:r>
      <w:r w:rsidRPr="003208C8">
        <w:rPr>
          <w:rFonts w:cs="Times New Roman"/>
        </w:rPr>
        <w:t>szakképesítéshez kapcsolódik.</w:t>
      </w:r>
    </w:p>
    <w:p w14:paraId="4F910090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08CF7845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tanításának célja</w:t>
      </w:r>
    </w:p>
    <w:p w14:paraId="1A45AE62" w14:textId="77777777" w:rsidR="00920A56" w:rsidRPr="003208C8" w:rsidRDefault="00920A56" w:rsidP="00920A56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tanuló megismerje a szabadkézi rajzolás alapvető szabályait, formai követelményeit. Ismerje és alkalmazza a speciális jelrendszereket.</w:t>
      </w:r>
    </w:p>
    <w:p w14:paraId="7E3FABBB" w14:textId="72AD79CF" w:rsidR="00A23F09" w:rsidRPr="003208C8" w:rsidRDefault="00920A56" w:rsidP="00920A56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Képes legyen anatómiai képleteket szabadkézi rajzon ábrázolni.</w:t>
      </w:r>
    </w:p>
    <w:p w14:paraId="6BAC25BC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4630806D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Kapcsolódó közismereti, szakmai tartalmak</w:t>
      </w:r>
    </w:p>
    <w:p w14:paraId="4DBBBB6D" w14:textId="77777777" w:rsidR="00ED5300" w:rsidRPr="003208C8" w:rsidRDefault="00ED5300" w:rsidP="00ED5300">
      <w:pPr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Biológia, kémia</w:t>
      </w:r>
    </w:p>
    <w:p w14:paraId="361218AB" w14:textId="77777777" w:rsidR="00ED5300" w:rsidRPr="003208C8" w:rsidRDefault="00ED5300" w:rsidP="00ED5300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Szakmai ismeret</w:t>
      </w:r>
    </w:p>
    <w:p w14:paraId="6F492A51" w14:textId="77777777" w:rsidR="00A23F09" w:rsidRPr="003208C8" w:rsidRDefault="00ED5300" w:rsidP="00ED5300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Szakmai gyakorlat</w:t>
      </w:r>
    </w:p>
    <w:p w14:paraId="64E9493A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64AB342C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16FD70BA" w14:textId="77777777" w:rsidR="00A23F09" w:rsidRPr="003208C8" w:rsidRDefault="00ED530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Szabadkézi rajzi követelmények, jelrendszerek értelmezése</w:t>
      </w:r>
    </w:p>
    <w:p w14:paraId="13DA42E6" w14:textId="77777777" w:rsidR="0068133D" w:rsidRPr="003208C8" w:rsidRDefault="0068133D" w:rsidP="0068133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Szakrajzi formai követelmények</w:t>
      </w:r>
    </w:p>
    <w:p w14:paraId="3745354A" w14:textId="77777777" w:rsidR="0068133D" w:rsidRPr="003208C8" w:rsidRDefault="0068133D" w:rsidP="0068133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Különböző rajzeszközök</w:t>
      </w:r>
    </w:p>
    <w:p w14:paraId="751A3983" w14:textId="77777777" w:rsidR="0068133D" w:rsidRPr="003208C8" w:rsidRDefault="0068133D" w:rsidP="0068133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Szerkesztési feladatok</w:t>
      </w:r>
    </w:p>
    <w:p w14:paraId="0A1D4A6F" w14:textId="77777777" w:rsidR="00A23F09" w:rsidRPr="003208C8" w:rsidRDefault="0068133D" w:rsidP="0068133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Komplex jelzésrendszerek értelmezése és alkalmazása</w:t>
      </w:r>
    </w:p>
    <w:p w14:paraId="20BD30E9" w14:textId="77777777" w:rsidR="00A23F09" w:rsidRPr="003208C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50A110C" w14:textId="77777777" w:rsidR="00A23F09" w:rsidRPr="003208C8" w:rsidRDefault="0068133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A koponya és a fogak szabadkézi rajzai</w:t>
      </w:r>
    </w:p>
    <w:p w14:paraId="3E3CA7E4" w14:textId="77777777" w:rsidR="0068133D" w:rsidRPr="003208C8" w:rsidRDefault="0068133D" w:rsidP="0068133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Frontfogak és rágófogak szabadkézi ábrázolása</w:t>
      </w:r>
    </w:p>
    <w:p w14:paraId="3801A7F3" w14:textId="77777777" w:rsidR="0068133D" w:rsidRPr="003208C8" w:rsidRDefault="0068133D" w:rsidP="0068133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koponya rajzai különböző nézetekben</w:t>
      </w:r>
    </w:p>
    <w:p w14:paraId="3294F21D" w14:textId="77777777" w:rsidR="0068133D" w:rsidRPr="003208C8" w:rsidRDefault="0068133D" w:rsidP="0068133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Egyéni kanalak rajzai</w:t>
      </w:r>
    </w:p>
    <w:p w14:paraId="17191E66" w14:textId="77777777" w:rsidR="00A23F09" w:rsidRPr="003208C8" w:rsidRDefault="0068133D" w:rsidP="0068133D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Harapási sablonok ábrázolása</w:t>
      </w:r>
    </w:p>
    <w:p w14:paraId="39AFFD0E" w14:textId="77777777" w:rsidR="00A23F09" w:rsidRPr="003208C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F8BDF4C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képzés javasolt helyszíne (ajánlás)</w:t>
      </w:r>
    </w:p>
    <w:p w14:paraId="24023EF4" w14:textId="77777777" w:rsidR="00A23F09" w:rsidRPr="003208C8" w:rsidRDefault="0068133D" w:rsidP="0068133D">
      <w:pPr>
        <w:spacing w:after="0"/>
        <w:ind w:left="792"/>
        <w:rPr>
          <w:rFonts w:cs="Times New Roman"/>
        </w:rPr>
      </w:pPr>
      <w:r w:rsidRPr="003208C8">
        <w:rPr>
          <w:rFonts w:cs="Times New Roman"/>
        </w:rPr>
        <w:t>Szaktanterem</w:t>
      </w:r>
    </w:p>
    <w:p w14:paraId="0535D00A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33F2D957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értékelésének módja</w:t>
      </w:r>
    </w:p>
    <w:p w14:paraId="0688C08A" w14:textId="5B30073D" w:rsidR="00A23F09" w:rsidRPr="003208C8" w:rsidRDefault="00A23F09" w:rsidP="00A23F09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 xml:space="preserve">A nemzeti köznevelésről szóló 2011. évi </w:t>
      </w:r>
      <w:r w:rsidR="00CB4662">
        <w:rPr>
          <w:rFonts w:cs="Times New Roman"/>
        </w:rPr>
        <w:t xml:space="preserve">CXC. törvény </w:t>
      </w:r>
      <w:r w:rsidRPr="003208C8">
        <w:rPr>
          <w:rFonts w:cs="Times New Roman"/>
        </w:rPr>
        <w:t xml:space="preserve">54. § </w:t>
      </w:r>
      <w:r w:rsidR="00622699">
        <w:rPr>
          <w:rFonts w:cs="Times New Roman"/>
        </w:rPr>
        <w:t>(2) bekezdés a)</w:t>
      </w:r>
      <w:r w:rsidRPr="003208C8">
        <w:rPr>
          <w:rFonts w:cs="Times New Roman"/>
        </w:rPr>
        <w:t xml:space="preserve"> pontja szerinti értékeléssel.</w:t>
      </w:r>
    </w:p>
    <w:p w14:paraId="474F311E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0919BBBB" w14:textId="227B8900" w:rsidR="00A23F09" w:rsidRPr="003208C8" w:rsidRDefault="00E7756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Egészségügyi technikai asszisztens gyakorlat</w:t>
      </w:r>
      <w:r w:rsidR="00A23F09" w:rsidRPr="003208C8">
        <w:rPr>
          <w:rFonts w:cs="Times New Roman"/>
          <w:b/>
        </w:rPr>
        <w:t xml:space="preserve"> tantárgy</w:t>
      </w:r>
      <w:r w:rsidR="00A23F09" w:rsidRPr="003208C8">
        <w:rPr>
          <w:rFonts w:cs="Times New Roman"/>
          <w:b/>
        </w:rPr>
        <w:tab/>
      </w:r>
      <w:r w:rsidR="00D74581" w:rsidRPr="003208C8">
        <w:rPr>
          <w:rFonts w:cs="Times New Roman"/>
          <w:b/>
        </w:rPr>
        <w:t>2</w:t>
      </w:r>
      <w:r w:rsidRPr="003208C8">
        <w:rPr>
          <w:rFonts w:cs="Times New Roman"/>
          <w:b/>
        </w:rPr>
        <w:t>31</w:t>
      </w:r>
      <w:r w:rsidR="00A23F09" w:rsidRPr="003208C8">
        <w:rPr>
          <w:rFonts w:cs="Times New Roman"/>
          <w:b/>
        </w:rPr>
        <w:t xml:space="preserve"> óra/</w:t>
      </w:r>
      <w:r w:rsidR="000A768E">
        <w:rPr>
          <w:rFonts w:cs="Times New Roman"/>
          <w:b/>
        </w:rPr>
        <w:t>0</w:t>
      </w:r>
      <w:r w:rsidR="00A23F09" w:rsidRPr="003208C8">
        <w:rPr>
          <w:rFonts w:cs="Times New Roman"/>
          <w:b/>
        </w:rPr>
        <w:t xml:space="preserve"> óra*</w:t>
      </w:r>
    </w:p>
    <w:p w14:paraId="3B439D9F" w14:textId="77777777" w:rsidR="00A23F09" w:rsidRPr="003208C8" w:rsidRDefault="00A23F09" w:rsidP="00A23F09">
      <w:pPr>
        <w:spacing w:after="0"/>
        <w:jc w:val="right"/>
        <w:rPr>
          <w:rFonts w:cs="Times New Roman"/>
          <w:sz w:val="20"/>
        </w:rPr>
      </w:pPr>
      <w:r w:rsidRPr="003208C8">
        <w:rPr>
          <w:rFonts w:cs="Times New Roman"/>
          <w:sz w:val="20"/>
        </w:rPr>
        <w:t>* 9-13. évfolyamon megszervezett képzés/13. és 14. évfolyamon megszervezett képzés</w:t>
      </w:r>
    </w:p>
    <w:p w14:paraId="2C02A871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7D04BC0E" w14:textId="66142535" w:rsidR="00A23F09" w:rsidRPr="003208C8" w:rsidRDefault="00A23F09" w:rsidP="00A23F09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 xml:space="preserve">A tantárgy az </w:t>
      </w:r>
      <w:r w:rsidR="00312CCD" w:rsidRPr="003208C8">
        <w:rPr>
          <w:rFonts w:cs="Times New Roman"/>
        </w:rPr>
        <w:t>52 720 02 Egészségügyi technikai asszisztens mellék</w:t>
      </w:r>
      <w:r w:rsidR="000A768E">
        <w:rPr>
          <w:rFonts w:cs="Times New Roman"/>
        </w:rPr>
        <w:t>-</w:t>
      </w:r>
      <w:r w:rsidRPr="003208C8">
        <w:rPr>
          <w:rFonts w:cs="Times New Roman"/>
        </w:rPr>
        <w:t>szakképesítéshez kapcsolódik.</w:t>
      </w:r>
    </w:p>
    <w:p w14:paraId="39AF7074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1A79E64A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tanításának célja</w:t>
      </w:r>
    </w:p>
    <w:p w14:paraId="518457AF" w14:textId="77777777" w:rsidR="0068133D" w:rsidRPr="003208C8" w:rsidRDefault="00D74581" w:rsidP="00D74581">
      <w:pPr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A </w:t>
      </w:r>
      <w:proofErr w:type="spellStart"/>
      <w:r w:rsidRPr="003208C8">
        <w:rPr>
          <w:rFonts w:cs="Times New Roman"/>
        </w:rPr>
        <w:t>protetikai</w:t>
      </w:r>
      <w:proofErr w:type="spellEnd"/>
      <w:r w:rsidR="0068133D" w:rsidRPr="003208C8">
        <w:rPr>
          <w:rFonts w:cs="Times New Roman"/>
        </w:rPr>
        <w:t xml:space="preserve"> eszközök készítésének elsajátítása alapszinten. </w:t>
      </w:r>
    </w:p>
    <w:p w14:paraId="5D24B442" w14:textId="77777777" w:rsidR="00D74581" w:rsidRPr="003208C8" w:rsidRDefault="0068133D" w:rsidP="00D7458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lastRenderedPageBreak/>
        <w:t xml:space="preserve">A műveletek komplex gyakorlása. </w:t>
      </w:r>
    </w:p>
    <w:p w14:paraId="64242017" w14:textId="77777777" w:rsidR="0068133D" w:rsidRPr="003208C8" w:rsidRDefault="0068133D" w:rsidP="00D7458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Egyszerű szakmai feladatok végrehajtása.</w:t>
      </w:r>
    </w:p>
    <w:p w14:paraId="58F00392" w14:textId="77777777" w:rsidR="00A23F09" w:rsidRPr="003208C8" w:rsidRDefault="0068133D" w:rsidP="00D74581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Elmélet és gyakorlat koncentrációja. Önellenőrzés</w:t>
      </w:r>
    </w:p>
    <w:p w14:paraId="0AC5E37D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64B4F804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Kapcsolódó közismereti, szakmai tartalmak</w:t>
      </w:r>
    </w:p>
    <w:p w14:paraId="0D9BA7D8" w14:textId="77777777" w:rsidR="00C25B0E" w:rsidRPr="003208C8" w:rsidRDefault="00C25B0E" w:rsidP="00C25B0E">
      <w:pPr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Biológia, kémia.</w:t>
      </w:r>
    </w:p>
    <w:p w14:paraId="2782BCA6" w14:textId="77777777" w:rsidR="00C25B0E" w:rsidRPr="003208C8" w:rsidRDefault="00C25B0E" w:rsidP="00C25B0E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Szakmai ismeretek</w:t>
      </w:r>
    </w:p>
    <w:p w14:paraId="5D8BE21A" w14:textId="77777777" w:rsidR="00C25B0E" w:rsidRPr="003208C8" w:rsidRDefault="00C25B0E" w:rsidP="00C25B0E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Anatómiai ismeretek</w:t>
      </w:r>
    </w:p>
    <w:p w14:paraId="5A6DE951" w14:textId="77777777" w:rsidR="00C25B0E" w:rsidRPr="003208C8" w:rsidRDefault="00C25B0E" w:rsidP="00C25B0E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Anyagtan</w:t>
      </w:r>
    </w:p>
    <w:p w14:paraId="459CBB84" w14:textId="77777777" w:rsidR="00A23F09" w:rsidRPr="003208C8" w:rsidRDefault="00C25B0E" w:rsidP="00C25B0E">
      <w:pPr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Szakrajz</w:t>
      </w:r>
    </w:p>
    <w:p w14:paraId="28D290CB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31098D6B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56831B42" w14:textId="77777777" w:rsidR="00A23F09" w:rsidRPr="003208C8" w:rsidRDefault="00C25B0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Elméleti ismeretek komplex alkalmazása és gyakorlása</w:t>
      </w:r>
    </w:p>
    <w:p w14:paraId="7EB9A790" w14:textId="77777777" w:rsidR="00C25B0E" w:rsidRPr="003208C8" w:rsidRDefault="00C25B0E" w:rsidP="00C25B0E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Elmélet és gyakorlat komplex egysége</w:t>
      </w:r>
    </w:p>
    <w:p w14:paraId="335E316E" w14:textId="77777777" w:rsidR="00C25B0E" w:rsidRPr="003208C8" w:rsidRDefault="00C25B0E" w:rsidP="00C25B0E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Bemutató foglalkozások a speciális eszközök készítéséhez</w:t>
      </w:r>
    </w:p>
    <w:p w14:paraId="3F9B1503" w14:textId="77777777" w:rsidR="00C25B0E" w:rsidRPr="003208C8" w:rsidRDefault="00C25B0E" w:rsidP="00C25B0E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Anyagok, eszközök, technológiai folyamat ismertetése és elemzése</w:t>
      </w:r>
    </w:p>
    <w:p w14:paraId="3B81FBF1" w14:textId="77777777" w:rsidR="00A23F09" w:rsidRPr="003208C8" w:rsidRDefault="00C25B0E" w:rsidP="00C25B0E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hibalehetőségek kiszűrése</w:t>
      </w:r>
    </w:p>
    <w:p w14:paraId="04AB1CF4" w14:textId="77777777" w:rsidR="00A23F09" w:rsidRPr="003208C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3826C4C" w14:textId="77777777" w:rsidR="00A23F09" w:rsidRPr="003208C8" w:rsidRDefault="00C25B0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Mintakészítés különböző módszerekkel</w:t>
      </w:r>
    </w:p>
    <w:p w14:paraId="2D81672B" w14:textId="77777777" w:rsidR="00C25B0E" w:rsidRPr="003208C8" w:rsidRDefault="00C25B0E" w:rsidP="00C25B0E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Bemutató foglalkozás a témakör anyagáról</w:t>
      </w:r>
    </w:p>
    <w:p w14:paraId="585FA201" w14:textId="77777777" w:rsidR="00C25B0E" w:rsidRPr="003208C8" w:rsidRDefault="00C25B0E" w:rsidP="00C25B0E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minták típusai és a lenyomatok értékelése</w:t>
      </w:r>
    </w:p>
    <w:p w14:paraId="67D6E1D8" w14:textId="77777777" w:rsidR="00C25B0E" w:rsidRPr="003208C8" w:rsidRDefault="00C25B0E" w:rsidP="00C25B0E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Kivehető </w:t>
      </w:r>
      <w:proofErr w:type="spellStart"/>
      <w:r w:rsidRPr="003208C8">
        <w:rPr>
          <w:rFonts w:cs="Times New Roman"/>
        </w:rPr>
        <w:t>protetikai</w:t>
      </w:r>
      <w:proofErr w:type="spellEnd"/>
      <w:r w:rsidRPr="003208C8">
        <w:rPr>
          <w:rFonts w:cs="Times New Roman"/>
        </w:rPr>
        <w:t xml:space="preserve"> minták készítésének szakmai, funkcionális anatómiai és anyagtani szempontjai, technológiája</w:t>
      </w:r>
    </w:p>
    <w:p w14:paraId="39A3015F" w14:textId="77777777" w:rsidR="00A23F09" w:rsidRPr="003208C8" w:rsidRDefault="00C25B0E" w:rsidP="00C25B0E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minták értékelése</w:t>
      </w:r>
    </w:p>
    <w:p w14:paraId="3D78748D" w14:textId="77777777" w:rsidR="00A23F09" w:rsidRPr="003208C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11C134C" w14:textId="77777777" w:rsidR="00A23F09" w:rsidRPr="003208C8" w:rsidRDefault="00C25B0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 xml:space="preserve">Minták rögzítése középértékű </w:t>
      </w:r>
      <w:proofErr w:type="spellStart"/>
      <w:r w:rsidRPr="003208C8">
        <w:rPr>
          <w:rFonts w:cs="Times New Roman"/>
          <w:b/>
          <w:i/>
        </w:rPr>
        <w:t>artikulátorban</w:t>
      </w:r>
      <w:proofErr w:type="spellEnd"/>
    </w:p>
    <w:p w14:paraId="3D1D2ECA" w14:textId="77777777" w:rsidR="00C25B0E" w:rsidRPr="003208C8" w:rsidRDefault="00C25B0E" w:rsidP="00C25B0E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Bemutató foglalkozás a témakör anyagából</w:t>
      </w:r>
    </w:p>
    <w:p w14:paraId="2398CF9B" w14:textId="77777777" w:rsidR="00C25B0E" w:rsidRPr="003208C8" w:rsidRDefault="00C25B0E" w:rsidP="00C25B0E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típusai és a lenyomatok értékelése</w:t>
      </w:r>
    </w:p>
    <w:p w14:paraId="38612714" w14:textId="77777777" w:rsidR="00C25B0E" w:rsidRPr="003208C8" w:rsidRDefault="00C25B0E" w:rsidP="00C25B0E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Mintakészítési technológiák</w:t>
      </w:r>
    </w:p>
    <w:p w14:paraId="022505D5" w14:textId="77777777" w:rsidR="00C25B0E" w:rsidRPr="003208C8" w:rsidRDefault="00C25B0E" w:rsidP="00C25B0E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minták értékelése szakmai, anatómiai, anyagtani szempontok alapján</w:t>
      </w:r>
    </w:p>
    <w:p w14:paraId="615D6E81" w14:textId="77777777" w:rsidR="00A23F09" w:rsidRPr="003208C8" w:rsidRDefault="00C25B0E" w:rsidP="00C25B0E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Minták rögzítése szakmai, anatómiai szabályok szerint középértékű </w:t>
      </w:r>
      <w:proofErr w:type="spellStart"/>
      <w:r w:rsidRPr="003208C8">
        <w:rPr>
          <w:rFonts w:cs="Times New Roman"/>
        </w:rPr>
        <w:t>artikulátorban</w:t>
      </w:r>
      <w:proofErr w:type="spellEnd"/>
    </w:p>
    <w:p w14:paraId="5865388F" w14:textId="77777777" w:rsidR="00A23F09" w:rsidRPr="003208C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37B3CB" w14:textId="77777777" w:rsidR="00A23F09" w:rsidRPr="003208C8" w:rsidRDefault="00C25B0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Egyéni kanalat készít különböző módszerekkel és anyagokkal</w:t>
      </w:r>
    </w:p>
    <w:p w14:paraId="79F95785" w14:textId="77777777" w:rsidR="00C25B0E" w:rsidRPr="003208C8" w:rsidRDefault="00C25B0E" w:rsidP="00C25B0E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Bemutató foglalkozás a témakör anyagából</w:t>
      </w:r>
    </w:p>
    <w:p w14:paraId="6D9F9548" w14:textId="77777777" w:rsidR="00C25B0E" w:rsidRPr="003208C8" w:rsidRDefault="00C25B0E" w:rsidP="00C25B0E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modellek elemzése, értékelése, berajzolása</w:t>
      </w:r>
    </w:p>
    <w:p w14:paraId="1E2ED0B0" w14:textId="77777777" w:rsidR="00C25B0E" w:rsidRPr="003208C8" w:rsidRDefault="00C25B0E" w:rsidP="00C25B0E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Egyéni kanálkészítés fényre polimerizálódó és önkötő műanyagból</w:t>
      </w:r>
    </w:p>
    <w:p w14:paraId="0508A836" w14:textId="77777777" w:rsidR="00A23F09" w:rsidRPr="003208C8" w:rsidRDefault="00C25B0E" w:rsidP="00C25B0E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Az egyéni kanalak értékelés szakmai, anatómiai, anyagtani szempontból</w:t>
      </w:r>
    </w:p>
    <w:p w14:paraId="3829E2E7" w14:textId="77777777" w:rsidR="00A23F09" w:rsidRPr="003208C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9F2961B" w14:textId="77777777" w:rsidR="00A23F09" w:rsidRPr="003208C8" w:rsidRDefault="006C36D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Harapási sablon</w:t>
      </w:r>
      <w:r w:rsidR="00C25B0E" w:rsidRPr="003208C8">
        <w:rPr>
          <w:rFonts w:cs="Times New Roman"/>
          <w:b/>
          <w:i/>
        </w:rPr>
        <w:t xml:space="preserve"> készít</w:t>
      </w:r>
      <w:r w:rsidR="0076451F" w:rsidRPr="003208C8">
        <w:rPr>
          <w:rFonts w:cs="Times New Roman"/>
          <w:b/>
          <w:i/>
        </w:rPr>
        <w:t>ése</w:t>
      </w:r>
      <w:r w:rsidR="00C25B0E" w:rsidRPr="003208C8">
        <w:rPr>
          <w:rFonts w:cs="Times New Roman"/>
          <w:b/>
          <w:i/>
        </w:rPr>
        <w:t xml:space="preserve"> és értékel</w:t>
      </w:r>
      <w:r w:rsidR="0076451F" w:rsidRPr="003208C8">
        <w:rPr>
          <w:rFonts w:cs="Times New Roman"/>
          <w:b/>
          <w:i/>
        </w:rPr>
        <w:t>ése. Részleges és teljes fogpróba</w:t>
      </w:r>
      <w:r w:rsidR="00C25B0E" w:rsidRPr="003208C8">
        <w:rPr>
          <w:rFonts w:cs="Times New Roman"/>
          <w:b/>
          <w:i/>
        </w:rPr>
        <w:t xml:space="preserve"> készít</w:t>
      </w:r>
      <w:r w:rsidR="0076451F" w:rsidRPr="003208C8">
        <w:rPr>
          <w:rFonts w:cs="Times New Roman"/>
          <w:b/>
          <w:i/>
        </w:rPr>
        <w:t>ése</w:t>
      </w:r>
      <w:r w:rsidR="00C25B0E" w:rsidRPr="003208C8">
        <w:rPr>
          <w:rFonts w:cs="Times New Roman"/>
          <w:b/>
          <w:i/>
        </w:rPr>
        <w:t xml:space="preserve"> és értékelé</w:t>
      </w:r>
      <w:r w:rsidR="00153AA6" w:rsidRPr="003208C8">
        <w:rPr>
          <w:rFonts w:cs="Times New Roman"/>
          <w:b/>
          <w:i/>
        </w:rPr>
        <w:t>s</w:t>
      </w:r>
      <w:r w:rsidR="0076451F" w:rsidRPr="003208C8">
        <w:rPr>
          <w:rFonts w:cs="Times New Roman"/>
          <w:b/>
          <w:i/>
        </w:rPr>
        <w:t>e.</w:t>
      </w:r>
      <w:r w:rsidR="00153AA6" w:rsidRPr="003208C8">
        <w:rPr>
          <w:rFonts w:cs="Times New Roman"/>
          <w:b/>
          <w:i/>
        </w:rPr>
        <w:t xml:space="preserve"> </w:t>
      </w:r>
      <w:proofErr w:type="spellStart"/>
      <w:r w:rsidR="00153AA6" w:rsidRPr="003208C8">
        <w:rPr>
          <w:rFonts w:cs="Times New Roman"/>
          <w:b/>
          <w:i/>
        </w:rPr>
        <w:t>Készreviteli</w:t>
      </w:r>
      <w:proofErr w:type="spellEnd"/>
      <w:r w:rsidR="00153AA6" w:rsidRPr="003208C8">
        <w:rPr>
          <w:rFonts w:cs="Times New Roman"/>
          <w:b/>
          <w:i/>
        </w:rPr>
        <w:t xml:space="preserve"> eljárások alkalmaz</w:t>
      </w:r>
      <w:r w:rsidR="0076451F" w:rsidRPr="003208C8">
        <w:rPr>
          <w:rFonts w:cs="Times New Roman"/>
          <w:b/>
          <w:i/>
        </w:rPr>
        <w:t>ása</w:t>
      </w:r>
      <w:r w:rsidR="00153AA6" w:rsidRPr="003208C8">
        <w:rPr>
          <w:rFonts w:cs="Times New Roman"/>
          <w:b/>
          <w:i/>
        </w:rPr>
        <w:t xml:space="preserve"> </w:t>
      </w:r>
    </w:p>
    <w:p w14:paraId="2A7549A6" w14:textId="77777777" w:rsidR="00153AA6" w:rsidRPr="003208C8" w:rsidRDefault="00153AA6" w:rsidP="00153AA6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Bemutató foglalkozás a témakör anyagából</w:t>
      </w:r>
    </w:p>
    <w:p w14:paraId="709735DA" w14:textId="77777777" w:rsidR="00153AA6" w:rsidRPr="003208C8" w:rsidRDefault="00153AA6" w:rsidP="00153AA6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minták elemzése, értékelése, egyes minták berajzolása</w:t>
      </w:r>
    </w:p>
    <w:p w14:paraId="73F9D026" w14:textId="77777777" w:rsidR="00153AA6" w:rsidRPr="003208C8" w:rsidRDefault="00153AA6" w:rsidP="00153AA6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harapási sablon aktív és passzív részeinek elkészítése</w:t>
      </w:r>
    </w:p>
    <w:p w14:paraId="51B327A2" w14:textId="77777777" w:rsidR="00153AA6" w:rsidRPr="003208C8" w:rsidRDefault="00153AA6" w:rsidP="00153AA6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>A sablonok értékelése szakmai, anatómiai szempontból</w:t>
      </w:r>
    </w:p>
    <w:p w14:paraId="610445FF" w14:textId="77777777" w:rsidR="00153AA6" w:rsidRPr="003208C8" w:rsidRDefault="00153AA6" w:rsidP="00153AA6">
      <w:pPr>
        <w:pStyle w:val="Listaszerbekezds"/>
        <w:spacing w:after="0"/>
        <w:ind w:left="360"/>
        <w:rPr>
          <w:rFonts w:cs="Times New Roman"/>
        </w:rPr>
      </w:pPr>
      <w:r w:rsidRPr="003208C8">
        <w:rPr>
          <w:rFonts w:cs="Times New Roman"/>
        </w:rPr>
        <w:t xml:space="preserve">Részleges és teljes fogpróba készítés szakmai-statikai, </w:t>
      </w:r>
      <w:proofErr w:type="spellStart"/>
      <w:r w:rsidRPr="003208C8">
        <w:rPr>
          <w:rFonts w:cs="Times New Roman"/>
        </w:rPr>
        <w:t>gnathológiai</w:t>
      </w:r>
      <w:proofErr w:type="spellEnd"/>
      <w:r w:rsidRPr="003208C8">
        <w:rPr>
          <w:rFonts w:cs="Times New Roman"/>
        </w:rPr>
        <w:t>, esztétikai, fonetikai szempontok szerint</w:t>
      </w:r>
    </w:p>
    <w:p w14:paraId="7BFE20CC" w14:textId="77777777" w:rsidR="00A23F09" w:rsidRPr="003208C8" w:rsidRDefault="00153AA6" w:rsidP="00153AA6">
      <w:pPr>
        <w:pStyle w:val="Listaszerbekezds"/>
        <w:spacing w:after="0"/>
        <w:ind w:left="360"/>
        <w:rPr>
          <w:rFonts w:cs="Times New Roman"/>
        </w:rPr>
      </w:pPr>
      <w:proofErr w:type="spellStart"/>
      <w:r w:rsidRPr="003208C8">
        <w:rPr>
          <w:rFonts w:cs="Times New Roman"/>
        </w:rPr>
        <w:t>Készreviteli</w:t>
      </w:r>
      <w:proofErr w:type="spellEnd"/>
      <w:r w:rsidRPr="003208C8">
        <w:rPr>
          <w:rFonts w:cs="Times New Roman"/>
        </w:rPr>
        <w:t xml:space="preserve"> eljárások alkalmazása</w:t>
      </w:r>
    </w:p>
    <w:p w14:paraId="5F3D3828" w14:textId="77777777" w:rsidR="00A23F09" w:rsidRPr="003208C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AA02EB9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képzés javasolt helyszíne (ajánlás)</w:t>
      </w:r>
    </w:p>
    <w:p w14:paraId="7E2D4106" w14:textId="77777777" w:rsidR="00A23F09" w:rsidRPr="003208C8" w:rsidRDefault="00B301E5" w:rsidP="00A23F09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Fogtechnikai laboratórium az SZVK-ban meghatározott felszereltséggel</w:t>
      </w:r>
    </w:p>
    <w:p w14:paraId="292490DF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61A97E11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értékelésének módja</w:t>
      </w:r>
    </w:p>
    <w:p w14:paraId="0EA37BEF" w14:textId="7E6D61D9" w:rsidR="00A23F09" w:rsidRPr="003208C8" w:rsidRDefault="00A23F09" w:rsidP="00B426C2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 xml:space="preserve">A nemzeti köznevelésről szóló 2011. évi </w:t>
      </w:r>
      <w:r w:rsidR="00CB4662">
        <w:rPr>
          <w:rFonts w:cs="Times New Roman"/>
        </w:rPr>
        <w:t xml:space="preserve">CXC. törvény </w:t>
      </w:r>
      <w:r w:rsidRPr="003208C8">
        <w:rPr>
          <w:rFonts w:cs="Times New Roman"/>
        </w:rPr>
        <w:t xml:space="preserve">54. § </w:t>
      </w:r>
      <w:r w:rsidR="00622699">
        <w:rPr>
          <w:rFonts w:cs="Times New Roman"/>
        </w:rPr>
        <w:t>(2) bekezdés a)</w:t>
      </w:r>
      <w:r w:rsidR="00B426C2">
        <w:rPr>
          <w:rFonts w:cs="Times New Roman"/>
        </w:rPr>
        <w:t xml:space="preserve"> pontja szerinti értékeléssel.</w:t>
      </w:r>
    </w:p>
    <w:p w14:paraId="30D6377F" w14:textId="77777777" w:rsidR="00A23F09" w:rsidRPr="003208C8" w:rsidRDefault="00A23F09" w:rsidP="00A23F09">
      <w:pPr>
        <w:spacing w:after="200" w:line="276" w:lineRule="auto"/>
        <w:jc w:val="left"/>
        <w:rPr>
          <w:rFonts w:cs="Times New Roman"/>
        </w:rPr>
      </w:pPr>
      <w:r w:rsidRPr="003208C8">
        <w:rPr>
          <w:rFonts w:cs="Times New Roman"/>
        </w:rPr>
        <w:br w:type="page"/>
      </w:r>
    </w:p>
    <w:p w14:paraId="251BDB67" w14:textId="77777777" w:rsidR="00A23F09" w:rsidRPr="003208C8" w:rsidRDefault="00A23F09" w:rsidP="00A23F09">
      <w:pPr>
        <w:rPr>
          <w:rFonts w:cs="Times New Roman"/>
        </w:rPr>
      </w:pPr>
    </w:p>
    <w:p w14:paraId="38BCD735" w14:textId="77777777" w:rsidR="00A23F09" w:rsidRPr="003208C8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A</w:t>
      </w:r>
    </w:p>
    <w:p w14:paraId="3F98EF76" w14:textId="77777777" w:rsidR="00A23F09" w:rsidRPr="003208C8" w:rsidRDefault="00B923FC" w:rsidP="00A23F09">
      <w:pPr>
        <w:spacing w:after="480"/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11214</w:t>
      </w:r>
      <w:r w:rsidR="00A23F09" w:rsidRPr="003208C8">
        <w:rPr>
          <w:rFonts w:cs="Times New Roman"/>
          <w:b/>
          <w:sz w:val="36"/>
        </w:rPr>
        <w:t>-</w:t>
      </w:r>
      <w:r w:rsidRPr="003208C8">
        <w:rPr>
          <w:rFonts w:cs="Times New Roman"/>
          <w:b/>
          <w:sz w:val="36"/>
        </w:rPr>
        <w:t>12</w:t>
      </w:r>
      <w:r w:rsidR="00A23F09" w:rsidRPr="003208C8">
        <w:rPr>
          <w:rFonts w:cs="Times New Roman"/>
          <w:b/>
          <w:sz w:val="36"/>
        </w:rPr>
        <w:t xml:space="preserve"> azonosító számú</w:t>
      </w:r>
    </w:p>
    <w:p w14:paraId="69274839" w14:textId="77777777" w:rsidR="00A23F09" w:rsidRPr="003208C8" w:rsidRDefault="00B923FC" w:rsidP="00A23F09">
      <w:pPr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Egészségügyi szakmai alapismeretek</w:t>
      </w:r>
    </w:p>
    <w:p w14:paraId="230AA20D" w14:textId="77777777" w:rsidR="00A23F09" w:rsidRPr="003208C8" w:rsidRDefault="00A23F09" w:rsidP="00A23F09">
      <w:pPr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megnevezésű</w:t>
      </w:r>
    </w:p>
    <w:p w14:paraId="69F7A36A" w14:textId="77777777" w:rsidR="00A23F09" w:rsidRPr="003208C8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szakmai követelménymodul</w:t>
      </w:r>
    </w:p>
    <w:p w14:paraId="5C44F96A" w14:textId="77777777" w:rsidR="00A23F09" w:rsidRPr="003208C8" w:rsidRDefault="00A23F09" w:rsidP="00A23F09">
      <w:pPr>
        <w:jc w:val="center"/>
        <w:rPr>
          <w:rFonts w:cs="Times New Roman"/>
          <w:b/>
          <w:sz w:val="36"/>
        </w:rPr>
      </w:pPr>
      <w:r w:rsidRPr="003208C8">
        <w:rPr>
          <w:rFonts w:cs="Times New Roman"/>
          <w:b/>
          <w:sz w:val="36"/>
        </w:rPr>
        <w:t>tantárgyai, témakörei</w:t>
      </w:r>
    </w:p>
    <w:p w14:paraId="5D214487" w14:textId="77777777" w:rsidR="00A23F09" w:rsidRPr="003208C8" w:rsidRDefault="00A23F09" w:rsidP="00A23F09">
      <w:pPr>
        <w:spacing w:after="200" w:line="276" w:lineRule="auto"/>
        <w:jc w:val="left"/>
        <w:rPr>
          <w:rFonts w:cs="Times New Roman"/>
        </w:rPr>
      </w:pPr>
      <w:r w:rsidRPr="003208C8">
        <w:rPr>
          <w:rFonts w:cs="Times New Roman"/>
        </w:rPr>
        <w:br w:type="page"/>
      </w:r>
    </w:p>
    <w:p w14:paraId="604ED3E5" w14:textId="2D226713" w:rsidR="00A23F09" w:rsidRPr="003208C8" w:rsidRDefault="00A23F09" w:rsidP="00A23F09">
      <w:pPr>
        <w:rPr>
          <w:rFonts w:cs="Times New Roman"/>
        </w:rPr>
      </w:pPr>
      <w:r w:rsidRPr="003208C8">
        <w:rPr>
          <w:rFonts w:cs="Times New Roman"/>
        </w:rPr>
        <w:lastRenderedPageBreak/>
        <w:t xml:space="preserve">A </w:t>
      </w:r>
      <w:r w:rsidR="00B923FC" w:rsidRPr="003208C8">
        <w:rPr>
          <w:rFonts w:cs="Times New Roman"/>
        </w:rPr>
        <w:t>11214-12</w:t>
      </w:r>
      <w:r w:rsidRPr="003208C8">
        <w:rPr>
          <w:rFonts w:cs="Times New Roman"/>
        </w:rPr>
        <w:t xml:space="preserve"> azonosító számú </w:t>
      </w:r>
      <w:r w:rsidR="00B923FC" w:rsidRPr="003208C8">
        <w:rPr>
          <w:rFonts w:cs="Times New Roman"/>
        </w:rPr>
        <w:t>Egészségügyi szakmai alapismeretek</w:t>
      </w:r>
      <w:r w:rsidRPr="003208C8">
        <w:rPr>
          <w:rFonts w:cs="Times New Roman"/>
        </w:rPr>
        <w:t xml:space="preserve"> megnevezésű szakmai követelménymodulhoz tartozó tantárgyak és témakörök oktatása során </w:t>
      </w:r>
      <w:r w:rsidR="00CB4662">
        <w:rPr>
          <w:rFonts w:cs="Times New Roman"/>
        </w:rPr>
        <w:t>fejlesztendő kompetenciák:</w:t>
      </w:r>
    </w:p>
    <w:tbl>
      <w:tblPr>
        <w:tblW w:w="0" w:type="auto"/>
        <w:jc w:val="center"/>
        <w:tblInd w:w="-116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433"/>
        <w:gridCol w:w="758"/>
      </w:tblGrid>
      <w:tr w:rsidR="003208C8" w:rsidRPr="000A768E" w14:paraId="53BFC5D2" w14:textId="77777777" w:rsidTr="00B426C2">
        <w:trPr>
          <w:cantSplit/>
          <w:trHeight w:val="1866"/>
          <w:jc w:val="center"/>
        </w:trPr>
        <w:tc>
          <w:tcPr>
            <w:tcW w:w="5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23E4C3" w14:textId="77777777" w:rsidR="00B923FC" w:rsidRPr="000A768E" w:rsidRDefault="00B923F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B0BEE3F" w14:textId="77777777" w:rsidR="00B923FC" w:rsidRPr="000A768E" w:rsidRDefault="00B923FC" w:rsidP="009D34D9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Egészségügyi szakmai alapismeretek</w:t>
            </w:r>
          </w:p>
        </w:tc>
      </w:tr>
      <w:tr w:rsidR="003208C8" w:rsidRPr="000A768E" w14:paraId="39109D19" w14:textId="77777777" w:rsidTr="00B426C2">
        <w:trPr>
          <w:trHeight w:val="255"/>
          <w:jc w:val="center"/>
        </w:trPr>
        <w:tc>
          <w:tcPr>
            <w:tcW w:w="5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14E872" w14:textId="77777777" w:rsidR="00B923FC" w:rsidRPr="000A768E" w:rsidRDefault="00B923F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26517A" w14:textId="77777777" w:rsidR="00B923FC" w:rsidRPr="000A768E" w:rsidRDefault="00B923F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208C8" w:rsidRPr="000A768E" w14:paraId="3395551E" w14:textId="77777777" w:rsidTr="00B426C2">
        <w:trPr>
          <w:trHeight w:val="255"/>
          <w:jc w:val="center"/>
        </w:trPr>
        <w:tc>
          <w:tcPr>
            <w:tcW w:w="5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679183" w14:textId="77777777" w:rsidR="00B923FC" w:rsidRPr="000A768E" w:rsidRDefault="00164141" w:rsidP="009D34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Hiteles kommunikációs technikák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4628BB" w14:textId="77777777" w:rsidR="00B923FC" w:rsidRPr="000A768E" w:rsidRDefault="0080038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x</w:t>
            </w:r>
          </w:p>
        </w:tc>
      </w:tr>
      <w:tr w:rsidR="003208C8" w:rsidRPr="000A768E" w14:paraId="2C22EFFB" w14:textId="77777777" w:rsidTr="00B426C2">
        <w:trPr>
          <w:trHeight w:val="255"/>
          <w:jc w:val="center"/>
        </w:trPr>
        <w:tc>
          <w:tcPr>
            <w:tcW w:w="5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EF28CF" w14:textId="77777777" w:rsidR="00B923FC" w:rsidRPr="000A768E" w:rsidRDefault="00164141" w:rsidP="00B426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Önismeret-fejlesztés, szakmai hitelesség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FD3690" w14:textId="77777777" w:rsidR="00B923FC" w:rsidRPr="000A768E" w:rsidRDefault="0080038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x</w:t>
            </w:r>
          </w:p>
        </w:tc>
      </w:tr>
      <w:tr w:rsidR="003208C8" w:rsidRPr="000A768E" w14:paraId="52DB208E" w14:textId="77777777" w:rsidTr="00B426C2">
        <w:trPr>
          <w:trHeight w:val="255"/>
          <w:jc w:val="center"/>
        </w:trPr>
        <w:tc>
          <w:tcPr>
            <w:tcW w:w="5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5D4D78" w14:textId="77777777" w:rsidR="00B923FC" w:rsidRPr="000A768E" w:rsidRDefault="00164141" w:rsidP="00B426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Szakmai etikai normák megismerése,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71D3E7" w14:textId="77777777" w:rsidR="00B923FC" w:rsidRPr="000A768E" w:rsidRDefault="0080038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x</w:t>
            </w:r>
          </w:p>
        </w:tc>
      </w:tr>
      <w:tr w:rsidR="003208C8" w:rsidRPr="000A768E" w14:paraId="6589EA41" w14:textId="77777777" w:rsidTr="00B426C2">
        <w:trPr>
          <w:trHeight w:val="255"/>
          <w:jc w:val="center"/>
        </w:trPr>
        <w:tc>
          <w:tcPr>
            <w:tcW w:w="5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7CC70C" w14:textId="77777777" w:rsidR="00B923FC" w:rsidRPr="000A768E" w:rsidRDefault="00164141" w:rsidP="00B426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Alkalmazza a munkakörre vonatkozó szakmai és jogi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ECDA92" w14:textId="77777777" w:rsidR="00B923FC" w:rsidRPr="000A768E" w:rsidRDefault="0080038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x</w:t>
            </w:r>
          </w:p>
        </w:tc>
      </w:tr>
      <w:tr w:rsidR="003208C8" w:rsidRPr="000A768E" w14:paraId="68F2AD0C" w14:textId="77777777" w:rsidTr="00B426C2">
        <w:trPr>
          <w:trHeight w:val="255"/>
          <w:jc w:val="center"/>
        </w:trPr>
        <w:tc>
          <w:tcPr>
            <w:tcW w:w="5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ECA9EF" w14:textId="77777777" w:rsidR="00B923FC" w:rsidRPr="000A768E" w:rsidRDefault="0080038C" w:rsidP="00B426C2">
            <w:pPr>
              <w:shd w:val="clear" w:color="auto" w:fill="FFFFFF"/>
              <w:spacing w:before="100" w:beforeAutospacing="1" w:after="100" w:afterAutospacing="1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cs="Times New Roman"/>
                <w:szCs w:val="24"/>
              </w:rPr>
              <w:t>Munka végzés során betartja</w:t>
            </w:r>
            <w:r w:rsidRPr="000A768E">
              <w:rPr>
                <w:rFonts w:eastAsia="Times New Roman" w:cs="Times New Roman"/>
                <w:szCs w:val="24"/>
                <w:lang w:eastAsia="hu-HU"/>
              </w:rPr>
              <w:t xml:space="preserve"> az adatvédelmi, munkavédelmi, tűzvédelmi, környezetvédelmi szabályok előírásait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402C5C" w14:textId="77777777" w:rsidR="00B923FC" w:rsidRPr="000A768E" w:rsidRDefault="0080038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x</w:t>
            </w:r>
          </w:p>
        </w:tc>
      </w:tr>
      <w:tr w:rsidR="003208C8" w:rsidRPr="000A768E" w14:paraId="24AFBF1C" w14:textId="77777777" w:rsidTr="00B426C2">
        <w:trPr>
          <w:trHeight w:val="255"/>
          <w:jc w:val="center"/>
        </w:trPr>
        <w:tc>
          <w:tcPr>
            <w:tcW w:w="5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E5874A" w14:textId="77777777" w:rsidR="00B923FC" w:rsidRPr="000A768E" w:rsidRDefault="00B923FC" w:rsidP="00B426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840B3B" w14:textId="77777777" w:rsidR="00B923FC" w:rsidRPr="000A768E" w:rsidRDefault="00B923F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208C8" w:rsidRPr="000A768E" w14:paraId="6E0A651D" w14:textId="77777777" w:rsidTr="00B426C2">
        <w:trPr>
          <w:trHeight w:val="255"/>
          <w:jc w:val="center"/>
        </w:trPr>
        <w:tc>
          <w:tcPr>
            <w:tcW w:w="5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436580" w14:textId="77777777" w:rsidR="00B923FC" w:rsidRPr="000A768E" w:rsidRDefault="00A80FB4" w:rsidP="00B426C2">
            <w:pPr>
              <w:shd w:val="clear" w:color="auto" w:fill="FFFFFF"/>
              <w:spacing w:before="100" w:beforeAutospacing="1" w:after="100" w:afterAutospacing="1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Szakmai kommunikáció, 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998831" w14:textId="77777777" w:rsidR="00B923FC" w:rsidRPr="000A768E" w:rsidRDefault="0080038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x</w:t>
            </w:r>
          </w:p>
        </w:tc>
      </w:tr>
      <w:tr w:rsidR="003208C8" w:rsidRPr="000A768E" w14:paraId="0EA19D8A" w14:textId="77777777" w:rsidTr="00B426C2">
        <w:trPr>
          <w:trHeight w:val="255"/>
          <w:jc w:val="center"/>
        </w:trPr>
        <w:tc>
          <w:tcPr>
            <w:tcW w:w="5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D5F4E9" w14:textId="77777777" w:rsidR="00B923FC" w:rsidRPr="000A768E" w:rsidRDefault="00A80FB4" w:rsidP="00B426C2">
            <w:pPr>
              <w:shd w:val="clear" w:color="auto" w:fill="FFFFFF"/>
              <w:spacing w:before="100" w:beforeAutospacing="1" w:after="100" w:afterAutospacing="1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Személyiségfejlesztés, Betegjogok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214D5B" w14:textId="77777777" w:rsidR="00B923FC" w:rsidRPr="000A768E" w:rsidRDefault="0080038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x</w:t>
            </w:r>
          </w:p>
        </w:tc>
      </w:tr>
      <w:tr w:rsidR="003208C8" w:rsidRPr="000A768E" w14:paraId="08B3F45C" w14:textId="77777777" w:rsidTr="00B426C2">
        <w:trPr>
          <w:trHeight w:val="255"/>
          <w:jc w:val="center"/>
        </w:trPr>
        <w:tc>
          <w:tcPr>
            <w:tcW w:w="5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2565D0" w14:textId="77777777" w:rsidR="00B923FC" w:rsidRPr="000A768E" w:rsidRDefault="00A80FB4" w:rsidP="00B426C2">
            <w:pPr>
              <w:shd w:val="clear" w:color="auto" w:fill="FFFFFF"/>
              <w:spacing w:before="100" w:beforeAutospacing="1" w:after="100" w:afterAutospacing="1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Önismeret,</w:t>
            </w:r>
            <w:r w:rsidR="00164141" w:rsidRPr="000A768E">
              <w:rPr>
                <w:rFonts w:eastAsia="Times New Roman" w:cs="Times New Roman"/>
                <w:szCs w:val="24"/>
                <w:lang w:eastAsia="hu-HU"/>
              </w:rPr>
              <w:t xml:space="preserve"> </w:t>
            </w:r>
            <w:r w:rsidRPr="000A768E">
              <w:rPr>
                <w:rFonts w:eastAsia="Times New Roman" w:cs="Times New Roman"/>
                <w:szCs w:val="24"/>
                <w:lang w:eastAsia="hu-HU"/>
              </w:rPr>
              <w:t>Egészségügyi irányítás, szervezés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BFBC9F" w14:textId="77777777" w:rsidR="00B923FC" w:rsidRPr="000A768E" w:rsidRDefault="0080038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x</w:t>
            </w:r>
          </w:p>
        </w:tc>
      </w:tr>
      <w:tr w:rsidR="003208C8" w:rsidRPr="000A768E" w14:paraId="27C17D7E" w14:textId="77777777" w:rsidTr="00B426C2">
        <w:trPr>
          <w:trHeight w:val="255"/>
          <w:jc w:val="center"/>
        </w:trPr>
        <w:tc>
          <w:tcPr>
            <w:tcW w:w="5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B223AB" w14:textId="77777777" w:rsidR="00B923FC" w:rsidRPr="000A768E" w:rsidRDefault="00A80FB4" w:rsidP="00B426C2">
            <w:pPr>
              <w:shd w:val="clear" w:color="auto" w:fill="FFFFFF"/>
              <w:spacing w:before="100" w:beforeAutospacing="1" w:after="100" w:afterAutospacing="1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Fogyatékkal élő ember társadalmi megítélése, helyzete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0F4472" w14:textId="77777777" w:rsidR="00B923FC" w:rsidRPr="000A768E" w:rsidRDefault="0080038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x</w:t>
            </w:r>
          </w:p>
        </w:tc>
      </w:tr>
      <w:tr w:rsidR="003208C8" w:rsidRPr="000A768E" w14:paraId="00D54DAE" w14:textId="77777777" w:rsidTr="00B426C2">
        <w:trPr>
          <w:trHeight w:val="255"/>
          <w:jc w:val="center"/>
        </w:trPr>
        <w:tc>
          <w:tcPr>
            <w:tcW w:w="5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F80777" w14:textId="77777777" w:rsidR="00B923FC" w:rsidRPr="000A768E" w:rsidRDefault="00A80FB4" w:rsidP="00B426C2">
            <w:pPr>
              <w:shd w:val="clear" w:color="auto" w:fill="FFFFFF"/>
              <w:spacing w:before="100" w:beforeAutospacing="1" w:after="100" w:afterAutospacing="1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Egészségnevelés, egészségfejlesztés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433F03" w14:textId="77777777" w:rsidR="00B923FC" w:rsidRPr="000A768E" w:rsidRDefault="0080038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x</w:t>
            </w:r>
          </w:p>
        </w:tc>
      </w:tr>
      <w:tr w:rsidR="003208C8" w:rsidRPr="000A768E" w14:paraId="2E4B8740" w14:textId="77777777" w:rsidTr="00B426C2">
        <w:trPr>
          <w:trHeight w:val="255"/>
          <w:jc w:val="center"/>
        </w:trPr>
        <w:tc>
          <w:tcPr>
            <w:tcW w:w="5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11BBCB" w14:textId="77777777" w:rsidR="00B923FC" w:rsidRPr="000A768E" w:rsidRDefault="00690F71" w:rsidP="00B426C2">
            <w:pPr>
              <w:shd w:val="clear" w:color="auto" w:fill="FFFFFF"/>
              <w:spacing w:before="100" w:beforeAutospacing="1" w:after="100" w:afterAutospacing="1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Környezetvédelem,</w:t>
            </w:r>
            <w:r w:rsidR="000C30CB" w:rsidRPr="000A768E">
              <w:rPr>
                <w:rFonts w:eastAsia="Times New Roman" w:cs="Times New Roman"/>
                <w:szCs w:val="24"/>
                <w:lang w:eastAsia="hu-HU"/>
              </w:rPr>
              <w:t xml:space="preserve"> </w:t>
            </w:r>
            <w:r w:rsidRPr="000A768E">
              <w:rPr>
                <w:rFonts w:eastAsia="Times New Roman" w:cs="Times New Roman"/>
                <w:szCs w:val="24"/>
                <w:lang w:eastAsia="hu-HU"/>
              </w:rPr>
              <w:t>Munkavédelem</w:t>
            </w:r>
            <w:r w:rsidR="00A80FB4" w:rsidRPr="000A768E">
              <w:rPr>
                <w:rFonts w:eastAsia="Times New Roman" w:cs="Times New Roman"/>
                <w:szCs w:val="24"/>
                <w:lang w:eastAsia="hu-HU"/>
              </w:rPr>
              <w:t>,</w:t>
            </w:r>
            <w:r w:rsidR="000C30CB" w:rsidRPr="000A768E">
              <w:rPr>
                <w:rFonts w:eastAsia="Times New Roman" w:cs="Times New Roman"/>
                <w:szCs w:val="24"/>
                <w:lang w:eastAsia="hu-HU"/>
              </w:rPr>
              <w:t xml:space="preserve"> </w:t>
            </w:r>
            <w:r w:rsidR="00A80FB4" w:rsidRPr="000A768E">
              <w:rPr>
                <w:rFonts w:eastAsia="Times New Roman" w:cs="Times New Roman"/>
                <w:szCs w:val="24"/>
                <w:lang w:eastAsia="hu-HU"/>
              </w:rPr>
              <w:t>Tűzvédelem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5E1B56" w14:textId="77777777" w:rsidR="00B923FC" w:rsidRPr="000A768E" w:rsidRDefault="0080038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x</w:t>
            </w:r>
          </w:p>
        </w:tc>
      </w:tr>
      <w:tr w:rsidR="003208C8" w:rsidRPr="000A768E" w14:paraId="56CF5FE0" w14:textId="77777777" w:rsidTr="00B426C2">
        <w:trPr>
          <w:trHeight w:val="255"/>
          <w:jc w:val="center"/>
        </w:trPr>
        <w:tc>
          <w:tcPr>
            <w:tcW w:w="5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906BAF" w14:textId="77777777" w:rsidR="00B923FC" w:rsidRPr="000A768E" w:rsidRDefault="00B923F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7FCC5A" w14:textId="77777777" w:rsidR="00B923FC" w:rsidRPr="000A768E" w:rsidRDefault="00B923F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208C8" w:rsidRPr="000A768E" w14:paraId="37667DCA" w14:textId="77777777" w:rsidTr="00B426C2">
        <w:trPr>
          <w:trHeight w:val="255"/>
          <w:jc w:val="center"/>
        </w:trPr>
        <w:tc>
          <w:tcPr>
            <w:tcW w:w="5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9E03A4" w14:textId="77777777" w:rsidR="00690F71" w:rsidRPr="000A768E" w:rsidRDefault="00690F71" w:rsidP="000C30CB">
            <w:pPr>
              <w:shd w:val="clear" w:color="auto" w:fill="FFFFFF"/>
              <w:spacing w:before="100" w:beforeAutospacing="1" w:after="100" w:afterAutospacing="1"/>
              <w:rPr>
                <w:rFonts w:eastAsia="Times New Roman" w:cs="Times New Roman"/>
                <w:szCs w:val="24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FEA0AB" w14:textId="77777777" w:rsidR="00690F71" w:rsidRPr="000A768E" w:rsidRDefault="0080038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x</w:t>
            </w:r>
          </w:p>
        </w:tc>
      </w:tr>
      <w:tr w:rsidR="003208C8" w:rsidRPr="000A768E" w14:paraId="2922A13E" w14:textId="77777777" w:rsidTr="00B426C2">
        <w:trPr>
          <w:trHeight w:val="255"/>
          <w:jc w:val="center"/>
        </w:trPr>
        <w:tc>
          <w:tcPr>
            <w:tcW w:w="5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F474AA" w14:textId="77777777" w:rsidR="00690F71" w:rsidRPr="000A768E" w:rsidRDefault="00690F71" w:rsidP="000C30CB">
            <w:pPr>
              <w:shd w:val="clear" w:color="auto" w:fill="FFFFFF"/>
              <w:spacing w:before="100" w:beforeAutospacing="1" w:after="100" w:afterAutospacing="1"/>
              <w:rPr>
                <w:rFonts w:eastAsia="Times New Roman" w:cs="Times New Roman"/>
                <w:szCs w:val="24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2C8622" w14:textId="77777777" w:rsidR="00690F71" w:rsidRPr="000A768E" w:rsidRDefault="0080038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x</w:t>
            </w:r>
          </w:p>
        </w:tc>
      </w:tr>
      <w:tr w:rsidR="003208C8" w:rsidRPr="000A768E" w14:paraId="33900766" w14:textId="77777777" w:rsidTr="00B426C2">
        <w:trPr>
          <w:trHeight w:val="255"/>
          <w:jc w:val="center"/>
        </w:trPr>
        <w:tc>
          <w:tcPr>
            <w:tcW w:w="5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9087AA" w14:textId="77777777" w:rsidR="00690F71" w:rsidRPr="000A768E" w:rsidRDefault="00690F71" w:rsidP="000C30CB">
            <w:pPr>
              <w:shd w:val="clear" w:color="auto" w:fill="FFFFFF"/>
              <w:spacing w:before="100" w:beforeAutospacing="1" w:after="100" w:afterAutospacing="1"/>
              <w:rPr>
                <w:rFonts w:eastAsia="Times New Roman" w:cs="Times New Roman"/>
                <w:szCs w:val="24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Szakmai nyelvű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B14AD1" w14:textId="77777777" w:rsidR="00690F71" w:rsidRPr="000A768E" w:rsidRDefault="0080038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x</w:t>
            </w:r>
          </w:p>
        </w:tc>
      </w:tr>
      <w:tr w:rsidR="003208C8" w:rsidRPr="000A768E" w14:paraId="52F3FF31" w14:textId="77777777" w:rsidTr="00B426C2">
        <w:trPr>
          <w:trHeight w:val="255"/>
          <w:jc w:val="center"/>
        </w:trPr>
        <w:tc>
          <w:tcPr>
            <w:tcW w:w="5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7894DE" w14:textId="77777777" w:rsidR="00690F71" w:rsidRPr="000A768E" w:rsidRDefault="00690F71" w:rsidP="000C30CB">
            <w:pPr>
              <w:shd w:val="clear" w:color="auto" w:fill="FFFFFF"/>
              <w:spacing w:before="100" w:beforeAutospacing="1" w:after="100" w:afterAutospacing="1"/>
              <w:rPr>
                <w:rFonts w:eastAsia="Times New Roman" w:cs="Times New Roman"/>
                <w:szCs w:val="24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Olvasható kézírás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F3E70F" w14:textId="77777777" w:rsidR="00690F71" w:rsidRPr="000A768E" w:rsidRDefault="0080038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x</w:t>
            </w:r>
          </w:p>
        </w:tc>
      </w:tr>
      <w:tr w:rsidR="003208C8" w:rsidRPr="000A768E" w14:paraId="3903D355" w14:textId="77777777" w:rsidTr="00B426C2">
        <w:trPr>
          <w:trHeight w:val="255"/>
          <w:jc w:val="center"/>
        </w:trPr>
        <w:tc>
          <w:tcPr>
            <w:tcW w:w="5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91E559" w14:textId="77777777" w:rsidR="00B923FC" w:rsidRPr="000A768E" w:rsidRDefault="00B923F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186C68" w14:textId="77777777" w:rsidR="00B923FC" w:rsidRPr="000A768E" w:rsidRDefault="00B923F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208C8" w:rsidRPr="000A768E" w14:paraId="7BA5430F" w14:textId="77777777" w:rsidTr="00B426C2">
        <w:trPr>
          <w:trHeight w:val="255"/>
          <w:jc w:val="center"/>
        </w:trPr>
        <w:tc>
          <w:tcPr>
            <w:tcW w:w="5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CF3FF7" w14:textId="77777777" w:rsidR="00690F71" w:rsidRPr="000A768E" w:rsidRDefault="00690F71" w:rsidP="000C30CB">
            <w:pPr>
              <w:shd w:val="clear" w:color="auto" w:fill="FFFFFF"/>
              <w:spacing w:before="100" w:beforeAutospacing="1" w:after="100" w:afterAutospacing="1"/>
              <w:rPr>
                <w:rFonts w:eastAsia="Times New Roman" w:cs="Times New Roman"/>
                <w:szCs w:val="24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D5C9A3" w14:textId="77777777" w:rsidR="00690F71" w:rsidRPr="000A768E" w:rsidRDefault="0080038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x</w:t>
            </w:r>
          </w:p>
        </w:tc>
      </w:tr>
      <w:tr w:rsidR="003208C8" w:rsidRPr="000A768E" w14:paraId="2F9CCF49" w14:textId="77777777" w:rsidTr="00B426C2">
        <w:trPr>
          <w:trHeight w:val="255"/>
          <w:jc w:val="center"/>
        </w:trPr>
        <w:tc>
          <w:tcPr>
            <w:tcW w:w="5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0A9648" w14:textId="77777777" w:rsidR="00690F71" w:rsidRPr="000A768E" w:rsidRDefault="00690F71" w:rsidP="000C30CB">
            <w:pPr>
              <w:shd w:val="clear" w:color="auto" w:fill="FFFFFF"/>
              <w:spacing w:before="100" w:beforeAutospacing="1" w:after="100" w:afterAutospacing="1"/>
              <w:rPr>
                <w:rFonts w:eastAsia="Times New Roman" w:cs="Times New Roman"/>
                <w:szCs w:val="24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Stressz</w:t>
            </w:r>
            <w:r w:rsidR="000C30CB" w:rsidRPr="000A768E">
              <w:rPr>
                <w:rFonts w:eastAsia="Times New Roman" w:cs="Times New Roman"/>
                <w:szCs w:val="24"/>
                <w:lang w:eastAsia="hu-HU"/>
              </w:rPr>
              <w:t xml:space="preserve"> </w:t>
            </w:r>
            <w:r w:rsidRPr="000A768E">
              <w:rPr>
                <w:rFonts w:eastAsia="Times New Roman" w:cs="Times New Roman"/>
                <w:szCs w:val="24"/>
                <w:lang w:eastAsia="hu-HU"/>
              </w:rPr>
              <w:t>tűrő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33F723" w14:textId="77777777" w:rsidR="00690F71" w:rsidRPr="000A768E" w:rsidRDefault="0080038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x</w:t>
            </w:r>
          </w:p>
        </w:tc>
      </w:tr>
      <w:tr w:rsidR="003208C8" w:rsidRPr="000A768E" w14:paraId="139071D2" w14:textId="77777777" w:rsidTr="00B426C2">
        <w:trPr>
          <w:trHeight w:val="255"/>
          <w:jc w:val="center"/>
        </w:trPr>
        <w:tc>
          <w:tcPr>
            <w:tcW w:w="5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C8E7A1" w14:textId="77777777" w:rsidR="00690F71" w:rsidRPr="000A768E" w:rsidRDefault="00690F71" w:rsidP="000C30CB">
            <w:pPr>
              <w:shd w:val="clear" w:color="auto" w:fill="FFFFFF"/>
              <w:spacing w:before="100" w:beforeAutospacing="1" w:after="100" w:afterAutospacing="1"/>
              <w:rPr>
                <w:rFonts w:eastAsia="Times New Roman" w:cs="Times New Roman"/>
                <w:szCs w:val="24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6AE99A" w14:textId="77777777" w:rsidR="00690F71" w:rsidRPr="000A768E" w:rsidRDefault="0080038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x</w:t>
            </w:r>
          </w:p>
        </w:tc>
      </w:tr>
      <w:tr w:rsidR="003208C8" w:rsidRPr="000A768E" w14:paraId="672E484E" w14:textId="77777777" w:rsidTr="00B426C2">
        <w:trPr>
          <w:trHeight w:val="255"/>
          <w:jc w:val="center"/>
        </w:trPr>
        <w:tc>
          <w:tcPr>
            <w:tcW w:w="5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6B3399" w14:textId="77777777" w:rsidR="00B923FC" w:rsidRPr="000A768E" w:rsidRDefault="00B923F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A731CC" w14:textId="77777777" w:rsidR="00B923FC" w:rsidRPr="000A768E" w:rsidRDefault="00B923F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208C8" w:rsidRPr="000A768E" w14:paraId="6EF76A10" w14:textId="77777777" w:rsidTr="00B426C2">
        <w:trPr>
          <w:trHeight w:val="255"/>
          <w:jc w:val="center"/>
        </w:trPr>
        <w:tc>
          <w:tcPr>
            <w:tcW w:w="5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98D96F" w14:textId="77777777" w:rsidR="00690F71" w:rsidRPr="000A768E" w:rsidRDefault="00690F71" w:rsidP="000C30CB">
            <w:pPr>
              <w:shd w:val="clear" w:color="auto" w:fill="FFFFFF"/>
              <w:spacing w:before="100" w:beforeAutospacing="1" w:after="100" w:afterAutospacing="1"/>
              <w:rPr>
                <w:rFonts w:eastAsia="Times New Roman" w:cs="Times New Roman"/>
                <w:szCs w:val="24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Kompromisszumkészség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DA7642" w14:textId="77777777" w:rsidR="00690F71" w:rsidRPr="000A768E" w:rsidRDefault="0080038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x</w:t>
            </w:r>
          </w:p>
        </w:tc>
      </w:tr>
      <w:tr w:rsidR="003208C8" w:rsidRPr="000A768E" w14:paraId="1E1747CA" w14:textId="77777777" w:rsidTr="00B426C2">
        <w:trPr>
          <w:trHeight w:val="255"/>
          <w:jc w:val="center"/>
        </w:trPr>
        <w:tc>
          <w:tcPr>
            <w:tcW w:w="5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ACC879" w14:textId="77777777" w:rsidR="00690F71" w:rsidRPr="000A768E" w:rsidRDefault="00690F71" w:rsidP="000C30CB">
            <w:pPr>
              <w:shd w:val="clear" w:color="auto" w:fill="FFFFFF"/>
              <w:spacing w:before="100" w:beforeAutospacing="1" w:after="100" w:afterAutospacing="1"/>
              <w:rPr>
                <w:rFonts w:eastAsia="Times New Roman" w:cs="Times New Roman"/>
                <w:szCs w:val="24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Empatikus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9389B9" w14:textId="77777777" w:rsidR="00690F71" w:rsidRPr="000A768E" w:rsidRDefault="0080038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x</w:t>
            </w:r>
          </w:p>
        </w:tc>
      </w:tr>
      <w:tr w:rsidR="003208C8" w:rsidRPr="000A768E" w14:paraId="7F9F57D5" w14:textId="77777777" w:rsidTr="00B426C2">
        <w:trPr>
          <w:trHeight w:val="255"/>
          <w:jc w:val="center"/>
        </w:trPr>
        <w:tc>
          <w:tcPr>
            <w:tcW w:w="5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29D217" w14:textId="77777777" w:rsidR="00690F71" w:rsidRPr="000A768E" w:rsidRDefault="00690F71" w:rsidP="000C30CB">
            <w:pPr>
              <w:shd w:val="clear" w:color="auto" w:fill="FFFFFF"/>
              <w:spacing w:before="100" w:beforeAutospacing="1" w:after="100" w:afterAutospacing="1"/>
              <w:rPr>
                <w:rFonts w:eastAsia="Times New Roman" w:cs="Times New Roman"/>
                <w:szCs w:val="24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Konszenzuskészség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6DC806" w14:textId="77777777" w:rsidR="00690F71" w:rsidRPr="000A768E" w:rsidRDefault="0080038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x</w:t>
            </w:r>
          </w:p>
        </w:tc>
      </w:tr>
      <w:tr w:rsidR="003208C8" w:rsidRPr="000A768E" w14:paraId="0D4F3FA5" w14:textId="77777777" w:rsidTr="00B426C2">
        <w:trPr>
          <w:trHeight w:val="255"/>
          <w:jc w:val="center"/>
        </w:trPr>
        <w:tc>
          <w:tcPr>
            <w:tcW w:w="5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F9756D" w14:textId="77777777" w:rsidR="00B923FC" w:rsidRPr="000A768E" w:rsidRDefault="00B923F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1A9190" w14:textId="77777777" w:rsidR="00B923FC" w:rsidRPr="000A768E" w:rsidRDefault="00B923F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208C8" w:rsidRPr="000A768E" w14:paraId="6140CE1B" w14:textId="77777777" w:rsidTr="00B426C2">
        <w:trPr>
          <w:trHeight w:val="255"/>
          <w:jc w:val="center"/>
        </w:trPr>
        <w:tc>
          <w:tcPr>
            <w:tcW w:w="5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4959DC" w14:textId="77777777" w:rsidR="00690F71" w:rsidRPr="000A768E" w:rsidRDefault="00690F71" w:rsidP="000C30CB">
            <w:pPr>
              <w:shd w:val="clear" w:color="auto" w:fill="FFFFFF"/>
              <w:spacing w:before="100" w:beforeAutospacing="1" w:after="100" w:afterAutospacing="1"/>
              <w:rPr>
                <w:rFonts w:eastAsia="Times New Roman" w:cs="Times New Roman"/>
                <w:szCs w:val="24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091A3F" w14:textId="77777777" w:rsidR="00690F71" w:rsidRPr="000A768E" w:rsidRDefault="0080038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x</w:t>
            </w:r>
          </w:p>
        </w:tc>
      </w:tr>
      <w:tr w:rsidR="003208C8" w:rsidRPr="000A768E" w14:paraId="009F542B" w14:textId="77777777" w:rsidTr="00B426C2">
        <w:trPr>
          <w:trHeight w:val="255"/>
          <w:jc w:val="center"/>
        </w:trPr>
        <w:tc>
          <w:tcPr>
            <w:tcW w:w="5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2FDF51" w14:textId="77777777" w:rsidR="00690F71" w:rsidRPr="000A768E" w:rsidRDefault="00690F71" w:rsidP="000C30CB">
            <w:pPr>
              <w:shd w:val="clear" w:color="auto" w:fill="FFFFFF"/>
              <w:spacing w:before="100" w:beforeAutospacing="1" w:after="100" w:afterAutospacing="1"/>
              <w:rPr>
                <w:rFonts w:eastAsia="Times New Roman" w:cs="Times New Roman"/>
                <w:szCs w:val="24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96E36A" w14:textId="77777777" w:rsidR="00690F71" w:rsidRPr="000A768E" w:rsidRDefault="0080038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x</w:t>
            </w:r>
          </w:p>
        </w:tc>
      </w:tr>
      <w:tr w:rsidR="000A768E" w:rsidRPr="000A768E" w14:paraId="5C5308C3" w14:textId="77777777" w:rsidTr="00B426C2">
        <w:trPr>
          <w:trHeight w:val="255"/>
          <w:jc w:val="center"/>
        </w:trPr>
        <w:tc>
          <w:tcPr>
            <w:tcW w:w="5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6CB65B" w14:textId="77777777" w:rsidR="00690F71" w:rsidRPr="000A768E" w:rsidRDefault="00690F71" w:rsidP="000C30CB">
            <w:pPr>
              <w:shd w:val="clear" w:color="auto" w:fill="FFFFFF"/>
              <w:spacing w:before="100" w:beforeAutospacing="1" w:after="100" w:afterAutospacing="1"/>
              <w:rPr>
                <w:rFonts w:eastAsia="Times New Roman" w:cs="Times New Roman"/>
                <w:szCs w:val="24"/>
              </w:rPr>
            </w:pPr>
            <w:r w:rsidRPr="000A768E">
              <w:rPr>
                <w:rFonts w:eastAsia="Times New Roman" w:cs="Times New Roman"/>
                <w:szCs w:val="24"/>
                <w:lang w:eastAsia="hu-HU"/>
              </w:rPr>
              <w:t>Ismeretek helyénvaló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9CBEDE" w14:textId="77777777" w:rsidR="00690F71" w:rsidRPr="000A768E" w:rsidRDefault="0080038C" w:rsidP="009D34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0A768E">
              <w:rPr>
                <w:rFonts w:cs="Times New Roman"/>
                <w:szCs w:val="24"/>
              </w:rPr>
              <w:t>x</w:t>
            </w:r>
          </w:p>
        </w:tc>
      </w:tr>
    </w:tbl>
    <w:p w14:paraId="788410EE" w14:textId="77777777" w:rsidR="00A23F09" w:rsidRPr="003208C8" w:rsidRDefault="00A23F09" w:rsidP="00A23F09">
      <w:pPr>
        <w:rPr>
          <w:rFonts w:cs="Times New Roman"/>
        </w:rPr>
      </w:pPr>
    </w:p>
    <w:p w14:paraId="7D8A7078" w14:textId="77777777" w:rsidR="00A23F09" w:rsidRPr="003208C8" w:rsidRDefault="00A23F09" w:rsidP="00A23F09">
      <w:pPr>
        <w:rPr>
          <w:rFonts w:cs="Times New Roman"/>
        </w:rPr>
      </w:pPr>
      <w:r w:rsidRPr="003208C8">
        <w:rPr>
          <w:rFonts w:cs="Times New Roman"/>
        </w:rPr>
        <w:br w:type="page"/>
      </w:r>
    </w:p>
    <w:p w14:paraId="4309AF18" w14:textId="15EA2A5B" w:rsidR="00A23F09" w:rsidRPr="003208C8" w:rsidRDefault="008C1D0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lastRenderedPageBreak/>
        <w:t>Egészségügyi szakmai alapismeretek</w:t>
      </w:r>
      <w:r w:rsidR="00A23F09" w:rsidRPr="003208C8">
        <w:rPr>
          <w:rFonts w:cs="Times New Roman"/>
          <w:b/>
        </w:rPr>
        <w:t xml:space="preserve"> tantárgy</w:t>
      </w:r>
      <w:r w:rsidR="00A23F09" w:rsidRPr="003208C8">
        <w:rPr>
          <w:rFonts w:cs="Times New Roman"/>
          <w:b/>
        </w:rPr>
        <w:tab/>
      </w:r>
      <w:r w:rsidRPr="003208C8">
        <w:rPr>
          <w:rFonts w:cs="Times New Roman"/>
          <w:b/>
        </w:rPr>
        <w:t>31</w:t>
      </w:r>
      <w:r w:rsidR="00A23F09" w:rsidRPr="003208C8">
        <w:rPr>
          <w:rFonts w:cs="Times New Roman"/>
          <w:b/>
        </w:rPr>
        <w:t xml:space="preserve"> óra/</w:t>
      </w:r>
      <w:r w:rsidR="000A768E">
        <w:rPr>
          <w:rFonts w:cs="Times New Roman"/>
          <w:b/>
        </w:rPr>
        <w:t>0</w:t>
      </w:r>
      <w:r w:rsidR="00A23F09" w:rsidRPr="003208C8">
        <w:rPr>
          <w:rFonts w:cs="Times New Roman"/>
          <w:b/>
        </w:rPr>
        <w:t xml:space="preserve"> óra*</w:t>
      </w:r>
    </w:p>
    <w:p w14:paraId="658EFD2A" w14:textId="77777777" w:rsidR="00A23F09" w:rsidRPr="003208C8" w:rsidRDefault="00A23F09" w:rsidP="00A23F09">
      <w:pPr>
        <w:spacing w:after="0"/>
        <w:jc w:val="right"/>
        <w:rPr>
          <w:rFonts w:cs="Times New Roman"/>
          <w:sz w:val="20"/>
        </w:rPr>
      </w:pPr>
      <w:r w:rsidRPr="003208C8">
        <w:rPr>
          <w:rFonts w:cs="Times New Roman"/>
          <w:sz w:val="20"/>
        </w:rPr>
        <w:t>* 9-13. évfolyamon megszervezett képzés/13. és 14. évfolyamon megszervezett képzés</w:t>
      </w:r>
    </w:p>
    <w:p w14:paraId="39931F1B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5C1D2965" w14:textId="4B0B3225" w:rsidR="00A23F09" w:rsidRPr="003208C8" w:rsidRDefault="00A23F09" w:rsidP="00A23F09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 xml:space="preserve">A tantárgy az </w:t>
      </w:r>
      <w:r w:rsidR="008C1D07" w:rsidRPr="003208C8">
        <w:rPr>
          <w:rFonts w:cs="Times New Roman"/>
        </w:rPr>
        <w:t>52 720 02 Egészségügyi technikai asszisztens mellék</w:t>
      </w:r>
      <w:r w:rsidR="000A768E">
        <w:rPr>
          <w:rFonts w:cs="Times New Roman"/>
        </w:rPr>
        <w:t>-</w:t>
      </w:r>
      <w:r w:rsidRPr="003208C8">
        <w:rPr>
          <w:rFonts w:cs="Times New Roman"/>
        </w:rPr>
        <w:t>szakképesítéshez kapcsolódik.</w:t>
      </w:r>
    </w:p>
    <w:p w14:paraId="65C9F8AE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1056281F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tantárgy tanításának célja</w:t>
      </w:r>
    </w:p>
    <w:p w14:paraId="544DD8DE" w14:textId="77777777" w:rsidR="00A23F09" w:rsidRPr="003208C8" w:rsidRDefault="000C30CB" w:rsidP="00A23F09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A tanuló sajátítsa el az egészségügyi szakma nyelvezetét, az etikai normákat, a megfelelő kommunikációt a beteggel és a kollégákkal.</w:t>
      </w:r>
    </w:p>
    <w:p w14:paraId="4985B1E9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29071BC0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Kapcsolódó közismereti, szakmai tartalmak</w:t>
      </w:r>
    </w:p>
    <w:p w14:paraId="10C06201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3F7C7E41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26045ECE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10B5BA7D" w14:textId="77777777" w:rsidR="00A23F09" w:rsidRPr="003208C8" w:rsidRDefault="00632DE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Hiteles kommunikációs technikák</w:t>
      </w:r>
    </w:p>
    <w:p w14:paraId="26C002FC" w14:textId="77777777" w:rsidR="00632DEF" w:rsidRPr="003208C8" w:rsidRDefault="00632DEF" w:rsidP="00632DEF">
      <w:pPr>
        <w:pStyle w:val="Listaszerbekezds"/>
        <w:shd w:val="clear" w:color="auto" w:fill="FFFFFF"/>
        <w:spacing w:before="100" w:beforeAutospacing="1" w:after="100" w:afterAutospacing="1"/>
        <w:ind w:left="360"/>
        <w:rPr>
          <w:rFonts w:eastAsia="Times New Roman" w:cs="Times New Roman"/>
          <w:szCs w:val="24"/>
          <w:lang w:eastAsia="hu-HU"/>
        </w:rPr>
      </w:pPr>
      <w:r w:rsidRPr="003208C8">
        <w:rPr>
          <w:rFonts w:eastAsia="Times New Roman" w:cs="Times New Roman"/>
          <w:szCs w:val="24"/>
          <w:lang w:eastAsia="hu-HU"/>
        </w:rPr>
        <w:t>Érthetően és hitelesen kommunikál a betegekkel és a munkatársakkal</w:t>
      </w:r>
    </w:p>
    <w:p w14:paraId="2F3F5284" w14:textId="77777777" w:rsidR="00632DEF" w:rsidRPr="003208C8" w:rsidRDefault="00632DEF" w:rsidP="00632DEF">
      <w:pPr>
        <w:pStyle w:val="Listaszerbekezds"/>
        <w:shd w:val="clear" w:color="auto" w:fill="FFFFFF"/>
        <w:spacing w:before="100" w:beforeAutospacing="1" w:after="100" w:afterAutospacing="1"/>
        <w:ind w:left="360"/>
        <w:rPr>
          <w:rFonts w:eastAsia="Times New Roman" w:cs="Times New Roman"/>
          <w:szCs w:val="24"/>
          <w:lang w:eastAsia="hu-HU"/>
        </w:rPr>
      </w:pPr>
      <w:r w:rsidRPr="003208C8">
        <w:rPr>
          <w:rFonts w:eastAsia="Times New Roman" w:cs="Times New Roman"/>
          <w:szCs w:val="24"/>
          <w:lang w:eastAsia="hu-HU"/>
        </w:rPr>
        <w:t>Alkalmazza a segítő kommunikációs technikákat, konfliktuskezelést és önsegítő technikákat alkalmaz</w:t>
      </w:r>
    </w:p>
    <w:p w14:paraId="2B4D6B0B" w14:textId="77777777" w:rsidR="00A23F09" w:rsidRPr="003208C8" w:rsidRDefault="00632DEF" w:rsidP="00B426C2">
      <w:pPr>
        <w:pStyle w:val="Listaszerbekezds"/>
        <w:shd w:val="clear" w:color="auto" w:fill="FFFFFF"/>
        <w:spacing w:before="100" w:beforeAutospacing="1" w:after="0"/>
        <w:ind w:left="357"/>
        <w:rPr>
          <w:rFonts w:eastAsia="Times New Roman" w:cs="Times New Roman"/>
          <w:szCs w:val="24"/>
          <w:lang w:eastAsia="hu-HU"/>
        </w:rPr>
      </w:pPr>
      <w:r w:rsidRPr="003208C8">
        <w:rPr>
          <w:rFonts w:eastAsia="Times New Roman" w:cs="Times New Roman"/>
          <w:szCs w:val="24"/>
          <w:lang w:eastAsia="hu-HU"/>
        </w:rPr>
        <w:t>Kommunikál látás-, hallás-, beszédsérült személyekkel</w:t>
      </w:r>
    </w:p>
    <w:p w14:paraId="54105DB6" w14:textId="77777777" w:rsidR="00A23F09" w:rsidRPr="003208C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2E7EB5B" w14:textId="77777777" w:rsidR="00A23F09" w:rsidRPr="003208C8" w:rsidRDefault="00632DE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Önismeret-fejlesztés</w:t>
      </w:r>
      <w:proofErr w:type="gramStart"/>
      <w:r w:rsidR="008A1E21" w:rsidRPr="003208C8">
        <w:rPr>
          <w:rFonts w:cs="Times New Roman"/>
          <w:b/>
          <w:i/>
        </w:rPr>
        <w:t>,szakmai</w:t>
      </w:r>
      <w:proofErr w:type="gramEnd"/>
      <w:r w:rsidR="008A1E21" w:rsidRPr="003208C8">
        <w:rPr>
          <w:rFonts w:cs="Times New Roman"/>
          <w:b/>
          <w:i/>
        </w:rPr>
        <w:t xml:space="preserve"> hitelesség</w:t>
      </w:r>
    </w:p>
    <w:p w14:paraId="663CCC89" w14:textId="77777777" w:rsidR="00BA5BBD" w:rsidRPr="003208C8" w:rsidRDefault="00BA5BBD" w:rsidP="00BA5BBD">
      <w:pPr>
        <w:pStyle w:val="Listaszerbekezds"/>
        <w:shd w:val="clear" w:color="auto" w:fill="FFFFFF"/>
        <w:spacing w:before="100" w:beforeAutospacing="1" w:after="100" w:afterAutospacing="1"/>
        <w:ind w:left="360"/>
        <w:rPr>
          <w:rFonts w:eastAsia="Times New Roman" w:cs="Times New Roman"/>
          <w:szCs w:val="24"/>
          <w:lang w:eastAsia="hu-HU"/>
        </w:rPr>
      </w:pPr>
      <w:r w:rsidRPr="003208C8">
        <w:rPr>
          <w:rFonts w:eastAsia="Times New Roman" w:cs="Times New Roman"/>
          <w:szCs w:val="24"/>
          <w:lang w:eastAsia="hu-HU"/>
        </w:rPr>
        <w:t>Munkája során alkalmazza az önismeret-fejlesztés, az önvédelem és a szakmai hitelesség megőrzésének technikáit</w:t>
      </w:r>
    </w:p>
    <w:p w14:paraId="457F92BD" w14:textId="77777777" w:rsidR="00BA5BBD" w:rsidRPr="003208C8" w:rsidRDefault="00BA5BBD" w:rsidP="00BA5BBD">
      <w:pPr>
        <w:pStyle w:val="Listaszerbekezds"/>
        <w:shd w:val="clear" w:color="auto" w:fill="FFFFFF"/>
        <w:spacing w:before="100" w:beforeAutospacing="1" w:after="100" w:afterAutospacing="1"/>
        <w:ind w:left="360"/>
        <w:rPr>
          <w:rFonts w:eastAsia="Times New Roman" w:cs="Times New Roman"/>
          <w:szCs w:val="24"/>
          <w:lang w:eastAsia="hu-HU"/>
        </w:rPr>
      </w:pPr>
      <w:r w:rsidRPr="003208C8">
        <w:rPr>
          <w:rFonts w:eastAsia="Times New Roman" w:cs="Times New Roman"/>
          <w:szCs w:val="24"/>
          <w:lang w:eastAsia="hu-HU"/>
        </w:rPr>
        <w:t>Szakmai nyelvezetű íráskészséggel kommunikál</w:t>
      </w:r>
    </w:p>
    <w:p w14:paraId="4A2D36E0" w14:textId="77777777" w:rsidR="00A23F09" w:rsidRPr="003208C8" w:rsidRDefault="00BA5BBD" w:rsidP="00B426C2">
      <w:pPr>
        <w:pStyle w:val="Listaszerbekezds"/>
        <w:shd w:val="clear" w:color="auto" w:fill="FFFFFF"/>
        <w:spacing w:before="100" w:beforeAutospacing="1" w:after="0"/>
        <w:ind w:left="357"/>
        <w:rPr>
          <w:rFonts w:eastAsia="Times New Roman" w:cs="Times New Roman"/>
          <w:szCs w:val="24"/>
          <w:lang w:eastAsia="hu-HU"/>
        </w:rPr>
      </w:pPr>
      <w:r w:rsidRPr="003208C8">
        <w:rPr>
          <w:rFonts w:eastAsia="Times New Roman" w:cs="Times New Roman"/>
          <w:szCs w:val="24"/>
          <w:lang w:eastAsia="hu-HU"/>
        </w:rPr>
        <w:t>Kapcsolatot tart az ellátásban résztvevőkkel</w:t>
      </w:r>
    </w:p>
    <w:p w14:paraId="439EFD86" w14:textId="77777777" w:rsidR="00A23F09" w:rsidRPr="003208C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570E8D4" w14:textId="77777777" w:rsidR="00A23F09" w:rsidRPr="003208C8" w:rsidRDefault="00632DE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Szakmai etikai normák megismerése, alkalmazása</w:t>
      </w:r>
    </w:p>
    <w:p w14:paraId="17A0DD1E" w14:textId="77777777" w:rsidR="00BA5BBD" w:rsidRPr="003208C8" w:rsidRDefault="00BA5BBD" w:rsidP="00BA5BBD">
      <w:pPr>
        <w:pStyle w:val="Listaszerbekezds"/>
        <w:shd w:val="clear" w:color="auto" w:fill="FFFFFF"/>
        <w:spacing w:before="100" w:beforeAutospacing="1" w:after="100" w:afterAutospacing="1"/>
        <w:ind w:left="360"/>
        <w:rPr>
          <w:rFonts w:eastAsia="Times New Roman" w:cs="Times New Roman"/>
          <w:szCs w:val="24"/>
          <w:lang w:eastAsia="hu-HU"/>
        </w:rPr>
      </w:pPr>
      <w:r w:rsidRPr="003208C8">
        <w:rPr>
          <w:rFonts w:eastAsia="Times New Roman" w:cs="Times New Roman"/>
          <w:szCs w:val="24"/>
          <w:lang w:eastAsia="hu-HU"/>
        </w:rPr>
        <w:t>A szakmai etikai normák szerint végzi munkáját és tiszteletben tartja a személyiségi jogokat</w:t>
      </w:r>
    </w:p>
    <w:p w14:paraId="114F820C" w14:textId="77777777" w:rsidR="00BA5BBD" w:rsidRPr="003208C8" w:rsidRDefault="00BA5BBD" w:rsidP="00BA5BBD">
      <w:pPr>
        <w:pStyle w:val="Listaszerbekezds"/>
        <w:shd w:val="clear" w:color="auto" w:fill="FFFFFF"/>
        <w:spacing w:before="100" w:beforeAutospacing="1" w:after="100" w:afterAutospacing="1"/>
        <w:ind w:left="360"/>
        <w:rPr>
          <w:rFonts w:eastAsia="Times New Roman" w:cs="Times New Roman"/>
          <w:szCs w:val="24"/>
          <w:lang w:eastAsia="hu-HU"/>
        </w:rPr>
      </w:pPr>
      <w:r w:rsidRPr="003208C8">
        <w:rPr>
          <w:rFonts w:eastAsia="Times New Roman" w:cs="Times New Roman"/>
          <w:szCs w:val="24"/>
          <w:lang w:eastAsia="hu-HU"/>
        </w:rPr>
        <w:t>Közreműködik a különböző életkorú betegek pszichés támogatásában</w:t>
      </w:r>
    </w:p>
    <w:p w14:paraId="323CB80A" w14:textId="77777777" w:rsidR="00BA5BBD" w:rsidRPr="003208C8" w:rsidRDefault="00BA5BBD" w:rsidP="00BA5BBD">
      <w:pPr>
        <w:pStyle w:val="Listaszerbekezds"/>
        <w:shd w:val="clear" w:color="auto" w:fill="FFFFFF"/>
        <w:spacing w:before="100" w:beforeAutospacing="1" w:after="100" w:afterAutospacing="1"/>
        <w:ind w:left="360"/>
        <w:rPr>
          <w:rFonts w:eastAsia="Times New Roman" w:cs="Times New Roman"/>
          <w:szCs w:val="24"/>
          <w:lang w:eastAsia="hu-HU"/>
        </w:rPr>
      </w:pPr>
      <w:r w:rsidRPr="003208C8">
        <w:rPr>
          <w:rFonts w:eastAsia="Times New Roman" w:cs="Times New Roman"/>
          <w:szCs w:val="24"/>
          <w:lang w:eastAsia="hu-HU"/>
        </w:rPr>
        <w:t>Esélyegyenlőséget biztosít</w:t>
      </w:r>
    </w:p>
    <w:p w14:paraId="5E6D1B84" w14:textId="77777777" w:rsidR="00BA5BBD" w:rsidRPr="003208C8" w:rsidRDefault="00BA5BBD" w:rsidP="00BA5BBD">
      <w:pPr>
        <w:pStyle w:val="Listaszerbekezds"/>
        <w:shd w:val="clear" w:color="auto" w:fill="FFFFFF"/>
        <w:spacing w:before="100" w:beforeAutospacing="1" w:after="100" w:afterAutospacing="1"/>
        <w:ind w:left="360"/>
        <w:rPr>
          <w:rFonts w:eastAsia="Times New Roman" w:cs="Times New Roman"/>
          <w:szCs w:val="24"/>
          <w:lang w:eastAsia="hu-HU"/>
        </w:rPr>
      </w:pPr>
      <w:r w:rsidRPr="003208C8">
        <w:rPr>
          <w:rFonts w:eastAsia="Times New Roman" w:cs="Times New Roman"/>
          <w:szCs w:val="24"/>
          <w:lang w:eastAsia="hu-HU"/>
        </w:rPr>
        <w:t>Életkoruknak megfelelően foglalkozik a gyermekekkel</w:t>
      </w:r>
    </w:p>
    <w:p w14:paraId="1AC58686" w14:textId="77777777" w:rsidR="00A23F09" w:rsidRPr="003208C8" w:rsidRDefault="00BA5BBD" w:rsidP="00B426C2">
      <w:pPr>
        <w:pStyle w:val="Listaszerbekezds"/>
        <w:shd w:val="clear" w:color="auto" w:fill="FFFFFF"/>
        <w:spacing w:before="100" w:beforeAutospacing="1" w:after="0"/>
        <w:ind w:left="357"/>
        <w:rPr>
          <w:rFonts w:eastAsia="Times New Roman" w:cs="Times New Roman"/>
          <w:szCs w:val="24"/>
          <w:lang w:eastAsia="hu-HU"/>
        </w:rPr>
      </w:pPr>
      <w:r w:rsidRPr="003208C8">
        <w:rPr>
          <w:rFonts w:eastAsia="Times New Roman" w:cs="Times New Roman"/>
          <w:szCs w:val="24"/>
          <w:lang w:eastAsia="hu-HU"/>
        </w:rPr>
        <w:t>Fejleszti tudását, továbbképzéseken, kommunikációs tréningeken vesz részt</w:t>
      </w:r>
    </w:p>
    <w:p w14:paraId="26C687EA" w14:textId="77777777" w:rsidR="00A23F09" w:rsidRPr="003208C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958EF8E" w14:textId="77777777" w:rsidR="00A23F09" w:rsidRPr="003208C8" w:rsidRDefault="00BA5BB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Alkalmazza a munka</w:t>
      </w:r>
      <w:r w:rsidR="00632DEF" w:rsidRPr="003208C8">
        <w:rPr>
          <w:rFonts w:cs="Times New Roman"/>
          <w:b/>
          <w:i/>
        </w:rPr>
        <w:t>körre vonatkozó szakmai és jogi szabályokat</w:t>
      </w:r>
    </w:p>
    <w:p w14:paraId="53EAE25E" w14:textId="77777777" w:rsidR="00BA5BBD" w:rsidRPr="003208C8" w:rsidRDefault="00BA5BBD" w:rsidP="00BA5BBD">
      <w:pPr>
        <w:pStyle w:val="Listaszerbekezds"/>
        <w:shd w:val="clear" w:color="auto" w:fill="FFFFFF"/>
        <w:spacing w:before="100" w:beforeAutospacing="1" w:after="100" w:afterAutospacing="1"/>
        <w:ind w:left="360"/>
        <w:rPr>
          <w:rFonts w:eastAsia="Times New Roman" w:cs="Times New Roman"/>
          <w:szCs w:val="24"/>
          <w:lang w:eastAsia="hu-HU"/>
        </w:rPr>
      </w:pPr>
      <w:r w:rsidRPr="003208C8">
        <w:rPr>
          <w:rFonts w:eastAsia="Times New Roman" w:cs="Times New Roman"/>
          <w:szCs w:val="24"/>
          <w:lang w:eastAsia="hu-HU"/>
        </w:rPr>
        <w:t>Alkalmazza a munkakörre vonatkozó szakmai és jogi szabályokat</w:t>
      </w:r>
    </w:p>
    <w:p w14:paraId="74FB0A6F" w14:textId="77777777" w:rsidR="00BA5BBD" w:rsidRPr="003208C8" w:rsidRDefault="00BA5BBD" w:rsidP="00BA5BBD">
      <w:pPr>
        <w:pStyle w:val="Listaszerbekezds"/>
        <w:shd w:val="clear" w:color="auto" w:fill="FFFFFF"/>
        <w:spacing w:before="100" w:beforeAutospacing="1" w:after="100" w:afterAutospacing="1"/>
        <w:ind w:left="360"/>
        <w:rPr>
          <w:rFonts w:eastAsia="Times New Roman" w:cs="Times New Roman"/>
          <w:szCs w:val="24"/>
          <w:lang w:eastAsia="hu-HU"/>
        </w:rPr>
      </w:pPr>
      <w:r w:rsidRPr="003208C8">
        <w:rPr>
          <w:rFonts w:eastAsia="Times New Roman" w:cs="Times New Roman"/>
          <w:szCs w:val="24"/>
          <w:lang w:eastAsia="hu-HU"/>
        </w:rPr>
        <w:t>A kapcsolattartás, riasztás technikai eszközeit előírásszerűen használja</w:t>
      </w:r>
    </w:p>
    <w:p w14:paraId="5DCC3FCE" w14:textId="77777777" w:rsidR="00BA5BBD" w:rsidRPr="003208C8" w:rsidRDefault="00BA5BBD" w:rsidP="00BA5BBD">
      <w:pPr>
        <w:pStyle w:val="Listaszerbekezds"/>
        <w:shd w:val="clear" w:color="auto" w:fill="FFFFFF"/>
        <w:spacing w:before="100" w:beforeAutospacing="1" w:after="100" w:afterAutospacing="1"/>
        <w:ind w:left="360"/>
        <w:rPr>
          <w:rFonts w:eastAsia="Times New Roman" w:cs="Times New Roman"/>
          <w:szCs w:val="24"/>
          <w:lang w:eastAsia="hu-HU"/>
        </w:rPr>
      </w:pPr>
      <w:r w:rsidRPr="003208C8">
        <w:rPr>
          <w:rFonts w:eastAsia="Times New Roman" w:cs="Times New Roman"/>
          <w:szCs w:val="24"/>
          <w:lang w:eastAsia="hu-HU"/>
        </w:rPr>
        <w:t>Életveszély esetén, alapszinten elsősegélyt nyújt (fektetés, vérzéscsillapítás, kötözések, segélyhívás)</w:t>
      </w:r>
    </w:p>
    <w:p w14:paraId="7FB8A8DC" w14:textId="77777777" w:rsidR="00A23F09" w:rsidRPr="003208C8" w:rsidRDefault="00BA5BBD" w:rsidP="00B426C2">
      <w:pPr>
        <w:pStyle w:val="Listaszerbekezds"/>
        <w:shd w:val="clear" w:color="auto" w:fill="FFFFFF"/>
        <w:spacing w:before="100" w:beforeAutospacing="1" w:after="0"/>
        <w:ind w:left="360"/>
        <w:rPr>
          <w:rFonts w:eastAsia="Times New Roman" w:cs="Times New Roman"/>
          <w:szCs w:val="24"/>
          <w:lang w:eastAsia="hu-HU"/>
        </w:rPr>
      </w:pPr>
      <w:r w:rsidRPr="003208C8">
        <w:rPr>
          <w:rFonts w:eastAsia="Times New Roman" w:cs="Times New Roman"/>
          <w:szCs w:val="24"/>
          <w:lang w:eastAsia="hu-HU"/>
        </w:rPr>
        <w:t>Szakszerűen mozgatja a beteget és műfogásokat alkalmaz</w:t>
      </w:r>
    </w:p>
    <w:p w14:paraId="6A32F6C2" w14:textId="77777777" w:rsidR="00A23F09" w:rsidRPr="003208C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0314D9D" w14:textId="77777777" w:rsidR="00A23F09" w:rsidRPr="003208C8" w:rsidRDefault="00632DE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Munkavégzése során betartja az adatvédelmi, munkavédelmi, tűzvédelmi, környezetvédelmi szabályok előírásait</w:t>
      </w:r>
    </w:p>
    <w:p w14:paraId="3E7B5168" w14:textId="77777777" w:rsidR="00BA5BBD" w:rsidRPr="003208C8" w:rsidRDefault="00BA5BBD" w:rsidP="00BA5BBD">
      <w:pPr>
        <w:pStyle w:val="Listaszerbekezds"/>
        <w:shd w:val="clear" w:color="auto" w:fill="FFFFFF"/>
        <w:spacing w:before="100" w:beforeAutospacing="1" w:after="100" w:afterAutospacing="1"/>
        <w:ind w:left="360"/>
        <w:rPr>
          <w:rFonts w:eastAsia="Times New Roman" w:cs="Times New Roman"/>
          <w:szCs w:val="24"/>
          <w:lang w:eastAsia="hu-HU"/>
        </w:rPr>
      </w:pPr>
      <w:r w:rsidRPr="003208C8">
        <w:rPr>
          <w:rFonts w:eastAsia="Times New Roman" w:cs="Times New Roman"/>
          <w:szCs w:val="24"/>
          <w:lang w:eastAsia="hu-HU"/>
        </w:rPr>
        <w:t>Munkavégzése során betartja az adatvédelmi, munkavédelmi, tűzvédelmi, környezetvédelmi szabályok előírásait</w:t>
      </w:r>
    </w:p>
    <w:p w14:paraId="1BEEE6AA" w14:textId="77777777" w:rsidR="00A23F09" w:rsidRPr="003208C8" w:rsidRDefault="00BA5BBD" w:rsidP="00B426C2">
      <w:pPr>
        <w:pStyle w:val="Listaszerbekezds"/>
        <w:shd w:val="clear" w:color="auto" w:fill="FFFFFF"/>
        <w:spacing w:before="100" w:beforeAutospacing="1" w:after="0"/>
        <w:ind w:left="357"/>
        <w:rPr>
          <w:rFonts w:eastAsia="Times New Roman" w:cs="Times New Roman"/>
          <w:szCs w:val="24"/>
          <w:lang w:eastAsia="hu-HU"/>
        </w:rPr>
      </w:pPr>
      <w:r w:rsidRPr="003208C8">
        <w:rPr>
          <w:rFonts w:eastAsia="Times New Roman" w:cs="Times New Roman"/>
          <w:szCs w:val="24"/>
          <w:lang w:eastAsia="hu-HU"/>
        </w:rPr>
        <w:t>Munkaköri feladatait az előírásoknak megfelelően dokumentálja</w:t>
      </w:r>
    </w:p>
    <w:p w14:paraId="3713C01B" w14:textId="77777777" w:rsidR="00A23F09" w:rsidRPr="003208C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BBD9611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A képzés javasolt helyszíne (ajánlás)</w:t>
      </w:r>
    </w:p>
    <w:p w14:paraId="0332BDE1" w14:textId="77777777" w:rsidR="00A23F09" w:rsidRPr="003208C8" w:rsidRDefault="00465878" w:rsidP="00A23F09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>Szaktanterem</w:t>
      </w:r>
    </w:p>
    <w:p w14:paraId="4CAB20F4" w14:textId="77777777" w:rsidR="00A23F09" w:rsidRPr="003208C8" w:rsidRDefault="00A23F09" w:rsidP="00A23F09">
      <w:pPr>
        <w:spacing w:after="0"/>
        <w:ind w:left="426"/>
        <w:rPr>
          <w:rFonts w:cs="Times New Roman"/>
        </w:rPr>
      </w:pPr>
    </w:p>
    <w:p w14:paraId="7CC1F1C2" w14:textId="77777777" w:rsidR="00A23F09" w:rsidRPr="003208C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lastRenderedPageBreak/>
        <w:t>A tantárgy értékelésének módja</w:t>
      </w:r>
    </w:p>
    <w:p w14:paraId="3764AC45" w14:textId="1E105966" w:rsidR="00A23F09" w:rsidRPr="003208C8" w:rsidRDefault="00A23F09" w:rsidP="00A23F09">
      <w:pPr>
        <w:spacing w:after="0"/>
        <w:ind w:left="426"/>
        <w:rPr>
          <w:rFonts w:cs="Times New Roman"/>
        </w:rPr>
      </w:pPr>
      <w:r w:rsidRPr="003208C8">
        <w:rPr>
          <w:rFonts w:cs="Times New Roman"/>
        </w:rPr>
        <w:t xml:space="preserve">A nemzeti köznevelésről szóló 2011. évi </w:t>
      </w:r>
      <w:r w:rsidR="00CB4662">
        <w:rPr>
          <w:rFonts w:cs="Times New Roman"/>
        </w:rPr>
        <w:t xml:space="preserve">CXC. törvény </w:t>
      </w:r>
      <w:r w:rsidRPr="003208C8">
        <w:rPr>
          <w:rFonts w:cs="Times New Roman"/>
        </w:rPr>
        <w:t xml:space="preserve">54. § </w:t>
      </w:r>
      <w:r w:rsidR="00622699">
        <w:rPr>
          <w:rFonts w:cs="Times New Roman"/>
        </w:rPr>
        <w:t>(2) bekezdés a)</w:t>
      </w:r>
      <w:r w:rsidRPr="003208C8">
        <w:rPr>
          <w:rFonts w:cs="Times New Roman"/>
        </w:rPr>
        <w:t xml:space="preserve"> pontja szerinti értékeléssel.</w:t>
      </w:r>
    </w:p>
    <w:p w14:paraId="2C31923C" w14:textId="77777777" w:rsidR="00A23F09" w:rsidRDefault="00A23F09" w:rsidP="00A23F09">
      <w:pPr>
        <w:spacing w:after="0"/>
        <w:ind w:left="426"/>
        <w:rPr>
          <w:rFonts w:cs="Times New Roman"/>
        </w:rPr>
      </w:pPr>
    </w:p>
    <w:p w14:paraId="04C3BFFF" w14:textId="17EFC271" w:rsidR="000860A3" w:rsidRDefault="000860A3" w:rsidP="000860A3">
      <w:pPr>
        <w:spacing w:after="200" w:line="276" w:lineRule="auto"/>
        <w:jc w:val="left"/>
        <w:rPr>
          <w:rFonts w:cs="Times New Roman"/>
        </w:rPr>
      </w:pPr>
    </w:p>
    <w:p w14:paraId="148625B3" w14:textId="77777777" w:rsidR="00B426C2" w:rsidRPr="003208C8" w:rsidRDefault="00B426C2" w:rsidP="000860A3">
      <w:pPr>
        <w:spacing w:after="200" w:line="276" w:lineRule="auto"/>
        <w:jc w:val="left"/>
        <w:rPr>
          <w:rFonts w:cs="Times New Roman"/>
        </w:rPr>
      </w:pPr>
    </w:p>
    <w:p w14:paraId="64A955F4" w14:textId="77777777" w:rsidR="000860A3" w:rsidRPr="003208C8" w:rsidRDefault="000860A3" w:rsidP="000860A3">
      <w:pPr>
        <w:spacing w:after="0"/>
        <w:jc w:val="center"/>
        <w:rPr>
          <w:rFonts w:cs="Times New Roman"/>
          <w:b/>
          <w:caps/>
        </w:rPr>
      </w:pPr>
      <w:r w:rsidRPr="003208C8">
        <w:rPr>
          <w:rFonts w:cs="Times New Roman"/>
          <w:b/>
          <w:caps/>
        </w:rPr>
        <w:t>Összefüggő szakmai gyakorlat</w:t>
      </w:r>
    </w:p>
    <w:p w14:paraId="4F5353F2" w14:textId="77777777" w:rsidR="000860A3" w:rsidRPr="003208C8" w:rsidRDefault="000860A3" w:rsidP="000860A3">
      <w:pPr>
        <w:spacing w:after="0"/>
        <w:rPr>
          <w:rFonts w:cs="Times New Roman"/>
        </w:rPr>
      </w:pPr>
    </w:p>
    <w:p w14:paraId="4AC850BE" w14:textId="77777777" w:rsidR="000860A3" w:rsidRPr="003208C8" w:rsidRDefault="000860A3" w:rsidP="000860A3">
      <w:pPr>
        <w:spacing w:after="0"/>
        <w:jc w:val="center"/>
        <w:rPr>
          <w:rFonts w:cs="Times New Roman"/>
          <w:b/>
        </w:rPr>
      </w:pPr>
      <w:r w:rsidRPr="003208C8">
        <w:rPr>
          <w:rFonts w:cs="Times New Roman"/>
          <w:b/>
        </w:rPr>
        <w:t>I. Öt évfolyamos oktatás közismereti képzéssel</w:t>
      </w:r>
    </w:p>
    <w:p w14:paraId="01CE5D19" w14:textId="77777777" w:rsidR="000860A3" w:rsidRPr="003208C8" w:rsidRDefault="000860A3" w:rsidP="000860A3">
      <w:pPr>
        <w:spacing w:after="0"/>
        <w:jc w:val="center"/>
        <w:rPr>
          <w:rFonts w:cs="Times New Roman"/>
        </w:rPr>
      </w:pPr>
      <w:r w:rsidRPr="003208C8">
        <w:rPr>
          <w:rFonts w:cs="Times New Roman"/>
        </w:rPr>
        <w:t>10. évfolyamot követően 140 óra</w:t>
      </w:r>
    </w:p>
    <w:p w14:paraId="64D633EA" w14:textId="77777777" w:rsidR="000860A3" w:rsidRPr="003208C8" w:rsidRDefault="000860A3" w:rsidP="000860A3">
      <w:pPr>
        <w:spacing w:after="0"/>
        <w:jc w:val="center"/>
        <w:rPr>
          <w:rFonts w:cs="Times New Roman"/>
        </w:rPr>
      </w:pPr>
      <w:r w:rsidRPr="003208C8">
        <w:rPr>
          <w:rFonts w:cs="Times New Roman"/>
        </w:rPr>
        <w:t>11. évfolyamot követően 140 óra</w:t>
      </w:r>
    </w:p>
    <w:p w14:paraId="08927BD1" w14:textId="77777777" w:rsidR="000860A3" w:rsidRPr="003208C8" w:rsidRDefault="000860A3" w:rsidP="000860A3">
      <w:pPr>
        <w:spacing w:after="0"/>
        <w:rPr>
          <w:rFonts w:cs="Times New Roman"/>
        </w:rPr>
      </w:pPr>
    </w:p>
    <w:p w14:paraId="76A4C94E" w14:textId="77777777" w:rsidR="000860A3" w:rsidRPr="003208C8" w:rsidRDefault="000860A3" w:rsidP="000860A3">
      <w:pPr>
        <w:spacing w:after="0"/>
        <w:rPr>
          <w:rFonts w:cs="Times New Roman"/>
        </w:rPr>
      </w:pPr>
      <w:r w:rsidRPr="003208C8">
        <w:rPr>
          <w:rFonts w:cs="Times New Roman"/>
        </w:rPr>
        <w:t>10. évfolyamot követő szakmai gyakorlat</w:t>
      </w:r>
    </w:p>
    <w:p w14:paraId="2ACBA102" w14:textId="77777777" w:rsidR="000860A3" w:rsidRPr="003208C8" w:rsidRDefault="000860A3" w:rsidP="000860A3">
      <w:pPr>
        <w:spacing w:after="0"/>
        <w:rPr>
          <w:rFonts w:cs="Times New Roman"/>
        </w:rPr>
      </w:pPr>
      <w:r w:rsidRPr="003208C8">
        <w:rPr>
          <w:rFonts w:cs="Times New Roman"/>
        </w:rPr>
        <w:t>Feladattal vezetett csoportmunka, komplex elméleti ismeretek gyakorlása</w:t>
      </w:r>
    </w:p>
    <w:p w14:paraId="60ECA450" w14:textId="77777777" w:rsidR="000860A3" w:rsidRPr="003208C8" w:rsidRDefault="000860A3" w:rsidP="000860A3">
      <w:pPr>
        <w:spacing w:after="0"/>
        <w:rPr>
          <w:rFonts w:cs="Times New Roman"/>
        </w:rPr>
      </w:pPr>
      <w:proofErr w:type="spellStart"/>
      <w:r w:rsidRPr="003208C8">
        <w:rPr>
          <w:rFonts w:cs="Times New Roman"/>
        </w:rPr>
        <w:t>Protetikai</w:t>
      </w:r>
      <w:proofErr w:type="spellEnd"/>
      <w:r w:rsidRPr="003208C8">
        <w:rPr>
          <w:rFonts w:cs="Times New Roman"/>
        </w:rPr>
        <w:t xml:space="preserve"> munkák tervezése, kivitelezése, komplex gyakorlás</w:t>
      </w:r>
    </w:p>
    <w:p w14:paraId="7168820D" w14:textId="77777777" w:rsidR="000860A3" w:rsidRPr="003208C8" w:rsidRDefault="000860A3" w:rsidP="000860A3">
      <w:pPr>
        <w:spacing w:after="0"/>
        <w:rPr>
          <w:rFonts w:cs="Times New Roman"/>
        </w:rPr>
      </w:pPr>
    </w:p>
    <w:p w14:paraId="515229A1" w14:textId="77777777" w:rsidR="000860A3" w:rsidRPr="003208C8" w:rsidRDefault="000860A3" w:rsidP="000860A3">
      <w:pPr>
        <w:spacing w:after="0"/>
        <w:rPr>
          <w:rFonts w:cs="Times New Roman"/>
        </w:rPr>
      </w:pPr>
      <w:r w:rsidRPr="003208C8">
        <w:rPr>
          <w:rFonts w:cs="Times New Roman"/>
        </w:rPr>
        <w:t>11. évfolyamot követő szakmai gyakorlat</w:t>
      </w:r>
    </w:p>
    <w:p w14:paraId="5813D789" w14:textId="77777777" w:rsidR="000860A3" w:rsidRPr="003208C8" w:rsidRDefault="000860A3" w:rsidP="000860A3">
      <w:pPr>
        <w:spacing w:after="0"/>
        <w:rPr>
          <w:rFonts w:cs="Times New Roman"/>
        </w:rPr>
      </w:pPr>
      <w:r w:rsidRPr="003208C8">
        <w:rPr>
          <w:rFonts w:cs="Times New Roman"/>
        </w:rPr>
        <w:t>Feladattal vezetett csoportmunka, komplex elméleti ismeretek gyakorlása</w:t>
      </w:r>
    </w:p>
    <w:p w14:paraId="0C4078A4" w14:textId="77777777" w:rsidR="000860A3" w:rsidRPr="003208C8" w:rsidRDefault="000860A3" w:rsidP="000860A3">
      <w:pPr>
        <w:spacing w:after="0"/>
        <w:rPr>
          <w:rFonts w:cs="Times New Roman"/>
        </w:rPr>
      </w:pPr>
      <w:r w:rsidRPr="003208C8">
        <w:rPr>
          <w:rFonts w:cs="Times New Roman"/>
        </w:rPr>
        <w:t>Egyéni kanál és harapási sablon készítése komplex gyakorlással</w:t>
      </w:r>
    </w:p>
    <w:p w14:paraId="2060E533" w14:textId="77777777" w:rsidR="000860A3" w:rsidRPr="003208C8" w:rsidRDefault="000860A3" w:rsidP="000860A3">
      <w:pPr>
        <w:spacing w:after="0"/>
        <w:rPr>
          <w:rFonts w:cs="Times New Roman"/>
        </w:rPr>
      </w:pPr>
      <w:r w:rsidRPr="003208C8">
        <w:rPr>
          <w:rFonts w:cs="Times New Roman"/>
        </w:rPr>
        <w:t>Részleges és teljes fogpróbák készítésének komplex gyakorlás</w:t>
      </w:r>
    </w:p>
    <w:p w14:paraId="4045A327" w14:textId="77777777" w:rsidR="000860A3" w:rsidRPr="003208C8" w:rsidRDefault="000860A3" w:rsidP="000860A3">
      <w:pPr>
        <w:spacing w:after="0"/>
        <w:rPr>
          <w:rFonts w:cs="Times New Roman"/>
        </w:rPr>
      </w:pPr>
    </w:p>
    <w:p w14:paraId="35503780" w14:textId="77777777" w:rsidR="000860A3" w:rsidRPr="003208C8" w:rsidRDefault="000860A3" w:rsidP="000860A3">
      <w:pPr>
        <w:spacing w:after="0"/>
        <w:rPr>
          <w:rFonts w:cs="Times New Roman"/>
        </w:rPr>
      </w:pPr>
    </w:p>
    <w:p w14:paraId="616E0762" w14:textId="77777777" w:rsidR="000860A3" w:rsidRPr="003208C8" w:rsidRDefault="000860A3" w:rsidP="000860A3">
      <w:pPr>
        <w:spacing w:after="0"/>
        <w:jc w:val="center"/>
        <w:rPr>
          <w:rFonts w:cs="Times New Roman"/>
          <w:b/>
        </w:rPr>
      </w:pPr>
      <w:r w:rsidRPr="003208C8">
        <w:rPr>
          <w:rFonts w:cs="Times New Roman"/>
          <w:b/>
        </w:rPr>
        <w:t>II. Két évfolyamos oktatás közismereti képzés nélkül</w:t>
      </w:r>
    </w:p>
    <w:p w14:paraId="551E2B4B" w14:textId="77777777" w:rsidR="000860A3" w:rsidRPr="003208C8" w:rsidRDefault="000860A3" w:rsidP="000860A3">
      <w:pPr>
        <w:spacing w:after="0"/>
        <w:jc w:val="center"/>
        <w:rPr>
          <w:rFonts w:cs="Times New Roman"/>
        </w:rPr>
      </w:pPr>
      <w:r w:rsidRPr="003208C8">
        <w:rPr>
          <w:rFonts w:cs="Times New Roman"/>
        </w:rPr>
        <w:t>1. évfolyamot követően 160 óra</w:t>
      </w:r>
    </w:p>
    <w:p w14:paraId="016FBD48" w14:textId="77777777" w:rsidR="000860A3" w:rsidRPr="003208C8" w:rsidRDefault="000860A3" w:rsidP="000860A3">
      <w:pPr>
        <w:spacing w:after="0"/>
        <w:rPr>
          <w:rFonts w:cs="Times New Roman"/>
        </w:rPr>
      </w:pPr>
    </w:p>
    <w:p w14:paraId="36BD2F40" w14:textId="77777777" w:rsidR="009B6FBB" w:rsidRPr="003208C8" w:rsidRDefault="009B6FBB" w:rsidP="009B6FBB">
      <w:pPr>
        <w:spacing w:after="0"/>
        <w:rPr>
          <w:rFonts w:cs="Times New Roman"/>
        </w:rPr>
      </w:pPr>
      <w:r w:rsidRPr="003208C8">
        <w:rPr>
          <w:rFonts w:cs="Times New Roman"/>
        </w:rPr>
        <w:t xml:space="preserve">Feladattal vezetett csoportmunka, komplex elméleti ismeretek gyakorlása </w:t>
      </w:r>
    </w:p>
    <w:p w14:paraId="12CA77A8" w14:textId="77777777" w:rsidR="009B6FBB" w:rsidRPr="003208C8" w:rsidRDefault="009B6FBB" w:rsidP="009B6FBB">
      <w:pPr>
        <w:spacing w:after="0"/>
        <w:rPr>
          <w:rFonts w:cs="Times New Roman"/>
        </w:rPr>
      </w:pPr>
      <w:r w:rsidRPr="003208C8">
        <w:rPr>
          <w:rFonts w:cs="Times New Roman"/>
        </w:rPr>
        <w:t>Egyéni kanál és harapási sablon készítése komplex gyakorlással</w:t>
      </w:r>
    </w:p>
    <w:p w14:paraId="7C5D18F5" w14:textId="77777777" w:rsidR="009B6FBB" w:rsidRPr="003208C8" w:rsidRDefault="009B6FBB" w:rsidP="009B6FBB">
      <w:pPr>
        <w:spacing w:after="0"/>
        <w:rPr>
          <w:rFonts w:cs="Times New Roman"/>
        </w:rPr>
      </w:pPr>
      <w:r w:rsidRPr="003208C8">
        <w:rPr>
          <w:rFonts w:cs="Times New Roman"/>
        </w:rPr>
        <w:t>Részleges és teljes fogpróbák készítésének komplex gyakorlás</w:t>
      </w:r>
    </w:p>
    <w:p w14:paraId="1A93604C" w14:textId="77777777" w:rsidR="000860A3" w:rsidRPr="003208C8" w:rsidRDefault="009B6FBB" w:rsidP="000860A3">
      <w:pPr>
        <w:spacing w:after="0"/>
        <w:rPr>
          <w:rFonts w:cs="Times New Roman"/>
        </w:rPr>
      </w:pPr>
      <w:proofErr w:type="spellStart"/>
      <w:r w:rsidRPr="003208C8">
        <w:rPr>
          <w:rFonts w:cs="Times New Roman"/>
        </w:rPr>
        <w:t>Protetikai</w:t>
      </w:r>
      <w:proofErr w:type="spellEnd"/>
      <w:r w:rsidRPr="003208C8">
        <w:rPr>
          <w:rFonts w:cs="Times New Roman"/>
        </w:rPr>
        <w:t xml:space="preserve"> munkák tervezése, kivitelezése, komplex gyakorlás</w:t>
      </w:r>
    </w:p>
    <w:p w14:paraId="22E20FAA" w14:textId="77777777" w:rsidR="000860A3" w:rsidRPr="003208C8" w:rsidRDefault="009B6FBB" w:rsidP="000860A3">
      <w:pPr>
        <w:spacing w:after="0"/>
        <w:rPr>
          <w:rFonts w:cs="Times New Roman"/>
        </w:rPr>
      </w:pPr>
      <w:r w:rsidRPr="003208C8">
        <w:rPr>
          <w:rFonts w:cs="Times New Roman"/>
        </w:rPr>
        <w:t xml:space="preserve">Fémlemezes </w:t>
      </w:r>
      <w:proofErr w:type="spellStart"/>
      <w:r w:rsidRPr="003208C8">
        <w:rPr>
          <w:rFonts w:cs="Times New Roman"/>
        </w:rPr>
        <w:t>protetikai</w:t>
      </w:r>
      <w:proofErr w:type="spellEnd"/>
      <w:r w:rsidRPr="003208C8">
        <w:rPr>
          <w:rFonts w:cs="Times New Roman"/>
        </w:rPr>
        <w:t xml:space="preserve"> munkák tervezése, kivitelezése, komplex gyakorlás</w:t>
      </w:r>
    </w:p>
    <w:p w14:paraId="557FAE3F" w14:textId="77777777" w:rsidR="000860A3" w:rsidRPr="003208C8" w:rsidRDefault="000860A3" w:rsidP="000860A3">
      <w:pPr>
        <w:spacing w:after="0"/>
        <w:rPr>
          <w:rFonts w:cs="Times New Roman"/>
        </w:rPr>
      </w:pPr>
    </w:p>
    <w:sectPr w:rsidR="000860A3" w:rsidRPr="003208C8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45AD1BEE" w15:done="0"/>
  <w15:commentEx w15:paraId="1D154058" w15:done="0"/>
  <w15:commentEx w15:paraId="5352435D" w15:done="0"/>
  <w15:commentEx w15:paraId="355305A6" w15:done="0"/>
  <w15:commentEx w15:paraId="2658D538" w15:done="0"/>
  <w15:commentEx w15:paraId="12937008" w15:done="0"/>
  <w15:commentEx w15:paraId="2A1CEC00" w15:done="0"/>
  <w15:commentEx w15:paraId="15EF26FF" w15:done="0"/>
  <w15:commentEx w15:paraId="334C9765" w15:done="0"/>
  <w15:commentEx w15:paraId="05A92A5A" w15:done="0"/>
  <w15:commentEx w15:paraId="12B7C0CF" w15:done="0"/>
  <w15:commentEx w15:paraId="2E6C7335" w15:done="0"/>
  <w15:commentEx w15:paraId="2E503F89" w15:done="0"/>
  <w15:commentEx w15:paraId="1FCBAC83" w15:done="0"/>
  <w15:commentEx w15:paraId="118C7FF7" w15:done="0"/>
  <w15:commentEx w15:paraId="5615D3B0" w15:done="0"/>
  <w15:commentEx w15:paraId="1E66E02E" w15:done="0"/>
  <w15:commentEx w15:paraId="6BB304FF" w15:done="0"/>
  <w15:commentEx w15:paraId="528835D6" w15:done="0"/>
  <w15:commentEx w15:paraId="453F6FB1" w15:done="0"/>
  <w15:commentEx w15:paraId="4DD3A4FE" w15:done="0"/>
  <w15:commentEx w15:paraId="4B6D95F0" w15:done="0"/>
  <w15:commentEx w15:paraId="461E0715" w15:done="0"/>
  <w15:commentEx w15:paraId="090283E1" w15:done="0"/>
  <w15:commentEx w15:paraId="4089FAA6" w15:done="0"/>
  <w15:commentEx w15:paraId="17BAE6B0" w15:done="0"/>
  <w15:commentEx w15:paraId="48E1AE58" w15:done="0"/>
  <w15:commentEx w15:paraId="086176B8" w15:done="0"/>
  <w15:commentEx w15:paraId="1E141E1A" w15:done="0"/>
  <w15:commentEx w15:paraId="04D39A33" w15:done="0"/>
  <w15:commentEx w15:paraId="44CF4655" w15:done="0"/>
  <w15:commentEx w15:paraId="4AF9C444" w15:done="0"/>
  <w15:commentEx w15:paraId="5ECA005F" w15:done="0"/>
  <w15:commentEx w15:paraId="067D2005" w15:done="0"/>
  <w15:commentEx w15:paraId="09421BB0" w15:done="0"/>
  <w15:commentEx w15:paraId="482CE76F" w15:done="0"/>
  <w15:commentEx w15:paraId="7DB76583" w15:done="0"/>
  <w15:commentEx w15:paraId="7FBE4AC5" w15:done="0"/>
  <w15:commentEx w15:paraId="3D7DEBF4" w15:done="0"/>
  <w15:commentEx w15:paraId="284B8E2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5AD1BEE" w16cid:durableId="1E5A8B21"/>
  <w16cid:commentId w16cid:paraId="1D154058" w16cid:durableId="1E5A8B7D"/>
  <w16cid:commentId w16cid:paraId="5352435D" w16cid:durableId="1E5A8B22"/>
  <w16cid:commentId w16cid:paraId="355305A6" w16cid:durableId="1E5A8BBB"/>
  <w16cid:commentId w16cid:paraId="2658D538" w16cid:durableId="1E5A8BE2"/>
  <w16cid:commentId w16cid:paraId="12937008" w16cid:durableId="1E5A8C09"/>
  <w16cid:commentId w16cid:paraId="2A1CEC00" w16cid:durableId="1E5A8C7E"/>
  <w16cid:commentId w16cid:paraId="15EF26FF" w16cid:durableId="1E5A8B23"/>
  <w16cid:commentId w16cid:paraId="334C9765" w16cid:durableId="1E5A9B56"/>
  <w16cid:commentId w16cid:paraId="05A92A5A" w16cid:durableId="1E5A9B73"/>
  <w16cid:commentId w16cid:paraId="12B7C0CF" w16cid:durableId="1E5A8B24"/>
  <w16cid:commentId w16cid:paraId="2E6C7335" w16cid:durableId="1E5A8B25"/>
  <w16cid:commentId w16cid:paraId="2E503F89" w16cid:durableId="1E5A9C50"/>
  <w16cid:commentId w16cid:paraId="1FCBAC83" w16cid:durableId="1E5A9CD7"/>
  <w16cid:commentId w16cid:paraId="118C7FF7" w16cid:durableId="1E5A8B26"/>
  <w16cid:commentId w16cid:paraId="5615D3B0" w16cid:durableId="1E5A8B27"/>
  <w16cid:commentId w16cid:paraId="1E66E02E" w16cid:durableId="1E5A8B28"/>
  <w16cid:commentId w16cid:paraId="6BB304FF" w16cid:durableId="1E5A8B29"/>
  <w16cid:commentId w16cid:paraId="528835D6" w16cid:durableId="1E5A9E3E"/>
  <w16cid:commentId w16cid:paraId="453F6FB1" w16cid:durableId="1E5A9E7E"/>
  <w16cid:commentId w16cid:paraId="4DD3A4FE" w16cid:durableId="1E5A8B2A"/>
  <w16cid:commentId w16cid:paraId="4B6D95F0" w16cid:durableId="1E5A8B2B"/>
  <w16cid:commentId w16cid:paraId="461E0715" w16cid:durableId="1E5A8B2C"/>
  <w16cid:commentId w16cid:paraId="090283E1" w16cid:durableId="1E5A8B2D"/>
  <w16cid:commentId w16cid:paraId="4089FAA6" w16cid:durableId="1E5A8B2E"/>
  <w16cid:commentId w16cid:paraId="17BAE6B0" w16cid:durableId="1E5A9FBB"/>
  <w16cid:commentId w16cid:paraId="48E1AE58" w16cid:durableId="1E5AA000"/>
  <w16cid:commentId w16cid:paraId="086176B8" w16cid:durableId="1E5A8B2F"/>
  <w16cid:commentId w16cid:paraId="1E141E1A" w16cid:durableId="1E5A8B30"/>
  <w16cid:commentId w16cid:paraId="04D39A33" w16cid:durableId="1E5A8B31"/>
  <w16cid:commentId w16cid:paraId="44CF4655" w16cid:durableId="1E5A8B32"/>
  <w16cid:commentId w16cid:paraId="4AF9C444" w16cid:durableId="1E5AA09C"/>
  <w16cid:commentId w16cid:paraId="5ECA005F" w16cid:durableId="1E5A8B33"/>
  <w16cid:commentId w16cid:paraId="067D2005" w16cid:durableId="1E5A8B34"/>
  <w16cid:commentId w16cid:paraId="09421BB0" w16cid:durableId="1E5A8B35"/>
  <w16cid:commentId w16cid:paraId="482CE76F" w16cid:durableId="1E5A8B36"/>
  <w16cid:commentId w16cid:paraId="7DB76583" w16cid:durableId="1E5A8B37"/>
  <w16cid:commentId w16cid:paraId="7FBE4AC5" w16cid:durableId="1E5A8B38"/>
  <w16cid:commentId w16cid:paraId="3D7DEBF4" w16cid:durableId="1E5AA208"/>
  <w16cid:commentId w16cid:paraId="284B8E2B" w16cid:durableId="1E5AA265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C7A765" w14:textId="77777777" w:rsidR="006C0E47" w:rsidRDefault="006C0E47" w:rsidP="00B945BE">
      <w:pPr>
        <w:spacing w:after="0"/>
      </w:pPr>
      <w:r>
        <w:separator/>
      </w:r>
    </w:p>
  </w:endnote>
  <w:endnote w:type="continuationSeparator" w:id="0">
    <w:p w14:paraId="7B09BFE7" w14:textId="77777777" w:rsidR="006C0E47" w:rsidRDefault="006C0E47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9632B2" w14:textId="77777777" w:rsidR="006C0E47" w:rsidRDefault="006C0E47" w:rsidP="00B945BE">
      <w:pPr>
        <w:spacing w:after="0"/>
      </w:pPr>
      <w:r>
        <w:separator/>
      </w:r>
    </w:p>
  </w:footnote>
  <w:footnote w:type="continuationSeparator" w:id="0">
    <w:p w14:paraId="3D32875D" w14:textId="77777777" w:rsidR="006C0E47" w:rsidRDefault="006C0E47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3141A69"/>
    <w:multiLevelType w:val="hybridMultilevel"/>
    <w:tmpl w:val="6714DE5E"/>
    <w:lvl w:ilvl="0" w:tplc="BFDCF45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8"/>
  </w:num>
  <w:num w:numId="5">
    <w:abstractNumId w:val="0"/>
  </w:num>
  <w:num w:numId="6">
    <w:abstractNumId w:val="5"/>
  </w:num>
  <w:num w:numId="7">
    <w:abstractNumId w:val="1"/>
  </w:num>
  <w:num w:numId="8">
    <w:abstractNumId w:val="2"/>
  </w:num>
  <w:num w:numId="9">
    <w:abstractNumId w:val="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atuszMolnár Melitta">
    <w15:presenceInfo w15:providerId="None" w15:userId="MatuszMolnár Melitt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071"/>
    <w:rsid w:val="0000448D"/>
    <w:rsid w:val="00011742"/>
    <w:rsid w:val="0001241B"/>
    <w:rsid w:val="000268C8"/>
    <w:rsid w:val="00031790"/>
    <w:rsid w:val="00033C9C"/>
    <w:rsid w:val="000356CB"/>
    <w:rsid w:val="0003580D"/>
    <w:rsid w:val="000609DD"/>
    <w:rsid w:val="0007263D"/>
    <w:rsid w:val="00074671"/>
    <w:rsid w:val="000772D7"/>
    <w:rsid w:val="00083D88"/>
    <w:rsid w:val="0008555B"/>
    <w:rsid w:val="000860A3"/>
    <w:rsid w:val="00087BBA"/>
    <w:rsid w:val="000901EB"/>
    <w:rsid w:val="0009508E"/>
    <w:rsid w:val="000A21B7"/>
    <w:rsid w:val="000A2E27"/>
    <w:rsid w:val="000A768E"/>
    <w:rsid w:val="000A7B49"/>
    <w:rsid w:val="000B0F02"/>
    <w:rsid w:val="000B44B8"/>
    <w:rsid w:val="000B5E9D"/>
    <w:rsid w:val="000C2A52"/>
    <w:rsid w:val="000C30CB"/>
    <w:rsid w:val="000C3F9A"/>
    <w:rsid w:val="000E1DAA"/>
    <w:rsid w:val="000F324A"/>
    <w:rsid w:val="000F44A2"/>
    <w:rsid w:val="001060CD"/>
    <w:rsid w:val="0011387A"/>
    <w:rsid w:val="001138EA"/>
    <w:rsid w:val="00114041"/>
    <w:rsid w:val="0012134D"/>
    <w:rsid w:val="00134461"/>
    <w:rsid w:val="00144B6F"/>
    <w:rsid w:val="00153AA6"/>
    <w:rsid w:val="00160E0E"/>
    <w:rsid w:val="00164141"/>
    <w:rsid w:val="0017186D"/>
    <w:rsid w:val="001924F4"/>
    <w:rsid w:val="001A7777"/>
    <w:rsid w:val="001B61A0"/>
    <w:rsid w:val="001E7B1E"/>
    <w:rsid w:val="001F08AF"/>
    <w:rsid w:val="0021246D"/>
    <w:rsid w:val="00212764"/>
    <w:rsid w:val="00212EC8"/>
    <w:rsid w:val="00216033"/>
    <w:rsid w:val="00244218"/>
    <w:rsid w:val="0024448B"/>
    <w:rsid w:val="00250FD5"/>
    <w:rsid w:val="0025489A"/>
    <w:rsid w:val="0025694A"/>
    <w:rsid w:val="0025707B"/>
    <w:rsid w:val="002625A0"/>
    <w:rsid w:val="00264E7D"/>
    <w:rsid w:val="00266A2C"/>
    <w:rsid w:val="0026720A"/>
    <w:rsid w:val="00276B7C"/>
    <w:rsid w:val="00277303"/>
    <w:rsid w:val="00280C94"/>
    <w:rsid w:val="00285C46"/>
    <w:rsid w:val="00291386"/>
    <w:rsid w:val="002913DA"/>
    <w:rsid w:val="002B02B9"/>
    <w:rsid w:val="002B7B3A"/>
    <w:rsid w:val="002C6866"/>
    <w:rsid w:val="002D029F"/>
    <w:rsid w:val="002F7BEA"/>
    <w:rsid w:val="00312CCD"/>
    <w:rsid w:val="0031388F"/>
    <w:rsid w:val="00320239"/>
    <w:rsid w:val="003208C8"/>
    <w:rsid w:val="0032340E"/>
    <w:rsid w:val="003262AC"/>
    <w:rsid w:val="003325F4"/>
    <w:rsid w:val="00341BC6"/>
    <w:rsid w:val="003468AB"/>
    <w:rsid w:val="00353C2E"/>
    <w:rsid w:val="00381B6C"/>
    <w:rsid w:val="0038354E"/>
    <w:rsid w:val="003843B6"/>
    <w:rsid w:val="00390F08"/>
    <w:rsid w:val="00391719"/>
    <w:rsid w:val="003A0EC9"/>
    <w:rsid w:val="003A7273"/>
    <w:rsid w:val="003B0E21"/>
    <w:rsid w:val="003B10A4"/>
    <w:rsid w:val="003B1333"/>
    <w:rsid w:val="003C589C"/>
    <w:rsid w:val="003D29F2"/>
    <w:rsid w:val="003E772D"/>
    <w:rsid w:val="004011EB"/>
    <w:rsid w:val="0041674C"/>
    <w:rsid w:val="00420CA2"/>
    <w:rsid w:val="004239CF"/>
    <w:rsid w:val="00424575"/>
    <w:rsid w:val="00425EDB"/>
    <w:rsid w:val="00426376"/>
    <w:rsid w:val="00427407"/>
    <w:rsid w:val="00430699"/>
    <w:rsid w:val="0043741B"/>
    <w:rsid w:val="00437470"/>
    <w:rsid w:val="0045474F"/>
    <w:rsid w:val="00457252"/>
    <w:rsid w:val="00465878"/>
    <w:rsid w:val="00471934"/>
    <w:rsid w:val="00472A2C"/>
    <w:rsid w:val="00477E3A"/>
    <w:rsid w:val="0049127E"/>
    <w:rsid w:val="004A2C68"/>
    <w:rsid w:val="004A7F8A"/>
    <w:rsid w:val="004B2932"/>
    <w:rsid w:val="004D59DA"/>
    <w:rsid w:val="004E32A8"/>
    <w:rsid w:val="004E71AD"/>
    <w:rsid w:val="004E741C"/>
    <w:rsid w:val="004F48EC"/>
    <w:rsid w:val="004F6765"/>
    <w:rsid w:val="004F7DC2"/>
    <w:rsid w:val="00505D86"/>
    <w:rsid w:val="00511097"/>
    <w:rsid w:val="00514156"/>
    <w:rsid w:val="00524B52"/>
    <w:rsid w:val="00525F5D"/>
    <w:rsid w:val="00534EEE"/>
    <w:rsid w:val="00542024"/>
    <w:rsid w:val="00543CE0"/>
    <w:rsid w:val="00546709"/>
    <w:rsid w:val="00555044"/>
    <w:rsid w:val="00565574"/>
    <w:rsid w:val="0057708C"/>
    <w:rsid w:val="005819D4"/>
    <w:rsid w:val="00581FF8"/>
    <w:rsid w:val="00584074"/>
    <w:rsid w:val="005918C6"/>
    <w:rsid w:val="005A3F3E"/>
    <w:rsid w:val="005B1BA4"/>
    <w:rsid w:val="005B2789"/>
    <w:rsid w:val="005C10A1"/>
    <w:rsid w:val="005D2DE8"/>
    <w:rsid w:val="005F22E2"/>
    <w:rsid w:val="00602463"/>
    <w:rsid w:val="00617E05"/>
    <w:rsid w:val="00622423"/>
    <w:rsid w:val="00622699"/>
    <w:rsid w:val="00627A8B"/>
    <w:rsid w:val="00632DEF"/>
    <w:rsid w:val="00634AC3"/>
    <w:rsid w:val="00636069"/>
    <w:rsid w:val="006405D9"/>
    <w:rsid w:val="0064430D"/>
    <w:rsid w:val="00645B4F"/>
    <w:rsid w:val="0065053C"/>
    <w:rsid w:val="00657315"/>
    <w:rsid w:val="00657AC1"/>
    <w:rsid w:val="00657E78"/>
    <w:rsid w:val="00661B13"/>
    <w:rsid w:val="00667459"/>
    <w:rsid w:val="006765CE"/>
    <w:rsid w:val="0068133D"/>
    <w:rsid w:val="006817F9"/>
    <w:rsid w:val="006831AC"/>
    <w:rsid w:val="00683E28"/>
    <w:rsid w:val="00685792"/>
    <w:rsid w:val="00690F71"/>
    <w:rsid w:val="00696ED9"/>
    <w:rsid w:val="006A001F"/>
    <w:rsid w:val="006B33AF"/>
    <w:rsid w:val="006B6253"/>
    <w:rsid w:val="006C0E47"/>
    <w:rsid w:val="006C36DD"/>
    <w:rsid w:val="006E714E"/>
    <w:rsid w:val="006F3DC6"/>
    <w:rsid w:val="006F5812"/>
    <w:rsid w:val="00703076"/>
    <w:rsid w:val="0070403D"/>
    <w:rsid w:val="00704A02"/>
    <w:rsid w:val="00707AD9"/>
    <w:rsid w:val="00707F4A"/>
    <w:rsid w:val="007128FF"/>
    <w:rsid w:val="007205F8"/>
    <w:rsid w:val="007308AA"/>
    <w:rsid w:val="00741EC3"/>
    <w:rsid w:val="00746A94"/>
    <w:rsid w:val="00752ECD"/>
    <w:rsid w:val="0076451F"/>
    <w:rsid w:val="00770AA2"/>
    <w:rsid w:val="007728CE"/>
    <w:rsid w:val="007761DE"/>
    <w:rsid w:val="00783D0C"/>
    <w:rsid w:val="007A0308"/>
    <w:rsid w:val="007A6A5C"/>
    <w:rsid w:val="007C60B9"/>
    <w:rsid w:val="007E482A"/>
    <w:rsid w:val="0080038C"/>
    <w:rsid w:val="00807FA9"/>
    <w:rsid w:val="00811551"/>
    <w:rsid w:val="00816144"/>
    <w:rsid w:val="00820131"/>
    <w:rsid w:val="00821E80"/>
    <w:rsid w:val="008271DB"/>
    <w:rsid w:val="0083064C"/>
    <w:rsid w:val="008553B5"/>
    <w:rsid w:val="008636CD"/>
    <w:rsid w:val="0087546E"/>
    <w:rsid w:val="00876453"/>
    <w:rsid w:val="0088075D"/>
    <w:rsid w:val="00887A7D"/>
    <w:rsid w:val="00894D83"/>
    <w:rsid w:val="00894F51"/>
    <w:rsid w:val="00896617"/>
    <w:rsid w:val="008A17AB"/>
    <w:rsid w:val="008A1E21"/>
    <w:rsid w:val="008A216B"/>
    <w:rsid w:val="008B01A2"/>
    <w:rsid w:val="008B6076"/>
    <w:rsid w:val="008B6582"/>
    <w:rsid w:val="008C1D07"/>
    <w:rsid w:val="008C2108"/>
    <w:rsid w:val="008F1A3A"/>
    <w:rsid w:val="009112E2"/>
    <w:rsid w:val="00914960"/>
    <w:rsid w:val="00920A56"/>
    <w:rsid w:val="00923B13"/>
    <w:rsid w:val="00935F76"/>
    <w:rsid w:val="00944E67"/>
    <w:rsid w:val="00953953"/>
    <w:rsid w:val="0096446F"/>
    <w:rsid w:val="00972853"/>
    <w:rsid w:val="009944BB"/>
    <w:rsid w:val="009A08EE"/>
    <w:rsid w:val="009A5632"/>
    <w:rsid w:val="009A6B66"/>
    <w:rsid w:val="009A6D48"/>
    <w:rsid w:val="009B6E6E"/>
    <w:rsid w:val="009B6FBB"/>
    <w:rsid w:val="009C28EA"/>
    <w:rsid w:val="009C7414"/>
    <w:rsid w:val="009D34D9"/>
    <w:rsid w:val="009D6B63"/>
    <w:rsid w:val="009E0A33"/>
    <w:rsid w:val="009F26D5"/>
    <w:rsid w:val="00A00CE7"/>
    <w:rsid w:val="00A05350"/>
    <w:rsid w:val="00A17996"/>
    <w:rsid w:val="00A23F09"/>
    <w:rsid w:val="00A24DEC"/>
    <w:rsid w:val="00A27A52"/>
    <w:rsid w:val="00A3215B"/>
    <w:rsid w:val="00A339AE"/>
    <w:rsid w:val="00A406FB"/>
    <w:rsid w:val="00A50696"/>
    <w:rsid w:val="00A5101E"/>
    <w:rsid w:val="00A6225F"/>
    <w:rsid w:val="00A70608"/>
    <w:rsid w:val="00A7154A"/>
    <w:rsid w:val="00A80941"/>
    <w:rsid w:val="00A80FB4"/>
    <w:rsid w:val="00A85EE3"/>
    <w:rsid w:val="00A9078A"/>
    <w:rsid w:val="00A965E8"/>
    <w:rsid w:val="00A9676C"/>
    <w:rsid w:val="00AB19B3"/>
    <w:rsid w:val="00AB789B"/>
    <w:rsid w:val="00AD55B2"/>
    <w:rsid w:val="00AD7F25"/>
    <w:rsid w:val="00AE1E3A"/>
    <w:rsid w:val="00AF4F44"/>
    <w:rsid w:val="00B00C68"/>
    <w:rsid w:val="00B12C52"/>
    <w:rsid w:val="00B23E68"/>
    <w:rsid w:val="00B267A1"/>
    <w:rsid w:val="00B301E5"/>
    <w:rsid w:val="00B426C2"/>
    <w:rsid w:val="00B47F2B"/>
    <w:rsid w:val="00B52CCF"/>
    <w:rsid w:val="00B75532"/>
    <w:rsid w:val="00B862AB"/>
    <w:rsid w:val="00B923FC"/>
    <w:rsid w:val="00B945BE"/>
    <w:rsid w:val="00B95A7D"/>
    <w:rsid w:val="00B97ABB"/>
    <w:rsid w:val="00BA3826"/>
    <w:rsid w:val="00BA3D88"/>
    <w:rsid w:val="00BA5BBD"/>
    <w:rsid w:val="00BC299C"/>
    <w:rsid w:val="00BD0108"/>
    <w:rsid w:val="00BD6904"/>
    <w:rsid w:val="00BF4EAA"/>
    <w:rsid w:val="00C0314C"/>
    <w:rsid w:val="00C065C4"/>
    <w:rsid w:val="00C103B2"/>
    <w:rsid w:val="00C124C0"/>
    <w:rsid w:val="00C131EE"/>
    <w:rsid w:val="00C16549"/>
    <w:rsid w:val="00C216D2"/>
    <w:rsid w:val="00C24A94"/>
    <w:rsid w:val="00C25B0E"/>
    <w:rsid w:val="00C27E46"/>
    <w:rsid w:val="00C43608"/>
    <w:rsid w:val="00C50D18"/>
    <w:rsid w:val="00C53E01"/>
    <w:rsid w:val="00C64856"/>
    <w:rsid w:val="00C70BAB"/>
    <w:rsid w:val="00C724B2"/>
    <w:rsid w:val="00C72AA0"/>
    <w:rsid w:val="00C75C1C"/>
    <w:rsid w:val="00C7785C"/>
    <w:rsid w:val="00C81BEE"/>
    <w:rsid w:val="00C86B7B"/>
    <w:rsid w:val="00C96C66"/>
    <w:rsid w:val="00C97BF3"/>
    <w:rsid w:val="00CB35F2"/>
    <w:rsid w:val="00CB4662"/>
    <w:rsid w:val="00CB484D"/>
    <w:rsid w:val="00CC059A"/>
    <w:rsid w:val="00CC2277"/>
    <w:rsid w:val="00CC73F3"/>
    <w:rsid w:val="00CD37F8"/>
    <w:rsid w:val="00CD6828"/>
    <w:rsid w:val="00CE64B8"/>
    <w:rsid w:val="00CF2ACA"/>
    <w:rsid w:val="00CF78B9"/>
    <w:rsid w:val="00CF79D1"/>
    <w:rsid w:val="00D1112C"/>
    <w:rsid w:val="00D12842"/>
    <w:rsid w:val="00D1431E"/>
    <w:rsid w:val="00D16689"/>
    <w:rsid w:val="00D22413"/>
    <w:rsid w:val="00D334C3"/>
    <w:rsid w:val="00D47F69"/>
    <w:rsid w:val="00D52C63"/>
    <w:rsid w:val="00D74581"/>
    <w:rsid w:val="00D75396"/>
    <w:rsid w:val="00D76842"/>
    <w:rsid w:val="00D80071"/>
    <w:rsid w:val="00D83C4A"/>
    <w:rsid w:val="00D93B4D"/>
    <w:rsid w:val="00DA3990"/>
    <w:rsid w:val="00DA7CCA"/>
    <w:rsid w:val="00DB4F25"/>
    <w:rsid w:val="00DB5FA7"/>
    <w:rsid w:val="00DB731D"/>
    <w:rsid w:val="00DB7753"/>
    <w:rsid w:val="00DD07B5"/>
    <w:rsid w:val="00DD65F6"/>
    <w:rsid w:val="00DE092D"/>
    <w:rsid w:val="00E01545"/>
    <w:rsid w:val="00E07190"/>
    <w:rsid w:val="00E1046E"/>
    <w:rsid w:val="00E10814"/>
    <w:rsid w:val="00E111A8"/>
    <w:rsid w:val="00E156A6"/>
    <w:rsid w:val="00E2653D"/>
    <w:rsid w:val="00E316D2"/>
    <w:rsid w:val="00E35C79"/>
    <w:rsid w:val="00E42D4A"/>
    <w:rsid w:val="00E431FD"/>
    <w:rsid w:val="00E50FE4"/>
    <w:rsid w:val="00E53281"/>
    <w:rsid w:val="00E66584"/>
    <w:rsid w:val="00E67C8D"/>
    <w:rsid w:val="00E72AE3"/>
    <w:rsid w:val="00E77563"/>
    <w:rsid w:val="00E816E8"/>
    <w:rsid w:val="00E949F5"/>
    <w:rsid w:val="00E96240"/>
    <w:rsid w:val="00EA05C2"/>
    <w:rsid w:val="00EA79A2"/>
    <w:rsid w:val="00EB279E"/>
    <w:rsid w:val="00EC28C8"/>
    <w:rsid w:val="00EC2DDC"/>
    <w:rsid w:val="00ED5300"/>
    <w:rsid w:val="00EE2FD2"/>
    <w:rsid w:val="00EE359D"/>
    <w:rsid w:val="00EF6891"/>
    <w:rsid w:val="00F0277F"/>
    <w:rsid w:val="00F03A24"/>
    <w:rsid w:val="00F2150D"/>
    <w:rsid w:val="00F24097"/>
    <w:rsid w:val="00F243D1"/>
    <w:rsid w:val="00F368DC"/>
    <w:rsid w:val="00F37407"/>
    <w:rsid w:val="00F4186C"/>
    <w:rsid w:val="00F41AF1"/>
    <w:rsid w:val="00F47062"/>
    <w:rsid w:val="00F50E12"/>
    <w:rsid w:val="00FA1B3A"/>
    <w:rsid w:val="00FB033E"/>
    <w:rsid w:val="00FB06FB"/>
    <w:rsid w:val="00FB273F"/>
    <w:rsid w:val="00FB4F72"/>
    <w:rsid w:val="00FB5939"/>
    <w:rsid w:val="00FB6DBC"/>
    <w:rsid w:val="00FC0331"/>
    <w:rsid w:val="00FC2EE8"/>
    <w:rsid w:val="00FD2804"/>
    <w:rsid w:val="00FE4DBE"/>
    <w:rsid w:val="00FF0563"/>
    <w:rsid w:val="00FF2FA4"/>
    <w:rsid w:val="00FF7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424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17" Type="http://schemas.microsoft.com/office/2011/relationships/people" Target="peop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microsoft.com/office/2011/relationships/commentsExtended" Target="commentsExtended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microsoft.com/office/2016/09/relationships/commentsIds" Target="commentsId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Nkrisztina\Downloads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6ED4449E42F5C94AAC03CDD2DE5A3D60" ma:contentTypeVersion="0" ma:contentTypeDescription="Új dokumentum létrehozása." ma:contentTypeScope="" ma:versionID="6e755dc78704c495a35dcd4e63d28ac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840CC1-9A90-4526-B400-5A566FADC470}">
  <ds:schemaRefs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http://purl.org/dc/terms/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61A20EA-83CF-4E16-8A6D-2DC51ECE5D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69C5B2B-5AF3-4B14-B47D-F32F2D7FB4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FC13A78-460D-45F5-A254-FA20DB498D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47</TotalTime>
  <Pages>62</Pages>
  <Words>10729</Words>
  <Characters>74032</Characters>
  <Application>Microsoft Office Word</Application>
  <DocSecurity>0</DocSecurity>
  <Lines>616</Lines>
  <Paragraphs>169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84592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soose</dc:creator>
  <dc:description>GINOP-6.2.4-VEKOP-16-2017-0001 – A 21. századi szakképzés és felnőttképzés minőségének valamint tartalmának fejlesztése</dc:description>
  <cp:lastModifiedBy>Soós László</cp:lastModifiedBy>
  <cp:revision>13</cp:revision>
  <dcterms:created xsi:type="dcterms:W3CDTF">2018-03-28T11:38:00Z</dcterms:created>
  <dcterms:modified xsi:type="dcterms:W3CDTF">2018-06-20T10:30:00Z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0x0101006ED4449E42F5C94AAC03CDD2DE5A3D60</vt:lpwstr>
  </property>
</Properties>
</file>