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BB719" w14:textId="77777777" w:rsidR="008E472B" w:rsidRPr="00724624" w:rsidRDefault="008E472B" w:rsidP="008E472B">
      <w:pPr>
        <w:spacing w:after="0"/>
        <w:rPr>
          <w:rFonts w:cs="Times New Roman"/>
          <w:szCs w:val="24"/>
        </w:rPr>
      </w:pPr>
      <w:r w:rsidRPr="00724624">
        <w:rPr>
          <w:rFonts w:cs="Times New Roman"/>
          <w:szCs w:val="24"/>
        </w:rPr>
        <w:t xml:space="preserve">2. Az R. 3. </w:t>
      </w:r>
      <w:r w:rsidRPr="00724624">
        <w:rPr>
          <w:rFonts w:cs="Times New Roman"/>
          <w:i/>
          <w:szCs w:val="24"/>
        </w:rPr>
        <w:t>melléklet</w:t>
      </w:r>
      <w:r w:rsidRPr="00724624">
        <w:rPr>
          <w:rFonts w:cs="Times New Roman"/>
          <w:szCs w:val="24"/>
        </w:rPr>
        <w:t xml:space="preserve"> 2.33. – 2.52. alpontja helyébe a következő rendelkezés lép:</w:t>
      </w:r>
    </w:p>
    <w:p w14:paraId="7741E985" w14:textId="77777777" w:rsidR="008E472B" w:rsidRDefault="008E472B" w:rsidP="000C56FE">
      <w:pPr>
        <w:spacing w:after="0"/>
        <w:jc w:val="center"/>
        <w:rPr>
          <w:rFonts w:cs="Times New Roman"/>
        </w:rPr>
      </w:pPr>
    </w:p>
    <w:p w14:paraId="443A9954" w14:textId="1AD54EF3" w:rsidR="001E7B1E" w:rsidRDefault="008E472B" w:rsidP="000C56FE">
      <w:pPr>
        <w:spacing w:after="0"/>
        <w:jc w:val="center"/>
        <w:rPr>
          <w:rFonts w:cs="Times New Roman"/>
        </w:rPr>
      </w:pPr>
      <w:r>
        <w:rPr>
          <w:rFonts w:cs="Times New Roman"/>
        </w:rPr>
        <w:t>„</w:t>
      </w:r>
      <w:r w:rsidR="00646787">
        <w:rPr>
          <w:rFonts w:cs="Times New Roman"/>
        </w:rPr>
        <w:t>2.33.</w:t>
      </w:r>
    </w:p>
    <w:p w14:paraId="2608D3CA" w14:textId="77777777" w:rsidR="00646787" w:rsidRPr="009D563B" w:rsidRDefault="00646787" w:rsidP="000C56FE">
      <w:pPr>
        <w:spacing w:after="0"/>
        <w:jc w:val="center"/>
        <w:rPr>
          <w:rFonts w:cs="Times New Roman"/>
        </w:rPr>
      </w:pPr>
      <w:bookmarkStart w:id="0" w:name="_GoBack"/>
      <w:bookmarkEnd w:id="0"/>
    </w:p>
    <w:p w14:paraId="17190CF6" w14:textId="77777777" w:rsidR="001A7777" w:rsidRPr="009D563B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9D563B">
        <w:rPr>
          <w:rFonts w:cs="Times New Roman"/>
          <w:b/>
          <w:caps/>
          <w:spacing w:val="60"/>
          <w:szCs w:val="24"/>
        </w:rPr>
        <w:t>Szakképzési kerettanterv</w:t>
      </w:r>
    </w:p>
    <w:p w14:paraId="371308A4" w14:textId="77777777" w:rsidR="001A7777" w:rsidRPr="009D563B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9D563B">
        <w:rPr>
          <w:rFonts w:cs="Times New Roman"/>
          <w:b/>
          <w:szCs w:val="24"/>
        </w:rPr>
        <w:t>a</w:t>
      </w:r>
      <w:r w:rsidR="004D1618" w:rsidRPr="009D563B">
        <w:rPr>
          <w:rFonts w:cs="Times New Roman"/>
          <w:b/>
          <w:szCs w:val="24"/>
        </w:rPr>
        <w:t>z</w:t>
      </w:r>
      <w:proofErr w:type="gramEnd"/>
    </w:p>
    <w:p w14:paraId="703F5C28" w14:textId="77777777" w:rsidR="0065053C" w:rsidRPr="009D563B" w:rsidRDefault="005E22A5" w:rsidP="001A7777">
      <w:pPr>
        <w:jc w:val="center"/>
        <w:rPr>
          <w:rFonts w:cs="Times New Roman"/>
          <w:b/>
          <w:caps/>
          <w:szCs w:val="24"/>
        </w:rPr>
      </w:pPr>
      <w:r w:rsidRPr="009D563B">
        <w:rPr>
          <w:rFonts w:cs="Times New Roman"/>
          <w:b/>
          <w:caps/>
          <w:szCs w:val="24"/>
        </w:rPr>
        <w:t>V</w:t>
      </w:r>
      <w:r w:rsidR="0065053C" w:rsidRPr="009D563B">
        <w:rPr>
          <w:rFonts w:cs="Times New Roman"/>
          <w:b/>
          <w:caps/>
          <w:szCs w:val="24"/>
        </w:rPr>
        <w:t xml:space="preserve">. </w:t>
      </w:r>
      <w:r w:rsidRPr="009D563B">
        <w:rPr>
          <w:rFonts w:cs="Times New Roman"/>
          <w:b/>
          <w:caps/>
          <w:szCs w:val="24"/>
        </w:rPr>
        <w:t xml:space="preserve">Képző- </w:t>
      </w:r>
      <w:proofErr w:type="gramStart"/>
      <w:r w:rsidRPr="009D563B">
        <w:rPr>
          <w:rFonts w:cs="Times New Roman"/>
          <w:b/>
          <w:caps/>
          <w:szCs w:val="24"/>
        </w:rPr>
        <w:t>és</w:t>
      </w:r>
      <w:proofErr w:type="gramEnd"/>
      <w:r w:rsidRPr="009D563B">
        <w:rPr>
          <w:rFonts w:cs="Times New Roman"/>
          <w:b/>
          <w:caps/>
          <w:szCs w:val="24"/>
        </w:rPr>
        <w:t xml:space="preserve"> iparművészet</w:t>
      </w:r>
    </w:p>
    <w:p w14:paraId="49BF6FE7" w14:textId="77777777" w:rsidR="0065053C" w:rsidRPr="009D563B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9D563B">
        <w:rPr>
          <w:rFonts w:cs="Times New Roman"/>
          <w:b/>
          <w:szCs w:val="24"/>
        </w:rPr>
        <w:t>ágazathoz</w:t>
      </w:r>
      <w:proofErr w:type="gramEnd"/>
      <w:r w:rsidRPr="009D563B">
        <w:rPr>
          <w:rFonts w:cs="Times New Roman"/>
          <w:b/>
          <w:szCs w:val="24"/>
        </w:rPr>
        <w:t xml:space="preserve"> tartozó</w:t>
      </w:r>
    </w:p>
    <w:p w14:paraId="5034D70B" w14:textId="77777777" w:rsidR="001A7777" w:rsidRPr="009D563B" w:rsidRDefault="005E22A5" w:rsidP="001A7777">
      <w:pPr>
        <w:jc w:val="center"/>
        <w:rPr>
          <w:rFonts w:cs="Times New Roman"/>
          <w:b/>
          <w:szCs w:val="24"/>
        </w:rPr>
      </w:pPr>
      <w:r w:rsidRPr="009D563B">
        <w:rPr>
          <w:rFonts w:cs="Times New Roman"/>
          <w:b/>
          <w:szCs w:val="24"/>
        </w:rPr>
        <w:t>54 211 03</w:t>
      </w:r>
    </w:p>
    <w:p w14:paraId="162AB0F1" w14:textId="77777777" w:rsidR="001A7777" w:rsidRPr="009D563B" w:rsidRDefault="005E22A5" w:rsidP="001A7777">
      <w:pPr>
        <w:jc w:val="center"/>
        <w:rPr>
          <w:rFonts w:cs="Times New Roman"/>
          <w:b/>
          <w:caps/>
          <w:szCs w:val="24"/>
        </w:rPr>
      </w:pPr>
      <w:r w:rsidRPr="009D563B">
        <w:rPr>
          <w:rFonts w:cs="Times New Roman"/>
          <w:b/>
          <w:caps/>
          <w:szCs w:val="24"/>
        </w:rPr>
        <w:t>festő</w:t>
      </w:r>
    </w:p>
    <w:p w14:paraId="7ED2CF42" w14:textId="77777777" w:rsidR="004F48EC" w:rsidRPr="009D563B" w:rsidRDefault="001A7777" w:rsidP="004F48EC">
      <w:pPr>
        <w:jc w:val="center"/>
        <w:rPr>
          <w:rFonts w:cs="Times New Roman"/>
          <w:b/>
          <w:caps/>
          <w:szCs w:val="24"/>
        </w:rPr>
      </w:pPr>
      <w:r w:rsidRPr="009D563B">
        <w:rPr>
          <w:rFonts w:cs="Times New Roman"/>
          <w:b/>
          <w:caps/>
          <w:szCs w:val="24"/>
        </w:rPr>
        <w:t>szakképesítéshez</w:t>
      </w:r>
    </w:p>
    <w:p w14:paraId="786622A4" w14:textId="5005E446" w:rsidR="00770AA2" w:rsidRPr="009D563B" w:rsidRDefault="004F48EC" w:rsidP="004F48EC">
      <w:pPr>
        <w:jc w:val="center"/>
        <w:rPr>
          <w:rFonts w:cs="Times New Roman"/>
          <w:b/>
          <w:caps/>
          <w:szCs w:val="24"/>
        </w:rPr>
      </w:pPr>
      <w:r w:rsidRPr="009D563B">
        <w:rPr>
          <w:rFonts w:cs="Times New Roman"/>
          <w:b/>
          <w:szCs w:val="24"/>
        </w:rPr>
        <w:t>(a</w:t>
      </w:r>
      <w:r w:rsidR="004D1618" w:rsidRPr="009D563B">
        <w:rPr>
          <w:rFonts w:cs="Times New Roman"/>
          <w:b/>
          <w:szCs w:val="24"/>
        </w:rPr>
        <w:t>z</w:t>
      </w:r>
      <w:r w:rsidR="000C56FE">
        <w:rPr>
          <w:rFonts w:cs="Times New Roman"/>
          <w:b/>
          <w:szCs w:val="24"/>
        </w:rPr>
        <w:t xml:space="preserve"> </w:t>
      </w:r>
      <w:r w:rsidR="005E22A5" w:rsidRPr="009D563B">
        <w:rPr>
          <w:rFonts w:cs="Times New Roman"/>
          <w:b/>
          <w:szCs w:val="24"/>
        </w:rPr>
        <w:t>51</w:t>
      </w:r>
      <w:r w:rsidR="00FA615A" w:rsidRPr="009D563B">
        <w:rPr>
          <w:rFonts w:cs="Times New Roman"/>
          <w:b/>
          <w:szCs w:val="24"/>
        </w:rPr>
        <w:t xml:space="preserve"> 345 02 </w:t>
      </w:r>
      <w:r w:rsidR="00FA615A" w:rsidRPr="009D563B">
        <w:rPr>
          <w:rFonts w:cs="Times New Roman"/>
          <w:b/>
          <w:caps/>
          <w:szCs w:val="24"/>
        </w:rPr>
        <w:t xml:space="preserve">képző- </w:t>
      </w:r>
      <w:proofErr w:type="gramStart"/>
      <w:r w:rsidR="00FA615A" w:rsidRPr="009D563B">
        <w:rPr>
          <w:rFonts w:cs="Times New Roman"/>
          <w:b/>
          <w:caps/>
          <w:szCs w:val="24"/>
        </w:rPr>
        <w:t>és</w:t>
      </w:r>
      <w:proofErr w:type="gramEnd"/>
      <w:r w:rsidR="00FA615A" w:rsidRPr="009D563B">
        <w:rPr>
          <w:rFonts w:cs="Times New Roman"/>
          <w:b/>
          <w:caps/>
          <w:szCs w:val="24"/>
        </w:rPr>
        <w:t xml:space="preserve"> iparművészeti program és projektszervező</w:t>
      </w:r>
    </w:p>
    <w:p w14:paraId="014BDD9A" w14:textId="77777777" w:rsidR="004F48EC" w:rsidRPr="009D563B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9D563B">
        <w:rPr>
          <w:rFonts w:cs="Times New Roman"/>
          <w:b/>
          <w:szCs w:val="24"/>
        </w:rPr>
        <w:t>mellék</w:t>
      </w:r>
      <w:r w:rsidR="00770AA2" w:rsidRPr="009D563B">
        <w:rPr>
          <w:rFonts w:cs="Times New Roman"/>
          <w:b/>
          <w:szCs w:val="24"/>
        </w:rPr>
        <w:t>-</w:t>
      </w:r>
      <w:r w:rsidRPr="009D563B">
        <w:rPr>
          <w:rFonts w:cs="Times New Roman"/>
          <w:b/>
          <w:szCs w:val="24"/>
        </w:rPr>
        <w:t>szakképesítéssel</w:t>
      </w:r>
      <w:proofErr w:type="gramEnd"/>
      <w:r w:rsidRPr="009D563B">
        <w:rPr>
          <w:rFonts w:cs="Times New Roman"/>
          <w:b/>
          <w:szCs w:val="24"/>
        </w:rPr>
        <w:t>)</w:t>
      </w:r>
    </w:p>
    <w:p w14:paraId="5680FF56" w14:textId="77777777" w:rsidR="000B5E9D" w:rsidRPr="009D563B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2DD06E65" w14:textId="77777777" w:rsidR="001A7777" w:rsidRPr="009D563B" w:rsidRDefault="001A7777" w:rsidP="000B5E9D">
      <w:pPr>
        <w:spacing w:after="0"/>
        <w:rPr>
          <w:rFonts w:cs="Times New Roman"/>
        </w:rPr>
      </w:pPr>
    </w:p>
    <w:p w14:paraId="3027EA11" w14:textId="77777777" w:rsidR="00F24097" w:rsidRPr="009D563B" w:rsidRDefault="00F24097" w:rsidP="00F24097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I. </w:t>
      </w:r>
      <w:proofErr w:type="gramStart"/>
      <w:r w:rsidRPr="009D563B">
        <w:rPr>
          <w:rFonts w:cs="Times New Roman"/>
          <w:b/>
        </w:rPr>
        <w:t>A</w:t>
      </w:r>
      <w:proofErr w:type="gramEnd"/>
      <w:r w:rsidRPr="009D563B">
        <w:rPr>
          <w:rFonts w:cs="Times New Roman"/>
          <w:b/>
        </w:rPr>
        <w:t xml:space="preserve"> szakképzés jogi háttere</w:t>
      </w:r>
    </w:p>
    <w:p w14:paraId="064B4BB2" w14:textId="77777777" w:rsidR="00F24097" w:rsidRPr="009D563B" w:rsidRDefault="00F24097" w:rsidP="00F24097">
      <w:pPr>
        <w:spacing w:after="0"/>
        <w:rPr>
          <w:rFonts w:cs="Times New Roman"/>
        </w:rPr>
      </w:pPr>
      <w:r w:rsidRPr="009D563B">
        <w:rPr>
          <w:rFonts w:cs="Times New Roman"/>
        </w:rPr>
        <w:t>A szakképzési kerettanterv</w:t>
      </w:r>
    </w:p>
    <w:p w14:paraId="11A3A403" w14:textId="77777777" w:rsidR="00F24097" w:rsidRPr="009D563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D563B">
        <w:rPr>
          <w:rFonts w:cs="Times New Roman"/>
        </w:rPr>
        <w:t>a nemzeti köznevelésről szóló 2011. évi CXC. törvény,</w:t>
      </w:r>
    </w:p>
    <w:p w14:paraId="4DD7D158" w14:textId="77777777" w:rsidR="00F24097" w:rsidRPr="009D563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D563B">
        <w:rPr>
          <w:rFonts w:cs="Times New Roman"/>
        </w:rPr>
        <w:t>a szakképzésről szóló 2011. évi CLXXXVII. törvény,</w:t>
      </w:r>
    </w:p>
    <w:p w14:paraId="6B86F708" w14:textId="77777777" w:rsidR="00F24097" w:rsidRPr="009D563B" w:rsidRDefault="00F24097" w:rsidP="00F24097">
      <w:pPr>
        <w:spacing w:after="0"/>
        <w:rPr>
          <w:rFonts w:cs="Times New Roman"/>
        </w:rPr>
      </w:pPr>
    </w:p>
    <w:p w14:paraId="33BFD47C" w14:textId="77777777" w:rsidR="00F24097" w:rsidRPr="009D563B" w:rsidRDefault="00F24097" w:rsidP="00F24097">
      <w:pPr>
        <w:spacing w:after="0"/>
        <w:rPr>
          <w:rFonts w:cs="Times New Roman"/>
        </w:rPr>
      </w:pPr>
      <w:proofErr w:type="gramStart"/>
      <w:r w:rsidRPr="009D563B">
        <w:rPr>
          <w:rFonts w:cs="Times New Roman"/>
        </w:rPr>
        <w:t>valamint</w:t>
      </w:r>
      <w:proofErr w:type="gramEnd"/>
    </w:p>
    <w:p w14:paraId="61476625" w14:textId="5C97A0D5" w:rsidR="00F24097" w:rsidRPr="009D563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D563B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9D563B">
        <w:rPr>
          <w:rFonts w:cs="Times New Roman"/>
        </w:rPr>
        <w:t>Korm. rendelet</w:t>
      </w:r>
      <w:r w:rsidRPr="009D563B">
        <w:rPr>
          <w:rFonts w:cs="Times New Roman"/>
        </w:rPr>
        <w:t>,</w:t>
      </w:r>
    </w:p>
    <w:p w14:paraId="0B269620" w14:textId="62E99961" w:rsidR="00F24097" w:rsidRPr="009D563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9D563B">
        <w:rPr>
          <w:rFonts w:cs="Times New Roman"/>
        </w:rPr>
        <w:t xml:space="preserve">az állam által elismert szakképesítések szakmai követelménymoduljairól szóló 217/2012. (VIII. 9.) </w:t>
      </w:r>
      <w:r w:rsidR="009D563B">
        <w:rPr>
          <w:rFonts w:cs="Times New Roman"/>
        </w:rPr>
        <w:t>Korm. rendelet és</w:t>
      </w:r>
    </w:p>
    <w:p w14:paraId="625A06B1" w14:textId="096669C6" w:rsidR="00F24097" w:rsidRPr="009D563B" w:rsidRDefault="00526B81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9D563B">
        <w:rPr>
          <w:rFonts w:cs="Times New Roman"/>
        </w:rPr>
        <w:t xml:space="preserve"> </w:t>
      </w:r>
      <w:r w:rsidR="00487422" w:rsidRPr="009D563B">
        <w:rPr>
          <w:rFonts w:cs="Times New Roman"/>
        </w:rPr>
        <w:t>27</w:t>
      </w:r>
      <w:r w:rsidR="00F24097" w:rsidRPr="009D563B">
        <w:rPr>
          <w:rFonts w:cs="Times New Roman"/>
        </w:rPr>
        <w:t>/201</w:t>
      </w:r>
      <w:r w:rsidR="00487422" w:rsidRPr="009D563B">
        <w:rPr>
          <w:rFonts w:cs="Times New Roman"/>
        </w:rPr>
        <w:t>6</w:t>
      </w:r>
      <w:r w:rsidR="000C56FE">
        <w:rPr>
          <w:rFonts w:cs="Times New Roman"/>
        </w:rPr>
        <w:t>. (</w:t>
      </w:r>
      <w:r w:rsidR="00487422" w:rsidRPr="009D563B">
        <w:rPr>
          <w:rFonts w:cs="Times New Roman"/>
        </w:rPr>
        <w:t>IX. 16</w:t>
      </w:r>
      <w:r w:rsidR="00F24097" w:rsidRPr="009D563B">
        <w:rPr>
          <w:rFonts w:cs="Times New Roman"/>
        </w:rPr>
        <w:t xml:space="preserve">.) </w:t>
      </w:r>
      <w:r w:rsidR="00487422" w:rsidRPr="009D563B">
        <w:rPr>
          <w:rFonts w:cs="Times New Roman"/>
        </w:rPr>
        <w:t>EMMI</w:t>
      </w:r>
      <w:r w:rsidR="00F24097" w:rsidRPr="009D563B">
        <w:rPr>
          <w:rFonts w:cs="Times New Roman"/>
        </w:rPr>
        <w:t xml:space="preserve"> rendelet </w:t>
      </w:r>
    </w:p>
    <w:p w14:paraId="32BF8F91" w14:textId="77777777" w:rsidR="00F24097" w:rsidRPr="009D563B" w:rsidRDefault="00F24097" w:rsidP="00F24097">
      <w:pPr>
        <w:spacing w:after="0"/>
        <w:rPr>
          <w:rFonts w:cs="Times New Roman"/>
        </w:rPr>
      </w:pPr>
      <w:proofErr w:type="gramStart"/>
      <w:r w:rsidRPr="009D563B">
        <w:rPr>
          <w:rFonts w:cs="Times New Roman"/>
        </w:rPr>
        <w:t>alapján</w:t>
      </w:r>
      <w:proofErr w:type="gramEnd"/>
      <w:r w:rsidRPr="009D563B">
        <w:rPr>
          <w:rFonts w:cs="Times New Roman"/>
        </w:rPr>
        <w:t xml:space="preserve"> készült.</w:t>
      </w:r>
    </w:p>
    <w:p w14:paraId="79F36A4A" w14:textId="77777777" w:rsidR="001A7777" w:rsidRPr="009D563B" w:rsidRDefault="001A7777" w:rsidP="000B5E9D">
      <w:pPr>
        <w:spacing w:after="0"/>
        <w:rPr>
          <w:rFonts w:cs="Times New Roman"/>
        </w:rPr>
      </w:pPr>
    </w:p>
    <w:p w14:paraId="0A419711" w14:textId="77777777" w:rsidR="00E96240" w:rsidRPr="009D563B" w:rsidRDefault="00E96240" w:rsidP="000B5E9D">
      <w:pPr>
        <w:spacing w:after="0"/>
        <w:rPr>
          <w:rFonts w:cs="Times New Roman"/>
        </w:rPr>
      </w:pPr>
    </w:p>
    <w:p w14:paraId="114D1629" w14:textId="77777777" w:rsidR="00C64856" w:rsidRPr="009D563B" w:rsidRDefault="00C64856" w:rsidP="00C64856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II. </w:t>
      </w:r>
      <w:proofErr w:type="gramStart"/>
      <w:r w:rsidRPr="009D563B">
        <w:rPr>
          <w:rFonts w:cs="Times New Roman"/>
          <w:b/>
        </w:rPr>
        <w:t>A</w:t>
      </w:r>
      <w:proofErr w:type="gramEnd"/>
      <w:r w:rsidRPr="009D563B">
        <w:rPr>
          <w:rFonts w:cs="Times New Roman"/>
          <w:b/>
        </w:rPr>
        <w:t xml:space="preserve"> szakképesítés alapadatai</w:t>
      </w:r>
    </w:p>
    <w:p w14:paraId="5557D219" w14:textId="77777777" w:rsidR="00C64856" w:rsidRPr="009D563B" w:rsidRDefault="00C64856" w:rsidP="00C64856">
      <w:pPr>
        <w:spacing w:after="0"/>
        <w:rPr>
          <w:rFonts w:cs="Times New Roman"/>
        </w:rPr>
      </w:pPr>
    </w:p>
    <w:p w14:paraId="2523F38F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szakképesítés azonosító száma: </w:t>
      </w:r>
      <w:r w:rsidR="00E210A3" w:rsidRPr="009D563B">
        <w:rPr>
          <w:rFonts w:cs="Times New Roman"/>
        </w:rPr>
        <w:t>54 211 03</w:t>
      </w:r>
    </w:p>
    <w:p w14:paraId="6F436CB1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Szakképesítés megnevezése: </w:t>
      </w:r>
      <w:r w:rsidR="00E210A3" w:rsidRPr="009D563B">
        <w:rPr>
          <w:rFonts w:cs="Times New Roman"/>
        </w:rPr>
        <w:t>Festő</w:t>
      </w:r>
    </w:p>
    <w:p w14:paraId="08ADC7E7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szakmacsoport száma és megnevezése: </w:t>
      </w:r>
      <w:r w:rsidR="00E210A3" w:rsidRPr="009D563B">
        <w:rPr>
          <w:rFonts w:cs="Times New Roman"/>
        </w:rPr>
        <w:t>4</w:t>
      </w:r>
      <w:r w:rsidRPr="009D563B">
        <w:rPr>
          <w:rFonts w:cs="Times New Roman"/>
        </w:rPr>
        <w:t xml:space="preserve">. </w:t>
      </w:r>
      <w:r w:rsidR="00E210A3" w:rsidRPr="009D563B">
        <w:rPr>
          <w:rFonts w:cs="Times New Roman"/>
        </w:rPr>
        <w:t>Művészet, közművelődés, kommunikáció</w:t>
      </w:r>
    </w:p>
    <w:p w14:paraId="0DDA974D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Ágazati besorolás száma és megnevezése: </w:t>
      </w:r>
      <w:r w:rsidR="00E210A3" w:rsidRPr="009D563B">
        <w:rPr>
          <w:rFonts w:cs="Times New Roman"/>
        </w:rPr>
        <w:t>V</w:t>
      </w:r>
      <w:r w:rsidRPr="009D563B">
        <w:rPr>
          <w:rFonts w:cs="Times New Roman"/>
        </w:rPr>
        <w:t>.</w:t>
      </w:r>
      <w:r w:rsidR="00E210A3" w:rsidRPr="009D563B">
        <w:rPr>
          <w:rFonts w:cs="Times New Roman"/>
        </w:rPr>
        <w:t xml:space="preserve"> Képző- és iparművészet</w:t>
      </w:r>
    </w:p>
    <w:p w14:paraId="15EB2929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Iskolai rendszerű szakképzésben a szakképzési évfolyamok száma: </w:t>
      </w:r>
      <w:r w:rsidR="00E210A3" w:rsidRPr="009D563B">
        <w:rPr>
          <w:rFonts w:cs="Times New Roman"/>
        </w:rPr>
        <w:t>2</w:t>
      </w:r>
      <w:r w:rsidRPr="009D563B">
        <w:rPr>
          <w:rFonts w:cs="Times New Roman"/>
        </w:rPr>
        <w:t xml:space="preserve"> év</w:t>
      </w:r>
    </w:p>
    <w:p w14:paraId="7996C89B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Elméleti képzési idő aránya: </w:t>
      </w:r>
      <w:r w:rsidR="00E210A3" w:rsidRPr="009D563B">
        <w:rPr>
          <w:rFonts w:cs="Times New Roman"/>
        </w:rPr>
        <w:t>30</w:t>
      </w:r>
      <w:r w:rsidRPr="009D563B">
        <w:rPr>
          <w:rFonts w:cs="Times New Roman"/>
        </w:rPr>
        <w:t>%</w:t>
      </w:r>
    </w:p>
    <w:p w14:paraId="289AE3C9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Gyakorlati képzési idő aránya: </w:t>
      </w:r>
      <w:r w:rsidR="00E210A3" w:rsidRPr="009D563B">
        <w:rPr>
          <w:rFonts w:cs="Times New Roman"/>
        </w:rPr>
        <w:t>70</w:t>
      </w:r>
      <w:r w:rsidRPr="009D563B">
        <w:rPr>
          <w:rFonts w:cs="Times New Roman"/>
        </w:rPr>
        <w:t>%</w:t>
      </w:r>
    </w:p>
    <w:p w14:paraId="59216B10" w14:textId="77777777" w:rsidR="00C64856" w:rsidRPr="009D563B" w:rsidRDefault="00C64856" w:rsidP="00C64856">
      <w:pPr>
        <w:spacing w:after="0"/>
        <w:rPr>
          <w:rFonts w:cs="Times New Roman"/>
        </w:rPr>
      </w:pPr>
      <w:r w:rsidRPr="009D563B">
        <w:rPr>
          <w:rFonts w:cs="Times New Roman"/>
        </w:rPr>
        <w:t>Az iskolai rendszerű képzésben az összefüggő szakmai gyakorlat időtartama:</w:t>
      </w:r>
    </w:p>
    <w:p w14:paraId="721524DE" w14:textId="77777777" w:rsidR="00C64856" w:rsidRPr="009D563B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9D563B">
        <w:rPr>
          <w:rFonts w:cs="Times New Roman"/>
        </w:rPr>
        <w:t>5 évfolyamos képzés esetén</w:t>
      </w:r>
      <w:proofErr w:type="gramStart"/>
      <w:r w:rsidR="00381B6C" w:rsidRPr="009D563B">
        <w:rPr>
          <w:rFonts w:cs="Times New Roman"/>
        </w:rPr>
        <w:t>:</w:t>
      </w:r>
      <w:r w:rsidR="00BD0108" w:rsidRPr="009D563B">
        <w:rPr>
          <w:rFonts w:cs="Times New Roman"/>
        </w:rPr>
        <w:t>a</w:t>
      </w:r>
      <w:proofErr w:type="gramEnd"/>
      <w:r w:rsidR="00BD0108" w:rsidRPr="009D563B">
        <w:rPr>
          <w:rFonts w:cs="Times New Roman"/>
        </w:rPr>
        <w:t xml:space="preserve"> 10. évfolyamot követően </w:t>
      </w:r>
      <w:r w:rsidR="00E210A3" w:rsidRPr="009D563B">
        <w:rPr>
          <w:rFonts w:cs="Times New Roman"/>
        </w:rPr>
        <w:t>6</w:t>
      </w:r>
      <w:r w:rsidR="00BD0108" w:rsidRPr="009D563B">
        <w:rPr>
          <w:rFonts w:cs="Times New Roman"/>
        </w:rPr>
        <w:t>0</w:t>
      </w:r>
      <w:r w:rsidRPr="009D563B">
        <w:rPr>
          <w:rFonts w:cs="Times New Roman"/>
        </w:rPr>
        <w:t xml:space="preserve"> óra, a 11. évfolyamot követően </w:t>
      </w:r>
      <w:r w:rsidR="00E210A3" w:rsidRPr="009D563B">
        <w:rPr>
          <w:rFonts w:cs="Times New Roman"/>
        </w:rPr>
        <w:t>6</w:t>
      </w:r>
      <w:r w:rsidRPr="009D563B">
        <w:rPr>
          <w:rFonts w:cs="Times New Roman"/>
        </w:rPr>
        <w:t xml:space="preserve">0 óra; </w:t>
      </w:r>
    </w:p>
    <w:p w14:paraId="3034539B" w14:textId="3378E00D" w:rsidR="00C64856" w:rsidRPr="009D563B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9D563B">
        <w:rPr>
          <w:rFonts w:cs="Times New Roman"/>
        </w:rPr>
        <w:t>2 évfolyamos képzés esetén</w:t>
      </w:r>
      <w:r w:rsidR="00381B6C" w:rsidRPr="009D563B">
        <w:rPr>
          <w:rFonts w:cs="Times New Roman"/>
        </w:rPr>
        <w:t>:</w:t>
      </w:r>
      <w:r w:rsidRPr="009D563B">
        <w:rPr>
          <w:rFonts w:cs="Times New Roman"/>
        </w:rPr>
        <w:t xml:space="preserve"> az első szakképzési évfolyamot követően </w:t>
      </w:r>
      <w:r w:rsidR="009C4322" w:rsidRPr="009D563B">
        <w:rPr>
          <w:rFonts w:cs="Times New Roman"/>
        </w:rPr>
        <w:t>8</w:t>
      </w:r>
      <w:r w:rsidR="00BD0108" w:rsidRPr="009D563B">
        <w:rPr>
          <w:rFonts w:cs="Times New Roman"/>
        </w:rPr>
        <w:t>0</w:t>
      </w:r>
      <w:r w:rsidRPr="009D563B">
        <w:rPr>
          <w:rFonts w:cs="Times New Roman"/>
        </w:rPr>
        <w:t xml:space="preserve"> óra</w:t>
      </w:r>
      <w:r w:rsidR="00A37241">
        <w:rPr>
          <w:rFonts w:cs="Times New Roman"/>
        </w:rPr>
        <w:t>.</w:t>
      </w:r>
    </w:p>
    <w:p w14:paraId="62783DFE" w14:textId="77777777" w:rsidR="001A7777" w:rsidRDefault="001A7777" w:rsidP="000B5E9D">
      <w:pPr>
        <w:spacing w:after="0"/>
        <w:rPr>
          <w:rFonts w:cs="Times New Roman"/>
        </w:rPr>
      </w:pPr>
    </w:p>
    <w:p w14:paraId="71A914B0" w14:textId="00013BB5" w:rsidR="009D563B" w:rsidRPr="009D563B" w:rsidRDefault="009D563B" w:rsidP="000B5E9D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9D563B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39EF2D90" w14:textId="77777777" w:rsidR="00E96240" w:rsidRPr="009D563B" w:rsidRDefault="00E96240" w:rsidP="000B5E9D">
      <w:pPr>
        <w:spacing w:after="0"/>
        <w:rPr>
          <w:rFonts w:cs="Times New Roman"/>
        </w:rPr>
      </w:pPr>
    </w:p>
    <w:p w14:paraId="27B3C38F" w14:textId="77777777" w:rsidR="00E96240" w:rsidRPr="009D563B" w:rsidRDefault="00E96240" w:rsidP="00E96240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III. </w:t>
      </w:r>
      <w:proofErr w:type="gramStart"/>
      <w:r w:rsidRPr="009D563B">
        <w:rPr>
          <w:rFonts w:cs="Times New Roman"/>
          <w:b/>
        </w:rPr>
        <w:t>A</w:t>
      </w:r>
      <w:proofErr w:type="gramEnd"/>
      <w:r w:rsidRPr="009D563B">
        <w:rPr>
          <w:rFonts w:cs="Times New Roman"/>
          <w:b/>
        </w:rPr>
        <w:t xml:space="preserve"> szakképzésbe történő belépés feltételei</w:t>
      </w:r>
    </w:p>
    <w:p w14:paraId="3661FB0C" w14:textId="77777777" w:rsidR="00E96240" w:rsidRPr="009D563B" w:rsidRDefault="00E96240" w:rsidP="00E96240">
      <w:pPr>
        <w:spacing w:after="0"/>
        <w:rPr>
          <w:rFonts w:cs="Times New Roman"/>
        </w:rPr>
      </w:pPr>
    </w:p>
    <w:p w14:paraId="67E8DABE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>Iskolai előképzettség: érettségi végzettség</w:t>
      </w:r>
    </w:p>
    <w:p w14:paraId="6B1C8DA0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Bemeneti kompetenciák: </w:t>
      </w:r>
      <w:r w:rsidR="000772D7" w:rsidRPr="009D563B">
        <w:rPr>
          <w:rFonts w:cs="Times New Roman"/>
        </w:rPr>
        <w:t>—</w:t>
      </w:r>
    </w:p>
    <w:p w14:paraId="417234D3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Szakmai előképzettség: </w:t>
      </w:r>
      <w:r w:rsidR="000772D7" w:rsidRPr="009D563B">
        <w:rPr>
          <w:rFonts w:cs="Times New Roman"/>
        </w:rPr>
        <w:t>—</w:t>
      </w:r>
    </w:p>
    <w:p w14:paraId="55616CAD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Előírt gyakorlat: </w:t>
      </w:r>
      <w:r w:rsidR="000772D7" w:rsidRPr="009D563B">
        <w:rPr>
          <w:rFonts w:cs="Times New Roman"/>
        </w:rPr>
        <w:t>—</w:t>
      </w:r>
    </w:p>
    <w:p w14:paraId="15930384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Egészségügyi alkalmassági követelmények: </w:t>
      </w:r>
      <w:r w:rsidR="002E094E" w:rsidRPr="009D563B">
        <w:rPr>
          <w:rFonts w:cs="Times New Roman"/>
        </w:rPr>
        <w:t>egészséges színlátás</w:t>
      </w:r>
    </w:p>
    <w:p w14:paraId="43FA8A30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Pályaalkalmassági követelmények: </w:t>
      </w:r>
      <w:r w:rsidR="002E094E" w:rsidRPr="009D563B">
        <w:rPr>
          <w:rFonts w:cs="Times New Roman"/>
        </w:rPr>
        <w:t>színérzék, térlátás, arányérzék, kreativitás</w:t>
      </w:r>
    </w:p>
    <w:p w14:paraId="7D9425DB" w14:textId="77777777" w:rsidR="00E96240" w:rsidRPr="009D563B" w:rsidRDefault="00E96240" w:rsidP="00E96240">
      <w:pPr>
        <w:spacing w:after="0"/>
        <w:rPr>
          <w:rFonts w:cs="Times New Roman"/>
        </w:rPr>
      </w:pPr>
    </w:p>
    <w:p w14:paraId="377D3B45" w14:textId="77777777" w:rsidR="00E96240" w:rsidRPr="009D563B" w:rsidRDefault="00E96240" w:rsidP="00E96240">
      <w:pPr>
        <w:spacing w:after="0"/>
        <w:rPr>
          <w:rFonts w:cs="Times New Roman"/>
        </w:rPr>
      </w:pPr>
    </w:p>
    <w:p w14:paraId="5A579185" w14:textId="77777777" w:rsidR="00E96240" w:rsidRPr="009D563B" w:rsidRDefault="00E96240" w:rsidP="00E96240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IV.</w:t>
      </w:r>
      <w:proofErr w:type="gramStart"/>
      <w:r w:rsidRPr="009D563B">
        <w:rPr>
          <w:rFonts w:cs="Times New Roman"/>
          <w:b/>
        </w:rPr>
        <w:t>A</w:t>
      </w:r>
      <w:proofErr w:type="gramEnd"/>
      <w:r w:rsidRPr="009D563B">
        <w:rPr>
          <w:rFonts w:cs="Times New Roman"/>
          <w:b/>
        </w:rPr>
        <w:t xml:space="preserve"> szakképzés szervezésének feltételei</w:t>
      </w:r>
    </w:p>
    <w:p w14:paraId="6C7671C8" w14:textId="77777777" w:rsidR="00E96240" w:rsidRPr="009D563B" w:rsidRDefault="00E96240" w:rsidP="00E96240">
      <w:pPr>
        <w:spacing w:after="0"/>
        <w:rPr>
          <w:rFonts w:cs="Times New Roman"/>
        </w:rPr>
      </w:pPr>
    </w:p>
    <w:p w14:paraId="16F7F707" w14:textId="77777777" w:rsidR="00E96240" w:rsidRPr="009D563B" w:rsidRDefault="00E96240" w:rsidP="00E96240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Személyi feltételek</w:t>
      </w:r>
    </w:p>
    <w:p w14:paraId="41CC7446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5B958C20" w14:textId="77777777" w:rsidR="00E96240" w:rsidRPr="009D563B" w:rsidRDefault="00E96240" w:rsidP="00E96240">
      <w:pPr>
        <w:spacing w:after="0"/>
        <w:rPr>
          <w:rFonts w:cs="Times New Roman"/>
        </w:rPr>
      </w:pPr>
      <w:r w:rsidRPr="009D563B">
        <w:rPr>
          <w:rFonts w:cs="Times New Roman"/>
        </w:rPr>
        <w:t>Ezen túl az alábbi tantárgyak oktatására az alábbi végzettséggel rendelkező szakember alkalmazható:</w:t>
      </w:r>
    </w:p>
    <w:p w14:paraId="132D9AA5" w14:textId="77777777" w:rsidR="001A7777" w:rsidRPr="009D563B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D563B" w:rsidRPr="009D563B" w14:paraId="6073FF0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7925873" w14:textId="77777777" w:rsidR="00CB35F2" w:rsidRPr="009D563B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4580992" w14:textId="77777777" w:rsidR="00CB35F2" w:rsidRPr="009D563B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9D563B" w:rsidRPr="009D563B" w14:paraId="268490C4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D0C8DD5" w14:textId="77777777" w:rsidR="00CB35F2" w:rsidRPr="009D563B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5AA04BD" w14:textId="77777777" w:rsidR="00CB35F2" w:rsidRPr="009D563B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9D563B" w14:paraId="490E938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6B27B55" w14:textId="77777777" w:rsidR="00CB35F2" w:rsidRPr="009D563B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8323456" w14:textId="77777777" w:rsidR="00CB35F2" w:rsidRPr="009D563B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4F3E2BB5" w14:textId="77777777" w:rsidR="00CB35F2" w:rsidRPr="009D563B" w:rsidRDefault="00CB35F2" w:rsidP="000B5E9D">
      <w:pPr>
        <w:spacing w:after="0"/>
        <w:rPr>
          <w:rFonts w:cs="Times New Roman"/>
        </w:rPr>
      </w:pPr>
    </w:p>
    <w:p w14:paraId="1F1FA928" w14:textId="77777777" w:rsidR="00696ED9" w:rsidRPr="009D563B" w:rsidRDefault="00696ED9" w:rsidP="00696ED9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Tárgyi feltételek</w:t>
      </w:r>
    </w:p>
    <w:p w14:paraId="1CA91450" w14:textId="77777777" w:rsidR="00696ED9" w:rsidRPr="009D563B" w:rsidRDefault="00696ED9" w:rsidP="00696ED9">
      <w:pPr>
        <w:spacing w:after="0"/>
        <w:rPr>
          <w:rFonts w:cs="Times New Roman"/>
        </w:rPr>
      </w:pPr>
      <w:r w:rsidRPr="009D563B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9D563B">
        <w:rPr>
          <w:rFonts w:cs="Times New Roman"/>
        </w:rPr>
        <w:t>szvk</w:t>
      </w:r>
      <w:proofErr w:type="spellEnd"/>
      <w:r w:rsidRPr="009D563B">
        <w:rPr>
          <w:rFonts w:cs="Times New Roman"/>
        </w:rPr>
        <w:t xml:space="preserve">) tartalmazza, melynek további részletei az alábbiak: </w:t>
      </w:r>
      <w:r w:rsidR="002E094E" w:rsidRPr="009D563B">
        <w:rPr>
          <w:rFonts w:cs="Times New Roman"/>
        </w:rPr>
        <w:t xml:space="preserve">Mozgatható alumínium állványzat a </w:t>
      </w:r>
      <w:proofErr w:type="spellStart"/>
      <w:r w:rsidR="002E094E" w:rsidRPr="009D563B">
        <w:rPr>
          <w:rFonts w:cs="Times New Roman"/>
        </w:rPr>
        <w:t>murális</w:t>
      </w:r>
      <w:proofErr w:type="spellEnd"/>
      <w:r w:rsidR="002E094E" w:rsidRPr="009D563B">
        <w:rPr>
          <w:rFonts w:cs="Times New Roman"/>
        </w:rPr>
        <w:t xml:space="preserve"> technikákhoz szükséges, de ahol a képző intézmény nem tudja megoldani, hogy falfelületen oktasson (csak fatáblán, vagy hungarocellen, mint hordozón) ott nem szükséges, ezért ez kikerült az </w:t>
      </w:r>
      <w:proofErr w:type="spellStart"/>
      <w:r w:rsidR="002E094E" w:rsidRPr="009D563B">
        <w:rPr>
          <w:rFonts w:cs="Times New Roman"/>
        </w:rPr>
        <w:t>SZVK-ból</w:t>
      </w:r>
      <w:proofErr w:type="spellEnd"/>
      <w:r w:rsidRPr="009D563B">
        <w:rPr>
          <w:rFonts w:cs="Times New Roman"/>
        </w:rPr>
        <w:t>.</w:t>
      </w:r>
    </w:p>
    <w:p w14:paraId="1D7CFE0E" w14:textId="77777777" w:rsidR="00696ED9" w:rsidRPr="009D563B" w:rsidRDefault="00696ED9" w:rsidP="00696ED9">
      <w:pPr>
        <w:spacing w:after="0"/>
        <w:rPr>
          <w:rFonts w:cs="Times New Roman"/>
        </w:rPr>
      </w:pPr>
    </w:p>
    <w:p w14:paraId="5F2B3361" w14:textId="77777777" w:rsidR="0041674C" w:rsidRPr="009D563B" w:rsidRDefault="00696ED9" w:rsidP="00696ED9">
      <w:pPr>
        <w:spacing w:after="0"/>
        <w:rPr>
          <w:rFonts w:cs="Times New Roman"/>
        </w:rPr>
      </w:pPr>
      <w:r w:rsidRPr="009D563B">
        <w:rPr>
          <w:rFonts w:cs="Times New Roman"/>
        </w:rPr>
        <w:t>Ajánlás a szakmai képzés lebonyolításához szükséges további eszközökre és felszerelésekre: Nincs.</w:t>
      </w:r>
    </w:p>
    <w:p w14:paraId="175EF758" w14:textId="77777777" w:rsidR="0041674C" w:rsidRPr="009D563B" w:rsidRDefault="0041674C" w:rsidP="00696ED9">
      <w:pPr>
        <w:spacing w:after="0"/>
        <w:rPr>
          <w:rFonts w:cs="Times New Roman"/>
        </w:rPr>
      </w:pPr>
    </w:p>
    <w:p w14:paraId="2BD3B45F" w14:textId="77777777" w:rsidR="00FB273F" w:rsidRPr="009D563B" w:rsidRDefault="00FB273F" w:rsidP="00FB273F">
      <w:pPr>
        <w:spacing w:after="0"/>
        <w:rPr>
          <w:rFonts w:cs="Times New Roman"/>
        </w:rPr>
      </w:pPr>
    </w:p>
    <w:p w14:paraId="73BB7388" w14:textId="77777777" w:rsidR="00FB273F" w:rsidRPr="009D563B" w:rsidRDefault="00FB273F" w:rsidP="00FB273F">
      <w:p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V. </w:t>
      </w:r>
      <w:proofErr w:type="gramStart"/>
      <w:r w:rsidRPr="009D563B">
        <w:rPr>
          <w:rFonts w:cs="Times New Roman"/>
          <w:b/>
        </w:rPr>
        <w:t>A</w:t>
      </w:r>
      <w:proofErr w:type="gramEnd"/>
      <w:r w:rsidRPr="009D563B">
        <w:rPr>
          <w:rFonts w:cs="Times New Roman"/>
          <w:b/>
        </w:rPr>
        <w:t xml:space="preserve"> szakképesítés óraterve nappali rendszerű oktatásra</w:t>
      </w:r>
    </w:p>
    <w:p w14:paraId="794C0C22" w14:textId="77777777" w:rsidR="00FB273F" w:rsidRPr="009D563B" w:rsidRDefault="00FB273F" w:rsidP="00FB273F">
      <w:pPr>
        <w:spacing w:after="0"/>
        <w:rPr>
          <w:rFonts w:cs="Times New Roman"/>
        </w:rPr>
      </w:pPr>
    </w:p>
    <w:p w14:paraId="757A6B8F" w14:textId="77777777" w:rsidR="00FB273F" w:rsidRPr="009D563B" w:rsidRDefault="00FB273F" w:rsidP="00FB273F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</w:t>
      </w:r>
      <w:r w:rsidR="00E50FE4" w:rsidRPr="009D563B">
        <w:rPr>
          <w:rFonts w:cs="Times New Roman"/>
        </w:rPr>
        <w:t>szakgimnázium</w:t>
      </w:r>
      <w:r w:rsidRPr="009D563B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9D563B">
        <w:rPr>
          <w:rFonts w:cs="Times New Roman"/>
        </w:rPr>
        <w:t>szakgimnázium</w:t>
      </w:r>
      <w:r w:rsidRPr="009D563B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9D563B">
        <w:rPr>
          <w:rFonts w:cs="Times New Roman"/>
        </w:rPr>
        <w:t>szakgimnázium</w:t>
      </w:r>
      <w:r w:rsidRPr="009D563B">
        <w:rPr>
          <w:rFonts w:cs="Times New Roman"/>
        </w:rPr>
        <w:t>i szakmai tantárgyainak tartalmával, összes óraszámával.</w:t>
      </w:r>
    </w:p>
    <w:p w14:paraId="747D4CD9" w14:textId="77777777" w:rsidR="00820131" w:rsidRPr="009D563B" w:rsidRDefault="0082013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05FA2370" w14:textId="77777777" w:rsidR="00FB273F" w:rsidRPr="009D563B" w:rsidRDefault="00FB273F" w:rsidP="00FB273F">
      <w:pPr>
        <w:spacing w:after="0"/>
        <w:rPr>
          <w:rFonts w:cs="Times New Roman"/>
        </w:rPr>
      </w:pPr>
    </w:p>
    <w:p w14:paraId="682E23E0" w14:textId="77777777" w:rsidR="008B01A2" w:rsidRPr="009D563B" w:rsidRDefault="00E50FE4" w:rsidP="00FB273F">
      <w:pPr>
        <w:spacing w:after="0"/>
        <w:rPr>
          <w:rFonts w:cs="Times New Roman"/>
        </w:rPr>
      </w:pPr>
      <w:r w:rsidRPr="009D563B">
        <w:rPr>
          <w:rFonts w:cs="Times New Roman"/>
        </w:rPr>
        <w:t>Szakgimnázium</w:t>
      </w:r>
      <w:r w:rsidR="00FB273F" w:rsidRPr="009D563B">
        <w:rPr>
          <w:rFonts w:cs="Times New Roman"/>
        </w:rPr>
        <w:t>i képzés esetén a heti és éves szakmai óraszámok:</w:t>
      </w:r>
    </w:p>
    <w:p w14:paraId="4D233E50" w14:textId="77777777" w:rsidR="002C6866" w:rsidRPr="009D563B" w:rsidRDefault="002C6866" w:rsidP="002C6866">
      <w:pPr>
        <w:spacing w:after="0"/>
        <w:rPr>
          <w:rFonts w:cs="Times New Roman"/>
          <w:szCs w:val="24"/>
        </w:rPr>
      </w:pPr>
    </w:p>
    <w:p w14:paraId="5C1A5927" w14:textId="77777777" w:rsidR="002C6866" w:rsidRPr="009D563B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9D563B" w:rsidRPr="009D563B" w14:paraId="5A33E7B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B220E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65AB6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C2DA0C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 xml:space="preserve">éves óraszám </w:t>
            </w:r>
          </w:p>
        </w:tc>
      </w:tr>
      <w:tr w:rsidR="009D563B" w:rsidRPr="009D563B" w14:paraId="6B2B1B1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CF395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95306" w14:textId="77777777" w:rsidR="002C6866" w:rsidRPr="009D563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8</w:t>
            </w:r>
            <w:r w:rsidR="002C6866" w:rsidRPr="009D563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62FA5A" w14:textId="77777777" w:rsidR="002C6866" w:rsidRPr="009D563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288</w:t>
            </w:r>
            <w:r w:rsidR="002C6866" w:rsidRPr="009D563B">
              <w:rPr>
                <w:rFonts w:cs="Times New Roman"/>
              </w:rPr>
              <w:t xml:space="preserve"> óra/év</w:t>
            </w:r>
          </w:p>
        </w:tc>
      </w:tr>
      <w:tr w:rsidR="009D563B" w:rsidRPr="009D563B" w14:paraId="7552384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C5897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F7B17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1D9EE" w14:textId="77777777" w:rsidR="002C6866" w:rsidRPr="009D563B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432 óra/év</w:t>
            </w:r>
          </w:p>
        </w:tc>
      </w:tr>
      <w:tr w:rsidR="009D563B" w:rsidRPr="009D563B" w14:paraId="15D3799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509AD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9D563B">
              <w:rPr>
                <w:rFonts w:cs="Times New Roman"/>
              </w:rPr>
              <w:t>Ögy</w:t>
            </w:r>
            <w:proofErr w:type="spellEnd"/>
            <w:r w:rsidRPr="009D563B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1199F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0D8A0" w14:textId="77777777" w:rsidR="002C6866" w:rsidRPr="009D563B" w:rsidRDefault="002D45BE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6</w:t>
            </w:r>
            <w:r w:rsidR="002C6866" w:rsidRPr="009D563B">
              <w:rPr>
                <w:rFonts w:cs="Times New Roman"/>
              </w:rPr>
              <w:t>0 óra</w:t>
            </w:r>
          </w:p>
        </w:tc>
      </w:tr>
      <w:tr w:rsidR="009D563B" w:rsidRPr="009D563B" w14:paraId="5C6BCBC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CA5A4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B7439" w14:textId="77777777" w:rsidR="002C6866" w:rsidRPr="009D563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11</w:t>
            </w:r>
            <w:r w:rsidR="002C6866" w:rsidRPr="009D563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67B0F" w14:textId="77777777" w:rsidR="002C6866" w:rsidRPr="009D563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396</w:t>
            </w:r>
            <w:r w:rsidR="002C6866" w:rsidRPr="009D563B">
              <w:rPr>
                <w:rFonts w:cs="Times New Roman"/>
              </w:rPr>
              <w:t xml:space="preserve"> óra/év</w:t>
            </w:r>
          </w:p>
        </w:tc>
      </w:tr>
      <w:tr w:rsidR="009D563B" w:rsidRPr="009D563B" w14:paraId="47B0237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76AA7A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9D563B">
              <w:rPr>
                <w:rFonts w:cs="Times New Roman"/>
              </w:rPr>
              <w:t>Ögy</w:t>
            </w:r>
            <w:proofErr w:type="spellEnd"/>
            <w:r w:rsidRPr="009D563B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6E1D7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2AE94" w14:textId="77777777" w:rsidR="002C6866" w:rsidRPr="009D563B" w:rsidRDefault="002D45BE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6</w:t>
            </w:r>
            <w:r w:rsidR="002C6866" w:rsidRPr="009D563B">
              <w:rPr>
                <w:rFonts w:cs="Times New Roman"/>
              </w:rPr>
              <w:t>0 óra</w:t>
            </w:r>
          </w:p>
        </w:tc>
      </w:tr>
      <w:tr w:rsidR="009D563B" w:rsidRPr="009D563B" w14:paraId="77AFA4B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4D021E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570A32" w14:textId="77777777" w:rsidR="002C6866" w:rsidRPr="009D563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12</w:t>
            </w:r>
            <w:r w:rsidR="002C6866" w:rsidRPr="009D563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EFD12" w14:textId="77777777" w:rsidR="002C6866" w:rsidRPr="009D563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372</w:t>
            </w:r>
            <w:r w:rsidR="002C6866" w:rsidRPr="009D563B">
              <w:rPr>
                <w:rFonts w:cs="Times New Roman"/>
              </w:rPr>
              <w:t xml:space="preserve"> óra/év</w:t>
            </w:r>
          </w:p>
        </w:tc>
      </w:tr>
      <w:tr w:rsidR="009D563B" w:rsidRPr="009D563B" w14:paraId="3213953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F8A41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79DE2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09868" w14:textId="77777777" w:rsidR="002C6866" w:rsidRPr="009D563B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961 óra/év</w:t>
            </w:r>
          </w:p>
        </w:tc>
      </w:tr>
      <w:tr w:rsidR="002C6866" w:rsidRPr="009D563B" w14:paraId="1C3BA7D4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F3040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ACA9C" w14:textId="77777777" w:rsidR="002C6866" w:rsidRPr="009D563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2</w:t>
            </w:r>
            <w:r w:rsidR="002D45BE" w:rsidRPr="009D563B">
              <w:rPr>
                <w:rFonts w:cs="Times New Roman"/>
              </w:rPr>
              <w:t>569</w:t>
            </w:r>
            <w:r w:rsidR="002C6866" w:rsidRPr="009D563B">
              <w:rPr>
                <w:rFonts w:cs="Times New Roman"/>
              </w:rPr>
              <w:t xml:space="preserve"> óra</w:t>
            </w:r>
          </w:p>
        </w:tc>
      </w:tr>
    </w:tbl>
    <w:p w14:paraId="37A22BBC" w14:textId="77777777" w:rsidR="002C6866" w:rsidRPr="009D563B" w:rsidRDefault="002C6866" w:rsidP="002C6866">
      <w:pPr>
        <w:spacing w:after="0"/>
        <w:rPr>
          <w:rFonts w:cs="Times New Roman"/>
          <w:szCs w:val="24"/>
        </w:rPr>
      </w:pPr>
    </w:p>
    <w:p w14:paraId="63749C38" w14:textId="77777777" w:rsidR="002C6866" w:rsidRPr="009D563B" w:rsidRDefault="002C6866" w:rsidP="002C6866">
      <w:pPr>
        <w:spacing w:after="0"/>
        <w:rPr>
          <w:rFonts w:cs="Times New Roman"/>
        </w:rPr>
      </w:pPr>
      <w:r w:rsidRPr="009D563B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0B99F0C8" w14:textId="77777777" w:rsidR="002C6866" w:rsidRPr="009D563B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9D563B" w:rsidRPr="009D563B" w14:paraId="12DF708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6D35E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78528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1C185D" w14:textId="77777777" w:rsidR="002C6866" w:rsidRPr="009D563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 xml:space="preserve">éves óraszám </w:t>
            </w:r>
          </w:p>
        </w:tc>
      </w:tr>
      <w:tr w:rsidR="009D563B" w:rsidRPr="009D563B" w14:paraId="12B4B23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D4649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E246D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8557F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1116 óra/év</w:t>
            </w:r>
          </w:p>
        </w:tc>
      </w:tr>
      <w:tr w:rsidR="009D563B" w:rsidRPr="009D563B" w14:paraId="1FDDA02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4DF76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9D563B">
              <w:rPr>
                <w:rFonts w:cs="Times New Roman"/>
              </w:rPr>
              <w:t>Ögy</w:t>
            </w:r>
            <w:proofErr w:type="spellEnd"/>
            <w:r w:rsidRPr="009D563B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D8DA7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02D0F" w14:textId="77777777" w:rsidR="002C6866" w:rsidRPr="009D563B" w:rsidRDefault="002D45BE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8</w:t>
            </w:r>
            <w:r w:rsidR="002C6866" w:rsidRPr="009D563B">
              <w:rPr>
                <w:rFonts w:cs="Times New Roman"/>
              </w:rPr>
              <w:t>0 óra</w:t>
            </w:r>
          </w:p>
        </w:tc>
      </w:tr>
      <w:tr w:rsidR="009D563B" w:rsidRPr="009D563B" w14:paraId="7729912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5837C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1EFEF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E6D07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961 óra/év</w:t>
            </w:r>
          </w:p>
        </w:tc>
      </w:tr>
      <w:tr w:rsidR="009D563B" w:rsidRPr="009D563B" w14:paraId="38F06871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1E5A0" w14:textId="77777777" w:rsidR="002C6866" w:rsidRPr="009D563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C2F2FC" w14:textId="77777777" w:rsidR="002C6866" w:rsidRPr="009D563B" w:rsidRDefault="002D45BE" w:rsidP="00BF4EAA">
            <w:pPr>
              <w:spacing w:after="0"/>
              <w:rPr>
                <w:rFonts w:cs="Times New Roman"/>
                <w:szCs w:val="24"/>
              </w:rPr>
            </w:pPr>
            <w:r w:rsidRPr="009D563B">
              <w:rPr>
                <w:rFonts w:cs="Times New Roman"/>
              </w:rPr>
              <w:t>215</w:t>
            </w:r>
            <w:r w:rsidR="002C6866" w:rsidRPr="009D563B">
              <w:rPr>
                <w:rFonts w:cs="Times New Roman"/>
              </w:rPr>
              <w:t>7 óra</w:t>
            </w:r>
          </w:p>
        </w:tc>
      </w:tr>
    </w:tbl>
    <w:p w14:paraId="79E3880C" w14:textId="77777777" w:rsidR="002C6866" w:rsidRPr="009D563B" w:rsidRDefault="002C6866" w:rsidP="002C6866">
      <w:pPr>
        <w:spacing w:after="0"/>
        <w:rPr>
          <w:rFonts w:cs="Times New Roman"/>
          <w:szCs w:val="24"/>
        </w:rPr>
      </w:pPr>
    </w:p>
    <w:p w14:paraId="28E71BC3" w14:textId="77777777" w:rsidR="00876453" w:rsidRDefault="001F08AF" w:rsidP="000B5E9D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(A kizárólag 13-14. évfolyamon megszervezett képzésben, illetve a </w:t>
      </w:r>
      <w:r w:rsidR="00E50FE4" w:rsidRPr="009D563B">
        <w:rPr>
          <w:rFonts w:cs="Times New Roman"/>
        </w:rPr>
        <w:t>szakgimnázium</w:t>
      </w:r>
      <w:r w:rsidRPr="009D563B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7E9DD68C" w14:textId="77777777" w:rsidR="009D563B" w:rsidRDefault="009D563B" w:rsidP="000B5E9D">
      <w:pPr>
        <w:spacing w:after="0"/>
        <w:rPr>
          <w:rFonts w:cs="Times New Roman"/>
        </w:rPr>
      </w:pPr>
    </w:p>
    <w:p w14:paraId="751EC89C" w14:textId="77777777" w:rsidR="009D563B" w:rsidRPr="009D563B" w:rsidRDefault="009D563B" w:rsidP="009D563B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9D563B">
        <w:rPr>
          <w:rFonts w:cs="Times New Roman"/>
        </w:rPr>
        <w:t>megfelelően</w:t>
      </w:r>
      <w:proofErr w:type="gramEnd"/>
      <w:r w:rsidRPr="009D563B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39030B1F" w14:textId="77777777" w:rsidR="009D563B" w:rsidRPr="009D563B" w:rsidRDefault="009D563B" w:rsidP="009D563B">
      <w:pPr>
        <w:spacing w:after="0"/>
        <w:rPr>
          <w:rFonts w:cs="Times New Roman"/>
        </w:rPr>
      </w:pPr>
    </w:p>
    <w:p w14:paraId="083CA43C" w14:textId="44CE873E" w:rsidR="009D563B" w:rsidRDefault="009D563B" w:rsidP="009D563B">
      <w:pPr>
        <w:spacing w:after="0"/>
        <w:rPr>
          <w:rFonts w:cs="Times New Roman"/>
        </w:rPr>
      </w:pPr>
      <w:r w:rsidRPr="009D563B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19755084" w14:textId="77777777" w:rsidR="009D563B" w:rsidRDefault="009D563B" w:rsidP="000B5E9D">
      <w:pPr>
        <w:spacing w:after="0"/>
        <w:rPr>
          <w:rFonts w:cs="Times New Roman"/>
        </w:rPr>
      </w:pPr>
    </w:p>
    <w:p w14:paraId="449E8CB4" w14:textId="77777777" w:rsidR="009D563B" w:rsidRPr="009D563B" w:rsidRDefault="009D563B" w:rsidP="000B5E9D">
      <w:pPr>
        <w:spacing w:after="0"/>
        <w:rPr>
          <w:rFonts w:cs="Times New Roman"/>
        </w:rPr>
      </w:pPr>
    </w:p>
    <w:p w14:paraId="4520D4CB" w14:textId="77777777" w:rsidR="00CB484D" w:rsidRPr="009D563B" w:rsidRDefault="00CB484D" w:rsidP="000B5E9D">
      <w:pPr>
        <w:spacing w:after="0"/>
        <w:rPr>
          <w:rFonts w:cs="Times New Roman"/>
        </w:rPr>
        <w:sectPr w:rsidR="00CB484D" w:rsidRPr="009D563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7903821" w14:textId="77777777" w:rsidR="00CB484D" w:rsidRPr="009D563B" w:rsidRDefault="00CB484D" w:rsidP="00CB484D">
      <w:pPr>
        <w:spacing w:after="0"/>
        <w:jc w:val="center"/>
        <w:rPr>
          <w:rFonts w:cs="Times New Roman"/>
        </w:rPr>
      </w:pPr>
      <w:r w:rsidRPr="009D563B">
        <w:rPr>
          <w:rFonts w:cs="Times New Roman"/>
        </w:rPr>
        <w:lastRenderedPageBreak/>
        <w:t>1. számú táblázat</w:t>
      </w:r>
    </w:p>
    <w:p w14:paraId="12C60F4D" w14:textId="77777777" w:rsidR="008B01A2" w:rsidRPr="009D563B" w:rsidRDefault="00CB484D" w:rsidP="00CB484D">
      <w:pPr>
        <w:spacing w:after="0"/>
        <w:jc w:val="center"/>
        <w:rPr>
          <w:rFonts w:cs="Times New Roman"/>
          <w:b/>
        </w:rPr>
      </w:pPr>
      <w:r w:rsidRPr="009D563B">
        <w:rPr>
          <w:rFonts w:cs="Times New Roman"/>
          <w:b/>
        </w:rPr>
        <w:t>A szakmai követelménymodulokhoz rendelt tantárgyak heti óraszáma évfolyamonként</w:t>
      </w:r>
    </w:p>
    <w:p w14:paraId="5345B11F" w14:textId="77777777" w:rsidR="00420CA2" w:rsidRPr="009D563B" w:rsidRDefault="00420CA2" w:rsidP="000B5E9D">
      <w:pPr>
        <w:spacing w:after="0"/>
        <w:rPr>
          <w:rFonts w:cs="Times New Roman"/>
        </w:rPr>
      </w:pPr>
    </w:p>
    <w:p w14:paraId="33A8DC49" w14:textId="77777777" w:rsidR="00752ECD" w:rsidRPr="009D563B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9D563B" w:rsidRPr="009D563B" w14:paraId="25FCD3F7" w14:textId="77777777" w:rsidTr="009D563B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5E71A5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8D530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5A0234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B76577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606A06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43D1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FBE81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A69A7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24D2E7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9D563B" w:rsidRPr="009D563B" w14:paraId="326B68DB" w14:textId="77777777" w:rsidTr="009D563B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F5C75C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920603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A16F1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2D0A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3F3F6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4BBC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F1593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9C64C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F3E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B313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DF5A8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46AB6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62B4E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6CF0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C4DD2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D43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3E68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12DD2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F8BC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9D563B" w:rsidRPr="009D563B" w14:paraId="174FD6DA" w14:textId="77777777" w:rsidTr="009D563B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DA266E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51D75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0BE62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2CADA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3610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420EC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E3D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EF2A0E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D13369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186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24072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D654B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05866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90142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53C9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95BBE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9DE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488A53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DA4D28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2EBE8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9D563B" w:rsidRPr="009D563B" w14:paraId="3578B5AD" w14:textId="77777777" w:rsidTr="009D563B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6CF2173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70ED9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6D57D9F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522C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16FEB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0D9A0C4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69D5A1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43938F0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EE325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22D2E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4200D5B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14" w:type="dxa"/>
            <w:vMerge/>
            <w:vAlign w:val="center"/>
            <w:hideMark/>
          </w:tcPr>
          <w:p w14:paraId="3514588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894F49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563B" w:rsidRPr="009D563B" w14:paraId="12F3DABD" w14:textId="77777777" w:rsidTr="009D563B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2DE7FB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D78A5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E22D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FE2C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FFB8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04D1E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5B8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9304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3373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A2A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7EFB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75F4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3419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C8A6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B7F5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5462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8F2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5989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068D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6F3FE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58196817" w14:textId="77777777" w:rsidTr="009D563B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01B394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70867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E2AB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E25F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6FD6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908D0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E35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E9B72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2311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F80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E0C1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63DD2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2897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4FDEF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2A04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807E1A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7A2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FC647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B7DC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C9917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40F94F73" w14:textId="77777777" w:rsidTr="009D563B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1BB140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FCD41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617E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39102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2E3A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591D97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120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64E9A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64DC4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348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D357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CA31F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0EAD14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6B6B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11B8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E314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673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E093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82E0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F62B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26CB8CA5" w14:textId="77777777" w:rsidTr="009D563B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769BB6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E483DD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78EA2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BC73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9778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FB21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634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6059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5346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21A1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9FA9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4838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B8FD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E5B5A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7727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40C2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FFB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4FAE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EDE4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646D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563B" w:rsidRPr="009D563B" w14:paraId="11B10DA4" w14:textId="77777777" w:rsidTr="009D563B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9DF68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B0AA4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809B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E756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BE3E81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4B2E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463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A944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AEC1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4B3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E8A0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857FC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28491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C4098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AE67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C06D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56D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C1B1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B9E0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E88E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59B643CF" w14:textId="77777777" w:rsidTr="009D563B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065075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ED6BE3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4C0D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A58F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8096E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D2AA3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E389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2E06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B26F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6F9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07AF4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805BDE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528B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BBA5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D81F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30EB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9D6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6930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6DBE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3AD97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2452CED1" w14:textId="77777777" w:rsidTr="009D563B">
        <w:trPr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0544D4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10589-16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25073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9296D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B138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DA1F1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E8C3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36F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821EF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F7B9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1E2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ECD1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33EF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6A6B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B79A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BC7A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A8208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407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CABF5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1C51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6C28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56534D1A" w14:textId="77777777" w:rsidTr="009D563B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7D4EE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10750-16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Festészet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EC62F8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Festészet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1918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C1EF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15DF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A3693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063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7B4A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EFF8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D22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B937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A5CD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BE647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20E6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33B4C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ED118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74D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045E2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9DB4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17BA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9D563B" w:rsidRPr="009D563B" w14:paraId="05AF6B70" w14:textId="77777777" w:rsidTr="009D563B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4C1C79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11FFD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Festészet elmélet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8F84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E9C66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6CC0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247D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F76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B09EB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1C561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A994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4819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DF534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F071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3D6A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1C1D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AC13A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9B26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CBEB62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5E8C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3823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B467F08" w14:textId="77777777" w:rsidR="009D563B" w:rsidRDefault="009D563B">
      <w:r>
        <w:br w:type="page"/>
      </w: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9D563B" w:rsidRPr="009D563B" w14:paraId="43781E1A" w14:textId="77777777" w:rsidTr="009D563B">
        <w:trPr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5B96428" w14:textId="7F780AE2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11887-16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Kulturális programok és projektek szervezése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4441C6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402C5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686B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FA96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638F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B21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9FAC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AE41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6A1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3725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4AD06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E081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D2DD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934D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01933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8BA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8C636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CDA8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AC71B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76BE4456" w14:textId="77777777" w:rsidTr="009D563B">
        <w:trPr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7227A2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589B85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F72AC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D58B5B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40AB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EF42B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A75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AC9BA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DC2A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C88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EE5F1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5D5B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9DB6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7F4B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78EB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FA99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9B3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CA79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92BB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214E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6FF4484D" w14:textId="77777777" w:rsidTr="009D563B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C50920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12045-16 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9FFCB7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52DB73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D9FB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A4F8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D637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981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5B28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D27FE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51E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5CC0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5D2F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FE8B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37E6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8950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CF5B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08A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0B8A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BB67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09144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9D563B" w:rsidRPr="009D563B" w14:paraId="468BE25E" w14:textId="77777777" w:rsidTr="007C3AAF">
        <w:trPr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10570F8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6FC2C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 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3E3E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60005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DBFF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7350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BAB51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C157B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F02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0EFFF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7DC27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9A9A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37A4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B6AF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7EB7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125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474B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34D8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6995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7B748859" w14:textId="77777777" w:rsidR="006F5812" w:rsidRPr="009D563B" w:rsidRDefault="006F5812" w:rsidP="000B5E9D">
      <w:pPr>
        <w:spacing w:after="0"/>
        <w:rPr>
          <w:rFonts w:cs="Times New Roman"/>
        </w:rPr>
      </w:pPr>
    </w:p>
    <w:p w14:paraId="409FB073" w14:textId="77777777" w:rsidR="00CB484D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</w:t>
      </w:r>
      <w:r w:rsidR="006F5812" w:rsidRPr="009D563B">
        <w:rPr>
          <w:rFonts w:cs="Times New Roman"/>
        </w:rPr>
        <w:t xml:space="preserve"> kerettanterv szakmai tartalma –</w:t>
      </w:r>
      <w:r w:rsidRPr="009D563B">
        <w:rPr>
          <w:rFonts w:cs="Times New Roman"/>
        </w:rPr>
        <w:t xml:space="preserve"> a szakképzésről szóló 2011. évi CLXXXVII. törvény 8.</w:t>
      </w:r>
      <w:r w:rsidR="006F5812" w:rsidRPr="009D563B">
        <w:rPr>
          <w:rFonts w:cs="Times New Roman"/>
        </w:rPr>
        <w:t>§ (5) bekezdésének megfelelően –</w:t>
      </w:r>
      <w:r w:rsidRPr="009D563B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4940F7D4" w14:textId="77777777" w:rsidR="00CB484D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Az időkeret fennmaradó részének (szabadsáv) szakmai tartalmáról a szakképző iskola szakmai programjában kell rendelkezni.</w:t>
      </w:r>
    </w:p>
    <w:p w14:paraId="5C7067DD" w14:textId="77777777" w:rsidR="00CB484D" w:rsidRPr="009D563B" w:rsidRDefault="00CB484D" w:rsidP="00CB484D">
      <w:pPr>
        <w:spacing w:after="0"/>
        <w:rPr>
          <w:rFonts w:cs="Times New Roman"/>
        </w:rPr>
      </w:pPr>
    </w:p>
    <w:p w14:paraId="5F4D800B" w14:textId="77777777" w:rsidR="00420CA2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B362261" w14:textId="77777777" w:rsidR="00CB484D" w:rsidRPr="009D563B" w:rsidRDefault="00CB484D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446E0C97" w14:textId="77777777" w:rsidR="009D563B" w:rsidRDefault="009D563B" w:rsidP="00CB484D">
      <w:pPr>
        <w:spacing w:after="0"/>
        <w:jc w:val="center"/>
        <w:rPr>
          <w:rFonts w:cs="Times New Roman"/>
        </w:rPr>
      </w:pPr>
    </w:p>
    <w:p w14:paraId="26D1AACC" w14:textId="77777777" w:rsidR="00CB484D" w:rsidRPr="009D563B" w:rsidRDefault="00CB484D" w:rsidP="00CB484D">
      <w:pPr>
        <w:spacing w:after="0"/>
        <w:jc w:val="center"/>
        <w:rPr>
          <w:rFonts w:cs="Times New Roman"/>
        </w:rPr>
      </w:pPr>
      <w:r w:rsidRPr="009D563B">
        <w:rPr>
          <w:rFonts w:cs="Times New Roman"/>
        </w:rPr>
        <w:t>2. számú táblázat</w:t>
      </w:r>
    </w:p>
    <w:p w14:paraId="5492197E" w14:textId="77777777" w:rsidR="00420CA2" w:rsidRPr="009D563B" w:rsidRDefault="00CB484D" w:rsidP="00CB484D">
      <w:pPr>
        <w:spacing w:after="0"/>
        <w:jc w:val="center"/>
        <w:rPr>
          <w:rFonts w:cs="Times New Roman"/>
          <w:b/>
        </w:rPr>
      </w:pPr>
      <w:r w:rsidRPr="009D563B">
        <w:rPr>
          <w:rFonts w:cs="Times New Roman"/>
          <w:b/>
        </w:rPr>
        <w:t>A szakmai követelménymodulokhoz rendelt tantárgyak és témakörök óraszáma évfolyamonként</w:t>
      </w:r>
    </w:p>
    <w:p w14:paraId="03E8D842" w14:textId="77777777" w:rsidR="00420CA2" w:rsidRPr="009D563B" w:rsidRDefault="00420CA2" w:rsidP="000B5E9D">
      <w:pPr>
        <w:spacing w:after="0"/>
        <w:rPr>
          <w:rFonts w:cs="Times New Roman"/>
        </w:rPr>
      </w:pPr>
    </w:p>
    <w:p w14:paraId="16BD1B85" w14:textId="77777777" w:rsidR="006F5812" w:rsidRPr="009D563B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404"/>
        <w:gridCol w:w="596"/>
        <w:gridCol w:w="500"/>
        <w:gridCol w:w="500"/>
        <w:gridCol w:w="500"/>
        <w:gridCol w:w="380"/>
        <w:gridCol w:w="560"/>
        <w:gridCol w:w="560"/>
        <w:gridCol w:w="404"/>
        <w:gridCol w:w="596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9D563B" w:rsidRPr="009D563B" w14:paraId="57608F02" w14:textId="77777777" w:rsidTr="009D563B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553AFB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2C4ED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D978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CE5887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CB1C0D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A407A2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69B404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CFCAA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422BC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A7C2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5E3C70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E5643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6D88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B1F35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9D563B" w:rsidRPr="009D563B" w14:paraId="569D5F21" w14:textId="77777777" w:rsidTr="009D563B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2E5B11C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C5AEC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8CFA8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706E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8E6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257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1978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E0FA8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9B1E4C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8A1E0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52CDD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3ECC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53AAC2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EBD12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C29AD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BA26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2BB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4E4E66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6CF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4D7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CC5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117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D32C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6F02B9C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9D563B" w:rsidRPr="009D563B" w14:paraId="4E96170D" w14:textId="77777777" w:rsidTr="009D563B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5767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26C24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BF7A1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FFE7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573BA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C9F8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1DC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34F25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E5A25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36708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60" w:type="dxa"/>
            <w:vMerge w:val="restart"/>
            <w:shd w:val="clear" w:color="000000" w:fill="F2F2F2"/>
            <w:noWrap/>
            <w:vAlign w:val="center"/>
            <w:hideMark/>
          </w:tcPr>
          <w:p w14:paraId="42AC91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14DE6E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49FCF6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1E5B3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41329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E20992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0C1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DF5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8F38E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C4B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4A1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9C20B5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96B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D8D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96123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2041</w:t>
            </w:r>
          </w:p>
        </w:tc>
      </w:tr>
      <w:tr w:rsidR="009D563B" w:rsidRPr="009D563B" w14:paraId="17570A6E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EFF220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C8DA8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5075510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FB252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71049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06F1FE3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0" w:type="dxa"/>
            <w:gridSpan w:val="2"/>
            <w:shd w:val="clear" w:color="auto" w:fill="auto"/>
            <w:noWrap/>
            <w:vAlign w:val="center"/>
            <w:hideMark/>
          </w:tcPr>
          <w:p w14:paraId="0CB359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60" w:type="dxa"/>
            <w:vMerge/>
            <w:vAlign w:val="center"/>
            <w:hideMark/>
          </w:tcPr>
          <w:p w14:paraId="578BDFE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C19B8F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71D90AC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807A7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E639C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842B9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42C868D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D6AF59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1080</w:t>
            </w:r>
          </w:p>
        </w:tc>
        <w:tc>
          <w:tcPr>
            <w:tcW w:w="500" w:type="dxa"/>
            <w:vMerge/>
            <w:vAlign w:val="center"/>
            <w:hideMark/>
          </w:tcPr>
          <w:p w14:paraId="2B5C9AD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ADF7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EFE282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563B" w:rsidRPr="009D563B" w14:paraId="58BB2C18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137E28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F9E9D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298DFCE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472B4C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624 óra (29,3%)</w:t>
            </w:r>
          </w:p>
        </w:tc>
        <w:tc>
          <w:tcPr>
            <w:tcW w:w="700" w:type="dxa"/>
            <w:vMerge/>
            <w:vAlign w:val="center"/>
            <w:hideMark/>
          </w:tcPr>
          <w:p w14:paraId="6321F77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1FF9A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B88E6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53CA58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22A6A27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DB30C6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634 óra (29,9%)</w:t>
            </w:r>
          </w:p>
        </w:tc>
        <w:tc>
          <w:tcPr>
            <w:tcW w:w="700" w:type="dxa"/>
            <w:vMerge/>
            <w:vAlign w:val="center"/>
            <w:hideMark/>
          </w:tcPr>
          <w:p w14:paraId="08EF206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563B" w:rsidRPr="009D563B" w14:paraId="3979820F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F97674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62622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F5CCEC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5674B8B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1387 óra (70,7%)</w:t>
            </w:r>
          </w:p>
        </w:tc>
        <w:tc>
          <w:tcPr>
            <w:tcW w:w="700" w:type="dxa"/>
            <w:vMerge/>
            <w:vAlign w:val="center"/>
            <w:hideMark/>
          </w:tcPr>
          <w:p w14:paraId="56DF7FB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33D95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259F1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6D562AC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B4B95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93701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1407 óra (70,1%)</w:t>
            </w:r>
          </w:p>
        </w:tc>
        <w:tc>
          <w:tcPr>
            <w:tcW w:w="700" w:type="dxa"/>
            <w:vMerge/>
            <w:vAlign w:val="center"/>
            <w:hideMark/>
          </w:tcPr>
          <w:p w14:paraId="0E3C46E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563B" w:rsidRPr="009D563B" w14:paraId="1FE438CA" w14:textId="77777777" w:rsidTr="009D563B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57F47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E2041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FC4CF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C53DB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2A10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BAE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B52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7F4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1D102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55FF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029B3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AE215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67A0B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8E40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45114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B3B1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1A9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4E1C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B701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2C7F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E882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B15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BFD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BD9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7A6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9D563B" w:rsidRPr="009D563B" w14:paraId="6C94BF0D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163639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F0794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068DE4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22402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A8428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4B7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B34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EFC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83AF8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959F6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4B77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934C0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CE5A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6140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EF575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F5EAB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943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0C6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3F0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A92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07F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C76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C6E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587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E7F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563B" w:rsidRPr="009D563B" w14:paraId="310405B0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172403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159C5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31BE88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0B4A0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C7727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E9A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952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50D1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43C26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86F4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84DFE8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32B40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6614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69E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71609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930DE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8E34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419F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43C3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617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2E1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4C4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A1F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4C3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DB7A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563B" w:rsidRPr="009D563B" w14:paraId="04E0A2B1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25AEF4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9A556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3CCC204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DFE062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3EC3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E8E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CCB7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5AF9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06E82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A2CC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9D0E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E42DD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34B7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076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7A28A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76582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171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C68C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C89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4886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133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B3B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D9C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67E4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E66C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563B" w:rsidRPr="009D563B" w14:paraId="2DAA5C0D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8CE1ED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82F7D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796A36E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ACA747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E407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B167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99D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898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8546D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5FC32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72D04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09C7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32CAEB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37C0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9F2311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5176F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E1C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4B9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4A82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09C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62B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D0F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141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D64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810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9D563B" w:rsidRPr="009D563B" w14:paraId="7346684C" w14:textId="77777777" w:rsidTr="009D563B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B9A19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D8734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7CADB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4582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B0A4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105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3FD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D7A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479829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93B8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2BBA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2B06A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EEAE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AE66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8DDB7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29166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E6E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6C2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9DC6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C2F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B622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1A6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57E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52E3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A08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563B" w:rsidRPr="009D563B" w14:paraId="783EE4CA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1C201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09307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6C95DC3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2D00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58440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F667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B25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0F8B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66399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FAC2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F3677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7D4BB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1ED9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BA5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262D4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A2C43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F70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CF0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1B6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E8ED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38D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BE8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12A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040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D5C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563B" w:rsidRPr="009D563B" w14:paraId="4DD21F13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FDC06E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02A18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AFB229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F6BBC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337B1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867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707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DDF2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FF741F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A9CC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C0931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7C7A23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0A618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C4E8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5D424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C4437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DAD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7312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614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57F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630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23B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BBC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B6D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45B2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563B" w:rsidRPr="009D563B" w14:paraId="34424C9B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0FEFFD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AA5A3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1F549C4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BFCC3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EBF3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E46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ABCB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708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60D39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46446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FE37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49536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B537E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6B0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6FB6C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C4EE5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8D3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C89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8695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105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E55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6BF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EA04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867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1457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9D563B" w:rsidRPr="009D563B" w14:paraId="2AFB0490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81B70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5677A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6D38C1B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56D76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74A2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9AE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0E8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509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0F38DA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8EDC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AFB1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0303F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FACAF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484D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CB57D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F4F7F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AA9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512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412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C2A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C7D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820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2B5B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278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EF14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9D563B" w:rsidRPr="009D563B" w14:paraId="5A970F4F" w14:textId="77777777" w:rsidTr="009D563B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AEAE4F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10586-12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Művészetelmélet és ábrázolás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5FFEE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DC3A0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EB06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75499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3E5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D33D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BB8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27FBD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9906B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7362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9908D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98215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6EA8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44393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536A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86E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6C8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4CD2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B74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F34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59E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FCE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EF4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B66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9D563B" w:rsidRPr="009D563B" w14:paraId="584B702F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0333CF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B5AAF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700" w:type="dxa"/>
            <w:vMerge/>
            <w:vAlign w:val="center"/>
            <w:hideMark/>
          </w:tcPr>
          <w:p w14:paraId="6C6C8F3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BBFD1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8E754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967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1A6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F15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24AB6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739144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CBEC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133CB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B238AE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95B71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039D8CC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2D7FB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93A6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2D1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78D8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E3B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4A3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7127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D10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145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B43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9D563B" w:rsidRPr="009D563B" w14:paraId="34D5A534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11B8D7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10137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78C8476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668F0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2D57E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07D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D6E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B79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97045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29C3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448D6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95511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F8729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406C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7590B66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B2B08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B62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4C2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BA01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940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277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0D7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436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D98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1AD6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9D563B" w:rsidRPr="009D563B" w14:paraId="0A1325EA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32F877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6DD12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CFE947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D92D0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45E69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71B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B92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869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CA13D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0B728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DA219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EC0AF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11433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F7F2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BF12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4326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575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D0D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E0D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382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3A7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FAF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B75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962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D92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536</w:t>
            </w:r>
          </w:p>
        </w:tc>
      </w:tr>
      <w:tr w:rsidR="009D563B" w:rsidRPr="009D563B" w14:paraId="070DECFD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BA2387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5DA28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831A2D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341AF2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9E883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0FD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91E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4F5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7760A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68321A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ADCE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9C92A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56941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460B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/>
            <w:vAlign w:val="center"/>
            <w:hideMark/>
          </w:tcPr>
          <w:p w14:paraId="52CF515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6FDF3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39A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ADF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35B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315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D8F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831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A90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3F3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DB16F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9D563B" w:rsidRPr="009D563B" w14:paraId="24AC84A0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C4949C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A1178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910C95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09285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E5E20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C0D3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2F2A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3F9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3D41E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B9056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5128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3984F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3EAA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1D49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EA42EE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A77AF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5B1B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FC51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82C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369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932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02F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119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771D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6162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563B" w:rsidRPr="009D563B" w14:paraId="4C1CC4A5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968B94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98B9C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700" w:type="dxa"/>
            <w:vMerge/>
            <w:vAlign w:val="center"/>
            <w:hideMark/>
          </w:tcPr>
          <w:p w14:paraId="2B1AD63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F99B3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8F0C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D3F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721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D68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867FE6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89713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C49E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0125C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B8177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E1CF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71D7DD0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464FA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A62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089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E639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00C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C403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8AD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930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527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BBAD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284</w:t>
            </w:r>
          </w:p>
        </w:tc>
      </w:tr>
      <w:tr w:rsidR="009D563B" w:rsidRPr="009D563B" w14:paraId="1125A569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6B0BA4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E7AC9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06D59C9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BE4FE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AF172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4BE0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9EEF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1B2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6FF959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61ADBC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F6D7E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6A4DE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DEB33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155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0DA45C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B4A0B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56A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A67F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3C14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AAA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6AF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54C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7053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0B6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ABCE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563B" w:rsidRPr="009D563B" w14:paraId="61E40D77" w14:textId="77777777" w:rsidTr="009D563B">
        <w:trPr>
          <w:trHeight w:val="723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C4774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Tervezés és technológia 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54E2C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F8CA7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2050C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6C874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1DD7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27F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1B8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025C28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A5539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883D24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42761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5CCFA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AA42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D241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2CF1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3C7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9A3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4FF4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614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611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273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5E1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5F1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A0D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563B" w:rsidRPr="009D563B" w14:paraId="1A5C87E7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4E5711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2F3CB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3C382FE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91EC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2557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C4C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934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92B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254626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4F6E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45575E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D9817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ED6C0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23B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7DC9909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BC398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8FA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1A62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103C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E76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BC4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80E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7D4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709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70A4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563B" w:rsidRPr="009D563B" w14:paraId="7BDD4E95" w14:textId="77777777" w:rsidTr="009D563B">
        <w:trPr>
          <w:trHeight w:val="911"/>
          <w:jc w:val="center"/>
        </w:trPr>
        <w:tc>
          <w:tcPr>
            <w:tcW w:w="700" w:type="dxa"/>
            <w:vMerge/>
            <w:vAlign w:val="center"/>
            <w:hideMark/>
          </w:tcPr>
          <w:p w14:paraId="6AD65F8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3D1C1AE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A4208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2501A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605B5C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C645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178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3EB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36C7A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3987B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D409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084F8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82B58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745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2715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75F31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ABFE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0A3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E95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8AF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F0B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558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AEA4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3AA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96B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9D563B" w:rsidRPr="009D563B" w14:paraId="68D61D97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41C96B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CFA26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4396503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8901F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0424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975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24AD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E4A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75AC6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08370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D8FE4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43B09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7E886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B70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26792D3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C8520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F8F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22A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CCBC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3237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54BE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CA59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899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C27D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811A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9D563B" w:rsidRPr="009D563B" w14:paraId="701FCED9" w14:textId="77777777" w:rsidTr="009D563B">
        <w:trPr>
          <w:trHeight w:val="633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93A23C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10589-16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Kortárs szakmai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7ADDF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2A2E6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E8434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0E2D6E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A54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AA9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714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794B7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F5D38E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65BC2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948C7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81C88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9D2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C3EC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423E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787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76F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BA9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FB7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422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6B6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3FFD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BE9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3E5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9D563B" w:rsidRPr="009D563B" w14:paraId="2ECAEA72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F4F56E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C6210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58EEEBF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0DECF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ED5BA7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04C4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A94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DF4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5BAC4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8FEB2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E0E26C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FF27D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C8761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6692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10979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94656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4042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11C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55C2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98E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2A4E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C7AD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19D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B09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E1E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563B" w:rsidRPr="009D563B" w14:paraId="16006026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990DA8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1D237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49E6A10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FBCCC6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8FB82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BD98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4F8D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C3A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4ACC3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2D305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8C4FE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5E122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8F1EE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40B1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3A15C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620B0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E95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A63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4FA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7F20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BD20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4285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C39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43D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F72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563B" w:rsidRPr="009D563B" w14:paraId="4FE607F7" w14:textId="77777777" w:rsidTr="009D563B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77555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10750-16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Festészet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6AF03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Festészet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08F84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CD112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BCBC3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5BA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32E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85C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77A78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5E4D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DA4D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DE072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853C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74FF9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7E997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D2B1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7A6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BAB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4E6B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538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DD9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1B9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7B8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7362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51C2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763</w:t>
            </w:r>
          </w:p>
        </w:tc>
      </w:tr>
      <w:tr w:rsidR="009D563B" w:rsidRPr="009D563B" w14:paraId="265B47CD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CC7BF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BCF93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Vizes bázisú lazúrfestés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45B1933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687A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B4250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5AC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846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8A2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9D89F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67643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00A8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E53EE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F2B0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F90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C0AEB3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EE683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0A1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439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E864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380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60A9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144D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B65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F34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BC7C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9D563B" w:rsidRPr="009D563B" w14:paraId="1426BB23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6DE53A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3BC86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Vizes bázisú fedőfestés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128484C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0E724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5D26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7612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65C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B2E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0B471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634A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D2E3E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2146C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95A1D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6E5A3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38706A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16400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247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6F0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9265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BB3D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DF15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0EB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202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BD86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A2B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563B" w:rsidRPr="009D563B" w14:paraId="193E14D3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CE5F68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30219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Rajz és festészet határterületei </w:t>
            </w:r>
          </w:p>
        </w:tc>
        <w:tc>
          <w:tcPr>
            <w:tcW w:w="700" w:type="dxa"/>
            <w:vMerge/>
            <w:vAlign w:val="center"/>
            <w:hideMark/>
          </w:tcPr>
          <w:p w14:paraId="0A866C3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1F133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D4BA2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3E7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CC22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028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759FA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1EC55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293F8E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1C166A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38BFB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26CE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5891C5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11B69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759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9693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560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651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DBC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748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01F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B6B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E3E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9D563B" w:rsidRPr="009D563B" w14:paraId="03071DC0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DB196B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F040A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Olajfestés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3BEC190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B8A339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EAB5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CE5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5114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6043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E3C06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FC4AF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9471D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DF1C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E6718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315D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34D91C1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16CEB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4CC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131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72F9F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D70B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A2ED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2D8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63EB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FBD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80A1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98</w:t>
            </w:r>
          </w:p>
        </w:tc>
      </w:tr>
      <w:tr w:rsidR="009D563B" w:rsidRPr="009D563B" w14:paraId="0B36AB9A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30CED9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04C04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Újszerű technikák, médiumok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6B52757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71E7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DC218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FEBA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13B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CBC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D5BAFE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7893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9C819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C9059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BFB4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B039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7D76239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3FCF8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9B4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AFEB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BB44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9D0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D9F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D57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2A6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88D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DEB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129</w:t>
            </w:r>
          </w:p>
        </w:tc>
      </w:tr>
      <w:tr w:rsidR="009D563B" w:rsidRPr="009D563B" w14:paraId="6A74992A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B61F30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B4792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Falfestészeti 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3199B14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033BD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C0436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97F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742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34D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0D6EC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3EFE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BBBFD1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5E882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3E5C5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91F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0ED5722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8A3AD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FDB5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E69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19F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D6A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8D0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BB3B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9D5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543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5BD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9D563B" w:rsidRPr="009D563B" w14:paraId="28E14FA4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624D82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84CEE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Önálló kompozíció létrehozása</w:t>
            </w:r>
          </w:p>
        </w:tc>
        <w:tc>
          <w:tcPr>
            <w:tcW w:w="700" w:type="dxa"/>
            <w:vMerge/>
            <w:vAlign w:val="center"/>
            <w:hideMark/>
          </w:tcPr>
          <w:p w14:paraId="6801FDA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F6D07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4C1A7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367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B82A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F06A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B5DDB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AA55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9FC5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36AA4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D29A9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586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BDB593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F9FC9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B87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167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9E1B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3656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569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FE1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609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3B7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DA72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196</w:t>
            </w:r>
          </w:p>
        </w:tc>
      </w:tr>
      <w:tr w:rsidR="009D563B" w:rsidRPr="009D563B" w14:paraId="21C9DEAA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6B9185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E7088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Festészet elmélet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B3E53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11D9F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887F73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352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4122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9A7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B6151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F7A0D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7749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356FB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AF5FA2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961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6328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0E5A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D7CB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5DB4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9953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634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1E8C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C54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DA7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6CC6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C1FB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9D563B" w:rsidRPr="009D563B" w14:paraId="064B14FF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86FED4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EFC97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Színelmélet</w:t>
            </w:r>
          </w:p>
        </w:tc>
        <w:tc>
          <w:tcPr>
            <w:tcW w:w="700" w:type="dxa"/>
            <w:vMerge/>
            <w:vAlign w:val="center"/>
            <w:hideMark/>
          </w:tcPr>
          <w:p w14:paraId="0210A4F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394425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C1AB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D9E0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317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EF2E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B8836F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3B0A4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B2F4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504B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97720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27A6C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E36AC1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74A8E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F6DF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A9F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DA9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485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19BC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1B77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86DC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951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0CC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9D563B" w:rsidRPr="009D563B" w14:paraId="6748BBC6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9713EE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86C33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Festészeti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44FCD22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216F7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62512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17CE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13BA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B378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97F4F6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14FB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FD7C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B065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032C1C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1E1A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vMerge/>
            <w:vAlign w:val="center"/>
            <w:hideMark/>
          </w:tcPr>
          <w:p w14:paraId="687B0AD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5B393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EB0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2F6F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B9A34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96EB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995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D0E1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205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D09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594F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</w:t>
            </w:r>
          </w:p>
        </w:tc>
      </w:tr>
      <w:tr w:rsidR="009D563B" w:rsidRPr="009D563B" w14:paraId="1D249FED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C58772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E0771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Kísérleti 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7645E93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31031A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F4EA64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D78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8E6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BBA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03A5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8E197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16EDD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539DF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85070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07ED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1827F40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C95B7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7343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B9E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360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FF1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3D8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F5B1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596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471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4383D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9D563B" w:rsidRPr="009D563B" w14:paraId="3C69E9EC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118070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D1D59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Magyar festészettörténet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59FC7B2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60CFA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E4AC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C45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58A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539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FE365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1B28D7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9E931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20A68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44A8A3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454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4941D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6F51B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F6C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1030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EB9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BC5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223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5AC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66E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2CE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62B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563B" w:rsidRPr="009D563B" w14:paraId="1CDD71E0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3FCE7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E15D6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Kortárs magyar festészet</w:t>
            </w:r>
          </w:p>
        </w:tc>
        <w:tc>
          <w:tcPr>
            <w:tcW w:w="700" w:type="dxa"/>
            <w:vMerge/>
            <w:vAlign w:val="center"/>
            <w:hideMark/>
          </w:tcPr>
          <w:p w14:paraId="18C87FD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EDD7C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F85E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7FA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8E5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164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BF96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B03C7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089D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4973B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8DC903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568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E2134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0A7B5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A657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43E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863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B98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546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427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C45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3254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8FB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9D563B" w:rsidRPr="009D563B" w14:paraId="644E5E6C" w14:textId="77777777" w:rsidTr="009D563B">
        <w:trPr>
          <w:trHeight w:val="72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66662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11887-16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Kulturális programok és projektek szervezése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DA2D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D082CF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DB141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2C2E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1E65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EE0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5B53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785500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5AEE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6D87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3F075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D980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1BF6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B9F4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F17E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34FE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E6A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EC1E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D6CD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505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34B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4D7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C2D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48A0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3959C744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D892FA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F6BC8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700" w:type="dxa"/>
            <w:vMerge/>
            <w:vAlign w:val="center"/>
            <w:hideMark/>
          </w:tcPr>
          <w:p w14:paraId="4EABD8E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1AD80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82B342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D0D2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E0EC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97C9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16DDC0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9F39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D5BDA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7CAC4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8CF1D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40E3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CC2BF8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3B876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716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A6AF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5EB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13D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6E5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0CFF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772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D99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28EB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626284A2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43E4BC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EED7F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79E0903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709C4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CD5B45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500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492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5E7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1D6B5B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06BB7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51EF9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860376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E3A97A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D8B9B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D593F0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D2D29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4F0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560D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1287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B44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02E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782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2F8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7A5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A8662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3E987BB8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8871EB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B2CAA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700" w:type="dxa"/>
            <w:vMerge/>
            <w:vAlign w:val="center"/>
            <w:hideMark/>
          </w:tcPr>
          <w:p w14:paraId="5014E63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CFE6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EC305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788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1C2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CD9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E03ABA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DDC2E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0057F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F3A945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55994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A812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2DC5CD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E1EDE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1B7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C18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829B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88C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7B39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236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D02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F8D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81EE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28F83BBF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ACF099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B1196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700" w:type="dxa"/>
            <w:vMerge/>
            <w:vAlign w:val="center"/>
            <w:hideMark/>
          </w:tcPr>
          <w:p w14:paraId="6C28CCB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41DD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DCBDB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FB79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378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07D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871AA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BB3C9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558D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C3232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CC974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9F9D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D71DEA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77A60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A24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546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E51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99B2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2FAF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2CB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7B4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BF51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576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7D9FA3EA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618C4B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3F480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09BBA43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9894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8A772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9A91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9EC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55C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1A94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3D067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D12CE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58395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402E0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0EC9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0311DB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4EE76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02B0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017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B3555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CB3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FF2D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503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A3E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E8B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311F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63C63E6C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060514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1AE1A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344F2A1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C0F9D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E0932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C66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39F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DC27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B491C1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C6F97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25E22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5F61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19DD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60B04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D57D44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77C05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AE94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425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18D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D79C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6B0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492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F2E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150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8A5A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7F9CF565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755947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2D944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249DB1E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BF6D9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ADB54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02ED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27C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4696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04D68D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4BAFB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430B1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B0C98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D5422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C77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4C3A511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44CF9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BD8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D28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F611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47D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23A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85C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2A65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46F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769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7564F895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37F19B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09EB8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Rendezvényi költségvetés és forgatókönyv</w:t>
            </w:r>
          </w:p>
        </w:tc>
        <w:tc>
          <w:tcPr>
            <w:tcW w:w="700" w:type="dxa"/>
            <w:vMerge/>
            <w:vAlign w:val="center"/>
            <w:hideMark/>
          </w:tcPr>
          <w:p w14:paraId="5D9D6B6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B2EA58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791656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C7C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F27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12F5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E014E1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31D47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553C6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9E224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39401A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0F91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0581E5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FC48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3FC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BA2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B5EAA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806E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E73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232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5C3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B554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2BB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02D820A5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DA1509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9E3A7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kampányszervezés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013630F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70040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FA8FCC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5DB3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672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5EC0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CFBDF9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5BCAB8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20CF21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5B068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BA1D72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926E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1E5428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35349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05E8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62AD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5775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80B9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261C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D9A6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876F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7F77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E14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62575ADA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86912D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038A3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CDAF4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6D01D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0BDF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8F4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B99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00AC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CEAF77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D249B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77D07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F855C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3B14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89EB0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0AA6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AD6A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E1AA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26E1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70D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9EB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D379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B3C7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C083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4BF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8A1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2D53A6F7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C4551C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5F57C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56B712E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5D2F2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E732C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3D1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9AF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59DD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EB52EA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7CB85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D0283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DA3178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CA583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6AB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21389E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9CFAF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3BB9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101C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BEDC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9A1A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C57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D061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F12D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3B4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7400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5CF2FA3C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D390DB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D1453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4757EC0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30674C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B9CA0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87E6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62C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3F6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F1717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FB257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4DA33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1E589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DDC0FB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4B41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28E3F9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2B084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A80D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E60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AF7DC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906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084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1EE5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0DD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D92C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44E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286FD1C4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076AA3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6DA2D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700D6420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C725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EE8F0A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52C4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18C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7F26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4CA595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D334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9AAB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EB7BE3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0A408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ADD2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6E3E8AF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62334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508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3DF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9E7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5A8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C58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3C2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B141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D62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E69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1718713B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4CF03B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CEC0E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projektet támogató szoftverek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3ACB189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C7B15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E25B8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EF7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A38C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129E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D711CD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6C5E7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70C67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7A5E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98579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F3D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22EDD55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EDC81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2F04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7D7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CE22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5D6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576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1870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69C5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9A7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E57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4BA6074B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FBC9DC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FCCD3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700" w:type="dxa"/>
            <w:vMerge/>
            <w:vAlign w:val="center"/>
            <w:hideMark/>
          </w:tcPr>
          <w:p w14:paraId="7A5A1B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DD5AAF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0CB1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FD6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A6DB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F44D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7AFE9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92639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030FF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18933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79BF13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8173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54AB249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A64F0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33F8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7D7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B55C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75C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316C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D584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1B94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C8B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E1C09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5AEE7769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B72A90E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CC4BA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07E85F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0E6B8E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E4FB9F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E79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E8AC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E15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74ABF7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99FD1A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39FD6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BC4D0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CE4379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4CC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685242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C7E72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C4D0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3579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E4EE9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2C8F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3791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9B31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8285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040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232F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6227595B" w14:textId="77777777" w:rsidTr="009D563B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967D51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673E1A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66C66EB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5926BA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D3995B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1DE2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479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03CD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83B31C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F1EDD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3F558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DC134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FD45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39A5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445541B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C6ED3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7016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D2BD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716F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8EF5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31F9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EEFA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C4AF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5684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8F727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2F8F6D98" w14:textId="77777777" w:rsidTr="009D563B">
        <w:trPr>
          <w:trHeight w:val="1111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A9BEA4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12045-16  </w:t>
            </w: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766C3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C2196E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 Képző- és iparművészeti program- és projektszervező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FA7D6F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EFA06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91F8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B59E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4E74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40992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43D8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D01D0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9F7A7E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CF159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0608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B38A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C34C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1B41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73C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2CD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AA8E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DE2D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4D5F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0EF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341C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003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5664A9B4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C6C3EA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AB7B3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700" w:type="dxa"/>
            <w:vMerge/>
            <w:vAlign w:val="center"/>
            <w:hideMark/>
          </w:tcPr>
          <w:p w14:paraId="00A370FC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932324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5BF0F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0B5A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6E95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1B4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EDCBD5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586E0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C81B7A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76FECA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BD6416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7962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13686DE7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4CE394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362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8831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EB351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1BF9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F580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0AE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21AB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6B6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CE10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3A8822F5" w14:textId="77777777" w:rsidTr="009D563B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CF3B1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1A3C3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4C83FA0B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1C547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E0EBE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6462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DDBB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4143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868560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BA02E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C0ED5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14F717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F57FBB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10E9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0F7AD3D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1E808D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6951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159C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D443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FAD0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EC44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CE1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5721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76A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F568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20E0888A" w14:textId="77777777" w:rsidTr="009D563B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3B1F2A3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B624B1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62AA6D18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F2826E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2696F6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42D3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8876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F702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55D898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0724E0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27FC5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5079BD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FF2A74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91C4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078F7BF6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933282" w14:textId="77777777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56A2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684E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676C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8763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CAB8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CF15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3A99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ED46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579AF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563B" w:rsidRPr="009D563B" w14:paraId="7AC034A1" w14:textId="77777777" w:rsidTr="009D563B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7AC43028" w14:textId="576E54EB" w:rsidR="009D563B" w:rsidRPr="009D563B" w:rsidRDefault="009D563B" w:rsidP="009D563B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5378593A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 tanterv szerint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B03F916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27793D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05B1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2E75C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266D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640760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FD23F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75A9055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85FC42D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F5CE2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1DBC0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5880FB8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FCFDDCF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D317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00902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67CF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44D6B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AE539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8B683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EB4B4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7338E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1CA71" w14:textId="77777777" w:rsidR="009D563B" w:rsidRPr="009D563B" w:rsidRDefault="009D563B" w:rsidP="009D563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563B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B715B1E" w14:textId="77777777" w:rsidR="005C10A1" w:rsidRPr="009D563B" w:rsidRDefault="005C10A1" w:rsidP="006F5812">
      <w:pPr>
        <w:spacing w:after="0"/>
        <w:rPr>
          <w:rFonts w:cs="Times New Roman"/>
        </w:rPr>
      </w:pPr>
    </w:p>
    <w:p w14:paraId="66C143EB" w14:textId="3171AE36" w:rsidR="009D563B" w:rsidRDefault="009D563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1350E5A" w14:textId="77777777" w:rsidR="00972853" w:rsidRPr="009D563B" w:rsidRDefault="00972853" w:rsidP="006F5812">
      <w:pPr>
        <w:spacing w:after="0"/>
        <w:rPr>
          <w:rFonts w:cs="Times New Roman"/>
        </w:rPr>
      </w:pPr>
    </w:p>
    <w:p w14:paraId="439F54D4" w14:textId="77777777" w:rsidR="009D563B" w:rsidRPr="000B3EFB" w:rsidRDefault="009D563B" w:rsidP="009D563B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52862D7E" w14:textId="77777777" w:rsidR="009D563B" w:rsidRPr="00EC0A41" w:rsidRDefault="009D563B" w:rsidP="009D563B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CCED187" w14:textId="77777777" w:rsidR="005C10A1" w:rsidRPr="009D563B" w:rsidRDefault="005C10A1" w:rsidP="006F5812">
      <w:pPr>
        <w:spacing w:after="0"/>
        <w:rPr>
          <w:rFonts w:cs="Times New Roman"/>
        </w:rPr>
      </w:pPr>
    </w:p>
    <w:p w14:paraId="2549295F" w14:textId="77777777" w:rsidR="005C10A1" w:rsidRPr="009D563B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2"/>
        <w:gridCol w:w="1368"/>
      </w:tblGrid>
      <w:tr w:rsidR="009D563B" w:rsidRPr="009D563B" w14:paraId="27342F6E" w14:textId="77777777" w:rsidTr="009D563B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4CFAFAB5" w14:textId="77777777" w:rsidR="009D563B" w:rsidRPr="009D563B" w:rsidRDefault="009D563B" w:rsidP="009D563B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9D563B">
              <w:rPr>
                <w:rFonts w:eastAsia="Times New Roman" w:cs="Times New Roman"/>
                <w:sz w:val="20"/>
                <w:szCs w:val="20"/>
                <w:lang w:eastAsia="hu-HU"/>
              </w:rPr>
              <w:t>51 345 02 Képző- és iparművészeti program- és projektszervező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5370BDF5" w14:textId="77777777" w:rsidR="009D563B" w:rsidRPr="009D563B" w:rsidRDefault="009D563B" w:rsidP="009D563B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9D563B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9D563B" w:rsidRPr="009D563B" w14:paraId="69FB90A2" w14:textId="77777777" w:rsidTr="009D563B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180C571F" w14:textId="77777777" w:rsidR="009D563B" w:rsidRPr="009D563B" w:rsidRDefault="009D563B" w:rsidP="009D563B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9D563B">
              <w:rPr>
                <w:rFonts w:eastAsia="Times New Roman" w:cs="Times New Roman"/>
                <w:sz w:val="20"/>
                <w:szCs w:val="20"/>
                <w:lang w:eastAsia="hu-HU"/>
              </w:rPr>
              <w:t>helyi tanterv szerint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2C76F0AB" w14:textId="77777777" w:rsidR="009D563B" w:rsidRPr="009D563B" w:rsidRDefault="009D563B" w:rsidP="009D563B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9D563B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79A4D912" w14:textId="77777777" w:rsidR="005C10A1" w:rsidRPr="009D563B" w:rsidRDefault="005C10A1" w:rsidP="00DD65F6">
      <w:pPr>
        <w:spacing w:after="0"/>
        <w:jc w:val="left"/>
        <w:rPr>
          <w:rFonts w:cs="Times New Roman"/>
        </w:rPr>
      </w:pPr>
    </w:p>
    <w:p w14:paraId="44288DF6" w14:textId="77777777" w:rsidR="00CB484D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Jelmagyarázat: e/elmélet; </w:t>
      </w:r>
      <w:proofErr w:type="spellStart"/>
      <w:r w:rsidRPr="009D563B">
        <w:rPr>
          <w:rFonts w:cs="Times New Roman"/>
        </w:rPr>
        <w:t>gy</w:t>
      </w:r>
      <w:proofErr w:type="spellEnd"/>
      <w:r w:rsidRPr="009D563B">
        <w:rPr>
          <w:rFonts w:cs="Times New Roman"/>
        </w:rPr>
        <w:t xml:space="preserve">/gyakorlat; </w:t>
      </w:r>
      <w:proofErr w:type="spellStart"/>
      <w:r w:rsidRPr="009D563B">
        <w:rPr>
          <w:rFonts w:cs="Times New Roman"/>
        </w:rPr>
        <w:t>ögy</w:t>
      </w:r>
      <w:proofErr w:type="spellEnd"/>
      <w:r w:rsidRPr="009D563B">
        <w:rPr>
          <w:rFonts w:cs="Times New Roman"/>
        </w:rPr>
        <w:t>/összefüggő szakmai gyakorlat</w:t>
      </w:r>
    </w:p>
    <w:p w14:paraId="62DAEB1C" w14:textId="77777777" w:rsidR="00CB484D" w:rsidRPr="009D563B" w:rsidRDefault="00CB484D" w:rsidP="00CB484D">
      <w:pPr>
        <w:spacing w:after="0"/>
        <w:rPr>
          <w:rFonts w:cs="Times New Roman"/>
        </w:rPr>
      </w:pPr>
    </w:p>
    <w:p w14:paraId="037A7BB9" w14:textId="77777777" w:rsidR="00CB484D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CE926ED" w14:textId="77777777" w:rsidR="00CB484D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78706D8" w14:textId="77777777" w:rsidR="001A7777" w:rsidRPr="009D563B" w:rsidRDefault="00CB484D" w:rsidP="00CB484D">
      <w:pPr>
        <w:spacing w:after="0"/>
        <w:rPr>
          <w:rFonts w:cs="Times New Roman"/>
        </w:rPr>
      </w:pPr>
      <w:r w:rsidRPr="009D563B">
        <w:rPr>
          <w:rFonts w:cs="Times New Roman"/>
        </w:rPr>
        <w:t>A tantárgyakra meghatározott időkeret kötelező érvényű, a témakörökre kialakított óraszám pedig ajánlás.</w:t>
      </w:r>
    </w:p>
    <w:p w14:paraId="421E87E0" w14:textId="77777777" w:rsidR="00752ECD" w:rsidRPr="009D563B" w:rsidRDefault="00752ECD" w:rsidP="000A21B7">
      <w:pPr>
        <w:spacing w:after="0"/>
        <w:rPr>
          <w:rFonts w:cs="Times New Roman"/>
        </w:rPr>
        <w:sectPr w:rsidR="00752ECD" w:rsidRPr="009D563B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84F7C6F" w14:textId="77777777" w:rsidR="00C53E01" w:rsidRPr="009D563B" w:rsidRDefault="00C53E01" w:rsidP="00C53E01">
      <w:pPr>
        <w:rPr>
          <w:rFonts w:cs="Times New Roman"/>
        </w:rPr>
      </w:pPr>
    </w:p>
    <w:p w14:paraId="0C6582EC" w14:textId="77777777" w:rsidR="00C53E01" w:rsidRPr="009D563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2D5C4DFC" w14:textId="77777777" w:rsidR="00C53E01" w:rsidRPr="009D563B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11499-12 azonosító számú</w:t>
      </w:r>
    </w:p>
    <w:p w14:paraId="49288381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Foglalkoztatás II.</w:t>
      </w:r>
    </w:p>
    <w:p w14:paraId="3249C63A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53467B28" w14:textId="77777777" w:rsidR="00C53E01" w:rsidRPr="009D563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51EF9070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6E84E988" w14:textId="77777777" w:rsidR="00C53E01" w:rsidRPr="009D563B" w:rsidRDefault="00C53E01" w:rsidP="00C53E0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7C00063B" w14:textId="196B45BB" w:rsidR="00C53E01" w:rsidRPr="009D563B" w:rsidRDefault="00C53E01" w:rsidP="00C53E01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11499-12 azonosító számú Foglalkoztatás </w:t>
      </w:r>
      <w:proofErr w:type="spellStart"/>
      <w:r w:rsidRPr="009D563B">
        <w:rPr>
          <w:rFonts w:cs="Times New Roman"/>
        </w:rPr>
        <w:t>II.megnevezésű</w:t>
      </w:r>
      <w:proofErr w:type="spellEnd"/>
      <w:r w:rsidRPr="009D563B">
        <w:rPr>
          <w:rFonts w:cs="Times New Roman"/>
        </w:rPr>
        <w:t xml:space="preserve">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9D563B" w:rsidRPr="009D563B" w14:paraId="55FD5F49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C012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9C497B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9D563B" w:rsidRPr="009D563B" w14:paraId="6ED353D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4D8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9D563B" w:rsidRPr="009D563B" w14:paraId="3745096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09E4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C3EE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54971B2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712E1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9D563B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9D563B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26BE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64CB88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A19C9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13B3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5DF0C21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F1E14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D0B7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566AE48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2BC60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AEC8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6A7E3C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FFE2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7012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E44A37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864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9D563B" w:rsidRPr="009D563B" w14:paraId="3D7E655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0C282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D5BC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0EA126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7E7E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70FB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503486F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1666A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DEA7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79394D5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3A20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9E4B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A472BB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9790C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584DE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07ED46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5CB7F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BF2C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90B66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6351A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FF233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5285D70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523E5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DD20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6E83849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D550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607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25BC5A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3C318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48F5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862417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9207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E1C6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7D94626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7370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9D563B" w:rsidRPr="009D563B" w14:paraId="517ADF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01E00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C75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2AC630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44E5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206D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6F2EF59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0F5D7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0636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87AFF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FC577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767EE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C62BB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812B5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A1B7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6CCE8F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23F22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9D563B" w:rsidRPr="009D563B" w14:paraId="58D1632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26854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507B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233231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0BFC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B88E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1C43B78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5D470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9D563B" w:rsidRPr="009D563B" w14:paraId="1C15E63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DD81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9CCB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8AA84B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CECD3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1A4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48530B1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0413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9D563B" w:rsidRPr="009D563B" w14:paraId="4D639EB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D686B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BA7DD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9D563B" w14:paraId="6159EF4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3BEE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D97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23CD00E" w14:textId="77777777" w:rsidR="00C53E01" w:rsidRPr="009D563B" w:rsidRDefault="00C53E01" w:rsidP="00C53E01">
      <w:pPr>
        <w:jc w:val="center"/>
        <w:rPr>
          <w:rFonts w:cs="Times New Roman"/>
        </w:rPr>
      </w:pPr>
    </w:p>
    <w:p w14:paraId="02068673" w14:textId="77777777" w:rsidR="00C53E01" w:rsidRPr="009D563B" w:rsidRDefault="00C53E01" w:rsidP="00C53E01">
      <w:pPr>
        <w:spacing w:after="0"/>
        <w:rPr>
          <w:rFonts w:cs="Times New Roman"/>
        </w:rPr>
      </w:pPr>
      <w:bookmarkStart w:id="1" w:name="_MON_1520112852"/>
      <w:bookmarkStart w:id="2" w:name="_MON_1520113148"/>
      <w:bookmarkStart w:id="3" w:name="_MON_1520113442"/>
      <w:bookmarkStart w:id="4" w:name="_MON_1520112153"/>
      <w:bookmarkStart w:id="5" w:name="_MON_1520112252"/>
      <w:bookmarkStart w:id="6" w:name="_MON_1520112324"/>
      <w:bookmarkStart w:id="7" w:name="_MON_1520112404"/>
      <w:bookmarkStart w:id="8" w:name="_MON_1520112681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F60A9B1" w14:textId="77777777" w:rsidR="00C53E01" w:rsidRPr="009D563B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Foglalkoztatás II. tantárgy</w:t>
      </w:r>
      <w:r w:rsidRPr="009D563B">
        <w:rPr>
          <w:rFonts w:cs="Times New Roman"/>
          <w:b/>
        </w:rPr>
        <w:tab/>
      </w:r>
      <w:r w:rsidR="006831AC" w:rsidRPr="009D563B">
        <w:rPr>
          <w:rFonts w:cs="Times New Roman"/>
          <w:b/>
        </w:rPr>
        <w:t>15</w:t>
      </w:r>
      <w:r w:rsidRPr="009D563B">
        <w:rPr>
          <w:rFonts w:cs="Times New Roman"/>
          <w:b/>
        </w:rPr>
        <w:t xml:space="preserve"> óra/</w:t>
      </w:r>
      <w:r w:rsidR="006831AC" w:rsidRPr="009D563B">
        <w:rPr>
          <w:rFonts w:cs="Times New Roman"/>
          <w:b/>
        </w:rPr>
        <w:t>15</w:t>
      </w:r>
      <w:r w:rsidRPr="009D563B">
        <w:rPr>
          <w:rFonts w:cs="Times New Roman"/>
          <w:b/>
        </w:rPr>
        <w:t xml:space="preserve"> óra*</w:t>
      </w:r>
    </w:p>
    <w:p w14:paraId="4A5AC2D2" w14:textId="77777777" w:rsidR="00C53E01" w:rsidRPr="009D563B" w:rsidRDefault="00C53E01" w:rsidP="00C53E01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16F0C2C4" w14:textId="77777777" w:rsidR="00C53E01" w:rsidRPr="009D563B" w:rsidRDefault="00C53E01" w:rsidP="004239CF">
      <w:pPr>
        <w:spacing w:after="0"/>
        <w:ind w:left="426"/>
        <w:rPr>
          <w:rFonts w:cs="Times New Roman"/>
        </w:rPr>
      </w:pPr>
    </w:p>
    <w:p w14:paraId="2D6C8FD4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 fő szakképesítéshez kapcsolódik.</w:t>
      </w:r>
    </w:p>
    <w:p w14:paraId="38D67B74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</w:p>
    <w:p w14:paraId="174AD6E7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2D231384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35B08040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4F34F429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3D87ABBA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—</w:t>
      </w:r>
    </w:p>
    <w:p w14:paraId="18D3C874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665C53CE" w14:textId="77777777" w:rsidR="007C3AAF" w:rsidRPr="003208C8" w:rsidRDefault="007C3AAF" w:rsidP="007C3AA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7F07EAE9" w14:textId="77777777" w:rsidR="007C3AAF" w:rsidRPr="003208C8" w:rsidRDefault="007C3AAF" w:rsidP="007C3AAF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6DCBEE1E" w14:textId="77777777" w:rsidR="007C3AAF" w:rsidRPr="0093391D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437AF04E" w14:textId="77777777" w:rsidR="007C3AAF" w:rsidRPr="0093391D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5E61C078" w14:textId="77777777" w:rsidR="007C3AAF" w:rsidRPr="0093391D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7219727" w14:textId="7B99CA27" w:rsidR="007C3AAF" w:rsidRPr="0093391D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formák </w:t>
      </w:r>
      <w:r w:rsidR="002D5EC9">
        <w:rPr>
          <w:rFonts w:cs="Times New Roman"/>
        </w:rPr>
        <w:t>a munka</w:t>
      </w:r>
      <w:r w:rsidR="00AB572C">
        <w:rPr>
          <w:rFonts w:cs="Times New Roman"/>
        </w:rPr>
        <w:t xml:space="preserve">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0EB0B206" w14:textId="77777777" w:rsidR="007C3AAF" w:rsidRPr="0093391D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2BAA5783" w14:textId="77777777" w:rsidR="007C3AAF" w:rsidRPr="003208C8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EC136F" w14:textId="77777777" w:rsidR="007C3AAF" w:rsidRPr="003208C8" w:rsidRDefault="007C3AAF" w:rsidP="007C3AAF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3BB250CE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2D2D39D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2D0D13A4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9B739BE" w14:textId="77777777" w:rsidR="007C3AAF" w:rsidRPr="003208C8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2F0C95" w14:textId="77777777" w:rsidR="007C3AAF" w:rsidRPr="003208C8" w:rsidRDefault="007C3AAF" w:rsidP="007C3AAF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690292CF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22C6F182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452BC7B1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3B98A55F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6A0CFFB5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0FBAA690" w14:textId="77777777" w:rsidR="007C3AAF" w:rsidRPr="003208C8" w:rsidRDefault="007C3AAF" w:rsidP="007C3AA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9493B2" w14:textId="77777777" w:rsidR="007C3AAF" w:rsidRPr="003208C8" w:rsidRDefault="007C3AAF" w:rsidP="007C3AAF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0CF2BBAE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5716B589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1D3F32DF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1C8F5048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4107A7A2" w14:textId="32046C3E" w:rsidR="007C3AAF" w:rsidRPr="0093391D" w:rsidRDefault="007C3AAF" w:rsidP="007C3AAF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500974">
        <w:rPr>
          <w:rFonts w:cs="Times New Roman"/>
        </w:rPr>
        <w:t>politiká</w:t>
      </w:r>
      <w:r w:rsidRPr="0093391D">
        <w:rPr>
          <w:rFonts w:cs="Times New Roman"/>
        </w:rPr>
        <w:t xml:space="preserve">ért felelős miniszter, a kormányhivatal, a járási hivatal feladatai). </w:t>
      </w:r>
    </w:p>
    <w:p w14:paraId="5DB6C4A5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47A2E321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4EF04620" w14:textId="77777777" w:rsidR="007C3AAF" w:rsidRPr="003208C8" w:rsidRDefault="007C3AAF" w:rsidP="007C3AAF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4575C706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611189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70EAA53C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Tanterem</w:t>
      </w:r>
    </w:p>
    <w:p w14:paraId="74D1E149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082DE311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636CB454" w14:textId="6BD7079B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5C4EDA59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581B6E62" w14:textId="77777777" w:rsidR="00C53E01" w:rsidRPr="009D563B" w:rsidRDefault="00C53E01" w:rsidP="00C53E0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F668E94" w14:textId="77777777" w:rsidR="00C53E01" w:rsidRPr="009D563B" w:rsidRDefault="00C53E01" w:rsidP="00C53E01">
      <w:pPr>
        <w:rPr>
          <w:rFonts w:cs="Times New Roman"/>
        </w:rPr>
      </w:pPr>
    </w:p>
    <w:p w14:paraId="0C78899A" w14:textId="77777777" w:rsidR="00C53E01" w:rsidRPr="009D563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07439784" w14:textId="77777777" w:rsidR="00C53E01" w:rsidRPr="009D563B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11498-12 azonosító számú</w:t>
      </w:r>
    </w:p>
    <w:p w14:paraId="471849C4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 xml:space="preserve">Foglalkoztatás I. </w:t>
      </w:r>
    </w:p>
    <w:p w14:paraId="09D2C17E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(érettségire épülő képzések esetén)</w:t>
      </w:r>
    </w:p>
    <w:p w14:paraId="7555B7B7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7475E97A" w14:textId="77777777" w:rsidR="00C53E01" w:rsidRPr="009D563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6A8AF337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6FA17598" w14:textId="77777777" w:rsidR="00C53E01" w:rsidRPr="009D563B" w:rsidRDefault="00C53E01" w:rsidP="00C53E0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02948A6" w14:textId="2631B3B3" w:rsidR="00C53E01" w:rsidRPr="009D563B" w:rsidRDefault="00C53E01" w:rsidP="00C53E01">
      <w:pPr>
        <w:rPr>
          <w:rFonts w:cs="Times New Roman"/>
        </w:rPr>
      </w:pPr>
      <w:r w:rsidRPr="009D563B">
        <w:rPr>
          <w:rFonts w:cs="Times New Roman"/>
        </w:rPr>
        <w:lastRenderedPageBreak/>
        <w:t>A 11498-12 azonosító számú Foglalkoztatás I. (érettségire épülő képzések esetén</w:t>
      </w:r>
      <w:proofErr w:type="gramStart"/>
      <w:r w:rsidRPr="009D563B">
        <w:rPr>
          <w:rFonts w:cs="Times New Roman"/>
        </w:rPr>
        <w:t>)megnevezésű</w:t>
      </w:r>
      <w:proofErr w:type="gramEnd"/>
      <w:r w:rsidRPr="009D563B">
        <w:rPr>
          <w:rFonts w:cs="Times New Roman"/>
        </w:rPr>
        <w:t xml:space="preserve">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9D563B" w:rsidRPr="009D563B" w14:paraId="5F05CA3F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4C8A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0232317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9D563B" w:rsidRPr="009D563B" w14:paraId="5D2CAA9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CC91F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9D563B" w:rsidRPr="009D563B" w14:paraId="162D923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28B9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8F2F5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9D563B" w14:paraId="3213212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F59CA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865B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40E207B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BDC0A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543AC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38184A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F8081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9A1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7B7012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9DC46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1D5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4E264C5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0261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8ED59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FE031F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AA93A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DBD5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000B02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151E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0850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8847EC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22F12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9D563B" w:rsidRPr="009D563B" w14:paraId="0B8ED87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0B62A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5E98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9D563B" w14:paraId="4C46EFD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23E32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C129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EF10BE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6FC1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33D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31BDF5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1C733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D12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251A7D1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5124F" w14:textId="77777777" w:rsidR="00C53E01" w:rsidRPr="009D563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4688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6FB650B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E93BC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9D563B" w:rsidRPr="009D563B" w14:paraId="3FE1D84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43A67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4FDF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3677D7F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0E50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F512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3927A3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2F54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9D563B" w:rsidRPr="009D563B" w14:paraId="444BABA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5B83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E67A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169481A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85FA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9D563B" w:rsidRPr="009D563B" w14:paraId="0F61A55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F394A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5A04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00E09FC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00E1C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2169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11BE7BC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2941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9D563B" w:rsidRPr="009D563B" w14:paraId="4E22C15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F6C71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FB27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9D563B" w14:paraId="3632AAD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EF21B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B9B2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9D563B" w14:paraId="42CD201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F23F" w14:textId="77777777" w:rsidR="00C53E01" w:rsidRPr="009D563B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72E6F" w14:textId="77777777" w:rsidR="00C53E01" w:rsidRPr="009D563B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D563B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2558619" w14:textId="77777777" w:rsidR="00C53E01" w:rsidRPr="009D563B" w:rsidRDefault="00C53E01" w:rsidP="00C53E01">
      <w:pPr>
        <w:rPr>
          <w:rFonts w:cs="Times New Roman"/>
        </w:rPr>
      </w:pPr>
    </w:p>
    <w:p w14:paraId="36064234" w14:textId="77777777" w:rsidR="00C53E01" w:rsidRPr="009D563B" w:rsidRDefault="00C53E01" w:rsidP="00C53E01">
      <w:pPr>
        <w:spacing w:after="0"/>
        <w:rPr>
          <w:rFonts w:cs="Times New Roman"/>
        </w:rPr>
      </w:pPr>
    </w:p>
    <w:p w14:paraId="2926858E" w14:textId="77777777" w:rsidR="00C53E01" w:rsidRPr="009D563B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Foglalkoztatás I. tantárgy</w:t>
      </w:r>
      <w:r w:rsidRPr="009D563B">
        <w:rPr>
          <w:rFonts w:cs="Times New Roman"/>
          <w:b/>
        </w:rPr>
        <w:tab/>
      </w:r>
      <w:r w:rsidR="006A001F" w:rsidRPr="009D563B">
        <w:rPr>
          <w:rFonts w:cs="Times New Roman"/>
          <w:b/>
        </w:rPr>
        <w:t>62</w:t>
      </w:r>
      <w:r w:rsidRPr="009D563B">
        <w:rPr>
          <w:rFonts w:cs="Times New Roman"/>
          <w:b/>
        </w:rPr>
        <w:t xml:space="preserve"> óra/</w:t>
      </w:r>
      <w:r w:rsidR="006A001F" w:rsidRPr="009D563B">
        <w:rPr>
          <w:rFonts w:cs="Times New Roman"/>
          <w:b/>
        </w:rPr>
        <w:t>62</w:t>
      </w:r>
      <w:r w:rsidRPr="009D563B">
        <w:rPr>
          <w:rFonts w:cs="Times New Roman"/>
          <w:b/>
        </w:rPr>
        <w:t xml:space="preserve"> óra*</w:t>
      </w:r>
    </w:p>
    <w:p w14:paraId="45DE690F" w14:textId="77777777" w:rsidR="00C53E01" w:rsidRPr="009D563B" w:rsidRDefault="00C53E01" w:rsidP="00C53E01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00714170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</w:p>
    <w:p w14:paraId="13E82920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 fő szakképesítéshez kapcsolódik.</w:t>
      </w:r>
    </w:p>
    <w:p w14:paraId="4C7E7662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</w:p>
    <w:p w14:paraId="2A907711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033480BA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103AFFDE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4276A624" w14:textId="2AEDF2BD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Cél, hog</w:t>
      </w:r>
      <w:r w:rsidR="007C3AAF">
        <w:rPr>
          <w:rFonts w:cs="Times New Roman"/>
        </w:rPr>
        <w:t>y a rendelkezésre álló 62</w:t>
      </w:r>
      <w:r w:rsidRPr="009D563B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CD0904A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483C3F39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4A524D77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Idegen nyelvek</w:t>
      </w:r>
    </w:p>
    <w:p w14:paraId="5272AD50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146FC329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1E9EC15B" w14:textId="77777777" w:rsidR="00C53E01" w:rsidRPr="009D563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Nyelvtani rendszerezés 1</w:t>
      </w:r>
    </w:p>
    <w:p w14:paraId="4B6C8225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CC9A73A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F21111E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9A9CD1" w14:textId="77777777" w:rsidR="00C53E01" w:rsidRPr="009D563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Nyelvtani rendszerezés 2</w:t>
      </w:r>
    </w:p>
    <w:p w14:paraId="707ECD92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9D563B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4BA15D77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8B68CA" w14:textId="77777777" w:rsidR="00C53E01" w:rsidRPr="009D563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Nyelvi készségfejlesztés</w:t>
      </w:r>
    </w:p>
    <w:p w14:paraId="673FB697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124CBB51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</w:p>
    <w:p w14:paraId="24BABA97" w14:textId="6A9725F2" w:rsidR="00C53E01" w:rsidRPr="009D563B" w:rsidRDefault="007C3AA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9D563B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2A94F41F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Az elsajátítandó témakörök:</w:t>
      </w:r>
    </w:p>
    <w:p w14:paraId="2F6604C2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>személyes bemutatkozás</w:t>
      </w:r>
    </w:p>
    <w:p w14:paraId="77D1427E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>a munka világa</w:t>
      </w:r>
    </w:p>
    <w:p w14:paraId="31F0C892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>napi tevékenységek, aktivitás</w:t>
      </w:r>
    </w:p>
    <w:p w14:paraId="7D4B58FC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>lakás, ház</w:t>
      </w:r>
    </w:p>
    <w:p w14:paraId="4EA1B47B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 xml:space="preserve">utazás, </w:t>
      </w:r>
    </w:p>
    <w:p w14:paraId="2C95B31E" w14:textId="77777777" w:rsidR="00C53E01" w:rsidRPr="009D563B" w:rsidRDefault="00C53E01" w:rsidP="00DB4F25">
      <w:pPr>
        <w:spacing w:after="0"/>
        <w:ind w:left="1134"/>
        <w:rPr>
          <w:rFonts w:cs="Times New Roman"/>
        </w:rPr>
      </w:pPr>
      <w:r w:rsidRPr="009D563B">
        <w:rPr>
          <w:rFonts w:cs="Times New Roman"/>
        </w:rPr>
        <w:t>-</w:t>
      </w:r>
      <w:r w:rsidRPr="009D563B">
        <w:rPr>
          <w:rFonts w:cs="Times New Roman"/>
        </w:rPr>
        <w:tab/>
        <w:t xml:space="preserve">étkezés  </w:t>
      </w:r>
    </w:p>
    <w:p w14:paraId="060556FA" w14:textId="77777777" w:rsidR="00C53E01" w:rsidRPr="009D563B" w:rsidRDefault="00C53E01" w:rsidP="00C53E01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15E65677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8FDC10" w14:textId="77777777" w:rsidR="00C53E01" w:rsidRPr="009D563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Munkavállalói szókincs</w:t>
      </w:r>
    </w:p>
    <w:p w14:paraId="69FA1A91" w14:textId="41CF790C" w:rsidR="00C53E01" w:rsidRPr="009D563B" w:rsidRDefault="007C3AA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9D563B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9D563B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3ADA14D4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5DCEEC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38D81FA2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Az órák kb. 50%-</w:t>
      </w:r>
      <w:proofErr w:type="gramStart"/>
      <w:r w:rsidRPr="009D563B">
        <w:rPr>
          <w:rFonts w:cs="Times New Roman"/>
        </w:rPr>
        <w:t>a</w:t>
      </w:r>
      <w:proofErr w:type="gramEnd"/>
      <w:r w:rsidRPr="009D563B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564252E8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53DBB0E6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A tantárgy értékelésének módja</w:t>
      </w:r>
    </w:p>
    <w:p w14:paraId="2E1E51CE" w14:textId="7841D9D2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5C35150A" w14:textId="77777777" w:rsidR="00C53E01" w:rsidRPr="009D563B" w:rsidRDefault="00C53E01" w:rsidP="00C53E01">
      <w:pPr>
        <w:spacing w:after="0"/>
        <w:rPr>
          <w:rFonts w:cs="Times New Roman"/>
        </w:rPr>
      </w:pPr>
    </w:p>
    <w:p w14:paraId="7B750C3A" w14:textId="77777777" w:rsidR="00C53E01" w:rsidRPr="009D563B" w:rsidRDefault="00C53E01" w:rsidP="00C53E0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546306FA" w14:textId="77777777" w:rsidR="00C53E01" w:rsidRPr="009D563B" w:rsidRDefault="00C53E01" w:rsidP="00C53E01">
      <w:pPr>
        <w:rPr>
          <w:rFonts w:cs="Times New Roman"/>
        </w:rPr>
      </w:pPr>
    </w:p>
    <w:p w14:paraId="760F9309" w14:textId="77777777" w:rsidR="00C53E01" w:rsidRPr="009D563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4E88C7E4" w14:textId="5C1E4647" w:rsidR="00C53E01" w:rsidRPr="009D563B" w:rsidRDefault="00A26354" w:rsidP="00C53E01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10586</w:t>
      </w:r>
      <w:r w:rsidR="00C53E01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</w:t>
      </w:r>
      <w:r w:rsidR="00F33BDF" w:rsidRPr="009D563B">
        <w:rPr>
          <w:rFonts w:cs="Times New Roman"/>
          <w:b/>
          <w:sz w:val="36"/>
        </w:rPr>
        <w:t>2</w:t>
      </w:r>
      <w:r w:rsidR="00C53E01" w:rsidRPr="009D563B">
        <w:rPr>
          <w:rFonts w:cs="Times New Roman"/>
          <w:b/>
          <w:sz w:val="36"/>
        </w:rPr>
        <w:t xml:space="preserve"> azonosító számú</w:t>
      </w:r>
    </w:p>
    <w:p w14:paraId="706946F9" w14:textId="77777777" w:rsidR="00A26354" w:rsidRPr="009D563B" w:rsidRDefault="00A26354" w:rsidP="00A26354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Művészetelmélet és ábrázolás</w:t>
      </w:r>
    </w:p>
    <w:p w14:paraId="11D4B3CC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</w:p>
    <w:p w14:paraId="28025DF8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7DDBCA28" w14:textId="77777777" w:rsidR="00C53E01" w:rsidRPr="009D563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73E76347" w14:textId="77777777" w:rsidR="00C53E01" w:rsidRPr="009D563B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0ED899A6" w14:textId="77777777" w:rsidR="00C53E01" w:rsidRPr="009D563B" w:rsidRDefault="00C53E01" w:rsidP="00C53E01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68B3CB7" w14:textId="12C2D192" w:rsidR="00C53E01" w:rsidRPr="009D563B" w:rsidRDefault="00C53E01" w:rsidP="00C53E01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A26354" w:rsidRPr="009D563B">
        <w:rPr>
          <w:rFonts w:cs="Times New Roman"/>
        </w:rPr>
        <w:t>10586</w:t>
      </w:r>
      <w:r w:rsidRPr="009D563B">
        <w:rPr>
          <w:rFonts w:cs="Times New Roman"/>
        </w:rPr>
        <w:t>-</w:t>
      </w:r>
      <w:r w:rsidR="00A26354" w:rsidRPr="009D563B">
        <w:rPr>
          <w:rFonts w:cs="Times New Roman"/>
        </w:rPr>
        <w:t>1</w:t>
      </w:r>
      <w:r w:rsidR="00F33BDF" w:rsidRPr="009D563B">
        <w:rPr>
          <w:rFonts w:cs="Times New Roman"/>
        </w:rPr>
        <w:t>2</w:t>
      </w:r>
      <w:r w:rsidRPr="009D563B">
        <w:rPr>
          <w:rFonts w:cs="Times New Roman"/>
        </w:rPr>
        <w:t xml:space="preserve"> azonosító számú </w:t>
      </w:r>
      <w:r w:rsidR="00A26354" w:rsidRPr="009D563B">
        <w:rPr>
          <w:rFonts w:cs="Times New Roman"/>
        </w:rPr>
        <w:t xml:space="preserve">Művészetelmélet és ábrázolás </w:t>
      </w:r>
      <w:r w:rsidRPr="009D563B">
        <w:rPr>
          <w:rFonts w:cs="Times New Roman"/>
        </w:rPr>
        <w:t xml:space="preserve">megnevezésű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Ind w:w="-21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50"/>
        <w:gridCol w:w="758"/>
        <w:gridCol w:w="758"/>
      </w:tblGrid>
      <w:tr w:rsidR="009D563B" w:rsidRPr="007C3AAF" w14:paraId="3578DA22" w14:textId="77777777" w:rsidTr="007C3AAF">
        <w:trPr>
          <w:cantSplit/>
          <w:trHeight w:val="2291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A4EFED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9540D2" w14:textId="77777777" w:rsidR="00AC092D" w:rsidRPr="007C3AAF" w:rsidRDefault="00AC092D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8E49D71" w14:textId="77777777" w:rsidR="00AC092D" w:rsidRPr="007C3AAF" w:rsidRDefault="00AC092D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9D563B" w:rsidRPr="007C3AAF" w14:paraId="4C09D060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551B45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42CDC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9EB6E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5B54FCDA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8BBE8E" w14:textId="77777777" w:rsidR="00AC092D" w:rsidRPr="007C3AAF" w:rsidRDefault="00AC092D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1A1299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83639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481C6F4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75105C" w14:textId="77777777" w:rsidR="00AC092D" w:rsidRPr="007C3AAF" w:rsidRDefault="00AC092D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1791B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FD8ED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3BF45D7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BA43BA" w14:textId="77777777" w:rsidR="00AC092D" w:rsidRPr="007C3AAF" w:rsidRDefault="00AC092D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4FC2F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B40BB" w14:textId="77777777" w:rsidR="00AC092D" w:rsidRPr="007C3AAF" w:rsidRDefault="00AC092D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C95771F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E715E8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04616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DADE7" w14:textId="77777777" w:rsidR="00AC092D" w:rsidRPr="007C3AAF" w:rsidRDefault="00AC092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7F45836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07B203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4D715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3119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A6383EC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8D812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Művészeti irányzatok a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XX.században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61D2D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A441A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64029036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C8AC7B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DC9EC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8110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0BCC2475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350D1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03CA9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41E52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3EA17071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F48F0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DEE03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0C639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3D0753A1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638314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882E9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30D05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4BB51A7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02705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5DB5C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D2B84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E832B74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384052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85CA9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7953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0BB2C49C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26D2E4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52ED4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21EC3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7D74C7E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2D4244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405A1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8C842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B692A9B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9E4050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5FBE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E9C26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46BBD34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45D1E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51574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4B68A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AECB85C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46420A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064C8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71CE7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00908F6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6997BC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ED9D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8F9E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565A5AE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9959E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D967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2BC7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6EB8B7D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91ECBC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7C3AAF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3D12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A7086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B028C8F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5306D6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A2412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6A8B1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456FDA0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D6FFF9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6CBE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810BC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4F53225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4CAA63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1417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9B0E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31888C0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1603A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5600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27111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5B74245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42CC9E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térábrázolás ismert geometriai rendszerei (perspektíva, axonometria, Monge-rendszer)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0C35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18C7C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5B90796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762703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lastRenderedPageBreak/>
              <w:t>A különféle formák – térformák, emberi test stb. – kifejező kapcsolatai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35EA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402B7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1B02A71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4EEEC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E76A6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AB0DF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8D0B2AE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58D2D8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D7F3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71EAE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86F67E9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3A344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7C3AAF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B2A5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32B42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133AEF0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F1FC75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EF1CA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EB1B1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BC535D0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B0CA5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0FF83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7423F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840D61F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E5EFB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E84AC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48AE3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118B4BA3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632AD1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E7FAD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4CAF8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0FFE654E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E160E4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ED8E8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3FA19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</w:tr>
      <w:tr w:rsidR="009D563B" w:rsidRPr="007C3AAF" w14:paraId="0E6F74B3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11B1B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9B65F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63301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4417D003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DCA781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2EDB6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61D88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68E995F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93D00A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0FE61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B948C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0DB69029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9EBB88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D516F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9E0EB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D0EE92E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C520E1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B231E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F0566" w14:textId="77777777" w:rsidR="005F75F3" w:rsidRPr="007C3AAF" w:rsidRDefault="005F75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C3AAF" w:rsidRPr="007C3AAF" w14:paraId="30F24F87" w14:textId="77777777" w:rsidTr="007C3AAF">
        <w:trPr>
          <w:trHeight w:val="255"/>
          <w:jc w:val="center"/>
        </w:trPr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145C5C" w14:textId="77777777" w:rsidR="005F75F3" w:rsidRPr="007C3AAF" w:rsidRDefault="005F75F3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7F650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11A15" w14:textId="77777777" w:rsidR="005F75F3" w:rsidRPr="007C3AAF" w:rsidRDefault="005F75F3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AE1B4D9" w14:textId="77777777" w:rsidR="00AD55B2" w:rsidRPr="009D563B" w:rsidRDefault="00AD55B2" w:rsidP="00C53E01">
      <w:pPr>
        <w:rPr>
          <w:rFonts w:cs="Times New Roman"/>
        </w:rPr>
      </w:pPr>
    </w:p>
    <w:p w14:paraId="036D4718" w14:textId="5C495868" w:rsidR="00C53E01" w:rsidRPr="009D563B" w:rsidRDefault="009956C3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Művészettörténet</w:t>
      </w:r>
      <w:r w:rsidR="00C53E01" w:rsidRPr="009D563B">
        <w:rPr>
          <w:rFonts w:cs="Times New Roman"/>
          <w:b/>
        </w:rPr>
        <w:t xml:space="preserve"> tantárgy</w:t>
      </w:r>
      <w:r w:rsidR="00C53E01" w:rsidRPr="009D563B">
        <w:rPr>
          <w:rFonts w:cs="Times New Roman"/>
          <w:b/>
        </w:rPr>
        <w:tab/>
      </w:r>
      <w:r w:rsidR="00073E00" w:rsidRPr="009D563B">
        <w:rPr>
          <w:rFonts w:cs="Times New Roman"/>
          <w:b/>
        </w:rPr>
        <w:t>201</w:t>
      </w:r>
      <w:r w:rsidR="00C53E01" w:rsidRPr="009D563B">
        <w:rPr>
          <w:rFonts w:cs="Times New Roman"/>
          <w:b/>
        </w:rPr>
        <w:t xml:space="preserve"> óra/</w:t>
      </w:r>
      <w:r w:rsidRPr="009D563B">
        <w:rPr>
          <w:rFonts w:cs="Times New Roman"/>
          <w:b/>
        </w:rPr>
        <w:t>20</w:t>
      </w:r>
      <w:r w:rsidR="00073E00" w:rsidRPr="009D563B">
        <w:rPr>
          <w:rFonts w:cs="Times New Roman"/>
          <w:b/>
        </w:rPr>
        <w:t>6</w:t>
      </w:r>
      <w:r w:rsidR="007C3AAF">
        <w:rPr>
          <w:rFonts w:cs="Times New Roman"/>
          <w:b/>
        </w:rPr>
        <w:t xml:space="preserve"> </w:t>
      </w:r>
      <w:r w:rsidR="00C53E01" w:rsidRPr="009D563B">
        <w:rPr>
          <w:rFonts w:cs="Times New Roman"/>
          <w:b/>
        </w:rPr>
        <w:t>óra*</w:t>
      </w:r>
    </w:p>
    <w:p w14:paraId="124D1F84" w14:textId="77777777" w:rsidR="00C53E01" w:rsidRPr="009D563B" w:rsidRDefault="00C53E01" w:rsidP="00C53E01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33BEBC7B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</w:p>
    <w:p w14:paraId="375196FF" w14:textId="10958890" w:rsidR="004239CF" w:rsidRPr="009D563B" w:rsidRDefault="004239CF" w:rsidP="004239CF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501A8615" w14:textId="77777777" w:rsidR="004239CF" w:rsidRPr="009D563B" w:rsidRDefault="004239CF" w:rsidP="004239CF">
      <w:pPr>
        <w:spacing w:after="0"/>
        <w:ind w:left="426"/>
        <w:rPr>
          <w:rFonts w:cs="Times New Roman"/>
        </w:rPr>
      </w:pPr>
    </w:p>
    <w:p w14:paraId="2496BE7B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461628E9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5B2C3D46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B377CF9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 xml:space="preserve">A képzőművészet és az </w:t>
      </w:r>
      <w:proofErr w:type="gramStart"/>
      <w:r w:rsidRPr="009D563B">
        <w:rPr>
          <w:rFonts w:cs="Times New Roman"/>
        </w:rPr>
        <w:t>iparművészet kor-</w:t>
      </w:r>
      <w:proofErr w:type="gramEnd"/>
      <w:r w:rsidRPr="009D563B">
        <w:rPr>
          <w:rFonts w:cs="Times New Roman"/>
        </w:rPr>
        <w:t xml:space="preserve"> és stílustörténeti ismereteinek megszerzésén keresztül felkészít a további elméleti munkásság megkezdésére, a művészeti környezet önálló és szakszerű elemzésére és  értékelésére. </w:t>
      </w:r>
    </w:p>
    <w:p w14:paraId="2AC22E6E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767C00DC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0E39DC08" w14:textId="77777777" w:rsidR="009956C3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A tanulmányok elősegítik a tanuló szűkebb és tágabb környezet- és tárgykultúrájának önálló, szakszerű értékelését</w:t>
      </w:r>
    </w:p>
    <w:p w14:paraId="0442E101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14BE9831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6EE14572" w14:textId="77777777" w:rsidR="00C53E01" w:rsidRPr="009D563B" w:rsidRDefault="009956C3" w:rsidP="009956C3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Művészetek, Anyagismeret, Kortárs művészettörténet</w:t>
      </w:r>
    </w:p>
    <w:p w14:paraId="533228B7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4650C986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244FF9BD" w14:textId="77777777" w:rsidR="00C53E01" w:rsidRPr="009D563B" w:rsidRDefault="006D3C8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A művészetek története a 19. századig</w:t>
      </w:r>
    </w:p>
    <w:p w14:paraId="2B2C9C41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művészettörténet stíluskorszakai a 19. századig</w:t>
      </w:r>
    </w:p>
    <w:p w14:paraId="69734639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lastRenderedPageBreak/>
        <w:t>Az elérhető írott és képi források, a legfontosabb tanulmányok ismerete a különböző művészettörténeti korokról. Művészettörténeti korszakok, művészeti stílusok és irányzatok társadalmi, kultúratörténeti hátterének ismerete</w:t>
      </w:r>
    </w:p>
    <w:p w14:paraId="0659E608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művészet kifejezőeszközeinek ismerete, stiláris megoldások a különböző alkotók műveiben</w:t>
      </w:r>
    </w:p>
    <w:p w14:paraId="41DA74E8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Összehasonlító elemzések a klasszikus alkotások körében</w:t>
      </w:r>
    </w:p>
    <w:p w14:paraId="74C3C45D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Jelentős nemzeti és egyetemes művészeti gyűjtemények ismerete, előképek a hazai és külföldi műgyűjteményekben</w:t>
      </w:r>
    </w:p>
    <w:p w14:paraId="15512D0F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Múzeumok és más kultúratörténeti források felhasználása a szélesebb társadalmi környezet megismerése érdekében</w:t>
      </w:r>
    </w:p>
    <w:p w14:paraId="663A42EE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9D563B">
        <w:rPr>
          <w:rFonts w:cs="Times New Roman"/>
        </w:rPr>
        <w:t>verbalizálásának</w:t>
      </w:r>
      <w:proofErr w:type="spellEnd"/>
      <w:r w:rsidRPr="009D563B">
        <w:rPr>
          <w:rFonts w:cs="Times New Roman"/>
        </w:rPr>
        <w:t xml:space="preserve"> helyes módja a műalkotás elemzések során</w:t>
      </w:r>
    </w:p>
    <w:p w14:paraId="6426A449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vizuális ismeretek komplex, egyéni feldolgozási lehetőségei</w:t>
      </w:r>
    </w:p>
    <w:p w14:paraId="39798014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053346E7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hagyományos népi kultúra és gondolkodásmód megismerésének forrása</w:t>
      </w:r>
    </w:p>
    <w:p w14:paraId="1B33B1E9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magyar népművészet jellegzetes forma- és motívumkincse - tájegységekre lebontva</w:t>
      </w:r>
    </w:p>
    <w:p w14:paraId="293CEEA5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Valamely hagyományos népművészeti terület (építészet, viselet, költészet, népszokás, stb.) motívumainak vagy technikáinak felhasználási lehetőségei</w:t>
      </w:r>
    </w:p>
    <w:p w14:paraId="219BEFDC" w14:textId="77777777" w:rsidR="006D3C87" w:rsidRPr="009D563B" w:rsidRDefault="006D3C87" w:rsidP="006D3C87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magyar népművészet különböző ágai</w:t>
      </w:r>
    </w:p>
    <w:p w14:paraId="764D7C12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9DC4BD" w14:textId="77777777" w:rsidR="00C53E01" w:rsidRPr="009D563B" w:rsidRDefault="006D3C8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A művészetek története a 20. században</w:t>
      </w:r>
    </w:p>
    <w:p w14:paraId="6091466C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művészettörténet stíluskorszakai a XX. században</w:t>
      </w:r>
    </w:p>
    <w:p w14:paraId="40478D2D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Az elérhető írott és képi források, a legfontosabb tanulmányok ismerete a különböző művészettörténeti korokról</w:t>
      </w:r>
    </w:p>
    <w:p w14:paraId="13FFDF6D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Művészettörténeti korszakok, művészeti stílusok és irányzatok társadalmi, kultúratörténeti hátterének ismerete</w:t>
      </w:r>
    </w:p>
    <w:p w14:paraId="5A2B1789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művészet kifejezőeszközeinek ismerete, stiláris megoldások a különböző alkotók műveiben</w:t>
      </w:r>
    </w:p>
    <w:p w14:paraId="4232D2CA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Összehasonlító elemzések a modern művészeti alkotások körében</w:t>
      </w:r>
    </w:p>
    <w:p w14:paraId="32CD5810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0AB83F00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Múzeumok és más kultúratörténeti források felhasználása a szélesebb társadalmi környezet megismerése érdekében</w:t>
      </w:r>
    </w:p>
    <w:p w14:paraId="595586AA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9D563B">
        <w:rPr>
          <w:rFonts w:cs="Times New Roman"/>
        </w:rPr>
        <w:t>verbalizálásának</w:t>
      </w:r>
      <w:proofErr w:type="spellEnd"/>
      <w:r w:rsidRPr="009D563B">
        <w:rPr>
          <w:rFonts w:cs="Times New Roman"/>
        </w:rPr>
        <w:t xml:space="preserve"> helyes módja a műalkotás elemzések során</w:t>
      </w:r>
    </w:p>
    <w:p w14:paraId="411C1348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vizuális ismeretek komplex, egyéni feldolgozási lehetőségei</w:t>
      </w:r>
    </w:p>
    <w:p w14:paraId="6D1C7DBB" w14:textId="77777777" w:rsidR="00BC76E4" w:rsidRPr="009D563B" w:rsidRDefault="00BC76E4" w:rsidP="00BC76E4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79106132" w14:textId="77777777" w:rsidR="00C53E01" w:rsidRPr="009D563B" w:rsidRDefault="00BC76E4" w:rsidP="00BC76E4">
      <w:pPr>
        <w:spacing w:after="0"/>
        <w:ind w:left="993"/>
        <w:rPr>
          <w:rFonts w:cs="Times New Roman"/>
        </w:rPr>
      </w:pPr>
      <w:r w:rsidRPr="009D563B">
        <w:rPr>
          <w:rFonts w:cs="Times New Roman"/>
        </w:rPr>
        <w:t>A művész, a mű és a társadalom kapcsolata, az alkotó, a megrendelő és a közönség viszonyának megváltozása a XX. században</w:t>
      </w:r>
    </w:p>
    <w:p w14:paraId="046DBB85" w14:textId="77777777" w:rsidR="00C53E01" w:rsidRPr="009D563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BF96A4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5102C354" w14:textId="77777777" w:rsidR="00C53E01" w:rsidRPr="009D563B" w:rsidRDefault="00BC76E4" w:rsidP="00BC76E4">
      <w:pPr>
        <w:spacing w:after="0"/>
        <w:ind w:left="792"/>
        <w:rPr>
          <w:rFonts w:cs="Times New Roman"/>
        </w:rPr>
      </w:pPr>
      <w:r w:rsidRPr="009D563B">
        <w:rPr>
          <w:rFonts w:cs="Times New Roman"/>
        </w:rPr>
        <w:t>Elsötétíthető, képek vetítésére alkalmas terem.</w:t>
      </w:r>
    </w:p>
    <w:p w14:paraId="720C5EBB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48D90108" w14:textId="77777777" w:rsidR="00C53E01" w:rsidRPr="009D563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48096AB8" w14:textId="025EDF5A" w:rsidR="00C53E01" w:rsidRPr="009D563B" w:rsidRDefault="00C53E01" w:rsidP="00C53E01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2C4FF461" w14:textId="77777777" w:rsidR="00C53E01" w:rsidRPr="009D563B" w:rsidRDefault="00C53E01" w:rsidP="00C53E01">
      <w:pPr>
        <w:spacing w:after="0"/>
        <w:ind w:left="426"/>
        <w:rPr>
          <w:rFonts w:cs="Times New Roman"/>
        </w:rPr>
      </w:pPr>
    </w:p>
    <w:p w14:paraId="604696F7" w14:textId="75BB3F48" w:rsidR="008553B5" w:rsidRPr="009D563B" w:rsidRDefault="002B6C8E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Rajz, festés, mintázás gyakorlat </w:t>
      </w:r>
      <w:r w:rsidR="008553B5" w:rsidRPr="009D563B">
        <w:rPr>
          <w:rFonts w:cs="Times New Roman"/>
          <w:b/>
        </w:rPr>
        <w:t>tantárgy</w:t>
      </w:r>
      <w:r w:rsidR="008553B5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5</w:t>
      </w:r>
      <w:r w:rsidR="00073E00" w:rsidRPr="009D563B">
        <w:rPr>
          <w:rFonts w:cs="Times New Roman"/>
          <w:b/>
        </w:rPr>
        <w:t>31</w:t>
      </w:r>
      <w:r w:rsidR="008553B5" w:rsidRPr="009D563B">
        <w:rPr>
          <w:rFonts w:cs="Times New Roman"/>
          <w:b/>
        </w:rPr>
        <w:t xml:space="preserve"> óra/</w:t>
      </w:r>
      <w:r w:rsidR="00073E00" w:rsidRPr="009D563B">
        <w:rPr>
          <w:rFonts w:cs="Times New Roman"/>
          <w:b/>
        </w:rPr>
        <w:t>536</w:t>
      </w:r>
      <w:r w:rsidR="007C3AAF">
        <w:rPr>
          <w:rFonts w:cs="Times New Roman"/>
          <w:b/>
        </w:rPr>
        <w:t xml:space="preserve"> </w:t>
      </w:r>
      <w:r w:rsidR="008553B5" w:rsidRPr="009D563B">
        <w:rPr>
          <w:rFonts w:cs="Times New Roman"/>
          <w:b/>
        </w:rPr>
        <w:t>óra*</w:t>
      </w:r>
    </w:p>
    <w:p w14:paraId="0F1A6C6F" w14:textId="77777777" w:rsidR="008553B5" w:rsidRPr="009D563B" w:rsidRDefault="008553B5" w:rsidP="008553B5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03BE849E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3EF24DE8" w14:textId="6A3105E0" w:rsidR="008553B5" w:rsidRPr="009D563B" w:rsidRDefault="008553B5" w:rsidP="008553B5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70A39312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4E4E18EB" w14:textId="77777777" w:rsidR="008553B5" w:rsidRPr="009D563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251EC11F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27E37C42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5D22BA14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Felkészít </w:t>
      </w:r>
    </w:p>
    <w:p w14:paraId="184983C2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- a természeti és tárgyi világ szakszerű megfigyelésére, a látvány elemzésére és ábrázolására</w:t>
      </w:r>
    </w:p>
    <w:p w14:paraId="575071EE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- az ábrázolás céljának legmegfelelőbb technikák és kifejezésmódok elsajátítására, </w:t>
      </w:r>
    </w:p>
    <w:p w14:paraId="442FAA1A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739D7DD6" w14:textId="77777777" w:rsidR="002B6C8E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7BF16523" w14:textId="77777777" w:rsidR="008553B5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  <w:bCs/>
          <w:iCs/>
          <w:szCs w:val="24"/>
        </w:rPr>
        <w:t>A témakörök sorrendje nem időbeli sorrendet tükröz, hanem a helyi tantervi hálóban egymással szabadon kombinálható témacsoportokat jelöl</w:t>
      </w:r>
    </w:p>
    <w:p w14:paraId="76C1ED37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08B660C7" w14:textId="77777777" w:rsidR="008553B5" w:rsidRPr="009D563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57AB6744" w14:textId="77777777" w:rsidR="008553B5" w:rsidRPr="009D563B" w:rsidRDefault="002B6C8E" w:rsidP="002B6C8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Művészetek</w:t>
      </w:r>
    </w:p>
    <w:p w14:paraId="65A585A6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1A052B5E" w14:textId="77777777" w:rsidR="008553B5" w:rsidRPr="009D563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535D6481" w14:textId="77777777" w:rsidR="008553B5" w:rsidRPr="009D563B" w:rsidRDefault="00C54C0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A látvány utáni térábrázolás és formaképzés alapjai</w:t>
      </w:r>
    </w:p>
    <w:p w14:paraId="40E57AE9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</w:t>
      </w:r>
      <w:proofErr w:type="spellStart"/>
      <w:r w:rsidRPr="009D563B">
        <w:rPr>
          <w:rFonts w:cs="Times New Roman"/>
        </w:rPr>
        <w:t>tér-forma-szerkezet</w:t>
      </w:r>
      <w:proofErr w:type="spellEnd"/>
      <w:r w:rsidRPr="009D563B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3EA91283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77380B92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9D563B">
        <w:rPr>
          <w:rFonts w:cs="Times New Roman"/>
        </w:rPr>
        <w:t>rajz-festés-mintázás</w:t>
      </w:r>
      <w:proofErr w:type="spellEnd"/>
      <w:r w:rsidRPr="009D563B">
        <w:rPr>
          <w:rFonts w:cs="Times New Roman"/>
        </w:rPr>
        <w:t xml:space="preserve"> gyakorlatában.</w:t>
      </w:r>
    </w:p>
    <w:p w14:paraId="3C20D407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Önálló képi gondolkodásra nevelés. </w:t>
      </w:r>
    </w:p>
    <w:p w14:paraId="5272F146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rajzkészség fejlesztése, jól felhasználható "eszközkészlet" kialakítása, és társítása a szakmai ismeretekhez</w:t>
      </w:r>
    </w:p>
    <w:p w14:paraId="1E9EF761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Látvány után készült tanulmányrajzok készítése</w:t>
      </w:r>
    </w:p>
    <w:p w14:paraId="5384FBC2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Egyszerű mértani testek formáinak, arányainak, térbeli helyzetének tanulmányozása</w:t>
      </w:r>
    </w:p>
    <w:p w14:paraId="2FBB322C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Bonyolultabb tárgycsoportok csendéletszerű beállításai</w:t>
      </w:r>
    </w:p>
    <w:p w14:paraId="3B807CA7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Síkkompozíciós gyakorlatok</w:t>
      </w:r>
    </w:p>
    <w:p w14:paraId="4B3AF520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Színkompozíciós gyakorlatok</w:t>
      </w:r>
    </w:p>
    <w:p w14:paraId="2FDA9A07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Térkompozíciós gyakorlatok</w:t>
      </w:r>
    </w:p>
    <w:p w14:paraId="7053CA5E" w14:textId="77777777" w:rsidR="008553B5" w:rsidRPr="009D563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877175" w14:textId="77777777" w:rsidR="008553B5" w:rsidRPr="009D563B" w:rsidRDefault="00C54C0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Emberábrázolás alapjai </w:t>
      </w:r>
    </w:p>
    <w:p w14:paraId="3C187257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emberi alak tanulmányozása a korábban megismert és vizsgált tér és kép-kompozíciós helyzetek továbbfejlesztésével</w:t>
      </w:r>
    </w:p>
    <w:p w14:paraId="10E74F79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lastRenderedPageBreak/>
        <w:t>Az élő modell utáni tanulmányok és az önarckép, mint a személyiség, a karakter, érzelmi - hangulati megnyilvánulások megfigyelése, megragadása és ábrázolhatósága</w:t>
      </w:r>
    </w:p>
    <w:p w14:paraId="14E07C99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0318B06F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valóság elemző megismerése, a lépték, arány, szerkezet megfigyelése</w:t>
      </w:r>
    </w:p>
    <w:p w14:paraId="6535444D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Művészeti anatómia alapjai, az emberi test arányai</w:t>
      </w:r>
    </w:p>
    <w:p w14:paraId="478A1DBC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Modell utáni portré</w:t>
      </w:r>
    </w:p>
    <w:p w14:paraId="18A38506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Aktrajzi, mintázási tanulmányok alapjai</w:t>
      </w:r>
    </w:p>
    <w:p w14:paraId="5432F4D8" w14:textId="77777777" w:rsidR="008553B5" w:rsidRPr="009D563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E7EF1D" w14:textId="77777777" w:rsidR="008553B5" w:rsidRPr="009D563B" w:rsidRDefault="00C54C0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Ember és tér</w:t>
      </w:r>
    </w:p>
    <w:p w14:paraId="79CD13E8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4B81AC75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48C1E40A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személyiség - önismeret és a gesztusok - anyaghasználat, mint az alkotó egyénre jellemző stílus elemzése.</w:t>
      </w:r>
    </w:p>
    <w:p w14:paraId="51561DD0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Ember, és tárgykompozíciók kapcsolata</w:t>
      </w:r>
    </w:p>
    <w:p w14:paraId="6FC287A8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emberi alak és öltözet, drapéria kapcsolata</w:t>
      </w:r>
    </w:p>
    <w:p w14:paraId="14DB22BB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Összetett térszerkezetek és emberi mozdulatok, és a mozgás analízise</w:t>
      </w:r>
    </w:p>
    <w:p w14:paraId="35D02C96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valóság elemző megismerése, a lépték, arány, szerkezet megfigyelése</w:t>
      </w:r>
    </w:p>
    <w:p w14:paraId="0E4B495E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Művészeti anatómia az emberi test arányai, csonttan, izomtan alapjai</w:t>
      </w:r>
    </w:p>
    <w:p w14:paraId="794A4A93" w14:textId="77777777" w:rsidR="00C54C0F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Modell utáni portré</w:t>
      </w:r>
    </w:p>
    <w:p w14:paraId="321BE8C8" w14:textId="77777777" w:rsidR="008553B5" w:rsidRPr="009D563B" w:rsidRDefault="00C54C0F" w:rsidP="00C54C0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Aktrajzi, mintázási tanulmányok</w:t>
      </w:r>
    </w:p>
    <w:p w14:paraId="73BE1266" w14:textId="77777777" w:rsidR="008553B5" w:rsidRPr="009D563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D4D9C6" w14:textId="77777777" w:rsidR="008553B5" w:rsidRPr="009D563B" w:rsidRDefault="00C54C0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Térábrázolási rendszerek</w:t>
      </w:r>
    </w:p>
    <w:p w14:paraId="49B3718C" w14:textId="77777777" w:rsidR="00C54C0F" w:rsidRPr="009D563B" w:rsidRDefault="00C54C0F" w:rsidP="00C54C0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témakör tanításának feladata a tanulók térszemléletének fejlesztése. </w:t>
      </w:r>
    </w:p>
    <w:p w14:paraId="0417E1ED" w14:textId="77777777" w:rsidR="00C54C0F" w:rsidRPr="009D563B" w:rsidRDefault="00C54C0F" w:rsidP="00C54C0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23430150" w14:textId="77777777" w:rsidR="00C54C0F" w:rsidRPr="009D563B" w:rsidRDefault="00C54C0F" w:rsidP="00C54C0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5C962716" w14:textId="77777777" w:rsidR="00C54C0F" w:rsidRPr="009D563B" w:rsidRDefault="00C54C0F" w:rsidP="00C54C0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Kialakítja a műszaki rajzok olvasásának, síkgeometriai rajz térbeli rekonstruálásának képességét.</w:t>
      </w:r>
    </w:p>
    <w:p w14:paraId="07666CB5" w14:textId="77777777" w:rsidR="00C54C0F" w:rsidRPr="009D563B" w:rsidRDefault="00C54C0F" w:rsidP="00C54C0F">
      <w:pPr>
        <w:tabs>
          <w:tab w:val="num" w:pos="1418"/>
        </w:tabs>
        <w:spacing w:after="0"/>
        <w:ind w:left="1418"/>
        <w:rPr>
          <w:rFonts w:cs="Times New Roman"/>
          <w:szCs w:val="24"/>
        </w:rPr>
      </w:pPr>
      <w:proofErr w:type="gramStart"/>
      <w:r w:rsidRPr="009D563B">
        <w:rPr>
          <w:rFonts w:cs="Times New Roman"/>
          <w:szCs w:val="24"/>
        </w:rPr>
        <w:t>síkmértan</w:t>
      </w:r>
      <w:proofErr w:type="gramEnd"/>
      <w:r w:rsidRPr="009D563B">
        <w:rPr>
          <w:rFonts w:cs="Times New Roman"/>
          <w:szCs w:val="24"/>
        </w:rPr>
        <w:t xml:space="preserve"> – síkmértani szerkesztések,</w:t>
      </w:r>
    </w:p>
    <w:p w14:paraId="7F651CF0" w14:textId="77777777" w:rsidR="00C54C0F" w:rsidRPr="009D563B" w:rsidRDefault="00C54C0F" w:rsidP="00C54C0F">
      <w:pPr>
        <w:tabs>
          <w:tab w:val="num" w:pos="1418"/>
        </w:tabs>
        <w:spacing w:after="0"/>
        <w:ind w:left="1418"/>
        <w:rPr>
          <w:rFonts w:cs="Times New Roman"/>
          <w:szCs w:val="24"/>
        </w:rPr>
      </w:pPr>
      <w:proofErr w:type="gramStart"/>
      <w:r w:rsidRPr="009D563B">
        <w:rPr>
          <w:rFonts w:cs="Times New Roman"/>
          <w:szCs w:val="24"/>
        </w:rPr>
        <w:t>térgeometriai</w:t>
      </w:r>
      <w:proofErr w:type="gramEnd"/>
      <w:r w:rsidRPr="009D563B">
        <w:rPr>
          <w:rFonts w:cs="Times New Roman"/>
          <w:szCs w:val="24"/>
        </w:rPr>
        <w:t xml:space="preserve"> alapok</w:t>
      </w:r>
    </w:p>
    <w:p w14:paraId="65142470" w14:textId="77777777" w:rsidR="00C54C0F" w:rsidRPr="009D563B" w:rsidRDefault="00C54C0F" w:rsidP="00C54C0F">
      <w:pPr>
        <w:tabs>
          <w:tab w:val="num" w:pos="1418"/>
        </w:tabs>
        <w:spacing w:after="0"/>
        <w:ind w:left="1418"/>
        <w:rPr>
          <w:rFonts w:cs="Times New Roman"/>
          <w:szCs w:val="24"/>
        </w:rPr>
      </w:pPr>
      <w:r w:rsidRPr="009D563B">
        <w:rPr>
          <w:rFonts w:cs="Times New Roman"/>
          <w:szCs w:val="24"/>
        </w:rPr>
        <w:t>Monge-féle vetületi ábrázolás</w:t>
      </w:r>
    </w:p>
    <w:p w14:paraId="50C6C343" w14:textId="77777777" w:rsidR="008553B5" w:rsidRPr="009D563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3DD4BA" w14:textId="77777777" w:rsidR="008553B5" w:rsidRPr="009D563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0316D949" w14:textId="77777777" w:rsidR="008553B5" w:rsidRPr="009D563B" w:rsidRDefault="00521D79" w:rsidP="00521D79">
      <w:pPr>
        <w:spacing w:after="0"/>
        <w:rPr>
          <w:rFonts w:cs="Times New Roman"/>
        </w:rPr>
      </w:pPr>
      <w:r w:rsidRPr="009D563B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9D563B">
        <w:rPr>
          <w:rFonts w:cs="Times New Roman"/>
        </w:rPr>
        <w:t>mintázóállványokkal</w:t>
      </w:r>
      <w:proofErr w:type="spellEnd"/>
      <w:r w:rsidRPr="009D563B">
        <w:rPr>
          <w:rFonts w:cs="Times New Roman"/>
        </w:rPr>
        <w:t>.</w:t>
      </w:r>
    </w:p>
    <w:p w14:paraId="1E9A86C9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4C8B7849" w14:textId="77777777" w:rsidR="008553B5" w:rsidRPr="009D563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1D9261FD" w14:textId="1E6C9572" w:rsidR="008553B5" w:rsidRPr="009D563B" w:rsidRDefault="008553B5" w:rsidP="008553B5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13C5D5BE" w14:textId="77777777" w:rsidR="008553B5" w:rsidRPr="009D563B" w:rsidRDefault="008553B5" w:rsidP="008553B5">
      <w:pPr>
        <w:spacing w:after="0"/>
        <w:ind w:left="426"/>
        <w:rPr>
          <w:rFonts w:cs="Times New Roman"/>
        </w:rPr>
      </w:pPr>
    </w:p>
    <w:p w14:paraId="27A5A1A8" w14:textId="77777777" w:rsidR="00FB6DBC" w:rsidRPr="009D563B" w:rsidRDefault="00FB6DBC" w:rsidP="00FB6DBC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18377663" w14:textId="77777777" w:rsidR="00FB6DBC" w:rsidRPr="009D563B" w:rsidRDefault="00FB6DBC" w:rsidP="00FB6DBC">
      <w:pPr>
        <w:rPr>
          <w:rFonts w:cs="Times New Roman"/>
        </w:rPr>
      </w:pPr>
    </w:p>
    <w:p w14:paraId="22C56AF7" w14:textId="77777777" w:rsidR="00FB6DBC" w:rsidRPr="009D563B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0AA545A6" w14:textId="77777777" w:rsidR="00FB6DBC" w:rsidRPr="009D563B" w:rsidRDefault="00696619" w:rsidP="00FB6DBC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10588</w:t>
      </w:r>
      <w:r w:rsidR="00FB6DBC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16</w:t>
      </w:r>
      <w:r w:rsidR="00FB6DBC" w:rsidRPr="009D563B">
        <w:rPr>
          <w:rFonts w:cs="Times New Roman"/>
          <w:b/>
          <w:sz w:val="36"/>
        </w:rPr>
        <w:t xml:space="preserve"> azonosító számú</w:t>
      </w:r>
    </w:p>
    <w:p w14:paraId="016DA276" w14:textId="77777777" w:rsidR="00FB6DBC" w:rsidRPr="009D563B" w:rsidRDefault="00696619" w:rsidP="00FB6DBC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Tervezés és technológia</w:t>
      </w:r>
    </w:p>
    <w:p w14:paraId="65FE4256" w14:textId="77777777" w:rsidR="00FB6DBC" w:rsidRPr="009D563B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6643C34B" w14:textId="77777777" w:rsidR="00FB6DBC" w:rsidRPr="009D563B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50A808AF" w14:textId="77777777" w:rsidR="00FB6DBC" w:rsidRPr="009D563B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596205C1" w14:textId="77777777" w:rsidR="00FB6DBC" w:rsidRPr="009D563B" w:rsidRDefault="00FB6DBC" w:rsidP="00FB6DBC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0839156" w14:textId="19249D05" w:rsidR="00FB6DBC" w:rsidRPr="009D563B" w:rsidRDefault="00FB6DBC" w:rsidP="00FB6DBC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0B5578" w:rsidRPr="009D563B">
        <w:rPr>
          <w:rFonts w:cs="Times New Roman"/>
        </w:rPr>
        <w:t>10588-16</w:t>
      </w:r>
      <w:r w:rsidRPr="009D563B">
        <w:rPr>
          <w:rFonts w:cs="Times New Roman"/>
        </w:rPr>
        <w:t xml:space="preserve"> azonosító számú </w:t>
      </w:r>
      <w:r w:rsidR="000B5578" w:rsidRPr="009D563B">
        <w:rPr>
          <w:rFonts w:cs="Times New Roman"/>
        </w:rPr>
        <w:t xml:space="preserve">Tervezés és </w:t>
      </w:r>
      <w:proofErr w:type="spellStart"/>
      <w:r w:rsidR="000B5578" w:rsidRPr="009D563B">
        <w:rPr>
          <w:rFonts w:cs="Times New Roman"/>
        </w:rPr>
        <w:t>technológia</w:t>
      </w:r>
      <w:proofErr w:type="gramStart"/>
      <w:r w:rsidRPr="009D563B">
        <w:rPr>
          <w:rFonts w:cs="Times New Roman"/>
        </w:rPr>
        <w:t>.megnevezésű</w:t>
      </w:r>
      <w:proofErr w:type="spellEnd"/>
      <w:proofErr w:type="gramEnd"/>
      <w:r w:rsidRPr="009D563B">
        <w:rPr>
          <w:rFonts w:cs="Times New Roman"/>
        </w:rPr>
        <w:t xml:space="preserve">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Ind w:w="-161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84"/>
        <w:gridCol w:w="758"/>
        <w:gridCol w:w="758"/>
      </w:tblGrid>
      <w:tr w:rsidR="009D563B" w:rsidRPr="007C3AAF" w14:paraId="64E55EF7" w14:textId="77777777" w:rsidTr="007C3AAF">
        <w:trPr>
          <w:cantSplit/>
          <w:trHeight w:val="1697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6B4A02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90330A8" w14:textId="0ED7653C" w:rsidR="000B5578" w:rsidRPr="007C3AAF" w:rsidRDefault="000B3EE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6E4F4F" w14:textId="3D8673CB" w:rsidR="000B5578" w:rsidRPr="007C3AAF" w:rsidRDefault="000B3EE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Tervezés és gyakorlat</w:t>
            </w:r>
          </w:p>
        </w:tc>
      </w:tr>
      <w:tr w:rsidR="009D563B" w:rsidRPr="007C3AAF" w14:paraId="5C93C6DA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791EB1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B5AE6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AE0ED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1220C8B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40827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A174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CB96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91CF432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48260F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8E723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813D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DC63E29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D0EFA4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6396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E6B3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1BCB87F6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BA2A1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ADE8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75A9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8B01975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2B9CD1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7C3AAF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BDD76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BC20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BB3B654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CD61EA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221A1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0EC3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91BEF9E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668A03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9523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483A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F3AC255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4589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76AAE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4562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3A42B82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E038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A4B4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6B896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C7D53E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2602F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D0843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2CB47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F3C00DD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09DC73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B25C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63DC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60FA118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F9D96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7C3AAF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62A53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266D4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1E8759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A3D38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702F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A840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75BCC58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2C770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A016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3FA7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29ABE61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BB1926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07DB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427E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618E1CB1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864856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1CE7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A265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1ED16CA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FAF0F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B967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8EA3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15E8E87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903E0A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8ECB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EBFB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4190666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8E94DB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157C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1F677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A5F588D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768B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Alkalmazza szakmája legfontosabb alapanyagait,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949B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EAAE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5C948BD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503FE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7214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3AFB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C40B657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8502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7CBA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D67B7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E6E0EC6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9FFFF2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AC6AC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49391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1248F76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398764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BC96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AC94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634DC0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6C90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B29B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C74A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6CFD40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E8CCF6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BAE7E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1E94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7F3C084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07404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9D55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918A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5515DD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D7FD6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lastRenderedPageBreak/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E268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A126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BE79617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B2D64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95F6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E8316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E40162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75EBE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84EA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DD34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1D5DB3C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9DABB4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10FA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3404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1FEB8F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82E72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A6DE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656D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73C4C79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BD345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4E69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F17A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0B9FF16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E84C3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81FA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247D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193130ED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BB78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C62EE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BF05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3DD5513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2EA15C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105D1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8C9A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6C7A845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159D56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1A124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FC50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A236439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F0E0D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AB7E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EE99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7DCC7AA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C8C4E8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6EF32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30ED4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0ABBA9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E49DD9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8668D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2E51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F85A5B9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20EEEB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A879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053A4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F62472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33A0AB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7A0B4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CF867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9D37B9B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519FA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6C8C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0239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685ACC9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9B1EA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B383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8B0DC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6716494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24BB9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D497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BA3A3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7D5D0AB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2C5CBB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E390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F1CEF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743A7F8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B313C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A831A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42CB3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2B86584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8F9FE0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5127D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33582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48E68278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1B2FA7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FE412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D6E8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282D02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8035E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61BD1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605A2" w14:textId="77777777" w:rsidR="000B5578" w:rsidRPr="007C3AAF" w:rsidRDefault="000B557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D136A30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71EE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9AED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4F838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8CA3E0A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D985E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B1B65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6FC50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C3AAF" w:rsidRPr="007C3AAF" w14:paraId="069C14BF" w14:textId="77777777" w:rsidTr="007C3AAF">
        <w:trPr>
          <w:trHeight w:val="255"/>
          <w:jc w:val="center"/>
        </w:trPr>
        <w:tc>
          <w:tcPr>
            <w:tcW w:w="58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BAC938" w14:textId="77777777" w:rsidR="000B5578" w:rsidRPr="007C3AAF" w:rsidRDefault="000B5578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63D0B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07E59" w14:textId="77777777" w:rsidR="000B5578" w:rsidRPr="007C3AAF" w:rsidRDefault="000B5578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CD492F8" w14:textId="77777777" w:rsidR="00FB6DBC" w:rsidRPr="009D563B" w:rsidRDefault="00FB6DBC" w:rsidP="00FB6DBC">
      <w:pPr>
        <w:rPr>
          <w:rFonts w:cs="Times New Roman"/>
        </w:rPr>
      </w:pPr>
    </w:p>
    <w:p w14:paraId="7216F4AE" w14:textId="77777777" w:rsidR="00FB6DBC" w:rsidRPr="009D563B" w:rsidRDefault="00FB6DBC" w:rsidP="00FB6DBC">
      <w:pPr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75B5A713" w14:textId="5BD3809E" w:rsidR="00FB6DBC" w:rsidRPr="009D563B" w:rsidRDefault="00E1218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Anyagismeret</w:t>
      </w:r>
      <w:r w:rsidR="00FB6DBC" w:rsidRPr="009D563B">
        <w:rPr>
          <w:rFonts w:cs="Times New Roman"/>
          <w:b/>
        </w:rPr>
        <w:t xml:space="preserve"> tantárgy</w:t>
      </w:r>
      <w:r w:rsidR="00FB6DBC" w:rsidRPr="009D563B">
        <w:rPr>
          <w:rFonts w:cs="Times New Roman"/>
          <w:b/>
        </w:rPr>
        <w:tab/>
      </w:r>
      <w:r w:rsidR="008B79D6" w:rsidRPr="009D563B">
        <w:rPr>
          <w:rFonts w:cs="Times New Roman"/>
          <w:b/>
        </w:rPr>
        <w:t>72</w:t>
      </w:r>
      <w:r w:rsidR="00FB6DBC" w:rsidRPr="009D563B">
        <w:rPr>
          <w:rFonts w:cs="Times New Roman"/>
          <w:b/>
        </w:rPr>
        <w:t xml:space="preserve"> óra/</w:t>
      </w:r>
      <w:r w:rsidR="008B79D6" w:rsidRPr="009D563B">
        <w:rPr>
          <w:rFonts w:cs="Times New Roman"/>
          <w:b/>
        </w:rPr>
        <w:t>72</w:t>
      </w:r>
      <w:r w:rsidR="007C3AAF">
        <w:rPr>
          <w:rFonts w:cs="Times New Roman"/>
          <w:b/>
        </w:rPr>
        <w:t xml:space="preserve"> </w:t>
      </w:r>
      <w:r w:rsidR="00FB6DBC" w:rsidRPr="009D563B">
        <w:rPr>
          <w:rFonts w:cs="Times New Roman"/>
          <w:b/>
        </w:rPr>
        <w:t>óra*</w:t>
      </w:r>
    </w:p>
    <w:p w14:paraId="54D78B72" w14:textId="77777777" w:rsidR="00FB6DBC" w:rsidRPr="009D563B" w:rsidRDefault="00FB6DBC" w:rsidP="00FB6DBC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6C0D84E1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5DAF9E3A" w14:textId="5E2BCFF2" w:rsidR="00FB6DBC" w:rsidRPr="009D563B" w:rsidRDefault="00FB6DBC" w:rsidP="00FB6DBC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355605E4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402CC81B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11058A34" w14:textId="77777777" w:rsidR="00FB6DBC" w:rsidRPr="009D563B" w:rsidRDefault="00E12180" w:rsidP="00FB6DBC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képző- és iparművészeti szakmák és szakmai irányok speciális történeti ismereteinek elsajátítása. A szakmatörténet felhasználási lehetőségei a tervezési és kivitelezési munkában, az anyag és eszközhasználat megismerésével segíti a gyakorlati </w:t>
      </w:r>
      <w:proofErr w:type="spellStart"/>
      <w:r w:rsidRPr="009D563B">
        <w:rPr>
          <w:rFonts w:cs="Times New Roman"/>
        </w:rPr>
        <w:t>alkalmazást.</w:t>
      </w:r>
      <w:proofErr w:type="gramStart"/>
      <w:r w:rsidRPr="009D563B">
        <w:rPr>
          <w:rFonts w:cs="Times New Roman"/>
        </w:rPr>
        <w:t>A</w:t>
      </w:r>
      <w:proofErr w:type="spellEnd"/>
      <w:proofErr w:type="gramEnd"/>
      <w:r w:rsidRPr="009D563B">
        <w:rPr>
          <w:rFonts w:cs="Times New Roman"/>
        </w:rPr>
        <w:t xml:space="preserve"> szakmában használatos alap- és segédanyagok, eszközök fajtái, tulajdonságai, alkalmazási lehetőségei, az alkalmazás szabályai.</w:t>
      </w:r>
    </w:p>
    <w:p w14:paraId="1C93B0EE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68F74B3D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720E4683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28B40A40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1DF9FA11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19FB163A" w14:textId="77777777" w:rsidR="00FB6DBC" w:rsidRPr="009D563B" w:rsidRDefault="00E1218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Szaktörténet és anyagismeret </w:t>
      </w:r>
    </w:p>
    <w:p w14:paraId="50905D73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Iparművészeti korszakok és stílusjegyeik</w:t>
      </w:r>
    </w:p>
    <w:p w14:paraId="4D5DEF53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Iparművészeti alkotások és technológiák elemzése</w:t>
      </w:r>
    </w:p>
    <w:p w14:paraId="27B3283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Önálló stílustani elemzések, összehasonlítások, projektmunkák</w:t>
      </w:r>
    </w:p>
    <w:p w14:paraId="1F1B3A8C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képzőművészet, az iparművészet viszonya, határterületeik</w:t>
      </w:r>
    </w:p>
    <w:p w14:paraId="72A1E1E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Szakmatörténet alapjai</w:t>
      </w:r>
    </w:p>
    <w:p w14:paraId="47643AFA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Szakmatörténet kezdetektől napjainkig</w:t>
      </w:r>
    </w:p>
    <w:p w14:paraId="6B375D90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szakma technológiai fejlődésének története</w:t>
      </w:r>
    </w:p>
    <w:p w14:paraId="460D47DC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Szakmatörténeti ismeretek alkalmazása a tervezési folyamatban</w:t>
      </w:r>
    </w:p>
    <w:p w14:paraId="068AA827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Szakmatörténeti ismeretek alkalmazása a tervezés metodikában</w:t>
      </w:r>
    </w:p>
    <w:p w14:paraId="1061A2D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Szakmatörténeti ismeretek alkalmazása a </w:t>
      </w:r>
      <w:proofErr w:type="gramStart"/>
      <w:r w:rsidRPr="009D563B">
        <w:rPr>
          <w:rFonts w:cs="Times New Roman"/>
        </w:rPr>
        <w:t>kortárs alkotásokban</w:t>
      </w:r>
      <w:proofErr w:type="gramEnd"/>
    </w:p>
    <w:p w14:paraId="0CB1785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Anyaghasználat a különböző történeti korszakokban</w:t>
      </w:r>
    </w:p>
    <w:p w14:paraId="0F63423C" w14:textId="77777777" w:rsidR="00FB6DBC" w:rsidRPr="009D563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F09EFB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43100350" w14:textId="77777777" w:rsidR="00FB6DBC" w:rsidRPr="009D563B" w:rsidRDefault="00521D79" w:rsidP="00521D79">
      <w:pPr>
        <w:spacing w:after="0"/>
        <w:ind w:firstLine="709"/>
        <w:rPr>
          <w:rFonts w:cs="Times New Roman"/>
          <w:i/>
        </w:rPr>
      </w:pPr>
      <w:r w:rsidRPr="009D563B">
        <w:rPr>
          <w:rFonts w:cs="Times New Roman"/>
          <w:i/>
        </w:rPr>
        <w:t>Tanterem, szaktanterem</w:t>
      </w:r>
    </w:p>
    <w:p w14:paraId="585BDEEA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6AD1377C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774A9292" w14:textId="1C2E2048" w:rsidR="00FB6DBC" w:rsidRPr="009D563B" w:rsidRDefault="00FB6DBC" w:rsidP="00FB6DBC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02E5D511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12E176CB" w14:textId="51D57086" w:rsidR="00FB6DBC" w:rsidRPr="009D563B" w:rsidRDefault="00E1218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Tervezés és gyakorlat</w:t>
      </w:r>
      <w:r w:rsidR="00FB6DBC" w:rsidRPr="009D563B">
        <w:rPr>
          <w:rFonts w:cs="Times New Roman"/>
          <w:b/>
        </w:rPr>
        <w:t xml:space="preserve"> tantárgy</w:t>
      </w:r>
      <w:r w:rsidR="00FB6DBC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108</w:t>
      </w:r>
      <w:r w:rsidR="00FB6DBC" w:rsidRPr="009D563B">
        <w:rPr>
          <w:rFonts w:cs="Times New Roman"/>
          <w:b/>
        </w:rPr>
        <w:t xml:space="preserve"> óra/</w:t>
      </w:r>
      <w:r w:rsidRPr="009D563B">
        <w:rPr>
          <w:rFonts w:cs="Times New Roman"/>
          <w:b/>
        </w:rPr>
        <w:t>108</w:t>
      </w:r>
      <w:r w:rsidR="007C3AAF">
        <w:rPr>
          <w:rFonts w:cs="Times New Roman"/>
          <w:b/>
        </w:rPr>
        <w:t xml:space="preserve"> </w:t>
      </w:r>
      <w:r w:rsidR="00FB6DBC" w:rsidRPr="009D563B">
        <w:rPr>
          <w:rFonts w:cs="Times New Roman"/>
          <w:b/>
        </w:rPr>
        <w:t>óra*</w:t>
      </w:r>
    </w:p>
    <w:p w14:paraId="6E9708AF" w14:textId="77777777" w:rsidR="00FB6DBC" w:rsidRPr="009D563B" w:rsidRDefault="00FB6DBC" w:rsidP="00FB6DBC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33351198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15F0BCFA" w14:textId="14B24404" w:rsidR="00FB6DBC" w:rsidRPr="009D563B" w:rsidRDefault="00FB6DBC" w:rsidP="00FB6DBC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4F8E849B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29821A95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7F428BA9" w14:textId="77777777" w:rsidR="00E12180" w:rsidRPr="009D563B" w:rsidRDefault="00E12180" w:rsidP="00E12180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szakma gyakorlásához szükséges anyagok, eszközök, berendezések megismertetése</w:t>
      </w:r>
    </w:p>
    <w:p w14:paraId="36F4C1D0" w14:textId="77777777" w:rsidR="00E12180" w:rsidRPr="009D563B" w:rsidRDefault="00E12180" w:rsidP="00E12180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anyagok, eszközök, berendezések felhasználási, használati, üzemeltetési lehetőségei, szabályai</w:t>
      </w:r>
    </w:p>
    <w:p w14:paraId="66BC264C" w14:textId="77777777" w:rsidR="00E12180" w:rsidRPr="009D563B" w:rsidRDefault="00E12180" w:rsidP="00E12180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elméleti felkészítés összekapcsolása a gyakorlati tevékenységekkel</w:t>
      </w:r>
    </w:p>
    <w:p w14:paraId="5B16145D" w14:textId="77777777" w:rsidR="00E12180" w:rsidRPr="009D563B" w:rsidRDefault="00E12180" w:rsidP="00E12180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79181D0E" w14:textId="77777777" w:rsidR="00FB6DBC" w:rsidRPr="009D563B" w:rsidRDefault="00E12180" w:rsidP="00E12180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tantárgy felkészít a szakmai feladatok gyakorlati ellátására</w:t>
      </w:r>
    </w:p>
    <w:p w14:paraId="2D1FAA28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32CF94FA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6093097E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03E01C57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47ABE8DB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2910FCB1" w14:textId="77777777" w:rsidR="00FB6DBC" w:rsidRPr="009D563B" w:rsidRDefault="00E1218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Tervezés és kivitelezés gyakorlat </w:t>
      </w:r>
    </w:p>
    <w:p w14:paraId="0BBAD1B2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Anyagismeret:</w:t>
      </w:r>
    </w:p>
    <w:p w14:paraId="190B4068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szakmára jellemző alapanyagok felismerése, minőségének ellenőrzése, </w:t>
      </w:r>
    </w:p>
    <w:p w14:paraId="5FB285BC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Alapanyagok használata a kezdetektől napjainkig</w:t>
      </w:r>
    </w:p>
    <w:p w14:paraId="5EC160BA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alapanyagok megmunkálásához szükséges fizikai, kémiai tulajdonságok</w:t>
      </w:r>
    </w:p>
    <w:p w14:paraId="3BA89AD5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alapanyagok csoportosítása felhasználásuk szerint</w:t>
      </w:r>
    </w:p>
    <w:p w14:paraId="4E48C05C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Különféle alapanyagok kiválasztásának szempontjai</w:t>
      </w:r>
    </w:p>
    <w:p w14:paraId="5808613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Különféle alapanyagok beszerzése, előkészítése, biztonságos használatuk</w:t>
      </w:r>
    </w:p>
    <w:p w14:paraId="54873681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Különféle alapanyagok minősítési jelzésrendszerének megismerése</w:t>
      </w:r>
    </w:p>
    <w:p w14:paraId="6242C86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</w:p>
    <w:p w14:paraId="37100E6F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Eszközismeret:</w:t>
      </w:r>
    </w:p>
    <w:p w14:paraId="7E06966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szakmára jellemző eszközhasználat, eszközök fejlődése a kezdetektől napjainkig</w:t>
      </w:r>
    </w:p>
    <w:p w14:paraId="5DC5FF8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Eszközök és berendezések csoportosítása, osztályozása </w:t>
      </w:r>
    </w:p>
    <w:p w14:paraId="0FE9E5B2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Eszközök és berendezések használatának ismertetése</w:t>
      </w:r>
    </w:p>
    <w:p w14:paraId="1B1DA1DA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Eszközök kiválasztásának szempontjai</w:t>
      </w:r>
    </w:p>
    <w:p w14:paraId="5AD6E6E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016553C3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Eszközök és berendezések használati utasításainak, minősítési jelzésrendszerének megismerése, értelmezése</w:t>
      </w:r>
    </w:p>
    <w:p w14:paraId="274B0E8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Eszközök és berendezések felismerése, minőségük ellenőrzése</w:t>
      </w:r>
    </w:p>
    <w:p w14:paraId="0578E461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</w:p>
    <w:p w14:paraId="09DE16F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szCs w:val="24"/>
          <w:lang w:eastAsia="hu-HU"/>
        </w:rPr>
        <w:t>Tervezés:</w:t>
      </w:r>
    </w:p>
    <w:p w14:paraId="2824135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Az információgyűjtés formái, menete</w:t>
      </w:r>
    </w:p>
    <w:p w14:paraId="0B07516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feladat vagy probléma meghatározásának módjai, menete</w:t>
      </w:r>
    </w:p>
    <w:p w14:paraId="32CBB01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Motívumkeresés, gyűjtőmunka, tanulmányrajzok készítése hagyományos és számítógépes módszerekkel</w:t>
      </w:r>
    </w:p>
    <w:p w14:paraId="4B2FD46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Tervdokumentációk anyagainak elkészítése, összeállítása</w:t>
      </w:r>
    </w:p>
    <w:p w14:paraId="04F4A51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Tanulmányrajzok alapján kreatív tervek készítése</w:t>
      </w:r>
    </w:p>
    <w:p w14:paraId="386F06FA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látvány egyszerű lerajzolását meghaladó ábrázolási formák, átlényegítés, absztrakció</w:t>
      </w:r>
    </w:p>
    <w:p w14:paraId="166B7C90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Tervezéselmélet és alkalmazása</w:t>
      </w:r>
    </w:p>
    <w:p w14:paraId="34966EB0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Tipográfiai alapismeretek és alkalmazásuk</w:t>
      </w:r>
    </w:p>
    <w:p w14:paraId="0A212FA1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 xml:space="preserve">Dokumentálás digitális és egyéb elektronikus eszközökkel </w:t>
      </w:r>
    </w:p>
    <w:p w14:paraId="362CF73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Prezentáció készítése és bemutatása</w:t>
      </w:r>
    </w:p>
    <w:p w14:paraId="7615275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Munkafolyamat tervezése, időbeni ütemezése</w:t>
      </w:r>
    </w:p>
    <w:p w14:paraId="24930215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Portfólió kialakítása bemutatása és fejlesztése</w:t>
      </w:r>
    </w:p>
    <w:p w14:paraId="36C3B293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Szakmai rajz értelmezése, felhasználása a tervezési folyamatban</w:t>
      </w:r>
    </w:p>
    <w:p w14:paraId="0CA68E2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Eszközök megválasztásának szempontjai, használata a tervezésben</w:t>
      </w:r>
    </w:p>
    <w:p w14:paraId="6CA8B62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</w:p>
    <w:p w14:paraId="1F60C84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szCs w:val="24"/>
          <w:lang w:eastAsia="hu-HU"/>
        </w:rPr>
        <w:t>Anyag- és eszközhasználat:</w:t>
      </w:r>
    </w:p>
    <w:p w14:paraId="5EF09BB8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Tradicionális és korszerű eszközök használata</w:t>
      </w:r>
    </w:p>
    <w:p w14:paraId="4F92BDB5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Anyagok és eszközök megválasztásának szempontjai a gyakorlatban</w:t>
      </w:r>
    </w:p>
    <w:p w14:paraId="4B8496C1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 xml:space="preserve">Anyagok, eszközök és berendezések használata a kivitelezési munkában </w:t>
      </w:r>
    </w:p>
    <w:p w14:paraId="38984753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Anyagok előkészítése, megmunkálása, állagmegóvása, raktározása, mozgatása</w:t>
      </w:r>
    </w:p>
    <w:p w14:paraId="44F5137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Eszközök és berendezések üzemeltetése és karbantartása</w:t>
      </w:r>
    </w:p>
    <w:p w14:paraId="08F9A88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lastRenderedPageBreak/>
        <w:t>Alapanyagok, eszközök beszerzése</w:t>
      </w:r>
    </w:p>
    <w:p w14:paraId="6CC3487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Az eszközök és berendezések használati utasításainak, minősítési jelzésrendszerének megismerése, értelmezése</w:t>
      </w:r>
    </w:p>
    <w:p w14:paraId="1AC0D082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Az eszközök és berendezések felismerése, minőségének ellenőrzése</w:t>
      </w:r>
    </w:p>
    <w:p w14:paraId="720BD0AF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4A51B20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</w:p>
    <w:p w14:paraId="3B27721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szCs w:val="24"/>
          <w:lang w:eastAsia="hu-HU"/>
        </w:rPr>
        <w:t>Műhely- és műteremhasználat:</w:t>
      </w:r>
    </w:p>
    <w:p w14:paraId="73518585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Műhely- és műteremkörnyezet</w:t>
      </w:r>
    </w:p>
    <w:p w14:paraId="197C27F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szakmai munkához szükséges eszközrendszer</w:t>
      </w:r>
    </w:p>
    <w:p w14:paraId="4B170BAC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Szakműhely, műterem kialakításának, működtetésének és fenntartásának alapismeretei</w:t>
      </w:r>
    </w:p>
    <w:p w14:paraId="4E279B80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Munkavégzés tradicionális és korszerű műhelyben és műtermi környezetben</w:t>
      </w:r>
    </w:p>
    <w:p w14:paraId="60856B6B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közvetlen műhelykörnyezet kialakítása az adott kivitelezési feladathoz a zavartalan munkavégzéshez</w:t>
      </w:r>
    </w:p>
    <w:p w14:paraId="7976D39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</w:p>
    <w:p w14:paraId="5EA135E1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szCs w:val="24"/>
        </w:rPr>
        <w:t>Kivitelezés:</w:t>
      </w:r>
    </w:p>
    <w:p w14:paraId="699CDEB7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 xml:space="preserve">Feladatértelmezés </w:t>
      </w:r>
    </w:p>
    <w:p w14:paraId="4218F47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Felkészülés a feladat önálló kivitelezésére</w:t>
      </w:r>
    </w:p>
    <w:p w14:paraId="5268295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Munkafolyamat és ütemterv meghatározása</w:t>
      </w:r>
    </w:p>
    <w:p w14:paraId="0107B958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Szakmai konzultáció</w:t>
      </w:r>
    </w:p>
    <w:p w14:paraId="205E0F4E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Szakmai rajz, szakmai utasítások értelmezése, alkalmazása a kivitelezési folyamatban</w:t>
      </w:r>
    </w:p>
    <w:p w14:paraId="537DEEDD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 xml:space="preserve">Saját tervek felhasználása a kivitelezés során </w:t>
      </w:r>
    </w:p>
    <w:p w14:paraId="21417D39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Anyag- és technológiai ismeretek megfelelő felhasználása a kivitelezés során</w:t>
      </w:r>
    </w:p>
    <w:p w14:paraId="686DC946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kivitelezett munkadarab tárolása, csomagolása, szállítási előkészületei</w:t>
      </w:r>
    </w:p>
    <w:p w14:paraId="56CF6CE7" w14:textId="77777777" w:rsidR="00E12180" w:rsidRPr="009D563B" w:rsidRDefault="00E12180" w:rsidP="00E12180">
      <w:pPr>
        <w:tabs>
          <w:tab w:val="left" w:pos="1418"/>
          <w:tab w:val="right" w:pos="9072"/>
        </w:tabs>
        <w:spacing w:after="0"/>
        <w:ind w:left="709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munkadarab bemutatása, installálása, kiállítása</w:t>
      </w:r>
    </w:p>
    <w:p w14:paraId="6E91B806" w14:textId="77777777" w:rsidR="00FB6DBC" w:rsidRPr="009D563B" w:rsidRDefault="00E12180" w:rsidP="00E12180">
      <w:pPr>
        <w:tabs>
          <w:tab w:val="left" w:pos="1418"/>
          <w:tab w:val="right" w:pos="9072"/>
        </w:tabs>
        <w:spacing w:after="0"/>
        <w:ind w:left="1560"/>
        <w:rPr>
          <w:rFonts w:cs="Times New Roman"/>
          <w:iCs/>
          <w:szCs w:val="24"/>
          <w:lang w:eastAsia="hu-HU"/>
        </w:rPr>
      </w:pPr>
      <w:r w:rsidRPr="009D563B">
        <w:rPr>
          <w:rFonts w:cs="Times New Roman"/>
          <w:iCs/>
          <w:szCs w:val="24"/>
          <w:lang w:eastAsia="hu-HU"/>
        </w:rPr>
        <w:t>A munkadarab tervezésének és kivitelezésének dokumentálása</w:t>
      </w:r>
    </w:p>
    <w:p w14:paraId="674DC3C6" w14:textId="77777777" w:rsidR="00FB6DBC" w:rsidRPr="009D563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5C7E0A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505C09D1" w14:textId="77777777" w:rsidR="00FB6DBC" w:rsidRPr="009D563B" w:rsidRDefault="00521D79" w:rsidP="00521D79">
      <w:pPr>
        <w:spacing w:after="0"/>
        <w:ind w:left="709"/>
        <w:rPr>
          <w:rFonts w:cs="Times New Roman"/>
          <w:i/>
        </w:rPr>
      </w:pPr>
      <w:r w:rsidRPr="009D563B">
        <w:rPr>
          <w:rFonts w:cs="Times New Roman"/>
          <w:i/>
        </w:rPr>
        <w:t>Szaktanterem, műhely</w:t>
      </w:r>
    </w:p>
    <w:p w14:paraId="75F17C00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4B8E6C10" w14:textId="77777777" w:rsidR="00FB6DBC" w:rsidRPr="009D563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31D47E6D" w14:textId="0073DA9A" w:rsidR="00FB6DBC" w:rsidRPr="009D563B" w:rsidRDefault="00FB6DBC" w:rsidP="00FB6DBC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4002E28E" w14:textId="77777777" w:rsidR="00FB6DBC" w:rsidRPr="009D563B" w:rsidRDefault="00FB6DBC" w:rsidP="00FB6DBC">
      <w:pPr>
        <w:spacing w:after="0"/>
        <w:ind w:left="426"/>
        <w:rPr>
          <w:rFonts w:cs="Times New Roman"/>
        </w:rPr>
      </w:pPr>
    </w:p>
    <w:p w14:paraId="49BA3BF3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089AB55E" w14:textId="77777777" w:rsidR="00A23F09" w:rsidRPr="009D563B" w:rsidRDefault="00A23F09" w:rsidP="00A23F09">
      <w:pPr>
        <w:rPr>
          <w:rFonts w:cs="Times New Roman"/>
        </w:rPr>
      </w:pPr>
    </w:p>
    <w:p w14:paraId="322C93B1" w14:textId="77777777" w:rsidR="00A23F09" w:rsidRPr="009D563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732ABE25" w14:textId="77777777" w:rsidR="00A23F09" w:rsidRPr="009D563B" w:rsidRDefault="00AF618F" w:rsidP="00A23F09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10589</w:t>
      </w:r>
      <w:r w:rsidR="00A23F09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16</w:t>
      </w:r>
      <w:r w:rsidR="00A23F09" w:rsidRPr="009D563B">
        <w:rPr>
          <w:rFonts w:cs="Times New Roman"/>
          <w:b/>
          <w:sz w:val="36"/>
        </w:rPr>
        <w:t xml:space="preserve"> azonosító számú</w:t>
      </w:r>
    </w:p>
    <w:p w14:paraId="49CD9145" w14:textId="77777777" w:rsidR="00A23F09" w:rsidRPr="009D563B" w:rsidRDefault="00AF618F" w:rsidP="00A23F09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Kortárs szakmai környezet</w:t>
      </w:r>
    </w:p>
    <w:p w14:paraId="6E4AD968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488366B6" w14:textId="77777777" w:rsidR="00A23F09" w:rsidRPr="009D563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74083EBD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7B5BC4B4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0A962AE6" w14:textId="5AD6EB53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AF618F" w:rsidRPr="009D563B">
        <w:rPr>
          <w:rFonts w:cs="Times New Roman"/>
        </w:rPr>
        <w:t>10589</w:t>
      </w:r>
      <w:r w:rsidRPr="009D563B">
        <w:rPr>
          <w:rFonts w:cs="Times New Roman"/>
        </w:rPr>
        <w:t>-</w:t>
      </w:r>
      <w:r w:rsidR="00AF618F" w:rsidRPr="009D563B">
        <w:rPr>
          <w:rFonts w:cs="Times New Roman"/>
        </w:rPr>
        <w:t>16</w:t>
      </w:r>
      <w:r w:rsidRPr="009D563B">
        <w:rPr>
          <w:rFonts w:cs="Times New Roman"/>
        </w:rPr>
        <w:t xml:space="preserve"> azonosító számú </w:t>
      </w:r>
      <w:r w:rsidR="00AF618F" w:rsidRPr="009D563B">
        <w:rPr>
          <w:rFonts w:cs="Times New Roman"/>
        </w:rPr>
        <w:t>Kortárs szakmai környezet</w:t>
      </w:r>
      <w:r w:rsidR="000B3EEE" w:rsidRPr="009D563B">
        <w:rPr>
          <w:rFonts w:cs="Times New Roman"/>
        </w:rPr>
        <w:t xml:space="preserve"> </w:t>
      </w:r>
      <w:r w:rsidRPr="009D563B">
        <w:rPr>
          <w:rFonts w:cs="Times New Roman"/>
        </w:rPr>
        <w:t xml:space="preserve">megnevezésű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</w:tblGrid>
      <w:tr w:rsidR="009D563B" w:rsidRPr="007C3AAF" w14:paraId="0A8E022A" w14:textId="77777777" w:rsidTr="007C3AAF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8769F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EB8D05" w14:textId="77777777" w:rsidR="00AF618F" w:rsidRPr="007C3AAF" w:rsidRDefault="00ED753F" w:rsidP="005E22A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Kortárs művészettörténet</w:t>
            </w:r>
          </w:p>
        </w:tc>
      </w:tr>
      <w:tr w:rsidR="009D563B" w:rsidRPr="007C3AAF" w14:paraId="7142A353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F5B6CA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21954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59ECFF39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809201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DE4BC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E2DBE95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82284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128F9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02AE23B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54A25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Művészeti irányzatok a modernizmus kialakulásától napjainkig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A5C7D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2548DE8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5BB77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58964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BBB678D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4C92F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6E9FD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C27441B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80617E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8ED60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0B040AD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6C9D8A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4C040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57EE5339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DF621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81C31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AB9A3C4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FBA039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Stílustani ismeretek alkalmazása a szakmai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EA7D7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6B7B832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CC8D0B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B959F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7FBC7DA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2424A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5C88F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E43ACA0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EDA7D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0B8F0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CA10A78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423D02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B491F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24B4159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1B8021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F1FFE" w14:textId="77777777" w:rsidR="00AF618F" w:rsidRPr="007C3AAF" w:rsidRDefault="00AF618F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7C3AAF" w:rsidRPr="007C3AAF" w14:paraId="108DDCCF" w14:textId="77777777" w:rsidTr="005E22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16A05E" w14:textId="77777777" w:rsidR="00AF618F" w:rsidRPr="007C3AAF" w:rsidRDefault="00AF618F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2EFFF" w14:textId="77777777" w:rsidR="00AF618F" w:rsidRPr="007C3AAF" w:rsidRDefault="00AF618F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D5CBC81" w14:textId="77777777" w:rsidR="00A23F09" w:rsidRPr="009D563B" w:rsidRDefault="00A23F09" w:rsidP="00A23F09">
      <w:pPr>
        <w:rPr>
          <w:rFonts w:cs="Times New Roman"/>
        </w:rPr>
      </w:pPr>
    </w:p>
    <w:p w14:paraId="59B86965" w14:textId="77777777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12B01AF1" w14:textId="314F0490" w:rsidR="00A23F09" w:rsidRPr="009D563B" w:rsidRDefault="00ED753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Kortárs művészettörténet</w:t>
      </w:r>
      <w:r w:rsidR="00A23F09" w:rsidRPr="009D563B">
        <w:rPr>
          <w:rFonts w:cs="Times New Roman"/>
          <w:b/>
        </w:rPr>
        <w:t xml:space="preserve"> tantárgy</w:t>
      </w:r>
      <w:r w:rsidR="00A23F09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93</w:t>
      </w:r>
      <w:r w:rsidR="00A23F09" w:rsidRPr="009D563B">
        <w:rPr>
          <w:rFonts w:cs="Times New Roman"/>
          <w:b/>
        </w:rPr>
        <w:t xml:space="preserve"> óra/</w:t>
      </w:r>
      <w:r w:rsidRPr="009D563B">
        <w:rPr>
          <w:rFonts w:cs="Times New Roman"/>
          <w:b/>
        </w:rPr>
        <w:t>93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09063B76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4F23E24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2EAC916A" w14:textId="5DD45CBC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2D535E42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7253E024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16CAC0F0" w14:textId="77777777" w:rsidR="00A23F09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7B58746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0B767C9F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5B979423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11ADB4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5E5B2774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6A058639" w14:textId="77777777" w:rsidR="00A23F09" w:rsidRPr="009D563B" w:rsidRDefault="00ED75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Képző- és iparművészet a 20. században</w:t>
      </w:r>
    </w:p>
    <w:p w14:paraId="70FB26ED" w14:textId="77777777" w:rsidR="00ED753F" w:rsidRPr="009D563B" w:rsidRDefault="00ED753F" w:rsidP="00ED753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nemzetközi és hazai modern és kortárs művészeti és szakmai környezet megismertetése </w:t>
      </w:r>
    </w:p>
    <w:p w14:paraId="6E11335A" w14:textId="77777777" w:rsidR="00ED753F" w:rsidRPr="009D563B" w:rsidRDefault="00ED753F" w:rsidP="00ED753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Egyén, közösség és a kultúra viszonya napjainkban</w:t>
      </w:r>
    </w:p>
    <w:p w14:paraId="24EBFB35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10EF4F" w14:textId="77777777" w:rsidR="00A23F09" w:rsidRPr="009D563B" w:rsidRDefault="00ED753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Kiállítás és kulturális események látogatása, elemzése</w:t>
      </w:r>
    </w:p>
    <w:p w14:paraId="00B94F05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Időszaki kiállítások látogatása, elemzések, beszámolók készítése</w:t>
      </w:r>
    </w:p>
    <w:p w14:paraId="60191176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Állandó kiállítások látogatása, elemzések, beszámolók készítése</w:t>
      </w:r>
    </w:p>
    <w:p w14:paraId="3CBFC0DF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Műterem látogatások</w:t>
      </w:r>
    </w:p>
    <w:p w14:paraId="23570A9F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Művésztelep, alkotó helyszínek látogatása későbbi gyakorlati felhasználás céljából</w:t>
      </w:r>
    </w:p>
    <w:p w14:paraId="5D3F46E8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Egyéni és csoportos kortárs kiállítások látogatása</w:t>
      </w:r>
    </w:p>
    <w:p w14:paraId="5F90279E" w14:textId="77777777" w:rsidR="00ED753F" w:rsidRPr="009D563B" w:rsidRDefault="00ED753F" w:rsidP="00ED753F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Múzeumok, műgyűjtemények működési struktúrájának megfigyelése</w:t>
      </w:r>
    </w:p>
    <w:p w14:paraId="384CC379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F3C216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6969AA9E" w14:textId="77777777" w:rsidR="00A23F09" w:rsidRPr="009D563B" w:rsidRDefault="00521D79" w:rsidP="00521D79">
      <w:pPr>
        <w:spacing w:after="0"/>
        <w:ind w:left="709"/>
        <w:rPr>
          <w:rFonts w:cs="Times New Roman"/>
          <w:i/>
        </w:rPr>
      </w:pPr>
      <w:r w:rsidRPr="009D563B">
        <w:rPr>
          <w:rFonts w:cs="Times New Roman"/>
          <w:i/>
        </w:rPr>
        <w:t>Tanterem és külső kiállítási, múzeumi helyszínek</w:t>
      </w:r>
    </w:p>
    <w:p w14:paraId="15C36D81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7D71D317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12BC0D33" w14:textId="4D91ACCC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53530A1C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33B7B0EF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90B95B8" w14:textId="77777777" w:rsidR="00A23F09" w:rsidRPr="009D563B" w:rsidRDefault="00A23F09" w:rsidP="00A23F09">
      <w:pPr>
        <w:rPr>
          <w:rFonts w:cs="Times New Roman"/>
        </w:rPr>
      </w:pPr>
    </w:p>
    <w:p w14:paraId="3C7B85F7" w14:textId="77777777" w:rsidR="00A23F09" w:rsidRPr="009D563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69CF3190" w14:textId="77777777" w:rsidR="00A23F09" w:rsidRPr="009D563B" w:rsidRDefault="00CE0F60" w:rsidP="00A23F09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10750</w:t>
      </w:r>
      <w:r w:rsidR="00A23F09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16</w:t>
      </w:r>
      <w:r w:rsidR="00A23F09" w:rsidRPr="009D563B">
        <w:rPr>
          <w:rFonts w:cs="Times New Roman"/>
          <w:b/>
          <w:sz w:val="36"/>
        </w:rPr>
        <w:t xml:space="preserve"> azonosító számú</w:t>
      </w:r>
    </w:p>
    <w:p w14:paraId="4CAD638A" w14:textId="77777777" w:rsidR="00A23F09" w:rsidRPr="009D563B" w:rsidRDefault="00CE0F60" w:rsidP="00A23F09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Festészet</w:t>
      </w:r>
    </w:p>
    <w:p w14:paraId="32D07322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01DDBC91" w14:textId="77777777" w:rsidR="00A23F09" w:rsidRPr="009D563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3297B8A7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0193BE6F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1BFD51B0" w14:textId="0A168BB0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CE0F60" w:rsidRPr="009D563B">
        <w:rPr>
          <w:rFonts w:cs="Times New Roman"/>
        </w:rPr>
        <w:t>10750</w:t>
      </w:r>
      <w:r w:rsidRPr="009D563B">
        <w:rPr>
          <w:rFonts w:cs="Times New Roman"/>
        </w:rPr>
        <w:t>-</w:t>
      </w:r>
      <w:r w:rsidR="00CE0F60" w:rsidRPr="009D563B">
        <w:rPr>
          <w:rFonts w:cs="Times New Roman"/>
        </w:rPr>
        <w:t>16</w:t>
      </w:r>
      <w:r w:rsidRPr="009D563B">
        <w:rPr>
          <w:rFonts w:cs="Times New Roman"/>
        </w:rPr>
        <w:t xml:space="preserve"> azonosító számú </w:t>
      </w:r>
      <w:r w:rsidR="00CE0F60" w:rsidRPr="009D563B">
        <w:rPr>
          <w:rFonts w:cs="Times New Roman"/>
        </w:rPr>
        <w:t xml:space="preserve">Festészet </w:t>
      </w:r>
      <w:r w:rsidRPr="009D563B">
        <w:rPr>
          <w:rFonts w:cs="Times New Roman"/>
        </w:rPr>
        <w:t xml:space="preserve">megnevezésű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Ind w:w="-147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41"/>
        <w:gridCol w:w="758"/>
        <w:gridCol w:w="758"/>
      </w:tblGrid>
      <w:tr w:rsidR="009D563B" w:rsidRPr="007C3AAF" w14:paraId="22A13788" w14:textId="77777777" w:rsidTr="007C3AAF">
        <w:trPr>
          <w:cantSplit/>
          <w:trHeight w:val="1697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38A9A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4592E18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Festészet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4A1F57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Festészet elmélet</w:t>
            </w:r>
          </w:p>
        </w:tc>
      </w:tr>
      <w:tr w:rsidR="009D563B" w:rsidRPr="007C3AAF" w14:paraId="5ADC5FE6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DC179A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23575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97A0E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0C32CC07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7DB36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Ismeri és tudatosan alkalmazza a különböző színtani elméleteket.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18C98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B853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8C23CB1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9E6BD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Munkája során tudatosan alkalmazza a színeket.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58AF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2242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1A65CD3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F3F8C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festészet nyersanyagait ismeri, magabiztosan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5B142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DEAD3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431A7A9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43B8A8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Eszközeit a technikának megfelelően választja meg (pl. ecsetek között különbséget tesz)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FF31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E0B3B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5C50A269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9ADF9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hordozót a technikának megfelelően előkészíti, alapozza (papír, fa, vászon)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4106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655A7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EA075B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737F92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Megkomponálja a képet, megválasztja a képkivágást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1CD52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E8EFD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5B3A116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01C2F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Falfestészeti alap technikákat (freskó,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szekkó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) alkalmaz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60DD7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DD7FC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FBDC88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787DB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Az olajtechnika alapjait elsajátítja és alkalmazza.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3C59C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0BEA0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57019D60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C1E88A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Akril alapú festészeti technika alapjait elsajátítja,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2AA4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B762E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7AB19DF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F3D78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A tempera- és tojástempera technikák alapjait elsajátítja és alkalmazza.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61D6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1E496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0E2810F4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0C4F82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vízfestés technikáit elsajátítja,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323B6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DF62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3DB7245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1F26A0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pasztell technika alapjait elsajátítja és alkalmazza.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994A0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7A96D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56D1EDDF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BB9955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különböző festészeti technikák tulajdonságainak ismeretében vegyes technikákat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62AAB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FC553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9249B4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9F736E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Experimentális technikákat (kollázs, montázs,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dekollázs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amblassage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) alapjait elsajátítja és alkalmazza.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C209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C4F8D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3A16FE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4EDF1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Fixálja, lakkozza a képet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934E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E7F2B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6240F30B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4E1415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Munkáját kiállításra előkészíti (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pl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: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paszpartuzás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, keretezés)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54173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C87C3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BAFDADF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B8D777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kiállítótér adottságaihoz, a kiállításon szereplő többi munkához igazodva installálja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EF4B3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E7C9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DAD534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C6133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Reprodukciót készít munkájáról (digitális fényképezés,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szkennelés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, szoftveres utómunka)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9A03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545A2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765DD04A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5FEB09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88D03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696A3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5829027A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CA85D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természetes és szintetikus pigmentek fajtái,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3A677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6034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79427E6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0DEEF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Az olajos és a vizes bázisú festékek fajtái,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53DC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FFC05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B46E1EC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CBABD4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táblaképfestészeti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technikák anyagai,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B8E7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69DF7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C472103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5608BB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forma és a funkció összhangjának megjelenése a festészetben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9BA4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C5FE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28722EA7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CA6DF7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festészeti stílusok kronológiája, stiláris meghatározása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9A2EE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C443B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832DAED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47E61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Jelentős alkotók stílusjegyei az adott kor viszonyában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1348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8226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8DBFA33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0577E3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figuralitás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és a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nonfiguralitás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kifejezési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5055F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BF96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52837C7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1A542F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Falfestészeti alap technikák (freskó,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szekkó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) anyagai,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C913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C251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E053A3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0A543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lastRenderedPageBreak/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0B841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9894E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9B97E1D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96673C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Stílustörténeti ismeretek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31ED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236B5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AC6041D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281FDC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festészeti technikák ismertében tervezés és kivitelezés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B288C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2C5E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4A4BA811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8B0F0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8D050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C60D6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66FB170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7B621A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F55B0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71D67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149E8D5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F6F84A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03096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4AE28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29DC3D2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604FB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9D43F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03E2B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5D9ACE0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6E4514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CD86D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77E01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601B094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C9F646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9C0A8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0D615" w14:textId="77777777" w:rsidR="00CE0F60" w:rsidRPr="007C3AAF" w:rsidRDefault="00CE0F60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E7765FB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00C83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Kreativitás, ötletgazdagság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CC30C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38BD0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B7747FA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90299A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89D24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1174A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C3AAF" w:rsidRPr="007C3AAF" w14:paraId="6C667F48" w14:textId="77777777" w:rsidTr="007C3AAF">
        <w:trPr>
          <w:trHeight w:val="255"/>
          <w:jc w:val="center"/>
        </w:trPr>
        <w:tc>
          <w:tcPr>
            <w:tcW w:w="5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11058" w14:textId="77777777" w:rsidR="00CE0F60" w:rsidRPr="007C3AAF" w:rsidRDefault="00CE0F60" w:rsidP="0065487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CE799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D9414" w14:textId="77777777" w:rsidR="00CE0F60" w:rsidRPr="007C3AAF" w:rsidRDefault="00CE0F60" w:rsidP="0065487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32DD9F5" w14:textId="77777777" w:rsidR="00A23F09" w:rsidRPr="009D563B" w:rsidRDefault="00A23F09" w:rsidP="00A23F09">
      <w:pPr>
        <w:rPr>
          <w:rFonts w:cs="Times New Roman"/>
        </w:rPr>
      </w:pPr>
    </w:p>
    <w:p w14:paraId="42FD0C98" w14:textId="01BC2577" w:rsidR="00A23F09" w:rsidRPr="009D563B" w:rsidRDefault="0065487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 xml:space="preserve">Festészet </w:t>
      </w:r>
      <w:proofErr w:type="gramStart"/>
      <w:r w:rsidRPr="009D563B">
        <w:rPr>
          <w:rFonts w:cs="Times New Roman"/>
          <w:b/>
        </w:rPr>
        <w:t xml:space="preserve">gyakorlat </w:t>
      </w:r>
      <w:r w:rsidR="00A23F09" w:rsidRPr="009D563B">
        <w:rPr>
          <w:rFonts w:cs="Times New Roman"/>
          <w:b/>
        </w:rPr>
        <w:t xml:space="preserve"> tantárgy</w:t>
      </w:r>
      <w:proofErr w:type="gramEnd"/>
      <w:r w:rsidR="00A23F09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7</w:t>
      </w:r>
      <w:r w:rsidR="000B3EEE" w:rsidRPr="009D563B">
        <w:rPr>
          <w:rFonts w:cs="Times New Roman"/>
          <w:b/>
        </w:rPr>
        <w:t>48</w:t>
      </w:r>
      <w:r w:rsidR="00A23F09" w:rsidRPr="009D563B">
        <w:rPr>
          <w:rFonts w:cs="Times New Roman"/>
          <w:b/>
        </w:rPr>
        <w:t xml:space="preserve"> óra/</w:t>
      </w:r>
      <w:r w:rsidRPr="009D563B">
        <w:rPr>
          <w:rFonts w:cs="Times New Roman"/>
          <w:b/>
        </w:rPr>
        <w:t>7</w:t>
      </w:r>
      <w:r w:rsidR="000B3EEE" w:rsidRPr="009D563B">
        <w:rPr>
          <w:rFonts w:cs="Times New Roman"/>
          <w:b/>
        </w:rPr>
        <w:t>63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00D90036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1FE9C028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57D7C45" w14:textId="3BFE2EC2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1A15622F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416471A7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4568DF92" w14:textId="77777777" w:rsidR="00A23F09" w:rsidRPr="009D563B" w:rsidRDefault="00654879" w:rsidP="00654879">
      <w:pPr>
        <w:spacing w:after="0"/>
        <w:ind w:left="360"/>
        <w:rPr>
          <w:rFonts w:cs="Times New Roman"/>
        </w:rPr>
      </w:pPr>
      <w:r w:rsidRPr="009D563B">
        <w:rPr>
          <w:rFonts w:cs="Times New Roman"/>
          <w:szCs w:val="24"/>
        </w:rPr>
        <w:t>A tantárgy tanításának célja, hogy a tanuló ismerje, munkájában alkalmazni tudja a klasszikus és kortárs festészeti technikákat és eljárásokat</w:t>
      </w:r>
      <w:proofErr w:type="gramStart"/>
      <w:r w:rsidRPr="009D563B">
        <w:rPr>
          <w:rFonts w:cs="Times New Roman"/>
          <w:szCs w:val="24"/>
        </w:rPr>
        <w:t>,magabiztosan</w:t>
      </w:r>
      <w:proofErr w:type="gramEnd"/>
      <w:r w:rsidRPr="009D563B">
        <w:rPr>
          <w:rFonts w:cs="Times New Roman"/>
          <w:szCs w:val="24"/>
        </w:rPr>
        <w:t xml:space="preserve"> tudja megválasztani anyagait és eszközeit céljához. Képes legyen választott technikával saját elképzeléseit </w:t>
      </w:r>
      <w:proofErr w:type="spellStart"/>
      <w:r w:rsidRPr="009D563B">
        <w:rPr>
          <w:rFonts w:cs="Times New Roman"/>
          <w:szCs w:val="24"/>
        </w:rPr>
        <w:t>megvalósítani.</w:t>
      </w:r>
      <w:proofErr w:type="gramStart"/>
      <w:r w:rsidRPr="009D563B">
        <w:rPr>
          <w:rFonts w:cs="Times New Roman"/>
          <w:szCs w:val="24"/>
        </w:rPr>
        <w:t>Megtanulja</w:t>
      </w:r>
      <w:proofErr w:type="spellEnd"/>
      <w:proofErr w:type="gramEnd"/>
      <w:r w:rsidRPr="009D563B">
        <w:rPr>
          <w:rFonts w:cs="Times New Roman"/>
          <w:szCs w:val="24"/>
        </w:rPr>
        <w:t xml:space="preserve"> munkáját digitálisan dokumentálni, ebből portfóliót készíteni. Szakmai munkáit kiállítás számára elő tudja készíteni. A kiállítótér adottságaihoz, a kiállításon szereplő többi munkához igazodva installálja munkáját.</w:t>
      </w:r>
    </w:p>
    <w:p w14:paraId="6355BDF4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B651247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1F7B296D" w14:textId="77777777" w:rsidR="00A23F09" w:rsidRPr="009D563B" w:rsidRDefault="00654879" w:rsidP="00654879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Művészetek, Művészettörténet, Rajz, festés, mintázás, Festészet elmélet</w:t>
      </w:r>
    </w:p>
    <w:p w14:paraId="52F10959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04007181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200F10FF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Vizes bázisú lazúrfestés gyakorlata</w:t>
      </w:r>
    </w:p>
    <w:p w14:paraId="7D0BC3C6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Megismerkedik az akvarell papír száraz és nedves felfeszítésével.</w:t>
      </w:r>
    </w:p>
    <w:p w14:paraId="47628B86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vízfestés technikáit elsajátítja, alkalmazza (</w:t>
      </w:r>
      <w:proofErr w:type="spellStart"/>
      <w:r w:rsidRPr="009D563B">
        <w:rPr>
          <w:rFonts w:cs="Times New Roman"/>
        </w:rPr>
        <w:t>pl</w:t>
      </w:r>
      <w:proofErr w:type="spellEnd"/>
      <w:r w:rsidRPr="009D563B">
        <w:rPr>
          <w:rFonts w:cs="Times New Roman"/>
        </w:rPr>
        <w:t xml:space="preserve">: </w:t>
      </w:r>
      <w:proofErr w:type="spellStart"/>
      <w:r w:rsidRPr="009D563B">
        <w:rPr>
          <w:rFonts w:cs="Times New Roman"/>
        </w:rPr>
        <w:t>ecoline</w:t>
      </w:r>
      <w:proofErr w:type="spellEnd"/>
      <w:r w:rsidRPr="009D563B">
        <w:rPr>
          <w:rFonts w:cs="Times New Roman"/>
        </w:rPr>
        <w:t xml:space="preserve">, anilin-festék, </w:t>
      </w:r>
      <w:proofErr w:type="gramStart"/>
      <w:r w:rsidRPr="009D563B">
        <w:rPr>
          <w:rFonts w:cs="Times New Roman"/>
        </w:rPr>
        <w:t>akvarell festék</w:t>
      </w:r>
      <w:proofErr w:type="gramEnd"/>
      <w:r w:rsidRPr="009D563B">
        <w:rPr>
          <w:rFonts w:cs="Times New Roman"/>
        </w:rPr>
        <w:t xml:space="preserve">, </w:t>
      </w:r>
      <w:proofErr w:type="spellStart"/>
      <w:r w:rsidRPr="009D563B">
        <w:rPr>
          <w:rFonts w:cs="Times New Roman"/>
        </w:rPr>
        <w:t>gouache</w:t>
      </w:r>
      <w:proofErr w:type="spellEnd"/>
      <w:r w:rsidRPr="009D563B">
        <w:rPr>
          <w:rFonts w:cs="Times New Roman"/>
        </w:rPr>
        <w:t>, vízfesték).</w:t>
      </w:r>
    </w:p>
    <w:p w14:paraId="2A8F729E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adott technika lehetőségeinek ismeretében színkompozíciókat készít, látvány után dolgozik, másolási feladatot végez, önálló témaválasztással festményt készít.</w:t>
      </w:r>
    </w:p>
    <w:p w14:paraId="5C2CD031" w14:textId="77777777" w:rsidR="00A23F0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Munkáját digitálisan dokumentálja, kiállításra előkészíti.</w:t>
      </w:r>
    </w:p>
    <w:p w14:paraId="3E3BDBDD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6E94FD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Vizes bázisú fedőfestés gyakorlata</w:t>
      </w:r>
    </w:p>
    <w:p w14:paraId="4256705F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tempera- és tojástempera technikák alapjait elsajátítja és alkalmazza.</w:t>
      </w:r>
    </w:p>
    <w:p w14:paraId="0921CAC6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Papírt, kartont, farostot vagy rétegelt lemezt hordozóként készíti elő. </w:t>
      </w:r>
    </w:p>
    <w:p w14:paraId="706CD4BC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Akril alapú festészeti technika alapjait elsajátítja, alkalmazza</w:t>
      </w:r>
    </w:p>
    <w:p w14:paraId="1A2A2317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adott technika lehetőségeinek ismeretében színkompozíciókat készít, látvány után dolgozik, másolási feladatot végez, önálló témaválasztással festményt készít.</w:t>
      </w:r>
    </w:p>
    <w:p w14:paraId="5D90E752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Munkáját digitálisan dokumentálja, kiállításra előkészíti.</w:t>
      </w:r>
    </w:p>
    <w:p w14:paraId="1B0716F3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0819CD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Rajz és festészet határterületei</w:t>
      </w:r>
    </w:p>
    <w:p w14:paraId="23D2D026" w14:textId="77777777" w:rsidR="00A23F09" w:rsidRPr="009D563B" w:rsidRDefault="00A23F09" w:rsidP="00A23F09">
      <w:pPr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 témakör részletes kifejtése</w:t>
      </w:r>
    </w:p>
    <w:p w14:paraId="69881340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57691A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lastRenderedPageBreak/>
        <w:t>Olajfestés gyakorlata</w:t>
      </w:r>
    </w:p>
    <w:p w14:paraId="4867BEAC" w14:textId="77777777" w:rsidR="00654879" w:rsidRPr="009D563B" w:rsidRDefault="00654879" w:rsidP="00654879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Monokróm és színes kompozíciók létrehozása.</w:t>
      </w:r>
    </w:p>
    <w:p w14:paraId="4F0A971D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Egyéb rajzi eszközökkel kísérletezik (</w:t>
      </w:r>
      <w:proofErr w:type="spellStart"/>
      <w:r w:rsidRPr="009D563B">
        <w:rPr>
          <w:rFonts w:cs="Times New Roman"/>
        </w:rPr>
        <w:t>pl</w:t>
      </w:r>
      <w:proofErr w:type="spellEnd"/>
      <w:r w:rsidRPr="009D563B">
        <w:rPr>
          <w:rFonts w:cs="Times New Roman"/>
        </w:rPr>
        <w:t xml:space="preserve">: színes ceruza, akvarell ceruza, különféle kréták, tus, </w:t>
      </w:r>
      <w:proofErr w:type="spellStart"/>
      <w:r w:rsidRPr="009D563B">
        <w:rPr>
          <w:rFonts w:cs="Times New Roman"/>
        </w:rPr>
        <w:t>ecoline</w:t>
      </w:r>
      <w:proofErr w:type="spellEnd"/>
      <w:r w:rsidRPr="009D563B">
        <w:rPr>
          <w:rFonts w:cs="Times New Roman"/>
        </w:rPr>
        <w:t>.)</w:t>
      </w:r>
    </w:p>
    <w:p w14:paraId="64540A13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Pasztellképet készít.</w:t>
      </w:r>
    </w:p>
    <w:p w14:paraId="0713733E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Fixálja munkáját.</w:t>
      </w:r>
    </w:p>
    <w:p w14:paraId="1038BA10" w14:textId="77777777" w:rsidR="00654879" w:rsidRPr="009D563B" w:rsidRDefault="00654879" w:rsidP="00654879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Munkáját digitálisan dokumentálja, kiállításra előkészíti.</w:t>
      </w:r>
    </w:p>
    <w:p w14:paraId="6B46B58D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AFD5D7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Újszerű technikák, médiumok alkalmazása</w:t>
      </w:r>
    </w:p>
    <w:p w14:paraId="7EAB5711" w14:textId="77777777" w:rsidR="00654879" w:rsidRPr="009D563B" w:rsidRDefault="00654879" w:rsidP="00654879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Experimentális technikákat (kollázs, montázs, </w:t>
      </w:r>
      <w:proofErr w:type="spellStart"/>
      <w:r w:rsidRPr="009D563B">
        <w:rPr>
          <w:rFonts w:cs="Times New Roman"/>
        </w:rPr>
        <w:t>dekollázs</w:t>
      </w:r>
      <w:proofErr w:type="spellEnd"/>
      <w:r w:rsidRPr="009D563B">
        <w:rPr>
          <w:rFonts w:cs="Times New Roman"/>
        </w:rPr>
        <w:t xml:space="preserve">, </w:t>
      </w:r>
      <w:proofErr w:type="spellStart"/>
      <w:r w:rsidRPr="009D563B">
        <w:rPr>
          <w:rFonts w:cs="Times New Roman"/>
        </w:rPr>
        <w:t>amblassage</w:t>
      </w:r>
      <w:proofErr w:type="spellEnd"/>
      <w:r w:rsidRPr="009D563B">
        <w:rPr>
          <w:rFonts w:cs="Times New Roman"/>
        </w:rPr>
        <w:t>) alapjait elsajátítja és alkalmazza.</w:t>
      </w:r>
    </w:p>
    <w:p w14:paraId="0E382FB3" w14:textId="77777777" w:rsidR="00654879" w:rsidRPr="009D563B" w:rsidRDefault="00654879" w:rsidP="00654879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Installációs teret tervez.</w:t>
      </w:r>
    </w:p>
    <w:p w14:paraId="1C8A97B5" w14:textId="77777777" w:rsidR="00654879" w:rsidRPr="009D563B" w:rsidRDefault="00654879" w:rsidP="00654879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’45 utáni művészet szerteágazó művészeti irányzatait megismerve kísérletezik (</w:t>
      </w:r>
      <w:proofErr w:type="spellStart"/>
      <w:r w:rsidRPr="009D563B">
        <w:rPr>
          <w:rFonts w:cs="Times New Roman"/>
        </w:rPr>
        <w:t>pl</w:t>
      </w:r>
      <w:proofErr w:type="spellEnd"/>
      <w:r w:rsidRPr="009D563B">
        <w:rPr>
          <w:rFonts w:cs="Times New Roman"/>
        </w:rPr>
        <w:t xml:space="preserve">: akciófestészet, performance, konceptuális művészet, </w:t>
      </w:r>
      <w:proofErr w:type="spellStart"/>
      <w:r w:rsidRPr="009D563B">
        <w:rPr>
          <w:rFonts w:cs="Times New Roman"/>
        </w:rPr>
        <w:t>kollaboratív</w:t>
      </w:r>
      <w:proofErr w:type="spellEnd"/>
      <w:r w:rsidRPr="009D563B">
        <w:rPr>
          <w:rFonts w:cs="Times New Roman"/>
        </w:rPr>
        <w:t xml:space="preserve"> művészet, digitális utómunka, projekt alapú művészet.) </w:t>
      </w:r>
    </w:p>
    <w:p w14:paraId="0BEABEA4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A062C8" w14:textId="77777777" w:rsidR="00A23F09" w:rsidRPr="009D563B" w:rsidRDefault="006548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Falfestészeti technikák </w:t>
      </w:r>
    </w:p>
    <w:p w14:paraId="6EFA7E40" w14:textId="77777777" w:rsidR="00654879" w:rsidRPr="009D563B" w:rsidRDefault="00654879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Falfestészeti alap technikákat (pl. freskó, </w:t>
      </w:r>
      <w:proofErr w:type="spellStart"/>
      <w:r w:rsidRPr="009D563B">
        <w:rPr>
          <w:rFonts w:cs="Times New Roman"/>
        </w:rPr>
        <w:t>szekkó</w:t>
      </w:r>
      <w:proofErr w:type="spellEnd"/>
      <w:r w:rsidRPr="009D563B">
        <w:rPr>
          <w:rFonts w:cs="Times New Roman"/>
        </w:rPr>
        <w:t xml:space="preserve">, </w:t>
      </w:r>
      <w:proofErr w:type="spellStart"/>
      <w:r w:rsidRPr="009D563B">
        <w:rPr>
          <w:rFonts w:cs="Times New Roman"/>
        </w:rPr>
        <w:t>szgrafittó</w:t>
      </w:r>
      <w:proofErr w:type="spellEnd"/>
      <w:r w:rsidRPr="009D563B">
        <w:rPr>
          <w:rFonts w:cs="Times New Roman"/>
        </w:rPr>
        <w:t xml:space="preserve">) alkalmaz. </w:t>
      </w:r>
    </w:p>
    <w:p w14:paraId="1ACA5729" w14:textId="77777777" w:rsidR="00654879" w:rsidRPr="009D563B" w:rsidRDefault="00654879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falfelületet vagy egyéb felületet (fatábla, hungarocell) a vizes vagy száraz festészeti technikának megfelelően előkészít (vakol).</w:t>
      </w:r>
    </w:p>
    <w:p w14:paraId="5F7E87C0" w14:textId="77777777" w:rsidR="00654879" w:rsidRPr="009D563B" w:rsidRDefault="00654879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Kisméretű, egyszerű kompozíciót tervez vagy másolást végez. </w:t>
      </w:r>
    </w:p>
    <w:p w14:paraId="142AB203" w14:textId="77777777" w:rsidR="00654879" w:rsidRPr="009D563B" w:rsidRDefault="00654879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Adott belső térbe vagy homlokzatra </w:t>
      </w:r>
      <w:proofErr w:type="spellStart"/>
      <w:r w:rsidRPr="009D563B">
        <w:rPr>
          <w:rFonts w:cs="Times New Roman"/>
        </w:rPr>
        <w:t>murális</w:t>
      </w:r>
      <w:proofErr w:type="spellEnd"/>
      <w:r w:rsidRPr="009D563B">
        <w:rPr>
          <w:rFonts w:cs="Times New Roman"/>
        </w:rPr>
        <w:t xml:space="preserve"> technikával kivitelezhető munkát tervez.</w:t>
      </w:r>
    </w:p>
    <w:p w14:paraId="44FBC7B9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29EB9D" w14:textId="77777777" w:rsidR="00A23F09" w:rsidRPr="009D563B" w:rsidRDefault="00F5136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Önálló kompozíció létrehozása</w:t>
      </w:r>
    </w:p>
    <w:p w14:paraId="05408CA1" w14:textId="77777777" w:rsidR="00F5136B" w:rsidRPr="009D563B" w:rsidRDefault="00F5136B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Gyűjtőmunkát végez.</w:t>
      </w:r>
    </w:p>
    <w:p w14:paraId="185F9E82" w14:textId="77777777" w:rsidR="00A23F09" w:rsidRPr="009D563B" w:rsidRDefault="00F5136B" w:rsidP="00F5136B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Széles körű technikai ismeretek birtokában választott témájához megkeresi a megfelelő technikát. Az önálló kompozícióhoz vázlatokat, terveket készít. Munkáját ütemezi és kivitelezi. A választott technikának megfelelően kiállítás kész állapotba készíti elő munkáját. A teljes folyamatot dokumentálja, prezentálja.</w:t>
      </w:r>
    </w:p>
    <w:p w14:paraId="2750A689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11B048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2DA4A42E" w14:textId="64586314" w:rsidR="00A23F09" w:rsidRPr="009D563B" w:rsidRDefault="00443E47" w:rsidP="0034693E">
      <w:pPr>
        <w:spacing w:after="0"/>
        <w:ind w:left="360"/>
        <w:rPr>
          <w:rFonts w:cs="Times New Roman"/>
        </w:rPr>
      </w:pPr>
      <w:r>
        <w:rPr>
          <w:rFonts w:cs="Times New Roman"/>
        </w:rPr>
        <w:t xml:space="preserve">Napfényes </w:t>
      </w:r>
      <w:r w:rsidR="0034693E" w:rsidRPr="009D563B">
        <w:rPr>
          <w:rFonts w:cs="Times New Roman"/>
        </w:rPr>
        <w:t>vagy erős mesterséges megvilágítású műterem. Vizes blokk műtermen belül. A szakmát akkor lehet hatékonyan tanítani, ha állandó helyiség áll rendelkezésre.</w:t>
      </w:r>
    </w:p>
    <w:p w14:paraId="203B5360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802AFDE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4A21CD83" w14:textId="34F592C6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0DD5E9B8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273E420" w14:textId="77777777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130386E1" w14:textId="2154AE02" w:rsidR="00A23F09" w:rsidRPr="009D563B" w:rsidRDefault="0034693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Festészet elmélet</w:t>
      </w:r>
      <w:r w:rsidR="00A23F09" w:rsidRPr="009D563B">
        <w:rPr>
          <w:rFonts w:cs="Times New Roman"/>
          <w:b/>
        </w:rPr>
        <w:t xml:space="preserve"> tantárgy</w:t>
      </w:r>
      <w:r w:rsidR="00A23F09" w:rsidRPr="009D563B">
        <w:rPr>
          <w:rFonts w:cs="Times New Roman"/>
          <w:b/>
        </w:rPr>
        <w:tab/>
      </w:r>
      <w:r w:rsidR="008B79D6" w:rsidRPr="009D563B">
        <w:rPr>
          <w:rFonts w:cs="Times New Roman"/>
          <w:b/>
        </w:rPr>
        <w:t>1</w:t>
      </w:r>
      <w:r w:rsidR="000B3EEE" w:rsidRPr="009D563B">
        <w:rPr>
          <w:rFonts w:cs="Times New Roman"/>
          <w:b/>
        </w:rPr>
        <w:t>81</w:t>
      </w:r>
      <w:r w:rsidR="00A23F09" w:rsidRPr="009D563B">
        <w:rPr>
          <w:rFonts w:cs="Times New Roman"/>
          <w:b/>
        </w:rPr>
        <w:t xml:space="preserve"> óra/</w:t>
      </w:r>
      <w:r w:rsidR="008B79D6" w:rsidRPr="009D563B">
        <w:rPr>
          <w:rFonts w:cs="Times New Roman"/>
          <w:b/>
        </w:rPr>
        <w:t>1</w:t>
      </w:r>
      <w:r w:rsidR="000B3EEE" w:rsidRPr="009D563B">
        <w:rPr>
          <w:rFonts w:cs="Times New Roman"/>
          <w:b/>
        </w:rPr>
        <w:t>86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095A24C2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6240D0BC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B94A738" w14:textId="62487B65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</w:t>
      </w:r>
      <w:r w:rsidR="007C3AAF">
        <w:rPr>
          <w:rFonts w:cs="Times New Roman"/>
        </w:rPr>
        <w:t xml:space="preserve"> </w:t>
      </w:r>
      <w:r w:rsidRPr="009D563B">
        <w:rPr>
          <w:rFonts w:cs="Times New Roman"/>
        </w:rPr>
        <w:t>főszakképesítéshez kapcsolódik.</w:t>
      </w:r>
    </w:p>
    <w:p w14:paraId="40DFF0E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A299493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5835B041" w14:textId="77777777" w:rsidR="00A23F09" w:rsidRPr="009D563B" w:rsidRDefault="0034693E" w:rsidP="0034693E">
      <w:pPr>
        <w:spacing w:after="0"/>
        <w:ind w:left="360"/>
        <w:rPr>
          <w:rFonts w:cs="Times New Roman"/>
          <w:szCs w:val="24"/>
        </w:rPr>
      </w:pPr>
      <w:r w:rsidRPr="009D563B">
        <w:rPr>
          <w:rFonts w:cs="Times New Roman"/>
          <w:szCs w:val="24"/>
        </w:rPr>
        <w:t>A festészet elmélet tantárgy tanításának célja, hogy a tanuló ismerje a klasszikus és a kortárs festészeti eljárásokat, ismerje és csoportosítani tudja a festészeti eljárások során használt anyagokat. Ismerje meg a festészet stílusváltozásait a művészettörténeti korszakok vonatkozásaiban. Legyen képes összefüggéseiben ismerni a festészeti kifejezőeszközöket az adott korszakok vonatkozásaiban. Ismerje a festészeti stílusok társadalmi, kulturális hátterét. Ismerje az adott korszak jelentős művészeti központjait, művészcsoportjait, iskoláit, alkotóit. Ismerje a jelentős művészeti intézmények, gyűjtemények, galériák anyagait.</w:t>
      </w:r>
    </w:p>
    <w:p w14:paraId="1EB79A30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04A2DE7C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773DF39D" w14:textId="77777777" w:rsidR="00A23F09" w:rsidRPr="009D563B" w:rsidRDefault="0034693E" w:rsidP="0034693E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Művészetek, Művészettörténet, Kortárs művészettörténet, Fizika, Kémia</w:t>
      </w:r>
    </w:p>
    <w:p w14:paraId="1EB7D38F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0D3BE2CE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4D78A1BF" w14:textId="77777777" w:rsidR="00A23F09" w:rsidRPr="009D563B" w:rsidRDefault="003469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Színelmélet</w:t>
      </w:r>
    </w:p>
    <w:p w14:paraId="27E1FCF9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Természetes és mesterséges színezőanyagok.</w:t>
      </w:r>
    </w:p>
    <w:p w14:paraId="23B2951B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Színnevek.</w:t>
      </w:r>
    </w:p>
    <w:p w14:paraId="150EEC93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Színkör, a színek csoportosításának lehetőségei.</w:t>
      </w:r>
    </w:p>
    <w:p w14:paraId="78968CFB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Színkontrasztok.</w:t>
      </w:r>
    </w:p>
    <w:p w14:paraId="42AB6142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Színszimbolika</w:t>
      </w:r>
    </w:p>
    <w:p w14:paraId="43BF065B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63A1AF" w14:textId="77777777" w:rsidR="00A23F09" w:rsidRPr="009D563B" w:rsidRDefault="003469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Festészeti eljárások</w:t>
      </w:r>
    </w:p>
    <w:p w14:paraId="133E7B23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festészet hordozói (papír, fa, vászon, egyéb), ezek alapozása.</w:t>
      </w:r>
    </w:p>
    <w:p w14:paraId="5F06A8E8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természetes és szintetikus pigmentek fajtái, tulajdonságai.</w:t>
      </w:r>
    </w:p>
    <w:p w14:paraId="1D8AB928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olajos és a vizes bázisú festékek fajtái, tulajdonságai.</w:t>
      </w:r>
    </w:p>
    <w:p w14:paraId="6DEDE415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Modern anyagok, vegyes technikák.</w:t>
      </w:r>
    </w:p>
    <w:p w14:paraId="5A53EE71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EF45C8" w14:textId="77777777" w:rsidR="00A23F09" w:rsidRPr="009D563B" w:rsidRDefault="003469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  <w:szCs w:val="24"/>
        </w:rPr>
        <w:t>Kísérleti technikák</w:t>
      </w:r>
    </w:p>
    <w:p w14:paraId="5654F69A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Experimentális technikák: kollázs, montázs, </w:t>
      </w:r>
      <w:proofErr w:type="spellStart"/>
      <w:r w:rsidRPr="009D563B">
        <w:rPr>
          <w:rFonts w:cs="Times New Roman"/>
        </w:rPr>
        <w:t>dekollázs</w:t>
      </w:r>
      <w:proofErr w:type="spellEnd"/>
      <w:r w:rsidRPr="009D563B">
        <w:rPr>
          <w:rFonts w:cs="Times New Roman"/>
        </w:rPr>
        <w:t xml:space="preserve">, </w:t>
      </w:r>
      <w:proofErr w:type="spellStart"/>
      <w:r w:rsidRPr="009D563B">
        <w:rPr>
          <w:rFonts w:cs="Times New Roman"/>
        </w:rPr>
        <w:t>amblassage</w:t>
      </w:r>
      <w:proofErr w:type="spellEnd"/>
      <w:r w:rsidRPr="009D563B">
        <w:rPr>
          <w:rFonts w:cs="Times New Roman"/>
        </w:rPr>
        <w:t>.</w:t>
      </w:r>
    </w:p>
    <w:p w14:paraId="14854FD5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installációs tér tervezése.</w:t>
      </w:r>
    </w:p>
    <w:p w14:paraId="595468B5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’45 utáni művészet szerteágazó művészeti gyakorlatai (</w:t>
      </w:r>
      <w:proofErr w:type="spellStart"/>
      <w:r w:rsidRPr="009D563B">
        <w:rPr>
          <w:rFonts w:cs="Times New Roman"/>
        </w:rPr>
        <w:t>pl</w:t>
      </w:r>
      <w:proofErr w:type="spellEnd"/>
      <w:r w:rsidRPr="009D563B">
        <w:rPr>
          <w:rFonts w:cs="Times New Roman"/>
        </w:rPr>
        <w:t xml:space="preserve">: akciófestészet, performance, konceptuális művészet, </w:t>
      </w:r>
      <w:proofErr w:type="spellStart"/>
      <w:r w:rsidRPr="009D563B">
        <w:rPr>
          <w:rFonts w:cs="Times New Roman"/>
        </w:rPr>
        <w:t>kollaboratív</w:t>
      </w:r>
      <w:proofErr w:type="spellEnd"/>
      <w:r w:rsidRPr="009D563B">
        <w:rPr>
          <w:rFonts w:cs="Times New Roman"/>
        </w:rPr>
        <w:t xml:space="preserve"> művészet, digitális utómunka, projekt alapú művészet.) </w:t>
      </w:r>
    </w:p>
    <w:p w14:paraId="1641C8CA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0A979" w14:textId="77777777" w:rsidR="00A23F09" w:rsidRPr="009D563B" w:rsidRDefault="003469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  <w:szCs w:val="24"/>
        </w:rPr>
        <w:t>Magyar festészettörténet</w:t>
      </w:r>
    </w:p>
    <w:p w14:paraId="1E327AB9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Magyarországi oltárfestészet (</w:t>
      </w:r>
      <w:proofErr w:type="spellStart"/>
      <w:r w:rsidRPr="009D563B">
        <w:rPr>
          <w:rFonts w:cs="Times New Roman"/>
        </w:rPr>
        <w:t>romanika</w:t>
      </w:r>
      <w:proofErr w:type="spellEnd"/>
      <w:r w:rsidRPr="009D563B">
        <w:rPr>
          <w:rFonts w:cs="Times New Roman"/>
        </w:rPr>
        <w:t>, gótika).</w:t>
      </w:r>
    </w:p>
    <w:p w14:paraId="119AD71D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magyarországi reneszánsz korának festészete. </w:t>
      </w:r>
    </w:p>
    <w:p w14:paraId="7C3B2715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Barokk festészet Magyarországon. </w:t>
      </w:r>
    </w:p>
    <w:p w14:paraId="04574FA3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klasszicizmus és a rokokó magyar mesterei. </w:t>
      </w:r>
    </w:p>
    <w:p w14:paraId="2496CF32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romantika korának festészete.</w:t>
      </w:r>
    </w:p>
    <w:p w14:paraId="489786BB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akadémiák kora – a magyar történelmi festészet.</w:t>
      </w:r>
    </w:p>
    <w:p w14:paraId="78189E67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modernizmus felé: nagybányai művésztelep, gödöllői művésztelep.</w:t>
      </w:r>
    </w:p>
    <w:p w14:paraId="6381D9E4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XX. századi magyar festészet: Nyolcak, Európai Iskola</w:t>
      </w:r>
    </w:p>
    <w:p w14:paraId="0790DF11" w14:textId="77777777" w:rsidR="0034693E" w:rsidRPr="009D563B" w:rsidRDefault="0034693E" w:rsidP="0034693E">
      <w:pPr>
        <w:spacing w:after="0"/>
        <w:ind w:left="709"/>
        <w:rPr>
          <w:rFonts w:cs="Times New Roman"/>
          <w:szCs w:val="24"/>
        </w:rPr>
      </w:pPr>
      <w:r w:rsidRPr="009D563B">
        <w:rPr>
          <w:rFonts w:cs="Times New Roman"/>
        </w:rPr>
        <w:t xml:space="preserve">Festészet 1949 után: szocialista realizmus és az </w:t>
      </w:r>
      <w:proofErr w:type="spellStart"/>
      <w:r w:rsidRPr="009D563B">
        <w:rPr>
          <w:rFonts w:cs="Times New Roman"/>
        </w:rPr>
        <w:t>avantgarde</w:t>
      </w:r>
      <w:proofErr w:type="spellEnd"/>
      <w:r w:rsidRPr="009D563B">
        <w:rPr>
          <w:rFonts w:cs="Times New Roman"/>
        </w:rPr>
        <w:t xml:space="preserve"> művészeti törekvések.</w:t>
      </w:r>
    </w:p>
    <w:p w14:paraId="5BCA3D7B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A57B43" w14:textId="77777777" w:rsidR="00A23F09" w:rsidRPr="009D563B" w:rsidRDefault="0034693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lastRenderedPageBreak/>
        <w:t>Kortárs magyar festészet</w:t>
      </w:r>
    </w:p>
    <w:p w14:paraId="7F76A289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Magyarországi kereskedelmi galériák, művészeti események.</w:t>
      </w:r>
    </w:p>
    <w:p w14:paraId="054662E0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Kortárs művészeti gyűjtemények.</w:t>
      </w:r>
    </w:p>
    <w:p w14:paraId="784BDDA6" w14:textId="77777777" w:rsidR="0034693E" w:rsidRPr="009D563B" w:rsidRDefault="0034693E" w:rsidP="0034693E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festészet eszközét alkalmazó kortárs magyar művészek.</w:t>
      </w:r>
    </w:p>
    <w:p w14:paraId="118324F1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2CD9EF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26B1A25B" w14:textId="77777777" w:rsidR="00A23F09" w:rsidRPr="009D563B" w:rsidRDefault="0034693E" w:rsidP="0034693E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Műterem és vetítésre alkalmas sötétíthető terem.</w:t>
      </w:r>
    </w:p>
    <w:p w14:paraId="07AE52B5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7730ADCE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2188AD2D" w14:textId="1A477AFB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13685C36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25A63453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74320A2C" w14:textId="77777777" w:rsidR="00A23F09" w:rsidRPr="009D563B" w:rsidRDefault="00A23F09" w:rsidP="00A23F09">
      <w:pPr>
        <w:rPr>
          <w:rFonts w:cs="Times New Roman"/>
        </w:rPr>
      </w:pPr>
    </w:p>
    <w:p w14:paraId="3EBD38C3" w14:textId="77777777" w:rsidR="00A23F09" w:rsidRPr="009D563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7C377790" w14:textId="77777777" w:rsidR="00A23F09" w:rsidRPr="009D563B" w:rsidRDefault="0034693E" w:rsidP="00A23F09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11887</w:t>
      </w:r>
      <w:r w:rsidR="00A23F09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16</w:t>
      </w:r>
      <w:r w:rsidR="00A23F09" w:rsidRPr="009D563B">
        <w:rPr>
          <w:rFonts w:cs="Times New Roman"/>
          <w:b/>
          <w:sz w:val="36"/>
        </w:rPr>
        <w:t xml:space="preserve"> azonosító számú</w:t>
      </w:r>
    </w:p>
    <w:p w14:paraId="76F2D0A3" w14:textId="77777777" w:rsidR="0034693E" w:rsidRPr="009D563B" w:rsidRDefault="0034693E" w:rsidP="0034693E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Kulturális programok és projektek szervezése</w:t>
      </w:r>
    </w:p>
    <w:p w14:paraId="5C3AEAD5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</w:p>
    <w:p w14:paraId="5B4FE3B0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22DECFE0" w14:textId="77777777" w:rsidR="00A23F09" w:rsidRPr="009D563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58D97E4B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2ACEECBF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5F5D2BA2" w14:textId="09985F01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34693E" w:rsidRPr="009D563B">
        <w:rPr>
          <w:rFonts w:cs="Times New Roman"/>
        </w:rPr>
        <w:t>11887-16</w:t>
      </w:r>
      <w:r w:rsidRPr="009D563B">
        <w:rPr>
          <w:rFonts w:cs="Times New Roman"/>
        </w:rPr>
        <w:t xml:space="preserve"> azonosító számú </w:t>
      </w:r>
      <w:r w:rsidR="0034693E" w:rsidRPr="009D563B">
        <w:rPr>
          <w:rFonts w:cs="Times New Roman"/>
        </w:rPr>
        <w:t xml:space="preserve">Kulturális programok és projektek szervezése </w:t>
      </w:r>
      <w:r w:rsidRPr="009D563B">
        <w:rPr>
          <w:rFonts w:cs="Times New Roman"/>
        </w:rPr>
        <w:t xml:space="preserve">megnevezésű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18"/>
        <w:gridCol w:w="992"/>
        <w:gridCol w:w="1006"/>
      </w:tblGrid>
      <w:tr w:rsidR="009D563B" w:rsidRPr="007C3AAF" w14:paraId="5FAB69D1" w14:textId="77777777" w:rsidTr="00955EEE">
        <w:trPr>
          <w:cantSplit/>
          <w:trHeight w:val="2433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5FD44D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B60376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3A7BC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9D563B" w:rsidRPr="007C3AAF" w14:paraId="689597FB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75FC0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12703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264E6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CB5621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F45C8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DEFB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34A4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823BD0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81774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8E38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DE05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9D563B" w:rsidRPr="007C3AAF" w14:paraId="547948F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7662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77B6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5FAF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0670AAB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F216C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Betartja és betartatja a munkavégzéssel kapcsolatos munkabiztonsági, munka-egészségügyi, tűz- és környezetvédelmi követelményeket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FEC3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4D3D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9D563B" w:rsidRPr="007C3AAF" w14:paraId="30471E6D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2EC6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3F9C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2BA6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9A05410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66F6D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9702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F4E6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806E6F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C5A095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E6BD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CE12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96762D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D7825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06A65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E8B6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B37ECD2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4772D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Részt vesz a projekt terv szerinti megvalósításában, ügyel az idő- és költségelőirányzatokra, valamint a projekttermék minőségi jellemzőire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DD72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3073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2383EDB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84FE1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4B55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D7D2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59BF792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015A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C579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8986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09AC73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75667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7E50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B021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CD621B3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9C461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F7B95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4BB67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843FA68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D7D49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rendezvények típusai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2F1A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E77B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130864F1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EA277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rendezvények személyi és tárgyi feltételei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90F9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719D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6D5328F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53EC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Szervezők és közreműködők, koordináció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722B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C14C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C4D74C4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01A13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Rendezvény költségvetési terve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2B23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ADB5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79B1A19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856D1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Rendezvény forgatókönyve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6651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01DF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9468201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450AD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lastRenderedPageBreak/>
              <w:t>Közönségkapcsolati feladatok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DF18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7F24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5760D9F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F6560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Munkabiztonsági, munka-egészségügyi, tűz- és környezetvédelmi előírások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E1EB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DD8E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5FCFA6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57D7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Szerzői jogi alapismeretek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AAC2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BF685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086F3DDD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1EE9B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Szerződések jogi alapjai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97A2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F43F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05B999DB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A506C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Rendezvény értékelése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0C7D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E957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1D27001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5017F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Kampányszervezés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3208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50E0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</w:tr>
      <w:tr w:rsidR="009D563B" w:rsidRPr="007C3AAF" w14:paraId="4459ED0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3BA0B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Médiakapcsolatok kialakítása, sajtóterv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159F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4DEF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x</w:t>
            </w:r>
          </w:p>
        </w:tc>
      </w:tr>
      <w:tr w:rsidR="009D563B" w:rsidRPr="007C3AAF" w14:paraId="402F52A8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E76D8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Projekt és projektszervezet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1A62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0761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B590AA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2CBF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Projekttermék/Output, a projekt definiálása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8F51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F4C2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D113B5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FA48A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26AB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5AB8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8907723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1E83C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Projektdokumentumok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11C1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E7E5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93D5651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75CC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Tervlezárás és kockázatelemzés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ED05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BDDE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3CAEF99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5220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Nyilvántartás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6BCF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BE41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5A842D9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5689D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Projektmenedzsment (idő-, költség-, minőség-, emberi erőforrás, kockázat- és kommunikációs menedzsment)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3AF7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01DE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633DE6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93215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332C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F224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73EEB0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E80DF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Nyomon követési eljárások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D13A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6B8D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FE71E4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B1ED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Eltérések elemzése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C14C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4C50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166BF445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81F63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Beavatkozások meghatározása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E92A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C531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4265570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86B1E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Szállítók és közbeszerzés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4365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5D41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067198C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A896D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Szerződéskötés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0425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E34A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1684F0F1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4C0E4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Főbb hazai és európai uniós alapok, alapkezelők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C0AA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1EBE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9D563B" w:rsidRPr="007C3AAF" w14:paraId="78BEF8B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BFB1C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D256F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1D901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2370F0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58804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D66E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085BB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90B162B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4967C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FE38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8E44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7D7D2D5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E524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8364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7279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191531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0079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F763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6A6F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511F66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2D53B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Jelentéskészítés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1CD2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82F0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47F5AC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7218A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E8D97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AA742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2A7A667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CB63C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FCC6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1F9C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D0A0332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A77AD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121A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5452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369A0B3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29407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B3B5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0938E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F111E3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46E55E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A2808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E8F6C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784F6F6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C1FBAD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0FCC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F467A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BA044CF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21F16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F3FEC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40BA9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50E1AA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7CA11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E201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1051F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255BED6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24354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DC5A2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3A2B4" w14:textId="77777777" w:rsidR="00955EEE" w:rsidRPr="007C3AAF" w:rsidRDefault="00955EEE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437F2CA8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8703B8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65380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E556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28153DA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0F384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AB13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CA561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C3AAF" w:rsidRPr="007C3AAF" w14:paraId="5D5B78FE" w14:textId="77777777" w:rsidTr="00955EEE">
        <w:trPr>
          <w:trHeight w:val="255"/>
          <w:jc w:val="center"/>
        </w:trPr>
        <w:tc>
          <w:tcPr>
            <w:tcW w:w="5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7AB553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B16E7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A8F62" w14:textId="77777777" w:rsidR="00955EEE" w:rsidRPr="007C3AAF" w:rsidRDefault="00955EEE" w:rsidP="00955EE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93D92AD" w14:textId="77777777" w:rsidR="00A23F09" w:rsidRPr="009D563B" w:rsidRDefault="00A23F09" w:rsidP="00A23F09">
      <w:pPr>
        <w:rPr>
          <w:rFonts w:cs="Times New Roman"/>
        </w:rPr>
      </w:pPr>
    </w:p>
    <w:p w14:paraId="6A30A7A0" w14:textId="77777777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679B887A" w14:textId="5495E8CC" w:rsidR="00A23F09" w:rsidRPr="009D563B" w:rsidRDefault="00955EE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Projekttervezés és rendezvényszervezés elmélet</w:t>
      </w:r>
      <w:r w:rsidR="00A23F09" w:rsidRPr="009D563B">
        <w:rPr>
          <w:rFonts w:cs="Times New Roman"/>
          <w:b/>
        </w:rPr>
        <w:t xml:space="preserve"> tantárgy</w:t>
      </w:r>
      <w:r w:rsidR="00A23F09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67</w:t>
      </w:r>
      <w:r w:rsidR="00A23F09" w:rsidRPr="009D563B">
        <w:rPr>
          <w:rFonts w:cs="Times New Roman"/>
          <w:b/>
        </w:rPr>
        <w:t xml:space="preserve"> óra/</w:t>
      </w:r>
      <w:r w:rsidR="000B3EEE" w:rsidRPr="009D563B">
        <w:rPr>
          <w:rFonts w:cs="Times New Roman"/>
          <w:b/>
        </w:rPr>
        <w:t>0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54CFAAFA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3DDF1FEC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33D8782D" w14:textId="6AC9E9F3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az</w:t>
      </w:r>
      <w:r w:rsidR="00955EEE" w:rsidRPr="009D563B">
        <w:rPr>
          <w:rFonts w:cs="Times New Roman"/>
        </w:rPr>
        <w:t xml:space="preserve"> 51 345 02 Képző- és iparművészeti program- és projektszervező</w:t>
      </w:r>
      <w:r w:rsidRPr="009D563B">
        <w:rPr>
          <w:rFonts w:cs="Times New Roman"/>
        </w:rPr>
        <w:t xml:space="preserve"> </w:t>
      </w:r>
      <w:r w:rsidR="007C3AAF" w:rsidRPr="007C3AAF">
        <w:rPr>
          <w:rFonts w:cs="Times New Roman"/>
        </w:rPr>
        <w:t>mellék-</w:t>
      </w:r>
      <w:r w:rsidRPr="009D563B">
        <w:rPr>
          <w:rFonts w:cs="Times New Roman"/>
        </w:rPr>
        <w:t>szakképesítéshez kapcsolódik.</w:t>
      </w:r>
    </w:p>
    <w:p w14:paraId="12872F3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72B14CA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7AC971FB" w14:textId="77777777" w:rsidR="00A23F09" w:rsidRPr="009D563B" w:rsidRDefault="00955EEE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tantárgy célja, hogy a tanuló képessé váljon hazai és külföldi projektpályázatok elkészítésére és lebonyolítására, projektcélok meghatározására, képes legyen közreműködni a munkafolyamatok szakaszokra bontásában, erőforrások és mérföldkövek megtervezésében, projektfeladatok megvalósításában. A tanuló ismerje meg a projekttervezéssel és lebonyolítással összefüggő ügyviteli, nyilvántartási és adminisztrációs </w:t>
      </w:r>
      <w:proofErr w:type="spellStart"/>
      <w:r w:rsidRPr="009D563B">
        <w:rPr>
          <w:rFonts w:cs="Times New Roman"/>
        </w:rPr>
        <w:t>feladatokat.</w:t>
      </w:r>
      <w:proofErr w:type="gramStart"/>
      <w:r w:rsidRPr="009D563B">
        <w:rPr>
          <w:rFonts w:cs="Times New Roman"/>
        </w:rPr>
        <w:t>A</w:t>
      </w:r>
      <w:proofErr w:type="spellEnd"/>
      <w:proofErr w:type="gramEnd"/>
      <w:r w:rsidRPr="009D563B">
        <w:rPr>
          <w:rFonts w:cs="Times New Roman"/>
        </w:rPr>
        <w:t xml:space="preserve"> tantárgy célja az is, hogy a tanulók megtanulják a rendezvényszervezés alapvető ismereteit, módszereit, legyen rálátásuk a rendezvényszervezést meghatározó jogi szabályozásra, váljanak képessé kisrendezvények és kulturális programok megtervezésére. Ismerjék meg a marketing alapjait, tervezési feladatait, váljanak képessé egy művészeti tematikájú kisrendezvény megvalósításáért indított kampány megszervezésére.</w:t>
      </w:r>
    </w:p>
    <w:p w14:paraId="1D2699E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6CEB0629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0F584B88" w14:textId="77777777" w:rsidR="00A23F09" w:rsidRPr="007C3AAF" w:rsidRDefault="00955EEE" w:rsidP="007C3AAF">
      <w:pPr>
        <w:spacing w:after="0"/>
        <w:rPr>
          <w:rFonts w:cs="Times New Roman"/>
        </w:rPr>
      </w:pPr>
      <w:r w:rsidRPr="007C3AAF">
        <w:rPr>
          <w:rFonts w:cs="Times New Roman"/>
        </w:rPr>
        <w:t>Magyar nyelv és irodalom</w:t>
      </w:r>
    </w:p>
    <w:p w14:paraId="495664F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126C394A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5CDE9264" w14:textId="77777777" w:rsidR="00A23F09" w:rsidRPr="009D563B" w:rsidRDefault="00955E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A p</w:t>
      </w:r>
      <w:r w:rsidR="00300723" w:rsidRPr="009D563B">
        <w:rPr>
          <w:rFonts w:cs="Times New Roman"/>
          <w:b/>
          <w:i/>
        </w:rPr>
        <w:t>rojekt jellemzői, projektciklus-</w:t>
      </w:r>
      <w:r w:rsidRPr="009D563B">
        <w:rPr>
          <w:rFonts w:cs="Times New Roman"/>
          <w:b/>
          <w:i/>
        </w:rPr>
        <w:t>menedzsment</w:t>
      </w:r>
    </w:p>
    <w:p w14:paraId="61A2DD3E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 projekt meghatározása és jellemzői</w:t>
      </w:r>
    </w:p>
    <w:p w14:paraId="400E8856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Projekttervezés fázisai, projektciklus-menedzsment (PCM)</w:t>
      </w:r>
    </w:p>
    <w:p w14:paraId="08912BE7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 és projektszervezet</w:t>
      </w:r>
    </w:p>
    <w:p w14:paraId="444DFC88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Projektstandard, a projekt életgörbéje és fázisai</w:t>
      </w:r>
    </w:p>
    <w:p w14:paraId="7EDDCF69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Információgyűjtés</w:t>
      </w:r>
    </w:p>
    <w:p w14:paraId="1E6ADF77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 projekttel összefüggő szakmai nyelv használata</w:t>
      </w:r>
    </w:p>
    <w:p w14:paraId="050B9680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8995DCE" w14:textId="77777777" w:rsidR="00A23F09" w:rsidRPr="009D563B" w:rsidRDefault="00955E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Programozás, azonosítás, tervezés</w:t>
      </w:r>
    </w:p>
    <w:p w14:paraId="1EB06F3F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Vevők, érdekelt felek, illetve jogszabályi és más normatív előírások</w:t>
      </w:r>
    </w:p>
    <w:p w14:paraId="71A87B55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Igényfelmérés, megvalósíthatóság</w:t>
      </w:r>
    </w:p>
    <w:p w14:paraId="6790559A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Projekttermék/output, a projekt definiálása</w:t>
      </w:r>
    </w:p>
    <w:p w14:paraId="2730DA2D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182EB309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„Kritikus út”</w:t>
      </w:r>
    </w:p>
    <w:p w14:paraId="52972D12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Projektdokumentumok</w:t>
      </w:r>
    </w:p>
    <w:p w14:paraId="0CA8EC5A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Tervlezárás és kockázatelemzés</w:t>
      </w:r>
    </w:p>
    <w:p w14:paraId="477FDFE2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Projekttervek jóváhagyása</w:t>
      </w:r>
    </w:p>
    <w:p w14:paraId="0FBCBADE" w14:textId="77777777" w:rsidR="00955EEE" w:rsidRPr="009D563B" w:rsidRDefault="00955EEE" w:rsidP="00955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Nyilvántartás</w:t>
      </w:r>
    </w:p>
    <w:p w14:paraId="5659A15A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8FD735" w14:textId="77777777" w:rsidR="00A23F09" w:rsidRPr="009D563B" w:rsidRDefault="00955E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Megvalósítás és kontroll</w:t>
      </w:r>
    </w:p>
    <w:p w14:paraId="743FDA1A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Projektmenedzsment (idő-, költség-, minőség-, emberi erőforrás, kockázat- és kommunikációs menedzsment)</w:t>
      </w:r>
    </w:p>
    <w:p w14:paraId="509F0D15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Projekt-monitoring</w:t>
      </w:r>
    </w:p>
    <w:p w14:paraId="00C5BF5E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Nyomon követési eljárások</w:t>
      </w:r>
    </w:p>
    <w:p w14:paraId="3D4B195E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Beavatkozások meghatározása</w:t>
      </w:r>
    </w:p>
    <w:p w14:paraId="0519090A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lastRenderedPageBreak/>
        <w:t>Szállítók és közbeszerzés</w:t>
      </w:r>
    </w:p>
    <w:p w14:paraId="2C7C7410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Projekttel összefüggő szakmai nyelv használata</w:t>
      </w:r>
    </w:p>
    <w:p w14:paraId="3D7D62D4" w14:textId="77777777" w:rsidR="00955EEE" w:rsidRPr="009D563B" w:rsidRDefault="00955EEE" w:rsidP="003B6D1D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Információgyűjtés</w:t>
      </w:r>
    </w:p>
    <w:p w14:paraId="0E4530C4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6C8933" w14:textId="77777777" w:rsidR="00A23F09" w:rsidRPr="009D563B" w:rsidRDefault="003007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Értékelés és projektzárás</w:t>
      </w:r>
    </w:p>
    <w:p w14:paraId="51D833A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jc w:val="left"/>
        <w:rPr>
          <w:rFonts w:cs="Times New Roman"/>
        </w:rPr>
      </w:pPr>
      <w:r w:rsidRPr="009D563B">
        <w:rPr>
          <w:rFonts w:cs="Times New Roman"/>
        </w:rPr>
        <w:t>Nyomon követési eljárások</w:t>
      </w:r>
    </w:p>
    <w:p w14:paraId="6E4199FA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jc w:val="left"/>
        <w:rPr>
          <w:rFonts w:cs="Times New Roman"/>
        </w:rPr>
      </w:pPr>
      <w:r w:rsidRPr="009D563B">
        <w:rPr>
          <w:rFonts w:cs="Times New Roman"/>
        </w:rPr>
        <w:t>Eltérések elemzése</w:t>
      </w:r>
    </w:p>
    <w:p w14:paraId="65BCFAA3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jc w:val="left"/>
        <w:rPr>
          <w:rFonts w:cs="Times New Roman"/>
        </w:rPr>
      </w:pPr>
      <w:r w:rsidRPr="009D563B">
        <w:rPr>
          <w:rFonts w:cs="Times New Roman"/>
        </w:rPr>
        <w:t xml:space="preserve">Projekttervezési és menedzsment dokumentumok, formanyomtatványok, jelentéskészítés </w:t>
      </w:r>
    </w:p>
    <w:p w14:paraId="1DE831EF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D054D2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Pályázatírás</w:t>
      </w:r>
    </w:p>
    <w:p w14:paraId="2652E29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pályázatírás elméleti alapjai, uniós és hazai források</w:t>
      </w:r>
    </w:p>
    <w:p w14:paraId="54CAAC44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3F9380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Rendezvénytípusok és feltételek</w:t>
      </w:r>
    </w:p>
    <w:p w14:paraId="680A9DCB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rendezvények típusai, a kisrendezvények feltételei</w:t>
      </w:r>
    </w:p>
    <w:p w14:paraId="7A545E2B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Konfliktuskezelési technikák</w:t>
      </w:r>
    </w:p>
    <w:p w14:paraId="11AD8744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2B080E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Jogi alapok</w:t>
      </w:r>
    </w:p>
    <w:p w14:paraId="12E0DE73" w14:textId="77777777" w:rsidR="00891601" w:rsidRPr="009D563B" w:rsidRDefault="00891601" w:rsidP="00891601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rendezvényszervezés jogi alapjai: Munkabiztonsági, munka-egészségügyi, tűz- és környezetvédelmi előírások </w:t>
      </w:r>
    </w:p>
    <w:p w14:paraId="57C2A1B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Szerzői jogi alapismeretek, szerződések jogi alapjai</w:t>
      </w:r>
    </w:p>
    <w:p w14:paraId="60C1DAD1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F463C3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Rendezvény költségvetés és forgatókönyvi</w:t>
      </w:r>
    </w:p>
    <w:p w14:paraId="45A3EF87" w14:textId="77777777" w:rsidR="00891601" w:rsidRPr="009D563B" w:rsidRDefault="00A23F09" w:rsidP="00891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 xml:space="preserve">A </w:t>
      </w:r>
      <w:r w:rsidR="00891601" w:rsidRPr="009D563B">
        <w:rPr>
          <w:rFonts w:cs="Times New Roman"/>
        </w:rPr>
        <w:t>Rendezvények költségei</w:t>
      </w:r>
    </w:p>
    <w:p w14:paraId="3D28F705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Költségvetés készítésének formai, tartalmi követelményei</w:t>
      </w:r>
    </w:p>
    <w:p w14:paraId="679940A6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D563B">
        <w:rPr>
          <w:rFonts w:cs="Times New Roman"/>
        </w:rPr>
        <w:t>A forgatókönyv</w:t>
      </w:r>
    </w:p>
    <w:p w14:paraId="7D52053B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F9BF9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Közönségkapcsolat és </w:t>
      </w:r>
      <w:proofErr w:type="spellStart"/>
      <w:r w:rsidRPr="009D563B">
        <w:rPr>
          <w:rFonts w:cs="Times New Roman"/>
          <w:b/>
          <w:i/>
        </w:rPr>
        <w:t>kampányszevezés</w:t>
      </w:r>
      <w:proofErr w:type="spellEnd"/>
    </w:p>
    <w:p w14:paraId="5C2F7CE4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közönségkapcsolati munka alapjai</w:t>
      </w:r>
    </w:p>
    <w:p w14:paraId="24D72413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marketing alapjai</w:t>
      </w:r>
    </w:p>
    <w:p w14:paraId="6C8FC04C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Médiakapcsolatok kialakítása</w:t>
      </w:r>
    </w:p>
    <w:p w14:paraId="61D103D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Kampányszervezés</w:t>
      </w:r>
    </w:p>
    <w:p w14:paraId="2A8C4B75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379BDF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6763A814" w14:textId="77777777" w:rsidR="00A23F09" w:rsidRPr="009D563B" w:rsidRDefault="00891601" w:rsidP="00891601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Tanterem, szaktanterem</w:t>
      </w:r>
    </w:p>
    <w:p w14:paraId="753400F2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576CE874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081E9285" w14:textId="6349EA5F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17E7ACC5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2DDBBABD" w14:textId="77777777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6197AED6" w14:textId="06810763" w:rsidR="00A23F09" w:rsidRPr="009D563B" w:rsidRDefault="0089160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 xml:space="preserve">Projekttervezés és rendezvényszervezés </w:t>
      </w:r>
      <w:proofErr w:type="gramStart"/>
      <w:r w:rsidRPr="009D563B">
        <w:rPr>
          <w:rFonts w:cs="Times New Roman"/>
          <w:b/>
        </w:rPr>
        <w:t xml:space="preserve">gyakorlat </w:t>
      </w:r>
      <w:r w:rsidR="00A23F09" w:rsidRPr="009D563B">
        <w:rPr>
          <w:rFonts w:cs="Times New Roman"/>
          <w:b/>
        </w:rPr>
        <w:t xml:space="preserve"> tantárgy</w:t>
      </w:r>
      <w:proofErr w:type="gramEnd"/>
      <w:r w:rsidR="00A23F09" w:rsidRPr="009D563B">
        <w:rPr>
          <w:rFonts w:cs="Times New Roman"/>
          <w:b/>
        </w:rPr>
        <w:tab/>
      </w:r>
      <w:r w:rsidRPr="009D563B">
        <w:rPr>
          <w:rFonts w:cs="Times New Roman"/>
          <w:b/>
        </w:rPr>
        <w:t>67</w:t>
      </w:r>
      <w:r w:rsidR="00A23F09" w:rsidRPr="009D563B">
        <w:rPr>
          <w:rFonts w:cs="Times New Roman"/>
          <w:b/>
        </w:rPr>
        <w:t xml:space="preserve"> óra/</w:t>
      </w:r>
      <w:r w:rsidR="000B3EEE" w:rsidRPr="009D563B">
        <w:rPr>
          <w:rFonts w:cs="Times New Roman"/>
          <w:b/>
        </w:rPr>
        <w:t>0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131B4134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17A12C3A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1D2A79B9" w14:textId="03A99B26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A tantárgy az</w:t>
      </w:r>
      <w:r w:rsidR="00891601" w:rsidRPr="009D563B">
        <w:rPr>
          <w:rFonts w:cs="Times New Roman"/>
        </w:rPr>
        <w:t xml:space="preserve"> 51 345 02 Képző- és iparművészeti program- és projektszervező</w:t>
      </w:r>
      <w:r w:rsidRPr="009D563B">
        <w:rPr>
          <w:rFonts w:cs="Times New Roman"/>
        </w:rPr>
        <w:t xml:space="preserve"> </w:t>
      </w:r>
      <w:r w:rsidR="007C3AAF" w:rsidRPr="007C3AAF">
        <w:rPr>
          <w:rFonts w:cs="Times New Roman"/>
        </w:rPr>
        <w:t>mellék-</w:t>
      </w:r>
      <w:r w:rsidRPr="009D563B">
        <w:rPr>
          <w:rFonts w:cs="Times New Roman"/>
        </w:rPr>
        <w:t>szakképesítéshez kapcsolódik.</w:t>
      </w:r>
    </w:p>
    <w:p w14:paraId="018C8115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0640B210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7AFBC276" w14:textId="77777777" w:rsidR="00A23F09" w:rsidRPr="009D563B" w:rsidRDefault="00891601" w:rsidP="00891601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 xml:space="preserve"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elsajátítsák a rendezvényszervezés alapvető ismereteit, módszereit, </w:t>
      </w:r>
      <w:proofErr w:type="spellStart"/>
      <w:r w:rsidRPr="009D563B">
        <w:rPr>
          <w:rFonts w:cs="Times New Roman"/>
        </w:rPr>
        <w:t>képesséváljanak</w:t>
      </w:r>
      <w:proofErr w:type="spellEnd"/>
      <w:r w:rsidRPr="009D563B">
        <w:rPr>
          <w:rFonts w:cs="Times New Roman"/>
        </w:rPr>
        <w:t xml:space="preserve"> rendezvény-forgatókönyv és költségvetés készítésére, kulturális programok megtervezésére. Marketing alapismereteik birtokában legyenek képesek egy kulturális célú kampány megszervezésére.</w:t>
      </w:r>
    </w:p>
    <w:p w14:paraId="27602C7A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2F97056F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4FB8473E" w14:textId="77777777" w:rsidR="00A23F09" w:rsidRPr="009D563B" w:rsidRDefault="00891601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>-</w:t>
      </w:r>
    </w:p>
    <w:p w14:paraId="6B920025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5B1C777D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6E20CD8D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 xml:space="preserve">A projekttervezés </w:t>
      </w:r>
      <w:proofErr w:type="spellStart"/>
      <w:r w:rsidRPr="009D563B">
        <w:rPr>
          <w:rFonts w:cs="Times New Roman"/>
          <w:b/>
          <w:i/>
        </w:rPr>
        <w:t>gyakorla</w:t>
      </w:r>
      <w:proofErr w:type="spellEnd"/>
      <w:r w:rsidR="00A23F09" w:rsidRPr="009D563B">
        <w:rPr>
          <w:rFonts w:cs="Times New Roman"/>
          <w:b/>
          <w:i/>
        </w:rPr>
        <w:t xml:space="preserve"> </w:t>
      </w:r>
    </w:p>
    <w:p w14:paraId="7B7A7D93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Az igényfelmérés módszerei</w:t>
      </w:r>
    </w:p>
    <w:p w14:paraId="25306B36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megvalósíthatósági tanulmány készítésének módszerei</w:t>
      </w:r>
    </w:p>
    <w:p w14:paraId="4D8DC55E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Projekttervezési és menedzsment dokumentumok, formanyomtatványok, irat- és szerződésminták értelmezése és kitöltése</w:t>
      </w:r>
    </w:p>
    <w:p w14:paraId="52D97D5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Projekttervezés</w:t>
      </w:r>
    </w:p>
    <w:p w14:paraId="7CA961EA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Célkitűzés (célfa, problémafa) </w:t>
      </w:r>
    </w:p>
    <w:p w14:paraId="091E57E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Tevékenységdiagram</w:t>
      </w:r>
    </w:p>
    <w:p w14:paraId="6C1E0E9B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Hozzárendelési mátrix, logikai keretmátrix</w:t>
      </w:r>
    </w:p>
    <w:p w14:paraId="58232F2B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Időrendi ütemezés (</w:t>
      </w:r>
      <w:proofErr w:type="spellStart"/>
      <w:r w:rsidRPr="009D563B">
        <w:rPr>
          <w:rFonts w:cs="Times New Roman"/>
        </w:rPr>
        <w:t>Gantt</w:t>
      </w:r>
      <w:proofErr w:type="spellEnd"/>
      <w:r w:rsidRPr="009D563B">
        <w:rPr>
          <w:rFonts w:cs="Times New Roman"/>
        </w:rPr>
        <w:t>)</w:t>
      </w:r>
    </w:p>
    <w:p w14:paraId="58D55CF6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Erőforrás-tervezés (költségvetés, </w:t>
      </w:r>
      <w:proofErr w:type="spellStart"/>
      <w:r w:rsidRPr="009D563B">
        <w:rPr>
          <w:rFonts w:cs="Times New Roman"/>
        </w:rPr>
        <w:t>stakeholder-elemzés</w:t>
      </w:r>
      <w:proofErr w:type="spellEnd"/>
      <w:r w:rsidRPr="009D563B">
        <w:rPr>
          <w:rFonts w:cs="Times New Roman"/>
        </w:rPr>
        <w:t>)</w:t>
      </w:r>
    </w:p>
    <w:p w14:paraId="0C5C292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Kommunikációs és minőségterv </w:t>
      </w:r>
    </w:p>
    <w:p w14:paraId="46A28FB5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Monitoring és kontrollterv dokumentumai </w:t>
      </w:r>
    </w:p>
    <w:p w14:paraId="656FFFD9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„Kritikus út” kiszámítása</w:t>
      </w:r>
    </w:p>
    <w:p w14:paraId="14B713A8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kockázatelemzés módszerei</w:t>
      </w:r>
    </w:p>
    <w:p w14:paraId="4E79D61E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181EAE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Projektmenedzsment gyakorlat</w:t>
      </w:r>
    </w:p>
    <w:p w14:paraId="3F5DD4A0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Nyilvántartás</w:t>
      </w:r>
    </w:p>
    <w:p w14:paraId="0DB2C8AF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Projektmenedzsment (idő-, költség-, minőség-, emberi erőforrás, kockázat- és kommunikációs menedzsment) dokumentumai</w:t>
      </w:r>
    </w:p>
    <w:p w14:paraId="1EC98ACA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Projekt-monitoring, nyomon követési eljárások és beavatkozások gyakorlata</w:t>
      </w:r>
    </w:p>
    <w:p w14:paraId="34DE171D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Szerződéskötés mintadokumentumai</w:t>
      </w:r>
    </w:p>
    <w:p w14:paraId="4729820F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Információgyűjtés és rendszerezés    </w:t>
      </w:r>
    </w:p>
    <w:p w14:paraId="1E6F6114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Projekttervezési és menedzsment dokumentumok, formanyomtatványok, iratminták</w:t>
      </w:r>
    </w:p>
    <w:p w14:paraId="31EBF7C3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8CAFDC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A projektet támogató szoftverek használata</w:t>
      </w:r>
    </w:p>
    <w:p w14:paraId="6443515A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A projekttervezést és megvalósítást támogató szoftverek használata  </w:t>
      </w:r>
    </w:p>
    <w:p w14:paraId="0594E003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Projekttervezési és menedzsment dokumentumok, formanyomtatványok, irat- és szerződésminták értelmezése és kitöltése</w:t>
      </w:r>
    </w:p>
    <w:p w14:paraId="3B627F4C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BA66E4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Forgatókönyvírás</w:t>
      </w:r>
    </w:p>
    <w:p w14:paraId="260A2254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lastRenderedPageBreak/>
        <w:t>Rendezvényszervezés gyakorlatban</w:t>
      </w:r>
    </w:p>
    <w:p w14:paraId="6DD3C0C3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Rendezvény tervezése</w:t>
      </w:r>
    </w:p>
    <w:p w14:paraId="6F96E748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forgatókönyv részei (előkészítése, megvalósítás, zárás-értékelés)</w:t>
      </w:r>
    </w:p>
    <w:p w14:paraId="0B33AB79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Táblázatkészítés</w:t>
      </w:r>
    </w:p>
    <w:p w14:paraId="5845ED3D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AB246A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Költségvetés készítés gyakorlata</w:t>
      </w:r>
    </w:p>
    <w:p w14:paraId="79A0B585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rendezvény tervezése, forrásai</w:t>
      </w:r>
    </w:p>
    <w:p w14:paraId="2560A64E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Költségvetés készítése gyakorlatban</w:t>
      </w:r>
    </w:p>
    <w:p w14:paraId="07D8C2E6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B9ACC0" w14:textId="77777777" w:rsidR="00A23F09" w:rsidRPr="009D563B" w:rsidRDefault="008916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Kampányszervezés</w:t>
      </w:r>
    </w:p>
    <w:p w14:paraId="6B250841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közönségkapcsolati munka módszerei</w:t>
      </w:r>
    </w:p>
    <w:p w14:paraId="06BAA2E6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marketingkommunikáció gyakorlata</w:t>
      </w:r>
    </w:p>
    <w:p w14:paraId="4107F9A4" w14:textId="77777777" w:rsidR="00891601" w:rsidRPr="009D563B" w:rsidRDefault="00891601" w:rsidP="00891601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kulturális célú kampányszervezés gyakorlata</w:t>
      </w:r>
    </w:p>
    <w:p w14:paraId="6A00E93C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0088C6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6F8BF5EF" w14:textId="77777777" w:rsidR="00A23F09" w:rsidRPr="009D563B" w:rsidRDefault="00891601" w:rsidP="00891601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Tanterem, számítógép terem, gyakorlati helyszín</w:t>
      </w:r>
    </w:p>
    <w:p w14:paraId="6766C224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5C464D34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100CAC58" w14:textId="1A9A9159" w:rsidR="00A23F09" w:rsidRPr="009D563B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513C6763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15571C61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49E87FCB" w14:textId="77777777" w:rsidR="00A23F09" w:rsidRPr="009D563B" w:rsidRDefault="00A23F09" w:rsidP="00A23F09">
      <w:pPr>
        <w:rPr>
          <w:rFonts w:cs="Times New Roman"/>
        </w:rPr>
      </w:pPr>
    </w:p>
    <w:p w14:paraId="777B5E51" w14:textId="77777777" w:rsidR="00A23F09" w:rsidRPr="009D563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A</w:t>
      </w:r>
    </w:p>
    <w:p w14:paraId="52DE45E1" w14:textId="77777777" w:rsidR="00A23F09" w:rsidRPr="009D563B" w:rsidRDefault="00695B52" w:rsidP="00A23F09">
      <w:pPr>
        <w:spacing w:after="480"/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12045</w:t>
      </w:r>
      <w:r w:rsidR="00A23F09" w:rsidRPr="009D563B">
        <w:rPr>
          <w:rFonts w:cs="Times New Roman"/>
          <w:b/>
          <w:sz w:val="36"/>
        </w:rPr>
        <w:t>-</w:t>
      </w:r>
      <w:r w:rsidRPr="009D563B">
        <w:rPr>
          <w:rFonts w:cs="Times New Roman"/>
          <w:b/>
          <w:sz w:val="36"/>
        </w:rPr>
        <w:t>16</w:t>
      </w:r>
      <w:r w:rsidR="00A23F09" w:rsidRPr="009D563B">
        <w:rPr>
          <w:rFonts w:cs="Times New Roman"/>
          <w:b/>
          <w:sz w:val="36"/>
        </w:rPr>
        <w:t xml:space="preserve"> azonosító számú</w:t>
      </w:r>
    </w:p>
    <w:p w14:paraId="342BBDB4" w14:textId="77777777" w:rsidR="00A23F09" w:rsidRPr="009D563B" w:rsidRDefault="00695B52" w:rsidP="00A23F09">
      <w:pPr>
        <w:jc w:val="center"/>
        <w:rPr>
          <w:rFonts w:cs="Times New Roman"/>
          <w:b/>
          <w:sz w:val="36"/>
        </w:rPr>
      </w:pPr>
      <w:r w:rsidRPr="009D563B">
        <w:rPr>
          <w:rFonts w:cs="Times New Roman"/>
          <w:b/>
          <w:sz w:val="36"/>
        </w:rPr>
        <w:t>Képző- és iparművészeti alapismeretek</w:t>
      </w:r>
    </w:p>
    <w:p w14:paraId="0D196AA0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megnevezésű</w:t>
      </w:r>
      <w:proofErr w:type="gramEnd"/>
    </w:p>
    <w:p w14:paraId="231C3380" w14:textId="77777777" w:rsidR="00A23F09" w:rsidRPr="009D563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szakmai</w:t>
      </w:r>
      <w:proofErr w:type="gramEnd"/>
      <w:r w:rsidRPr="009D563B">
        <w:rPr>
          <w:rFonts w:cs="Times New Roman"/>
          <w:b/>
          <w:sz w:val="36"/>
        </w:rPr>
        <w:t xml:space="preserve"> követelménymodul</w:t>
      </w:r>
    </w:p>
    <w:p w14:paraId="0BF071E5" w14:textId="77777777" w:rsidR="00A23F09" w:rsidRPr="009D563B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9D563B">
        <w:rPr>
          <w:rFonts w:cs="Times New Roman"/>
          <w:b/>
          <w:sz w:val="36"/>
        </w:rPr>
        <w:t>tantárgyai</w:t>
      </w:r>
      <w:proofErr w:type="gramEnd"/>
      <w:r w:rsidRPr="009D563B">
        <w:rPr>
          <w:rFonts w:cs="Times New Roman"/>
          <w:b/>
          <w:sz w:val="36"/>
        </w:rPr>
        <w:t>, témakörei</w:t>
      </w:r>
    </w:p>
    <w:p w14:paraId="224E211B" w14:textId="77777777" w:rsidR="00A23F09" w:rsidRPr="009D563B" w:rsidRDefault="00A23F09" w:rsidP="00A23F09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2A58C427" w14:textId="41CEA371" w:rsidR="00A23F09" w:rsidRPr="009D563B" w:rsidRDefault="00A23F09" w:rsidP="00A23F09">
      <w:pPr>
        <w:rPr>
          <w:rFonts w:cs="Times New Roman"/>
        </w:rPr>
      </w:pPr>
      <w:r w:rsidRPr="009D563B">
        <w:rPr>
          <w:rFonts w:cs="Times New Roman"/>
        </w:rPr>
        <w:lastRenderedPageBreak/>
        <w:t xml:space="preserve">A </w:t>
      </w:r>
      <w:r w:rsidR="00695B52" w:rsidRPr="009D563B">
        <w:rPr>
          <w:rFonts w:cs="Times New Roman"/>
        </w:rPr>
        <w:t>12045</w:t>
      </w:r>
      <w:r w:rsidRPr="009D563B">
        <w:rPr>
          <w:rFonts w:cs="Times New Roman"/>
        </w:rPr>
        <w:t>-</w:t>
      </w:r>
      <w:r w:rsidR="00695B52" w:rsidRPr="009D563B">
        <w:rPr>
          <w:rFonts w:cs="Times New Roman"/>
        </w:rPr>
        <w:t>16</w:t>
      </w:r>
      <w:r w:rsidRPr="009D563B">
        <w:rPr>
          <w:rFonts w:cs="Times New Roman"/>
        </w:rPr>
        <w:t xml:space="preserve"> azonosító számú </w:t>
      </w:r>
      <w:r w:rsidR="00695B52" w:rsidRPr="009D563B">
        <w:rPr>
          <w:rFonts w:cs="Times New Roman"/>
        </w:rPr>
        <w:t xml:space="preserve">Képző- és iparművészeti alapismeretek </w:t>
      </w:r>
      <w:r w:rsidRPr="009D563B">
        <w:rPr>
          <w:rFonts w:cs="Times New Roman"/>
        </w:rPr>
        <w:t xml:space="preserve">megnevezésű szakmai követelménymodulhoz tartozó tantárgyak és témakörök oktatása során </w:t>
      </w:r>
      <w:r w:rsidR="00526B81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76"/>
        <w:gridCol w:w="758"/>
      </w:tblGrid>
      <w:tr w:rsidR="009D563B" w:rsidRPr="007C3AAF" w14:paraId="7379D650" w14:textId="77777777" w:rsidTr="00695B52">
        <w:trPr>
          <w:cantSplit/>
          <w:trHeight w:val="1697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69E09D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ADAB5B6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Szakmai projekt gyakorlat</w:t>
            </w:r>
          </w:p>
        </w:tc>
      </w:tr>
      <w:tr w:rsidR="009D563B" w:rsidRPr="007C3AAF" w14:paraId="60E88B97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FBB0B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751C3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BD44E05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401378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7C6D9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A5ABE9D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C1F1D5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72DF4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EABC7D2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F3FC3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DF48E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02C04F6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DB422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4451B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87C9391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71746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Szakmai portfóliót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C454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9441BB2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3625B3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11FF6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77E99145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77B1D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Prezentációval bemutatja szakmai múltját, elképzeléseit, terveit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B069C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FCF563A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76F4FB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13732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1B71B57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BB97A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73EF4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60CAA3E0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A0A675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EA5C8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48BF0F83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FDA762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B40BB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F3D8E78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C2FCAA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3EB10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5952111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8F5A46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7109D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1001532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224E56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művésztelep, </w:t>
            </w:r>
            <w:proofErr w:type="spellStart"/>
            <w:r w:rsidRPr="007C3AAF">
              <w:rPr>
                <w:rFonts w:eastAsia="Times New Roman" w:cs="Times New Roman"/>
                <w:szCs w:val="24"/>
                <w:lang w:eastAsia="hu-HU"/>
              </w:rPr>
              <w:t>stb</w:t>
            </w:r>
            <w:proofErr w:type="spellEnd"/>
            <w:r w:rsidRPr="007C3AAF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405D1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1606D87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39D2B7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58F20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072A9BE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56C901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A19F5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683835D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E69A6B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EBDC8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733C286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535B3A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FB51D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217B846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BA4FDE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6D28A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3DAA67EA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051B7D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5DE2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4506496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15A6B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68F9E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2E5FBC32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2F8D36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9055F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6449B91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C383DC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66384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1A3B6712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0D0A2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0B136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26813AE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EDDA27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7085A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6B795F4B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C7A96A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B31FC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362A0944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49BCC7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BF3EF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5FD073CA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B24FB2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818E9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D563B" w:rsidRPr="007C3AAF" w14:paraId="02203281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F701B8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7C3AAF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9DAEA" w14:textId="77777777" w:rsidR="00695B52" w:rsidRPr="007C3AAF" w:rsidRDefault="00695B52" w:rsidP="005E22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9D563B" w:rsidRPr="007C3AAF" w14:paraId="2358F571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E3D21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BF2A7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7C3AAF" w:rsidRPr="007C3AAF" w14:paraId="48144453" w14:textId="77777777" w:rsidTr="00695B52">
        <w:trPr>
          <w:trHeight w:val="255"/>
          <w:jc w:val="center"/>
        </w:trPr>
        <w:tc>
          <w:tcPr>
            <w:tcW w:w="7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CCC4CC" w14:textId="77777777" w:rsidR="00695B52" w:rsidRPr="007C3AAF" w:rsidRDefault="00695B52" w:rsidP="00955EE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68A4C" w14:textId="77777777" w:rsidR="00695B52" w:rsidRPr="007C3AAF" w:rsidRDefault="00695B52" w:rsidP="00955EE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7C3AAF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C8DFF44" w14:textId="77777777" w:rsidR="00A23F09" w:rsidRPr="009D563B" w:rsidRDefault="00A23F09" w:rsidP="00A23F09">
      <w:pPr>
        <w:rPr>
          <w:rFonts w:cs="Times New Roman"/>
        </w:rPr>
      </w:pPr>
    </w:p>
    <w:p w14:paraId="0F048773" w14:textId="74C821C5" w:rsidR="00A23F09" w:rsidRPr="009D563B" w:rsidRDefault="00695B5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lastRenderedPageBreak/>
        <w:t>Szakmai projekt gyakorlat</w:t>
      </w:r>
      <w:r w:rsidR="00A23F09" w:rsidRPr="009D563B">
        <w:rPr>
          <w:rFonts w:cs="Times New Roman"/>
          <w:b/>
        </w:rPr>
        <w:t xml:space="preserve"> tantárgy</w:t>
      </w:r>
      <w:r w:rsidR="00A23F09" w:rsidRPr="009D563B">
        <w:rPr>
          <w:rFonts w:cs="Times New Roman"/>
          <w:b/>
        </w:rPr>
        <w:tab/>
      </w:r>
      <w:r w:rsidR="000367B4" w:rsidRPr="009D563B">
        <w:rPr>
          <w:rFonts w:cs="Times New Roman"/>
          <w:b/>
        </w:rPr>
        <w:t>134</w:t>
      </w:r>
      <w:r w:rsidR="00A23F09" w:rsidRPr="009D563B">
        <w:rPr>
          <w:rFonts w:cs="Times New Roman"/>
          <w:b/>
        </w:rPr>
        <w:t xml:space="preserve"> óra/</w:t>
      </w:r>
      <w:r w:rsidR="000B3EEE" w:rsidRPr="009D563B">
        <w:rPr>
          <w:rFonts w:cs="Times New Roman"/>
          <w:b/>
        </w:rPr>
        <w:t>0</w:t>
      </w:r>
      <w:r w:rsidR="007C3AAF">
        <w:rPr>
          <w:rFonts w:cs="Times New Roman"/>
          <w:b/>
        </w:rPr>
        <w:t xml:space="preserve"> </w:t>
      </w:r>
      <w:r w:rsidR="00A23F09" w:rsidRPr="009D563B">
        <w:rPr>
          <w:rFonts w:cs="Times New Roman"/>
          <w:b/>
        </w:rPr>
        <w:t>óra*</w:t>
      </w:r>
    </w:p>
    <w:p w14:paraId="3BCCF529" w14:textId="77777777" w:rsidR="00A23F09" w:rsidRPr="009D563B" w:rsidRDefault="00A23F09" w:rsidP="00A23F09">
      <w:pPr>
        <w:spacing w:after="0"/>
        <w:jc w:val="right"/>
        <w:rPr>
          <w:rFonts w:cs="Times New Roman"/>
          <w:sz w:val="20"/>
        </w:rPr>
      </w:pPr>
      <w:r w:rsidRPr="009D563B">
        <w:rPr>
          <w:rFonts w:cs="Times New Roman"/>
          <w:sz w:val="20"/>
        </w:rPr>
        <w:t>* 9-13. évfolyamon megszervezett képzés/13. és 14. évfolyamon megszervezett képzés</w:t>
      </w:r>
    </w:p>
    <w:p w14:paraId="40E5EA14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4F51E658" w14:textId="547E502F" w:rsidR="00A23F09" w:rsidRPr="009D563B" w:rsidRDefault="007C3AAF" w:rsidP="00A23F09">
      <w:pPr>
        <w:spacing w:after="0"/>
        <w:ind w:left="426"/>
        <w:rPr>
          <w:rFonts w:cs="Times New Roman"/>
        </w:rPr>
      </w:pPr>
      <w:r>
        <w:rPr>
          <w:rFonts w:cs="Times New Roman"/>
        </w:rPr>
        <w:t>A tantárgy a</w:t>
      </w:r>
      <w:r w:rsidR="00A23F09" w:rsidRPr="009D563B">
        <w:rPr>
          <w:rFonts w:cs="Times New Roman"/>
        </w:rPr>
        <w:t>z</w:t>
      </w:r>
      <w:r>
        <w:rPr>
          <w:rFonts w:cs="Times New Roman"/>
        </w:rPr>
        <w:t xml:space="preserve"> </w:t>
      </w:r>
      <w:r w:rsidR="00891601" w:rsidRPr="009D563B">
        <w:rPr>
          <w:rFonts w:cs="Times New Roman"/>
        </w:rPr>
        <w:t>51 345 02 Képző- és iparművészeti program- és projektszervező</w:t>
      </w:r>
      <w:r w:rsidR="00A23F09" w:rsidRPr="009D563B">
        <w:rPr>
          <w:rFonts w:cs="Times New Roman"/>
        </w:rPr>
        <w:t xml:space="preserve"> </w:t>
      </w:r>
      <w:r w:rsidRPr="007C3AAF">
        <w:rPr>
          <w:rFonts w:cs="Times New Roman"/>
        </w:rPr>
        <w:t>mellék-</w:t>
      </w:r>
      <w:r w:rsidR="00A23F09" w:rsidRPr="009D563B">
        <w:rPr>
          <w:rFonts w:cs="Times New Roman"/>
        </w:rPr>
        <w:t>szakképesítéshez kapcsolódik.</w:t>
      </w:r>
    </w:p>
    <w:p w14:paraId="13FE9916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29438FAD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tanításának célja</w:t>
      </w:r>
    </w:p>
    <w:p w14:paraId="1FEB998B" w14:textId="77777777" w:rsidR="00A23F09" w:rsidRPr="009D563B" w:rsidRDefault="000367B4" w:rsidP="000367B4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</w:t>
      </w:r>
    </w:p>
    <w:p w14:paraId="2C6E3E17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1C50D4F8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Kapcsolódó közismereti, szakmai tartalmak</w:t>
      </w:r>
    </w:p>
    <w:p w14:paraId="6406F50D" w14:textId="77777777" w:rsidR="00A23F09" w:rsidRPr="009D563B" w:rsidRDefault="000367B4" w:rsidP="000367B4">
      <w:pPr>
        <w:spacing w:after="0"/>
        <w:ind w:left="360"/>
        <w:rPr>
          <w:rFonts w:cs="Times New Roman"/>
        </w:rPr>
      </w:pPr>
      <w:r w:rsidRPr="009D563B">
        <w:rPr>
          <w:rFonts w:cs="Times New Roman"/>
        </w:rPr>
        <w:t>Informatika, szakmai idegen nyelv, szakmai főtárgy gyakorlata</w:t>
      </w:r>
    </w:p>
    <w:p w14:paraId="79F3CE15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1935FE15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Témakörök</w:t>
      </w:r>
    </w:p>
    <w:p w14:paraId="4761283F" w14:textId="77777777" w:rsidR="00A23F09" w:rsidRPr="009D563B" w:rsidRDefault="000367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Szakmai projektek kivitelezése</w:t>
      </w:r>
    </w:p>
    <w:p w14:paraId="7551D0B3" w14:textId="77777777" w:rsidR="000367B4" w:rsidRPr="009D563B" w:rsidRDefault="000367B4" w:rsidP="000367B4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A képző- és iparművészeti események, rendezvények speciális szervezési ismereteinek gyakorlati elsajátítása a tervezéstől a konkrét kivitelezésig</w:t>
      </w:r>
    </w:p>
    <w:p w14:paraId="5EC05EBB" w14:textId="77777777" w:rsidR="000367B4" w:rsidRPr="009D563B" w:rsidRDefault="000367B4" w:rsidP="000367B4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Saját, és mások munkáinak bemutatásához kapcsolódó események online és hagyományos kommunikációs felületeit megtervezi, tartalomszerkesztéssel támogatja</w:t>
      </w:r>
    </w:p>
    <w:p w14:paraId="14FF27F1" w14:textId="77777777" w:rsidR="000367B4" w:rsidRPr="009D563B" w:rsidRDefault="000367B4" w:rsidP="000367B4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Folyamatosan dokumentálja szakmai tevékenységét, valamint alkalmassá válik arra, hogy mások egyéni munkásságának, és művészeti rendezvények egyéni és csoportos projektjeiről, eseményeiről prezentációt készít, és prezentál</w:t>
      </w:r>
    </w:p>
    <w:p w14:paraId="1BAC13A2" w14:textId="77777777" w:rsidR="000367B4" w:rsidRPr="009D563B" w:rsidRDefault="000367B4" w:rsidP="000367B4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Megismeri és használja a képző- és iparművészeti munkák műhelykörnyezetét</w:t>
      </w:r>
    </w:p>
    <w:p w14:paraId="3379E17A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BE4ED" w14:textId="77777777" w:rsidR="00A23F09" w:rsidRPr="009D563B" w:rsidRDefault="000367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Dokumentáció, prezentáció gyakorlat</w:t>
      </w:r>
    </w:p>
    <w:p w14:paraId="5A1A4F9B" w14:textId="77777777" w:rsidR="000367B4" w:rsidRPr="009D563B" w:rsidRDefault="000367B4" w:rsidP="000367B4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>Folyamatosan dokumentálja szakmai tevékenységét, valamint alkalmassá válik arra, hogy mások egyéni munkásságának, és művészeti rendezvények egyéni és csoportos projektjeiről, eseményeiről prezentációt készít, és prezentál</w:t>
      </w:r>
    </w:p>
    <w:p w14:paraId="3E6CE2A6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3FBF03" w14:textId="77777777" w:rsidR="00A23F09" w:rsidRPr="009D563B" w:rsidRDefault="000367B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9D563B">
        <w:rPr>
          <w:rFonts w:cs="Times New Roman"/>
          <w:b/>
          <w:i/>
        </w:rPr>
        <w:t>Műtárgyak kezelése</w:t>
      </w:r>
    </w:p>
    <w:p w14:paraId="128FC596" w14:textId="77777777" w:rsidR="000367B4" w:rsidRPr="009D563B" w:rsidRDefault="000367B4" w:rsidP="000367B4">
      <w:pPr>
        <w:spacing w:after="0"/>
        <w:ind w:left="709"/>
        <w:rPr>
          <w:rFonts w:cs="Times New Roman"/>
        </w:rPr>
      </w:pPr>
      <w:r w:rsidRPr="009D563B">
        <w:rPr>
          <w:rFonts w:cs="Times New Roman"/>
        </w:rPr>
        <w:t xml:space="preserve">Saját és mások műtárgyainak szakszerű tárolása, csomagolása, szállítása, kiállításokon történő bemutatásának módja, szakszerű installálás és </w:t>
      </w:r>
      <w:proofErr w:type="gramStart"/>
      <w:r w:rsidRPr="009D563B">
        <w:rPr>
          <w:rFonts w:cs="Times New Roman"/>
        </w:rPr>
        <w:t>kiállítás bontás</w:t>
      </w:r>
      <w:proofErr w:type="gramEnd"/>
      <w:r w:rsidRPr="009D563B">
        <w:rPr>
          <w:rFonts w:cs="Times New Roman"/>
        </w:rPr>
        <w:t xml:space="preserve">. A művek kiállításával kapcsolatos dokumentumok kezelése, műtárgyjegyzék, műleírás, biztosítás. </w:t>
      </w:r>
    </w:p>
    <w:p w14:paraId="309BC9C2" w14:textId="77777777" w:rsidR="00A23F09" w:rsidRPr="009D563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97EF24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képzés javasolt helyszíne (ajánlás)</w:t>
      </w:r>
    </w:p>
    <w:p w14:paraId="56BE25D9" w14:textId="77777777" w:rsidR="00A23F09" w:rsidRPr="009D563B" w:rsidRDefault="00891601" w:rsidP="00891601">
      <w:pPr>
        <w:ind w:left="360"/>
        <w:rPr>
          <w:rFonts w:cs="Times New Roman"/>
        </w:rPr>
      </w:pPr>
      <w:r w:rsidRPr="009D563B">
        <w:rPr>
          <w:rFonts w:cs="Times New Roman"/>
        </w:rPr>
        <w:t>Szakmai műhely, műterem, informatika terem, kiállító tér vagy más szakmai helyszín</w:t>
      </w:r>
    </w:p>
    <w:p w14:paraId="57BED3A4" w14:textId="77777777" w:rsidR="00A23F09" w:rsidRPr="009D563B" w:rsidRDefault="00A23F09" w:rsidP="00A23F09">
      <w:pPr>
        <w:spacing w:after="0"/>
        <w:ind w:left="426"/>
        <w:rPr>
          <w:rFonts w:cs="Times New Roman"/>
        </w:rPr>
      </w:pPr>
    </w:p>
    <w:p w14:paraId="5376A4AD" w14:textId="77777777" w:rsidR="00A23F09" w:rsidRPr="009D563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9D563B">
        <w:rPr>
          <w:rFonts w:cs="Times New Roman"/>
          <w:b/>
        </w:rPr>
        <w:t>A tantárgy értékelésének módja</w:t>
      </w:r>
    </w:p>
    <w:p w14:paraId="09986149" w14:textId="000F787F" w:rsidR="00A23F09" w:rsidRDefault="00A23F09" w:rsidP="00A23F09">
      <w:pPr>
        <w:spacing w:after="0"/>
        <w:ind w:left="426"/>
        <w:rPr>
          <w:rFonts w:cs="Times New Roman"/>
        </w:rPr>
      </w:pPr>
      <w:r w:rsidRPr="009D563B">
        <w:rPr>
          <w:rFonts w:cs="Times New Roman"/>
        </w:rPr>
        <w:t xml:space="preserve">A nemzeti köznevelésről szóló 2011. évi </w:t>
      </w:r>
      <w:r w:rsidR="00526B81">
        <w:rPr>
          <w:rFonts w:cs="Times New Roman"/>
        </w:rPr>
        <w:t>CXC. törvény</w:t>
      </w:r>
      <w:r w:rsidRPr="009D563B">
        <w:rPr>
          <w:rFonts w:cs="Times New Roman"/>
        </w:rPr>
        <w:t xml:space="preserve"> 54. § </w:t>
      </w:r>
      <w:r w:rsidR="003A7C3E">
        <w:rPr>
          <w:rFonts w:cs="Times New Roman"/>
        </w:rPr>
        <w:t>(2) bekezdés a)</w:t>
      </w:r>
      <w:r w:rsidRPr="009D563B">
        <w:rPr>
          <w:rFonts w:cs="Times New Roman"/>
        </w:rPr>
        <w:t xml:space="preserve"> pontja szerinti értékeléssel.</w:t>
      </w:r>
    </w:p>
    <w:p w14:paraId="18E9155F" w14:textId="77777777" w:rsidR="007C3AAF" w:rsidRDefault="007C3AAF" w:rsidP="007C3AAF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0E59B2E" w14:textId="77777777" w:rsidR="007C3AAF" w:rsidRPr="00D52C63" w:rsidRDefault="007C3AAF" w:rsidP="007C3AAF">
      <w:pPr>
        <w:rPr>
          <w:rFonts w:cs="Times New Roman"/>
        </w:rPr>
      </w:pPr>
    </w:p>
    <w:p w14:paraId="437EF9FE" w14:textId="77777777" w:rsidR="007C3AAF" w:rsidRPr="00D52C63" w:rsidRDefault="007C3AAF" w:rsidP="007C3AAF">
      <w:pPr>
        <w:spacing w:before="2880"/>
        <w:jc w:val="center"/>
        <w:rPr>
          <w:rFonts w:cs="Times New Roman"/>
          <w:b/>
          <w:sz w:val="36"/>
        </w:rPr>
      </w:pPr>
    </w:p>
    <w:p w14:paraId="79496DA5" w14:textId="77777777" w:rsidR="007C3AAF" w:rsidRPr="00D52C63" w:rsidRDefault="007C3AAF" w:rsidP="007C3AAF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1100541F" w14:textId="77777777" w:rsidR="007C3AAF" w:rsidRPr="00D52C63" w:rsidRDefault="007C3AAF" w:rsidP="007C3AAF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54A7E26E" w14:textId="1F519BAB" w:rsidR="007C3AAF" w:rsidRPr="00644690" w:rsidRDefault="007C3AAF" w:rsidP="007C3AAF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47A68681" w14:textId="77777777" w:rsidR="007C3AAF" w:rsidRDefault="007C3AAF" w:rsidP="007C3AAF">
      <w:pPr>
        <w:spacing w:after="0"/>
        <w:ind w:left="426"/>
      </w:pPr>
    </w:p>
    <w:p w14:paraId="5A82D5F5" w14:textId="77777777" w:rsidR="007C3AAF" w:rsidRDefault="007C3AAF" w:rsidP="007C3AAF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685702B3" w14:textId="77777777" w:rsidR="007C3AAF" w:rsidRDefault="007C3AAF" w:rsidP="007C3AAF">
      <w:pPr>
        <w:spacing w:after="0"/>
        <w:ind w:left="426"/>
      </w:pPr>
    </w:p>
    <w:p w14:paraId="6D0F800A" w14:textId="77777777" w:rsidR="007C3AAF" w:rsidRDefault="007C3AAF" w:rsidP="007C3AAF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06AFF8DF" w14:textId="77777777" w:rsidR="007C3AAF" w:rsidRDefault="007C3AAF" w:rsidP="007C3AAF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27EB3298" w14:textId="77777777" w:rsidR="007C3AAF" w:rsidRPr="002B5BF7" w:rsidRDefault="007C3AAF" w:rsidP="007C3AAF">
      <w:pPr>
        <w:spacing w:after="0"/>
        <w:ind w:left="426"/>
      </w:pPr>
    </w:p>
    <w:p w14:paraId="0500B1D0" w14:textId="77777777" w:rsidR="007C3AAF" w:rsidRPr="00644690" w:rsidRDefault="007C3AAF" w:rsidP="007C3AA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06B21BB5" w14:textId="2B24BFF8" w:rsidR="007C3AAF" w:rsidRDefault="007C3AAF" w:rsidP="007C3AAF">
      <w:pPr>
        <w:spacing w:after="0"/>
        <w:ind w:left="426"/>
      </w:pPr>
      <w:r w:rsidRPr="003A56AA">
        <w:t xml:space="preserve">A nemzeti köznevelésről szóló 2011. évi </w:t>
      </w:r>
      <w:r w:rsidR="00526B81">
        <w:t>CXC. törvény</w:t>
      </w:r>
      <w:r w:rsidRPr="003A56AA">
        <w:t xml:space="preserve"> 54. § </w:t>
      </w:r>
      <w:r w:rsidR="003A7C3E">
        <w:t>(2) bekezdés a)</w:t>
      </w:r>
      <w:r w:rsidRPr="003A56AA">
        <w:t xml:space="preserve"> pontja szerinti értékeléssel.</w:t>
      </w:r>
    </w:p>
    <w:p w14:paraId="79DDA97F" w14:textId="77777777" w:rsidR="007C3AAF" w:rsidRDefault="007C3AAF" w:rsidP="007C3AAF">
      <w:pPr>
        <w:spacing w:after="0"/>
        <w:ind w:left="426"/>
      </w:pPr>
    </w:p>
    <w:p w14:paraId="29EEA2C4" w14:textId="77777777" w:rsidR="006C2BCA" w:rsidRPr="009D563B" w:rsidRDefault="006C2BCA" w:rsidP="006C2BCA">
      <w:pPr>
        <w:spacing w:after="200" w:line="276" w:lineRule="auto"/>
        <w:jc w:val="left"/>
        <w:rPr>
          <w:rFonts w:cs="Times New Roman"/>
        </w:rPr>
      </w:pPr>
      <w:r w:rsidRPr="009D563B">
        <w:rPr>
          <w:rFonts w:cs="Times New Roman"/>
        </w:rPr>
        <w:br w:type="page"/>
      </w:r>
    </w:p>
    <w:p w14:paraId="42E6FF1D" w14:textId="77777777" w:rsidR="006C2BCA" w:rsidRPr="009D563B" w:rsidRDefault="006C2BCA" w:rsidP="006C2BCA">
      <w:pPr>
        <w:spacing w:after="0"/>
        <w:jc w:val="center"/>
        <w:rPr>
          <w:rFonts w:cs="Times New Roman"/>
          <w:b/>
          <w:caps/>
        </w:rPr>
      </w:pPr>
      <w:r w:rsidRPr="009D563B">
        <w:rPr>
          <w:rFonts w:cs="Times New Roman"/>
          <w:b/>
          <w:caps/>
        </w:rPr>
        <w:lastRenderedPageBreak/>
        <w:t>Összefüggő szakmai gyakorlat</w:t>
      </w:r>
    </w:p>
    <w:p w14:paraId="32D5C112" w14:textId="77777777" w:rsidR="006C2BCA" w:rsidRPr="009D563B" w:rsidRDefault="006C2BCA" w:rsidP="006C2BCA">
      <w:pPr>
        <w:spacing w:after="0"/>
        <w:rPr>
          <w:rFonts w:cs="Times New Roman"/>
        </w:rPr>
      </w:pPr>
    </w:p>
    <w:p w14:paraId="4D5C9898" w14:textId="77777777" w:rsidR="006C2BCA" w:rsidRPr="009D563B" w:rsidRDefault="006C2BCA" w:rsidP="006C2BCA">
      <w:pPr>
        <w:spacing w:after="0"/>
        <w:jc w:val="center"/>
        <w:rPr>
          <w:rFonts w:cs="Times New Roman"/>
          <w:b/>
        </w:rPr>
      </w:pPr>
      <w:r w:rsidRPr="009D563B">
        <w:rPr>
          <w:rFonts w:cs="Times New Roman"/>
          <w:b/>
        </w:rPr>
        <w:t>I. Öt évfolyamos oktatás közismereti képzéssel</w:t>
      </w:r>
    </w:p>
    <w:p w14:paraId="7456DCE0" w14:textId="2C62756E" w:rsidR="006C2BCA" w:rsidRPr="009D563B" w:rsidRDefault="00CD28A3" w:rsidP="006C2BCA">
      <w:pPr>
        <w:spacing w:after="0"/>
        <w:jc w:val="center"/>
        <w:rPr>
          <w:rFonts w:cs="Times New Roman"/>
        </w:rPr>
      </w:pPr>
      <w:r>
        <w:rPr>
          <w:rFonts w:cs="Times New Roman"/>
        </w:rPr>
        <w:t>10. évfolyamot követően 6</w:t>
      </w:r>
      <w:r w:rsidR="006C2BCA" w:rsidRPr="009D563B">
        <w:rPr>
          <w:rFonts w:cs="Times New Roman"/>
        </w:rPr>
        <w:t>0 óra</w:t>
      </w:r>
    </w:p>
    <w:p w14:paraId="43647F87" w14:textId="77E48BDE" w:rsidR="006C2BCA" w:rsidRPr="009D563B" w:rsidRDefault="00CD28A3" w:rsidP="006C2BCA">
      <w:pPr>
        <w:spacing w:after="0"/>
        <w:jc w:val="center"/>
        <w:rPr>
          <w:rFonts w:cs="Times New Roman"/>
        </w:rPr>
      </w:pPr>
      <w:r>
        <w:rPr>
          <w:rFonts w:cs="Times New Roman"/>
        </w:rPr>
        <w:t>11. évfolyamot követően 6</w:t>
      </w:r>
      <w:r w:rsidR="006C2BCA" w:rsidRPr="009D563B">
        <w:rPr>
          <w:rFonts w:cs="Times New Roman"/>
        </w:rPr>
        <w:t>0 óra</w:t>
      </w:r>
    </w:p>
    <w:p w14:paraId="017D2527" w14:textId="77777777" w:rsidR="006C2BCA" w:rsidRPr="009D563B" w:rsidRDefault="006C2BCA" w:rsidP="006C2BCA">
      <w:pPr>
        <w:spacing w:after="0"/>
        <w:rPr>
          <w:rFonts w:cs="Times New Roman"/>
        </w:rPr>
      </w:pPr>
    </w:p>
    <w:p w14:paraId="42EDA025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</w:p>
    <w:p w14:paraId="312584AF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075FEDDE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</w:p>
    <w:p w14:paraId="06350B49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 10. évfolyamot követő szakmai gyakorlat szakmai tartalma:</w:t>
      </w:r>
    </w:p>
    <w:p w14:paraId="3BFE9463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 tágabban értelmezett képző-és iparművészeti szakmai környezet bármely területének gyakorlati helyszínén, kulturális területen, műhelyben, műteremben vagy üzemi környezetben eltöltött, munkatapasztalat szerzését biztosító gyakorlati időszak.</w:t>
      </w:r>
    </w:p>
    <w:p w14:paraId="308F5B87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</w:p>
    <w:p w14:paraId="06B7216A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 11. évfolyamot követő szakmai gyakorlat szakmai tartalma:</w:t>
      </w:r>
    </w:p>
    <w:p w14:paraId="3A898B0B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 xml:space="preserve">A tágabban értelmezett dekoratőr szakmai környezet bármely területének gyakorlati helyszínén, műhelyben, műteremben vagy üzemi környezetben eltöltött, munkatapasztalatot adó gyakorlati időszak, mely lehetőség szerint alkalmas egyes </w:t>
      </w:r>
      <w:proofErr w:type="gramStart"/>
      <w:r w:rsidRPr="009D563B">
        <w:rPr>
          <w:rFonts w:cs="Times New Roman"/>
          <w:i/>
        </w:rPr>
        <w:t>munkafázisok  begyakorlására</w:t>
      </w:r>
      <w:proofErr w:type="gramEnd"/>
      <w:r w:rsidRPr="009D563B">
        <w:rPr>
          <w:rFonts w:cs="Times New Roman"/>
          <w:i/>
        </w:rPr>
        <w:t xml:space="preserve">, </w:t>
      </w:r>
    </w:p>
    <w:p w14:paraId="49A7ECED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</w:p>
    <w:p w14:paraId="614C0CF4" w14:textId="77777777" w:rsidR="00CD28A3" w:rsidRPr="009D563B" w:rsidRDefault="00CD28A3" w:rsidP="00CD28A3">
      <w:pPr>
        <w:spacing w:after="0"/>
        <w:jc w:val="center"/>
        <w:rPr>
          <w:rFonts w:cs="Times New Roman"/>
          <w:b/>
        </w:rPr>
      </w:pPr>
      <w:r w:rsidRPr="009D563B">
        <w:rPr>
          <w:rFonts w:cs="Times New Roman"/>
          <w:b/>
        </w:rPr>
        <w:t>II. Két évfolyamos oktatás közismereti képzés nélkül</w:t>
      </w:r>
    </w:p>
    <w:p w14:paraId="3D99CD00" w14:textId="77777777" w:rsidR="00CD28A3" w:rsidRPr="009D563B" w:rsidRDefault="00CD28A3" w:rsidP="00CD28A3">
      <w:pPr>
        <w:spacing w:after="0"/>
        <w:jc w:val="center"/>
        <w:rPr>
          <w:rFonts w:cs="Times New Roman"/>
        </w:rPr>
      </w:pPr>
      <w:r w:rsidRPr="009D563B">
        <w:rPr>
          <w:rFonts w:cs="Times New Roman"/>
        </w:rPr>
        <w:t>1. évfolyamot követően 80 óra</w:t>
      </w:r>
    </w:p>
    <w:p w14:paraId="505A431A" w14:textId="77777777" w:rsidR="00CD28A3" w:rsidRPr="009D563B" w:rsidRDefault="00CD28A3" w:rsidP="00CD28A3">
      <w:pPr>
        <w:spacing w:after="0"/>
        <w:rPr>
          <w:rFonts w:cs="Times New Roman"/>
        </w:rPr>
      </w:pPr>
    </w:p>
    <w:p w14:paraId="7F9A6437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Az 1. évfolyamot követő szakmai gyakorlat szakmai tartalma:</w:t>
      </w:r>
    </w:p>
    <w:p w14:paraId="6103927B" w14:textId="77777777" w:rsidR="006C2BCA" w:rsidRPr="009D563B" w:rsidRDefault="006C2BCA" w:rsidP="006C2BCA">
      <w:pPr>
        <w:spacing w:after="0"/>
        <w:ind w:left="360"/>
        <w:rPr>
          <w:rFonts w:cs="Times New Roman"/>
          <w:i/>
        </w:rPr>
      </w:pPr>
      <w:r w:rsidRPr="009D563B">
        <w:rPr>
          <w:rFonts w:cs="Times New Roman"/>
          <w:i/>
        </w:rPr>
        <w:t>A dekoratőr szakmai környezet bármely területének gyakorlati helyszínén, műhelyben, műteremben vagy üzemi környezetben eltöltött, munkatapasztalatot adó gyakorlati időszak, mely lehetőség szerint alkalmas egyes munkafázisok begyakorlására, illetve egy-egy technika vagy technológia megismerésére</w:t>
      </w:r>
    </w:p>
    <w:p w14:paraId="6117664D" w14:textId="77777777" w:rsidR="006C2BCA" w:rsidRPr="009D563B" w:rsidRDefault="006C2BCA" w:rsidP="006C2BCA">
      <w:pPr>
        <w:spacing w:after="0"/>
        <w:ind w:left="426"/>
        <w:rPr>
          <w:rFonts w:cs="Times New Roman"/>
          <w:i/>
        </w:rPr>
      </w:pPr>
    </w:p>
    <w:p w14:paraId="59BC8E35" w14:textId="77777777" w:rsidR="006C2BCA" w:rsidRPr="009D563B" w:rsidRDefault="006C2BCA" w:rsidP="00A23F09">
      <w:pPr>
        <w:spacing w:after="0"/>
        <w:ind w:left="426"/>
        <w:rPr>
          <w:rFonts w:cs="Times New Roman"/>
        </w:rPr>
      </w:pPr>
    </w:p>
    <w:sectPr w:rsidR="006C2BCA" w:rsidRPr="009D563B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73F3DC0" w15:done="0"/>
  <w15:commentEx w15:paraId="4030B183" w15:done="0"/>
  <w15:commentEx w15:paraId="2716C25D" w15:done="0"/>
  <w15:commentEx w15:paraId="2F2B201C" w15:done="0"/>
  <w15:commentEx w15:paraId="247BA019" w15:done="0"/>
  <w15:commentEx w15:paraId="35B9B553" w15:done="0"/>
  <w15:commentEx w15:paraId="306E0D9D" w15:done="0"/>
  <w15:commentEx w15:paraId="090D1F6C" w15:done="0"/>
  <w15:commentEx w15:paraId="577B2E7A" w15:done="0"/>
  <w15:commentEx w15:paraId="2BB2D9A9" w15:done="0"/>
  <w15:commentEx w15:paraId="0754EBFC" w15:done="0"/>
  <w15:commentEx w15:paraId="5FEDCFE0" w15:done="0"/>
  <w15:commentEx w15:paraId="414CC075" w15:done="0"/>
  <w15:commentEx w15:paraId="38801A8D" w15:done="0"/>
  <w15:commentEx w15:paraId="25876918" w15:done="0"/>
  <w15:commentEx w15:paraId="56D77756" w15:done="0"/>
  <w15:commentEx w15:paraId="230A123C" w15:done="0"/>
  <w15:commentEx w15:paraId="546A422A" w15:done="0"/>
  <w15:commentEx w15:paraId="0B79323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73F3DC0" w16cid:durableId="1E60DC3D"/>
  <w16cid:commentId w16cid:paraId="4030B183" w16cid:durableId="1E60DC3E"/>
  <w16cid:commentId w16cid:paraId="2716C25D" w16cid:durableId="1E60DC3F"/>
  <w16cid:commentId w16cid:paraId="2F2B201C" w16cid:durableId="1E60DC40"/>
  <w16cid:commentId w16cid:paraId="247BA019" w16cid:durableId="1E60DC41"/>
  <w16cid:commentId w16cid:paraId="35B9B553" w16cid:durableId="1E60DC42"/>
  <w16cid:commentId w16cid:paraId="306E0D9D" w16cid:durableId="1E60DC43"/>
  <w16cid:commentId w16cid:paraId="090D1F6C" w16cid:durableId="1E60DC44"/>
  <w16cid:commentId w16cid:paraId="577B2E7A" w16cid:durableId="1E60DC45"/>
  <w16cid:commentId w16cid:paraId="2BB2D9A9" w16cid:durableId="1E60DC46"/>
  <w16cid:commentId w16cid:paraId="0754EBFC" w16cid:durableId="1E60DC47"/>
  <w16cid:commentId w16cid:paraId="5FEDCFE0" w16cid:durableId="1E60DC48"/>
  <w16cid:commentId w16cid:paraId="414CC075" w16cid:durableId="1E60DC49"/>
  <w16cid:commentId w16cid:paraId="38801A8D" w16cid:durableId="1E60DC4A"/>
  <w16cid:commentId w16cid:paraId="25876918" w16cid:durableId="1E60DC4B"/>
  <w16cid:commentId w16cid:paraId="56D77756" w16cid:durableId="1E60DC4C"/>
  <w16cid:commentId w16cid:paraId="230A123C" w16cid:durableId="1E60DC4D"/>
  <w16cid:commentId w16cid:paraId="546A422A" w16cid:durableId="1E60DC4E"/>
  <w16cid:commentId w16cid:paraId="0B793235" w16cid:durableId="1E60DC4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795CF0" w14:textId="77777777" w:rsidR="00AA1244" w:rsidRDefault="00AA1244" w:rsidP="00B945BE">
      <w:pPr>
        <w:spacing w:after="0"/>
      </w:pPr>
      <w:r>
        <w:separator/>
      </w:r>
    </w:p>
  </w:endnote>
  <w:endnote w:type="continuationSeparator" w:id="0">
    <w:p w14:paraId="38610314" w14:textId="77777777" w:rsidR="00AA1244" w:rsidRDefault="00AA1244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altName w:val="Courier New PSMT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37BFE" w14:textId="77777777" w:rsidR="00AA1244" w:rsidRDefault="00AA1244" w:rsidP="00B945BE">
      <w:pPr>
        <w:spacing w:after="0"/>
      </w:pPr>
      <w:r>
        <w:separator/>
      </w:r>
    </w:p>
  </w:footnote>
  <w:footnote w:type="continuationSeparator" w:id="0">
    <w:p w14:paraId="72A9DF77" w14:textId="77777777" w:rsidR="00AA1244" w:rsidRDefault="00AA1244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15A"/>
    <w:rsid w:val="0001241B"/>
    <w:rsid w:val="00033C9C"/>
    <w:rsid w:val="000367B4"/>
    <w:rsid w:val="0007263D"/>
    <w:rsid w:val="00073E00"/>
    <w:rsid w:val="00074671"/>
    <w:rsid w:val="000772D7"/>
    <w:rsid w:val="00083D88"/>
    <w:rsid w:val="0009508E"/>
    <w:rsid w:val="000A21B7"/>
    <w:rsid w:val="000A2E27"/>
    <w:rsid w:val="000B3EEE"/>
    <w:rsid w:val="000B44B8"/>
    <w:rsid w:val="000B5578"/>
    <w:rsid w:val="000B5E9D"/>
    <w:rsid w:val="000C2A52"/>
    <w:rsid w:val="000C56FE"/>
    <w:rsid w:val="000E1DAA"/>
    <w:rsid w:val="000F44A2"/>
    <w:rsid w:val="000F4AF0"/>
    <w:rsid w:val="0010604D"/>
    <w:rsid w:val="0012134D"/>
    <w:rsid w:val="001444DF"/>
    <w:rsid w:val="00160E0E"/>
    <w:rsid w:val="0017186D"/>
    <w:rsid w:val="001765B6"/>
    <w:rsid w:val="001924F4"/>
    <w:rsid w:val="001A7777"/>
    <w:rsid w:val="001B61A0"/>
    <w:rsid w:val="001E7B1E"/>
    <w:rsid w:val="001F08AF"/>
    <w:rsid w:val="00216033"/>
    <w:rsid w:val="00244218"/>
    <w:rsid w:val="00250FD5"/>
    <w:rsid w:val="0025489A"/>
    <w:rsid w:val="002625A0"/>
    <w:rsid w:val="00266A2C"/>
    <w:rsid w:val="0026720A"/>
    <w:rsid w:val="00291386"/>
    <w:rsid w:val="002B02B9"/>
    <w:rsid w:val="002B6C8E"/>
    <w:rsid w:val="002C6866"/>
    <w:rsid w:val="002D029F"/>
    <w:rsid w:val="002D45BE"/>
    <w:rsid w:val="002D5EC9"/>
    <w:rsid w:val="002E094E"/>
    <w:rsid w:val="002E546E"/>
    <w:rsid w:val="002F5554"/>
    <w:rsid w:val="00300723"/>
    <w:rsid w:val="00320239"/>
    <w:rsid w:val="003262AC"/>
    <w:rsid w:val="003325F4"/>
    <w:rsid w:val="003468AB"/>
    <w:rsid w:val="0034693E"/>
    <w:rsid w:val="003558A8"/>
    <w:rsid w:val="003721BE"/>
    <w:rsid w:val="00381B6C"/>
    <w:rsid w:val="00390F08"/>
    <w:rsid w:val="00391719"/>
    <w:rsid w:val="003A0EC9"/>
    <w:rsid w:val="003A7273"/>
    <w:rsid w:val="003A7C3E"/>
    <w:rsid w:val="003B10A4"/>
    <w:rsid w:val="003B1333"/>
    <w:rsid w:val="003B6D1D"/>
    <w:rsid w:val="004011EB"/>
    <w:rsid w:val="0041674C"/>
    <w:rsid w:val="00420CA2"/>
    <w:rsid w:val="004239CF"/>
    <w:rsid w:val="00424A0D"/>
    <w:rsid w:val="00426376"/>
    <w:rsid w:val="00427407"/>
    <w:rsid w:val="00430699"/>
    <w:rsid w:val="00437470"/>
    <w:rsid w:val="00443E47"/>
    <w:rsid w:val="0045474F"/>
    <w:rsid w:val="00472A2C"/>
    <w:rsid w:val="00477E3A"/>
    <w:rsid w:val="00487422"/>
    <w:rsid w:val="0049127E"/>
    <w:rsid w:val="004A7F8A"/>
    <w:rsid w:val="004D1618"/>
    <w:rsid w:val="004E32A8"/>
    <w:rsid w:val="004F48EC"/>
    <w:rsid w:val="004F6765"/>
    <w:rsid w:val="00500974"/>
    <w:rsid w:val="00521D79"/>
    <w:rsid w:val="00524B52"/>
    <w:rsid w:val="00526B81"/>
    <w:rsid w:val="00542024"/>
    <w:rsid w:val="00543CE0"/>
    <w:rsid w:val="00555044"/>
    <w:rsid w:val="00565275"/>
    <w:rsid w:val="00565574"/>
    <w:rsid w:val="005770C1"/>
    <w:rsid w:val="005819D4"/>
    <w:rsid w:val="005A3F3E"/>
    <w:rsid w:val="005C10A1"/>
    <w:rsid w:val="005D2DE8"/>
    <w:rsid w:val="005E22A5"/>
    <w:rsid w:val="005F22E2"/>
    <w:rsid w:val="005F75F3"/>
    <w:rsid w:val="00602463"/>
    <w:rsid w:val="00617E05"/>
    <w:rsid w:val="00622423"/>
    <w:rsid w:val="00634AC3"/>
    <w:rsid w:val="00636069"/>
    <w:rsid w:val="00645B4F"/>
    <w:rsid w:val="00646787"/>
    <w:rsid w:val="0065053C"/>
    <w:rsid w:val="00654879"/>
    <w:rsid w:val="00657AC1"/>
    <w:rsid w:val="00661B13"/>
    <w:rsid w:val="006817F9"/>
    <w:rsid w:val="006831AC"/>
    <w:rsid w:val="00684F53"/>
    <w:rsid w:val="00695B52"/>
    <w:rsid w:val="00696619"/>
    <w:rsid w:val="00696ED9"/>
    <w:rsid w:val="006A001F"/>
    <w:rsid w:val="006B6253"/>
    <w:rsid w:val="006C2BCA"/>
    <w:rsid w:val="006C3DB4"/>
    <w:rsid w:val="006D3C87"/>
    <w:rsid w:val="006F5812"/>
    <w:rsid w:val="00704A02"/>
    <w:rsid w:val="00707AD9"/>
    <w:rsid w:val="007205F8"/>
    <w:rsid w:val="007308AA"/>
    <w:rsid w:val="00741EC3"/>
    <w:rsid w:val="00752ECD"/>
    <w:rsid w:val="00770AA2"/>
    <w:rsid w:val="007761DE"/>
    <w:rsid w:val="00783D0C"/>
    <w:rsid w:val="007A6A5C"/>
    <w:rsid w:val="007C3AAF"/>
    <w:rsid w:val="007E482A"/>
    <w:rsid w:val="00807FA9"/>
    <w:rsid w:val="00811551"/>
    <w:rsid w:val="00820131"/>
    <w:rsid w:val="00821E80"/>
    <w:rsid w:val="008271DB"/>
    <w:rsid w:val="0083064C"/>
    <w:rsid w:val="00832D3A"/>
    <w:rsid w:val="008553B5"/>
    <w:rsid w:val="00876453"/>
    <w:rsid w:val="00891601"/>
    <w:rsid w:val="008A17AB"/>
    <w:rsid w:val="008A216B"/>
    <w:rsid w:val="008B01A2"/>
    <w:rsid w:val="008B6582"/>
    <w:rsid w:val="008B79D6"/>
    <w:rsid w:val="008C0F4A"/>
    <w:rsid w:val="008E472B"/>
    <w:rsid w:val="008F1A3A"/>
    <w:rsid w:val="009112E2"/>
    <w:rsid w:val="00935F76"/>
    <w:rsid w:val="00953953"/>
    <w:rsid w:val="00955EEE"/>
    <w:rsid w:val="0096446F"/>
    <w:rsid w:val="00972853"/>
    <w:rsid w:val="009944BB"/>
    <w:rsid w:val="009956C3"/>
    <w:rsid w:val="009A6D48"/>
    <w:rsid w:val="009B6E6E"/>
    <w:rsid w:val="009C28EA"/>
    <w:rsid w:val="009C4322"/>
    <w:rsid w:val="009D563B"/>
    <w:rsid w:val="00A00CE7"/>
    <w:rsid w:val="00A05350"/>
    <w:rsid w:val="00A17996"/>
    <w:rsid w:val="00A23F09"/>
    <w:rsid w:val="00A24DEC"/>
    <w:rsid w:val="00A26354"/>
    <w:rsid w:val="00A316A9"/>
    <w:rsid w:val="00A339AE"/>
    <w:rsid w:val="00A37241"/>
    <w:rsid w:val="00A406FB"/>
    <w:rsid w:val="00A50696"/>
    <w:rsid w:val="00A5101E"/>
    <w:rsid w:val="00A6225F"/>
    <w:rsid w:val="00A70608"/>
    <w:rsid w:val="00A80941"/>
    <w:rsid w:val="00A85EE3"/>
    <w:rsid w:val="00A9676C"/>
    <w:rsid w:val="00AA1244"/>
    <w:rsid w:val="00AB572C"/>
    <w:rsid w:val="00AB789B"/>
    <w:rsid w:val="00AC092D"/>
    <w:rsid w:val="00AD55B2"/>
    <w:rsid w:val="00AD7F25"/>
    <w:rsid w:val="00AF618F"/>
    <w:rsid w:val="00B00C68"/>
    <w:rsid w:val="00B23E68"/>
    <w:rsid w:val="00B267A1"/>
    <w:rsid w:val="00B63269"/>
    <w:rsid w:val="00B75532"/>
    <w:rsid w:val="00B862AB"/>
    <w:rsid w:val="00B945BE"/>
    <w:rsid w:val="00BA3826"/>
    <w:rsid w:val="00BA3D88"/>
    <w:rsid w:val="00BC76E4"/>
    <w:rsid w:val="00BD0108"/>
    <w:rsid w:val="00BF4EAA"/>
    <w:rsid w:val="00C0314C"/>
    <w:rsid w:val="00C103B2"/>
    <w:rsid w:val="00C124C0"/>
    <w:rsid w:val="00C24A94"/>
    <w:rsid w:val="00C53E01"/>
    <w:rsid w:val="00C54C0F"/>
    <w:rsid w:val="00C64856"/>
    <w:rsid w:val="00C70BAB"/>
    <w:rsid w:val="00C71ACC"/>
    <w:rsid w:val="00C72AA0"/>
    <w:rsid w:val="00C75C1C"/>
    <w:rsid w:val="00C81BEE"/>
    <w:rsid w:val="00C86B7B"/>
    <w:rsid w:val="00C878FE"/>
    <w:rsid w:val="00C92B9D"/>
    <w:rsid w:val="00CB35F2"/>
    <w:rsid w:val="00CB484D"/>
    <w:rsid w:val="00CC2277"/>
    <w:rsid w:val="00CC73F3"/>
    <w:rsid w:val="00CD28A3"/>
    <w:rsid w:val="00CD37F8"/>
    <w:rsid w:val="00CE0F60"/>
    <w:rsid w:val="00CF2D6C"/>
    <w:rsid w:val="00CF79D1"/>
    <w:rsid w:val="00D04759"/>
    <w:rsid w:val="00D1431E"/>
    <w:rsid w:val="00D22413"/>
    <w:rsid w:val="00D47F69"/>
    <w:rsid w:val="00D52C63"/>
    <w:rsid w:val="00D93B4D"/>
    <w:rsid w:val="00DA3990"/>
    <w:rsid w:val="00DB4F25"/>
    <w:rsid w:val="00DB731D"/>
    <w:rsid w:val="00DD07B5"/>
    <w:rsid w:val="00DD65F6"/>
    <w:rsid w:val="00DE092D"/>
    <w:rsid w:val="00E1046E"/>
    <w:rsid w:val="00E10814"/>
    <w:rsid w:val="00E111A8"/>
    <w:rsid w:val="00E12180"/>
    <w:rsid w:val="00E156A6"/>
    <w:rsid w:val="00E210A3"/>
    <w:rsid w:val="00E42D4A"/>
    <w:rsid w:val="00E431FD"/>
    <w:rsid w:val="00E50FE4"/>
    <w:rsid w:val="00E66584"/>
    <w:rsid w:val="00E949F5"/>
    <w:rsid w:val="00E96240"/>
    <w:rsid w:val="00EA05C2"/>
    <w:rsid w:val="00EA79A2"/>
    <w:rsid w:val="00EC28C8"/>
    <w:rsid w:val="00ED753F"/>
    <w:rsid w:val="00EE085D"/>
    <w:rsid w:val="00EE359D"/>
    <w:rsid w:val="00F0277F"/>
    <w:rsid w:val="00F03A24"/>
    <w:rsid w:val="00F12840"/>
    <w:rsid w:val="00F2150D"/>
    <w:rsid w:val="00F24097"/>
    <w:rsid w:val="00F33BDF"/>
    <w:rsid w:val="00F368DC"/>
    <w:rsid w:val="00F37407"/>
    <w:rsid w:val="00F41AF1"/>
    <w:rsid w:val="00F47062"/>
    <w:rsid w:val="00F5136B"/>
    <w:rsid w:val="00F73799"/>
    <w:rsid w:val="00FA615A"/>
    <w:rsid w:val="00FB033E"/>
    <w:rsid w:val="00FB06FB"/>
    <w:rsid w:val="00FB273F"/>
    <w:rsid w:val="00FB4F72"/>
    <w:rsid w:val="00FB5939"/>
    <w:rsid w:val="00FB6DBC"/>
    <w:rsid w:val="00FD2804"/>
    <w:rsid w:val="00FE4DBE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F61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_\Desktop\kerettanterv_szf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3572-F075-4CA2-B120-EF42044371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3E09A4-03B7-4CC7-B870-5FC9F66E7977}">
  <ds:schemaRefs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9799D79-8F4F-4E24-83E1-ADAD5325FF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87CCD72-5608-46E2-97F1-536CF7B27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22</TotalTime>
  <Pages>53</Pages>
  <Words>9501</Words>
  <Characters>65561</Characters>
  <Application>Microsoft Office Word</Application>
  <DocSecurity>0</DocSecurity>
  <Lines>546</Lines>
  <Paragraphs>149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GINOP-6.2.4</Company>
  <LinksUpToDate>false</LinksUpToDate>
  <CharactersWithSpaces>74913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Nagy Róbert</dc:creator>
  <dc:description>GINOP-6.2.4-VEKOP-16-2017-0001 – A 21. századi szakképzés és felnőttképzés minőségének valamint tartalmának fejlesztése</dc:description>
  <cp:lastModifiedBy>Eszes-Anka Anikó</cp:lastModifiedBy>
  <cp:revision>14</cp:revision>
  <dcterms:created xsi:type="dcterms:W3CDTF">2018-03-29T00:33:00Z</dcterms:created>
  <dcterms:modified xsi:type="dcterms:W3CDTF">2018-07-03T11:25:00Z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