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42E7C8" w14:textId="44E3CB77" w:rsidR="001E7B1E" w:rsidRDefault="008C58C2" w:rsidP="004F48EC">
      <w:pPr>
        <w:jc w:val="center"/>
        <w:rPr>
          <w:rFonts w:cs="Times New Roman"/>
        </w:rPr>
      </w:pPr>
      <w:r>
        <w:rPr>
          <w:rFonts w:cs="Times New Roman"/>
        </w:rPr>
        <w:t>2.26.</w:t>
      </w:r>
    </w:p>
    <w:p w14:paraId="271AA976" w14:textId="77777777" w:rsidR="008C58C2" w:rsidRPr="008C58C2" w:rsidRDefault="008C58C2" w:rsidP="004F48EC">
      <w:pPr>
        <w:jc w:val="center"/>
        <w:rPr>
          <w:rFonts w:cs="Times New Roman"/>
        </w:rPr>
      </w:pPr>
    </w:p>
    <w:p w14:paraId="18C2DD31" w14:textId="77777777" w:rsidR="001A7777" w:rsidRPr="008C58C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8C58C2">
        <w:rPr>
          <w:rFonts w:cs="Times New Roman"/>
          <w:b/>
          <w:caps/>
          <w:spacing w:val="60"/>
          <w:szCs w:val="24"/>
        </w:rPr>
        <w:t>Szakképzési kerettanterv</w:t>
      </w:r>
    </w:p>
    <w:p w14:paraId="06AC6C1C" w14:textId="77777777" w:rsidR="001A7777" w:rsidRPr="008C58C2" w:rsidRDefault="00BA3D88" w:rsidP="001A7777">
      <w:pPr>
        <w:jc w:val="center"/>
        <w:rPr>
          <w:rFonts w:cs="Times New Roman"/>
          <w:b/>
          <w:szCs w:val="24"/>
        </w:rPr>
      </w:pPr>
      <w:r w:rsidRPr="008C58C2">
        <w:rPr>
          <w:rFonts w:cs="Times New Roman"/>
          <w:b/>
          <w:szCs w:val="24"/>
        </w:rPr>
        <w:t>a</w:t>
      </w:r>
    </w:p>
    <w:p w14:paraId="1FBC1057" w14:textId="77777777" w:rsidR="0065053C" w:rsidRPr="008C58C2" w:rsidRDefault="00FA578C" w:rsidP="001A7777">
      <w:pPr>
        <w:jc w:val="center"/>
        <w:rPr>
          <w:rFonts w:cs="Times New Roman"/>
          <w:b/>
          <w:caps/>
          <w:szCs w:val="24"/>
        </w:rPr>
      </w:pPr>
      <w:r w:rsidRPr="008C58C2">
        <w:rPr>
          <w:rFonts w:cs="Times New Roman"/>
          <w:b/>
          <w:caps/>
          <w:szCs w:val="24"/>
        </w:rPr>
        <w:t>VIII</w:t>
      </w:r>
      <w:r w:rsidR="0065053C" w:rsidRPr="008C58C2">
        <w:rPr>
          <w:rFonts w:cs="Times New Roman"/>
          <w:b/>
          <w:caps/>
          <w:szCs w:val="24"/>
        </w:rPr>
        <w:t xml:space="preserve">. </w:t>
      </w:r>
      <w:r w:rsidRPr="008C58C2">
        <w:rPr>
          <w:rFonts w:cs="Times New Roman"/>
          <w:b/>
          <w:caps/>
          <w:szCs w:val="24"/>
        </w:rPr>
        <w:t>ÉPÜLETGÉPÉSZET</w:t>
      </w:r>
    </w:p>
    <w:p w14:paraId="0CCBACDB" w14:textId="77777777" w:rsidR="0065053C" w:rsidRPr="008C58C2" w:rsidRDefault="0065053C" w:rsidP="001A7777">
      <w:pPr>
        <w:jc w:val="center"/>
        <w:rPr>
          <w:rFonts w:cs="Times New Roman"/>
          <w:b/>
          <w:szCs w:val="24"/>
        </w:rPr>
      </w:pPr>
      <w:r w:rsidRPr="008C58C2">
        <w:rPr>
          <w:rFonts w:cs="Times New Roman"/>
          <w:b/>
          <w:szCs w:val="24"/>
        </w:rPr>
        <w:t>ágazathoz tartozó</w:t>
      </w:r>
    </w:p>
    <w:p w14:paraId="7CB2F977" w14:textId="77777777" w:rsidR="001A7777" w:rsidRPr="008C58C2" w:rsidRDefault="00FA578C" w:rsidP="001A7777">
      <w:pPr>
        <w:jc w:val="center"/>
        <w:rPr>
          <w:rFonts w:cs="Times New Roman"/>
          <w:b/>
          <w:szCs w:val="24"/>
        </w:rPr>
      </w:pPr>
      <w:r w:rsidRPr="008C58C2">
        <w:rPr>
          <w:rFonts w:cs="Times New Roman"/>
          <w:b/>
          <w:szCs w:val="24"/>
        </w:rPr>
        <w:t>54 582 01</w:t>
      </w:r>
    </w:p>
    <w:p w14:paraId="79193500" w14:textId="77777777" w:rsidR="001A7777" w:rsidRPr="008C58C2" w:rsidRDefault="00FA578C" w:rsidP="001A7777">
      <w:pPr>
        <w:jc w:val="center"/>
        <w:rPr>
          <w:rFonts w:cs="Times New Roman"/>
          <w:b/>
          <w:caps/>
          <w:szCs w:val="24"/>
        </w:rPr>
      </w:pPr>
      <w:r w:rsidRPr="008C58C2">
        <w:rPr>
          <w:rFonts w:cs="Times New Roman"/>
          <w:b/>
          <w:caps/>
          <w:szCs w:val="24"/>
        </w:rPr>
        <w:t>éPÜLETGÉPÉSZ TECHNIKUS</w:t>
      </w:r>
    </w:p>
    <w:p w14:paraId="57133B0F" w14:textId="77777777" w:rsidR="004F48EC" w:rsidRPr="008C58C2" w:rsidRDefault="001A7777" w:rsidP="004F48EC">
      <w:pPr>
        <w:jc w:val="center"/>
        <w:rPr>
          <w:rFonts w:cs="Times New Roman"/>
          <w:b/>
          <w:caps/>
          <w:szCs w:val="24"/>
        </w:rPr>
      </w:pPr>
      <w:r w:rsidRPr="008C58C2">
        <w:rPr>
          <w:rFonts w:cs="Times New Roman"/>
          <w:b/>
          <w:caps/>
          <w:szCs w:val="24"/>
        </w:rPr>
        <w:t>szakképesítéshez</w:t>
      </w:r>
    </w:p>
    <w:p w14:paraId="17CD843F" w14:textId="77777777" w:rsidR="00770AA2" w:rsidRPr="008C58C2" w:rsidRDefault="004F48EC" w:rsidP="004F48EC">
      <w:pPr>
        <w:jc w:val="center"/>
        <w:rPr>
          <w:rFonts w:cs="Times New Roman"/>
          <w:b/>
          <w:caps/>
          <w:szCs w:val="24"/>
        </w:rPr>
      </w:pPr>
      <w:r w:rsidRPr="008C58C2">
        <w:rPr>
          <w:rFonts w:cs="Times New Roman"/>
          <w:b/>
          <w:szCs w:val="24"/>
        </w:rPr>
        <w:t xml:space="preserve">(a </w:t>
      </w:r>
      <w:r w:rsidR="001B4D50" w:rsidRPr="008C58C2">
        <w:rPr>
          <w:rFonts w:cs="Times New Roman"/>
          <w:b/>
          <w:szCs w:val="24"/>
        </w:rPr>
        <w:t>31 521 01</w:t>
      </w:r>
      <w:r w:rsidRPr="008C58C2">
        <w:rPr>
          <w:rFonts w:cs="Times New Roman"/>
          <w:b/>
          <w:caps/>
          <w:szCs w:val="24"/>
        </w:rPr>
        <w:t xml:space="preserve"> </w:t>
      </w:r>
      <w:r w:rsidR="001B4D50" w:rsidRPr="008C58C2">
        <w:rPr>
          <w:rFonts w:cs="Times New Roman"/>
          <w:b/>
          <w:caps/>
          <w:szCs w:val="24"/>
        </w:rPr>
        <w:t>BEVOntelektródás kézi ívhegesztő</w:t>
      </w:r>
      <w:r w:rsidR="00770AA2" w:rsidRPr="008C58C2">
        <w:rPr>
          <w:rFonts w:cs="Times New Roman"/>
          <w:b/>
          <w:caps/>
          <w:szCs w:val="24"/>
        </w:rPr>
        <w:t>,</w:t>
      </w:r>
    </w:p>
    <w:p w14:paraId="4257178A" w14:textId="4EA27283" w:rsidR="00770AA2" w:rsidRPr="008C58C2" w:rsidRDefault="001B4D50" w:rsidP="004F48EC">
      <w:pPr>
        <w:jc w:val="center"/>
        <w:rPr>
          <w:rFonts w:cs="Times New Roman"/>
          <w:b/>
          <w:caps/>
          <w:szCs w:val="24"/>
        </w:rPr>
      </w:pPr>
      <w:r w:rsidRPr="008C58C2">
        <w:rPr>
          <w:rFonts w:cs="Times New Roman"/>
          <w:b/>
          <w:szCs w:val="24"/>
        </w:rPr>
        <w:t>31 521 05</w:t>
      </w:r>
      <w:r w:rsidR="00770AA2" w:rsidRPr="008C58C2">
        <w:rPr>
          <w:rFonts w:cs="Times New Roman"/>
          <w:b/>
          <w:caps/>
          <w:szCs w:val="24"/>
        </w:rPr>
        <w:t xml:space="preserve"> </w:t>
      </w:r>
      <w:r w:rsidRPr="008C58C2">
        <w:rPr>
          <w:rFonts w:cs="Times New Roman"/>
          <w:b/>
          <w:caps/>
          <w:szCs w:val="24"/>
        </w:rPr>
        <w:t>Gázhegesztő</w:t>
      </w:r>
    </w:p>
    <w:p w14:paraId="222EDAE2" w14:textId="77777777" w:rsidR="004F48EC" w:rsidRPr="008C58C2" w:rsidRDefault="00770AA2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8C58C2">
        <w:rPr>
          <w:rFonts w:cs="Times New Roman"/>
          <w:b/>
          <w:szCs w:val="24"/>
        </w:rPr>
        <w:t>mellék-szakképesítésekkel</w:t>
      </w:r>
      <w:proofErr w:type="gramEnd"/>
      <w:r w:rsidR="004F48EC" w:rsidRPr="008C58C2">
        <w:rPr>
          <w:rFonts w:cs="Times New Roman"/>
          <w:b/>
          <w:szCs w:val="24"/>
        </w:rPr>
        <w:t>)</w:t>
      </w:r>
    </w:p>
    <w:p w14:paraId="7A8FCA18" w14:textId="77777777" w:rsidR="000B5E9D" w:rsidRPr="008C58C2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948EB2F" w14:textId="77777777" w:rsidR="001A7777" w:rsidRPr="008C58C2" w:rsidRDefault="001A7777" w:rsidP="000B5E9D">
      <w:pPr>
        <w:spacing w:after="0"/>
        <w:rPr>
          <w:rFonts w:cs="Times New Roman"/>
        </w:rPr>
      </w:pPr>
    </w:p>
    <w:p w14:paraId="7D735CA3" w14:textId="77777777" w:rsidR="00F24097" w:rsidRPr="008C58C2" w:rsidRDefault="00F24097" w:rsidP="00F24097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I. A szakképzés jogi háttere</w:t>
      </w:r>
    </w:p>
    <w:p w14:paraId="4DB5CF14" w14:textId="77777777" w:rsidR="00F24097" w:rsidRPr="008C58C2" w:rsidRDefault="00F24097" w:rsidP="00F24097">
      <w:pPr>
        <w:spacing w:after="0"/>
        <w:rPr>
          <w:rFonts w:cs="Times New Roman"/>
        </w:rPr>
      </w:pPr>
      <w:r w:rsidRPr="008C58C2">
        <w:rPr>
          <w:rFonts w:cs="Times New Roman"/>
        </w:rPr>
        <w:t>A szakképzési kerettanterv</w:t>
      </w:r>
    </w:p>
    <w:p w14:paraId="52D60177" w14:textId="77777777" w:rsidR="00F24097" w:rsidRPr="008C58C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C58C2">
        <w:rPr>
          <w:rFonts w:cs="Times New Roman"/>
        </w:rPr>
        <w:t>a nemzeti köznevelésről szóló 2011. évi CXC. törvény,</w:t>
      </w:r>
    </w:p>
    <w:p w14:paraId="77030BD7" w14:textId="77777777" w:rsidR="00F24097" w:rsidRPr="008C58C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C58C2">
        <w:rPr>
          <w:rFonts w:cs="Times New Roman"/>
        </w:rPr>
        <w:t>a szakképzésről szóló 2011. évi CLXXXVII. törvény,</w:t>
      </w:r>
    </w:p>
    <w:p w14:paraId="4AEA4099" w14:textId="77777777" w:rsidR="00F24097" w:rsidRPr="008C58C2" w:rsidRDefault="00F24097" w:rsidP="00F24097">
      <w:pPr>
        <w:spacing w:after="0"/>
        <w:rPr>
          <w:rFonts w:cs="Times New Roman"/>
        </w:rPr>
      </w:pPr>
    </w:p>
    <w:p w14:paraId="17BD136A" w14:textId="77777777" w:rsidR="00F24097" w:rsidRPr="008C58C2" w:rsidRDefault="00F24097" w:rsidP="00F24097">
      <w:pPr>
        <w:spacing w:after="0"/>
        <w:rPr>
          <w:rFonts w:cs="Times New Roman"/>
        </w:rPr>
      </w:pPr>
      <w:r w:rsidRPr="008C58C2">
        <w:rPr>
          <w:rFonts w:cs="Times New Roman"/>
        </w:rPr>
        <w:t>valamint</w:t>
      </w:r>
    </w:p>
    <w:p w14:paraId="4B9E7737" w14:textId="3AA0C8F4" w:rsidR="00F24097" w:rsidRPr="008C58C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C58C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8C58C2">
        <w:rPr>
          <w:rFonts w:cs="Times New Roman"/>
        </w:rPr>
        <w:t>Korm. rendelet</w:t>
      </w:r>
      <w:r w:rsidRPr="008C58C2">
        <w:rPr>
          <w:rFonts w:cs="Times New Roman"/>
        </w:rPr>
        <w:t>,</w:t>
      </w:r>
    </w:p>
    <w:p w14:paraId="19504B2E" w14:textId="1A364856" w:rsidR="00F24097" w:rsidRPr="008C58C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C58C2">
        <w:rPr>
          <w:rFonts w:cs="Times New Roman"/>
        </w:rPr>
        <w:t xml:space="preserve">az állam által elismert szakképesítések szakmai követelménymoduljairól szóló 217/2012. (VIII. 9.) </w:t>
      </w:r>
      <w:r w:rsidR="008C58C2">
        <w:rPr>
          <w:rFonts w:cs="Times New Roman"/>
        </w:rPr>
        <w:t>Korm. rendelet és</w:t>
      </w:r>
    </w:p>
    <w:p w14:paraId="3860E127" w14:textId="52E429DC" w:rsidR="00F24097" w:rsidRPr="008C58C2" w:rsidRDefault="009B4EE3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8C58C2">
        <w:rPr>
          <w:rFonts w:cs="Times New Roman"/>
        </w:rPr>
        <w:t xml:space="preserve"> </w:t>
      </w:r>
      <w:r w:rsidR="001B4D50" w:rsidRPr="008C58C2">
        <w:rPr>
          <w:rFonts w:cs="Times New Roman"/>
        </w:rPr>
        <w:t>2</w:t>
      </w:r>
      <w:r w:rsidR="00275590">
        <w:rPr>
          <w:rFonts w:cs="Times New Roman"/>
        </w:rPr>
        <w:t>7</w:t>
      </w:r>
      <w:r w:rsidR="00F24097" w:rsidRPr="008C58C2">
        <w:rPr>
          <w:rFonts w:cs="Times New Roman"/>
        </w:rPr>
        <w:t>/201</w:t>
      </w:r>
      <w:r w:rsidR="00275590">
        <w:rPr>
          <w:rFonts w:cs="Times New Roman"/>
        </w:rPr>
        <w:t>2</w:t>
      </w:r>
      <w:r w:rsidR="00F24097" w:rsidRPr="008C58C2">
        <w:rPr>
          <w:rFonts w:cs="Times New Roman"/>
        </w:rPr>
        <w:t>. (</w:t>
      </w:r>
      <w:r w:rsidR="001B4D50" w:rsidRPr="008C58C2">
        <w:rPr>
          <w:rFonts w:cs="Times New Roman"/>
        </w:rPr>
        <w:t>VIII</w:t>
      </w:r>
      <w:r w:rsidR="00F24097" w:rsidRPr="008C58C2">
        <w:rPr>
          <w:rFonts w:cs="Times New Roman"/>
        </w:rPr>
        <w:t xml:space="preserve">. </w:t>
      </w:r>
      <w:r w:rsidR="001B4D50" w:rsidRPr="008C58C2">
        <w:rPr>
          <w:rFonts w:cs="Times New Roman"/>
        </w:rPr>
        <w:t>2</w:t>
      </w:r>
      <w:r w:rsidR="00275590">
        <w:rPr>
          <w:rFonts w:cs="Times New Roman"/>
        </w:rPr>
        <w:t>7</w:t>
      </w:r>
      <w:r w:rsidR="00F24097" w:rsidRPr="008C58C2">
        <w:rPr>
          <w:rFonts w:cs="Times New Roman"/>
        </w:rPr>
        <w:t xml:space="preserve">.) </w:t>
      </w:r>
      <w:r w:rsidR="001B4D50" w:rsidRPr="008C58C2">
        <w:rPr>
          <w:rFonts w:cs="Times New Roman"/>
        </w:rPr>
        <w:t>NGM</w:t>
      </w:r>
      <w:r w:rsidR="00F24097" w:rsidRPr="008C58C2">
        <w:rPr>
          <w:rFonts w:cs="Times New Roman"/>
        </w:rPr>
        <w:t xml:space="preserve"> rendelet </w:t>
      </w:r>
    </w:p>
    <w:p w14:paraId="77AA6CE8" w14:textId="77777777" w:rsidR="00F24097" w:rsidRPr="008C58C2" w:rsidRDefault="00F24097" w:rsidP="00F24097">
      <w:pPr>
        <w:spacing w:after="0"/>
        <w:rPr>
          <w:rFonts w:cs="Times New Roman"/>
        </w:rPr>
      </w:pPr>
      <w:r w:rsidRPr="008C58C2">
        <w:rPr>
          <w:rFonts w:cs="Times New Roman"/>
        </w:rPr>
        <w:t>alapján készült.</w:t>
      </w:r>
    </w:p>
    <w:p w14:paraId="6020F505" w14:textId="77777777" w:rsidR="001A7777" w:rsidRPr="008C58C2" w:rsidRDefault="001A7777" w:rsidP="000B5E9D">
      <w:pPr>
        <w:spacing w:after="0"/>
        <w:rPr>
          <w:rFonts w:cs="Times New Roman"/>
        </w:rPr>
      </w:pPr>
    </w:p>
    <w:p w14:paraId="6B649AA7" w14:textId="77777777" w:rsidR="00E96240" w:rsidRPr="008C58C2" w:rsidRDefault="00E96240" w:rsidP="000B5E9D">
      <w:pPr>
        <w:spacing w:after="0"/>
        <w:rPr>
          <w:rFonts w:cs="Times New Roman"/>
        </w:rPr>
      </w:pPr>
    </w:p>
    <w:p w14:paraId="0D8DF0B5" w14:textId="77777777" w:rsidR="00C64856" w:rsidRPr="008C58C2" w:rsidRDefault="00C64856" w:rsidP="00C64856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II. A szakképesítés alapadatai</w:t>
      </w:r>
    </w:p>
    <w:p w14:paraId="195802EF" w14:textId="77777777" w:rsidR="00C64856" w:rsidRPr="008C58C2" w:rsidRDefault="00C64856" w:rsidP="00C64856">
      <w:pPr>
        <w:spacing w:after="0"/>
        <w:rPr>
          <w:rFonts w:cs="Times New Roman"/>
        </w:rPr>
      </w:pPr>
    </w:p>
    <w:p w14:paraId="6075409F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A szakképesítés azonosító száma: </w:t>
      </w:r>
      <w:r w:rsidR="00D2186D" w:rsidRPr="008C58C2">
        <w:rPr>
          <w:rFonts w:cs="Times New Roman"/>
        </w:rPr>
        <w:t>54 582 01</w:t>
      </w:r>
    </w:p>
    <w:p w14:paraId="0D3CFDA4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Szakképesítés megnevezése: </w:t>
      </w:r>
      <w:r w:rsidR="00D2186D" w:rsidRPr="008C58C2">
        <w:rPr>
          <w:rFonts w:cs="Times New Roman"/>
        </w:rPr>
        <w:t>Épületgépész technikus</w:t>
      </w:r>
    </w:p>
    <w:p w14:paraId="77DB22F0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A szakmacsoport száma és megnevezése: </w:t>
      </w:r>
      <w:r w:rsidR="00D2186D" w:rsidRPr="008C58C2">
        <w:rPr>
          <w:rFonts w:cs="Times New Roman"/>
        </w:rPr>
        <w:t>5</w:t>
      </w:r>
      <w:r w:rsidRPr="008C58C2">
        <w:rPr>
          <w:rFonts w:cs="Times New Roman"/>
        </w:rPr>
        <w:t xml:space="preserve">. </w:t>
      </w:r>
      <w:r w:rsidR="00D2186D" w:rsidRPr="008C58C2">
        <w:rPr>
          <w:rFonts w:cs="Times New Roman"/>
        </w:rPr>
        <w:t>Gépészet</w:t>
      </w:r>
    </w:p>
    <w:p w14:paraId="2CD85164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Ágazati besorolás száma és megnevezése: </w:t>
      </w:r>
      <w:r w:rsidR="00D2186D" w:rsidRPr="008C58C2">
        <w:rPr>
          <w:rFonts w:cs="Times New Roman"/>
        </w:rPr>
        <w:t>VIII</w:t>
      </w:r>
      <w:r w:rsidRPr="008C58C2">
        <w:rPr>
          <w:rFonts w:cs="Times New Roman"/>
        </w:rPr>
        <w:t xml:space="preserve">. </w:t>
      </w:r>
      <w:r w:rsidR="00D2186D" w:rsidRPr="008C58C2">
        <w:rPr>
          <w:rFonts w:cs="Times New Roman"/>
        </w:rPr>
        <w:t>Épületgépészet</w:t>
      </w:r>
    </w:p>
    <w:p w14:paraId="01B73B14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Iskolai rendszerű szakképzésben a szakképzési évfolyamok száma: </w:t>
      </w:r>
      <w:r w:rsidR="00D2186D" w:rsidRPr="008C58C2">
        <w:rPr>
          <w:rFonts w:cs="Times New Roman"/>
        </w:rPr>
        <w:t>2</w:t>
      </w:r>
      <w:r w:rsidRPr="008C58C2">
        <w:rPr>
          <w:rFonts w:cs="Times New Roman"/>
        </w:rPr>
        <w:t xml:space="preserve"> év</w:t>
      </w:r>
    </w:p>
    <w:p w14:paraId="6D622842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Elméleti képzési idő aránya: </w:t>
      </w:r>
      <w:r w:rsidR="00D2186D" w:rsidRPr="008C58C2">
        <w:rPr>
          <w:rFonts w:cs="Times New Roman"/>
        </w:rPr>
        <w:t>40</w:t>
      </w:r>
      <w:r w:rsidRPr="008C58C2">
        <w:rPr>
          <w:rFonts w:cs="Times New Roman"/>
        </w:rPr>
        <w:t>%</w:t>
      </w:r>
    </w:p>
    <w:p w14:paraId="69AF5C72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Gyakorlati képzési idő aránya: </w:t>
      </w:r>
      <w:r w:rsidR="00D2186D" w:rsidRPr="008C58C2">
        <w:rPr>
          <w:rFonts w:cs="Times New Roman"/>
        </w:rPr>
        <w:t>60</w:t>
      </w:r>
      <w:r w:rsidRPr="008C58C2">
        <w:rPr>
          <w:rFonts w:cs="Times New Roman"/>
        </w:rPr>
        <w:t>%</w:t>
      </w:r>
    </w:p>
    <w:p w14:paraId="077A648C" w14:textId="77777777" w:rsidR="00C64856" w:rsidRPr="008C58C2" w:rsidRDefault="00C64856" w:rsidP="00C64856">
      <w:pPr>
        <w:spacing w:after="0"/>
        <w:rPr>
          <w:rFonts w:cs="Times New Roman"/>
        </w:rPr>
      </w:pPr>
      <w:r w:rsidRPr="008C58C2">
        <w:rPr>
          <w:rFonts w:cs="Times New Roman"/>
        </w:rPr>
        <w:t>Az iskolai rendszerű képzésben az összefüggő szakmai gyakorlat időtartama:</w:t>
      </w:r>
    </w:p>
    <w:p w14:paraId="7D700E3F" w14:textId="77777777" w:rsidR="00C64856" w:rsidRPr="008C58C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8C58C2">
        <w:rPr>
          <w:rFonts w:cs="Times New Roman"/>
        </w:rPr>
        <w:t>5 évfolyamos képzés esetén</w:t>
      </w:r>
      <w:r w:rsidR="00381B6C" w:rsidRPr="008C58C2">
        <w:rPr>
          <w:rFonts w:cs="Times New Roman"/>
        </w:rPr>
        <w:t>:</w:t>
      </w:r>
      <w:r w:rsidRPr="008C58C2">
        <w:rPr>
          <w:rFonts w:cs="Times New Roman"/>
        </w:rPr>
        <w:t xml:space="preserve"> </w:t>
      </w:r>
      <w:r w:rsidR="00BD0108" w:rsidRPr="008C58C2">
        <w:rPr>
          <w:rFonts w:cs="Times New Roman"/>
        </w:rPr>
        <w:t>a 10. évfolyamot követően 140</w:t>
      </w:r>
      <w:r w:rsidRPr="008C58C2">
        <w:rPr>
          <w:rFonts w:cs="Times New Roman"/>
        </w:rPr>
        <w:t xml:space="preserve"> óra, a 11. évfolyamot követően 140 óra; </w:t>
      </w:r>
    </w:p>
    <w:p w14:paraId="4EDF7A5A" w14:textId="1ABA6921" w:rsidR="00C64856" w:rsidRPr="008C58C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8C58C2">
        <w:rPr>
          <w:rFonts w:cs="Times New Roman"/>
        </w:rPr>
        <w:t>2 évfolyamos képzés esetén</w:t>
      </w:r>
      <w:r w:rsidR="00381B6C" w:rsidRPr="008C58C2">
        <w:rPr>
          <w:rFonts w:cs="Times New Roman"/>
        </w:rPr>
        <w:t>:</w:t>
      </w:r>
      <w:r w:rsidRPr="008C58C2">
        <w:rPr>
          <w:rFonts w:cs="Times New Roman"/>
        </w:rPr>
        <w:t xml:space="preserve"> az első szakképzési évfolyamot követően </w:t>
      </w:r>
      <w:r w:rsidR="00BD0108" w:rsidRPr="008C58C2">
        <w:rPr>
          <w:rFonts w:cs="Times New Roman"/>
        </w:rPr>
        <w:t>160</w:t>
      </w:r>
      <w:r w:rsidRPr="008C58C2">
        <w:rPr>
          <w:rFonts w:cs="Times New Roman"/>
        </w:rPr>
        <w:t xml:space="preserve"> óra</w:t>
      </w:r>
      <w:r w:rsidR="00AC7A14">
        <w:rPr>
          <w:rFonts w:cs="Times New Roman"/>
        </w:rPr>
        <w:t>.</w:t>
      </w:r>
    </w:p>
    <w:p w14:paraId="6E65A516" w14:textId="77777777" w:rsidR="001A7777" w:rsidRPr="008C58C2" w:rsidRDefault="001A7777" w:rsidP="000B5E9D">
      <w:pPr>
        <w:spacing w:after="0"/>
        <w:rPr>
          <w:rFonts w:cs="Times New Roman"/>
        </w:rPr>
      </w:pPr>
    </w:p>
    <w:p w14:paraId="4C7B2764" w14:textId="77777777" w:rsidR="00E96240" w:rsidRDefault="00E96240" w:rsidP="000B5E9D">
      <w:pPr>
        <w:spacing w:after="0"/>
        <w:rPr>
          <w:rFonts w:cs="Times New Roman"/>
        </w:rPr>
      </w:pPr>
    </w:p>
    <w:p w14:paraId="2F81D666" w14:textId="77777777" w:rsidR="008C58C2" w:rsidRPr="008C58C2" w:rsidRDefault="008C58C2" w:rsidP="000B5E9D">
      <w:pPr>
        <w:spacing w:after="0"/>
        <w:rPr>
          <w:rFonts w:cs="Times New Roman"/>
        </w:rPr>
      </w:pPr>
    </w:p>
    <w:p w14:paraId="2BA2FE79" w14:textId="77777777" w:rsidR="00E96240" w:rsidRPr="008C58C2" w:rsidRDefault="00E96240" w:rsidP="00E96240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lastRenderedPageBreak/>
        <w:t xml:space="preserve">III. </w:t>
      </w:r>
      <w:proofErr w:type="gramStart"/>
      <w:r w:rsidRPr="008C58C2">
        <w:rPr>
          <w:rFonts w:cs="Times New Roman"/>
          <w:b/>
        </w:rPr>
        <w:t>A</w:t>
      </w:r>
      <w:proofErr w:type="gramEnd"/>
      <w:r w:rsidRPr="008C58C2">
        <w:rPr>
          <w:rFonts w:cs="Times New Roman"/>
          <w:b/>
        </w:rPr>
        <w:t xml:space="preserve"> szakképzésbe történő belépés feltételei</w:t>
      </w:r>
    </w:p>
    <w:p w14:paraId="270924F3" w14:textId="77777777" w:rsidR="00E96240" w:rsidRPr="008C58C2" w:rsidRDefault="00E96240" w:rsidP="00E96240">
      <w:pPr>
        <w:spacing w:after="0"/>
        <w:rPr>
          <w:rFonts w:cs="Times New Roman"/>
        </w:rPr>
      </w:pPr>
    </w:p>
    <w:p w14:paraId="24DB5293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>Iskolai előképzettség: érettségi végzettség</w:t>
      </w:r>
    </w:p>
    <w:p w14:paraId="0CFB9225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Bemeneti kompetenciák: </w:t>
      </w:r>
      <w:r w:rsidR="000772D7" w:rsidRPr="008C58C2">
        <w:rPr>
          <w:rFonts w:cs="Times New Roman"/>
        </w:rPr>
        <w:t>—</w:t>
      </w:r>
    </w:p>
    <w:p w14:paraId="2A224685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Szakmai előképzettség: </w:t>
      </w:r>
      <w:r w:rsidR="000772D7" w:rsidRPr="008C58C2">
        <w:rPr>
          <w:rFonts w:cs="Times New Roman"/>
        </w:rPr>
        <w:t>—</w:t>
      </w:r>
    </w:p>
    <w:p w14:paraId="7FF8352E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Előírt gyakorlat: </w:t>
      </w:r>
      <w:r w:rsidR="000772D7" w:rsidRPr="008C58C2">
        <w:rPr>
          <w:rFonts w:cs="Times New Roman"/>
        </w:rPr>
        <w:t>—</w:t>
      </w:r>
    </w:p>
    <w:p w14:paraId="701D0FE2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Egészségügyi alkalmassági követelmények: </w:t>
      </w:r>
      <w:r w:rsidR="007C0A8E" w:rsidRPr="008C58C2">
        <w:rPr>
          <w:rFonts w:cs="Times New Roman"/>
        </w:rPr>
        <w:t>szükségesek</w:t>
      </w:r>
    </w:p>
    <w:p w14:paraId="25F739C7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Pályaalkalmassági követelmények: </w:t>
      </w:r>
      <w:r w:rsidR="007C0A8E" w:rsidRPr="008C58C2">
        <w:rPr>
          <w:rFonts w:cs="Times New Roman"/>
        </w:rPr>
        <w:t>nincsenek</w:t>
      </w:r>
    </w:p>
    <w:p w14:paraId="187057B2" w14:textId="77777777" w:rsidR="00E96240" w:rsidRPr="008C58C2" w:rsidRDefault="00E96240" w:rsidP="00E96240">
      <w:pPr>
        <w:spacing w:after="0"/>
        <w:rPr>
          <w:rFonts w:cs="Times New Roman"/>
        </w:rPr>
      </w:pPr>
    </w:p>
    <w:p w14:paraId="28E0F752" w14:textId="77777777" w:rsidR="00E96240" w:rsidRPr="008C58C2" w:rsidRDefault="00E96240" w:rsidP="00E96240">
      <w:pPr>
        <w:spacing w:after="0"/>
        <w:rPr>
          <w:rFonts w:cs="Times New Roman"/>
        </w:rPr>
      </w:pPr>
    </w:p>
    <w:p w14:paraId="597CCC58" w14:textId="77777777" w:rsidR="00E96240" w:rsidRPr="008C58C2" w:rsidRDefault="00E96240" w:rsidP="00E96240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IV. A szakképzés szervezésének feltételei</w:t>
      </w:r>
    </w:p>
    <w:p w14:paraId="23B837B8" w14:textId="77777777" w:rsidR="00E96240" w:rsidRPr="008C58C2" w:rsidRDefault="00E96240" w:rsidP="00E96240">
      <w:pPr>
        <w:spacing w:after="0"/>
        <w:rPr>
          <w:rFonts w:cs="Times New Roman"/>
        </w:rPr>
      </w:pPr>
    </w:p>
    <w:p w14:paraId="6D3E48F6" w14:textId="77777777" w:rsidR="00E96240" w:rsidRPr="008C58C2" w:rsidRDefault="00E96240" w:rsidP="00E96240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Személyi feltételek</w:t>
      </w:r>
    </w:p>
    <w:p w14:paraId="0981EB46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582B911A" w14:textId="77777777" w:rsidR="00E96240" w:rsidRPr="008C58C2" w:rsidRDefault="00E96240" w:rsidP="00E96240">
      <w:pPr>
        <w:spacing w:after="0"/>
        <w:rPr>
          <w:rFonts w:cs="Times New Roman"/>
        </w:rPr>
      </w:pPr>
      <w:r w:rsidRPr="008C58C2">
        <w:rPr>
          <w:rFonts w:cs="Times New Roman"/>
        </w:rPr>
        <w:t>Ezen túl az alábbi tantárgyak oktatására az alábbi végzettséggel rendelkező szakember alkalmazható:</w:t>
      </w:r>
    </w:p>
    <w:p w14:paraId="1A6A86E3" w14:textId="77777777" w:rsidR="001A7777" w:rsidRPr="008C58C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8C58C2" w14:paraId="3DD8990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3C57049" w14:textId="77777777" w:rsidR="00CB35F2" w:rsidRPr="008C58C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8714E60" w14:textId="77777777" w:rsidR="00CB35F2" w:rsidRPr="008C58C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8C58C2" w14:paraId="53E6623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972BD4A" w14:textId="77777777" w:rsidR="00CB35F2" w:rsidRPr="008C58C2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1D49861" w14:textId="77777777" w:rsidR="00CB35F2" w:rsidRPr="008C58C2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8C58C2" w14:paraId="20829164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8526219" w14:textId="77777777" w:rsidR="00CB35F2" w:rsidRPr="008C58C2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B8A3792" w14:textId="77777777" w:rsidR="00CB35F2" w:rsidRPr="008C58C2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14:paraId="4C106964" w14:textId="77777777" w:rsidR="00CB35F2" w:rsidRPr="008C58C2" w:rsidRDefault="00CB35F2" w:rsidP="000B5E9D">
      <w:pPr>
        <w:spacing w:after="0"/>
        <w:rPr>
          <w:rFonts w:cs="Times New Roman"/>
        </w:rPr>
      </w:pPr>
    </w:p>
    <w:p w14:paraId="2CA806C8" w14:textId="77777777" w:rsidR="00696ED9" w:rsidRPr="008C58C2" w:rsidRDefault="00696ED9" w:rsidP="00696ED9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Tárgyi feltételek</w:t>
      </w:r>
    </w:p>
    <w:p w14:paraId="4518FE3F" w14:textId="77777777" w:rsidR="00696ED9" w:rsidRPr="008C58C2" w:rsidRDefault="00696ED9" w:rsidP="00696ED9">
      <w:pPr>
        <w:spacing w:after="0"/>
        <w:rPr>
          <w:rFonts w:cs="Times New Roman"/>
        </w:rPr>
      </w:pPr>
      <w:r w:rsidRPr="008C58C2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6ADE9DB0" w14:textId="77777777" w:rsidR="00696ED9" w:rsidRPr="008C58C2" w:rsidRDefault="00696ED9" w:rsidP="00696ED9">
      <w:pPr>
        <w:spacing w:after="0"/>
        <w:rPr>
          <w:rFonts w:cs="Times New Roman"/>
        </w:rPr>
      </w:pPr>
    </w:p>
    <w:p w14:paraId="79544ADE" w14:textId="77777777" w:rsidR="0041674C" w:rsidRPr="008C58C2" w:rsidRDefault="00696ED9" w:rsidP="00696ED9">
      <w:pPr>
        <w:spacing w:after="0"/>
        <w:rPr>
          <w:rFonts w:cs="Times New Roman"/>
        </w:rPr>
      </w:pPr>
      <w:r w:rsidRPr="008C58C2">
        <w:rPr>
          <w:rFonts w:cs="Times New Roman"/>
        </w:rPr>
        <w:t>Ajánlás a szakmai képzés lebonyolításához szükséges további eszközökre és felszerelésekre: Nincs.</w:t>
      </w:r>
    </w:p>
    <w:p w14:paraId="31C91013" w14:textId="77777777" w:rsidR="004F6765" w:rsidRPr="008C58C2" w:rsidRDefault="004F6765" w:rsidP="000B5E9D">
      <w:pPr>
        <w:spacing w:after="0"/>
        <w:rPr>
          <w:rFonts w:cs="Times New Roman"/>
        </w:rPr>
      </w:pPr>
    </w:p>
    <w:p w14:paraId="097A7243" w14:textId="77777777" w:rsidR="00FB273F" w:rsidRPr="008C58C2" w:rsidRDefault="00FB273F" w:rsidP="00FB273F">
      <w:pPr>
        <w:spacing w:after="0"/>
        <w:rPr>
          <w:rFonts w:cs="Times New Roman"/>
        </w:rPr>
      </w:pPr>
    </w:p>
    <w:p w14:paraId="397E2126" w14:textId="77777777" w:rsidR="00FB273F" w:rsidRPr="008C58C2" w:rsidRDefault="00FB273F" w:rsidP="00FB273F">
      <w:p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V. A szakképesítés óraterve nappali rendszerű oktatásra</w:t>
      </w:r>
    </w:p>
    <w:p w14:paraId="36CA7A1C" w14:textId="77777777" w:rsidR="00FB273F" w:rsidRPr="008C58C2" w:rsidRDefault="00FB273F" w:rsidP="00FB273F">
      <w:pPr>
        <w:spacing w:after="0"/>
        <w:rPr>
          <w:rFonts w:cs="Times New Roman"/>
        </w:rPr>
      </w:pPr>
    </w:p>
    <w:p w14:paraId="10BB4CB5" w14:textId="77777777" w:rsidR="00FB273F" w:rsidRPr="008C58C2" w:rsidRDefault="00FB273F" w:rsidP="00FB273F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E50FE4" w:rsidRPr="008C58C2">
        <w:rPr>
          <w:rFonts w:cs="Times New Roman"/>
        </w:rPr>
        <w:t>szakgimnázium</w:t>
      </w:r>
      <w:r w:rsidRPr="008C58C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8C58C2">
        <w:rPr>
          <w:rFonts w:cs="Times New Roman"/>
        </w:rPr>
        <w:t>szakgimnázium</w:t>
      </w:r>
      <w:r w:rsidRPr="008C58C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8C58C2">
        <w:rPr>
          <w:rFonts w:cs="Times New Roman"/>
        </w:rPr>
        <w:t>szakgimnázium</w:t>
      </w:r>
      <w:r w:rsidRPr="008C58C2">
        <w:rPr>
          <w:rFonts w:cs="Times New Roman"/>
        </w:rPr>
        <w:t>i szakmai tantárgyainak tartalmával, összes óraszámával.</w:t>
      </w:r>
    </w:p>
    <w:p w14:paraId="7C7A68A2" w14:textId="77777777" w:rsidR="00820131" w:rsidRPr="008C58C2" w:rsidRDefault="00820131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7F0D077C" w14:textId="77777777" w:rsidR="00FB273F" w:rsidRPr="008C58C2" w:rsidRDefault="00FB273F" w:rsidP="00FB273F">
      <w:pPr>
        <w:spacing w:after="0"/>
        <w:rPr>
          <w:rFonts w:cs="Times New Roman"/>
        </w:rPr>
      </w:pPr>
    </w:p>
    <w:p w14:paraId="31E50AF9" w14:textId="77777777" w:rsidR="008B01A2" w:rsidRPr="008C58C2" w:rsidRDefault="00E50FE4" w:rsidP="00FB273F">
      <w:pPr>
        <w:spacing w:after="0"/>
        <w:rPr>
          <w:rFonts w:cs="Times New Roman"/>
        </w:rPr>
      </w:pPr>
      <w:r w:rsidRPr="008C58C2">
        <w:rPr>
          <w:rFonts w:cs="Times New Roman"/>
        </w:rPr>
        <w:t>Szakgimnázium</w:t>
      </w:r>
      <w:r w:rsidR="00FB273F" w:rsidRPr="008C58C2">
        <w:rPr>
          <w:rFonts w:cs="Times New Roman"/>
        </w:rPr>
        <w:t>i képzés esetén a heti és éves szakmai óraszámok:</w:t>
      </w:r>
    </w:p>
    <w:p w14:paraId="3AE2ADBA" w14:textId="77777777" w:rsidR="002C6866" w:rsidRPr="008C58C2" w:rsidRDefault="002C6866" w:rsidP="002C6866">
      <w:pPr>
        <w:spacing w:after="0"/>
        <w:rPr>
          <w:rFonts w:cs="Times New Roman"/>
          <w:szCs w:val="24"/>
        </w:rPr>
      </w:pPr>
    </w:p>
    <w:p w14:paraId="252F860C" w14:textId="77777777" w:rsidR="002C6866" w:rsidRPr="008C58C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8C58C2" w14:paraId="3408458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364D28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AC65B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86E32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 xml:space="preserve">éves óraszám </w:t>
            </w:r>
          </w:p>
        </w:tc>
      </w:tr>
      <w:tr w:rsidR="002C6866" w:rsidRPr="008C58C2" w14:paraId="5E1F53D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07CA6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9ACB03" w14:textId="77777777" w:rsidR="002C6866" w:rsidRPr="008C58C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8</w:t>
            </w:r>
            <w:r w:rsidR="002C6866" w:rsidRPr="008C58C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B22B5" w14:textId="77777777" w:rsidR="002C6866" w:rsidRPr="008C58C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288</w:t>
            </w:r>
            <w:r w:rsidR="002C6866" w:rsidRPr="008C58C2">
              <w:rPr>
                <w:rFonts w:cs="Times New Roman"/>
              </w:rPr>
              <w:t xml:space="preserve"> óra/év</w:t>
            </w:r>
          </w:p>
        </w:tc>
      </w:tr>
      <w:tr w:rsidR="002C6866" w:rsidRPr="008C58C2" w14:paraId="256C3BF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F5F80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FA4E3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458E2E" w14:textId="77777777" w:rsidR="002C6866" w:rsidRPr="008C58C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432 óra/év</w:t>
            </w:r>
          </w:p>
        </w:tc>
      </w:tr>
      <w:tr w:rsidR="002C6866" w:rsidRPr="008C58C2" w14:paraId="55D61FC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5A150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A5C72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947D9" w14:textId="77777777" w:rsidR="002C6866" w:rsidRPr="008C58C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140 óra</w:t>
            </w:r>
          </w:p>
        </w:tc>
      </w:tr>
      <w:tr w:rsidR="002C6866" w:rsidRPr="008C58C2" w14:paraId="1F817B6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E0E3B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4A75A" w14:textId="77777777" w:rsidR="002C6866" w:rsidRPr="008C58C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11</w:t>
            </w:r>
            <w:r w:rsidR="002C6866" w:rsidRPr="008C58C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551133" w14:textId="77777777" w:rsidR="002C6866" w:rsidRPr="008C58C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396</w:t>
            </w:r>
            <w:r w:rsidR="002C6866" w:rsidRPr="008C58C2">
              <w:rPr>
                <w:rFonts w:cs="Times New Roman"/>
              </w:rPr>
              <w:t xml:space="preserve"> óra/év</w:t>
            </w:r>
          </w:p>
        </w:tc>
      </w:tr>
      <w:tr w:rsidR="002C6866" w:rsidRPr="008C58C2" w14:paraId="5DC99C4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85997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1C5A7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4882AB" w14:textId="77777777" w:rsidR="002C6866" w:rsidRPr="008C58C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140 óra</w:t>
            </w:r>
          </w:p>
        </w:tc>
      </w:tr>
      <w:tr w:rsidR="002C6866" w:rsidRPr="008C58C2" w14:paraId="349E5BE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D5EE9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EC192" w14:textId="77777777" w:rsidR="002C6866" w:rsidRPr="008C58C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12</w:t>
            </w:r>
            <w:r w:rsidR="002C6866" w:rsidRPr="008C58C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4EF56" w14:textId="77777777" w:rsidR="002C6866" w:rsidRPr="008C58C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372</w:t>
            </w:r>
            <w:r w:rsidR="002C6866" w:rsidRPr="008C58C2">
              <w:rPr>
                <w:rFonts w:cs="Times New Roman"/>
              </w:rPr>
              <w:t xml:space="preserve"> óra/év</w:t>
            </w:r>
          </w:p>
        </w:tc>
      </w:tr>
      <w:tr w:rsidR="002C6866" w:rsidRPr="008C58C2" w14:paraId="6196DA0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9A150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E4A76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AB66E4" w14:textId="77777777" w:rsidR="002C6866" w:rsidRPr="008C58C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961 óra/év</w:t>
            </w:r>
          </w:p>
        </w:tc>
      </w:tr>
      <w:tr w:rsidR="002C6866" w:rsidRPr="008C58C2" w14:paraId="6E4A57B9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6DD8F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EBECC" w14:textId="77777777" w:rsidR="002C6866" w:rsidRPr="008C58C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272</w:t>
            </w:r>
            <w:r w:rsidR="002C6866" w:rsidRPr="008C58C2">
              <w:rPr>
                <w:rFonts w:cs="Times New Roman"/>
              </w:rPr>
              <w:t>9 óra</w:t>
            </w:r>
          </w:p>
        </w:tc>
      </w:tr>
    </w:tbl>
    <w:p w14:paraId="35143637" w14:textId="77777777" w:rsidR="002C6866" w:rsidRPr="008C58C2" w:rsidRDefault="002C6866" w:rsidP="002C6866">
      <w:pPr>
        <w:spacing w:after="0"/>
        <w:rPr>
          <w:rFonts w:cs="Times New Roman"/>
          <w:szCs w:val="24"/>
        </w:rPr>
      </w:pPr>
    </w:p>
    <w:p w14:paraId="6370A5EF" w14:textId="77777777" w:rsidR="002C6866" w:rsidRPr="008C58C2" w:rsidRDefault="002C6866" w:rsidP="002C6866">
      <w:pPr>
        <w:spacing w:after="0"/>
        <w:rPr>
          <w:rFonts w:cs="Times New Roman"/>
        </w:rPr>
      </w:pPr>
      <w:r w:rsidRPr="008C58C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739AA660" w14:textId="77777777" w:rsidR="002C6866" w:rsidRPr="008C58C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8C58C2" w14:paraId="128D822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EDA7F0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06DCA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0C2C9" w14:textId="77777777" w:rsidR="002C6866" w:rsidRPr="008C58C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 xml:space="preserve">éves óraszám </w:t>
            </w:r>
          </w:p>
        </w:tc>
      </w:tr>
      <w:tr w:rsidR="002C6866" w:rsidRPr="008C58C2" w14:paraId="63FD87C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69949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F3692D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6AD27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1116 óra/év</w:t>
            </w:r>
          </w:p>
        </w:tc>
      </w:tr>
      <w:tr w:rsidR="002C6866" w:rsidRPr="008C58C2" w14:paraId="397C6C7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F02F6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16225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8F09EB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160 óra</w:t>
            </w:r>
          </w:p>
        </w:tc>
      </w:tr>
      <w:tr w:rsidR="002C6866" w:rsidRPr="008C58C2" w14:paraId="37E6071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9E0E0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14F4CD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02708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961 óra/év</w:t>
            </w:r>
          </w:p>
        </w:tc>
      </w:tr>
      <w:tr w:rsidR="002C6866" w:rsidRPr="008C58C2" w14:paraId="56A1AF08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BDFFF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CF8CC" w14:textId="77777777" w:rsidR="002C6866" w:rsidRPr="008C58C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8C58C2">
              <w:rPr>
                <w:rFonts w:cs="Times New Roman"/>
              </w:rPr>
              <w:t>2237 óra</w:t>
            </w:r>
          </w:p>
        </w:tc>
      </w:tr>
    </w:tbl>
    <w:p w14:paraId="13C4A8BD" w14:textId="77777777" w:rsidR="002C6866" w:rsidRPr="008C58C2" w:rsidRDefault="002C6866" w:rsidP="002C6866">
      <w:pPr>
        <w:spacing w:after="0"/>
        <w:rPr>
          <w:rFonts w:cs="Times New Roman"/>
          <w:szCs w:val="24"/>
        </w:rPr>
      </w:pPr>
    </w:p>
    <w:p w14:paraId="7A8A2489" w14:textId="77777777" w:rsidR="00876453" w:rsidRPr="008C58C2" w:rsidRDefault="001F08AF" w:rsidP="000B5E9D">
      <w:pPr>
        <w:spacing w:after="0"/>
        <w:rPr>
          <w:rFonts w:cs="Times New Roman"/>
        </w:rPr>
      </w:pPr>
      <w:r w:rsidRPr="008C58C2">
        <w:rPr>
          <w:rFonts w:cs="Times New Roman"/>
        </w:rPr>
        <w:t xml:space="preserve">(A kizárólag 13-14. évfolyamon megszervezett képzésben, illetve a </w:t>
      </w:r>
      <w:r w:rsidR="00E50FE4" w:rsidRPr="008C58C2">
        <w:rPr>
          <w:rFonts w:cs="Times New Roman"/>
        </w:rPr>
        <w:t>szakgimnázium</w:t>
      </w:r>
      <w:r w:rsidRPr="008C58C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0A89FB8" w14:textId="77777777" w:rsidR="00CB484D" w:rsidRPr="008C58C2" w:rsidRDefault="00CB484D" w:rsidP="000B5E9D">
      <w:pPr>
        <w:spacing w:after="0"/>
        <w:rPr>
          <w:rFonts w:cs="Times New Roman"/>
        </w:rPr>
        <w:sectPr w:rsidR="00CB484D" w:rsidRPr="008C58C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0042ABE" w14:textId="77777777" w:rsidR="00CB484D" w:rsidRPr="008C58C2" w:rsidRDefault="00CB484D" w:rsidP="00CB484D">
      <w:pPr>
        <w:spacing w:after="0"/>
        <w:jc w:val="center"/>
        <w:rPr>
          <w:rFonts w:cs="Times New Roman"/>
        </w:rPr>
      </w:pPr>
      <w:r w:rsidRPr="008C58C2">
        <w:rPr>
          <w:rFonts w:cs="Times New Roman"/>
        </w:rPr>
        <w:t>1. számú táblázat</w:t>
      </w:r>
    </w:p>
    <w:p w14:paraId="3AE866C8" w14:textId="77777777" w:rsidR="008B01A2" w:rsidRPr="008C58C2" w:rsidRDefault="00CB484D" w:rsidP="00CB484D">
      <w:pPr>
        <w:spacing w:after="0"/>
        <w:jc w:val="center"/>
        <w:rPr>
          <w:rFonts w:cs="Times New Roman"/>
          <w:b/>
        </w:rPr>
      </w:pPr>
      <w:r w:rsidRPr="008C58C2">
        <w:rPr>
          <w:rFonts w:cs="Times New Roman"/>
          <w:b/>
        </w:rPr>
        <w:t>A szakmai követelménymodulokhoz rendelt tantárgyak heti óraszáma évfolyamonként</w:t>
      </w:r>
    </w:p>
    <w:p w14:paraId="00BBE37F" w14:textId="77777777" w:rsidR="00420CA2" w:rsidRPr="008C58C2" w:rsidRDefault="00420CA2" w:rsidP="000B5E9D">
      <w:pPr>
        <w:spacing w:after="0"/>
        <w:rPr>
          <w:rFonts w:cs="Times New Roman"/>
        </w:rPr>
      </w:pPr>
    </w:p>
    <w:p w14:paraId="4313427F" w14:textId="77777777" w:rsidR="00752ECD" w:rsidRPr="008C58C2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500"/>
        <w:gridCol w:w="500"/>
        <w:gridCol w:w="472"/>
        <w:gridCol w:w="472"/>
        <w:gridCol w:w="556"/>
        <w:gridCol w:w="472"/>
        <w:gridCol w:w="472"/>
        <w:gridCol w:w="556"/>
        <w:gridCol w:w="500"/>
        <w:gridCol w:w="500"/>
        <w:gridCol w:w="500"/>
        <w:gridCol w:w="500"/>
        <w:gridCol w:w="523"/>
        <w:gridCol w:w="523"/>
        <w:gridCol w:w="455"/>
        <w:gridCol w:w="500"/>
        <w:gridCol w:w="500"/>
      </w:tblGrid>
      <w:tr w:rsidR="008C58C2" w:rsidRPr="008C58C2" w14:paraId="42E98B6D" w14:textId="77777777" w:rsidTr="008C58C2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14D6AF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0B0F0C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B5FCF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5AD76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A97E3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003CB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A8F3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4883FF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AF061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8C58C2" w:rsidRPr="008C58C2" w14:paraId="00BCF187" w14:textId="77777777" w:rsidTr="008C58C2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1496B5A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74C2C3F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3E8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4375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1DB6B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9B813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CFDA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1EF0C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CA3F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FBB2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AF4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06A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ADC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620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14:paraId="6C8539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E0D2B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A4C4E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DAB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661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8C58C2" w:rsidRPr="008C58C2" w14:paraId="00D89C2B" w14:textId="77777777" w:rsidTr="008C58C2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B8A81C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A2E4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31683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58A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807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627EE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4EB97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2D2BF7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AD058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5E440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508C25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746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305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7FC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01B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14:paraId="28FE9B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A9852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16,5</w:t>
            </w:r>
          </w:p>
        </w:tc>
        <w:tc>
          <w:tcPr>
            <w:tcW w:w="455" w:type="dxa"/>
            <w:vMerge w:val="restart"/>
            <w:shd w:val="clear" w:color="000000" w:fill="F2F2F2"/>
            <w:noWrap/>
            <w:vAlign w:val="center"/>
            <w:hideMark/>
          </w:tcPr>
          <w:p w14:paraId="50A8AD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7D0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545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</w:tr>
      <w:tr w:rsidR="008C58C2" w:rsidRPr="008C58C2" w14:paraId="7BA7BB8D" w14:textId="77777777" w:rsidTr="008C58C2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10EBCE7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5CE24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2361BFD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8091E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10D4AF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vMerge/>
            <w:vAlign w:val="center"/>
            <w:hideMark/>
          </w:tcPr>
          <w:p w14:paraId="4A5CA1A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5EB359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vMerge/>
            <w:vAlign w:val="center"/>
            <w:hideMark/>
          </w:tcPr>
          <w:p w14:paraId="2171837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CE58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2CF8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46" w:type="dxa"/>
            <w:gridSpan w:val="2"/>
            <w:shd w:val="clear" w:color="auto" w:fill="auto"/>
            <w:noWrap/>
            <w:vAlign w:val="center"/>
            <w:hideMark/>
          </w:tcPr>
          <w:p w14:paraId="4D3BD4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55" w:type="dxa"/>
            <w:vMerge/>
            <w:vAlign w:val="center"/>
            <w:hideMark/>
          </w:tcPr>
          <w:p w14:paraId="0B4BE13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0CD0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C58C2" w:rsidRPr="008C58C2" w14:paraId="72DEE593" w14:textId="77777777" w:rsidTr="008C58C2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CD3169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15ACB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F90B6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DB3B0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B28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CDD35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D622A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F647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81BC6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C97F3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6D0B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E5AF4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ACD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67CE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0C2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BE953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123B1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16D9E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60A0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055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16663901" w14:textId="77777777" w:rsidTr="008C58C2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C1A330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25AD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482B1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E489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75B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EC00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FEF0E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1AD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7825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5477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88A6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06FC3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D48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EF4AC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B86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2B551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10913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43A64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1C6C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2FD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15B713A5" w14:textId="77777777" w:rsidTr="008C58C2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AA5968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11692-16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Munka-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8DB27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0409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EA42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D14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D0E1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75F65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B421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6722E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5DAD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D2D6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68F9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47C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950D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D12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33720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4ECB3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7A4D5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9974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767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380D9FEE" w14:textId="77777777" w:rsidTr="008C58C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B79550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10209-16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csővezeték-szerelés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BF5D8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7323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12FB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002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599C7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78038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F446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3A26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BD1D8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79C6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6B8F8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4E4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F55B5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D33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940DC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85DB8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E8D2A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AFE3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CD9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1DAFC907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DBD398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543E7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DEC45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36E2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D87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6620C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9621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8005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666E9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5133F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7D72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AD2F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5D5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0DCC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3BA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3D55C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B4E34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22E86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FBD7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D88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FA842CC" w14:textId="77777777" w:rsidTr="008C58C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BBFCE9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11704-16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6611F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ECAE0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24D6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1AD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AB51B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0DC18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9ADD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3B4B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3B922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6661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2B2AB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A1C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A469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763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B2562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43A49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B2909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5C62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C42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482EA1E5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517373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6AD3DA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alapismeretek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22E3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8D92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658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7CAB5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69C0C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9C07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BD1C8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A01FBA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20D0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AF232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80E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90C3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71B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4D978D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A121A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37C5E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4AA8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310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2CF90B4C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005BB3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11693-16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Vízellátás, csatornázás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6EBEB7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Vízellátás, csatornázás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B547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77F7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513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B14C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5CF189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EE5A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10DD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1104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DA1F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B065D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E57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EB5D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CD4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1DE19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08D0B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DFCF4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35DA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81C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45421F3D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9331DB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9084E7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Vízellátás, csatornázás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B752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F7CE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200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97F7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C0173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C94D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BB976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FF2B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3D32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D286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7D7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357B7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57F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A5D2F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3F329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287EB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3709E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31D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8C58C2" w:rsidRPr="008C58C2" w14:paraId="45CD8E8C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4B53FC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11694-16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Gázellátás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5D70B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Gázellátás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BAF7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BA7D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7E9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C80F3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0A5E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E2B3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1248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67A4A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7863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9CE3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DEB5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FA4F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9B6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AA575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8AC3D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2B6D8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96EA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13F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C05845F" w14:textId="77777777" w:rsidTr="008C58C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9E2781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26AF8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Gázellátás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2984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DD1D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87F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7F330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9281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887E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15CDB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698A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E816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BADB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7FE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297D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471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B3338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703BD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58DE9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3580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1EB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8C58C2" w:rsidRPr="008C58C2" w14:paraId="1854FC14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AB3DA5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11695-16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Fűtéstechnika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0CB634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Fűtéstechnika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ABFB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E0ED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FB4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8C21B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9A3C7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33A4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74873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17184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F9A0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9404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5C0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5BA0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B43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CA122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CBB98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3C97D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D682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08D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78F60423" w14:textId="77777777" w:rsidTr="008C58C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F57486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81A00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Fűtéstechnika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1E471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F44F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980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1E049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47D5C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5B18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B76C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CD749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1B36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11986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C74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E0A0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1D9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2A37A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4AC58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2C2A0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9E3F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7D7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8C58C2" w:rsidRPr="008C58C2" w14:paraId="5958FA93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1099CE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11696-16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Hűtéstechnika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D4992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Hűtéstechnika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F03CA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F78A0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0E7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AA52D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DCD06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8688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2D56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F5F4B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DE52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D1EE6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C1F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FFF1E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F9C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28850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28268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FE157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2D8A6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616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DC7015C" w14:textId="77777777" w:rsidTr="008C58C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4591B9D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29317D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Hűtéstechnika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00574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C63BD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FB5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D9DE5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D78F3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1BA2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4812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F0D0F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291B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0218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F49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022F9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851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22C609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B8188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3621A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B157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B98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8C58C2" w:rsidRPr="008C58C2" w14:paraId="6FAA5D46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68BCE3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11702-16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Légtechnika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72B26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Légtechnika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32E9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354D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97F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DCD1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C5F17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19A7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E32D5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F39AF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ABF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2C35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A57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AA97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1A3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1A097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8E8EA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A7DB6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DD4C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C3E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424C92D7" w14:textId="77777777" w:rsidTr="008C58C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5C93C3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17F88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Légtechnika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A51D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76380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3A0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734D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2650F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2255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22EDA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A83A8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E89B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97D4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23B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98D0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965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1392D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993AD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183D4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6CF1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749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8C58C2" w:rsidRPr="008C58C2" w14:paraId="78A1841B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EAA110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11703-16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Rendszer- és irányítástechnika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5B377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6BC3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4519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8A9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38763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08CC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9387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C179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F56CC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E667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52ADD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E7B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744F4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18B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257FB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462DF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03291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F283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8A3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4D1BE42C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755F15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717DE2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Villamossági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B393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2F95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2F2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D5BC9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54D9D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9375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D1E0A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9376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3FCC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291D3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AC8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E973C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6A0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83B0F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CC99E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DD76E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BF2F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89D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75526308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20D46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4800C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Irányítástechnkia</w:t>
            </w:r>
            <w:proofErr w:type="spellEnd"/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F53CE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D16B1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592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CEF99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ECF2A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9822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36E5D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BFC91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707E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BA18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7E3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174A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668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D7379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1F8C4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F8C44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32EB5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5FF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8C58C2" w:rsidRPr="008C58C2" w14:paraId="42C342E5" w14:textId="77777777" w:rsidTr="008C58C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4AE185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10208-16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Vezetési és szervezési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E904A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munkák irányítása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6400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7761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D9B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6F8F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8CF74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B76A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C7B38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E2EDE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1882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6270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422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59FF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DD2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34B84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3340B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EAF5C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88668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683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3A4FC148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57EA141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A11D2C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tervek, dokumentációk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D10C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E766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4A0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D7B0C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A062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0270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9C40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605D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EB2C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180C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767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7A99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463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37004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B7B17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C3304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469F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7EF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</w:tr>
      <w:tr w:rsidR="008C58C2" w:rsidRPr="008C58C2" w14:paraId="3D3C559C" w14:textId="77777777" w:rsidTr="008C58C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20B6AD8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B2B69F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Vállalkozási ismeretek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8BCC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31C3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3BB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0BDF1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1E5C8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577D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26B39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68C24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725D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85BE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352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A233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241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5AD6D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9550E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F2A00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4FB7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FDF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23951F64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EAD0DC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10163-12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F739E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A762B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78C8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F85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8C2CD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44ECB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EC3F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4254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BC60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D44C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8855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55E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6B94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377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4AB112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61385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60830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46CA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3B4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2883FFA4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AE1FAE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630C8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4E4F2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E43BF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746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0013F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F22F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039E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D13A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B076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C2F7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B0A3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8FE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BC16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DC8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EECD6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EFE29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79C1F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7805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5DD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21E62765" w14:textId="77777777" w:rsidTr="008C58C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AF2F1B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10162-12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alapozó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2F1F9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BDAD8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B8B2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6D5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06954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3CEA7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EF39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96F05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2CEB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5F8B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7DD1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42B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93D3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38D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2BA7F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7B3D7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95526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B80F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C55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384E7AA3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1582251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CD4825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F9958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DBEA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289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23CE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1A85F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7ED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F2D21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17588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1246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2C95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62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8930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C89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6D7BA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D14ED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6ED18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0D766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11C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484AFC4E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35C39D7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10180-12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 hegesztés előkészítő és befejező műveletei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7D182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61376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B2A4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A87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CEC5A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56A3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D3E8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C78CC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14280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4ADE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579A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F5C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56A1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0EF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A9CBF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A5FC2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6ACBA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7B3D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20E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F2FFBCF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FBE2A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D7EEA5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alapgyakorlatok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8F059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79A0A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58A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0E4B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8699C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92D6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A42EF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4E0AD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74DB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18D3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1C1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0F70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40C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648F2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7972A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D4BA7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6D5A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3AC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019D298" w14:textId="77777777" w:rsidR="008C58C2" w:rsidRDefault="008C58C2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500"/>
        <w:gridCol w:w="500"/>
        <w:gridCol w:w="472"/>
        <w:gridCol w:w="472"/>
        <w:gridCol w:w="556"/>
        <w:gridCol w:w="472"/>
        <w:gridCol w:w="472"/>
        <w:gridCol w:w="556"/>
        <w:gridCol w:w="500"/>
        <w:gridCol w:w="500"/>
        <w:gridCol w:w="500"/>
        <w:gridCol w:w="500"/>
        <w:gridCol w:w="523"/>
        <w:gridCol w:w="523"/>
        <w:gridCol w:w="455"/>
        <w:gridCol w:w="500"/>
        <w:gridCol w:w="500"/>
      </w:tblGrid>
      <w:tr w:rsidR="008C58C2" w:rsidRPr="008C58C2" w14:paraId="5461F68E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3EDBEB0C" w14:textId="5A2A9EC5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11453-12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D503B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ismeretek I.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7FBC9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7903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8E9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BA43E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7100A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7333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78353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422A4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1185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2E27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C75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FEE5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CFE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2787A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30ECB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9AE3F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C460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FFD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48F4066" w14:textId="77777777" w:rsidTr="008C58C2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4D3C7BA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46190B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gyakorlatok I.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DFA63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D836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321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10EE7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3D782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A97E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5DDD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E18BF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64F3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DBFA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A14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56E1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6B1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B7317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947E1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5A8A9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86C0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B08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3708EC46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6A6435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72375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FC152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85A2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F41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73D1C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E6FE6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EEC1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38F46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9AE2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EE9C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6E7D6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887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E73F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3EE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4CA482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E3AEE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5DBAF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7F2A5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095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443C32E8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C5D086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18427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5BBA4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B4F6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E3A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8F3E2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F4AFA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8A5E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49B2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B4991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5A2D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7EE8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87F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094F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BB3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F5578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CF7C9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8EAB6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5C8E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3CB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1971CC1" w14:textId="77777777" w:rsidTr="008C58C2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479C3E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10162-12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alapozó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E5E262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CEB665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C1D0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60C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C45A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E1BA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C155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F083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BE7B9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B34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C9BD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886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9FBF6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C05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7FD8E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559DA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3336F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5805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F5A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6C4856E8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1D36CC1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A41509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6BED2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1919B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737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C260A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66D6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30E6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0F95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9DCCC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883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F2A6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947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596D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835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ECBC5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A5F38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21418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EE47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5B5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699DF087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E3AF4B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10180-12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 hegesztés előkészítő és befejező műveletei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6CA389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6E9D0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E5EC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2BE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93912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832C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5C1B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A676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1E19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C6D7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3769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19C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344B1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C4F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95393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647D3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C7C97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2BB88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966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3FAE7B5C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B215CD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F43A6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alapgyakorlatok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970D9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5424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162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0D5E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5F292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F216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356C9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6FB9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1D15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D94C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424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0213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92B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8BC8B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44AB8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191AF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CF43E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CDC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0B18A00B" w14:textId="77777777" w:rsidTr="008C58C2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3BF53B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11456-12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FA438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ismeretek III.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4FE76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11122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F68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20548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FB1C3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B14F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3C80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E1EC4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6A13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9868B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483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26DB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0FC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4A46D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31467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0E59E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0D45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8D3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8C58C2" w:rsidRPr="008C58C2" w14:paraId="7F5E27D2" w14:textId="77777777" w:rsidTr="008C58C2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AC074F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54706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gyakorlatok III.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66870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AE56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4AF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C0797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512B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09F3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3E065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2A890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B21C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ECBD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A4F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101A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A90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6F565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F3379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4C7DC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5717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779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CB361C8" w14:textId="77777777" w:rsidR="006F5812" w:rsidRPr="008C58C2" w:rsidRDefault="006F5812" w:rsidP="000B5E9D">
      <w:pPr>
        <w:spacing w:after="0"/>
        <w:rPr>
          <w:rFonts w:cs="Times New Roman"/>
        </w:rPr>
      </w:pPr>
    </w:p>
    <w:p w14:paraId="28BAF7AB" w14:textId="77777777" w:rsidR="00CB484D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A</w:t>
      </w:r>
      <w:r w:rsidR="006F5812" w:rsidRPr="008C58C2">
        <w:rPr>
          <w:rFonts w:cs="Times New Roman"/>
        </w:rPr>
        <w:t xml:space="preserve"> kerettanterv szakmai tartalma –</w:t>
      </w:r>
      <w:r w:rsidRPr="008C58C2">
        <w:rPr>
          <w:rFonts w:cs="Times New Roman"/>
        </w:rPr>
        <w:t xml:space="preserve"> a szakképzésről szóló 2011. évi CLXXXVII. törvény 8.</w:t>
      </w:r>
      <w:r w:rsidR="006F5812" w:rsidRPr="008C58C2">
        <w:rPr>
          <w:rFonts w:cs="Times New Roman"/>
        </w:rPr>
        <w:t>§ (5) bekezdésének megfelelően –</w:t>
      </w:r>
      <w:r w:rsidRPr="008C58C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27BC35F0" w14:textId="77777777" w:rsidR="00CB484D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Az időkeret fennmaradó részének (szabadsáv) szakmai tartalmáról a szakképző iskola szakmai programjában kell rendelkezni.</w:t>
      </w:r>
    </w:p>
    <w:p w14:paraId="7A6DF15B" w14:textId="77777777" w:rsidR="00CB484D" w:rsidRPr="008C58C2" w:rsidRDefault="00CB484D" w:rsidP="00CB484D">
      <w:pPr>
        <w:spacing w:after="0"/>
        <w:rPr>
          <w:rFonts w:cs="Times New Roman"/>
        </w:rPr>
      </w:pPr>
    </w:p>
    <w:p w14:paraId="66D12099" w14:textId="77777777" w:rsidR="00420CA2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FDC8730" w14:textId="77777777" w:rsidR="00CB484D" w:rsidRPr="008C58C2" w:rsidRDefault="00CB484D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A3B3512" w14:textId="77777777" w:rsidR="00CB484D" w:rsidRPr="008C58C2" w:rsidRDefault="00CB484D" w:rsidP="00CB484D">
      <w:pPr>
        <w:spacing w:after="0"/>
        <w:jc w:val="center"/>
        <w:rPr>
          <w:rFonts w:cs="Times New Roman"/>
        </w:rPr>
      </w:pPr>
      <w:r w:rsidRPr="008C58C2">
        <w:rPr>
          <w:rFonts w:cs="Times New Roman"/>
        </w:rPr>
        <w:t>2. számú táblázat</w:t>
      </w:r>
    </w:p>
    <w:p w14:paraId="5C6FDE76" w14:textId="77777777" w:rsidR="00420CA2" w:rsidRPr="008C58C2" w:rsidRDefault="00CB484D" w:rsidP="00CB484D">
      <w:pPr>
        <w:spacing w:after="0"/>
        <w:jc w:val="center"/>
        <w:rPr>
          <w:rFonts w:cs="Times New Roman"/>
          <w:b/>
        </w:rPr>
      </w:pPr>
      <w:r w:rsidRPr="008C58C2">
        <w:rPr>
          <w:rFonts w:cs="Times New Roman"/>
          <w:b/>
        </w:rPr>
        <w:t>A szakmai követelménymodulokhoz rendelt tantárgyak és témakörök óraszáma évfolyamonként</w:t>
      </w:r>
    </w:p>
    <w:p w14:paraId="4AB6366C" w14:textId="77777777" w:rsidR="00420CA2" w:rsidRPr="008C58C2" w:rsidRDefault="00420CA2" w:rsidP="000B5E9D">
      <w:pPr>
        <w:spacing w:after="0"/>
        <w:rPr>
          <w:rFonts w:cs="Times New Roman"/>
        </w:rPr>
      </w:pPr>
    </w:p>
    <w:p w14:paraId="4B52BA1B" w14:textId="77777777" w:rsidR="006F5812" w:rsidRPr="008C58C2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438"/>
        <w:gridCol w:w="438"/>
        <w:gridCol w:w="625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8C58C2" w:rsidRPr="008C58C2" w14:paraId="1A53951D" w14:textId="77777777" w:rsidTr="008C58C2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376DBE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83929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3E6C5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72B44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71F5B1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9EDF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EE6F7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DA2BF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7A59C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7654F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4B063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DDA39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E54F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331D8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8C58C2" w:rsidRPr="008C58C2" w14:paraId="45611205" w14:textId="77777777" w:rsidTr="008C58C2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138C289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FE056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1B3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6F8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FB7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AE1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D90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ABB1F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7B1EB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FA533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086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63F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A8D506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537F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4F2EF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874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9A9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6C99160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F13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984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EDB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56A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CD4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3566B5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8C58C2" w:rsidRPr="008C58C2" w14:paraId="11946152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7FD17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84AA4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384CF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C5D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13F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91C9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8AB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CF88B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60937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A987E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072B1A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EB1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04C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D02E2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2B9DB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F245B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7D0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738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991FE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A45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487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EAC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594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5B2AF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527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B9B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253BD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2042</w:t>
            </w:r>
          </w:p>
        </w:tc>
      </w:tr>
      <w:tr w:rsidR="008C58C2" w:rsidRPr="008C58C2" w14:paraId="1A98749C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46633A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D91FC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27A419E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D81ED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C7133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7DDAD63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4F57EB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vMerge/>
            <w:vAlign w:val="center"/>
            <w:hideMark/>
          </w:tcPr>
          <w:p w14:paraId="7AEA7FD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36AA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/>
            <w:vAlign w:val="center"/>
            <w:hideMark/>
          </w:tcPr>
          <w:p w14:paraId="794547E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E5746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AEEEC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40B29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6B31B8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7181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1081</w:t>
            </w:r>
          </w:p>
        </w:tc>
        <w:tc>
          <w:tcPr>
            <w:tcW w:w="500" w:type="dxa"/>
            <w:vMerge/>
            <w:vAlign w:val="center"/>
            <w:hideMark/>
          </w:tcPr>
          <w:p w14:paraId="368808B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BC3F4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47797C0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8C58C2" w:rsidRPr="008C58C2" w14:paraId="7D19759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5BE4A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3D1BC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536007E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61CC6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880 óra (38,7%)</w:t>
            </w:r>
          </w:p>
        </w:tc>
        <w:tc>
          <w:tcPr>
            <w:tcW w:w="700" w:type="dxa"/>
            <w:vMerge/>
            <w:vAlign w:val="center"/>
            <w:hideMark/>
          </w:tcPr>
          <w:p w14:paraId="38E58D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63E04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9F49C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64DF00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5A2A10C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AD2FF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906 óra (41,1%)</w:t>
            </w:r>
          </w:p>
        </w:tc>
        <w:tc>
          <w:tcPr>
            <w:tcW w:w="700" w:type="dxa"/>
            <w:vMerge/>
            <w:vAlign w:val="center"/>
            <w:hideMark/>
          </w:tcPr>
          <w:p w14:paraId="2BA892E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8C58C2" w:rsidRPr="008C58C2" w14:paraId="0BE5B3D9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C05C5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A2A06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63F0C83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73CD6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1116 óra (61,3%)</w:t>
            </w:r>
          </w:p>
        </w:tc>
        <w:tc>
          <w:tcPr>
            <w:tcW w:w="700" w:type="dxa"/>
            <w:vMerge/>
            <w:vAlign w:val="center"/>
            <w:hideMark/>
          </w:tcPr>
          <w:p w14:paraId="640EBEE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BE9E9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D654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1C74B04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9C793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4E283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1136 óra (58,9%)</w:t>
            </w:r>
          </w:p>
        </w:tc>
        <w:tc>
          <w:tcPr>
            <w:tcW w:w="700" w:type="dxa"/>
            <w:vMerge/>
            <w:vAlign w:val="center"/>
            <w:hideMark/>
          </w:tcPr>
          <w:p w14:paraId="60E352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8C58C2" w:rsidRPr="008C58C2" w14:paraId="4BD014E0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63138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56B6E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EB2C4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E4E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6E7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932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D03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CF1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23A30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6252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0110D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D25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2DB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63A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D077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7275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DE6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DE3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202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A72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F55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EE8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CB8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C26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5390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8C58C2" w:rsidRPr="008C58C2" w14:paraId="51AFCCE3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8BDA42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4E35C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972823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B41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5D8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D4A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60D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264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EFCC6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265145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AC995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5AE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699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AED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66B30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EEFF3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1BB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2BA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0515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13B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0E0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0A9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FEE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A9F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AF6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8C58C2" w:rsidRPr="008C58C2" w14:paraId="29B98C5C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053F61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155B4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E5A803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683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9ED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154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1D1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3F4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0D8BA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8322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2C186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12C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F97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FFCC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58A0F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23CA9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0F3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028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9C35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2DD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59E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552A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18C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649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4651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8C58C2" w:rsidRPr="008C58C2" w14:paraId="79065692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E4A65B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2CCB1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2C78E2C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03A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B48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BDA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AF1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10B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144B4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3D8DE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1E4B5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2B6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4BB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ECFE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F2B9B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CC7CC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B8E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72A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92C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CA2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35A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1C5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48C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ED4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D4AD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8C58C2" w:rsidRPr="008C58C2" w14:paraId="59590FED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3340A5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7D634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2B56731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8F6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E62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6E4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588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887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886C8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5B3BC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B6200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82B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A9C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95BE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CCFF5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6BE01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134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C01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929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71C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890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221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157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E3B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3EB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8C58C2" w:rsidRPr="008C58C2" w14:paraId="2BD5526A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8C4E0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EEDD9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DB710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6EB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4F5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AC8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8D0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AE7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A1E12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EC342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3C993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AEC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3AA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0F2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7598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6C4A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482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139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0DF2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B0C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54D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321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612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FC3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A87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08AE9474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1C7844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2959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236028D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A9D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F3E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B60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F72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CBF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7AC17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01ED2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8674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B3B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E1E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3419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27530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A84CD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7C6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C5D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97E5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88F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1A3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DE9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188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0CA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5B9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8C58C2" w:rsidRPr="008C58C2" w14:paraId="6EF45219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81E6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74BDD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2FA335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9CE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63E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B68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8C3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CB7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03729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F4B69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B0802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257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520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C662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BB539A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7178D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47F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97D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CB9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475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CBD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2C6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0D9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5AE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98B2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8C58C2" w:rsidRPr="008C58C2" w14:paraId="5607358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DFE891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DCE79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6DACFE8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D01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C3C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0C0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EE9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C40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DDFD9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FA652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AB96D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7DF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39D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F5E8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F45F4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F6EDB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A93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705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056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F54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A9B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881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DB5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D02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4F6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8C58C2" w:rsidRPr="008C58C2" w14:paraId="6965BC9E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9EA00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6D96F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7C454F9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AD6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2ED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F3E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7ED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049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5E89B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91AD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AC638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6CB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81A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DFA9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7B8A4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7401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A6D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B47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A338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A95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EFC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A23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AE6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B16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99BF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2EA2289F" w14:textId="77777777" w:rsidR="008C58C2" w:rsidRDefault="008C58C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438"/>
        <w:gridCol w:w="438"/>
        <w:gridCol w:w="625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8C58C2" w:rsidRPr="008C58C2" w14:paraId="74A70E1E" w14:textId="77777777" w:rsidTr="008C58C2">
        <w:trPr>
          <w:trHeight w:val="708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F01F673" w14:textId="43CD1B6E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11692-16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Munka-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58A00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800D9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043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AB5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226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C01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DCE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62EFA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35718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F633E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ADD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800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162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F6D9B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01E8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071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4CE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49D8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3F5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5F3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917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8BF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E3C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5414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8C58C2" w:rsidRPr="008C58C2" w14:paraId="7F1D5AF7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7D57B4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E624E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Munkaterület munkavédelme</w:t>
            </w:r>
          </w:p>
        </w:tc>
        <w:tc>
          <w:tcPr>
            <w:tcW w:w="700" w:type="dxa"/>
            <w:vMerge/>
            <w:vAlign w:val="center"/>
            <w:hideMark/>
          </w:tcPr>
          <w:p w14:paraId="0F21DBC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832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6E1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39A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B48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4C4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C698D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85D1E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75A9D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0CC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7B0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47FC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0BF769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34DB1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6CF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359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9BF3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F6E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23A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A4B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375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18D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9DE3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8C58C2" w:rsidRPr="008C58C2" w14:paraId="0C29D98D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437BAB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035B4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 elleni védekezés</w:t>
            </w:r>
          </w:p>
        </w:tc>
        <w:tc>
          <w:tcPr>
            <w:tcW w:w="700" w:type="dxa"/>
            <w:vMerge/>
            <w:vAlign w:val="center"/>
            <w:hideMark/>
          </w:tcPr>
          <w:p w14:paraId="60D2316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DF8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527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E78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749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6D6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9F5F7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C2FF6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70F49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3B5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B6C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B7F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A62229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D52AB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347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56C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D8AE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82A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28F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87D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029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F31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BBBC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8C58C2" w:rsidRPr="008C58C2" w14:paraId="26792559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C8BAAB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2247E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1F2CBBE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0C6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CA5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92C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98C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ECB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A5F17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08A7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017AC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B65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7FF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BFC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19B29A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99EC6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EBA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047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5840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A7C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0EA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C82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812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D8C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A7F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8C58C2" w:rsidRPr="008C58C2" w14:paraId="0A887A1A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09A97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10209-16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csővezeték-szerelés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BE96D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BACE0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D98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16E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8CF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AB2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48A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E370C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0E24F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519B4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FAE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509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413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3E275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BB45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069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B02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39A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96B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0BA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FA8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D34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5B9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2F1D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8C58C2" w:rsidRPr="008C58C2" w14:paraId="46371609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C0DDF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0FE7C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Csőszerelés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73BAD1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BFF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782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78A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59E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73E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D72F8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EA9AA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DFB09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3D7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DC6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22E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F5B055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E950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BFFD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994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C17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10C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6DD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608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3282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B57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E2D5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8C58C2" w:rsidRPr="008C58C2" w14:paraId="366B1E64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A551EA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86B0A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Vezetékhálózat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503406C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3FF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4B5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EB1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9CD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B17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FD1C4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D7E49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0E0BE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15C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69B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C967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085413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239C9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C37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2F5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F0A2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BAF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A28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5DE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3A2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27B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A25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8C58C2" w:rsidRPr="008C58C2" w14:paraId="442370A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679C0F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EC870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Csőhálózat üzembe helyezése </w:t>
            </w:r>
          </w:p>
        </w:tc>
        <w:tc>
          <w:tcPr>
            <w:tcW w:w="700" w:type="dxa"/>
            <w:vMerge/>
            <w:vAlign w:val="center"/>
            <w:hideMark/>
          </w:tcPr>
          <w:p w14:paraId="580482A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48D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212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976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062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EDC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B1A8A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433E6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62048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C0B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ED6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AAA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7154C2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16723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98F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B15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E66E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A4F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818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7C1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402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1B6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8ED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8C58C2" w:rsidRPr="008C58C2" w14:paraId="1D6B6971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EA5381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65B5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FF0E5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2EE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2DF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1CF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C0E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C14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5171C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B693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138B2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469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A44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C0C9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F087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8165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9B6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DB2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643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D2A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4D8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628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B29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8B7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668E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</w:tr>
      <w:tr w:rsidR="008C58C2" w:rsidRPr="008C58C2" w14:paraId="6F332C16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CB8DF3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57AE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Csőszerelés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0DDB965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299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05D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067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C65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4A8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034D0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2D4F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65C24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39F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C2F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97D1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C41106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1F23E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0F8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1D8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3EC6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8F2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DAB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B89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329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47C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ACB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8C58C2" w:rsidRPr="008C58C2" w14:paraId="3AE6739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92F34C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08F95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Vezetékhálózat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4A52047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190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078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CD2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54D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C94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B1C9D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E539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E4F1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482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18D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F1D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14:paraId="463ABC6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5A37E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F37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C13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8559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D79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CB5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8CF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AC4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F89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DB3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8C58C2" w:rsidRPr="008C58C2" w14:paraId="3A9CA88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EC3C6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D6BE4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 üzembe helyezése</w:t>
            </w:r>
          </w:p>
        </w:tc>
        <w:tc>
          <w:tcPr>
            <w:tcW w:w="700" w:type="dxa"/>
            <w:vMerge/>
            <w:vAlign w:val="center"/>
            <w:hideMark/>
          </w:tcPr>
          <w:p w14:paraId="434F32E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021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FFF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328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3B8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818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3332C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D38EA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95D6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006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047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6C58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3B94AD3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C5E20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E33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82F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B47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CAC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0A2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44E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DAA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D92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341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C58C2" w:rsidRPr="008C58C2" w14:paraId="4AD036D7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6F917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11704-16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19DE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469CD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B79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376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D0A2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3E0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843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2BA02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4FF6F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66DEA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79C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F6C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DB1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ECCE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B636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9AA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37B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F9A2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430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2DC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616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ABD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7EA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82B7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8C58C2" w:rsidRPr="008C58C2" w14:paraId="2A034D8D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D4AA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AB31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67923B5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A6D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91C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ACA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6AC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DA5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A494B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E0C5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1F5A0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C80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693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3BA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64289DD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3C538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CC5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2AA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ED5B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8D7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DF1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2FE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A0E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F9F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9937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8C58C2" w:rsidRPr="008C58C2" w14:paraId="6F81C23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C2D49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6291C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4C80435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4EA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EA8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DE3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17C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DD8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6070F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EE60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EECD1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980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10F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C7C7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592BEB3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EB0D8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37D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8B9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DC70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0CC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9F9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3A9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68D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0E6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521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C58C2" w:rsidRPr="008C58C2" w14:paraId="42B670F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00469F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632BB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0B91ABC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8D5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1DC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9AF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DD4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BA0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33706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11033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82FB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9A5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261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4AE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3CC9FB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18159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1CB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F3E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C9B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D94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2B4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1A9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163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ACB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6CA9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8C58C2" w:rsidRPr="008C58C2" w14:paraId="704E16B9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C19B8F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DA66E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alapismeretek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2AB61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1B9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43B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F3B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293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F96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6ED7D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FFB3A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40211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3E8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017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B009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7840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4A86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358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E6A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3EE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8353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716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23A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D12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9CA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8FB6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</w:tr>
      <w:tr w:rsidR="008C58C2" w:rsidRPr="008C58C2" w14:paraId="6625A6A7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ECAA0A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81303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7D23347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1E4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244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A50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100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0EA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5DEFA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6314F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CB6F9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D6E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23A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F47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788358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7A3EF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DF8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BD42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B79A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0EB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F75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95C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D44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8C9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540A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8C58C2" w:rsidRPr="008C58C2" w14:paraId="4FA29E2C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772FE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76A07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11F5E6D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6A7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790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C72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475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AF1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D53C2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5647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5F0C9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7EB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384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E8B8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51E9984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838F3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93B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A91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F9F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031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E00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855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18C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A31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4A54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8C58C2" w:rsidRPr="008C58C2" w14:paraId="73FE257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9AD5F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0EAE8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0D4B714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4575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F5E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22E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5C7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61B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CF17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4B906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4768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64C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190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C793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700" w:type="dxa"/>
            <w:vMerge/>
            <w:vAlign w:val="center"/>
            <w:hideMark/>
          </w:tcPr>
          <w:p w14:paraId="2274D20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A9504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954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BB4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788E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F5D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352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B2B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549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BC4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DCF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8C58C2" w:rsidRPr="008C58C2" w14:paraId="4002ABB0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7EFF0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11693-16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Vízellátás, csatornázás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D8974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Vízellátás, csatornázás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22FA0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CCD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982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915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3D7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0C4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93A84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4E9AF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3EDAA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CA7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2B3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943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99DD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D401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B77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295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D38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2A0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229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CD5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5AE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77F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3B7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8C58C2" w:rsidRPr="008C58C2" w14:paraId="67E79AE6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18158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3A7BD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Vízellátó hálózatok</w:t>
            </w:r>
          </w:p>
        </w:tc>
        <w:tc>
          <w:tcPr>
            <w:tcW w:w="700" w:type="dxa"/>
            <w:vMerge/>
            <w:vAlign w:val="center"/>
            <w:hideMark/>
          </w:tcPr>
          <w:p w14:paraId="50AD960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0BF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6B1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58C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E23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18B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1D767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A5A2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050F2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28E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EEB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3049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5981CC2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820DF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FC5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A05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E15E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EC1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056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4CA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38D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79B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A339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</w:tr>
      <w:tr w:rsidR="008C58C2" w:rsidRPr="008C58C2" w14:paraId="72555977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2E649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D5B21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Szennyvíz, csapadékvíz hálózatok</w:t>
            </w:r>
          </w:p>
        </w:tc>
        <w:tc>
          <w:tcPr>
            <w:tcW w:w="700" w:type="dxa"/>
            <w:vMerge/>
            <w:vAlign w:val="center"/>
            <w:hideMark/>
          </w:tcPr>
          <w:p w14:paraId="0A1D45B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93E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BA7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A4D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B31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81C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0DF07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2B0B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968D3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942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C2E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EAE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142CAD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16334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8FA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9D7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835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C53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663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DEE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53F8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FF1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C19A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8C58C2" w:rsidRPr="008C58C2" w14:paraId="60F3FBF1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F5621A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56654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Vízellátás, csatornázás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B782B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BF3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5CE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1DC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310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C41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A90D9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F99D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00AD1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5CD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DB0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9CDD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F137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0ECDF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2DB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AB5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17D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FC5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BE2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122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28E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ED4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E811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8C58C2" w:rsidRPr="008C58C2" w14:paraId="6C52BB80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B153F5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2BD0E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Víz-, csatornahálózatok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0FB42F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56F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308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EF7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6FB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91F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45733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726D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0EBBC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BA92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15B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781A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97C23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038C4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A66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FDD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77A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B543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2E0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12A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913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07F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D61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8C58C2" w:rsidRPr="008C58C2" w14:paraId="65ADC584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CF000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11694-16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Gázellátás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4986D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Gázellátás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5C67D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A0A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282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A08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C35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11F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6811E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28781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36CD7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FEE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BD6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839F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7B1F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7286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927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993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7F63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C74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11C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4E7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D349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4F1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A1B5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2C9062EB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67F4AB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615E2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Gázhálózatok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6E6640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0C2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8D2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D54D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CC9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687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36802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84418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76CFC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873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230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8A78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466A2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62902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07D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13D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3A4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EAE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2FE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92A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8A8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982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0BBE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8C58C2" w:rsidRPr="008C58C2" w14:paraId="3F8E93C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2FAE2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38233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Gázellátási berendezési tárgyak</w:t>
            </w:r>
          </w:p>
        </w:tc>
        <w:tc>
          <w:tcPr>
            <w:tcW w:w="700" w:type="dxa"/>
            <w:vMerge/>
            <w:vAlign w:val="center"/>
            <w:hideMark/>
          </w:tcPr>
          <w:p w14:paraId="4EACFA0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FFB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29F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14F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DE6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23A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46803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55B24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49755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D57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3BE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AFC9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D4280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0F528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EE1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0B7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F33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510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81C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C26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6C0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C95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ED1A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8C58C2" w:rsidRPr="008C58C2" w14:paraId="70DD2558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C7AFB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AC5CA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Légellátás és égéstermék elvezetés</w:t>
            </w:r>
          </w:p>
        </w:tc>
        <w:tc>
          <w:tcPr>
            <w:tcW w:w="700" w:type="dxa"/>
            <w:vMerge/>
            <w:vAlign w:val="center"/>
            <w:hideMark/>
          </w:tcPr>
          <w:p w14:paraId="6D6AC7A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A6E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238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CB2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8E3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C30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8EB26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2F34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DF6CA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E66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567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E12E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D480B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5AE06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F5C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ABF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3631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FFA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8BA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23C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A91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DE3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9A70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8C58C2" w:rsidRPr="008C58C2" w14:paraId="087E4304" w14:textId="77777777" w:rsidTr="008C58C2">
        <w:trPr>
          <w:trHeight w:val="686"/>
          <w:jc w:val="center"/>
        </w:trPr>
        <w:tc>
          <w:tcPr>
            <w:tcW w:w="699" w:type="dxa"/>
            <w:vMerge/>
            <w:vAlign w:val="center"/>
            <w:hideMark/>
          </w:tcPr>
          <w:p w14:paraId="6EEE836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34BA2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Gázellátás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4D61D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C14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FA4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3B7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FE5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092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F8AFD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22686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B13A1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BC6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129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283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AB71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1F0E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BC3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D7B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B74F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149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E6E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A8F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6F8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058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9829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6C7963CB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DDA68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4B4E9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Gázhálózatok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0C1372F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F36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FC1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AF6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687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5B8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5D2AB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E1BF1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11D11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4E9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CBD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D4C9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F42E38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1F9C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172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6A5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3AC3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D1C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DE3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51D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E15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67C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B9F1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4FD8BCBB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7F65C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11695-16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Fűtéstechnika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5320A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Fűtéstechnika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D1799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8BB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230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96D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7D8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EA4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44518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9D354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4FD3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0C6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A80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5DF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98EA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059BE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CE35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9F7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9003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48E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B24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733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CF1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731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E7E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</w:tr>
      <w:tr w:rsidR="008C58C2" w:rsidRPr="008C58C2" w14:paraId="1CB3CBA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8CD339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400F2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Hőtermelő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berendezések</w:t>
            </w:r>
          </w:p>
        </w:tc>
        <w:tc>
          <w:tcPr>
            <w:tcW w:w="700" w:type="dxa"/>
            <w:vMerge/>
            <w:vAlign w:val="center"/>
            <w:hideMark/>
          </w:tcPr>
          <w:p w14:paraId="4B921DF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45B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94A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489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A3B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94C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E77FD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C3992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7A5C9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0E1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244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80C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1A0467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012C4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B50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36E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16A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A98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DC6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CA9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44E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187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5D69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8C58C2" w:rsidRPr="008C58C2" w14:paraId="2A375ADB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897D91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70665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Fűtési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5713757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E50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81C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6308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AA2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9B4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DE5CC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3E45C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AB475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B06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1D9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314A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26F6800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9964E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1CB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E09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F52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B8A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51D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9E5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EB5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3C9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FAD1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</w:tr>
      <w:tr w:rsidR="008C58C2" w:rsidRPr="008C58C2" w14:paraId="556D55AD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8A53D2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28DB5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Megújuló energia felhasználások</w:t>
            </w:r>
          </w:p>
        </w:tc>
        <w:tc>
          <w:tcPr>
            <w:tcW w:w="700" w:type="dxa"/>
            <w:vMerge/>
            <w:vAlign w:val="center"/>
            <w:hideMark/>
          </w:tcPr>
          <w:p w14:paraId="487352F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307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FD8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9F2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F44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EDB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B4494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020B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66EEB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B6E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16B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34A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90C63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11EE1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80A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66D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3F9D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189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2C2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818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932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626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A74E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77327837" w14:textId="77777777" w:rsidR="008C58C2" w:rsidRDefault="008C58C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438"/>
        <w:gridCol w:w="438"/>
        <w:gridCol w:w="625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8C58C2" w:rsidRPr="008C58C2" w14:paraId="770DAC2F" w14:textId="77777777" w:rsidTr="008C58C2">
        <w:trPr>
          <w:trHeight w:val="708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5E7CBA31" w14:textId="1933E705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FFDCA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Fűtéstechnika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FC151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F64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0D1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5E0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A38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567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C5F49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9541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F0FC2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D02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583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EDE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889A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9749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5A5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9A8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1236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CC7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6F1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13F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C54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89A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D23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8C58C2" w:rsidRPr="008C58C2" w14:paraId="4C6F536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93843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43A5E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Fűtési hálózatok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4E40F8D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753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972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B4D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1AD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FFD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6E44C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F4C96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83483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BA1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9BE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CFA6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2AD39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0389D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AE1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8FB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0BE9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926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61B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779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EAB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49D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EE70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8C58C2" w:rsidRPr="008C58C2" w14:paraId="400ADD33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5DF2A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11696-16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Hűtéstechnika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5FDEB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Hűtéstechnika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1EF41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EBF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611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EB9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8ED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EEA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ADE2B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328F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6AFD1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721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E59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283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5C04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71AD2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96F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46D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1F75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B48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CF3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5A2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036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C32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2FEF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C58C2" w:rsidRPr="008C58C2" w14:paraId="3FABA88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D4B21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C0D78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Hűtéstechnikai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61A02E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D56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FCB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BF6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963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339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7DC08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3600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5BA58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820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E85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0E2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CBED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5E846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09EE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2A6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AEE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772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ED6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18E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CC4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810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620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8C58C2" w:rsidRPr="008C58C2" w14:paraId="76783968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76CCCE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FEC5C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Hűtéstechnikai rendszerek elemei</w:t>
            </w:r>
          </w:p>
        </w:tc>
        <w:tc>
          <w:tcPr>
            <w:tcW w:w="700" w:type="dxa"/>
            <w:vMerge/>
            <w:vAlign w:val="center"/>
            <w:hideMark/>
          </w:tcPr>
          <w:p w14:paraId="3FF5BAF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313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62A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8CD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F95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78C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768D4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BA45F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FAAF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DF8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2B8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0EF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AF382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0A5B7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353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381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DF8A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FC2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2C8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58A5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8DC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27D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D5A0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8C58C2" w:rsidRPr="008C58C2" w14:paraId="3FD3596B" w14:textId="77777777" w:rsidTr="008C58C2">
        <w:trPr>
          <w:trHeight w:val="671"/>
          <w:jc w:val="center"/>
        </w:trPr>
        <w:tc>
          <w:tcPr>
            <w:tcW w:w="699" w:type="dxa"/>
            <w:vMerge/>
            <w:vAlign w:val="center"/>
            <w:hideMark/>
          </w:tcPr>
          <w:p w14:paraId="7D3F33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A2FFF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Hűtéstechnika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4422D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EC2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C32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BD6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ED1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26B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8E5CD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0F65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0AA0D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034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4D4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6F3D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9AE7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A1C0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3C3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574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2898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1DA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77F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04F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A0C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78E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6FB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7E945F03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1A2A4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D589F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Hűtőkörök szerelési ismeretei</w:t>
            </w:r>
          </w:p>
        </w:tc>
        <w:tc>
          <w:tcPr>
            <w:tcW w:w="700" w:type="dxa"/>
            <w:vMerge/>
            <w:vAlign w:val="center"/>
            <w:hideMark/>
          </w:tcPr>
          <w:p w14:paraId="43199E5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C6D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F6D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E68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1FD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200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6DAB0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EA47F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B514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7B7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9C7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C46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74B76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ABCA4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C99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97B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D73C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D63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ADE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B7E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3C3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2D4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620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0AF7F2CB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D0DE5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11702-16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Légtechnika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2A89F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Légtechnika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FFB85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EDF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26C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858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225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3F7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A7B8B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0AF1A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89C77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5BB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CF9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3FD4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D91F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9A7E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A21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B46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F447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C19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D7F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D87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CA2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499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5702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C58C2" w:rsidRPr="008C58C2" w14:paraId="6BA49729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529FF5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35327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Légtechnikai rendszerismeretek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EDD460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596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CB8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FDB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62A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65C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12D2B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CFC3E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40049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CE5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543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7EB0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44E25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AC932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60D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826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1A33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7FA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F7E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91C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9C2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8D9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0BA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8C58C2" w:rsidRPr="008C58C2" w14:paraId="3DBEB81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447EF2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AEEE0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Légtechnikai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2FEF7A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B60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4A0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E2E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0FA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DFD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825BA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A7A9B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CA249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E31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4E9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4CC2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C543E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C9E9C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A45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40B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9369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C31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124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301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0BC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55D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5804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8C58C2" w:rsidRPr="008C58C2" w14:paraId="7EBF5A9C" w14:textId="77777777" w:rsidTr="008C58C2">
        <w:trPr>
          <w:trHeight w:val="678"/>
          <w:jc w:val="center"/>
        </w:trPr>
        <w:tc>
          <w:tcPr>
            <w:tcW w:w="699" w:type="dxa"/>
            <w:vMerge/>
            <w:vAlign w:val="center"/>
            <w:hideMark/>
          </w:tcPr>
          <w:p w14:paraId="58A8701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E01AB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Légtechnika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06E80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6D9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486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6E4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DBD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7B8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1F8C5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CC8A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4DEC6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505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1B0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97FE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F146B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7995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023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F96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C69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2B2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369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FF3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6E2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C26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DBCF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22BB126C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0417E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15848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Légtechnikai rendszerek </w:t>
            </w:r>
          </w:p>
        </w:tc>
        <w:tc>
          <w:tcPr>
            <w:tcW w:w="700" w:type="dxa"/>
            <w:vMerge/>
            <w:vAlign w:val="center"/>
            <w:hideMark/>
          </w:tcPr>
          <w:p w14:paraId="2A8A352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66B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0D5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31F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9B0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C9B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4D721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C33BB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7A7F6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A38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AC7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57F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465C5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50D34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690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DB2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7B8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B06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F29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AAA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99A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C84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B54F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8C58C2" w:rsidRPr="008C58C2" w14:paraId="7F851F9F" w14:textId="77777777" w:rsidTr="008C58C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DBE86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11703-16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Rendszer- és irányítástechnika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37476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0BC26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7E0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F42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036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BD2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235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35957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5861D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527CA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C2B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F10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3F9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A5DB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9DE55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BCF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165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DDAD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841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9BE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A99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2E8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8D5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921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8C58C2" w:rsidRPr="008C58C2" w14:paraId="38E4BC91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11B104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4CFF0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Irányítástechnikai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2E1DF4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F98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2EF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0F2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4C7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855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377C7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33AF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AD648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9DB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F69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65FC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29093C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81C7C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D913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F8E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CCFF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D26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C21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DBB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A8B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6B7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DF6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8C58C2" w:rsidRPr="008C58C2" w14:paraId="05361D6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22E5D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D810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Rendszerek szabályozása</w:t>
            </w:r>
          </w:p>
        </w:tc>
        <w:tc>
          <w:tcPr>
            <w:tcW w:w="700" w:type="dxa"/>
            <w:vMerge/>
            <w:vAlign w:val="center"/>
            <w:hideMark/>
          </w:tcPr>
          <w:p w14:paraId="66FBA6C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8FC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E71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B4D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B80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E49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71113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5160A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9AC5C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21F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0BE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489C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79576A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F4D50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D65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A37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54C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DB3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A6A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361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61F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D12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3931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8C58C2" w:rsidRPr="008C58C2" w14:paraId="5889C948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812573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A9140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Épületfelügyeleti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6B712C3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A79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520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9AF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066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1B1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6F47E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CABBB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33617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A02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D33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7CE7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C272A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B4556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3DB5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906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FE78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098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484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7B5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2E8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21B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54A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C58C2" w:rsidRPr="008C58C2" w14:paraId="36FDA49B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FBAE2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53F76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Villamossági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24765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401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B58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6E8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7D6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180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5B05E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A132B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C6842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ED2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1F7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1D9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B0333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E3D7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542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C41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07F4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B55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62A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A4D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11E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A42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313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8C58C2" w:rsidRPr="008C58C2" w14:paraId="0A27CC43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A0A54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F2506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702E8D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C4C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4E7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999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BCE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E07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D6078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8E8A5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0151E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3400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F07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A715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2F56C9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5307E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26A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B65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C9F4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35C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313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F57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432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EA4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87C8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8C58C2" w:rsidRPr="008C58C2" w14:paraId="7ED659F9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3D3D3A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6C433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Elektromos mérések </w:t>
            </w:r>
          </w:p>
        </w:tc>
        <w:tc>
          <w:tcPr>
            <w:tcW w:w="700" w:type="dxa"/>
            <w:vMerge/>
            <w:vAlign w:val="center"/>
            <w:hideMark/>
          </w:tcPr>
          <w:p w14:paraId="345AF3F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D14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73D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BEA9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C90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326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0F67D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B3748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2EE82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041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C1F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E6B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A052DC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BAF18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0C3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5B3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854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16E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E3F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F4F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83B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2C2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CE06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8C58C2" w:rsidRPr="008C58C2" w14:paraId="5EC63C0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04696E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17CFB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Irányítástechnkia</w:t>
            </w:r>
            <w:proofErr w:type="spellEnd"/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F87A6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8AA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358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90B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054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5E0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8553D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221F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D2A74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5F7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39C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78F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3C8A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A902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69E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832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3EE3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A704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09F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CB4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B36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399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498D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8C58C2" w:rsidRPr="008C58C2" w14:paraId="2E5E4975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5F9787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8F2F3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Vezérlés- és szabályozástechnikai gyakorlat </w:t>
            </w:r>
          </w:p>
        </w:tc>
        <w:tc>
          <w:tcPr>
            <w:tcW w:w="700" w:type="dxa"/>
            <w:vMerge/>
            <w:vAlign w:val="center"/>
            <w:hideMark/>
          </w:tcPr>
          <w:p w14:paraId="5614386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4FA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358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CC5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404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CE2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1E82F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36AF0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89223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3EC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2B1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17E3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6F7292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6B4D4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19F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675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74F2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E00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731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8C2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E82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5EB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866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8C58C2" w:rsidRPr="008C58C2" w14:paraId="062DDE25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234D0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10208-16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Vezetési és szervezési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40734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munkák irányítása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6947B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BB3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753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D56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DD9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371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91520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A8425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AA813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317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035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3789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AE95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B89D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88D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509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6940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DC5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F0F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CE1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C557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416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DE0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C58C2" w:rsidRPr="008C58C2" w14:paraId="6AFD6C0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8AFEA6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BFB39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Kivitelezési munkák irányítása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7859FA6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82B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BE9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23E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028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8C8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270C8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C91F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DC00B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481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3C9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D5D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80155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BF1B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370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D07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4F96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058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1A8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77F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B395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370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143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8C58C2" w:rsidRPr="008C58C2" w14:paraId="6CAA160E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252AF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EE466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Minősítés, felülvizsgálat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5B0EF2B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263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E32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39C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5C8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18D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8EEB8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92ACA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9A82D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BEC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C23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626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574F8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93F31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0D6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CFC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C8AC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4AC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E8E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356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982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F78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674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8C58C2" w:rsidRPr="008C58C2" w14:paraId="6C697389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41CF8D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84382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tervek, dokumentációk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96A68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DB7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9D8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397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5F2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E4D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4BB5E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2DFA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F6E1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F0B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9AA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D2C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AA07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E161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EC8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C9B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F47F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F26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6F8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569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EC8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DAB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DAF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</w:tr>
      <w:tr w:rsidR="008C58C2" w:rsidRPr="008C58C2" w14:paraId="4F80001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48239F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F79C6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műszaki ábrázolás</w:t>
            </w:r>
          </w:p>
        </w:tc>
        <w:tc>
          <w:tcPr>
            <w:tcW w:w="700" w:type="dxa"/>
            <w:vMerge/>
            <w:vAlign w:val="center"/>
            <w:hideMark/>
          </w:tcPr>
          <w:p w14:paraId="603871D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4FF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DB7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397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826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F1C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7A5DC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10AFC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D967C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B90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3BA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A80A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/>
            <w:vAlign w:val="center"/>
            <w:hideMark/>
          </w:tcPr>
          <w:p w14:paraId="17A7FAF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5392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998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DA1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2899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FC2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400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4D0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B2B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498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2D8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125</w:t>
            </w:r>
          </w:p>
        </w:tc>
      </w:tr>
      <w:tr w:rsidR="008C58C2" w:rsidRPr="008C58C2" w14:paraId="5334CF2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C91876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04EBC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CAD rajzoló programok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35D5743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8AD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734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B74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C0A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BB5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2964A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AB0EA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01644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E34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4B3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45FF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4F57868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D0778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56B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84C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46E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E02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F6C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C94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A5F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6FC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41E6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122</w:t>
            </w:r>
          </w:p>
        </w:tc>
      </w:tr>
      <w:tr w:rsidR="008C58C2" w:rsidRPr="008C58C2" w14:paraId="4412A79C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BFB374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835B4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Vállalkozási ismeretek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D529C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DBE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F22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05B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F5F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623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ADBD5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E9B14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E61D9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E94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250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144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29E1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C210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549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F8F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C0E1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896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3E6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4E79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44F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FEF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9ACF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8C58C2" w:rsidRPr="008C58C2" w14:paraId="5B848697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B4F0C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84D0D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Vállalkozói és jogi ismeretek </w:t>
            </w:r>
          </w:p>
        </w:tc>
        <w:tc>
          <w:tcPr>
            <w:tcW w:w="700" w:type="dxa"/>
            <w:vMerge/>
            <w:vAlign w:val="center"/>
            <w:hideMark/>
          </w:tcPr>
          <w:p w14:paraId="444D835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40D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994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5D7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259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02A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CBB99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403DF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3AE3E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36B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33F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F60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6ADB9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7655B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33A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6E6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75E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D162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E98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754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E76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46B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45B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8C58C2" w:rsidRPr="008C58C2" w14:paraId="3695E97D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62C43D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32978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Programtervezési, ellenőrzési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0EEBA70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480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491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D5F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1B5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75B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66DDF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1657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1EE1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1B0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274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0658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8E27C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98F98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A969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76C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15CC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CC5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E0D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FF1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530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966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CADD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8C58C2" w:rsidRPr="008C58C2" w14:paraId="4DE04A5E" w14:textId="77777777" w:rsidTr="008C58C2">
        <w:trPr>
          <w:trHeight w:val="635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02B3E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10163-12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F9145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F8DA1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B59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984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736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200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527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D222E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35982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E96A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9C5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2C0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E9FD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AAA5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8F33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ADC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FB8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C72A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1E3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6D8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FA0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A19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F88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8FF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ACF883C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091CDF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966F9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7A42DF6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8212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01B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ACB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E45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421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74A4A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8204D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A3F9D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E46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5045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C34C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7624E7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69D49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EAE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B97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C236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60C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AD1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452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B3A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EA0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8FB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F755998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6AA25D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7B4E5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5D7A907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50C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B70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4AB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47A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A55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4A487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6EE6B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3A783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FA9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0BE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3125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172FAB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08EC4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C9F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FF7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88D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5B7AA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E03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9AD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50B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742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4DD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8B9C018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3FB0C7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19E87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19F77EF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E6E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2C5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6E9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8AD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6D5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D79FB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BAA84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7A440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F8D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F02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ABE6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5AA7EE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D337F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7B7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86A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7EE0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200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359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44E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869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204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0E6E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4AC7532" w14:textId="77777777" w:rsidTr="008C58C2">
        <w:trPr>
          <w:trHeight w:val="655"/>
          <w:jc w:val="center"/>
        </w:trPr>
        <w:tc>
          <w:tcPr>
            <w:tcW w:w="699" w:type="dxa"/>
            <w:vMerge/>
            <w:vAlign w:val="center"/>
            <w:hideMark/>
          </w:tcPr>
          <w:p w14:paraId="590AFDE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BAA48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44709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31B1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0B2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B0C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E7B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997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E5A2C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4696A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B1F59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CC0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428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F2C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8A85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3FE7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497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A56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0E9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5B2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7CE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A52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F79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ED5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3E4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DBA766D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718BCE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13DD8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4268EA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BC4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164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B95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08F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AFB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C0877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BEE3B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D7747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BA5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180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1AD7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3C8B6E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1D075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E9B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D0A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726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D6E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9B4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B3E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AB5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236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3A4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144DDC4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55E08B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813B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3FD4BAB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0B42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616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F02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AAE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2F8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767B0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E792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1FA4F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AF0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99C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1DF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28A5B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E05EB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F9C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C2A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241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E6F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A93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598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A0F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979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65B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55BE823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9FC72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10162-12 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alapozó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B72CF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2447F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F43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B63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147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14A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CB6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9D92D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BCA7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F7356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8A8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E13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1BD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4834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00D7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64B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E42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BC24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E65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A54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787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A9B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04F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ED1C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B4EBEF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1E566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9ECEC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7F6FB38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66E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B29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D7F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58C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70A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C40B0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C917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8835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8A5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83B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F80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2B6863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48C5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261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10F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BBC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C72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093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489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B4D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9EF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D7B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E6F7096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6FFD1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22A22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7EB301F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6028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309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D72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0C4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4A1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6D8B7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3150B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95C0A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B9D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730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367B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0E22696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32DF5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E48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005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7B4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260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8E1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015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FE3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818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B478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6792F0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43EE2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7F812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anyagvizsgálat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458AE2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DA0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A2B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429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A43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526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C90F6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40B3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D3BB3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E63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DA6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2063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8994D6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3C49E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D08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DE2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470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4D9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AC8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A57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501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5866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C2E9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463C879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20F0AA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183E9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2B273C2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B1D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5EA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B44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84D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19D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2D3C3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10EF0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247D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505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045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ECC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2082C5B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E8962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58D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1AD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474A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BD7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62E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778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C98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AAE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492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8DB8E3A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30EBC4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5A907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86606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C40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235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7ADF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9F9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246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FA210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74D4D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A2545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A02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DBF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DD6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9BE0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089F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EB5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673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A58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35E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0611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92C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EF5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B72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A4DD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8140294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9EC167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27CE4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2F21EA0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B5B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3FB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934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839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3E3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4E049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6298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770B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EB9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100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5F56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383A21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EEF8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DF2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E1D5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823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840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F64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994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423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BC69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EDE9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281F946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B3BED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ACCDC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445EB09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A84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B9A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65A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BDA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6B9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180B8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23E06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8C7D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6FF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BCA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C16C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F70295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EE967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F455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433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41E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118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73C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E4B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6ED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F59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2A7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922843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44EFB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ACE79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anyagvizsgálat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0E3C866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D30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32D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3AB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3EB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AFD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25FCA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FE284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FF4EB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873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1E0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5C6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53A6BE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49BBF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C6D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E32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5A4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F68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9A1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CA4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25E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A27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899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76BEF98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C363AE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7F318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259BA79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911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CF2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B77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B21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2B6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4EDBF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FCAEC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6EA24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466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FF7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07E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AA5871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3CA28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2C8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0A1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46DB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A1A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20F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087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59E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3ED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E251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021DE77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2D35F4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FBF8F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Alapszerelések végzése</w:t>
            </w:r>
          </w:p>
        </w:tc>
        <w:tc>
          <w:tcPr>
            <w:tcW w:w="700" w:type="dxa"/>
            <w:vMerge/>
            <w:vAlign w:val="center"/>
            <w:hideMark/>
          </w:tcPr>
          <w:p w14:paraId="2A8A2C0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74F9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578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156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D7A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97A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7BA84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6755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C3DB9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256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E57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410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9A6AD2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4CE9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6D4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14D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F7C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694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C55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72D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F7B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B0F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155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4F7041B9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E6021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10180-12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 hegesztés előkészítő és befejező műveletei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03FD6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91D96F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531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5A9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DD7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D94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736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BD60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2383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A7780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E8D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4D6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68C7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B297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73F2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A70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DA3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8BC7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532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091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327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FC6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364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0ED0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B887571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09624F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14A12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177EA7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B2D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9D9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891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462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B998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40D15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50554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88D7D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2D5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22E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E015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FB1907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FF552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1CC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FFB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32BB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FC1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F90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532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6AA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F81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8F0A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A70A7B3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D0E3B2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FF3AF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7B86686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115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3A2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330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6EA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C41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919AE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9363D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D994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2C5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BE2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FE3B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544EFA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AF1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448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55F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610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B63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54E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012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8C0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D7B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BC86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134B8F5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EDE506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BE3E4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feszültségek, alakváltozások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7A67131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50E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053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18B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053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BD6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56AB0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11AB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5F579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069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9FA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41D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4D687B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22964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C37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CE0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CCA1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617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8C6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497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665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BB7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E53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01FC16C" w14:textId="77777777" w:rsidTr="008C58C2">
        <w:trPr>
          <w:trHeight w:val="777"/>
          <w:jc w:val="center"/>
        </w:trPr>
        <w:tc>
          <w:tcPr>
            <w:tcW w:w="699" w:type="dxa"/>
            <w:vMerge/>
            <w:vAlign w:val="center"/>
            <w:hideMark/>
          </w:tcPr>
          <w:p w14:paraId="2EA836C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4ACE8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alapgyakorlatok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EE207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6C0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ED4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D0F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75E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9F6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3AB07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33A22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8537C2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F00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092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FA0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F164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9BD2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FE5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955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0BD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B87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2A7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D53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734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ADB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0753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F58F86C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4C0AB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4447C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hegesztés előkészítő műveletei</w:t>
            </w:r>
          </w:p>
        </w:tc>
        <w:tc>
          <w:tcPr>
            <w:tcW w:w="700" w:type="dxa"/>
            <w:vMerge/>
            <w:vAlign w:val="center"/>
            <w:hideMark/>
          </w:tcPr>
          <w:p w14:paraId="4B827EB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377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DF7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DC3B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B37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87C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67C84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1E2FA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B5E1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A29F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52B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FDD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472D70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AF65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12B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2AC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1CD6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F09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E39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403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29B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429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FA5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6957334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3F3B9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DE39C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hegesztés befejező műveletei</w:t>
            </w:r>
          </w:p>
        </w:tc>
        <w:tc>
          <w:tcPr>
            <w:tcW w:w="700" w:type="dxa"/>
            <w:vMerge/>
            <w:vAlign w:val="center"/>
            <w:hideMark/>
          </w:tcPr>
          <w:p w14:paraId="775BF91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FA0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6C4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FCC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A3D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880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6F90C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B6309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15F79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620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04B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A0B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1501D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7891E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264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869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D1F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E01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F5A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86F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783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EF2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6F2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D353B43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E7156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11453-12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227A6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ismeretek I.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EBF9D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CA6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C762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DA0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752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650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7A2B15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779B6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3510A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A1C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C43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17AD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78BA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9523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ECD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BA2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82D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BD5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72D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833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F5E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4B4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D0D5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29C0578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E2F5AD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BC103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Termikus vágás, darabolás</w:t>
            </w:r>
          </w:p>
        </w:tc>
        <w:tc>
          <w:tcPr>
            <w:tcW w:w="700" w:type="dxa"/>
            <w:vMerge/>
            <w:vAlign w:val="center"/>
            <w:hideMark/>
          </w:tcPr>
          <w:p w14:paraId="1EC602D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7C0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488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467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217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C26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C265A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67A25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702B0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0D0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341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D598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C4F05F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A44B1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094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C18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CA72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657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5B6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6C7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6ED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DFA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6061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3505BA4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68AAF4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72F2C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ívhegesztés technológiája</w:t>
            </w:r>
          </w:p>
        </w:tc>
        <w:tc>
          <w:tcPr>
            <w:tcW w:w="700" w:type="dxa"/>
            <w:vMerge/>
            <w:vAlign w:val="center"/>
            <w:hideMark/>
          </w:tcPr>
          <w:p w14:paraId="61D9DBF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995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C6E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273C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F0D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75E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1BC51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97558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8B844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403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F4E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861C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5F9035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0268D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BDA9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DA3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FAA8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CDA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F81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0C0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4E2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1B2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E2D6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25535D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CD8802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B9B71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Hegesztett kötések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77B162B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4E8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F2D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DEF9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E2C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C6D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4AF2C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5937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CACC4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63A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24C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D607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4EDD538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DB807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C6E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949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C25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392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F8B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81E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9C3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08D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27D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0AEB5DC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A00B14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9F02F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gyakorlatok I.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A405F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C48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08D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064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CD7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1F5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A132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40F49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98993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44E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2F5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7612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BFEC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D466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907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8B0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AFA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9C4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6D6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DCC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FAF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917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E83E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2E2185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983747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18C8C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Termikus vágás, darabolás</w:t>
            </w:r>
          </w:p>
        </w:tc>
        <w:tc>
          <w:tcPr>
            <w:tcW w:w="700" w:type="dxa"/>
            <w:vMerge/>
            <w:vAlign w:val="center"/>
            <w:hideMark/>
          </w:tcPr>
          <w:p w14:paraId="68DAA32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1DF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7CA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CE9A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B8B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CAD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0B139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9E552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D8B8E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05D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96E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15D0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CF92C3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22BDC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68B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B26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6A4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054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C1D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838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E59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7F5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11E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3CF00B1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6CDEB4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C7B28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kézi ívhegesztés technológiája</w:t>
            </w:r>
          </w:p>
        </w:tc>
        <w:tc>
          <w:tcPr>
            <w:tcW w:w="700" w:type="dxa"/>
            <w:vMerge/>
            <w:vAlign w:val="center"/>
            <w:hideMark/>
          </w:tcPr>
          <w:p w14:paraId="7C188D3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DEB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108E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EAF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DB7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3AD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CA55D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EF368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056D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48D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82B3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E53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700" w:type="dxa"/>
            <w:vMerge/>
            <w:vAlign w:val="center"/>
            <w:hideMark/>
          </w:tcPr>
          <w:p w14:paraId="522C33F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D328D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154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09D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E9C5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A7B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8CF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11B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EDA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AF3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62226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A8B3922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75A6B8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DC032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D725C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F45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778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1F7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006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898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9BBB9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1BEF4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5AF8B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4C5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A45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849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1DD6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C7F4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DAA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445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FAAD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5C8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96B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B817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32C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04B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F57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6BFDEF4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A1BC3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2583B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683AF02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AE4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9AE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441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226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58B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C9E15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BB7F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F054B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2D40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CCC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2F37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71D22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978D5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609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3F3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61FC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346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DB6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DA0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EA8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088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527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D83DB34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9D91EF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84D76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5848215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41D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E9E5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CFBD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572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5DA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34228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C2290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50DE8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F14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7FF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6A7E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8E3C3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A7B12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3724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474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D70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C69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C55E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1AF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BCD3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D92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85C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B0110F9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7D1A1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5F4AD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5AC6C31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730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C0F2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ECB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350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B1D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B5616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9D74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3871B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45B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55F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390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90349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3D8D7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A0D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451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14B8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F17D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3CC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C52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BF1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6B3E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0C4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65119EAE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F4E0C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5ED3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BE021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EA9F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A59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B3E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BAE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123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89B0C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3C90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18349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700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A85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1B424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7CAFB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252F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1E8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E27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0C80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C2F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8E73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B2E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859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E4C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DA9E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69DBADA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00177F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639BA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1F57A24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A19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B84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4AF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B1F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136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BF488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F2FDE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A7CCA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EFF8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CE9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A20F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30AC9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5A3DF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781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FC6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6AE1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104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04A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918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73A3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01D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9DD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1A90304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BA117D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1B58F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5A318DE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D55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891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42A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5F8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FD3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05EFF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77B6F3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5667B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C2E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FC4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AECF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6BD24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6EA8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33A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980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0A0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DEA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765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EAB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68B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8DC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C2D6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0EC5193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BE58E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10162-12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Gépészeti alapozó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89CA5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12399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881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94A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844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D0B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3D7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397F4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9939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C4BF2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B511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B3E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3DE0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E219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F47C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1A0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73DC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AA0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E8BE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A03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D8B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8144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ED0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E067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DD04AA8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5021A2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B13C2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765D1E1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85B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B91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545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0A7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549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4ED72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445CC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4CC11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986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2D8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A92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E28A9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EACF9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BAC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39F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9293C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B4B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769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2EC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6EE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FBD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2DDE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7288F7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CCD21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A4AC0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E67485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F82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D39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E7C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375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B45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BC7DE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A864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02EE53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1CF8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442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453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978D2B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390CF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494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8B1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D2E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7D9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D4D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870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DD7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3E7E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3FC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663517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A14501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51ABB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anyagvizsgálat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4034929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9B8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97FB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54C0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253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80D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70ABA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1ACC1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B848D7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320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FE5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784C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AEC07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1A187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8EC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DE2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B34C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F93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24A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91EA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9D4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223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597E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1CB126F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3878B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7C4A2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B35275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3DD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5827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A35D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06A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037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407BD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7F268C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9AA81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6F6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0F17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1BB59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11985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0E874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81B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67C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D1A8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E30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12B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E74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DA0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3EE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35CB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67AFC65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68EF8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DB62B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C6749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D851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871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76B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4A5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E5B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305EA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4F04F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22EB6F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2CC3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35D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8AD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06F0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6326B3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9350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4A2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317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5AA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83E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9A5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E92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FFF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B8896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48F10759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31845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AEA25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1395FDC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59A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461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C98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8B4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AEE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DA66D7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4C2DB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2782D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CFD5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FCD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101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50DAC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E60CD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65F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8C1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F2509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A75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465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AF9C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7DB7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D63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C97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5EB61F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1B3CCB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C0FA6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B52C8D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F92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3AD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5B4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7CA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7A4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FA7A43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53EE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7F775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A55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F85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BFD0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AE365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673C7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65B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564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D48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307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3CE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DFE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ADB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6A1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797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6DE39AE1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21928A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38664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anyagvizsgálat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40B9928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831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83B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BDD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48DC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F48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5E4290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D07E2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2971D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272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258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9A5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DF79A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4A952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87C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FD9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85D8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141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895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4BD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D92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BA6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FCA8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2C7DD62A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FB999C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4C703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757A6F9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7936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E9C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488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ADC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A100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395ED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9B7F7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1A7F0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65C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ACB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518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96E650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2597A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7B5A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1061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25C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D6F3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063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F58F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4F8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357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49B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090F65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28DD54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3D1F8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Alapszerelések végzése</w:t>
            </w:r>
          </w:p>
        </w:tc>
        <w:tc>
          <w:tcPr>
            <w:tcW w:w="700" w:type="dxa"/>
            <w:vMerge/>
            <w:vAlign w:val="center"/>
            <w:hideMark/>
          </w:tcPr>
          <w:p w14:paraId="31F034C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54D8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BCC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418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7180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0C1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EF904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234724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10FFD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F17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6D2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B98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CF6B3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50E64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9E648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3F7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CAE0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261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6EB4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BA0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3C6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F6D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E92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4BB0858A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4466A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10180-12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 hegesztés előkészítő és befejező műveletei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6137C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8A54F9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C2C1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3C0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D422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9D07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F64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C9462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9956B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4371C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E350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406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E5E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B23AC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9223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793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621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8AD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658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9B0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02F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956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A962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0FC9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5ECE317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FFD8A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281AA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C9315D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8BF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023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7CED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642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044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E2BB3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DA4597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08BC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612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17E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790F8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557E3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D7EB7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0BB6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308D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07A5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902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A19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CED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E1DA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3D4B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03B2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57E493E" w14:textId="77777777" w:rsidTr="008C58C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D0A872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DAF50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40F60E2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A43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071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A14B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8C0F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078F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1DD41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152E5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7A0B1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8F95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14B3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EFCFC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01F73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765D4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5A4F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683B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2760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D7B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7BE6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0AC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267E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8A7C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9C3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42496FE3" w14:textId="77777777" w:rsidTr="008C58C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8CCA9D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9B65A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feszültségek, alakváltozások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5A98AB3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E13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6EA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707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4F3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CA9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49065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296CA1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DD3CBF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3B2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372B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5131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E9AC8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8BEF5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9969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35C3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B4EA9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8896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D34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E30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5FD8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CBEC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E8BE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1BB8F0D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6562B03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BCD9E0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alapgyakorlatok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1FF1A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0D1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25D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5665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5286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B9B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CA4DFA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C242C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2C4A01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ED14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F3D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268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47E9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E810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1B8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7A0D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2F7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4AD4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903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4EC4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A03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5F05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D238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6C770111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36BB5E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2DF9A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hegesztés előkészítő műveletei</w:t>
            </w:r>
          </w:p>
        </w:tc>
        <w:tc>
          <w:tcPr>
            <w:tcW w:w="700" w:type="dxa"/>
            <w:vMerge/>
            <w:vAlign w:val="center"/>
            <w:hideMark/>
          </w:tcPr>
          <w:p w14:paraId="3CCFE90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C0F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21C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256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8E96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E312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0AFF21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E654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74AB31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5F93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758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0446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1996CD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BAF26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2B25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061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94EC3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66D8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541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E4A0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9C9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4607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592A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7C4019DF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70D1D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2F689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hegesztés befejező műveletei</w:t>
            </w:r>
          </w:p>
        </w:tc>
        <w:tc>
          <w:tcPr>
            <w:tcW w:w="700" w:type="dxa"/>
            <w:vMerge/>
            <w:vAlign w:val="center"/>
            <w:hideMark/>
          </w:tcPr>
          <w:p w14:paraId="58CC653C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49C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D04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806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0352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2E7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0CE32D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80F9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BF876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980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FEDF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93B4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03FA1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9F3D3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D66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DCF4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151B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80A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9DFD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E2A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ED9E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AD55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7B4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5E26D2F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22D787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11456-12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747CF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ismeretek III.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0EB38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C6F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9759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1209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AEDB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E17D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F9559D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A452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E0046C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788C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6D6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FB7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9684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781A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C81E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F5A2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138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0AB6E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87D2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575C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4AAB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5EA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C962D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3D169592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A83873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E6BBA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Termikus vágás, darabolás</w:t>
            </w:r>
          </w:p>
        </w:tc>
        <w:tc>
          <w:tcPr>
            <w:tcW w:w="700" w:type="dxa"/>
            <w:vMerge/>
            <w:vAlign w:val="center"/>
            <w:hideMark/>
          </w:tcPr>
          <w:p w14:paraId="78B9760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25A4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F927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3C71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A671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2E3F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9A003B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ABBA2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4C6D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0E7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458B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1D78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49603D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1E535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0946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97AF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F06B1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9451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D821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47F4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489B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4C63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0417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1ED3A4F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74DDE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71B4E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Gázhegesztés technológiája</w:t>
            </w:r>
          </w:p>
        </w:tc>
        <w:tc>
          <w:tcPr>
            <w:tcW w:w="700" w:type="dxa"/>
            <w:vMerge/>
            <w:vAlign w:val="center"/>
            <w:hideMark/>
          </w:tcPr>
          <w:p w14:paraId="61367895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CC47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A0F5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BCEC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8AC6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A5B2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787FD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1F72A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C7EC68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2790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957B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E793A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51824B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4653F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09E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F3CF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F1F2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D332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F9F2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A7CE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697E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EB85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37E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497386ED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6B3C57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F6B57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Hegesztett kötések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079B6FB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A8EA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EC90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3B6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5020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CD6B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236C9A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AE3FAD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19FF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297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2C59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2948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10BA0AF8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43777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B63A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BD45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4CF3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8570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00D4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A0CD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ABE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23D1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E0BB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781E12ED" w14:textId="77777777" w:rsidR="008C58C2" w:rsidRDefault="008C58C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438"/>
        <w:gridCol w:w="438"/>
        <w:gridCol w:w="625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8C58C2" w:rsidRPr="008C58C2" w14:paraId="61EC2344" w14:textId="77777777" w:rsidTr="008C58C2">
        <w:trPr>
          <w:trHeight w:val="480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700C1513" w14:textId="663AC82B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91781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gyakorlatok III.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9B892F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Gázhegesztő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B3007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E40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324C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6C58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4A0C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2692991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6C9BD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CA3136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BDB7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E380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8EE7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B1175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D9EC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1400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1AFF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299B9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37E9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B8B25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5D7B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0858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073E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9C0EA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52209CD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11E3C9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5C681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Termikus vágás, darabolás</w:t>
            </w:r>
          </w:p>
        </w:tc>
        <w:tc>
          <w:tcPr>
            <w:tcW w:w="700" w:type="dxa"/>
            <w:vMerge/>
            <w:vAlign w:val="center"/>
            <w:hideMark/>
          </w:tcPr>
          <w:p w14:paraId="4C112A0B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6C7F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2B5C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5A6E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1E56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AA4A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BABFE7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4D62D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3D481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ED76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B97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9157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2CE506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EE704E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73CB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15D9F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3183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E2D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F82F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0BF7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ECBE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0CD7C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F7D7DA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8C58C2" w:rsidRPr="008C58C2" w14:paraId="0D8BB5E0" w14:textId="77777777" w:rsidTr="008C58C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82CB081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7C0FA4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Gázhegesztés technológiája</w:t>
            </w:r>
          </w:p>
        </w:tc>
        <w:tc>
          <w:tcPr>
            <w:tcW w:w="700" w:type="dxa"/>
            <w:vMerge/>
            <w:vAlign w:val="center"/>
            <w:hideMark/>
          </w:tcPr>
          <w:p w14:paraId="3370EB0F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6684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A5C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11C6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A59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E4026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1AFBB8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DBA466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E2C53E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CC23B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4131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EC77E0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700" w:type="dxa"/>
            <w:vMerge/>
            <w:vAlign w:val="center"/>
            <w:hideMark/>
          </w:tcPr>
          <w:p w14:paraId="65BF9A26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89927A" w14:textId="77777777" w:rsidR="008C58C2" w:rsidRPr="008C58C2" w:rsidRDefault="008C58C2" w:rsidP="008C58C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510A8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D020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E3C732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D9E4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E172E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C368D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575D9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6C944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442D53" w14:textId="77777777" w:rsidR="008C58C2" w:rsidRPr="008C58C2" w:rsidRDefault="008C58C2" w:rsidP="008C58C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02F8B793" w14:textId="77777777" w:rsidR="005C10A1" w:rsidRPr="008C58C2" w:rsidRDefault="005C10A1" w:rsidP="006F5812">
      <w:pPr>
        <w:spacing w:after="0"/>
        <w:rPr>
          <w:rFonts w:cs="Times New Roman"/>
        </w:rPr>
      </w:pPr>
    </w:p>
    <w:p w14:paraId="1AA7441E" w14:textId="77777777" w:rsidR="00972853" w:rsidRPr="008C58C2" w:rsidRDefault="00972853" w:rsidP="006F5812">
      <w:pPr>
        <w:spacing w:after="0"/>
        <w:rPr>
          <w:rFonts w:cs="Times New Roman"/>
        </w:rPr>
      </w:pPr>
    </w:p>
    <w:p w14:paraId="307281CF" w14:textId="77777777" w:rsidR="008C58C2" w:rsidRPr="000B3EFB" w:rsidRDefault="008C58C2" w:rsidP="008C58C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33EAB6CB" w14:textId="77777777" w:rsidR="008C58C2" w:rsidRPr="00EC0A41" w:rsidRDefault="008C58C2" w:rsidP="008C58C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2606A5C4" w14:textId="77777777" w:rsidR="005C10A1" w:rsidRPr="008C58C2" w:rsidRDefault="005C10A1" w:rsidP="006F5812">
      <w:pPr>
        <w:spacing w:after="0"/>
        <w:rPr>
          <w:rFonts w:cs="Times New Roman"/>
        </w:rPr>
      </w:pPr>
    </w:p>
    <w:p w14:paraId="68120FD1" w14:textId="77777777" w:rsidR="005C10A1" w:rsidRPr="008C58C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8C58C2" w:rsidRPr="008C58C2" w14:paraId="75E37E22" w14:textId="77777777" w:rsidTr="008C58C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39481EC9" w14:textId="77777777" w:rsidR="008C58C2" w:rsidRPr="008C58C2" w:rsidRDefault="008C58C2" w:rsidP="008C58C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t>31 521 01</w:t>
            </w:r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</w:r>
            <w:proofErr w:type="spellStart"/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t>Bevontelektródás</w:t>
            </w:r>
            <w:proofErr w:type="spellEnd"/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kézi ívhegesztő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ED1E8FA" w14:textId="77777777" w:rsidR="008C58C2" w:rsidRPr="008C58C2" w:rsidRDefault="008C58C2" w:rsidP="008C58C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t>318 óra</w:t>
            </w:r>
          </w:p>
        </w:tc>
      </w:tr>
      <w:tr w:rsidR="008C58C2" w:rsidRPr="008C58C2" w14:paraId="22A75720" w14:textId="77777777" w:rsidTr="008C58C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336ACAD9" w14:textId="77777777" w:rsidR="008C58C2" w:rsidRPr="008C58C2" w:rsidRDefault="008C58C2" w:rsidP="008C58C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t>31 521 05</w:t>
            </w:r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Gázhegesztő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2F4C146" w14:textId="77777777" w:rsidR="008C58C2" w:rsidRPr="008C58C2" w:rsidRDefault="008C58C2" w:rsidP="008C58C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8C58C2">
              <w:rPr>
                <w:rFonts w:eastAsia="Times New Roman" w:cs="Times New Roman"/>
                <w:sz w:val="20"/>
                <w:szCs w:val="20"/>
                <w:lang w:eastAsia="hu-HU"/>
              </w:rPr>
              <w:t>134 óra</w:t>
            </w:r>
          </w:p>
        </w:tc>
      </w:tr>
    </w:tbl>
    <w:p w14:paraId="250C9B88" w14:textId="77777777" w:rsidR="005C10A1" w:rsidRPr="008C58C2" w:rsidRDefault="005C10A1" w:rsidP="00DD65F6">
      <w:pPr>
        <w:spacing w:after="0"/>
        <w:jc w:val="left"/>
        <w:rPr>
          <w:rFonts w:cs="Times New Roman"/>
        </w:rPr>
      </w:pPr>
    </w:p>
    <w:p w14:paraId="6FB77BEE" w14:textId="77777777" w:rsidR="00CB484D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Jelmagyarázat: e/elmélet; gy/gyakorlat; ögy/összefüggő szakmai gyakorlat</w:t>
      </w:r>
    </w:p>
    <w:p w14:paraId="6D1A5D42" w14:textId="77777777" w:rsidR="00CB484D" w:rsidRPr="008C58C2" w:rsidRDefault="00CB484D" w:rsidP="00CB484D">
      <w:pPr>
        <w:spacing w:after="0"/>
        <w:rPr>
          <w:rFonts w:cs="Times New Roman"/>
        </w:rPr>
      </w:pPr>
    </w:p>
    <w:p w14:paraId="27789A4C" w14:textId="77777777" w:rsidR="00CB484D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58C4300C" w14:textId="77777777" w:rsidR="00CB484D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9741F69" w14:textId="77777777" w:rsidR="001A7777" w:rsidRPr="008C58C2" w:rsidRDefault="00CB484D" w:rsidP="00CB484D">
      <w:pPr>
        <w:spacing w:after="0"/>
        <w:rPr>
          <w:rFonts w:cs="Times New Roman"/>
        </w:rPr>
      </w:pPr>
      <w:r w:rsidRPr="008C58C2">
        <w:rPr>
          <w:rFonts w:cs="Times New Roman"/>
        </w:rPr>
        <w:t>A tantárgyakra meghatározott időkeret kötelező érvényű, a témakörökre kialakított óraszám pedig ajánlás.</w:t>
      </w:r>
    </w:p>
    <w:p w14:paraId="76E6044A" w14:textId="77777777" w:rsidR="00752ECD" w:rsidRPr="008C58C2" w:rsidRDefault="00752ECD" w:rsidP="000A21B7">
      <w:pPr>
        <w:spacing w:after="0"/>
        <w:rPr>
          <w:rFonts w:cs="Times New Roman"/>
        </w:rPr>
        <w:sectPr w:rsidR="00752ECD" w:rsidRPr="008C58C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13F828A" w14:textId="77777777" w:rsidR="00C53E01" w:rsidRPr="008C58C2" w:rsidRDefault="00C53E01" w:rsidP="00C53E01">
      <w:pPr>
        <w:rPr>
          <w:rFonts w:cs="Times New Roman"/>
        </w:rPr>
      </w:pPr>
    </w:p>
    <w:p w14:paraId="2C7FEB7C" w14:textId="77777777" w:rsidR="00C53E01" w:rsidRPr="008C58C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4279B78F" w14:textId="77777777" w:rsidR="00C53E01" w:rsidRPr="008C58C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11499-12 azonosító számú</w:t>
      </w:r>
    </w:p>
    <w:p w14:paraId="5283B5AD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Foglalkoztatás II.</w:t>
      </w:r>
    </w:p>
    <w:p w14:paraId="21DD87B0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4AAB3C9C" w14:textId="77777777" w:rsidR="00C53E01" w:rsidRPr="008C58C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26410610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2792620A" w14:textId="77777777" w:rsidR="00C53E01" w:rsidRPr="008C58C2" w:rsidRDefault="00C53E01" w:rsidP="00C53E01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5C7E563" w14:textId="6788B9A3" w:rsidR="00C53E01" w:rsidRPr="008C58C2" w:rsidRDefault="00C53E01" w:rsidP="00C53E01">
      <w:pPr>
        <w:rPr>
          <w:rFonts w:cs="Times New Roman"/>
        </w:rPr>
      </w:pPr>
      <w:r w:rsidRPr="008C58C2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8C58C2" w14:paraId="05FB9ED9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7D2F1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724486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8C58C2" w14:paraId="086A159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9A1D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8C58C2" w14:paraId="5E11398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C0206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67FC9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8ED211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8E57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7852E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26336AB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B07B6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85DE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13B041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E85C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E604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742F719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7C722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3DB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13E3280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4AAA8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C6ED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44AB3AA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425C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8C58C2" w14:paraId="4856520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2629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FE3E3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18AE0D3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4E8B3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E9EE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385B61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D512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B65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1BFF26D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68630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6BB60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1C4B10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2058F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17AA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5114A1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6F11D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D481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CC4024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3CCCB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2DF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7358AB5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801FB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0F01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453B4CF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9096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8BC0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0C28DD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4A8A1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5D67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BDFE5E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86ACA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A0A0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2C5BB15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B4B7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8C58C2" w14:paraId="40A3124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0114E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4B2FC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319A4F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06E5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779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5DD11D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B3C2E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6204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E1D40D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C40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6B5E7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375272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DAE42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E341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BBBE9B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DF3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8C58C2" w14:paraId="18A29CE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2F0AB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B760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3FEA19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9A77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D1B3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414ADCE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BDF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8C58C2" w14:paraId="2D185B0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9F1D2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E5F2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4723EEA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97E9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B57A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6063765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39C8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8C58C2" w14:paraId="28635AA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FA26C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F9A0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6153FA2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5EF6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AFE0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6DB11CA2" w14:textId="77777777" w:rsidR="00C53E01" w:rsidRPr="008C58C2" w:rsidRDefault="00C53E01" w:rsidP="00C53E01">
      <w:pPr>
        <w:jc w:val="center"/>
        <w:rPr>
          <w:rFonts w:cs="Times New Roman"/>
        </w:rPr>
      </w:pPr>
    </w:p>
    <w:p w14:paraId="3EA46AF6" w14:textId="77777777" w:rsidR="00C53E01" w:rsidRPr="008C58C2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4A83FCD" w14:textId="77777777" w:rsidR="00C53E01" w:rsidRPr="008C58C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Foglalkoztatás II. tantárgy</w:t>
      </w:r>
      <w:r w:rsidRPr="008C58C2">
        <w:rPr>
          <w:rFonts w:cs="Times New Roman"/>
          <w:b/>
        </w:rPr>
        <w:tab/>
      </w:r>
      <w:r w:rsidR="006831AC" w:rsidRPr="008C58C2">
        <w:rPr>
          <w:rFonts w:cs="Times New Roman"/>
          <w:b/>
        </w:rPr>
        <w:t>15</w:t>
      </w:r>
      <w:r w:rsidRPr="008C58C2">
        <w:rPr>
          <w:rFonts w:cs="Times New Roman"/>
          <w:b/>
        </w:rPr>
        <w:t xml:space="preserve"> óra/</w:t>
      </w:r>
      <w:r w:rsidR="006831AC" w:rsidRPr="008C58C2">
        <w:rPr>
          <w:rFonts w:cs="Times New Roman"/>
          <w:b/>
        </w:rPr>
        <w:t>15</w:t>
      </w:r>
      <w:r w:rsidRPr="008C58C2">
        <w:rPr>
          <w:rFonts w:cs="Times New Roman"/>
          <w:b/>
        </w:rPr>
        <w:t xml:space="preserve"> óra*</w:t>
      </w:r>
    </w:p>
    <w:p w14:paraId="05A46C8D" w14:textId="77777777" w:rsidR="00C53E01" w:rsidRPr="008C58C2" w:rsidRDefault="00C53E01" w:rsidP="00C53E01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FE4FEDE" w14:textId="77777777" w:rsidR="00C53E01" w:rsidRPr="008C58C2" w:rsidRDefault="00C53E01" w:rsidP="004239CF">
      <w:pPr>
        <w:spacing w:after="0"/>
        <w:ind w:left="426"/>
        <w:rPr>
          <w:rFonts w:cs="Times New Roman"/>
        </w:rPr>
      </w:pPr>
    </w:p>
    <w:p w14:paraId="5F12537A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 szakképesítéshez kapcsolódik.</w:t>
      </w:r>
    </w:p>
    <w:p w14:paraId="5D195E70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</w:p>
    <w:p w14:paraId="3148D6D7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266BC03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4A47AAFC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3A7774F7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13CF0565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—</w:t>
      </w:r>
    </w:p>
    <w:p w14:paraId="080EA91E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357AAAEE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DFC4DCB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Munkajogi alapismeretek</w:t>
      </w:r>
    </w:p>
    <w:p w14:paraId="7F59B150" w14:textId="77777777" w:rsidR="009B4EE3" w:rsidRPr="009B4EE3" w:rsidRDefault="009B4EE3" w:rsidP="009B4EE3">
      <w:pPr>
        <w:spacing w:after="0"/>
        <w:ind w:left="851"/>
        <w:rPr>
          <w:rFonts w:cs="Times New Roman"/>
        </w:rPr>
      </w:pPr>
      <w:r w:rsidRPr="009B4EE3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2EF44CBD" w14:textId="77777777" w:rsidR="009B4EE3" w:rsidRPr="009B4EE3" w:rsidRDefault="009B4EE3" w:rsidP="009B4EE3">
      <w:pPr>
        <w:spacing w:after="0"/>
        <w:ind w:left="851"/>
        <w:rPr>
          <w:rFonts w:cs="Times New Roman"/>
        </w:rPr>
      </w:pPr>
      <w:r w:rsidRPr="009B4EE3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6D30C01B" w14:textId="77777777" w:rsidR="009B4EE3" w:rsidRPr="009B4EE3" w:rsidRDefault="009B4EE3" w:rsidP="009B4EE3">
      <w:pPr>
        <w:spacing w:after="0"/>
        <w:ind w:left="851"/>
        <w:rPr>
          <w:rFonts w:cs="Times New Roman"/>
        </w:rPr>
      </w:pPr>
      <w:r w:rsidRPr="009B4EE3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0246B6A9" w14:textId="77777777" w:rsidR="009B4EE3" w:rsidRPr="009B4EE3" w:rsidRDefault="009B4EE3" w:rsidP="009B4EE3">
      <w:pPr>
        <w:spacing w:after="0"/>
        <w:ind w:left="851"/>
        <w:rPr>
          <w:rFonts w:cs="Times New Roman"/>
        </w:rPr>
      </w:pPr>
      <w:r w:rsidRPr="009B4EE3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7A86CF75" w14:textId="6DDA25C4" w:rsidR="00C53E01" w:rsidRPr="008C58C2" w:rsidRDefault="009B4EE3" w:rsidP="009B4EE3">
      <w:pPr>
        <w:spacing w:after="0"/>
        <w:ind w:left="851"/>
        <w:rPr>
          <w:rFonts w:cs="Times New Roman"/>
        </w:rPr>
      </w:pPr>
      <w:r w:rsidRPr="009B4EE3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20D1B903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B36528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Munkaviszony létesítése</w:t>
      </w:r>
    </w:p>
    <w:p w14:paraId="053C8ACC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7EA570B9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Munkavállaláshoz szükséges iratok, munkaviszony megszűnésekor a munkáltató által kiadandó dokumentumok.</w:t>
      </w:r>
    </w:p>
    <w:p w14:paraId="2BE26763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27A5164F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55AA45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Álláskeresés</w:t>
      </w:r>
    </w:p>
    <w:p w14:paraId="0871DD2E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133EE576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6EF598BC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5EF15F54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6CE2FD3E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Állásinterjú: felkészülés, megjelenés, szereplés az állásinterjún, testbeszéd szerepe.</w:t>
      </w:r>
    </w:p>
    <w:p w14:paraId="5B1A2AA8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E3680B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Munkanélküliség</w:t>
      </w:r>
    </w:p>
    <w:p w14:paraId="501B2EE2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3DE2797B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345B344F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Foglalkoztatást helyettesítő támogatás. </w:t>
      </w:r>
    </w:p>
    <w:p w14:paraId="29F27F43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Közfoglalkoztatás: közfoglalkoztatás célja, közfoglalkozatás célcsoportja, közfoglalkozatás főbb szabályai</w:t>
      </w:r>
    </w:p>
    <w:p w14:paraId="04B5502C" w14:textId="21C26519" w:rsidR="009B4EE3" w:rsidRPr="00837D9F" w:rsidRDefault="009B4EE3" w:rsidP="009B4EE3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C647AF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0BCD9648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690AF8B5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64F42C91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065E9756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E07DDA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40491C91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</w:t>
      </w:r>
    </w:p>
    <w:p w14:paraId="4FD9B0A1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22E01C1C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0AA320F0" w14:textId="4102CAFD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2F334498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5CDB57E7" w14:textId="77777777" w:rsidR="00C53E01" w:rsidRPr="008C58C2" w:rsidRDefault="00C53E01" w:rsidP="00C53E01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65C82D34" w14:textId="77777777" w:rsidR="00C53E01" w:rsidRPr="008C58C2" w:rsidRDefault="00C53E01" w:rsidP="00C53E01">
      <w:pPr>
        <w:rPr>
          <w:rFonts w:cs="Times New Roman"/>
        </w:rPr>
      </w:pPr>
    </w:p>
    <w:p w14:paraId="4B7B207F" w14:textId="77777777" w:rsidR="00C53E01" w:rsidRPr="008C58C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4D9A8499" w14:textId="77777777" w:rsidR="00C53E01" w:rsidRPr="008C58C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11498-12 azonosító számú</w:t>
      </w:r>
    </w:p>
    <w:p w14:paraId="3BDDC0F7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 xml:space="preserve">Foglalkoztatás I. </w:t>
      </w:r>
    </w:p>
    <w:p w14:paraId="4540A656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(érettségire épülő képzések esetén)</w:t>
      </w:r>
    </w:p>
    <w:p w14:paraId="5C3A0C94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3A0173B7" w14:textId="77777777" w:rsidR="00C53E01" w:rsidRPr="008C58C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64C1072C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5C3D1F10" w14:textId="77777777" w:rsidR="00C53E01" w:rsidRPr="008C58C2" w:rsidRDefault="00C53E01" w:rsidP="00C53E01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2FDDA139" w14:textId="45B82CBA" w:rsidR="00C53E01" w:rsidRPr="008C58C2" w:rsidRDefault="00C53E01" w:rsidP="00C53E01">
      <w:pPr>
        <w:rPr>
          <w:rFonts w:cs="Times New Roman"/>
        </w:rPr>
      </w:pPr>
      <w:r w:rsidRPr="008C58C2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8C58C2" w14:paraId="18D81398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DD93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2073062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8C58C2" w14:paraId="70DD2F6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6897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8C58C2" w14:paraId="67B6F4E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1B992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06CE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8C58C2" w14:paraId="70316B9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73F2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FAE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78B5CC6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8F4EB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A16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10DC05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7F22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4034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D65943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7AA76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2BD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42E765B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A724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013E1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DC3436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53807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340A2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2DCE7C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D4A8B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1699A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2B5C447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84EC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8C58C2" w14:paraId="4625F0C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CD24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9DFE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8C58C2" w14:paraId="3182ECE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35538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0509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D9D114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65FF0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B38C2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5C607F1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212B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E4DEF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7925B0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8C18A" w14:textId="77777777" w:rsidR="00C53E01" w:rsidRPr="008C58C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B4B4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2DEA10C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A65E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8C58C2" w14:paraId="6AF42F4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39292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9573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60A108D0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669BF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38BA5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3FCCF07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0588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8C58C2" w14:paraId="0B14759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12E8A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37E7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68CD990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0893C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8C58C2" w14:paraId="249A990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4F118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051A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27F6BCC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630F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B2066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73C3B8A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E778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8C58C2" w14:paraId="7FD8E06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F4172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E928C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00CC81A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667BA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11FA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8C58C2" w14:paraId="496F5E1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5E736" w14:textId="77777777" w:rsidR="00C53E01" w:rsidRPr="008C58C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3E7C5" w14:textId="77777777" w:rsidR="00C53E01" w:rsidRPr="008C58C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8C58C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507A4771" w14:textId="77777777" w:rsidR="00C53E01" w:rsidRPr="008C58C2" w:rsidRDefault="00C53E01" w:rsidP="00C53E01">
      <w:pPr>
        <w:rPr>
          <w:rFonts w:cs="Times New Roman"/>
        </w:rPr>
      </w:pPr>
    </w:p>
    <w:p w14:paraId="7E1389C5" w14:textId="77777777" w:rsidR="00C53E01" w:rsidRPr="008C58C2" w:rsidRDefault="00C53E01" w:rsidP="00C53E01">
      <w:pPr>
        <w:spacing w:after="0"/>
        <w:rPr>
          <w:rFonts w:cs="Times New Roman"/>
        </w:rPr>
      </w:pPr>
    </w:p>
    <w:p w14:paraId="4E9954F5" w14:textId="77777777" w:rsidR="00C53E01" w:rsidRPr="008C58C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Foglalkoztatás I. tantárgy</w:t>
      </w:r>
      <w:r w:rsidRPr="008C58C2">
        <w:rPr>
          <w:rFonts w:cs="Times New Roman"/>
          <w:b/>
        </w:rPr>
        <w:tab/>
      </w:r>
      <w:r w:rsidR="006A001F" w:rsidRPr="008C58C2">
        <w:rPr>
          <w:rFonts w:cs="Times New Roman"/>
          <w:b/>
        </w:rPr>
        <w:t>62</w:t>
      </w:r>
      <w:r w:rsidRPr="008C58C2">
        <w:rPr>
          <w:rFonts w:cs="Times New Roman"/>
          <w:b/>
        </w:rPr>
        <w:t xml:space="preserve"> óra/</w:t>
      </w:r>
      <w:r w:rsidR="006A001F" w:rsidRPr="008C58C2">
        <w:rPr>
          <w:rFonts w:cs="Times New Roman"/>
          <w:b/>
        </w:rPr>
        <w:t>62</w:t>
      </w:r>
      <w:r w:rsidRPr="008C58C2">
        <w:rPr>
          <w:rFonts w:cs="Times New Roman"/>
          <w:b/>
        </w:rPr>
        <w:t xml:space="preserve"> óra*</w:t>
      </w:r>
    </w:p>
    <w:p w14:paraId="6B5D27B9" w14:textId="77777777" w:rsidR="00C53E01" w:rsidRPr="008C58C2" w:rsidRDefault="00C53E01" w:rsidP="00C53E01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6FC9D38C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</w:p>
    <w:p w14:paraId="2CC59F11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 szakképesítéshez kapcsolódik.</w:t>
      </w:r>
    </w:p>
    <w:p w14:paraId="347416BC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</w:p>
    <w:p w14:paraId="6498EFAE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A2FC7B1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760CB733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0DD20ED" w14:textId="5D44F30B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C</w:t>
      </w:r>
      <w:r w:rsidR="00BE1A3B">
        <w:rPr>
          <w:rFonts w:cs="Times New Roman"/>
        </w:rPr>
        <w:t>él, hogy a rendelkezésre álló 62</w:t>
      </w:r>
      <w:r w:rsidRPr="008C58C2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1E45189D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5BCE03D1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9755F64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Idegen nyelvek</w:t>
      </w:r>
    </w:p>
    <w:p w14:paraId="76D93978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067EAF00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450C56F6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Nyelvtani rendszerezés 1</w:t>
      </w:r>
    </w:p>
    <w:p w14:paraId="0570EB8B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5808F49C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6A9CD897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2E037B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Nyelvtani rendszerezés 2</w:t>
      </w:r>
    </w:p>
    <w:p w14:paraId="66484B5D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7E802C23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2A3680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Nyelvi készségfejlesztés</w:t>
      </w:r>
    </w:p>
    <w:p w14:paraId="6C7982AC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0C96E6D7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</w:p>
    <w:p w14:paraId="14227E61" w14:textId="34F86441" w:rsidR="00C53E01" w:rsidRPr="008C58C2" w:rsidRDefault="00BE1A3B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8C58C2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A571287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elsajátítandó témakörök:</w:t>
      </w:r>
    </w:p>
    <w:p w14:paraId="496E7CDD" w14:textId="77777777" w:rsidR="00C53E01" w:rsidRPr="008C58C2" w:rsidRDefault="00C53E01" w:rsidP="00DB4F25">
      <w:pPr>
        <w:spacing w:after="0"/>
        <w:ind w:left="1134"/>
        <w:rPr>
          <w:rFonts w:cs="Times New Roman"/>
        </w:rPr>
      </w:pPr>
      <w:r w:rsidRPr="008C58C2">
        <w:rPr>
          <w:rFonts w:cs="Times New Roman"/>
        </w:rPr>
        <w:t>-</w:t>
      </w:r>
      <w:r w:rsidRPr="008C58C2">
        <w:rPr>
          <w:rFonts w:cs="Times New Roman"/>
        </w:rPr>
        <w:tab/>
        <w:t>személyes bemutatkozás</w:t>
      </w:r>
    </w:p>
    <w:p w14:paraId="2EB9107D" w14:textId="77777777" w:rsidR="00C53E01" w:rsidRPr="008C58C2" w:rsidRDefault="00C53E01" w:rsidP="00DB4F25">
      <w:pPr>
        <w:spacing w:after="0"/>
        <w:ind w:left="1134"/>
        <w:rPr>
          <w:rFonts w:cs="Times New Roman"/>
        </w:rPr>
      </w:pPr>
      <w:r w:rsidRPr="008C58C2">
        <w:rPr>
          <w:rFonts w:cs="Times New Roman"/>
        </w:rPr>
        <w:t>-</w:t>
      </w:r>
      <w:r w:rsidRPr="008C58C2">
        <w:rPr>
          <w:rFonts w:cs="Times New Roman"/>
        </w:rPr>
        <w:tab/>
        <w:t>a munka világa</w:t>
      </w:r>
    </w:p>
    <w:p w14:paraId="0CBA5BF6" w14:textId="77777777" w:rsidR="00C53E01" w:rsidRPr="008C58C2" w:rsidRDefault="00C53E01" w:rsidP="00DB4F25">
      <w:pPr>
        <w:spacing w:after="0"/>
        <w:ind w:left="1134"/>
        <w:rPr>
          <w:rFonts w:cs="Times New Roman"/>
        </w:rPr>
      </w:pPr>
      <w:r w:rsidRPr="008C58C2">
        <w:rPr>
          <w:rFonts w:cs="Times New Roman"/>
        </w:rPr>
        <w:t>-</w:t>
      </w:r>
      <w:r w:rsidRPr="008C58C2">
        <w:rPr>
          <w:rFonts w:cs="Times New Roman"/>
        </w:rPr>
        <w:tab/>
        <w:t>napi tevékenységek, aktivitás</w:t>
      </w:r>
    </w:p>
    <w:p w14:paraId="6466A9F5" w14:textId="77777777" w:rsidR="00C53E01" w:rsidRPr="008C58C2" w:rsidRDefault="00C53E01" w:rsidP="00DB4F25">
      <w:pPr>
        <w:spacing w:after="0"/>
        <w:ind w:left="1134"/>
        <w:rPr>
          <w:rFonts w:cs="Times New Roman"/>
        </w:rPr>
      </w:pPr>
      <w:r w:rsidRPr="008C58C2">
        <w:rPr>
          <w:rFonts w:cs="Times New Roman"/>
        </w:rPr>
        <w:t>-</w:t>
      </w:r>
      <w:r w:rsidRPr="008C58C2">
        <w:rPr>
          <w:rFonts w:cs="Times New Roman"/>
        </w:rPr>
        <w:tab/>
        <w:t>lakás, ház</w:t>
      </w:r>
    </w:p>
    <w:p w14:paraId="519301AE" w14:textId="77777777" w:rsidR="00C53E01" w:rsidRPr="008C58C2" w:rsidRDefault="00C53E01" w:rsidP="00DB4F25">
      <w:pPr>
        <w:spacing w:after="0"/>
        <w:ind w:left="1134"/>
        <w:rPr>
          <w:rFonts w:cs="Times New Roman"/>
        </w:rPr>
      </w:pPr>
      <w:r w:rsidRPr="008C58C2">
        <w:rPr>
          <w:rFonts w:cs="Times New Roman"/>
        </w:rPr>
        <w:t>-</w:t>
      </w:r>
      <w:r w:rsidRPr="008C58C2">
        <w:rPr>
          <w:rFonts w:cs="Times New Roman"/>
        </w:rPr>
        <w:tab/>
        <w:t xml:space="preserve">utazás, </w:t>
      </w:r>
    </w:p>
    <w:p w14:paraId="0FB45CB6" w14:textId="77777777" w:rsidR="00C53E01" w:rsidRPr="008C58C2" w:rsidRDefault="00C53E01" w:rsidP="00DB4F25">
      <w:pPr>
        <w:spacing w:after="0"/>
        <w:ind w:left="1134"/>
        <w:rPr>
          <w:rFonts w:cs="Times New Roman"/>
        </w:rPr>
      </w:pPr>
      <w:r w:rsidRPr="008C58C2">
        <w:rPr>
          <w:rFonts w:cs="Times New Roman"/>
        </w:rPr>
        <w:t>-</w:t>
      </w:r>
      <w:r w:rsidRPr="008C58C2">
        <w:rPr>
          <w:rFonts w:cs="Times New Roman"/>
        </w:rPr>
        <w:tab/>
        <w:t xml:space="preserve">étkezés  </w:t>
      </w:r>
    </w:p>
    <w:p w14:paraId="15556632" w14:textId="77777777" w:rsidR="00C53E01" w:rsidRPr="008C58C2" w:rsidRDefault="00C53E01" w:rsidP="00C53E0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083E48DC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7DD857" w14:textId="77777777" w:rsidR="00C53E01" w:rsidRPr="008C58C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Munkavállalói szókincs</w:t>
      </w:r>
    </w:p>
    <w:p w14:paraId="6EE17930" w14:textId="58F9F14F" w:rsidR="00C53E01" w:rsidRPr="008C58C2" w:rsidRDefault="00BE1A3B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8C58C2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8C58C2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5AF322BE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88BA0D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64565532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5F0F3C26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6CC57100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D8CEFD4" w14:textId="5729998C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52D98855" w14:textId="77777777" w:rsidR="00C53E01" w:rsidRPr="008C58C2" w:rsidRDefault="00C53E01" w:rsidP="00C53E01">
      <w:pPr>
        <w:spacing w:after="0"/>
        <w:rPr>
          <w:rFonts w:cs="Times New Roman"/>
        </w:rPr>
      </w:pPr>
    </w:p>
    <w:p w14:paraId="7E500981" w14:textId="77777777" w:rsidR="00C53E01" w:rsidRPr="008C58C2" w:rsidRDefault="00C53E01" w:rsidP="00C53E01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5F8997E4" w14:textId="77777777" w:rsidR="00C53E01" w:rsidRPr="008C58C2" w:rsidRDefault="00C53E01" w:rsidP="00C53E01">
      <w:pPr>
        <w:rPr>
          <w:rFonts w:cs="Times New Roman"/>
        </w:rPr>
      </w:pPr>
    </w:p>
    <w:p w14:paraId="3C94F3C0" w14:textId="77777777" w:rsidR="00C53E01" w:rsidRPr="008C58C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3957D222" w14:textId="77777777" w:rsidR="00C53E01" w:rsidRPr="008C58C2" w:rsidRDefault="007C0A8E" w:rsidP="00C53E01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11692</w:t>
      </w:r>
      <w:r w:rsidR="00C53E01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C53E01" w:rsidRPr="008C58C2">
        <w:rPr>
          <w:rFonts w:cs="Times New Roman"/>
          <w:b/>
          <w:sz w:val="36"/>
        </w:rPr>
        <w:t xml:space="preserve"> azonosító számú</w:t>
      </w:r>
    </w:p>
    <w:p w14:paraId="792543D5" w14:textId="77777777" w:rsidR="00C53E01" w:rsidRPr="008C58C2" w:rsidRDefault="007C0A8E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Munka- és környezetvédelem</w:t>
      </w:r>
    </w:p>
    <w:p w14:paraId="25A82849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3F1E2D32" w14:textId="77777777" w:rsidR="00C53E01" w:rsidRPr="008C58C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03B8A53E" w14:textId="77777777" w:rsidR="00C53E01" w:rsidRPr="008C58C2" w:rsidRDefault="00C53E01" w:rsidP="00C53E01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5DA7F956" w14:textId="77777777" w:rsidR="00C53E01" w:rsidRPr="008C58C2" w:rsidRDefault="00C53E01" w:rsidP="00C53E01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101552D4" w14:textId="0EE480C7" w:rsidR="00C53E01" w:rsidRPr="008C58C2" w:rsidRDefault="00C53E01" w:rsidP="00C53E01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7C0A8E" w:rsidRPr="008C58C2">
        <w:rPr>
          <w:rFonts w:cs="Times New Roman"/>
        </w:rPr>
        <w:t>11692</w:t>
      </w:r>
      <w:r w:rsidRPr="008C58C2">
        <w:rPr>
          <w:rFonts w:cs="Times New Roman"/>
        </w:rPr>
        <w:t>-</w:t>
      </w:r>
      <w:r w:rsidR="007C0A8E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7C0A8E" w:rsidRPr="008C58C2">
        <w:rPr>
          <w:rFonts w:cs="Times New Roman"/>
        </w:rPr>
        <w:t>Munka- és környezetvédelem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4167" w:type="pct"/>
        <w:jc w:val="center"/>
        <w:tblInd w:w="-2397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824"/>
        <w:gridCol w:w="787"/>
      </w:tblGrid>
      <w:tr w:rsidR="00AC1536" w:rsidRPr="008C58C2" w14:paraId="1A4B869F" w14:textId="77777777" w:rsidTr="00BE1A3B">
        <w:trPr>
          <w:cantSplit/>
          <w:trHeight w:val="1866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1748C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150229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Munkavédelem</w:t>
            </w:r>
          </w:p>
        </w:tc>
      </w:tr>
      <w:tr w:rsidR="00AC1536" w:rsidRPr="008C58C2" w14:paraId="51EAFFCB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78491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8F48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380F4CAF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63F386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Betartja és betartatja az építési munkahelyeken és az építési folyamatok során megvalósítandó minimális munkavédelmi követelményekről szóló előírásokat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24148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5035021A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FDB436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Betartja és betartatja az adott munkahelyen a biztonsági és egészségvédelmi tervet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73EE7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4BA5EC26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9E85A6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Betartja szerelési-javítási technológiára vonatkozó egyedi előírásokat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A01DB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5FAAF926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61537C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Alkalmazza a fosszilis és megújuló energiaforrásokkal kapcsolatos előírásokat és a veszélyforrások elhárításának módját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C822E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594BBFFA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2509DC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Tűz- és robbanásveszélyes közegeket szállító vezetékek egyedi szerelési és biztonságtechnikai előírásait betartja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81BB5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435EDF40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10AFC3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Részt vesz a munka-, tűz- és környezetvédelemmel kapcsolatos események kivizsgálásában, dokumentálásában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3B2CA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72213737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A77B6F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Kivitelezés munkaterületén gondoskodik elsősegélynyújtó és tűzoltó eszközökről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71B5B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5C70AEF2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502BE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Jelzi a tüzet, részt vesz az oltásban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1C8C9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736B2604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F45147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Biztonságtechnikai előírásoknak megfelelően alakítja ki a kivitelezés munkaterületét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F090D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7B117AB6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9E4FAD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Betartja és betartatja a szelektív és veszélyes hulladékgyűjtés szabályait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3932B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1A7090CA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9D8AC1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Betartja és betartatja a veszélyes anyagok kezelésére vonatkozó előírásokat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10B04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065B6587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F646E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Tűz- és robbanásveszélyes anyagot tartalmazó palackok rakodási, szállítási és tárolási előírásait betartja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CC201" w14:textId="77777777" w:rsidR="00AC1536" w:rsidRPr="008C58C2" w:rsidRDefault="00AC1536" w:rsidP="00BE1A3B">
            <w:pPr>
              <w:spacing w:after="0"/>
              <w:jc w:val="center"/>
              <w:rPr>
                <w:rFonts w:cs="Times New Roman"/>
              </w:rPr>
            </w:pPr>
            <w:r w:rsidRPr="008C58C2">
              <w:rPr>
                <w:rFonts w:cs="Times New Roman"/>
              </w:rPr>
              <w:t>x</w:t>
            </w:r>
          </w:p>
        </w:tc>
      </w:tr>
      <w:tr w:rsidR="00AC1536" w:rsidRPr="008C58C2" w14:paraId="0804C6BB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52924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1B9E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5BFD5CE5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48AD2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Környezetvédelmi ismeretek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88ED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66B02D01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E1A844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Tűzvédelmi ismeretek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101D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16EC3E5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BB7D65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Munkabiztonsági ismeretek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6531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197F5F4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5DEB8E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Tűzoltó berendezések, eszközök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2655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1AC49851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C38900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Tűzkár bejelentése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BAC7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FD826BC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1426A9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Munkavégzés szabályai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C81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614128D4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52E392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Magasban végzett munkák biztonságtechnikai előírásai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139B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CE7E423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C8420E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Kézi és gépi anyagmozgatás szabályai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AE24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F0BA0CA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27CF7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F877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5A90D4C4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243BB3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3257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5050102C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F4630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Információforrások kezelése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450E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3938BD5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89492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Munkabiztonsághoz kapcsolódó jelképek értelmezése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8C0A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09AE012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6810A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Munkabiztonsághoz kapcsolódó színjelölések értelmezése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442F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93878AF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92C53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3BA8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359745C3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7A93A9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Felelősségtudat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F9C2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4839A4CC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5C1466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Szabálykövetés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7364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2E9DE12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73F4B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FB25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24F54002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F914EE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Irányíthatóság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4D7B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53844CE6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A5581A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Irányítási készség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1D34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6904481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86ED2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56DC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649BF292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A0D61E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Figyelem-összpontosítás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2FAC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5B061D5D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5A70D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Rendszerező képesség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679A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191E6998" w14:textId="77777777" w:rsidTr="00BE1A3B">
        <w:trPr>
          <w:trHeight w:val="255"/>
          <w:jc w:val="center"/>
        </w:trPr>
        <w:tc>
          <w:tcPr>
            <w:tcW w:w="44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A151E1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Körültekintés, elővigyázatosság</w:t>
            </w:r>
          </w:p>
        </w:tc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ED71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EC5B6B3" w14:textId="77777777" w:rsidR="00AD55B2" w:rsidRPr="008C58C2" w:rsidRDefault="00AD55B2" w:rsidP="00C53E01">
      <w:pPr>
        <w:rPr>
          <w:rFonts w:cs="Times New Roman"/>
        </w:rPr>
      </w:pPr>
    </w:p>
    <w:p w14:paraId="64245610" w14:textId="77777777" w:rsidR="00C53E01" w:rsidRPr="008C58C2" w:rsidRDefault="00BC1C1F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Munkavédelem</w:t>
      </w:r>
      <w:r w:rsidR="00C53E01" w:rsidRPr="008C58C2">
        <w:rPr>
          <w:rFonts w:cs="Times New Roman"/>
          <w:b/>
        </w:rPr>
        <w:t xml:space="preserve"> tantárgy</w:t>
      </w:r>
      <w:r w:rsidR="00C53E01" w:rsidRPr="008C58C2">
        <w:rPr>
          <w:rFonts w:cs="Times New Roman"/>
          <w:b/>
        </w:rPr>
        <w:tab/>
      </w:r>
      <w:r w:rsidR="00AC1536" w:rsidRPr="008C58C2">
        <w:rPr>
          <w:rFonts w:cs="Times New Roman"/>
          <w:b/>
        </w:rPr>
        <w:t>18</w:t>
      </w:r>
      <w:r w:rsidR="00C53E01" w:rsidRPr="008C58C2">
        <w:rPr>
          <w:rFonts w:cs="Times New Roman"/>
          <w:b/>
        </w:rPr>
        <w:t xml:space="preserve"> óra/</w:t>
      </w:r>
      <w:r w:rsidR="00AC1536" w:rsidRPr="008C58C2">
        <w:rPr>
          <w:rFonts w:cs="Times New Roman"/>
          <w:b/>
        </w:rPr>
        <w:t>18</w:t>
      </w:r>
      <w:r w:rsidR="00C53E01" w:rsidRPr="008C58C2">
        <w:rPr>
          <w:rFonts w:cs="Times New Roman"/>
          <w:b/>
        </w:rPr>
        <w:t xml:space="preserve"> óra*</w:t>
      </w:r>
    </w:p>
    <w:p w14:paraId="61069853" w14:textId="77777777" w:rsidR="00C53E01" w:rsidRPr="008C58C2" w:rsidRDefault="00C53E01" w:rsidP="00C53E01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550E934D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</w:p>
    <w:p w14:paraId="2B35C113" w14:textId="2E08CAA7" w:rsidR="004239CF" w:rsidRPr="008C58C2" w:rsidRDefault="004239CF" w:rsidP="004239CF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483CB00C" w14:textId="77777777" w:rsidR="004239CF" w:rsidRPr="008C58C2" w:rsidRDefault="004239CF" w:rsidP="004239CF">
      <w:pPr>
        <w:spacing w:after="0"/>
        <w:ind w:left="426"/>
        <w:rPr>
          <w:rFonts w:cs="Times New Roman"/>
        </w:rPr>
      </w:pPr>
    </w:p>
    <w:p w14:paraId="5B3A9466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715BF74D" w14:textId="77777777" w:rsidR="00C53E01" w:rsidRPr="008C58C2" w:rsidRDefault="00BC1C1F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adott feladat munkavédelmi szempontból való átgondolása, a helyes munkaeszközök kiválasztására, a megfelelő munkakörnyezet megteremtése, a biztonságos munkafolyamatok megtervezése a tűz- és környezetvédelmi előírások figyelembe vételével. A figyelmetlenségből eredő sérülések, balesetek és egészségkárosodás megelőzése, illetve a véletlen balesetekből eredő károk minimalizálása.</w:t>
      </w:r>
    </w:p>
    <w:p w14:paraId="702B348A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448B7DCE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666226D" w14:textId="77777777" w:rsidR="00C53E01" w:rsidRPr="008C58C2" w:rsidRDefault="00BC1C1F" w:rsidP="00C53E01">
      <w:pPr>
        <w:spacing w:after="0"/>
        <w:ind w:left="426"/>
        <w:rPr>
          <w:rFonts w:cs="Times New Roman"/>
          <w:szCs w:val="24"/>
        </w:rPr>
      </w:pPr>
      <w:r w:rsidRPr="008C58C2">
        <w:rPr>
          <w:rFonts w:cs="Times New Roman"/>
        </w:rPr>
        <w:t>A tantárgy az adott évfolyamba lépés feltételeiként megjelölt közismereti és szakmai tartalmakra épül</w:t>
      </w:r>
      <w:r w:rsidRPr="008C58C2">
        <w:rPr>
          <w:rFonts w:cs="Times New Roman"/>
          <w:szCs w:val="24"/>
        </w:rPr>
        <w:t>.</w:t>
      </w:r>
    </w:p>
    <w:p w14:paraId="07437A3B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42B4D99D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2F0D2E02" w14:textId="77777777" w:rsidR="00C53E01" w:rsidRPr="008C58C2" w:rsidRDefault="00BC1C1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 xml:space="preserve">Munkaterület munkavédelme </w:t>
      </w:r>
    </w:p>
    <w:p w14:paraId="27AAD1A1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baleset és a munkahelyi baleset fogalma a munkahelyi balesetek és a foglalkozási megbetegedések fajtái.</w:t>
      </w:r>
    </w:p>
    <w:p w14:paraId="5F38CB3A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munkáltatók alapvető feladata a veszélyek megelőzése.</w:t>
      </w:r>
    </w:p>
    <w:p w14:paraId="20D963B0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munkavállaló magatartási szabályai a biztonságos munkavégzés érdekében.</w:t>
      </w:r>
    </w:p>
    <w:p w14:paraId="4ED214D4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Személyi védőfelszerelésekkel szemben támasztott követelmények.</w:t>
      </w:r>
    </w:p>
    <w:p w14:paraId="6C75E433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munkavédelmi oktatás időpontjai és dokumentálása.</w:t>
      </w:r>
    </w:p>
    <w:p w14:paraId="01C07AE8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munkabalesetek bejelentése, nyilvántartása és kivizsgálása.</w:t>
      </w:r>
    </w:p>
    <w:p w14:paraId="5037CBDB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Elsősegélyláda felszerelése.</w:t>
      </w:r>
    </w:p>
    <w:p w14:paraId="07946589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munkahelyen alkalmazott biztonsági jelzések, biztonsági és egészségvédelmi jelzés, biztonsági színek jelentése, állandó jelzések, időszakos jelzések.</w:t>
      </w:r>
    </w:p>
    <w:p w14:paraId="6307DC22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munkavégzés fizikai ártalmai, zajos munkahely, rezgések.</w:t>
      </w:r>
    </w:p>
    <w:p w14:paraId="3F94FA5D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Munkahelyi klíma, a helyiség hőmérséklete, a levegő nedvességtartalma, légsebesség, a levegő tisztasága, porártalmak.</w:t>
      </w:r>
    </w:p>
    <w:p w14:paraId="51559ED8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munkahelyek megvilágítása, a természetes fény, a színek kialakítása, a munkahelyek természetes megvilágítása, a munkahelyek mesterséges megvilágítása.</w:t>
      </w:r>
    </w:p>
    <w:p w14:paraId="5CBBB53C" w14:textId="407A2859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berendezéseken alkalmazott biztonsági rendszerek</w:t>
      </w:r>
      <w:r w:rsidR="00A03BBC" w:rsidRPr="008C58C2">
        <w:rPr>
          <w:rFonts w:cs="Times New Roman"/>
        </w:rPr>
        <w:t>.</w:t>
      </w:r>
      <w:r w:rsidRPr="008C58C2">
        <w:rPr>
          <w:rFonts w:cs="Times New Roman"/>
        </w:rPr>
        <w:t xml:space="preserve"> </w:t>
      </w:r>
    </w:p>
    <w:p w14:paraId="2824A6CD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nyomástartó berendezések biztonságtechnikája, a nyomástartó berendezések biztonsági szerelvényei.</w:t>
      </w:r>
    </w:p>
    <w:p w14:paraId="211FBE72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Magasban végzett munka, létrák, állványok, kezelőjárdák biztonságtechnikai előírásai, ellenőrzése a munkavégzés előtt.</w:t>
      </w:r>
    </w:p>
    <w:p w14:paraId="59D9E930" w14:textId="77777777" w:rsidR="00BC1C1F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kézi és gépi anyagmozgatás szabályai.</w:t>
      </w:r>
    </w:p>
    <w:p w14:paraId="17D3C51C" w14:textId="77777777" w:rsidR="00C53E01" w:rsidRPr="008C58C2" w:rsidRDefault="00BC1C1F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munkavégzés során valamint a telephelyen használt anyagok, eszközök biztonságos tárolása.</w:t>
      </w:r>
    </w:p>
    <w:p w14:paraId="323D8183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9E5D39" w14:textId="77777777" w:rsidR="00C53E01" w:rsidRPr="008C58C2" w:rsidRDefault="00BC1C1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Tűz elleni védekezés</w:t>
      </w:r>
    </w:p>
    <w:p w14:paraId="626B3D5B" w14:textId="77777777" w:rsidR="00BC1C1F" w:rsidRPr="008C58C2" w:rsidRDefault="00C53E01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</w:t>
      </w:r>
      <w:r w:rsidR="00BC1C1F" w:rsidRPr="008C58C2">
        <w:rPr>
          <w:rFonts w:cs="Times New Roman"/>
        </w:rPr>
        <w:t xml:space="preserve"> Tűz keletkezése, az égés feltételei, gyulladási hőmérséklet, robbanás, alsó-felső robbanási koncentráció, az anyagok éghetősége.</w:t>
      </w:r>
    </w:p>
    <w:p w14:paraId="471DAA65" w14:textId="77777777" w:rsidR="00BC1C1F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Tűzoltás módjai, tűzoltó eszközök, az éghető anyag eltávolításán alapuló mód, az oxigén elvonásán alapuló mód, az éghető anyag hőmérsékletének csökkentésén alapuló oltási mód.</w:t>
      </w:r>
    </w:p>
    <w:p w14:paraId="581EB277" w14:textId="77777777" w:rsidR="00BC1C1F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Tüzelő- és fűtőberendezések elhelyezésének, működtetésének tűzvédelmi előírásai</w:t>
      </w:r>
    </w:p>
    <w:p w14:paraId="2CB16DE7" w14:textId="77777777" w:rsidR="00BC1C1F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Nyílt lánggal végzett munkavégzés biztonságtechnikája.</w:t>
      </w:r>
    </w:p>
    <w:p w14:paraId="2DD1F542" w14:textId="77777777" w:rsidR="00C53E01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gázhegesztés biztonsági előírásai, az ívhegesztés biztonsági előírásai.</w:t>
      </w:r>
    </w:p>
    <w:p w14:paraId="6ABAC39C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EF2153" w14:textId="77777777" w:rsidR="00C53E01" w:rsidRPr="008C58C2" w:rsidRDefault="00BC1C1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Környezetvédelem</w:t>
      </w:r>
    </w:p>
    <w:p w14:paraId="05DE24FA" w14:textId="77777777" w:rsidR="00BC1C1F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Vízszennyezés vízforrások, csapadék, felszín alatti vizek, felszín feletti vizek, kommunális szennyvíz, az ipari tevékenység vízszennyezése.</w:t>
      </w:r>
    </w:p>
    <w:p w14:paraId="363D4AA9" w14:textId="77777777" w:rsidR="00BC1C1F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levegő jellemzői, a levegőszennyezés, légkörben lévő alapgázok, légszennyezés forrásai és folyamata.</w:t>
      </w:r>
    </w:p>
    <w:p w14:paraId="686605F1" w14:textId="77777777" w:rsidR="00BC1C1F" w:rsidRPr="008C58C2" w:rsidRDefault="00BC1C1F" w:rsidP="00BC1C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Hulladékok kezelése, a hulladékok szelektív összegyűjtése, hulladékok előkezelése, átmeneti tárolás, hulladékok elszállítása, hulladékok feldolgozása, hulladékok végleges elhelyezése.</w:t>
      </w:r>
    </w:p>
    <w:p w14:paraId="2CFED282" w14:textId="77777777" w:rsidR="00C53E01" w:rsidRPr="008C58C2" w:rsidRDefault="00BC1C1F" w:rsidP="00BC1C1F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Az épületgépészeti munkafolyamatoknál, technológiáknál a veszélyek megelőzése, illetve környezetkárosító hatásuk csökkentése érdekében teendő intézkedések. </w:t>
      </w:r>
    </w:p>
    <w:p w14:paraId="46DE848A" w14:textId="77777777" w:rsidR="00C53E01" w:rsidRPr="008C58C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8F8EA1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5B5F90ED" w14:textId="77777777" w:rsidR="00C53E01" w:rsidRPr="008C58C2" w:rsidRDefault="00BE6390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Tanterem, </w:t>
      </w:r>
      <w:r w:rsidR="00E6219A" w:rsidRPr="008C58C2">
        <w:rPr>
          <w:rFonts w:cs="Times New Roman"/>
        </w:rPr>
        <w:t xml:space="preserve">iskolai </w:t>
      </w:r>
      <w:r w:rsidRPr="008C58C2">
        <w:rPr>
          <w:rFonts w:cs="Times New Roman"/>
        </w:rPr>
        <w:t>tanműhely</w:t>
      </w:r>
    </w:p>
    <w:p w14:paraId="7C47B726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4162C3EA" w14:textId="77777777" w:rsidR="00C53E01" w:rsidRPr="008C58C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0502B1F7" w14:textId="4C2DFFAB" w:rsidR="00C53E01" w:rsidRPr="008C58C2" w:rsidRDefault="00C53E01" w:rsidP="00C53E01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53720EEC" w14:textId="77777777" w:rsidR="00C53E01" w:rsidRPr="008C58C2" w:rsidRDefault="00C53E01" w:rsidP="00C53E01">
      <w:pPr>
        <w:spacing w:after="0"/>
        <w:ind w:left="426"/>
        <w:rPr>
          <w:rFonts w:cs="Times New Roman"/>
        </w:rPr>
      </w:pPr>
    </w:p>
    <w:p w14:paraId="59B3446E" w14:textId="77777777" w:rsidR="00FB6DBC" w:rsidRPr="008C58C2" w:rsidRDefault="00FB6DBC" w:rsidP="00FB6DBC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D5521DA" w14:textId="77777777" w:rsidR="00FB6DBC" w:rsidRPr="008C58C2" w:rsidRDefault="00FB6DBC" w:rsidP="00FB6DBC">
      <w:pPr>
        <w:rPr>
          <w:rFonts w:cs="Times New Roman"/>
        </w:rPr>
      </w:pPr>
    </w:p>
    <w:p w14:paraId="560085A1" w14:textId="77777777" w:rsidR="00FB6DBC" w:rsidRPr="008C58C2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6D135EBB" w14:textId="77777777" w:rsidR="00FB6DBC" w:rsidRPr="008C58C2" w:rsidRDefault="00BE6390" w:rsidP="00FB6DBC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10209</w:t>
      </w:r>
      <w:r w:rsidR="00FB6DBC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FB6DBC" w:rsidRPr="008C58C2">
        <w:rPr>
          <w:rFonts w:cs="Times New Roman"/>
          <w:b/>
          <w:sz w:val="36"/>
        </w:rPr>
        <w:t xml:space="preserve"> azonosító számú</w:t>
      </w:r>
    </w:p>
    <w:p w14:paraId="1B2625B2" w14:textId="77777777" w:rsidR="00FB6DBC" w:rsidRPr="008C58C2" w:rsidRDefault="00BE6390" w:rsidP="00FB6DBC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Épületgépészeti csővezeték-szerelés</w:t>
      </w:r>
    </w:p>
    <w:p w14:paraId="2180D796" w14:textId="77777777" w:rsidR="00FB6DBC" w:rsidRPr="008C58C2" w:rsidRDefault="00FB6DBC" w:rsidP="00FB6DBC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66DB58A0" w14:textId="77777777" w:rsidR="00FB6DBC" w:rsidRPr="008C58C2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07E3E8BD" w14:textId="77777777" w:rsidR="00FB6DBC" w:rsidRPr="008C58C2" w:rsidRDefault="00FB6DBC" w:rsidP="00FB6DBC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4D6462BE" w14:textId="77777777" w:rsidR="00FB6DBC" w:rsidRPr="008C58C2" w:rsidRDefault="00FB6DBC" w:rsidP="00FB6DBC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1F2CE2D3" w14:textId="307F02FE" w:rsidR="00FB6DBC" w:rsidRPr="008C58C2" w:rsidRDefault="00FB6DBC" w:rsidP="00FB6DBC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BE6390" w:rsidRPr="008C58C2">
        <w:rPr>
          <w:rFonts w:cs="Times New Roman"/>
        </w:rPr>
        <w:t>10209</w:t>
      </w:r>
      <w:r w:rsidRPr="008C58C2">
        <w:rPr>
          <w:rFonts w:cs="Times New Roman"/>
        </w:rPr>
        <w:t>-</w:t>
      </w:r>
      <w:r w:rsidR="00BE6390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BE6390" w:rsidRPr="008C58C2">
        <w:rPr>
          <w:rFonts w:cs="Times New Roman"/>
        </w:rPr>
        <w:t>Épületgépészeti csővezeték-szerelés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AC1536" w:rsidRPr="008C58C2" w14:paraId="713DDEAD" w14:textId="77777777" w:rsidTr="00BE1A3B">
        <w:trPr>
          <w:cantSplit/>
          <w:trHeight w:val="1866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067D4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C01420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Épületgépészeti csővezetékek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4F88B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Épületgépészeti csővezetékek gyakorlata</w:t>
            </w:r>
          </w:p>
        </w:tc>
      </w:tr>
      <w:tr w:rsidR="00AC1536" w:rsidRPr="008C58C2" w14:paraId="4C5DCA7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94842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E252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34AE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41D8EF0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2C76A4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Kiválasztja a megfelelő cső- és anyag minőséget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05BC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CBD5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CB3F75F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5798E5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Acélcsövet csővezeték kiépítéséhez megmunkál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1547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354A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6CED75EE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25A36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Csőmenetet kézi és gépi úton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B2AA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FCFA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4CB9A9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223DE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Menetes acélcsövekből és idomokból csőkötést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6F7F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332A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6C41269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F69635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Hegesztett csőkötéseket acélcsőből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D32B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E761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4C8083B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0334BD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Vörösréz vezetéket alakít, kötést forrasztással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B146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A497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5A098CB9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48D8A4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Préskötést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C066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DD2B7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04BBDEF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6871A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Műanyagcsövön hegesztést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D8C8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4137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8EAA1B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C23D6A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Műanyag vezetéket különféle kötésmódokkal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AB8D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1E5D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F82E23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A25E5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Légtechnikai vezetéket, idomokat és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CA22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665F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4E3F2579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2C3862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Kijelöli a nyomvonalakat, a dokumentáció alapján szükség szerint előrajzol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BE5A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5767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156E4EE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8D7629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Elvégzi a faláttörési, falhorony készítési és szerelő kőműves munkákat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AEF9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7496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5C75D6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995E5E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Felszereli az épületgépészeti csővezeték hálózatok, készülékek tartószerkezetét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6292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63B8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DA0287A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6EF57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Tömített csőkötéseket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8BBE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DDBA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42D1FBF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3D9A7F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Ellenőrzi a csőkötések tömörségét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CF39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9F8F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173CB71E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BC2ED1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Előrajzol berendezési tárgyak, készülékek elhelyezéséhez, telepítéséhez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CB39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3D8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1739F53E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49C787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Felszereli a biztonságtechnikai elemeket,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8406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BE917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BDAC472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215D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Hő- és korrózióvédő szigetelést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D2D3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CEC8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8F81DF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AF153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EBE7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DDE5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633BD01E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A1EBC3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Fémek, műanyagok kézi és gépi 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E74A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EECB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138D886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ABEC1D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Tömítőanyagok használati jellemzői, alkalmazási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DC68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56F5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21DFD72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B7379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Tartószerkezetek, vázszerkezetek alkalmazási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CFAC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D19A7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86A391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910032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Csőanyagok, csőszerkezetek, szerelvények, idomok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1225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FCCA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5F2B07E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1D2A2E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Szerelő kőműves munkák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8061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EA95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32E317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69955C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Acélcsövek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3BE1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15A9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2538E6C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2BB849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Csőmenetvágó gépek kezelési és karbantartási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9822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283B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4821D1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8B8CA3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Hegesztés, forrasztás, technológiai berendezései,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F4D6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8B8B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0EAEBE1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A2DD70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Légtechnikai csőhálózati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5E29C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35B1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371BAFD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68051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Rézcsövek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8CC1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9EB1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8F6AD89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3480BA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Műanyagcsövek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B21F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28B4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EB56D0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6C5330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Nyomáspróba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01A0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2495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2C116F2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252D4B" w14:textId="77777777" w:rsidR="00AC1536" w:rsidRPr="008C58C2" w:rsidRDefault="00AC1536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Hőszigetelő anyagok, felületkezelő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7581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BF70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4A8F92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E15B3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5547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5A93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338BFAB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6BD931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Műszakirajz-olvasási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7D5E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7275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667509D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1DD902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Csőhálózati vázlat rajzkészítési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AE0BE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CA9A5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A2BB21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0844D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5D8F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1C5BD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545857D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5CBCD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4F72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A101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5AF91B3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2E94E4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2DB1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C39F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61FF653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6E7D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85C6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C96B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1C7DD0E1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D9D9CD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Együttműködés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54E83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1C48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0686ABF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C30D0D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85FDF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2D809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7D87859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7EC16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F1EA8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7E56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C1536" w:rsidRPr="008C58C2" w14:paraId="041C4AB4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DCDE6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0BFC1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928BA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493F462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6A9AC8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0B7C2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663CB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536" w:rsidRPr="008C58C2" w14:paraId="1FCD1E9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7407B0" w14:textId="77777777" w:rsidR="00AC1536" w:rsidRPr="008C58C2" w:rsidRDefault="00AC1536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7AE86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F1E60" w14:textId="77777777" w:rsidR="00AC1536" w:rsidRPr="008C58C2" w:rsidRDefault="00AC153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B1B7F45" w14:textId="77777777" w:rsidR="00FB6DBC" w:rsidRPr="008C58C2" w:rsidRDefault="00FB6DBC" w:rsidP="00FB6DBC">
      <w:pPr>
        <w:rPr>
          <w:rFonts w:cs="Times New Roman"/>
        </w:rPr>
      </w:pPr>
    </w:p>
    <w:p w14:paraId="33BDA606" w14:textId="77777777" w:rsidR="00FB6DBC" w:rsidRPr="008C58C2" w:rsidRDefault="00BE639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Épületgépészeti csővezeté</w:t>
      </w:r>
      <w:r w:rsidR="00A75FEF" w:rsidRPr="008C58C2">
        <w:rPr>
          <w:rFonts w:cs="Times New Roman"/>
          <w:b/>
        </w:rPr>
        <w:t>ke</w:t>
      </w:r>
      <w:r w:rsidRPr="008C58C2">
        <w:rPr>
          <w:rFonts w:cs="Times New Roman"/>
          <w:b/>
        </w:rPr>
        <w:t>k</w:t>
      </w:r>
      <w:r w:rsidR="00FB6DBC" w:rsidRPr="008C58C2">
        <w:rPr>
          <w:rFonts w:cs="Times New Roman"/>
          <w:b/>
        </w:rPr>
        <w:t xml:space="preserve"> tantárgy</w:t>
      </w:r>
      <w:r w:rsidR="00FB6DBC" w:rsidRPr="008C58C2">
        <w:rPr>
          <w:rFonts w:cs="Times New Roman"/>
          <w:b/>
        </w:rPr>
        <w:tab/>
      </w:r>
      <w:r w:rsidR="00AC1536" w:rsidRPr="008C58C2">
        <w:rPr>
          <w:rFonts w:cs="Times New Roman"/>
          <w:b/>
        </w:rPr>
        <w:t>108</w:t>
      </w:r>
      <w:r w:rsidR="00FB6DBC" w:rsidRPr="008C58C2">
        <w:rPr>
          <w:rFonts w:cs="Times New Roman"/>
          <w:b/>
        </w:rPr>
        <w:t xml:space="preserve"> óra/</w:t>
      </w:r>
      <w:r w:rsidR="00AC1536" w:rsidRPr="008C58C2">
        <w:rPr>
          <w:rFonts w:cs="Times New Roman"/>
          <w:b/>
        </w:rPr>
        <w:t>108</w:t>
      </w:r>
      <w:r w:rsidR="00FB6DBC" w:rsidRPr="008C58C2">
        <w:rPr>
          <w:rFonts w:cs="Times New Roman"/>
          <w:b/>
        </w:rPr>
        <w:t xml:space="preserve"> óra*</w:t>
      </w:r>
    </w:p>
    <w:p w14:paraId="0D9701CF" w14:textId="77777777" w:rsidR="00FB6DBC" w:rsidRPr="008C58C2" w:rsidRDefault="00FB6DBC" w:rsidP="00FB6DBC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752D1C91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5EADD39F" w14:textId="5BD89FDA" w:rsidR="00FB6DBC" w:rsidRPr="008C58C2" w:rsidRDefault="00FB6DBC" w:rsidP="00FB6DBC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4D9C58CC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02076261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7055D5AA" w14:textId="77777777" w:rsidR="00FB6DBC" w:rsidRPr="008C58C2" w:rsidRDefault="006F0C22" w:rsidP="00ED084B">
      <w:pPr>
        <w:pStyle w:val="Listaszerbekezds"/>
        <w:spacing w:after="0"/>
        <w:ind w:left="0"/>
        <w:rPr>
          <w:rFonts w:cs="Times New Roman"/>
        </w:rPr>
      </w:pPr>
      <w:r w:rsidRPr="008C58C2">
        <w:rPr>
          <w:rFonts w:cs="Times New Roman"/>
        </w:rPr>
        <w:t>A tanuló sajátítsa el az egyes szakágakban megtalálható csőszerelési technológiák, vezetékek kialakításának, valamint a csőhálózatok üzembe helyezésének elméletét. A munkavégzéshez szükséges dokumentumok, rajzok készítését, értelmezését magabiztosan végezze.</w:t>
      </w:r>
    </w:p>
    <w:p w14:paraId="27F2BDF8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266E8A2B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79B75A80" w14:textId="77777777" w:rsidR="00FB6DBC" w:rsidRPr="008C58C2" w:rsidRDefault="006F0C22" w:rsidP="00ED084B">
      <w:pPr>
        <w:pStyle w:val="Listaszerbekezds"/>
        <w:spacing w:after="0"/>
        <w:ind w:left="0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0A17DA43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501CF642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02202B7B" w14:textId="77777777" w:rsidR="00FB6DBC" w:rsidRPr="008C58C2" w:rsidRDefault="006F0C2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Csőszerelés előkészítése</w:t>
      </w:r>
    </w:p>
    <w:p w14:paraId="2730B792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Épületgépészeti mérőeszközök, </w:t>
      </w:r>
      <w:r w:rsidR="00112298" w:rsidRPr="008C58C2">
        <w:rPr>
          <w:rFonts w:cs="Times New Roman"/>
        </w:rPr>
        <w:t xml:space="preserve">szerszámok, </w:t>
      </w:r>
      <w:r w:rsidRPr="008C58C2">
        <w:rPr>
          <w:rFonts w:cs="Times New Roman"/>
        </w:rPr>
        <w:t>mértékegységek.</w:t>
      </w:r>
    </w:p>
    <w:p w14:paraId="12FF2420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 és az ellenőrzés fogalma.</w:t>
      </w:r>
    </w:p>
    <w:p w14:paraId="6119A010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Tűrés fogalma.</w:t>
      </w:r>
    </w:p>
    <w:p w14:paraId="2F1E67BF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Csövek, anyagjellemzői.</w:t>
      </w:r>
    </w:p>
    <w:p w14:paraId="3C7ECD60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Kézi és gépi fémmegmunkálás technológiai ismeretei.</w:t>
      </w:r>
    </w:p>
    <w:p w14:paraId="67999E2F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(darabolás, fúrás, felülettisztítás, kéziszerszám-élezés).</w:t>
      </w:r>
    </w:p>
    <w:p w14:paraId="0B5667C4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fémes anyagok megmunkálhatóságát befolyásoló anyagtulajdonságok.</w:t>
      </w:r>
    </w:p>
    <w:p w14:paraId="0CD772E5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Forgács nélküli hidegalakítás.</w:t>
      </w:r>
    </w:p>
    <w:p w14:paraId="405F6082" w14:textId="1CFCE1B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Vágás művelete</w:t>
      </w:r>
      <w:r w:rsidR="00AB5F7D" w:rsidRPr="008C58C2">
        <w:rPr>
          <w:rFonts w:cs="Times New Roman"/>
        </w:rPr>
        <w:t>.</w:t>
      </w:r>
    </w:p>
    <w:p w14:paraId="2606203D" w14:textId="77777777" w:rsidR="006F0C22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Forgácsolás.</w:t>
      </w:r>
    </w:p>
    <w:p w14:paraId="540F82CD" w14:textId="77777777" w:rsidR="00FB6DBC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Hűtés, kenés.</w:t>
      </w:r>
    </w:p>
    <w:p w14:paraId="7219C69D" w14:textId="77777777" w:rsidR="00FB6DBC" w:rsidRPr="008C58C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E57490" w14:textId="77777777" w:rsidR="00FB6DBC" w:rsidRPr="008C58C2" w:rsidRDefault="006F0C2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Vezetékhálózat kialakítása</w:t>
      </w:r>
    </w:p>
    <w:p w14:paraId="3AB59825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Acélcső megmunkálás, csőalakítás technológia ismeretei.</w:t>
      </w:r>
    </w:p>
    <w:p w14:paraId="639AA97E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Acélcsövek hideg- és meleg hajlítási eljárásai, számítása.</w:t>
      </w:r>
    </w:p>
    <w:p w14:paraId="3F652FC0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Menetes csőkötés készítésének, technológiai ismeretei szerszámai.</w:t>
      </w:r>
    </w:p>
    <w:p w14:paraId="27E59E96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Menetvágás.</w:t>
      </w:r>
    </w:p>
    <w:p w14:paraId="2F019F0F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Menetes furat készítése.</w:t>
      </w:r>
    </w:p>
    <w:p w14:paraId="6C3FCF9F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Menetmetszés csőre, kézi és gépi menetmetsző szerszámmal.</w:t>
      </w:r>
    </w:p>
    <w:p w14:paraId="670D0A69" w14:textId="38ED76DD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Oldható kötések és helyzetbiztosító elemek, csavar-, tengely- és csőkötése</w:t>
      </w:r>
      <w:r w:rsidR="00EE088E" w:rsidRPr="008C58C2">
        <w:rPr>
          <w:rFonts w:cs="Times New Roman"/>
        </w:rPr>
        <w:t>k</w:t>
      </w:r>
      <w:r w:rsidRPr="008C58C2">
        <w:rPr>
          <w:rFonts w:cs="Times New Roman"/>
        </w:rPr>
        <w:t xml:space="preserve"> elemei, technológiai ismeretei</w:t>
      </w:r>
      <w:r w:rsidR="005475B3" w:rsidRPr="008C58C2">
        <w:rPr>
          <w:rFonts w:cs="Times New Roman"/>
        </w:rPr>
        <w:t>.</w:t>
      </w:r>
    </w:p>
    <w:p w14:paraId="7A553D86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Menetes kötések: metrikus és a gázmenet (</w:t>
      </w:r>
      <w:proofErr w:type="spellStart"/>
      <w:r w:rsidRPr="008C58C2">
        <w:rPr>
          <w:rFonts w:cs="Times New Roman"/>
        </w:rPr>
        <w:t>Whitworth</w:t>
      </w:r>
      <w:proofErr w:type="spellEnd"/>
      <w:r w:rsidRPr="008C58C2">
        <w:rPr>
          <w:rFonts w:cs="Times New Roman"/>
        </w:rPr>
        <w:t>).</w:t>
      </w:r>
    </w:p>
    <w:p w14:paraId="332646A6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Karimás kötések.</w:t>
      </w:r>
    </w:p>
    <w:p w14:paraId="5E7129A4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Tokos kötések.</w:t>
      </w:r>
    </w:p>
    <w:p w14:paraId="36576287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Nem oldható kötések elemei, technológiai ismeretei (szegecs).</w:t>
      </w:r>
    </w:p>
    <w:p w14:paraId="516BA8BD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Vörösréz vezeték csőalakítása oldható és nem oldható csőkötések tulajdonságai, lágy és keményforrasztás szerszámai anyagai, technológiája.</w:t>
      </w:r>
    </w:p>
    <w:p w14:paraId="2A353061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Kézi gázhegesztés gépi berendezései eszközei, segédanyagai a kötéstechnológiák jellemző műveleteinek elméleti ismeretei.</w:t>
      </w:r>
    </w:p>
    <w:p w14:paraId="558DCB49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Kézi ívhegesztés gépi berendezései eszközei, segédanyagai a kötéstechnológiák jellemző műveleteinek elméleti ismeretei.</w:t>
      </w:r>
    </w:p>
    <w:p w14:paraId="3BBC8563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Préskötés készítésének műveleti jellemzői, elektromos présgép és présszerszámok használati ismeretei.</w:t>
      </w:r>
    </w:p>
    <w:p w14:paraId="4A5606F3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Műanyagcsövek hegesztett kötéstechnológiája, a kötések készítésének ismeretei. Műanyag és fémcsövek ragasztott kötéstechnológiája, a ragasztás technológiája.</w:t>
      </w:r>
    </w:p>
    <w:p w14:paraId="615565E7" w14:textId="77777777" w:rsidR="003A2B6D" w:rsidRPr="008C58C2" w:rsidRDefault="003A2B6D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FF0000"/>
        </w:rPr>
      </w:pPr>
      <w:r w:rsidRPr="008C58C2">
        <w:rPr>
          <w:rFonts w:cs="Times New Roman"/>
        </w:rPr>
        <w:t>Szorítógyűrűs-, présidomos kötések műanyag csöveken.</w:t>
      </w:r>
    </w:p>
    <w:p w14:paraId="24332FA7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Lineáris és térfogati </w:t>
      </w:r>
      <w:proofErr w:type="spellStart"/>
      <w:r w:rsidRPr="008C58C2">
        <w:rPr>
          <w:rFonts w:cs="Times New Roman"/>
        </w:rPr>
        <w:t>hőtágulás</w:t>
      </w:r>
      <w:proofErr w:type="spellEnd"/>
      <w:r w:rsidRPr="008C58C2">
        <w:rPr>
          <w:rFonts w:cs="Times New Roman"/>
        </w:rPr>
        <w:t>.</w:t>
      </w:r>
    </w:p>
    <w:p w14:paraId="5AB7E040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Hőtágulás</w:t>
      </w:r>
      <w:proofErr w:type="spellEnd"/>
      <w:r w:rsidRPr="008C58C2">
        <w:rPr>
          <w:rFonts w:cs="Times New Roman"/>
        </w:rPr>
        <w:t xml:space="preserve"> kiegyenlítés elve, csőalakítás, beépíthető kompenzátor kialakítása.</w:t>
      </w:r>
    </w:p>
    <w:p w14:paraId="5B22D522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Tömítőanyagok, tömített csőkötések készítésének anyagai, követelményei.</w:t>
      </w:r>
    </w:p>
    <w:p w14:paraId="62576A0B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Korrózió elleni védekezés aktív és passzív megoldásai.</w:t>
      </w:r>
    </w:p>
    <w:p w14:paraId="4E8C0907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Csővezetékek berendezések szigetelése szigetelőanyagok jellemzői.</w:t>
      </w:r>
    </w:p>
    <w:p w14:paraId="6D4333FF" w14:textId="77777777" w:rsidR="00FB6DBC" w:rsidRPr="008C58C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2EB167" w14:textId="77777777" w:rsidR="00FB6DBC" w:rsidRPr="008C58C2" w:rsidRDefault="006F0C2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Csőhálózat üzembe helyezése</w:t>
      </w:r>
    </w:p>
    <w:p w14:paraId="08588853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Csőhálózat belső tisztítás, mosatás előírásai.</w:t>
      </w:r>
    </w:p>
    <w:p w14:paraId="47728BB4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Beüzemelésénél alkalmazott ellenőrző- mérő eszközök.</w:t>
      </w:r>
    </w:p>
    <w:p w14:paraId="10665109" w14:textId="77777777" w:rsidR="006F0C22" w:rsidRPr="008C58C2" w:rsidRDefault="006F0C22" w:rsidP="006F0C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Csőhálózat mérési és beszabályozási műveleti alapismeretei.</w:t>
      </w:r>
    </w:p>
    <w:p w14:paraId="403F752D" w14:textId="77777777" w:rsidR="006F0C22" w:rsidRPr="008C58C2" w:rsidRDefault="006F0C22" w:rsidP="006F0C22">
      <w:pPr>
        <w:tabs>
          <w:tab w:val="left" w:pos="1418"/>
          <w:tab w:val="left" w:pos="5850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Nyomáspróba és tömörség ellenőrzés ismeretei.</w:t>
      </w:r>
      <w:r w:rsidRPr="008C58C2">
        <w:rPr>
          <w:rFonts w:cs="Times New Roman"/>
        </w:rPr>
        <w:tab/>
      </w:r>
    </w:p>
    <w:p w14:paraId="5D7F0DF2" w14:textId="77777777" w:rsidR="00FB6DBC" w:rsidRPr="008C58C2" w:rsidRDefault="006F0C22" w:rsidP="006F0C2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Üzembe helyezés dokumentációs ismeretei jegyzőkönyvi formák.</w:t>
      </w:r>
    </w:p>
    <w:p w14:paraId="6E46EB81" w14:textId="77777777" w:rsidR="00FB6DBC" w:rsidRPr="008C58C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C5B7F7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92F3B34" w14:textId="77777777" w:rsidR="00FB6DBC" w:rsidRPr="008C58C2" w:rsidRDefault="0099226B" w:rsidP="00FB6DBC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</w:t>
      </w:r>
    </w:p>
    <w:p w14:paraId="73FEDD67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7A2822BB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0C96228" w14:textId="34F4D5DE" w:rsidR="00FB6DBC" w:rsidRPr="008C58C2" w:rsidRDefault="00FB6DBC" w:rsidP="00FB6DBC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8C78D0B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73AC9D7C" w14:textId="77777777" w:rsidR="00FB6DBC" w:rsidRPr="008C58C2" w:rsidRDefault="0099226B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Épületgépészeti csővezetékek gyakorlata</w:t>
      </w:r>
      <w:r w:rsidR="00FB6DBC" w:rsidRPr="008C58C2">
        <w:rPr>
          <w:rFonts w:cs="Times New Roman"/>
          <w:b/>
        </w:rPr>
        <w:t xml:space="preserve"> tantárgy</w:t>
      </w:r>
      <w:r w:rsidR="00FB6DBC" w:rsidRPr="008C58C2">
        <w:rPr>
          <w:rFonts w:cs="Times New Roman"/>
          <w:b/>
        </w:rPr>
        <w:tab/>
      </w:r>
      <w:r w:rsidR="00AC1536" w:rsidRPr="008C58C2">
        <w:rPr>
          <w:rFonts w:cs="Times New Roman"/>
          <w:b/>
        </w:rPr>
        <w:t>216</w:t>
      </w:r>
      <w:r w:rsidR="00FB6DBC" w:rsidRPr="008C58C2">
        <w:rPr>
          <w:rFonts w:cs="Times New Roman"/>
          <w:b/>
        </w:rPr>
        <w:t xml:space="preserve"> óra/</w:t>
      </w:r>
      <w:r w:rsidR="00AC1536" w:rsidRPr="008C58C2">
        <w:rPr>
          <w:rFonts w:cs="Times New Roman"/>
          <w:b/>
        </w:rPr>
        <w:t>216</w:t>
      </w:r>
      <w:r w:rsidR="00FB6DBC" w:rsidRPr="008C58C2">
        <w:rPr>
          <w:rFonts w:cs="Times New Roman"/>
          <w:b/>
        </w:rPr>
        <w:t xml:space="preserve"> óra*</w:t>
      </w:r>
    </w:p>
    <w:p w14:paraId="40228167" w14:textId="77777777" w:rsidR="00FB6DBC" w:rsidRPr="008C58C2" w:rsidRDefault="00FB6DBC" w:rsidP="00FB6DBC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6CB20DE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39B88CF6" w14:textId="508DDFAF" w:rsidR="00FB6DBC" w:rsidRPr="008C58C2" w:rsidRDefault="00FB6DBC" w:rsidP="00FB6DBC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78048890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60F7FC4A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4968604" w14:textId="77777777" w:rsidR="0099226B" w:rsidRPr="008C58C2" w:rsidRDefault="0099226B" w:rsidP="0099226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Tudja, használja a csőszerelés előkészítésének műszereit, szerszámait, mérőeszközeit. Kijelöli a vezetékhálózat nyomvonalát, valamint szerelő kőműves munkákat, faláttörést, födém átfúrást horony-falvésést végez.</w:t>
      </w:r>
    </w:p>
    <w:p w14:paraId="3DA006D8" w14:textId="77777777" w:rsidR="00FB6DBC" w:rsidRPr="008C58C2" w:rsidRDefault="0099226B" w:rsidP="0099226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El tudja helyezni az épületgépészeti csőrögzítéseket, függesztéseket. Oldható és nem oldható kötéseket tudjon készíteni. Csőhálózatok üzembe helyezése.</w:t>
      </w:r>
    </w:p>
    <w:p w14:paraId="3F335992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30000C5C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CE6E27E" w14:textId="77777777" w:rsidR="0099226B" w:rsidRPr="008C58C2" w:rsidRDefault="0099226B" w:rsidP="0099226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108BB0AD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5A059977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23DD420C" w14:textId="77777777" w:rsidR="00FB6DBC" w:rsidRPr="008C58C2" w:rsidRDefault="0099226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Csőszerelés előkészítése</w:t>
      </w:r>
    </w:p>
    <w:p w14:paraId="7A3B9BB3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Használja a csőszerelés előkészítésének műszereit, szerszámait, mérőeszközeit.</w:t>
      </w:r>
    </w:p>
    <w:p w14:paraId="5BD11DF5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Egyszerű fém alkatrészt készít.</w:t>
      </w:r>
    </w:p>
    <w:p w14:paraId="00772AA2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Csőszerelés és csőkötés előkészítésének műszereit ismeri, szerszámait, mérőeszközeit használja.</w:t>
      </w:r>
    </w:p>
    <w:p w14:paraId="76AB282B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Kijelöli a vezetékhálózat nyomvonalát.</w:t>
      </w:r>
    </w:p>
    <w:p w14:paraId="1F30F6FB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Tartószerkezetet készít kézi kisgépes eljárások alkalmazásával (darabolás, fúrás,</w:t>
      </w:r>
    </w:p>
    <w:p w14:paraId="347FB5DA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8C58C2">
        <w:rPr>
          <w:rFonts w:cs="Times New Roman"/>
        </w:rPr>
        <w:t>felülettisztítás</w:t>
      </w:r>
      <w:proofErr w:type="gramEnd"/>
      <w:r w:rsidRPr="008C58C2">
        <w:rPr>
          <w:rFonts w:cs="Times New Roman"/>
        </w:rPr>
        <w:t>, kéziszerszám-élezés stb.).</w:t>
      </w:r>
    </w:p>
    <w:p w14:paraId="22704EA7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Szerelő kőműves munkákat, faláttörést, födém átfúrást horony-falvésést végez,</w:t>
      </w:r>
    </w:p>
    <w:p w14:paraId="49862A12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8C58C2">
        <w:rPr>
          <w:rFonts w:cs="Times New Roman"/>
        </w:rPr>
        <w:t>csőrögzítést</w:t>
      </w:r>
      <w:proofErr w:type="gramEnd"/>
      <w:r w:rsidRPr="008C58C2">
        <w:rPr>
          <w:rFonts w:cs="Times New Roman"/>
        </w:rPr>
        <w:t xml:space="preserve"> készít falhoronyba.</w:t>
      </w:r>
    </w:p>
    <w:p w14:paraId="3B08C05E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Szerelő kőműves munkákat végez kéziszerszámokkal (faláttörést, födém átfúrást horony-falvésés) csőrögzítést készít.</w:t>
      </w:r>
    </w:p>
    <w:p w14:paraId="59C8A918" w14:textId="77777777" w:rsidR="00FB6DBC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Elhelyezi az épületgépészeti csőrögzítéseket, függesztéseket.</w:t>
      </w:r>
    </w:p>
    <w:p w14:paraId="020BDA7C" w14:textId="77777777" w:rsidR="00FB6DBC" w:rsidRPr="008C58C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C97594" w14:textId="77777777" w:rsidR="00FB6DBC" w:rsidRPr="008C58C2" w:rsidRDefault="0099226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Vezetékhálózat kialakítása</w:t>
      </w:r>
    </w:p>
    <w:p w14:paraId="1AB080E4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Acélcsövön, csőalakítást végez hideg és meleg technológiával.</w:t>
      </w:r>
    </w:p>
    <w:p w14:paraId="004D784F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Csőmenetet készít kézi és gépi úton.</w:t>
      </w:r>
    </w:p>
    <w:p w14:paraId="370D1B22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Acélcsöveken, vörösrézcsöveken és műanyagcsöveken csőkötéseket és elágazásokat készít.</w:t>
      </w:r>
    </w:p>
    <w:p w14:paraId="0CD6B62E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Menetes csőkötést készít, menetes idomokkal.</w:t>
      </w:r>
    </w:p>
    <w:p w14:paraId="2417C7DF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Nem oldható kötéseket (szegecs, ragasztott) készít.</w:t>
      </w:r>
    </w:p>
    <w:p w14:paraId="3F5B8297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Oldható és nem oldható kötéseket készít.</w:t>
      </w:r>
    </w:p>
    <w:p w14:paraId="34ADA6C2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Általános minőségű hegesztett kötést készít kézi gázhegesztéssel.</w:t>
      </w:r>
    </w:p>
    <w:p w14:paraId="04E33A65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Általános minőségű hegesztett kötést készít ívhegesztéssel.</w:t>
      </w:r>
    </w:p>
    <w:p w14:paraId="1C43E6F9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Vörösréz vezetéken csőalakítást végez, csőkötést készít lágyforrasztással.</w:t>
      </w:r>
    </w:p>
    <w:p w14:paraId="74008D5C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Vörösréz vezetéken csőalakítást végez, csőkötést készít keményforrasztással.</w:t>
      </w:r>
    </w:p>
    <w:p w14:paraId="543BF762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Préskötést</w:t>
      </w:r>
      <w:r w:rsidR="005C212B" w:rsidRPr="008C58C2">
        <w:rPr>
          <w:rFonts w:cs="Times New Roman"/>
        </w:rPr>
        <w:t xml:space="preserve">, </w:t>
      </w:r>
      <w:proofErr w:type="spellStart"/>
      <w:r w:rsidR="005C212B" w:rsidRPr="008C58C2">
        <w:rPr>
          <w:rFonts w:cs="Times New Roman"/>
        </w:rPr>
        <w:t>roppantógyűrűs</w:t>
      </w:r>
      <w:proofErr w:type="spellEnd"/>
      <w:r w:rsidR="005C212B" w:rsidRPr="008C58C2">
        <w:rPr>
          <w:rFonts w:cs="Times New Roman"/>
        </w:rPr>
        <w:t xml:space="preserve"> kötést </w:t>
      </w:r>
      <w:r w:rsidRPr="008C58C2">
        <w:rPr>
          <w:rFonts w:cs="Times New Roman"/>
        </w:rPr>
        <w:t>készít rézvezetéken.</w:t>
      </w:r>
    </w:p>
    <w:p w14:paraId="1B8E5946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Műanyagcsövet hegeszt különféle eljárásokkal.</w:t>
      </w:r>
      <w:r w:rsidR="005C212B" w:rsidRPr="008C58C2">
        <w:rPr>
          <w:rFonts w:cs="Times New Roman"/>
        </w:rPr>
        <w:t xml:space="preserve"> Szorítógyűrűs-, présidomos kötést alkalmaz műanyag csöveken.</w:t>
      </w:r>
    </w:p>
    <w:p w14:paraId="3F0390C5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Elkészíti a csővezetékek </w:t>
      </w:r>
      <w:proofErr w:type="spellStart"/>
      <w:r w:rsidRPr="008C58C2">
        <w:rPr>
          <w:rFonts w:cs="Times New Roman"/>
        </w:rPr>
        <w:t>hőtágulását</w:t>
      </w:r>
      <w:proofErr w:type="spellEnd"/>
      <w:r w:rsidRPr="008C58C2">
        <w:rPr>
          <w:rFonts w:cs="Times New Roman"/>
        </w:rPr>
        <w:t xml:space="preserve"> kiegyenlítő csőalakítást, beépíti a kompenzátort.</w:t>
      </w:r>
    </w:p>
    <w:p w14:paraId="06D5B434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Tömítések ismerete és használata, korrózió elleni védekezés, szigetelés szerelési technológiája.</w:t>
      </w:r>
    </w:p>
    <w:p w14:paraId="4F6EF22D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Kiválasztja a célnak megfelelő tömítőanyagokat, tömített csőkötéseket készít. Ellenőrzi a csőkötések tömörségét.</w:t>
      </w:r>
    </w:p>
    <w:p w14:paraId="6E4D8688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Korrózió elleni általános bevonatot készít fémszerkezeten.</w:t>
      </w:r>
    </w:p>
    <w:p w14:paraId="2F2EF59C" w14:textId="77777777" w:rsidR="00FB6DBC" w:rsidRPr="008C58C2" w:rsidRDefault="0099226B" w:rsidP="0099226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Elhelyezi az épületgépészeti csővezetékek, szigetelését a szerelési technológia szerint.  </w:t>
      </w:r>
    </w:p>
    <w:p w14:paraId="37913238" w14:textId="77777777" w:rsidR="00FB6DBC" w:rsidRPr="008C58C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40724C" w14:textId="77777777" w:rsidR="00FB6DBC" w:rsidRPr="008C58C2" w:rsidRDefault="0099226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Csőhálózat üzembe helyezése</w:t>
      </w:r>
    </w:p>
    <w:p w14:paraId="3B6DB34A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Elvégzi a készre szerelt csőhálózaton az esetlegesen szükséges belső tisztítási, mosatási feladatokat.</w:t>
      </w:r>
    </w:p>
    <w:p w14:paraId="7A83E403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Csőhálózaton tisztítási feladatot végez és mérési beszabályozási műveleteket elvégzi és nyomáspróbát végez.</w:t>
      </w:r>
    </w:p>
    <w:p w14:paraId="30CF47E5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Beépíti a csőhálózaton betervezett mérési és beszabályozási műveletekhez szükséges kialakításokat.</w:t>
      </w:r>
    </w:p>
    <w:p w14:paraId="1B05D8F6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Csőhálózaton tömörség ellenőrzése, üzembe helyezése és a végzett munkát dokumentálja.</w:t>
      </w:r>
    </w:p>
    <w:p w14:paraId="4A6114C2" w14:textId="77777777" w:rsidR="0099226B" w:rsidRPr="008C58C2" w:rsidRDefault="0099226B" w:rsidP="009922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Elkészült csőhálózaton nyomáspróbát végez, tömörséget ellenőrzi.</w:t>
      </w:r>
    </w:p>
    <w:p w14:paraId="09662395" w14:textId="77777777" w:rsidR="00FB6DBC" w:rsidRPr="008C58C2" w:rsidRDefault="0099226B" w:rsidP="0099226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Dokumentálja az üzembe helyezést megelőző csőhálózaton végzett munkákat. </w:t>
      </w:r>
    </w:p>
    <w:p w14:paraId="2E6FBB16" w14:textId="77777777" w:rsidR="00FB6DBC" w:rsidRPr="008C58C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68F810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490132B6" w14:textId="77777777" w:rsidR="00FB6DBC" w:rsidRPr="008C58C2" w:rsidRDefault="0099226B" w:rsidP="0099226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gazdálkodó szervezet</w:t>
      </w:r>
    </w:p>
    <w:p w14:paraId="4E035319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7D8EC59A" w14:textId="77777777" w:rsidR="00FB6DBC" w:rsidRPr="008C58C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93FA572" w14:textId="120A8485" w:rsidR="00FB6DBC" w:rsidRPr="008C58C2" w:rsidRDefault="00FB6DBC" w:rsidP="00FB6DBC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49BAF409" w14:textId="77777777" w:rsidR="00FB6DBC" w:rsidRPr="008C58C2" w:rsidRDefault="00FB6DBC" w:rsidP="00FB6DBC">
      <w:pPr>
        <w:spacing w:after="0"/>
        <w:ind w:left="426"/>
        <w:rPr>
          <w:rFonts w:cs="Times New Roman"/>
        </w:rPr>
      </w:pPr>
    </w:p>
    <w:p w14:paraId="2430CD25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7F3AD00A" w14:textId="77777777" w:rsidR="00A23F09" w:rsidRPr="008C58C2" w:rsidRDefault="00A23F09" w:rsidP="00A23F09">
      <w:pPr>
        <w:rPr>
          <w:rFonts w:cs="Times New Roman"/>
        </w:rPr>
      </w:pPr>
    </w:p>
    <w:p w14:paraId="0E4C1A67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189DA42F" w14:textId="77777777" w:rsidR="00A23F09" w:rsidRPr="008C58C2" w:rsidRDefault="0099226B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11704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72B04C7A" w14:textId="77777777" w:rsidR="00A23F09" w:rsidRPr="008C58C2" w:rsidRDefault="0099226B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Épületgépészeti alapismeretek</w:t>
      </w:r>
    </w:p>
    <w:p w14:paraId="7072E75E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0322F584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6F317FDF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590393AF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79459349" w14:textId="61CF3A96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99226B" w:rsidRPr="008C58C2">
        <w:rPr>
          <w:rFonts w:cs="Times New Roman"/>
        </w:rPr>
        <w:t>11704</w:t>
      </w:r>
      <w:r w:rsidRPr="008C58C2">
        <w:rPr>
          <w:rFonts w:cs="Times New Roman"/>
        </w:rPr>
        <w:t>-</w:t>
      </w:r>
      <w:r w:rsidR="0099226B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99226B" w:rsidRPr="008C58C2">
        <w:rPr>
          <w:rFonts w:cs="Times New Roman"/>
        </w:rPr>
        <w:t>Épületgépészeti alapismeretek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19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97"/>
        <w:gridCol w:w="758"/>
        <w:gridCol w:w="758"/>
      </w:tblGrid>
      <w:tr w:rsidR="00C17BBC" w:rsidRPr="008C58C2" w14:paraId="7DB4E764" w14:textId="77777777" w:rsidTr="00BE1A3B">
        <w:trPr>
          <w:cantSplit/>
          <w:trHeight w:val="1866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305B3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3293FF3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 xml:space="preserve">Épületgépészeti </w:t>
            </w:r>
            <w:r w:rsidR="000A4BA6" w:rsidRPr="008C58C2">
              <w:rPr>
                <w:rFonts w:cs="Times New Roman"/>
                <w:color w:val="000000"/>
                <w:szCs w:val="24"/>
              </w:rPr>
              <w:t>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08732CF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 xml:space="preserve">Épületgépészeti </w:t>
            </w:r>
            <w:r w:rsidR="000A4BA6" w:rsidRPr="008C58C2">
              <w:rPr>
                <w:rFonts w:cs="Times New Roman"/>
                <w:color w:val="000000"/>
                <w:szCs w:val="24"/>
              </w:rPr>
              <w:t xml:space="preserve">alapismeretek </w:t>
            </w:r>
            <w:r w:rsidRPr="008C58C2">
              <w:rPr>
                <w:rFonts w:cs="Times New Roman"/>
                <w:color w:val="000000"/>
                <w:szCs w:val="24"/>
              </w:rPr>
              <w:t>gyakorlata</w:t>
            </w:r>
          </w:p>
        </w:tc>
      </w:tr>
      <w:tr w:rsidR="00C17BBC" w:rsidRPr="008C58C2" w14:paraId="7C306312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1DF06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B4EE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E6D9F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33B26C6D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55A279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Ismeri az áramlás- és hőtani fogalmakat, alkalmazási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6DC63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1B966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1591B6C3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F65A6D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Elvégzi a csőszereléshez kapcsolódó szakmai számításokat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7F6B8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0B2A1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4868380D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1D1C60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Értelmezi a különböző épületgépészeti tervdokumentációkat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657EF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8232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0C46FDC5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3B28C2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Azonosítja a tervdokumentáció alapján a csőszerelvényeket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772BE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9BBD1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578070E9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8234ED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Azonosítja egyes rendszerek biztonsági szerelvényeit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5311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8A2F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5B1255AC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7887AA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Alkalmazza a szerelvények beépítési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9699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5726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633D71B4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6D7E2D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Elkészíti a szükséges részlet- és műhely rajzokat, szerelési vázlatot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E6442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8FEA1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755AA7EC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3FF31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E6883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C66A4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54819154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E8FCCD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Áramlás- és hőtani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705E2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99EE6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3EF94BB5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13110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Épületgépészeti kiviteli tervdokumentáció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3FBB7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C9192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2B243185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DA2509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Épületgépészeti szerelvények és biztonsági rendszerelemek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BB2A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13ED4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54B8AFED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C8160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Szerelvények és csővezetékek szereléstechnológiája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C1358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EFE2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7FF6455A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1F2CF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Műhelyrajzok</w:t>
            </w:r>
            <w:r w:rsidR="00326543" w:rsidRPr="008C58C2">
              <w:rPr>
                <w:rFonts w:cs="Times New Roman"/>
              </w:rPr>
              <w:t>,</w:t>
            </w:r>
            <w:r w:rsidRPr="008C58C2">
              <w:rPr>
                <w:rFonts w:cs="Times New Roman"/>
              </w:rPr>
              <w:t xml:space="preserve"> szerelési vázlat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CD5A1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C4095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313AE42C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F9AD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4CBDB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D538C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0358A6F9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503C4F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Alapfokú számítógép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671C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69E6E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74CE1B59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0A5D18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25C3A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8F65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465DF95A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FC1FB1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Szakmai kifejezőkészség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8949A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9C6D7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450298CC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33C3F8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1C581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2B97C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684FED69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ACA048" w14:textId="77777777" w:rsidR="00C17BBC" w:rsidRPr="008C58C2" w:rsidRDefault="00C17BBC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D9949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E6907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7031841B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53B401" w14:textId="77777777" w:rsidR="00C17BBC" w:rsidRPr="008C58C2" w:rsidRDefault="00C17BBC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D628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AB369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307461B5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A5EC28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1873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E8F2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4F017A35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D535C4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Együttműködési hajlandóság a munkavégzés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C985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C157E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07990509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A31C7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44FB3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2468B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27156727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62E923" w14:textId="77777777" w:rsidR="00C17BBC" w:rsidRPr="008C58C2" w:rsidRDefault="00C17BBC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6A667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A8A37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104EBB21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2310B7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53C9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2F786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17BBC" w:rsidRPr="008C58C2" w14:paraId="1E1F8B67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6DA6BF" w14:textId="77777777" w:rsidR="00C17BBC" w:rsidRPr="008C58C2" w:rsidRDefault="00C17BBC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2CB5A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FE6A0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17BBC" w:rsidRPr="008C58C2" w14:paraId="0C2EE569" w14:textId="77777777" w:rsidTr="00BE1A3B">
        <w:trPr>
          <w:trHeight w:val="255"/>
          <w:jc w:val="center"/>
        </w:trPr>
        <w:tc>
          <w:tcPr>
            <w:tcW w:w="6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33AAE3" w14:textId="77777777" w:rsidR="00C17BBC" w:rsidRPr="008C58C2" w:rsidRDefault="00C17BBC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F9058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15D8D" w14:textId="77777777" w:rsidR="00C17BBC" w:rsidRPr="008C58C2" w:rsidRDefault="00C17BBC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7E2391EE" w14:textId="77777777" w:rsidR="00A23F09" w:rsidRPr="008C58C2" w:rsidRDefault="00A23F09" w:rsidP="00A23F09">
      <w:pPr>
        <w:rPr>
          <w:rFonts w:cs="Times New Roman"/>
        </w:rPr>
      </w:pPr>
    </w:p>
    <w:p w14:paraId="35A25EC8" w14:textId="77777777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11AFA4B" w14:textId="77777777" w:rsidR="00A23F09" w:rsidRPr="008C58C2" w:rsidRDefault="000A4BA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Épületgépészeti alapismeretek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A64618" w:rsidRPr="008C58C2">
        <w:rPr>
          <w:rFonts w:cs="Times New Roman"/>
          <w:b/>
        </w:rPr>
        <w:t>180</w:t>
      </w:r>
      <w:r w:rsidR="00A23F09" w:rsidRPr="008C58C2">
        <w:rPr>
          <w:rFonts w:cs="Times New Roman"/>
          <w:b/>
        </w:rPr>
        <w:t xml:space="preserve"> óra/</w:t>
      </w:r>
      <w:r w:rsidR="00A64618" w:rsidRPr="008C58C2">
        <w:rPr>
          <w:rFonts w:cs="Times New Roman"/>
          <w:b/>
        </w:rPr>
        <w:t>180</w:t>
      </w:r>
      <w:r w:rsidR="00A23F09" w:rsidRPr="008C58C2">
        <w:rPr>
          <w:rFonts w:cs="Times New Roman"/>
          <w:b/>
        </w:rPr>
        <w:t xml:space="preserve"> óra*</w:t>
      </w:r>
    </w:p>
    <w:p w14:paraId="7300EEB4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5D258F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1ABD305" w14:textId="76508932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67CB581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EFFF638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C95D08F" w14:textId="77777777" w:rsidR="00A23F09" w:rsidRPr="008C58C2" w:rsidRDefault="005D135B" w:rsidP="005D135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Szakáganként vízellátás-csatornázásban, gázellátásban, központi fűtés, hűtés lég- és klímatechnikában, a rendszereket, rendszerelemeket, és a készülékek szerelési beépítési előírásait alkalmazza és tudja, értelmezi azokat.</w:t>
      </w:r>
    </w:p>
    <w:p w14:paraId="5A6ECE7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7F4C217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3C6D209" w14:textId="77777777" w:rsidR="00A23F09" w:rsidRPr="008C58C2" w:rsidRDefault="005D135B" w:rsidP="005D135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6D746966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5FC6EDC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6035AAB0" w14:textId="77777777" w:rsidR="00A23F09" w:rsidRPr="008C58C2" w:rsidRDefault="005D13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alapfogalmak</w:t>
      </w:r>
    </w:p>
    <w:p w14:paraId="05E207B2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SI mértékrendszer alapegységei prefixumok, hosszúság, térfogat stb.</w:t>
      </w:r>
    </w:p>
    <w:p w14:paraId="4B4DDE67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Hőtani alapfogalmak, fajhő, hővezetés, hőátadás</w:t>
      </w:r>
      <w:r w:rsidR="003A2B6D" w:rsidRPr="008C58C2">
        <w:rPr>
          <w:rFonts w:cs="Times New Roman"/>
        </w:rPr>
        <w:t>,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hőátbocsátás</w:t>
      </w:r>
      <w:proofErr w:type="spellEnd"/>
      <w:r w:rsidRPr="008C58C2">
        <w:rPr>
          <w:rFonts w:cs="Times New Roman"/>
        </w:rPr>
        <w:t>, hősugárzás</w:t>
      </w:r>
    </w:p>
    <w:p w14:paraId="0559EBBD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hőszükséglet</w:t>
      </w:r>
      <w:proofErr w:type="spellEnd"/>
      <w:r w:rsidRPr="008C58C2">
        <w:rPr>
          <w:rFonts w:cs="Times New Roman"/>
        </w:rPr>
        <w:t xml:space="preserve"> meghatározása.</w:t>
      </w:r>
    </w:p>
    <w:p w14:paraId="65B56EBA" w14:textId="77777777" w:rsidR="00555E82" w:rsidRPr="008C58C2" w:rsidRDefault="005D135B" w:rsidP="00555E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Hőmennyiség, </w:t>
      </w:r>
      <w:proofErr w:type="spellStart"/>
      <w:r w:rsidRPr="008C58C2">
        <w:rPr>
          <w:rFonts w:cs="Times New Roman"/>
        </w:rPr>
        <w:t>hőteljesítmény</w:t>
      </w:r>
      <w:proofErr w:type="spellEnd"/>
      <w:r w:rsidRPr="008C58C2">
        <w:rPr>
          <w:rFonts w:cs="Times New Roman"/>
        </w:rPr>
        <w:t>, hatásfok fogalma, számítása.</w:t>
      </w:r>
      <w:r w:rsidR="00555E82" w:rsidRPr="008C58C2">
        <w:rPr>
          <w:rFonts w:cs="Times New Roman"/>
        </w:rPr>
        <w:t xml:space="preserve"> </w:t>
      </w:r>
    </w:p>
    <w:p w14:paraId="7C65B0D4" w14:textId="77777777" w:rsidR="005D135B" w:rsidRPr="008C58C2" w:rsidRDefault="00555E82" w:rsidP="00555E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Alapvető hőtani számítási feladatok, melegítés, hűtés hőigénye.</w:t>
      </w:r>
    </w:p>
    <w:p w14:paraId="643DBE5B" w14:textId="77777777" w:rsidR="00555E82" w:rsidRPr="008C58C2" w:rsidRDefault="00555E82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Tüzeléstechnikai alapfogalmak, égés feltételei, a tüzelőanyag megfelelő elégetéséhez szükséges </w:t>
      </w:r>
      <w:proofErr w:type="spellStart"/>
      <w:r w:rsidRPr="008C58C2">
        <w:rPr>
          <w:rFonts w:cs="Times New Roman"/>
        </w:rPr>
        <w:t>levegőállátás</w:t>
      </w:r>
      <w:proofErr w:type="spellEnd"/>
      <w:r w:rsidRPr="008C58C2">
        <w:rPr>
          <w:rFonts w:cs="Times New Roman"/>
        </w:rPr>
        <w:t>, égéstermék összetétele.</w:t>
      </w:r>
    </w:p>
    <w:p w14:paraId="2FBCA750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Nyomás, légköri nyomás, túlnyomás abszolút nyomás, vákuum hidrosztatikai nyomás értelmezése.</w:t>
      </w:r>
    </w:p>
    <w:p w14:paraId="736B845F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Áramlás változó keresztmetszetű vezetékben</w:t>
      </w:r>
      <w:r w:rsidR="00555E82" w:rsidRPr="008C58C2">
        <w:rPr>
          <w:rFonts w:cs="Times New Roman"/>
        </w:rPr>
        <w:t>,</w:t>
      </w:r>
      <w:r w:rsidRPr="008C58C2">
        <w:rPr>
          <w:rFonts w:cs="Times New Roman"/>
        </w:rPr>
        <w:t xml:space="preserve"> áramlási sebesség, térfogatáram,</w:t>
      </w:r>
    </w:p>
    <w:p w14:paraId="7EC22852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8C58C2">
        <w:rPr>
          <w:rFonts w:cs="Times New Roman"/>
        </w:rPr>
        <w:t>tömegáram</w:t>
      </w:r>
      <w:proofErr w:type="gramEnd"/>
      <w:r w:rsidRPr="008C58C2">
        <w:rPr>
          <w:rFonts w:cs="Times New Roman"/>
        </w:rPr>
        <w:t>, folytonossági törvény, statikus, dinamikus nyomás értelmezése.</w:t>
      </w:r>
    </w:p>
    <w:p w14:paraId="7991BCB5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Alapvető áramlástani feladatok keresztmetszet, sebesség, térfogatáram számítása.</w:t>
      </w:r>
      <w:r w:rsidR="00555E82" w:rsidRPr="008C58C2">
        <w:rPr>
          <w:rFonts w:cs="Times New Roman"/>
        </w:rPr>
        <w:t xml:space="preserve"> Alaki és súrlódási ellenállások fogalma, nagyságának meghatározása.</w:t>
      </w:r>
    </w:p>
    <w:p w14:paraId="670173BF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C25A4D" w14:textId="77777777" w:rsidR="00A23F09" w:rsidRPr="008C58C2" w:rsidRDefault="005D13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rendszerelemek</w:t>
      </w:r>
    </w:p>
    <w:p w14:paraId="640F15BC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Szelepek, csapok, tolózárak (feladatuk, fajtái, részei, jelképei, működésük jellemzői, beépítése).</w:t>
      </w:r>
    </w:p>
    <w:p w14:paraId="31C1BE5D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Biztonsági szelepek, szerelvények feladata és működési elve.</w:t>
      </w:r>
    </w:p>
    <w:p w14:paraId="70B0D34B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Tartályok jellemzői (feladatuk, részeik, csoportosításuk).</w:t>
      </w:r>
    </w:p>
    <w:p w14:paraId="4AA6D876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szerkezeti elemei, csoportosítása tüzelőanyag szerint.</w:t>
      </w:r>
    </w:p>
    <w:p w14:paraId="7DCAF636" w14:textId="77777777" w:rsidR="00A23F09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Levegőellátás, égéstermék elvezetés megoldásai.</w:t>
      </w:r>
    </w:p>
    <w:p w14:paraId="6E548387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46D372" w14:textId="77777777" w:rsidR="00A23F09" w:rsidRPr="008C58C2" w:rsidRDefault="005D13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dokumentációk</w:t>
      </w:r>
    </w:p>
    <w:p w14:paraId="272A8A91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dokumentációk tervjelképei.</w:t>
      </w:r>
    </w:p>
    <w:p w14:paraId="2612A176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Csőhálózati vezetékek, szerelvények, berendezések, ábrázolása, rajzjeleinek bemutatása szakáganként.</w:t>
      </w:r>
    </w:p>
    <w:p w14:paraId="33C8FBF7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Alaprajz, </w:t>
      </w:r>
      <w:r w:rsidR="00210C43" w:rsidRPr="008C58C2">
        <w:rPr>
          <w:rFonts w:cs="Times New Roman"/>
        </w:rPr>
        <w:t xml:space="preserve">helyszínrajz, </w:t>
      </w:r>
      <w:r w:rsidRPr="008C58C2">
        <w:rPr>
          <w:rFonts w:cs="Times New Roman"/>
        </w:rPr>
        <w:t>függőleges csőterv.</w:t>
      </w:r>
    </w:p>
    <w:p w14:paraId="4077133D" w14:textId="77777777" w:rsidR="00A23F09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leírás, költségvetés.</w:t>
      </w:r>
    </w:p>
    <w:p w14:paraId="3329E334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FE05C6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74306C7F" w14:textId="77777777" w:rsidR="00A23F09" w:rsidRPr="008C58C2" w:rsidRDefault="005D135B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</w:t>
      </w:r>
    </w:p>
    <w:p w14:paraId="00BF2FB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24A8C76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30FB878D" w14:textId="3767E101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C8BE94A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C90496C" w14:textId="77777777" w:rsidR="00A23F09" w:rsidRPr="008C58C2" w:rsidRDefault="000A4BA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Épületgépészeti alapismeretek</w:t>
      </w:r>
      <w:r w:rsidR="005D135B" w:rsidRPr="008C58C2">
        <w:rPr>
          <w:rFonts w:cs="Times New Roman"/>
          <w:b/>
        </w:rPr>
        <w:t xml:space="preserve"> gyakorlata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305DF6" w:rsidRPr="008C58C2">
        <w:rPr>
          <w:rFonts w:cs="Times New Roman"/>
          <w:b/>
        </w:rPr>
        <w:t>2</w:t>
      </w:r>
      <w:r w:rsidR="000637A2" w:rsidRPr="008C58C2">
        <w:rPr>
          <w:rFonts w:cs="Times New Roman"/>
          <w:b/>
        </w:rPr>
        <w:t>34</w:t>
      </w:r>
      <w:r w:rsidR="00A23F09" w:rsidRPr="008C58C2">
        <w:rPr>
          <w:rFonts w:cs="Times New Roman"/>
          <w:b/>
        </w:rPr>
        <w:t xml:space="preserve"> óra/</w:t>
      </w:r>
      <w:r w:rsidR="00305DF6" w:rsidRPr="008C58C2">
        <w:rPr>
          <w:rFonts w:cs="Times New Roman"/>
          <w:b/>
        </w:rPr>
        <w:t>2</w:t>
      </w:r>
      <w:r w:rsidR="000637A2" w:rsidRPr="008C58C2">
        <w:rPr>
          <w:rFonts w:cs="Times New Roman"/>
          <w:b/>
        </w:rPr>
        <w:t>34</w:t>
      </w:r>
      <w:r w:rsidR="00A23F09" w:rsidRPr="008C58C2">
        <w:rPr>
          <w:rFonts w:cs="Times New Roman"/>
          <w:b/>
        </w:rPr>
        <w:t xml:space="preserve"> óra*</w:t>
      </w:r>
    </w:p>
    <w:p w14:paraId="365D8C0D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3DD2A41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4ECF5BE" w14:textId="25C09894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219C6480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7C83A4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76F621F" w14:textId="77777777" w:rsidR="00A23F09" w:rsidRPr="008C58C2" w:rsidRDefault="005D135B" w:rsidP="005D135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Szakáganként vízellátás-csatornázásban, gázellátásban, központi fűtés, hűtés lég- és klímatechnikában, a rendszereket, rendszerelemeket, és a készülékek szerelési beépítési előírásait alkalmazza és tudja, szerelni. Alap épületgépész dokumentációkat és költségvetést tudjon készíteni. </w:t>
      </w:r>
    </w:p>
    <w:p w14:paraId="771413E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84D750A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2E8FE9E9" w14:textId="77777777" w:rsidR="00A23F09" w:rsidRPr="008C58C2" w:rsidRDefault="005D135B" w:rsidP="005D135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620D4AF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302A05B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06CE91BD" w14:textId="77777777" w:rsidR="00A23F09" w:rsidRPr="008C58C2" w:rsidRDefault="005D13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alapfogalmak</w:t>
      </w:r>
    </w:p>
    <w:p w14:paraId="3DB9A87F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Hosszúság, térfogat, felület, keresztmetszet mérési számítási gyakorlat, mérőszalag, tolómérő, mikrométer használata.</w:t>
      </w:r>
    </w:p>
    <w:p w14:paraId="1681E9C1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Alap épületgépészeti számítások ismerete és a mérőszalag, tolómérő, mikrométer használata.</w:t>
      </w:r>
    </w:p>
    <w:p w14:paraId="10F14DE2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Hőmérséklet, mérése, mérőeszközök használata.</w:t>
      </w:r>
    </w:p>
    <w:p w14:paraId="1445967E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Adott zárt tér </w:t>
      </w:r>
      <w:proofErr w:type="spellStart"/>
      <w:r w:rsidRPr="008C58C2">
        <w:rPr>
          <w:rFonts w:cs="Times New Roman"/>
        </w:rPr>
        <w:t>hőszükséglet</w:t>
      </w:r>
      <w:proofErr w:type="spellEnd"/>
      <w:r w:rsidRPr="008C58C2">
        <w:rPr>
          <w:rFonts w:cs="Times New Roman"/>
        </w:rPr>
        <w:t xml:space="preserve"> számítás tantermi gyakorlat.</w:t>
      </w:r>
    </w:p>
    <w:p w14:paraId="4CAB2CE0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Hőszükséglet</w:t>
      </w:r>
      <w:proofErr w:type="spellEnd"/>
      <w:r w:rsidRPr="008C58C2">
        <w:rPr>
          <w:rFonts w:cs="Times New Roman"/>
        </w:rPr>
        <w:t xml:space="preserve"> meghatározása számítással és a csövekben keletkezett veszteségek ismerete</w:t>
      </w:r>
      <w:r w:rsidR="00210C43" w:rsidRPr="008C58C2">
        <w:rPr>
          <w:rFonts w:cs="Times New Roman"/>
        </w:rPr>
        <w:t>, számítása.</w:t>
      </w:r>
    </w:p>
    <w:p w14:paraId="5DE563B1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Nyomásmérés mérőeszközei mérési gyakorlat.</w:t>
      </w:r>
    </w:p>
    <w:p w14:paraId="442E60BB" w14:textId="77777777" w:rsidR="00A23F09" w:rsidRPr="008C58C2" w:rsidRDefault="005D135B" w:rsidP="005D135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Csővezeték ellenállásmérés gyakorlat. </w:t>
      </w:r>
    </w:p>
    <w:p w14:paraId="4241C132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9D7E24" w14:textId="77777777" w:rsidR="00A23F09" w:rsidRPr="008C58C2" w:rsidRDefault="005D13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rendszerelemek</w:t>
      </w:r>
    </w:p>
    <w:p w14:paraId="07FD2943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Szelepek, csapok, tolózárak csatlakozása csővezetékbe, menetes, karimás, és nem oldható kötéssel.</w:t>
      </w:r>
    </w:p>
    <w:p w14:paraId="16249E53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Biztonsági szelepek, szerelvények beépítése csővezetékbe</w:t>
      </w:r>
      <w:r w:rsidR="00E6219A" w:rsidRPr="008C58C2">
        <w:rPr>
          <w:rFonts w:cs="Times New Roman"/>
        </w:rPr>
        <w:t>,</w:t>
      </w:r>
      <w:r w:rsidRPr="008C58C2">
        <w:rPr>
          <w:rFonts w:cs="Times New Roman"/>
        </w:rPr>
        <w:t xml:space="preserve"> felszerelése berendezésre.</w:t>
      </w:r>
    </w:p>
    <w:p w14:paraId="15DA855C" w14:textId="77777777" w:rsidR="00A23F09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Különféle tüzelőanyaggal üzemelő, </w:t>
      </w: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elhelyezési előírásai, levegőellátás és égéstermék elvezetés előírásainak bemutatása. </w:t>
      </w:r>
    </w:p>
    <w:p w14:paraId="7B3ADE87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77E585" w14:textId="77777777" w:rsidR="00A23F09" w:rsidRPr="008C58C2" w:rsidRDefault="005D13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dokumentációk</w:t>
      </w:r>
    </w:p>
    <w:p w14:paraId="3EACD830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tervdokumentációk használata.</w:t>
      </w:r>
    </w:p>
    <w:p w14:paraId="07EE7E1C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Szakáganként gépkönyvek, szabványok, műszaki táblázatok, gyártmány-katalógusok bemutatása műszaki adatok értelmezése.</w:t>
      </w:r>
    </w:p>
    <w:p w14:paraId="6368B563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tervdokumentációk tervjeleinek ismerete, műszaki adatok értelmezése, valamint kapcsolási vázlatok készítése szakáganként.</w:t>
      </w:r>
    </w:p>
    <w:p w14:paraId="4303802A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Társasház</w:t>
      </w:r>
      <w:r w:rsidR="00305DF6" w:rsidRPr="008C58C2">
        <w:rPr>
          <w:rFonts w:cs="Times New Roman"/>
        </w:rPr>
        <w:t>, családi ház</w:t>
      </w:r>
      <w:r w:rsidRPr="008C58C2">
        <w:rPr>
          <w:rFonts w:cs="Times New Roman"/>
        </w:rPr>
        <w:t xml:space="preserve"> épületgépészeti terveinek bemutatása, értelmezése.</w:t>
      </w:r>
    </w:p>
    <w:p w14:paraId="7858A5FE" w14:textId="7AB5DEE1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Egyszerű kapcsolási vázlatok készítése (szakáganként külön kapcsolási vázlat)</w:t>
      </w:r>
      <w:r w:rsidR="003876D1" w:rsidRPr="008C58C2">
        <w:rPr>
          <w:rFonts w:cs="Times New Roman"/>
        </w:rPr>
        <w:t>.</w:t>
      </w:r>
      <w:r w:rsidRPr="008C58C2">
        <w:rPr>
          <w:rFonts w:cs="Times New Roman"/>
        </w:rPr>
        <w:t xml:space="preserve"> </w:t>
      </w:r>
    </w:p>
    <w:p w14:paraId="7BE50033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 szakáganként anyagjegyzéket és költségvetést készít.</w:t>
      </w:r>
    </w:p>
    <w:p w14:paraId="1B459958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elkészített kapcsolási vázlatról szakáganként anyagjegyzék készítése, anyagköltség kiszámítása.</w:t>
      </w:r>
    </w:p>
    <w:p w14:paraId="58187F56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szerelvények ismerete és beépítésük a hálózatokba.</w:t>
      </w:r>
    </w:p>
    <w:p w14:paraId="3ED9F330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Munkahelyi dokumentációk (munkalap, karbantartási napló, építési napló, felmérési napló, átadási, üzembe helyezési dokumentációk jegyzőkönyvek) készítése.</w:t>
      </w:r>
    </w:p>
    <w:p w14:paraId="4A535653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Munkahelyi dokumentáció készítése, jegyzőkönyvek kitöltése.</w:t>
      </w:r>
    </w:p>
    <w:p w14:paraId="7A23787A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Számítógépes felhasználói ismeretek, épületgépészeti nyomtatványok és jegyzőkönyvek kitöltése.</w:t>
      </w:r>
    </w:p>
    <w:p w14:paraId="3DD1E7B7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Internethasználat, épületgépészeti gyártmánykatalógusok keresése, tervezési segédletek használata.</w:t>
      </w:r>
    </w:p>
    <w:p w14:paraId="38B33A03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Épületgépészetben használt méretezési és költségvetési programok használat.</w:t>
      </w:r>
    </w:p>
    <w:p w14:paraId="4EC55975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Épületgépészetben használt programok kezelésének, használatának bemutatása.</w:t>
      </w:r>
    </w:p>
    <w:p w14:paraId="0405CB94" w14:textId="77777777" w:rsidR="005D135B" w:rsidRPr="008C58C2" w:rsidRDefault="005D135B" w:rsidP="005D13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Méretezési programok.</w:t>
      </w:r>
    </w:p>
    <w:p w14:paraId="6D5F99B8" w14:textId="77777777" w:rsidR="00A23F09" w:rsidRPr="008C58C2" w:rsidRDefault="005D135B" w:rsidP="00E621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Költségvetést készítő program.</w:t>
      </w:r>
    </w:p>
    <w:p w14:paraId="07992773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8B2725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A696B0B" w14:textId="77777777" w:rsidR="00A23F09" w:rsidRPr="008C58C2" w:rsidRDefault="00E6219A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Tanterem, </w:t>
      </w:r>
      <w:r w:rsidR="00305DF6" w:rsidRPr="008C58C2">
        <w:rPr>
          <w:rFonts w:cs="Times New Roman"/>
        </w:rPr>
        <w:t>szaktanterem</w:t>
      </w:r>
    </w:p>
    <w:p w14:paraId="093C4C1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173832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77B9283" w14:textId="6E437C82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AB0848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0D92030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4B48F8E" w14:textId="77777777" w:rsidR="00A23F09" w:rsidRPr="008C58C2" w:rsidRDefault="00A23F09" w:rsidP="00A23F09">
      <w:pPr>
        <w:rPr>
          <w:rFonts w:cs="Times New Roman"/>
        </w:rPr>
      </w:pPr>
    </w:p>
    <w:p w14:paraId="5DF40450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75566712" w14:textId="77777777" w:rsidR="00A23F09" w:rsidRPr="008C58C2" w:rsidRDefault="00D33D78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11693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0EBD20F7" w14:textId="77777777" w:rsidR="00A23F09" w:rsidRPr="008C58C2" w:rsidRDefault="00D33D78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Vízellátás, csatornázás</w:t>
      </w:r>
    </w:p>
    <w:p w14:paraId="08A66E4A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73E1B617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35138CD0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4A0DD629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0FDDD17E" w14:textId="44D0DDD8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D33D78" w:rsidRPr="008C58C2">
        <w:rPr>
          <w:rFonts w:cs="Times New Roman"/>
        </w:rPr>
        <w:t>11693</w:t>
      </w:r>
      <w:r w:rsidRPr="008C58C2">
        <w:rPr>
          <w:rFonts w:cs="Times New Roman"/>
        </w:rPr>
        <w:t>-</w:t>
      </w:r>
      <w:r w:rsidR="00D33D78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D33D78" w:rsidRPr="008C58C2">
        <w:rPr>
          <w:rFonts w:cs="Times New Roman"/>
        </w:rPr>
        <w:t>Vízellátás, csatornázás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07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13"/>
        <w:gridCol w:w="759"/>
        <w:gridCol w:w="758"/>
      </w:tblGrid>
      <w:tr w:rsidR="00305DF6" w:rsidRPr="00BE1A3B" w14:paraId="3EAC2423" w14:textId="77777777" w:rsidTr="00BE1A3B">
        <w:trPr>
          <w:cantSplit/>
          <w:trHeight w:val="2433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A862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B91C3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Vízellátás, csatornázás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CD41166" w14:textId="5EFBFD29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Vízellátás, csatornázás gyakorlat</w:t>
            </w:r>
          </w:p>
        </w:tc>
      </w:tr>
      <w:tr w:rsidR="00305DF6" w:rsidRPr="00BE1A3B" w14:paraId="675E3C08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F3216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4C88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DBCB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71E9446A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31E08A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Ismerje a víz fizikai, kémiai és biológiai tulajdonságait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FDB9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8C27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2C0E8FF8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F29A0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Ismerje a víznyerési és vízkezelési módokat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B102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852D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791F2D41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B5E7B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Ellenőrzi, értelmezi és észrevételezi a vízellátási, csatornázási rendszerek tervdokumentációját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77AB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CE9B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BF19324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1808A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a szerelésekhez szükséges anyagokat, szerszámokat, szereléstechnológiát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0DA3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F566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33FF0D3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A6B19B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szükséges szerelvényeket és készülékeket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865D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8D85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BDCAEB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068E1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víz- és csatornahálózatokat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6E8F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4444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45828A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26792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melegvíz-termelő és napkollektoros rendszereket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3B6C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7947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9348DE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1B320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berendezési tárgyakat, készülékeket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A2CD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67A0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6DAF601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33A5B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Ismerje a megújuló energiaforrások szakterületen történő alkalmazásának lehetőségeit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92C8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E291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4F9F904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1C430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hő- és korrózióvédő szigetelést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3518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AC16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91BC095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D2C03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próbát végez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47C1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A034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2F64EE7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B80A9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tervezett, kötelező és hatósági méréseket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B235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87ED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F72E3C7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3DBD46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Üzembe helyezi és beállítja az egyes hálózatokat, rendszerelemeket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2F99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E543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908515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9942E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készülékek beüzemelését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86A3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E9E3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CEECC1B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243FC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beszabályozást, ellenőrző méréseket, dokumentációt készít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FADB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7A84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4D143F9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1929BB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próbaüzemet, mérési jegyzőkönyvet készít, oktatja a kezelő személyzetet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2E9F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5718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71818FD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2991E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Intézi a hatósági átadásokat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035A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6E12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7EAF1B9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8385D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Összeállítja a teljes átadási dokumentációt, átadja az elkészült berendezést, rendszert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354F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F4DD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72DC4C6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48294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Szervezi a vízellátási, csatornázási rendszerek tervszerű üzemeltetését, megelőző karbantartását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3CE2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772D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B4697EE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E2C6E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4959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C3C6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78146B1B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3F751B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Műszaki rajzok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C590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F978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3700C7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5DE80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Tervjelek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AA90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29D7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7986D2A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9A0AAA" w14:textId="75F70A58" w:rsidR="00305DF6" w:rsidRPr="00BE1A3B" w:rsidRDefault="003E504D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Szerelési anyagok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7FDC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F122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47C0C56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A095A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Szerszámok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95C9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1E6B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C053FCC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218A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szerelvény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7CD1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3440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1ABA998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6D2FA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Víz- és csatornahálózatok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9080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50A5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32C5619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95DFD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Melegvíz-termelő és napkollektoros rendszerek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9411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26D6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3118554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FC7C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Berendezési tárgyak, készülékek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0478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4FA4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D3207AB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34A8B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Hő- és korrózióvédő szigetelés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8DC4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7764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949E32B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5CFE9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FCE0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FE75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9E52C21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9CD32C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Hatósági mérések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DFDB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A972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7587338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DA9E9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rendszer beüzemelés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3E8D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7767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CDF7A18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4909D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Hidraulikai beszabályozás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AE5B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BF70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7D2FC93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5B9BF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Ellenőrző mérések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A79B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C436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110293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30365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Mérési és átadási dokumentációk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0B3F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5E6B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674F113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08C6D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Üzemeltetési terv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10CF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BED8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3933E83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117E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Tervszerű megelőző karbantartás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DF27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CD13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5566624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21A6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ADF9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F9FE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45CABBE0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9956C6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Terv- és műszaki dokumentáció olvasása, értelmezése, készítése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2A41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D44F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6788C84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96508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Folyamatábrák értelmezése, készítése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CF25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9A12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4B669D6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B38FF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Mérőeszközök kezelése, használata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826F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CB3B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E691C27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071D1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Információforrások ismerete és kezelése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4005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E665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685D318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69EA5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10F0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B966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673C75E1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002C36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D146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52FE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59498FE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833054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1B61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39DA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5BB8A04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BE030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699E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A160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0B2699B3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AAB13E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E5FA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96CF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05785E1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32A90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4BB8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B862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704EAD9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B7C32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7AFA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9754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3D3D458B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B280AA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EE0E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80F3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38F7D8C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A1A9AE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75D4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2BB1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63ADFA2" w14:textId="77777777" w:rsidTr="00BE1A3B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D06628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C07E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9623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BA20E09" w14:textId="77777777" w:rsidR="00A23F09" w:rsidRPr="008C58C2" w:rsidRDefault="00A23F09" w:rsidP="00A23F09">
      <w:pPr>
        <w:rPr>
          <w:rFonts w:cs="Times New Roman"/>
        </w:rPr>
      </w:pPr>
    </w:p>
    <w:p w14:paraId="250DB586" w14:textId="77777777" w:rsidR="00A23F09" w:rsidRPr="008C58C2" w:rsidRDefault="00D33D7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Vízellátás, csatornázás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305DF6" w:rsidRPr="008C58C2">
        <w:rPr>
          <w:rFonts w:cs="Times New Roman"/>
          <w:b/>
        </w:rPr>
        <w:t>9</w:t>
      </w:r>
      <w:r w:rsidR="00A75FEF" w:rsidRPr="008C58C2">
        <w:rPr>
          <w:rFonts w:cs="Times New Roman"/>
          <w:b/>
        </w:rPr>
        <w:t>4</w:t>
      </w:r>
      <w:r w:rsidR="00A23F09" w:rsidRPr="008C58C2">
        <w:rPr>
          <w:rFonts w:cs="Times New Roman"/>
          <w:b/>
        </w:rPr>
        <w:t xml:space="preserve"> óra/</w:t>
      </w:r>
      <w:r w:rsidR="00A75FEF" w:rsidRPr="008C58C2">
        <w:rPr>
          <w:rFonts w:cs="Times New Roman"/>
          <w:b/>
        </w:rPr>
        <w:t>102</w:t>
      </w:r>
      <w:r w:rsidR="00A23F09" w:rsidRPr="008C58C2">
        <w:rPr>
          <w:rFonts w:cs="Times New Roman"/>
          <w:b/>
        </w:rPr>
        <w:t xml:space="preserve"> óra*</w:t>
      </w:r>
    </w:p>
    <w:p w14:paraId="19F98B55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1562F175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FD5C41D" w14:textId="7C16D146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16D13F4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474C60D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EDEE353" w14:textId="77777777" w:rsidR="00A23F09" w:rsidRPr="008C58C2" w:rsidRDefault="00D33D78" w:rsidP="00D33D78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Ismerje meg a víznyerési és vízkezelési, vízellátási hálózatokat, szerelvényeket, melegvíz-termelőket és a hozzátartozó vezetékhálózatokat, és a méretezési alapokat. A csatornahálózatok kialakításának módjait, a szennyvíztisztító berendezéseket.</w:t>
      </w:r>
    </w:p>
    <w:p w14:paraId="07C3B1B6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9853C53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768389D" w14:textId="77777777" w:rsidR="00A23F09" w:rsidRPr="008C58C2" w:rsidRDefault="00D33D78" w:rsidP="00D33D78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44508746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06250A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6BD4121" w14:textId="77777777" w:rsidR="00A23F09" w:rsidRPr="008C58C2" w:rsidRDefault="00D33D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Vízellátó hálózatok</w:t>
      </w:r>
    </w:p>
    <w:p w14:paraId="157871BF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Víznyerési és vízkezelési módok.</w:t>
      </w:r>
    </w:p>
    <w:p w14:paraId="48B06F4C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Vízlágyító berendezések.</w:t>
      </w:r>
    </w:p>
    <w:p w14:paraId="33AA9851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Csőhálózat anyagai, szerelvényei, kötései, berendezési tárgyak.</w:t>
      </w:r>
    </w:p>
    <w:p w14:paraId="32A22FDF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Nyomáscsökkentő és nyomásfokozó berendezések.</w:t>
      </w:r>
    </w:p>
    <w:p w14:paraId="13134CB1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Hidegvíz- és </w:t>
      </w:r>
      <w:proofErr w:type="spellStart"/>
      <w:r w:rsidRPr="008C58C2">
        <w:rPr>
          <w:rFonts w:cs="Times New Roman"/>
        </w:rPr>
        <w:t>melegvízhálózatok</w:t>
      </w:r>
      <w:proofErr w:type="spellEnd"/>
      <w:r w:rsidRPr="008C58C2">
        <w:rPr>
          <w:rFonts w:cs="Times New Roman"/>
        </w:rPr>
        <w:t xml:space="preserve"> kialakítása.</w:t>
      </w:r>
    </w:p>
    <w:p w14:paraId="6671CB22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Melegvíz-termelők.</w:t>
      </w:r>
    </w:p>
    <w:p w14:paraId="368AD754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Rendszerek üzembe helyezése és átadása.</w:t>
      </w:r>
    </w:p>
    <w:p w14:paraId="077394A6" w14:textId="77777777" w:rsidR="00A23F09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Hő- és korrózióvédő szigetelést készít.</w:t>
      </w:r>
    </w:p>
    <w:p w14:paraId="781A63B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6F70C4" w14:textId="77777777" w:rsidR="00A23F09" w:rsidRPr="008C58C2" w:rsidRDefault="00D33D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Szennyvíz, csapadékvíz hálózatok</w:t>
      </w:r>
    </w:p>
    <w:p w14:paraId="7945E598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Csatornahálózatok anyagai, szerelvényei.</w:t>
      </w:r>
    </w:p>
    <w:p w14:paraId="0985E29F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Szennyvízcsőhálózat kialakítása.</w:t>
      </w:r>
    </w:p>
    <w:p w14:paraId="70539E8A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Csatornázási rendszerek (gravitációs, nyomott, egyesített, szétválasztott) kialakítása.</w:t>
      </w:r>
    </w:p>
    <w:p w14:paraId="52F5F77D" w14:textId="77777777" w:rsidR="00D33D78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Szennyvízkezelő berendezések és kis műtárgyak.</w:t>
      </w:r>
    </w:p>
    <w:p w14:paraId="41244ADB" w14:textId="77777777" w:rsidR="00A23F09" w:rsidRPr="008C58C2" w:rsidRDefault="00D33D78" w:rsidP="00D33D78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Rendszerek üzembe helyezése és átadása.</w:t>
      </w:r>
    </w:p>
    <w:p w14:paraId="2858823C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8906FE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31DE3E41" w14:textId="77777777" w:rsidR="00A23F09" w:rsidRPr="008C58C2" w:rsidRDefault="00D1270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3607006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5B69B3B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96E01B2" w14:textId="2EA67BE3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6C43ECA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5E5E0D2" w14:textId="77777777" w:rsidR="00A23F09" w:rsidRPr="008C58C2" w:rsidRDefault="00ED084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Vízellátás, csatornázás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305DF6" w:rsidRPr="008C58C2">
        <w:rPr>
          <w:rFonts w:cs="Times New Roman"/>
          <w:b/>
        </w:rPr>
        <w:t>93</w:t>
      </w:r>
      <w:r w:rsidR="00A23F09" w:rsidRPr="008C58C2">
        <w:rPr>
          <w:rFonts w:cs="Times New Roman"/>
          <w:b/>
        </w:rPr>
        <w:t xml:space="preserve"> óra/</w:t>
      </w:r>
      <w:r w:rsidR="00305DF6" w:rsidRPr="008C58C2">
        <w:rPr>
          <w:rFonts w:cs="Times New Roman"/>
          <w:b/>
        </w:rPr>
        <w:t>93</w:t>
      </w:r>
      <w:r w:rsidR="00A23F09" w:rsidRPr="008C58C2">
        <w:rPr>
          <w:rFonts w:cs="Times New Roman"/>
          <w:b/>
        </w:rPr>
        <w:t xml:space="preserve"> óra*</w:t>
      </w:r>
    </w:p>
    <w:p w14:paraId="1EEEADDC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4590950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6B23204" w14:textId="5F743A6F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0D35A2B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DAF0E9B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1FD033E4" w14:textId="77777777" w:rsidR="00A23F09" w:rsidRPr="008C58C2" w:rsidRDefault="00ED084B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Víz-, csatornahálózatok kialakítási módjainak, szerelésének, a berendezési tárgyak beüzemelésének, beszabályozásának megismerése.</w:t>
      </w:r>
    </w:p>
    <w:p w14:paraId="116374A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F7F787F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483E78B4" w14:textId="77777777" w:rsidR="00A23F09" w:rsidRPr="008C58C2" w:rsidRDefault="00ED084B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1FA95FB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FC8DC06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17AD9A0A" w14:textId="77777777" w:rsidR="00A23F09" w:rsidRPr="008C58C2" w:rsidRDefault="00ED084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Víz-, csatornahálózatok kialakítása</w:t>
      </w:r>
    </w:p>
    <w:p w14:paraId="79FB2C86" w14:textId="77777777" w:rsidR="00ED084B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Vízvezeték hálózatot szerel.</w:t>
      </w:r>
    </w:p>
    <w:p w14:paraId="33E8080B" w14:textId="77777777" w:rsidR="00ED084B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Vízellátási berendezési tárgyakat köt be.</w:t>
      </w:r>
    </w:p>
    <w:p w14:paraId="67894F1B" w14:textId="77777777" w:rsidR="00ED084B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Melegvíz-termelő berendezést köt be.</w:t>
      </w:r>
    </w:p>
    <w:p w14:paraId="19ACB918" w14:textId="77777777" w:rsidR="00ED084B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Csatornahálózatot szerel.</w:t>
      </w:r>
    </w:p>
    <w:p w14:paraId="124591FB" w14:textId="77777777" w:rsidR="00ED084B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Csatornázási berendezéseket köt be.</w:t>
      </w:r>
    </w:p>
    <w:p w14:paraId="11FE0FDF" w14:textId="77777777" w:rsidR="00ED084B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Nyomáspróbát, fertőtlenítést végez.</w:t>
      </w:r>
    </w:p>
    <w:p w14:paraId="5AB38EA4" w14:textId="77777777" w:rsidR="00A23F09" w:rsidRPr="008C58C2" w:rsidRDefault="00ED084B" w:rsidP="00ED084B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Átadási folyamatok előkészítése.</w:t>
      </w:r>
    </w:p>
    <w:p w14:paraId="3573FEFF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0A592C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2E0BD356" w14:textId="77777777" w:rsidR="00A23F09" w:rsidRPr="008C58C2" w:rsidRDefault="00ED084B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gazdálkodó szervezet</w:t>
      </w:r>
    </w:p>
    <w:p w14:paraId="16B768B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5659FB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6AD3CA4" w14:textId="3B15037D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6EFC67D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429BF6F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0A1F50B" w14:textId="77777777" w:rsidR="00A23F09" w:rsidRPr="008C58C2" w:rsidRDefault="00A23F09" w:rsidP="00A23F09">
      <w:pPr>
        <w:rPr>
          <w:rFonts w:cs="Times New Roman"/>
        </w:rPr>
      </w:pPr>
    </w:p>
    <w:p w14:paraId="50427A2A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21558EED" w14:textId="77777777" w:rsidR="00A23F09" w:rsidRPr="008C58C2" w:rsidRDefault="00D1270D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11694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6A58E2A0" w14:textId="77777777" w:rsidR="00A23F09" w:rsidRPr="008C58C2" w:rsidRDefault="00D1270D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Gázellátás</w:t>
      </w:r>
    </w:p>
    <w:p w14:paraId="6EFB0DBB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304AB792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3D712099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37FC6F24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6A407E95" w14:textId="4F58813B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D1270D" w:rsidRPr="008C58C2">
        <w:rPr>
          <w:rFonts w:cs="Times New Roman"/>
        </w:rPr>
        <w:t>11694</w:t>
      </w:r>
      <w:r w:rsidRPr="008C58C2">
        <w:rPr>
          <w:rFonts w:cs="Times New Roman"/>
        </w:rPr>
        <w:t>-</w:t>
      </w:r>
      <w:r w:rsidR="00D1270D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D1270D" w:rsidRPr="008C58C2">
        <w:rPr>
          <w:rFonts w:cs="Times New Roman"/>
        </w:rPr>
        <w:t>Gázellátás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305DF6" w:rsidRPr="00BE1A3B" w14:paraId="6687EF5A" w14:textId="77777777" w:rsidTr="00BE1A3B">
        <w:trPr>
          <w:cantSplit/>
          <w:trHeight w:val="1697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45176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9FE59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Gázellátás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37D8E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Gázellátás gyakorlat</w:t>
            </w:r>
          </w:p>
        </w:tc>
      </w:tr>
      <w:tr w:rsidR="00305DF6" w:rsidRPr="00BE1A3B" w14:paraId="5DD8396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F631B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D905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7648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266BCD7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1E09D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Ismerje az épületgépészet területén használatos gázok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C618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5A15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5533FBA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B62AEC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Ellenőrzi, értelmezi és észrevételezi a gázellátó rendszerek tervdokumentációját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9474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104D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E92AFF5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4A3B6A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a szerelésekhez szükséges anyagokat, szerszámokat, szereléstechnológiát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6341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A17E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BF4CFE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75441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szükséges szerelvényeket és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0EF9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4E65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904FB37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D88AEB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gázellátó hálózatokat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5FD1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C0DA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B61F90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26394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berendezési tárgyakat,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F6F5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0538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0D9878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9A585B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levegőellátás, szellőzés méretezését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C6F5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8B6C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433C747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320516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hasadó-nyíló felületet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A072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1BED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A1DD4B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70C1F6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Égéstermék elvezető rendszert, idomokat és kötéseket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DEC0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4DDC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0A7828A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76691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az égéstermék elvezetést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B684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D725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ABE338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47BE4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C657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D69B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D2ED49A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CBA0E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tervezett, kötelező és hatósági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8961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381F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8DBD6A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9EDDE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készülékek beüzemelését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4BFF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52BB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AC77A6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C722E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próbaüzemet, mérési jegyzőkönyvet készít, oktatja a kezelő személyzetet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2EE6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FDFB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1E4CA0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B091DA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Intézi a hatósági átadásokat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7FB2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C339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371E7B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284185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Összeállítja a teljes átadási dokumentációt, átadja az elkészült berendezést, 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65B4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8124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F1854C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D31A9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Szervezi a gázellátó rendszerek tervszerű üzemeltetését, megelőző karbantartását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0EFA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67B6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9EDDB6F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78A7D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BA54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00A7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16A63B47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07FC5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Műszaki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7F58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36C8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FEB6614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3CBEE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5636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3A0C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07DCFE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B7F62A" w14:textId="462D1CEA" w:rsidR="00305DF6" w:rsidRPr="00BE1A3B" w:rsidRDefault="008767C5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Szerelési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B8E7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6141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D263D2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9CF1E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Szerszámok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9453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068E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281A405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0551C6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szerelvény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EC06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8982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3FC45A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7E593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Gázellátó hálózatok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06C9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1C05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333D10A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08400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Berendezési tárgyak,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C37C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47B1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46587C9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E74DBD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Levegőellátás, szellőzés méretezés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E351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7564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05A809D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16E10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Hasadó-nyíló felület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33CB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DA97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68B4937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04C6BA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Égéstermék elvezetés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8902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020E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1A951E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8469D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E4DE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F721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9335C4A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7A11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Hatósági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C0CE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8DFE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A52D9C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6870E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rendszer beüzemelés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F341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E33B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E1593E6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78BEF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Ellenőrző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3F61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54FD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86667A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D7A47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Mérési és átadási dokumentációk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D2EC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7DE4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ABFCB3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A2B40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Üzemeltetési terv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0516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F710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E7381EC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E40D9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Tervszerű megelőző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A496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F9FD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EAE616B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4C28E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91A0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853A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512C1C6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DC3CB5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Terv- és műszaki dokumentáció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1C8E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4A43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3A3DAE2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4AA07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Folyamatábrák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BCC0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F029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F8FEA74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11037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Mérőeszközök kezelése,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FC81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D34D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0E613F4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22244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Információforrások ismerete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6A43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6A57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75F075F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98560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A057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090C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371C5602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AAA2B3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0890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6209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CD45868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C63D1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E21A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D6CD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B306B12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50566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EEE2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428D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33ED622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8861A2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68AB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4B34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0CE1B5C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DAA1EC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29FF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FC0A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A62B021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FC72B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9853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935D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65C64783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0B989C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A827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C21B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2B67650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B26B39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81C2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C278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53ED5F4" w14:textId="77777777" w:rsidTr="00BE1A3B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E59AFB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7405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C031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6A2DA9D" w14:textId="77777777" w:rsidR="00A23F09" w:rsidRPr="008C58C2" w:rsidRDefault="00A23F09" w:rsidP="00A23F09">
      <w:pPr>
        <w:rPr>
          <w:rFonts w:cs="Times New Roman"/>
        </w:rPr>
      </w:pPr>
    </w:p>
    <w:p w14:paraId="5734AD5C" w14:textId="77777777" w:rsidR="00A23F09" w:rsidRPr="008C58C2" w:rsidRDefault="00D1270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Gázellátás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305DF6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óra/</w:t>
      </w:r>
      <w:r w:rsidR="00305DF6" w:rsidRPr="008C58C2">
        <w:rPr>
          <w:rFonts w:cs="Times New Roman"/>
          <w:b/>
        </w:rPr>
        <w:t>6</w:t>
      </w:r>
      <w:r w:rsidR="00A75FEF" w:rsidRPr="008C58C2">
        <w:rPr>
          <w:rFonts w:cs="Times New Roman"/>
          <w:b/>
        </w:rPr>
        <w:t>2</w:t>
      </w:r>
      <w:r w:rsidR="00A23F09" w:rsidRPr="008C58C2">
        <w:rPr>
          <w:rFonts w:cs="Times New Roman"/>
          <w:b/>
        </w:rPr>
        <w:t xml:space="preserve"> óra*</w:t>
      </w:r>
    </w:p>
    <w:p w14:paraId="1AEB95F7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5AE4DBA7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8CB74FB" w14:textId="1610958C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50537675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CF445F7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22CD7F1" w14:textId="77777777" w:rsidR="00A23F09" w:rsidRPr="008C58C2" w:rsidRDefault="00D1270D" w:rsidP="00D1270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Gázellátó közműhálózatok elhelyezésének ismerete. Gázellátó hálózatok kezelése, karbantartása, javításának alapjai. Csatlakozó, elosztó és belső vezetékek kiépítési ismeretei. Gázellátó rendszerek biztonsági kérdései. Égéstermék elvezetők ismerete.</w:t>
      </w:r>
    </w:p>
    <w:p w14:paraId="7D650FC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91ABC87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1BF574C" w14:textId="77777777" w:rsidR="00A23F09" w:rsidRPr="008C58C2" w:rsidRDefault="00D1270D" w:rsidP="00D1270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2484A05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F07865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2EB8AD11" w14:textId="77777777" w:rsidR="00A23F09" w:rsidRPr="008C58C2" w:rsidRDefault="00D1270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Gázhálózatok kialakítása</w:t>
      </w:r>
    </w:p>
    <w:p w14:paraId="7DD41E45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Gáz, mint energiahordozó, gázok tulajdonságai.</w:t>
      </w:r>
    </w:p>
    <w:p w14:paraId="4D9A26A4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Gáztörvény (GOMBSZ, </w:t>
      </w:r>
      <w:r w:rsidR="00D71980" w:rsidRPr="008C58C2">
        <w:rPr>
          <w:rFonts w:cs="Times New Roman"/>
        </w:rPr>
        <w:t xml:space="preserve">GMBSZ </w:t>
      </w:r>
      <w:r w:rsidRPr="008C58C2">
        <w:rPr>
          <w:rFonts w:cs="Times New Roman"/>
        </w:rPr>
        <w:t>aktuális MBSZ) ismerete.</w:t>
      </w:r>
    </w:p>
    <w:p w14:paraId="2DC938DF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Gázellátó hálózatok felépítése, kialakítása, nyomásviszonyai.</w:t>
      </w:r>
    </w:p>
    <w:p w14:paraId="1B978DF1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Csővezeték anyagai, csőkötési módok.</w:t>
      </w:r>
    </w:p>
    <w:p w14:paraId="202D229B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Szerelvényei, szerelvénycsoportok.</w:t>
      </w:r>
    </w:p>
    <w:p w14:paraId="7E9555CB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Gázellátó hálózatok kezelése, karbantartása, javítása.</w:t>
      </w:r>
    </w:p>
    <w:p w14:paraId="42094382" w14:textId="77777777" w:rsidR="00D1270D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Nyomásszabályzó és gázátadó állomások.</w:t>
      </w:r>
    </w:p>
    <w:p w14:paraId="786FA851" w14:textId="77777777" w:rsidR="00A23F09" w:rsidRPr="008C58C2" w:rsidRDefault="00D1270D" w:rsidP="00D127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átadás, nyomáspróba, üzembe helyezés.</w:t>
      </w:r>
    </w:p>
    <w:p w14:paraId="6E992050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7984B1" w14:textId="77777777" w:rsidR="00A23F09" w:rsidRPr="008C58C2" w:rsidRDefault="00D719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Gázellátási berendezési tárgyak</w:t>
      </w:r>
    </w:p>
    <w:p w14:paraId="67E435DE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Gázfogyasztó berendezések.</w:t>
      </w:r>
    </w:p>
    <w:p w14:paraId="38F36F00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Gáztörvény (GOMBSZ, </w:t>
      </w:r>
      <w:r w:rsidR="00305DF6" w:rsidRPr="008C58C2">
        <w:rPr>
          <w:rFonts w:cs="Times New Roman"/>
        </w:rPr>
        <w:t xml:space="preserve">GMBSZ </w:t>
      </w:r>
      <w:r w:rsidRPr="008C58C2">
        <w:rPr>
          <w:rFonts w:cs="Times New Roman"/>
        </w:rPr>
        <w:t>aktuális MBSZ) ismerete.</w:t>
      </w:r>
    </w:p>
    <w:p w14:paraId="6DF6154F" w14:textId="066FD0D8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Gázterhelés számítási ismeretek</w:t>
      </w:r>
      <w:r w:rsidR="0020169C" w:rsidRPr="008C58C2">
        <w:rPr>
          <w:rFonts w:cs="Times New Roman"/>
        </w:rPr>
        <w:t>.</w:t>
      </w:r>
    </w:p>
    <w:p w14:paraId="149C6E63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Mérőóra és nyomásszabályzó felszerelési ismeretek.</w:t>
      </w:r>
    </w:p>
    <w:p w14:paraId="50439B03" w14:textId="77777777" w:rsidR="00A23F09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Speciális idomok beépítése a gázcsőhálózatba csőanyag változási helyeken.</w:t>
      </w:r>
    </w:p>
    <w:p w14:paraId="4C9EB42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71415B" w14:textId="77777777" w:rsidR="00A23F09" w:rsidRPr="008C58C2" w:rsidRDefault="00D719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Légellátás és égéstermék elvezetés</w:t>
      </w:r>
    </w:p>
    <w:p w14:paraId="36E54B6D" w14:textId="71662319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Gáztörvény (GOMBSZ, </w:t>
      </w:r>
      <w:r w:rsidR="00305DF6" w:rsidRPr="008C58C2">
        <w:rPr>
          <w:rFonts w:cs="Times New Roman"/>
        </w:rPr>
        <w:t xml:space="preserve">GMBSZ </w:t>
      </w:r>
      <w:r w:rsidRPr="008C58C2">
        <w:rPr>
          <w:rFonts w:cs="Times New Roman"/>
        </w:rPr>
        <w:t>aktuális MBSZ) ismerete</w:t>
      </w:r>
      <w:r w:rsidR="00315EB4" w:rsidRPr="008C58C2">
        <w:rPr>
          <w:rFonts w:cs="Times New Roman"/>
        </w:rPr>
        <w:t>.</w:t>
      </w:r>
    </w:p>
    <w:p w14:paraId="158B68BF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Légellátás, gázterhelés számítási ismeretek.</w:t>
      </w:r>
    </w:p>
    <w:p w14:paraId="203E1A31" w14:textId="79135818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Légbevezető kiválasztása</w:t>
      </w:r>
      <w:r w:rsidR="00ED01DF" w:rsidRPr="008C58C2">
        <w:rPr>
          <w:rFonts w:cs="Times New Roman"/>
        </w:rPr>
        <w:t>.</w:t>
      </w:r>
    </w:p>
    <w:p w14:paraId="097F8320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Égéstermék elvezetők fajtái.</w:t>
      </w:r>
    </w:p>
    <w:p w14:paraId="7BD61460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Égéstermék elvezetésére vonatkozó előírások (készülékoldal, égéstermék-elvezető oldala).</w:t>
      </w:r>
    </w:p>
    <w:p w14:paraId="5ED89817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Égéstermék elvezetők méretezése.</w:t>
      </w:r>
    </w:p>
    <w:p w14:paraId="364F95E1" w14:textId="77777777" w:rsidR="00A23F09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Égéstermék elvezetők felülvizsgálata. </w:t>
      </w:r>
    </w:p>
    <w:p w14:paraId="2635A55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13E053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5C91D06E" w14:textId="77777777" w:rsidR="00A23F09" w:rsidRPr="008C58C2" w:rsidRDefault="00D71980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60F5E499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69CF02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DB61149" w14:textId="4727DEA8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CC206CA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40EC589" w14:textId="77777777" w:rsidR="00A23F09" w:rsidRPr="008C58C2" w:rsidRDefault="00D7198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Gázellátás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305DF6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óra/</w:t>
      </w:r>
      <w:r w:rsidR="00305DF6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óra*</w:t>
      </w:r>
    </w:p>
    <w:p w14:paraId="15BCC3EE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5B54CE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754837A" w14:textId="2B4217DB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2044AA53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547052D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109E4CB8" w14:textId="77777777" w:rsidR="00A23F09" w:rsidRPr="008C58C2" w:rsidRDefault="00D71980" w:rsidP="00D71980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Gázhálózatok kialakítási módjainak, szerelésének, a berendezési tárgyak beüzemelésének, beszabályozásának megismerése.</w:t>
      </w:r>
    </w:p>
    <w:p w14:paraId="23F1D94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028651D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78BBBC7C" w14:textId="77777777" w:rsidR="00A23F09" w:rsidRPr="008C58C2" w:rsidRDefault="00D71980" w:rsidP="00D71980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553ACEAA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C17461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3E7F31C" w14:textId="77777777" w:rsidR="00A23F09" w:rsidRPr="008C58C2" w:rsidRDefault="00D719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Gázhálózatok kialakítása</w:t>
      </w:r>
    </w:p>
    <w:p w14:paraId="64665974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Gázhálózatot épít.</w:t>
      </w:r>
    </w:p>
    <w:p w14:paraId="4582A0A4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Gázellátási berendezési tárgyakat köt be.</w:t>
      </w:r>
    </w:p>
    <w:p w14:paraId="3F5983D4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Biztonsági szerelvényeket épít be.</w:t>
      </w:r>
    </w:p>
    <w:p w14:paraId="68232418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Légellátási rendszert szerel.</w:t>
      </w:r>
    </w:p>
    <w:p w14:paraId="272CA2E2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Égéstermék elvezetést szerel.</w:t>
      </w:r>
    </w:p>
    <w:p w14:paraId="76717CBC" w14:textId="77777777" w:rsidR="00D71980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Gázkészüléket elhelyez és beköt.</w:t>
      </w:r>
    </w:p>
    <w:p w14:paraId="7ACB20D2" w14:textId="77777777" w:rsidR="00A23F09" w:rsidRPr="008C58C2" w:rsidRDefault="00D71980" w:rsidP="00D7198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 és tömörségi próbát végez.</w:t>
      </w:r>
    </w:p>
    <w:p w14:paraId="5DB7011D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B293DF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6DDF9FC9" w14:textId="77777777" w:rsidR="00A23F09" w:rsidRPr="008C58C2" w:rsidRDefault="00D71980" w:rsidP="00D71980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gazdálkodó szervezet</w:t>
      </w:r>
    </w:p>
    <w:p w14:paraId="3701D0B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ACA6216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4121EF30" w14:textId="0E2F4081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4DE1CE6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AB7B6E1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24EFCCCD" w14:textId="77777777" w:rsidR="00A23F09" w:rsidRPr="008C58C2" w:rsidRDefault="00A23F09" w:rsidP="00A23F09">
      <w:pPr>
        <w:rPr>
          <w:rFonts w:cs="Times New Roman"/>
        </w:rPr>
      </w:pPr>
    </w:p>
    <w:p w14:paraId="1E90A001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2D56FD70" w14:textId="77777777" w:rsidR="00A23F09" w:rsidRPr="008C58C2" w:rsidRDefault="00D71980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11695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7D457891" w14:textId="77777777" w:rsidR="00A23F09" w:rsidRPr="008C58C2" w:rsidRDefault="00D71980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Fűtéstechnika</w:t>
      </w:r>
    </w:p>
    <w:p w14:paraId="6D2F4C6F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4A941E9B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2F6709E2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1EF2FA52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6A79DFBF" w14:textId="102380A3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BB5455" w:rsidRPr="008C58C2">
        <w:rPr>
          <w:rFonts w:cs="Times New Roman"/>
        </w:rPr>
        <w:t>11695-16</w:t>
      </w:r>
      <w:r w:rsidRPr="008C58C2">
        <w:rPr>
          <w:rFonts w:cs="Times New Roman"/>
        </w:rPr>
        <w:t xml:space="preserve"> azonosító számú </w:t>
      </w:r>
      <w:r w:rsidR="00BB5455" w:rsidRPr="008C58C2">
        <w:rPr>
          <w:rFonts w:cs="Times New Roman"/>
        </w:rPr>
        <w:t>Fűtéstechnika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305DF6" w:rsidRPr="00BE1A3B" w14:paraId="2CE3F665" w14:textId="77777777" w:rsidTr="00BE1A3B">
        <w:trPr>
          <w:cantSplit/>
          <w:trHeight w:val="1697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998E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BC7D3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Fűtéstechnika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F1C548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Fűtéstechnika gyakorlat</w:t>
            </w:r>
          </w:p>
        </w:tc>
      </w:tr>
      <w:tr w:rsidR="00305DF6" w:rsidRPr="00BE1A3B" w14:paraId="694D49EA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70467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B87B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32EF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46AE8B2C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978D6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Ismerje a hőhordozó közeg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D99F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9362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B635FFC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1DE22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Ellenőrzi, értelmezi és észrevételezi a fűtéstechnikai rendszerek tervdokumentációját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939A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656F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B3B6687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65EBA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a szerelésekhez szükséges anyagokat, szerszámokat, szereléstechnológiát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DA2A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6DEB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E805E8C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92489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szükséges szerelvényeket és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B46E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CE3E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70A4F68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8193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fűtéstechnikai rendszereket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B623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3A3A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0FA6740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95076C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berendezési tárgyakat,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A8E6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4F86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562911B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57E84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hő- és korrózióvédő szigetelést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7BAF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BC21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88B6EC3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655F9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Ismerje a megújuló energiaforrások szakterületen történő alkalmazásának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2340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38FA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BD36E63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24E7EF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2A56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0114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2751A03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3EC28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Üzembe helyezi és beállítja az egyes hálózatokat,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8901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DFD8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B2EF9B8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73AE7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készülékek beüzemelését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81E9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A2BC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A856515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2EBBB1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beszabályozást, ellenőrző méréseket, dokumentációt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369D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F3BC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8487CA7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83D96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próbaüzemet, mérési jegyzőkönyvet készít, oktatja a kezelő személyzetet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736A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88B6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5A17F57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E30023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Összeállítja a teljes átadási dokumentációt, átadja az elkészült berendezést, 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9270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A984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A35834A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9EFD6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Szervezi a fűtéstechnikai rendszerek tervszerű üzemeltetését, megelőző karbantartását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B44B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8B99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725C107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FAA43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9E4D0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BC08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2F9F186C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6AF60B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Műszaki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DEF4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1EE4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0DC7622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78C00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B896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2615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A116C0B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ACCD0B" w14:textId="11E9F6D4" w:rsidR="00305DF6" w:rsidRPr="00BE1A3B" w:rsidRDefault="001C0917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Szerelési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2FEE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9D0F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14A01BA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6AA83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Szerszámok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3B44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8A68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1CB5142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31379A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szerelvény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EF2A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0A79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0EAB2844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F92A4A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Berendezési tárgyak,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8468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592B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1A97517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3476B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Hő- és korrózióvédő szigetelés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C402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5C59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B445D34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FDC147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CBD6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ACE9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69D56F0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B898E4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rendszer beüzemelés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E263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BE49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D1406D0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1D062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Elektronikus szabályozók, rendszerek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3207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1B54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1E3BDD0E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561ED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Hidraulikai beszabályozás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B2B8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19DB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A981900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9C33AE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Ellenőrző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792F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F12F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BA3C4AD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03EB78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Mérési és átadási dokumentációk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D259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8319B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1B5B881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BCF1A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Üzemeltetési terv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E334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1444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FB0A259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73FCD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Tervszerű megelőző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68A2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E1AA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8B78636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5126F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FDA12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DBB4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7551B9A3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A4AE85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Terv- és műszaki dokumentáció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7E32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344C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A75228C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4BA962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Folyamatábrák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E0885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989B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4E943936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B3DE0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Mérőeszközök kezelése,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1707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4B15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59027F0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63A7F5" w14:textId="77777777" w:rsidR="00305DF6" w:rsidRPr="00BE1A3B" w:rsidRDefault="00305DF6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Információforrások ismerete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F259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1E58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A347278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591A98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E357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55CC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787E9BAE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181FF7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F0D4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E93F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3E9C653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274A37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6D7F3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7796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2B50C6F5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6A50DF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D320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45D0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57E34114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ED6571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981FC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C6389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39CE4031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4492F4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669B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176F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5A5F9238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817CE1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09EDA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AE63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05DF6" w:rsidRPr="00BE1A3B" w14:paraId="7FCF6E52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7942F1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9CDCD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8F86E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62A6BB88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C8423D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20124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299E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05DF6" w:rsidRPr="00BE1A3B" w14:paraId="7907D316" w14:textId="77777777" w:rsidTr="00BE1A3B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754C57" w14:textId="77777777" w:rsidR="00305DF6" w:rsidRPr="00BE1A3B" w:rsidRDefault="00305DF6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E69B6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A6F97" w14:textId="77777777" w:rsidR="00305DF6" w:rsidRPr="00BE1A3B" w:rsidRDefault="00305DF6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C39EE06" w14:textId="77777777" w:rsidR="00A23F09" w:rsidRPr="008C58C2" w:rsidRDefault="00A23F09" w:rsidP="00A23F09">
      <w:pPr>
        <w:rPr>
          <w:rFonts w:cs="Times New Roman"/>
        </w:rPr>
      </w:pPr>
    </w:p>
    <w:p w14:paraId="1B399E6B" w14:textId="77777777" w:rsidR="00A23F09" w:rsidRPr="008C58C2" w:rsidRDefault="00BB54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Fűtéstechnika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124</w:t>
      </w:r>
      <w:r w:rsidR="00A23F09" w:rsidRPr="008C58C2">
        <w:rPr>
          <w:rFonts w:cs="Times New Roman"/>
          <w:b/>
        </w:rPr>
        <w:t xml:space="preserve"> óra/</w:t>
      </w:r>
      <w:r w:rsidR="0093505F" w:rsidRPr="008C58C2">
        <w:rPr>
          <w:rFonts w:cs="Times New Roman"/>
          <w:b/>
        </w:rPr>
        <w:t>1</w:t>
      </w:r>
      <w:r w:rsidR="008C0C67" w:rsidRPr="008C58C2">
        <w:rPr>
          <w:rFonts w:cs="Times New Roman"/>
          <w:b/>
        </w:rPr>
        <w:t>32</w:t>
      </w:r>
      <w:r w:rsidR="00A23F09" w:rsidRPr="008C58C2">
        <w:rPr>
          <w:rFonts w:cs="Times New Roman"/>
          <w:b/>
        </w:rPr>
        <w:t xml:space="preserve"> óra*</w:t>
      </w:r>
    </w:p>
    <w:p w14:paraId="0C7F415F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8FB8C77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548787D" w14:textId="3AF5EF29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38432349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2AD732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32650AA" w14:textId="77777777" w:rsidR="00A23F09" w:rsidRPr="008C58C2" w:rsidRDefault="00BB5455" w:rsidP="00BB545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különböző </w:t>
      </w: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fajtáinak, felépítésének, működésének, beüzemelésének, kiválasztásának megismerése. A fűtési rendszerek fajtáinak, méretezési alapjainak megismerése. A megújuló energiahasznosító berendezések fajtáinak, alkalmazásának megismerése.</w:t>
      </w:r>
    </w:p>
    <w:p w14:paraId="7FF172E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CD132DF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0998F12" w14:textId="77777777" w:rsidR="00A23F09" w:rsidRPr="008C58C2" w:rsidRDefault="00BB5455" w:rsidP="00BB545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0E127B56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61244E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5E9D6F0" w14:textId="77777777" w:rsidR="00A23F09" w:rsidRPr="008C58C2" w:rsidRDefault="00BB5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8C58C2">
        <w:rPr>
          <w:rFonts w:cs="Times New Roman"/>
          <w:b/>
          <w:i/>
        </w:rPr>
        <w:t>Hőtermelő</w:t>
      </w:r>
      <w:proofErr w:type="spellEnd"/>
      <w:r w:rsidRPr="008C58C2">
        <w:rPr>
          <w:rFonts w:cs="Times New Roman"/>
          <w:b/>
          <w:i/>
        </w:rPr>
        <w:t xml:space="preserve"> berendezések</w:t>
      </w:r>
    </w:p>
    <w:p w14:paraId="66E7959E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kiválasztása.</w:t>
      </w:r>
    </w:p>
    <w:p w14:paraId="5D63C5D5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Hőleadók</w:t>
      </w:r>
      <w:proofErr w:type="spellEnd"/>
      <w:r w:rsidRPr="008C58C2">
        <w:rPr>
          <w:rFonts w:cs="Times New Roman"/>
        </w:rPr>
        <w:t xml:space="preserve"> elhelyezése, hőmérséklet és légeloszlás a fűtött térben.</w:t>
      </w:r>
    </w:p>
    <w:p w14:paraId="57A96ABF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főbb részegységek kiválasztása katalógusadatok alapján. </w:t>
      </w:r>
    </w:p>
    <w:p w14:paraId="19711095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Fosszilis energiahordozón alapuló </w:t>
      </w: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jellemző kialakítása.</w:t>
      </w:r>
    </w:p>
    <w:p w14:paraId="2195ECE3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Lehetséges energiahordozók ismerete, elemzése.</w:t>
      </w:r>
    </w:p>
    <w:p w14:paraId="0FAD8241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Égéselmélet, égéshő, kazánhatásfok.</w:t>
      </w:r>
    </w:p>
    <w:p w14:paraId="0E6ABD86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Égéslevegő szükséglet, ellátás biztosítása.</w:t>
      </w:r>
    </w:p>
    <w:p w14:paraId="2FF58337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Égéstermék elvezetés, kéménymegoldások.</w:t>
      </w:r>
    </w:p>
    <w:p w14:paraId="78B79E08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Természetes és mesterséges huzat biztosítása, mérése, veszélyei.</w:t>
      </w:r>
    </w:p>
    <w:p w14:paraId="37369CEE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Nyitott és zárt égésterű rendszerek.</w:t>
      </w:r>
    </w:p>
    <w:p w14:paraId="452F3266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Szekunder közvetítő közegek, víz, levegő.</w:t>
      </w:r>
    </w:p>
    <w:p w14:paraId="3EAD4806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szabályozása.</w:t>
      </w:r>
    </w:p>
    <w:p w14:paraId="18B0E746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Hőtermelők</w:t>
      </w:r>
      <w:proofErr w:type="spellEnd"/>
      <w:r w:rsidRPr="008C58C2">
        <w:rPr>
          <w:rFonts w:cs="Times New Roman"/>
        </w:rPr>
        <w:t xml:space="preserve"> tápvíz-kezelése és ellátása.</w:t>
      </w:r>
    </w:p>
    <w:p w14:paraId="55A51AC8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Megújuló energiát hasznosító </w:t>
      </w: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berendezések.</w:t>
      </w:r>
    </w:p>
    <w:p w14:paraId="3A0146E5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Hővisszanyerés</w:t>
      </w:r>
      <w:proofErr w:type="spellEnd"/>
      <w:r w:rsidRPr="008C58C2">
        <w:rPr>
          <w:rFonts w:cs="Times New Roman"/>
        </w:rPr>
        <w:t>.</w:t>
      </w:r>
    </w:p>
    <w:p w14:paraId="5E0989AB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Veszteség és hulladék hő hasznosítás.</w:t>
      </w:r>
    </w:p>
    <w:p w14:paraId="2EF35417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Égéstermék hő hasznosítása, hőcserélők.</w:t>
      </w:r>
    </w:p>
    <w:p w14:paraId="47EDD092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Nyomás- és tömörségi próba, szivárgásellenőrzések.</w:t>
      </w:r>
    </w:p>
    <w:p w14:paraId="09673F31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 általános beüzemelési és üzemeltetési feltételei.</w:t>
      </w:r>
    </w:p>
    <w:p w14:paraId="58EFFF95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Készre szerelések, nyomáspróbák ellenőrzése.</w:t>
      </w:r>
    </w:p>
    <w:p w14:paraId="0A2CED98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</w:t>
      </w:r>
      <w:proofErr w:type="spellStart"/>
      <w:r w:rsidRPr="008C58C2">
        <w:rPr>
          <w:rFonts w:cs="Times New Roman"/>
        </w:rPr>
        <w:t>hőtermelő</w:t>
      </w:r>
      <w:proofErr w:type="spellEnd"/>
      <w:r w:rsidRPr="008C58C2">
        <w:rPr>
          <w:rFonts w:cs="Times New Roman"/>
        </w:rPr>
        <w:t xml:space="preserve"> berendezések, szabályzó elemek és rendszerek programozása.</w:t>
      </w:r>
    </w:p>
    <w:p w14:paraId="78A39A5C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Finom-beszabályozások, ellenőrző mérések elvégzése, dokumentálása.</w:t>
      </w:r>
    </w:p>
    <w:p w14:paraId="3765B9D4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tervezett, kötelező és hatósági mérések elvégzése.</w:t>
      </w:r>
    </w:p>
    <w:p w14:paraId="5496BDFA" w14:textId="77777777" w:rsidR="00A23F09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Próbaüzem, kezelőszemélyzet oktatása, a teljes átadási dokumentáció összeállítása, az elkészült berendezés átadása.</w:t>
      </w:r>
    </w:p>
    <w:p w14:paraId="3602EFFF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BDCAC0" w14:textId="77777777" w:rsidR="00A23F09" w:rsidRPr="008C58C2" w:rsidRDefault="00BB5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Fűtési rendszerek</w:t>
      </w:r>
    </w:p>
    <w:p w14:paraId="7117FBAB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fűtés folyamata, természetes </w:t>
      </w:r>
      <w:proofErr w:type="spellStart"/>
      <w:r w:rsidRPr="008C58C2">
        <w:rPr>
          <w:rFonts w:cs="Times New Roman"/>
        </w:rPr>
        <w:t>hőnyereség</w:t>
      </w:r>
      <w:proofErr w:type="spellEnd"/>
      <w:r w:rsidRPr="008C58C2">
        <w:rPr>
          <w:rFonts w:cs="Times New Roman"/>
        </w:rPr>
        <w:t xml:space="preserve">, </w:t>
      </w:r>
      <w:proofErr w:type="spellStart"/>
      <w:r w:rsidRPr="008C58C2">
        <w:rPr>
          <w:rFonts w:cs="Times New Roman"/>
        </w:rPr>
        <w:t>hőveszteség</w:t>
      </w:r>
      <w:proofErr w:type="spellEnd"/>
      <w:r w:rsidRPr="008C58C2">
        <w:rPr>
          <w:rFonts w:cs="Times New Roman"/>
        </w:rPr>
        <w:t xml:space="preserve"> számítás.</w:t>
      </w:r>
    </w:p>
    <w:p w14:paraId="401EB9BF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Fűtési igények meghatározása, épületfizikai és rendszertechnikai optimalizálása.</w:t>
      </w:r>
    </w:p>
    <w:p w14:paraId="75C89A24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Veszteséghő-források, hőforrások, </w:t>
      </w:r>
      <w:proofErr w:type="spellStart"/>
      <w:r w:rsidRPr="008C58C2">
        <w:rPr>
          <w:rFonts w:cs="Times New Roman"/>
        </w:rPr>
        <w:t>hővisszanyerési</w:t>
      </w:r>
      <w:proofErr w:type="spellEnd"/>
      <w:r w:rsidRPr="008C58C2">
        <w:rPr>
          <w:rFonts w:cs="Times New Roman"/>
        </w:rPr>
        <w:t xml:space="preserve"> lehetőségek feltárása.</w:t>
      </w:r>
    </w:p>
    <w:p w14:paraId="2BCE5B67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Mono-</w:t>
      </w:r>
      <w:proofErr w:type="spellEnd"/>
      <w:r w:rsidRPr="008C58C2">
        <w:rPr>
          <w:rFonts w:cs="Times New Roman"/>
        </w:rPr>
        <w:t xml:space="preserve">, </w:t>
      </w:r>
      <w:proofErr w:type="spellStart"/>
      <w:r w:rsidRPr="008C58C2">
        <w:rPr>
          <w:rFonts w:cs="Times New Roman"/>
        </w:rPr>
        <w:t>bi-</w:t>
      </w:r>
      <w:proofErr w:type="spellEnd"/>
      <w:r w:rsidRPr="008C58C2">
        <w:rPr>
          <w:rFonts w:cs="Times New Roman"/>
        </w:rPr>
        <w:t xml:space="preserve"> és multivalens-hőközpontok kialakítása.</w:t>
      </w:r>
    </w:p>
    <w:p w14:paraId="26954FDE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Lehetséges rendszertechnikai megoldások, kapcsolások.</w:t>
      </w:r>
    </w:p>
    <w:p w14:paraId="4925BC22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Jellemző fűtéstechnikai és használati-melegvíz készítési alkalmazások.</w:t>
      </w:r>
    </w:p>
    <w:p w14:paraId="47AF3EF1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Készre szerelések, nyomáspróbák ellenőrzése.</w:t>
      </w:r>
    </w:p>
    <w:p w14:paraId="290E6E2E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Primer és szekunder rendszerek feltöltése, nyomáspróbája, átmosása, légtelenítése.</w:t>
      </w:r>
    </w:p>
    <w:p w14:paraId="29A5B141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Primer és szekunder körök beüzemelhetőségi, beszabályozhatósági feltételeinek ellenőrzése.</w:t>
      </w:r>
    </w:p>
    <w:p w14:paraId="548DDC95" w14:textId="77777777" w:rsidR="00A23F09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Kapcsolódó hálózatok, rendszerelemek megfelelőség ellenőrzése, beüzemelése, beszabályozása.</w:t>
      </w:r>
    </w:p>
    <w:p w14:paraId="61543564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91216E" w14:textId="77777777" w:rsidR="00A23F09" w:rsidRPr="008C58C2" w:rsidRDefault="00BB5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Megújuló energia felhasználások</w:t>
      </w:r>
    </w:p>
    <w:p w14:paraId="38BC6C93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Megújuló energia alapú hőforrások igénybevételének optimalizálása.</w:t>
      </w:r>
    </w:p>
    <w:p w14:paraId="2F9E27BC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Napkollektorok technikai megoldásai, telepítés, rendszerbe illesztés.</w:t>
      </w:r>
    </w:p>
    <w:p w14:paraId="61671317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hőszivattyú működési elve.</w:t>
      </w:r>
    </w:p>
    <w:p w14:paraId="4A54313F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hőszivattyú berendezések általános csoportosítása, primer-szekunder közvetítő közegek, energetikai értékelése.</w:t>
      </w:r>
    </w:p>
    <w:p w14:paraId="1AF21A33" w14:textId="77777777" w:rsidR="00BB5455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Jellemző alkalmazások (fűtés, hűtés, használati </w:t>
      </w:r>
      <w:proofErr w:type="spellStart"/>
      <w:r w:rsidRPr="008C58C2">
        <w:rPr>
          <w:rFonts w:cs="Times New Roman"/>
        </w:rPr>
        <w:t>melegvíz</w:t>
      </w:r>
      <w:proofErr w:type="spellEnd"/>
      <w:r w:rsidRPr="008C58C2">
        <w:rPr>
          <w:rFonts w:cs="Times New Roman"/>
        </w:rPr>
        <w:t>).</w:t>
      </w:r>
    </w:p>
    <w:p w14:paraId="54E3E7F9" w14:textId="77777777" w:rsidR="00A23F09" w:rsidRPr="008C58C2" w:rsidRDefault="00BB5455" w:rsidP="00BB545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alkalmazott készülékek, berendezések telepítése, üzembe helyezése és üzemeltetése.</w:t>
      </w:r>
    </w:p>
    <w:p w14:paraId="4647264E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9558ED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268146BA" w14:textId="77777777" w:rsidR="00A23F09" w:rsidRPr="008C58C2" w:rsidRDefault="00BB5455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4883241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E3DB62F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0830D54" w14:textId="7BB369DF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4EA32ADA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4AFD724" w14:textId="77777777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8DD7A23" w14:textId="77777777" w:rsidR="00A23F09" w:rsidRPr="008C58C2" w:rsidRDefault="00BB54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Fűtéstechnika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93</w:t>
      </w:r>
      <w:r w:rsidR="00A23F09" w:rsidRPr="008C58C2">
        <w:rPr>
          <w:rFonts w:cs="Times New Roman"/>
          <w:b/>
        </w:rPr>
        <w:t xml:space="preserve"> óra/</w:t>
      </w:r>
      <w:r w:rsidR="0093505F" w:rsidRPr="008C58C2">
        <w:rPr>
          <w:rFonts w:cs="Times New Roman"/>
          <w:b/>
        </w:rPr>
        <w:t>93</w:t>
      </w:r>
      <w:r w:rsidR="00A23F09" w:rsidRPr="008C58C2">
        <w:rPr>
          <w:rFonts w:cs="Times New Roman"/>
          <w:b/>
        </w:rPr>
        <w:t xml:space="preserve"> óra*</w:t>
      </w:r>
    </w:p>
    <w:p w14:paraId="73A3666E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5E9D825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B9F4C74" w14:textId="3D5B4966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0944E519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315933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DBDD2D0" w14:textId="77777777" w:rsidR="00A23F09" w:rsidRPr="008C58C2" w:rsidRDefault="00BB5455" w:rsidP="00BB5455">
      <w:pPr>
        <w:spacing w:after="0"/>
        <w:ind w:firstLine="360"/>
        <w:rPr>
          <w:rFonts w:cs="Times New Roman"/>
        </w:rPr>
      </w:pPr>
      <w:r w:rsidRPr="008C58C2">
        <w:rPr>
          <w:rFonts w:cs="Times New Roman"/>
        </w:rPr>
        <w:t>Fűtéshálózat, megújuló energia hálózat kialakítási módjainak, szerelésének, a berendezési tárgyak beüzemelésének, beszabályozásának megismerése.</w:t>
      </w:r>
    </w:p>
    <w:p w14:paraId="564D5EF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141D93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635F902" w14:textId="77777777" w:rsidR="00A23F09" w:rsidRPr="008C58C2" w:rsidRDefault="00BB5455" w:rsidP="00BB545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5F9E6AD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B766F68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699CE1CA" w14:textId="77777777" w:rsidR="00A23F09" w:rsidRPr="008C58C2" w:rsidRDefault="00BB5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Fűtési hálózatok kialakítása</w:t>
      </w:r>
    </w:p>
    <w:p w14:paraId="428EE9A2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Fűtési hálózatot szerel.</w:t>
      </w:r>
    </w:p>
    <w:p w14:paraId="7FA5D13A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Fűtési berendezési tárgyakat köt be.</w:t>
      </w:r>
    </w:p>
    <w:p w14:paraId="1758950F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Biztonsági berendezéseket szerel.</w:t>
      </w:r>
    </w:p>
    <w:p w14:paraId="3C5B2502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Felületfűtéseket épít.</w:t>
      </w:r>
    </w:p>
    <w:p w14:paraId="0FA79F49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Megújuló energia-felhasználó berendezéseket szerel.</w:t>
      </w:r>
    </w:p>
    <w:p w14:paraId="2C967A07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Beszabályozást végez.</w:t>
      </w:r>
    </w:p>
    <w:p w14:paraId="23D43576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Nyomáspróbát végez.</w:t>
      </w:r>
    </w:p>
    <w:p w14:paraId="1F13BE52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Szabályozó elemeket programoz.</w:t>
      </w:r>
    </w:p>
    <w:p w14:paraId="53790A15" w14:textId="77777777" w:rsidR="00BB5455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Fűtőkészüléket javít.</w:t>
      </w:r>
    </w:p>
    <w:p w14:paraId="6584AD9B" w14:textId="77777777" w:rsidR="00A23F09" w:rsidRPr="008C58C2" w:rsidRDefault="00BB5455" w:rsidP="00BB54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Fűtőkészüléket üzemel be.</w:t>
      </w:r>
    </w:p>
    <w:p w14:paraId="2E04F55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43EE6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3C1CE3CB" w14:textId="77777777" w:rsidR="00A23F09" w:rsidRPr="008C58C2" w:rsidRDefault="00BB5455" w:rsidP="00BB545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gazdálkodó szervezet</w:t>
      </w:r>
    </w:p>
    <w:p w14:paraId="3B5BB37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432FC2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2FFD149" w14:textId="4725A31C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5B0CC00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330872B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7BE4B4C" w14:textId="77777777" w:rsidR="00A23F09" w:rsidRPr="008C58C2" w:rsidRDefault="00A23F09" w:rsidP="00A23F09">
      <w:pPr>
        <w:rPr>
          <w:rFonts w:cs="Times New Roman"/>
        </w:rPr>
      </w:pPr>
    </w:p>
    <w:p w14:paraId="6A5B71CE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5129EBD0" w14:textId="77777777" w:rsidR="00A23F09" w:rsidRPr="008C58C2" w:rsidRDefault="008D5BB7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11696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50486DB1" w14:textId="77777777" w:rsidR="00A23F09" w:rsidRPr="008C58C2" w:rsidRDefault="008D5BB7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Hűtéstechnika</w:t>
      </w:r>
    </w:p>
    <w:p w14:paraId="05A5050F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26BFB730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23E382C2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6A1C098A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50A6F4C2" w14:textId="5A030C25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FF7041" w:rsidRPr="008C58C2">
        <w:rPr>
          <w:rFonts w:cs="Times New Roman"/>
        </w:rPr>
        <w:t>11696</w:t>
      </w:r>
      <w:r w:rsidRPr="008C58C2">
        <w:rPr>
          <w:rFonts w:cs="Times New Roman"/>
        </w:rPr>
        <w:t>-</w:t>
      </w:r>
      <w:r w:rsidR="00FF7041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FF7041" w:rsidRPr="008C58C2">
        <w:rPr>
          <w:rFonts w:cs="Times New Roman"/>
        </w:rPr>
        <w:t>Hűtéstechnika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93505F" w:rsidRPr="008C58C2" w14:paraId="48388DEB" w14:textId="77777777" w:rsidTr="00BE1A3B">
        <w:trPr>
          <w:cantSplit/>
          <w:trHeight w:val="1697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08997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4F3F55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Hűtéstechnika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E17202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Hűtéstechnika gyakorlat</w:t>
            </w:r>
          </w:p>
        </w:tc>
      </w:tr>
      <w:tr w:rsidR="0093505F" w:rsidRPr="008C58C2" w14:paraId="56256BAB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A95AD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EEE94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382FF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70F042E9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A062D9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Ismeri a hűtőközegek és hűtési körfolyamatok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D15F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09DB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7AB37D2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3CA06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Ellenőrzi, értelmezi és észrevételezi a hűtéstechnikai rendszerek tervdokumentációját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A18E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93B4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1C56ABAD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D494F6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Kiválasztja a szerelésekhez szükséges anyagokat, szerszámokat, szereléstechnológiát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374E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8FCC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55F137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04BA9A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Kiválasztja szükséges szerelvényeket és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78CF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7FCE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644F3E4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79E64A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Ismerje a megújuló energiaforrások szakterületen történő alkalmazásának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4719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7478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6CA75D48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1469BB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Ellenőrzi a hűtéstechnikai rendszereket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8F92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B65A7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444C5167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B27409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Ellenőrzi a hő- és korrózióvédő szigetelést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A783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325C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68F25127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DBB2A9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 xml:space="preserve">Nyomás és </w:t>
            </w:r>
            <w:proofErr w:type="gramStart"/>
            <w:r w:rsidRPr="008C58C2">
              <w:rPr>
                <w:rFonts w:cs="Times New Roman"/>
              </w:rPr>
              <w:t>hőmérséklet méréseket</w:t>
            </w:r>
            <w:proofErr w:type="gramEnd"/>
            <w:r w:rsidRPr="008C58C2">
              <w:rPr>
                <w:rFonts w:cs="Times New Roman"/>
              </w:rPr>
              <w:t xml:space="preserve"> végez és elemez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1D9DC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F85F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6F441295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2046DF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Üzembe helyezi és beállítja az egyes hálózatokat,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B9C9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36D4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4B588908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89DD82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Ellenőrzi a készülékek beüzemelését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395F9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D51D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3AF373A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8DC409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Elvégzi a beszabályozást, ellenőrző méréseket, dokumentációt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655B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38CD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70E40659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E6702E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Programozza a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A72D3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3C187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18F29BE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D467E9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Elvégzi a próbaüzemet, mérési jegyzőkönyvet készít, oktatja a kezelő személyzetet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34A7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C4B3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057E5DE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413BE8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Összeállítja a teljes átadási dokumentációt, átadja az elkészült berendezést, 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423F9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4E87E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4556F62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1A430D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Szervezi a hűtéstechnikai rendszerek tervszerű üzemeltetését, megelőző karbantartását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B158E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6952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14F6246D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9ED77F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Ismeri a hűtőközegek kezelési előírásait és az adminisztrációs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DF543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6C1D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0748CC1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E03799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1C5C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DD517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4A788BBE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4880D6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Műszaki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3587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605C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58CF3269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95D9CF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Tervjelek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18F4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154CE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1AFB316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CDBC3D" w14:textId="401A441D" w:rsidR="0093505F" w:rsidRPr="008C58C2" w:rsidRDefault="001C0917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Szerelési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B3EB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0A733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4FFEAED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25EFC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Szerszámok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2AFF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6002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4A01C550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E4402C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Készülék és szerelvény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E82B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8AEAC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450B4B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FB7D2E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Hűtéstechnikai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E35D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5253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7B83D28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10015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Hűtőközegek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D034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409A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12BA2CBC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2FF34A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Berendezési tárgyak,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50F8F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2CB3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47A2C6BA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52ED9C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Hő- és korrózióvédő szigetelés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22DD3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4BB5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B211259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AE9F2B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Nyomás és tömörségi 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D070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40357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B4F62A0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C9AFFA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Készülék és rendszer beüzemelés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10D3F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5F47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5A014FB1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876A5F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Elektronikus szabályozók, rendszerek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8749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E640E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290BF1A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5B14A3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Ellenőrző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39B29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46E1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B56E3B6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0123F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Mérési és átadási dokumentációk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8F7D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9D896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F8DCE38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6A8234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Üzemeltetési terv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1CA7F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2608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71D0EEAC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2D1681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Tervszerű megelőző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53CBC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7EB7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8F2D38C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613065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Hűtőközeg kezelés és adminisztráció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A92E4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22CF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62AD53EB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AA6C1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26E99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9CA2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19DC1029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795416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Terv- és műszaki dokumentáció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B912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D6C9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6CA292BF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64C1EC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Folyamatábrák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04A1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6EF2E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057277F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E49DD4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Mérőeszközök kezelése,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78BF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1FE57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1414232D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930F73" w14:textId="77777777" w:rsidR="0093505F" w:rsidRPr="008C58C2" w:rsidRDefault="0093505F" w:rsidP="00BE1A3B">
            <w:pPr>
              <w:spacing w:after="0"/>
              <w:jc w:val="left"/>
              <w:rPr>
                <w:rFonts w:cs="Times New Roman"/>
              </w:rPr>
            </w:pPr>
            <w:r w:rsidRPr="008C58C2">
              <w:rPr>
                <w:rFonts w:cs="Times New Roman"/>
              </w:rPr>
              <w:t>Információforrások ismerete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4803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7F58F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1D06AE61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63FF9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1305E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931C3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2A465CF4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5C7CFB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37670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36494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2CF99E2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68D8A7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C5A9C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CC148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6005144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4F4BD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C6D2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4AEBC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7D110A9A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3A77FE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A2064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9835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40AB997F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D0C044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CB02C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F35B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6CB28973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2C80F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B754B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F8C9F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8C58C2" w14:paraId="1671ECB0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4FEAE1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27502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F9B35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3A3D72AE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91EAC3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817F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CA331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8C58C2" w14:paraId="20417409" w14:textId="77777777" w:rsidTr="00BE1A3B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655BEB" w14:textId="77777777" w:rsidR="0093505F" w:rsidRPr="008C58C2" w:rsidRDefault="0093505F" w:rsidP="00BE1A3B">
            <w:pPr>
              <w:spacing w:after="0"/>
              <w:rPr>
                <w:rFonts w:cs="Times New Roman"/>
              </w:rPr>
            </w:pPr>
            <w:r w:rsidRPr="008C58C2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436FD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E61FA" w14:textId="77777777" w:rsidR="0093505F" w:rsidRPr="008C58C2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8C58C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F2C0B8B" w14:textId="77777777" w:rsidR="00BE1A3B" w:rsidRPr="00BE1A3B" w:rsidRDefault="00BE1A3B" w:rsidP="00BE1A3B">
      <w:pPr>
        <w:spacing w:after="0"/>
        <w:ind w:left="426"/>
        <w:rPr>
          <w:rFonts w:cs="Times New Roman"/>
        </w:rPr>
      </w:pPr>
    </w:p>
    <w:p w14:paraId="3AE814F6" w14:textId="77777777" w:rsidR="00A23F09" w:rsidRPr="008C58C2" w:rsidRDefault="00FF70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Hűtéstechnika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óra/</w:t>
      </w:r>
      <w:r w:rsidR="0093505F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óra*</w:t>
      </w:r>
    </w:p>
    <w:p w14:paraId="7478E28D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5C983C79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754D488" w14:textId="40D0E561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6C6A58C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6DD5975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4BDC521" w14:textId="77777777" w:rsidR="00A23F09" w:rsidRPr="008C58C2" w:rsidRDefault="00FF7041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épületgépészetben használt hűtéstechnikai rendszerek feladatának, típusainak, felépítésének-működésének, telepítésének, beüzemelésének, karbantartásának, javításának elsajátítása.</w:t>
      </w:r>
    </w:p>
    <w:p w14:paraId="6F4064D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46994DA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18035B4" w14:textId="77777777" w:rsidR="00A23F09" w:rsidRPr="008C58C2" w:rsidRDefault="00FF7041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1E99114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139D225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523FDC76" w14:textId="77777777" w:rsidR="00A23F09" w:rsidRPr="008C58C2" w:rsidRDefault="00FF70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Hűtéstechnikai alapismeretek</w:t>
      </w:r>
    </w:p>
    <w:p w14:paraId="76F980FE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Hűtéstechnikai alapelvek.</w:t>
      </w:r>
    </w:p>
    <w:p w14:paraId="5CD68037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hűtés célja, termodinamikai folyamata.</w:t>
      </w:r>
    </w:p>
    <w:p w14:paraId="2C01A635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Hűtőközegek állapotváltozása a hűtő körfolyamatban, túlhevítés és utóhűtés értelmezése.</w:t>
      </w:r>
    </w:p>
    <w:p w14:paraId="56520C21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Hűtési igény meghatározása, optimalizálása.</w:t>
      </w:r>
    </w:p>
    <w:p w14:paraId="24A835C4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Léghűtők elhelyezése, légeloszlás a hűtött térben.</w:t>
      </w:r>
    </w:p>
    <w:p w14:paraId="642369A2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telepítés körülményeinek mérlegelése (zaj, elpiszkolódás, környezeti hőm. </w:t>
      </w:r>
      <w:proofErr w:type="gramStart"/>
      <w:r w:rsidRPr="008C58C2">
        <w:rPr>
          <w:rFonts w:cs="Times New Roman"/>
        </w:rPr>
        <w:t>stb.</w:t>
      </w:r>
      <w:proofErr w:type="gramEnd"/>
      <w:r w:rsidRPr="008C58C2">
        <w:rPr>
          <w:rFonts w:cs="Times New Roman"/>
        </w:rPr>
        <w:t>).</w:t>
      </w:r>
    </w:p>
    <w:p w14:paraId="3D9845FE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 körfolyamatok.</w:t>
      </w:r>
    </w:p>
    <w:p w14:paraId="15C1E875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Kompresszoros hűtő körfolyamat, alapelemei, a körfolyamat vázlata.</w:t>
      </w:r>
    </w:p>
    <w:p w14:paraId="4AFF9969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Hűtőközegek halmazállapot változása, telítési állapot jellemző nyomás és hőmérséklet összefüggése.</w:t>
      </w:r>
    </w:p>
    <w:p w14:paraId="4AAD20DE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Egyfokozatú kompresszoros hűtő körfolyamat a </w:t>
      </w:r>
      <w:proofErr w:type="spellStart"/>
      <w:r w:rsidRPr="008C58C2">
        <w:rPr>
          <w:rFonts w:cs="Times New Roman"/>
        </w:rPr>
        <w:t>lgp-h</w:t>
      </w:r>
      <w:proofErr w:type="spellEnd"/>
      <w:r w:rsidRPr="008C58C2">
        <w:rPr>
          <w:rFonts w:cs="Times New Roman"/>
        </w:rPr>
        <w:t xml:space="preserve"> állapotdiagramban.</w:t>
      </w:r>
    </w:p>
    <w:p w14:paraId="6ED2C8AD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Hűtőközegek csoportosítása, jelölési rendszere.</w:t>
      </w:r>
    </w:p>
    <w:p w14:paraId="2769817F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Hűtőközegekkel szembeni követelmények.</w:t>
      </w:r>
    </w:p>
    <w:p w14:paraId="1599A74D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Hűtőközegek tárolása, szállítása, környezetvédelmi és kezelési előírásai.</w:t>
      </w:r>
    </w:p>
    <w:p w14:paraId="42B3F75C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hűtőközegek felhasználhatóságáról készült jelenleg érvényben lévő rendeletek ismerete.</w:t>
      </w:r>
    </w:p>
    <w:p w14:paraId="0D255BB7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Kenőolaj szerepe a hűtőberendezésekben.</w:t>
      </w:r>
    </w:p>
    <w:p w14:paraId="6D3C4668" w14:textId="631CD11D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Követelmények (kenés, visszavezetés, oldás, viszkozitás, oldhatóság, savasság). </w:t>
      </w:r>
    </w:p>
    <w:p w14:paraId="3C65F633" w14:textId="77777777" w:rsidR="00A23F09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Hűtőgépolajok: ásványolajok, </w:t>
      </w:r>
      <w:proofErr w:type="spellStart"/>
      <w:r w:rsidRPr="008C58C2">
        <w:rPr>
          <w:rFonts w:cs="Times New Roman"/>
        </w:rPr>
        <w:t>félszintetikus</w:t>
      </w:r>
      <w:proofErr w:type="spellEnd"/>
      <w:r w:rsidRPr="008C58C2">
        <w:rPr>
          <w:rFonts w:cs="Times New Roman"/>
        </w:rPr>
        <w:t xml:space="preserve"> és szintetikus olajok alkalmazhatósága, párosítása hűtőközegekkel.</w:t>
      </w:r>
    </w:p>
    <w:p w14:paraId="2EA2C417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497DB9" w14:textId="77777777" w:rsidR="00A23F09" w:rsidRPr="008C58C2" w:rsidRDefault="00FF70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Hűtéstechnikai rendszerek elemei</w:t>
      </w:r>
    </w:p>
    <w:p w14:paraId="5F68F41A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Hűtőkörök szerkezeti elemei, kompresszorok.</w:t>
      </w:r>
    </w:p>
    <w:p w14:paraId="586977BD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Kompresszorok szerkezeti felépítése, működése.</w:t>
      </w:r>
    </w:p>
    <w:p w14:paraId="612375E2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Hűtőköri szerelvények, szabályzók, biztonsági elemek.</w:t>
      </w:r>
    </w:p>
    <w:p w14:paraId="286E5258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 adagolók feladata, a szabályozás folyamata.</w:t>
      </w:r>
    </w:p>
    <w:p w14:paraId="2B59BB62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Hűtőköri szerelvények, elzárók, tartozékok.</w:t>
      </w:r>
    </w:p>
    <w:p w14:paraId="2C766808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Nedvesség és savszűrők, szűrőanyagok, szívó-, nyomóoldali szűrők elhelyezése.</w:t>
      </w:r>
    </w:p>
    <w:p w14:paraId="5581D50B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Folyadékleválasztók, folyadékgyűjtők.</w:t>
      </w:r>
    </w:p>
    <w:p w14:paraId="70D6F48A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Hűtőköri mérő- és segédeszközök.</w:t>
      </w:r>
    </w:p>
    <w:p w14:paraId="01704168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Univerzális hűtőköri mérőműszerek.</w:t>
      </w:r>
    </w:p>
    <w:p w14:paraId="4A89DC37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Hőszigetelés.</w:t>
      </w:r>
    </w:p>
    <w:p w14:paraId="25D214FB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Osztott ("</w:t>
      </w:r>
      <w:proofErr w:type="spellStart"/>
      <w:r w:rsidRPr="008C58C2">
        <w:rPr>
          <w:rFonts w:cs="Times New Roman"/>
        </w:rPr>
        <w:t>split</w:t>
      </w:r>
      <w:proofErr w:type="spellEnd"/>
      <w:r w:rsidRPr="008C58C2">
        <w:rPr>
          <w:rFonts w:cs="Times New Roman"/>
        </w:rPr>
        <w:t>") berendezések.</w:t>
      </w:r>
    </w:p>
    <w:p w14:paraId="077BAED0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VRF rendszerek elve felépítése, bel és kültéri egységei.</w:t>
      </w:r>
    </w:p>
    <w:p w14:paraId="2EEE1BEF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Abszorpciós és adszorpciós készülékek.</w:t>
      </w:r>
    </w:p>
    <w:p w14:paraId="7FB26667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Hőszivattyúk.</w:t>
      </w:r>
    </w:p>
    <w:p w14:paraId="7A0F81AA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 berendezések általános beüzemelési és üzemeltetési feltételei.</w:t>
      </w:r>
    </w:p>
    <w:p w14:paraId="3FEE4786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tervezett, kötelező és hatósági méréseket elvégzése.</w:t>
      </w:r>
    </w:p>
    <w:p w14:paraId="333AC7C2" w14:textId="77777777" w:rsidR="00A23F09" w:rsidRPr="008C58C2" w:rsidRDefault="00FF70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Próbaüzem, kezelőszemélyzet oktatása, a teljes átadási dokumentáció összeállítása, az elkészült berendezés átadása.</w:t>
      </w:r>
    </w:p>
    <w:p w14:paraId="710E1C6A" w14:textId="77777777" w:rsidR="00B53FBE" w:rsidRPr="008C58C2" w:rsidRDefault="00B53FB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64FE87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4E8549CC" w14:textId="77777777" w:rsidR="00A23F09" w:rsidRPr="008C58C2" w:rsidRDefault="00FF7041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6A6CFF4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A17799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19F653F" w14:textId="3910511A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AFC1D3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D3E690A" w14:textId="77777777" w:rsidR="00A23F09" w:rsidRPr="008C58C2" w:rsidRDefault="00FF70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Hűtéstechnika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óra/</w:t>
      </w:r>
      <w:r w:rsidR="0093505F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óra*</w:t>
      </w:r>
    </w:p>
    <w:p w14:paraId="4E5080DE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16CB57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27B6B61" w14:textId="4CF46D73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13D34275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AA935C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880103F" w14:textId="77777777" w:rsidR="00A23F09" w:rsidRPr="008C58C2" w:rsidRDefault="00FF7041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épületgépészetben használt hűtéstechnikai rendszerek feladatának, típusainak, felépítésének-működésének, telepítésének, beüzemelésének, karbantartásának, javításának gyakorlatban való elsajátítása.</w:t>
      </w:r>
    </w:p>
    <w:p w14:paraId="23FC0047" w14:textId="77777777" w:rsidR="00B53FBE" w:rsidRPr="008C58C2" w:rsidRDefault="00B53FBE" w:rsidP="00A23F09">
      <w:pPr>
        <w:spacing w:after="0"/>
        <w:ind w:left="426"/>
        <w:rPr>
          <w:rFonts w:cs="Times New Roman"/>
        </w:rPr>
      </w:pPr>
    </w:p>
    <w:p w14:paraId="15A370E6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A2ED782" w14:textId="77777777" w:rsidR="00A23F09" w:rsidRPr="008C58C2" w:rsidRDefault="00FF7041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320E79A8" w14:textId="77777777" w:rsidR="00B53FBE" w:rsidRPr="008C58C2" w:rsidRDefault="00B53FBE" w:rsidP="00A23F09">
      <w:pPr>
        <w:spacing w:after="0"/>
        <w:ind w:left="426"/>
        <w:rPr>
          <w:rFonts w:cs="Times New Roman"/>
        </w:rPr>
      </w:pPr>
    </w:p>
    <w:p w14:paraId="705DFD4B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60CB093A" w14:textId="77777777" w:rsidR="00A23F09" w:rsidRPr="008C58C2" w:rsidRDefault="00FF70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Hűtőkörök szerelési ismeretei</w:t>
      </w:r>
    </w:p>
    <w:p w14:paraId="682DCDF6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Hűtéstechnikai szervizeszközök módszerek.</w:t>
      </w:r>
    </w:p>
    <w:p w14:paraId="404332AE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Hűtős szerviztevékenység mérő- és segédeszközeinek bemutatása, használata.</w:t>
      </w:r>
    </w:p>
    <w:p w14:paraId="6CFC0EA8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Tömörségellenőrzés eszközei, módszerei, nyomáspróba.</w:t>
      </w:r>
    </w:p>
    <w:p w14:paraId="1CCB2DE2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Tömörségellenőrzés eszközei, módszerei, vákuumozás és vákuumtartási próba.</w:t>
      </w:r>
    </w:p>
    <w:p w14:paraId="39ABEB7A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 töltés, lefejtés eszközei, módszerei.</w:t>
      </w:r>
    </w:p>
    <w:p w14:paraId="13757FE3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Szivárgásvizsgálat fajtái, eszközei, módszerei, szivárgásellenőrzési terv készítése. </w:t>
      </w:r>
    </w:p>
    <w:p w14:paraId="1DB7F5C4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Hűtőközegek cseréje, hűtőközeg váltás technológiai ismeretei, </w:t>
      </w:r>
      <w:proofErr w:type="spellStart"/>
      <w:r w:rsidRPr="008C58C2">
        <w:rPr>
          <w:rFonts w:cs="Times New Roman"/>
        </w:rPr>
        <w:t>drop-in</w:t>
      </w:r>
      <w:proofErr w:type="spellEnd"/>
      <w:r w:rsidRPr="008C58C2">
        <w:rPr>
          <w:rFonts w:cs="Times New Roman"/>
        </w:rPr>
        <w:t xml:space="preserve"> jelleggel alkalmazható hűtőközegek.</w:t>
      </w:r>
    </w:p>
    <w:p w14:paraId="355C32ED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Hűtőközegek állapotváltozása a hűtő-körfolyamatban, túlhevítés és utóhűtés értelmezése, mérése, működő hűtő berendezésen.</w:t>
      </w:r>
    </w:p>
    <w:p w14:paraId="2D1A75F5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Hűtőkör első indítása, beüzemelési feltételek meglétének ellenőrzése.</w:t>
      </w:r>
    </w:p>
    <w:p w14:paraId="6B2BF2E5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 beszabályozás.</w:t>
      </w:r>
    </w:p>
    <w:p w14:paraId="1012328E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Üzemelő hűtőkör üzemi paramétereinek ellenőrzése, értékelése.</w:t>
      </w:r>
    </w:p>
    <w:p w14:paraId="252A32B3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Mérőeszközök kalibrálása, etalonnal való összehasonlítása.</w:t>
      </w:r>
    </w:p>
    <w:p w14:paraId="5EE7D0F2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Hűtőkörök alapelemeinek kiválasztása, telepítése.</w:t>
      </w:r>
    </w:p>
    <w:p w14:paraId="7E47BE89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Hűtéstechnikai rézcső csőalakítási gyakorlat, oldható kötés készítése.</w:t>
      </w:r>
    </w:p>
    <w:p w14:paraId="216579D1" w14:textId="77777777" w:rsidR="00FF7041" w:rsidRPr="008C58C2" w:rsidRDefault="00FF7041" w:rsidP="00FF7041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Rézcső keményforrasztása, elágazás készítése.</w:t>
      </w:r>
    </w:p>
    <w:p w14:paraId="4CFF1E11" w14:textId="77777777" w:rsidR="00A23F09" w:rsidRPr="008C58C2" w:rsidRDefault="00FF70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hőszigetelés és </w:t>
      </w:r>
      <w:proofErr w:type="spellStart"/>
      <w:r w:rsidRPr="008C58C2">
        <w:rPr>
          <w:rFonts w:cs="Times New Roman"/>
        </w:rPr>
        <w:t>héjalásának</w:t>
      </w:r>
      <w:proofErr w:type="spellEnd"/>
      <w:r w:rsidRPr="008C58C2">
        <w:rPr>
          <w:rFonts w:cs="Times New Roman"/>
        </w:rPr>
        <w:t xml:space="preserve"> elhelyezése.</w:t>
      </w:r>
    </w:p>
    <w:p w14:paraId="72315587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AB16B3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6392B834" w14:textId="77777777" w:rsidR="00A23F09" w:rsidRPr="008C58C2" w:rsidRDefault="00FF7041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és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gazdálkodó szervezetnél</w:t>
      </w:r>
    </w:p>
    <w:p w14:paraId="6591C607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466DFA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199DB1E1" w14:textId="337D3134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51BDB36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598EFED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0739520F" w14:textId="77777777" w:rsidR="00A23F09" w:rsidRPr="008C58C2" w:rsidRDefault="00A23F09" w:rsidP="00A23F09">
      <w:pPr>
        <w:rPr>
          <w:rFonts w:cs="Times New Roman"/>
        </w:rPr>
      </w:pPr>
    </w:p>
    <w:p w14:paraId="3D0DBFC6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5382DCDB" w14:textId="77777777" w:rsidR="00A23F09" w:rsidRPr="008C58C2" w:rsidRDefault="0048015C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11702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5E5F93CD" w14:textId="77777777" w:rsidR="00A23F09" w:rsidRPr="008C58C2" w:rsidRDefault="0048015C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Légtechnika</w:t>
      </w:r>
    </w:p>
    <w:p w14:paraId="13B5FBF0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478EDF35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4F15D6DC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13E09143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29317AED" w14:textId="104EC76E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48015C" w:rsidRPr="008C58C2">
        <w:rPr>
          <w:rFonts w:cs="Times New Roman"/>
        </w:rPr>
        <w:t>11702</w:t>
      </w:r>
      <w:r w:rsidRPr="008C58C2">
        <w:rPr>
          <w:rFonts w:cs="Times New Roman"/>
        </w:rPr>
        <w:t>-</w:t>
      </w:r>
      <w:r w:rsidR="0048015C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48015C" w:rsidRPr="008C58C2">
        <w:rPr>
          <w:rFonts w:cs="Times New Roman"/>
        </w:rPr>
        <w:t>Légtechnika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4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64"/>
        <w:gridCol w:w="758"/>
        <w:gridCol w:w="758"/>
      </w:tblGrid>
      <w:tr w:rsidR="0093505F" w:rsidRPr="00BE1A3B" w14:paraId="0F5B7AAA" w14:textId="77777777" w:rsidTr="00BE1A3B">
        <w:trPr>
          <w:cantSplit/>
          <w:trHeight w:val="1697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5A9C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D8FA67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Légtechnika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F1F54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Légtechnika gyakorlat</w:t>
            </w:r>
          </w:p>
        </w:tc>
      </w:tr>
      <w:tr w:rsidR="0093505F" w:rsidRPr="00BE1A3B" w14:paraId="6FED4865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D856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2A7D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EAA0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0CDCEC8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FF4EF0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 xml:space="preserve">Ismerje a nedves levegő tulajdonságait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43DF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9A1B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B47911B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82BEA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Ellenőrzi, értelmezi és észrevételezi a légtechnikai és klímatechnikai rendszerek tervdokumentációját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9BB8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C0B3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775B88C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9674FA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a szerelésekhez szükséges anyagokat, szerszámokat, szereléstechnológiát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26F30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0728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94BF17A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5AC1A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szükséges szerelvényeket és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821B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2FD4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CA52DB4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7B96E2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légtechnikai rendszereket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8337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B547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9CC57B0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73A9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Szereli és ellenőrzi a hő- és korrózióvédő szigetelést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08C4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2413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184743A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4CAEB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769A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D67D0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2D037D1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6B8A7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tervezett, kötelező és hatósági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CF12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CEB6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0E771C7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FA45EF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Üzembe helyezi és beállítja az egyes hálózatokat,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9C91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3C34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7E4D77E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04CA37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készülékek beüzemelését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E818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C51A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68026EE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2BF19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beszabályozást, ellenőrző méréseket, dokumentációt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FF39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1ABF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AB53F3D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627BBD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Programozza a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1BE2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7C1D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AC33B5A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47B59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próbaüzemet, mérési jegyzőkönyvet készít, oktatja a kezelő személyzetet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F398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FB72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86446B0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C8A4DD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Intézi a hatósági átadásokat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9A2D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8724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B98835B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F89951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Összeállítja a teljes átadási dokumentációt, átadja az elkészült berendezést, 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E87E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15E3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6174BD9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F3FB0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Szervezi az ellátó rendszerek tervszerű üzemeltetését, megelőző karbantartását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1DB2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1A6C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B665E52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C5A8D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AEDE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4F6A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132F904D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D55D8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Műszaki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3021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3A57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D424C51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BF8F79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FE2F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2AE3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10A1BBA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76C59F" w14:textId="63DF73BE" w:rsidR="0093505F" w:rsidRPr="00BE1A3B" w:rsidRDefault="00187C5B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Szerelési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84AE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DD67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9B1A186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D68FC1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Szerszámok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5A92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6B59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821F78F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8E5D95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szerelvény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8F70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A39A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B8A3DFC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22FE84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Légtechnikai és klímatechnikai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AF86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94BB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6C102F5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78E7A9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Berendezési tárgyak,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BDC4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EEEE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FECF5C8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9B2EBF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Hő- és korrózióvédő szigetelés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D22A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6AB7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BCFAAF6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9DD5AB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Nyomás és tömörségi 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ADD0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F5D6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26D4EBF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DE781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Hatósági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199D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8A42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A6E06A6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72B72C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Készülék és rendszer beüzemelés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9FF4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24C8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AF28F0E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01C5A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Elektronikus szabályozók, rendszerek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9609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BDD3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AACD9D6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66C5A2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Beszabályozás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89E8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5C61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D710AFE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2DC82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Ellenőrző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438B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189D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4CE2DDE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BF739D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Mérési és átadási dokumentációk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31080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CB66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C609CCC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C243B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Üzemeltetési terv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C817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ED4A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FA07898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6C3CAA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Tervszerű megelőző 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017A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84FF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EC7DDD0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3F2C1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B7C7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3DD9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53074B9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95621B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Terv- és műszaki dokumentáció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1953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6AFB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7A9BA31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FABB3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Folyamatábrák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E11C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D4B2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06BB916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8B028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Mérőeszközök kezelése,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ADDE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EB11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8B1F5AB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A847A5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Információforrások ismerete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1902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43B4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607CCBF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A7EC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E9A7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7CE7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747DA0A9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46935B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FC6F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1322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49B213F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8970D4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A369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CA32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89A7997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75C2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838E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D1C10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48F2DDAC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375F48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F4DA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3139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B8B56D9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2EDF36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5D84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72EC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F089D8A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F9DA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FA27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8EC9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B70D192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0A4AF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A704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1BE5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B4D0FEB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24BB70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772A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66EF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73E8EAA" w14:textId="77777777" w:rsidTr="00BE1A3B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877B2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4D2E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B259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5F3E40E" w14:textId="77777777" w:rsidR="00A23F09" w:rsidRPr="008C58C2" w:rsidRDefault="00A23F09" w:rsidP="00A23F09">
      <w:pPr>
        <w:rPr>
          <w:rFonts w:cs="Times New Roman"/>
        </w:rPr>
      </w:pPr>
    </w:p>
    <w:p w14:paraId="1B994F19" w14:textId="77777777" w:rsidR="00A23F09" w:rsidRPr="008C58C2" w:rsidRDefault="0048015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Légtechnika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óra/</w:t>
      </w:r>
      <w:r w:rsidR="0093505F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óra*</w:t>
      </w:r>
    </w:p>
    <w:p w14:paraId="637C2495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2C94524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1263C92" w14:textId="178DCF6A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42EE9CC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70091A5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4BE0589B" w14:textId="77777777" w:rsidR="00A23F09" w:rsidRPr="008C58C2" w:rsidRDefault="0048015C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épületgépészetben használt légtechnikai rendszerek feladatának, típusainak, felépítésének-működésének, telepítésének, beüzemelésének, karbantartásának, javításának elsajátítása.</w:t>
      </w:r>
    </w:p>
    <w:p w14:paraId="78B42133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16A9B23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1CE600F" w14:textId="77777777" w:rsidR="00A23F09" w:rsidRPr="008C58C2" w:rsidRDefault="0048015C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4548113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8C8544C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856DD19" w14:textId="77777777" w:rsidR="00A23F09" w:rsidRPr="008C58C2" w:rsidRDefault="00E35CC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Légtechnikai rendszerismeretek</w:t>
      </w:r>
    </w:p>
    <w:p w14:paraId="776CDABA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Szellőztető és klímarendszerek elvi felépítése.</w:t>
      </w:r>
    </w:p>
    <w:p w14:paraId="260FF8D3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Légtechnikai rendszerek feladata, elszívás, szellőzés, </w:t>
      </w:r>
      <w:proofErr w:type="spellStart"/>
      <w:r w:rsidRPr="008C58C2">
        <w:rPr>
          <w:rFonts w:cs="Times New Roman"/>
        </w:rPr>
        <w:t>klimatizálás</w:t>
      </w:r>
      <w:proofErr w:type="spellEnd"/>
      <w:r w:rsidRPr="008C58C2">
        <w:rPr>
          <w:rFonts w:cs="Times New Roman"/>
        </w:rPr>
        <w:t>.</w:t>
      </w:r>
    </w:p>
    <w:p w14:paraId="4DC975D1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 kezelés módjai, szerkezeti elemei és eszközei.</w:t>
      </w:r>
    </w:p>
    <w:p w14:paraId="44B9B17C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Hőmérséklet-szabályozás, természetes és mesterséges hűtés, fűtés.</w:t>
      </w:r>
    </w:p>
    <w:p w14:paraId="22DAC4BB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Nedvességtartalom szabályozás, szárítás, nedvesítés.</w:t>
      </w:r>
    </w:p>
    <w:p w14:paraId="3DB9F5E0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 tisztasága, szűrési megoldások és minőségek.</w:t>
      </w:r>
    </w:p>
    <w:p w14:paraId="221A7834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komfortérzetet befolyásoló tényezők, a belső levegőminőség komforttartománya.</w:t>
      </w:r>
    </w:p>
    <w:p w14:paraId="6C8236F5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Légsebesség a tartózkodási zónában.</w:t>
      </w:r>
    </w:p>
    <w:p w14:paraId="5A834D90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Szellőzési, </w:t>
      </w:r>
      <w:proofErr w:type="spellStart"/>
      <w:r w:rsidRPr="008C58C2">
        <w:rPr>
          <w:rFonts w:cs="Times New Roman"/>
        </w:rPr>
        <w:t>klimatizálási</w:t>
      </w:r>
      <w:proofErr w:type="spellEnd"/>
      <w:r w:rsidRPr="008C58C2">
        <w:rPr>
          <w:rFonts w:cs="Times New Roman"/>
        </w:rPr>
        <w:t xml:space="preserve"> igény meghatározása, optimalizálása.</w:t>
      </w:r>
    </w:p>
    <w:p w14:paraId="7A437130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Szellőző levegő mennyiség meghatározása.</w:t>
      </w:r>
    </w:p>
    <w:p w14:paraId="085A4384" w14:textId="2D86191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 légállapotának megváltoztatásai (fűtés, hűtés, szárítása, nedvesítés)</w:t>
      </w:r>
      <w:r w:rsidR="00B33F72" w:rsidRPr="008C58C2">
        <w:rPr>
          <w:rFonts w:cs="Times New Roman"/>
        </w:rPr>
        <w:t>.</w:t>
      </w:r>
    </w:p>
    <w:p w14:paraId="09DCC2D9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Légtechnikai hálózatok kialakítási, méretezési szempontjai.</w:t>
      </w:r>
    </w:p>
    <w:p w14:paraId="752BB288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Légcsatorna méretezése, szükséges keresztmetszet meghatározása felvett sebesség alapján, a légcsatorna súrlódási ellenállása.</w:t>
      </w:r>
    </w:p>
    <w:p w14:paraId="286CF1FC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légtechnika rendszer zajforrásai, testhang és léghang.</w:t>
      </w:r>
    </w:p>
    <w:p w14:paraId="768C1DA5" w14:textId="77777777" w:rsidR="00A23F09" w:rsidRPr="008C58C2" w:rsidRDefault="0048015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Energiatakarékos szellőzési rendszerek.</w:t>
      </w:r>
    </w:p>
    <w:p w14:paraId="785A3F9E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479A31" w14:textId="77777777" w:rsidR="00A23F09" w:rsidRPr="008C58C2" w:rsidRDefault="004801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Légtechnikai rendszerelemek</w:t>
      </w:r>
    </w:p>
    <w:p w14:paraId="0AF32524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Kompakt szellőző és </w:t>
      </w:r>
      <w:proofErr w:type="spellStart"/>
      <w:r w:rsidRPr="008C58C2">
        <w:rPr>
          <w:rFonts w:cs="Times New Roman"/>
        </w:rPr>
        <w:t>hővisszanyerő</w:t>
      </w:r>
      <w:proofErr w:type="spellEnd"/>
      <w:r w:rsidRPr="008C58C2">
        <w:rPr>
          <w:rFonts w:cs="Times New Roman"/>
        </w:rPr>
        <w:t xml:space="preserve"> egységek.</w:t>
      </w:r>
    </w:p>
    <w:p w14:paraId="2CE499AA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Légszárítás, nedvesítés.</w:t>
      </w:r>
    </w:p>
    <w:p w14:paraId="58E7E274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Levegőszűrés, porleválasztás.</w:t>
      </w:r>
    </w:p>
    <w:p w14:paraId="52E751DC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Hang- és rezgéscsillapító elemek.</w:t>
      </w:r>
    </w:p>
    <w:p w14:paraId="0F3C36F9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Légcsatorna anyagismeret, kötés- és függesztés technika.</w:t>
      </w:r>
    </w:p>
    <w:p w14:paraId="14159DF7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Légkezelő berendezések.</w:t>
      </w:r>
    </w:p>
    <w:p w14:paraId="1C59C65A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Központi építőelemes légkezelők.</w:t>
      </w:r>
    </w:p>
    <w:p w14:paraId="3B1B3852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Légtechnikai hálózatok elemei, ventilátorok.</w:t>
      </w:r>
    </w:p>
    <w:p w14:paraId="1E4C8286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Befúvó és elszívó rácsok (</w:t>
      </w:r>
      <w:proofErr w:type="spellStart"/>
      <w:r w:rsidRPr="008C58C2">
        <w:rPr>
          <w:rFonts w:cs="Times New Roman"/>
        </w:rPr>
        <w:t>anemosztátok</w:t>
      </w:r>
      <w:proofErr w:type="spellEnd"/>
      <w:r w:rsidRPr="008C58C2">
        <w:rPr>
          <w:rFonts w:cs="Times New Roman"/>
        </w:rPr>
        <w:t>).</w:t>
      </w:r>
    </w:p>
    <w:p w14:paraId="78381542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Tűzvédelmi csappantyúk.</w:t>
      </w:r>
    </w:p>
    <w:p w14:paraId="1A94893A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Hővisszanyerés</w:t>
      </w:r>
      <w:proofErr w:type="spellEnd"/>
      <w:r w:rsidRPr="008C58C2">
        <w:rPr>
          <w:rFonts w:cs="Times New Roman"/>
        </w:rPr>
        <w:t xml:space="preserve"> berendezései, energiaigény csökkentési lehetőségek.</w:t>
      </w:r>
    </w:p>
    <w:p w14:paraId="4F614079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Légtechnikai csőhálózatok hőszigetelése.</w:t>
      </w:r>
    </w:p>
    <w:p w14:paraId="60F349F5" w14:textId="77777777" w:rsidR="0048015C" w:rsidRPr="008C58C2" w:rsidRDefault="0048015C" w:rsidP="0048015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Légtechnikai rendszerek szabályozó berendezései.</w:t>
      </w:r>
    </w:p>
    <w:p w14:paraId="70691A56" w14:textId="77777777" w:rsidR="00A23F09" w:rsidRPr="008C58C2" w:rsidRDefault="0048015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Kapcsolódó hálózatok, rendszerelemek megfelelőség ellenőrzése, beüzemelése, beszabályozása.</w:t>
      </w:r>
    </w:p>
    <w:p w14:paraId="0B244962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1FFD1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83BF4BB" w14:textId="77777777" w:rsidR="00A23F09" w:rsidRPr="008C58C2" w:rsidRDefault="0048015C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7F2859F6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6971D73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E518584" w14:textId="6A341338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87BF06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50DD0E9" w14:textId="77777777" w:rsidR="00A23F09" w:rsidRPr="008C58C2" w:rsidRDefault="00D94C6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Légtechnika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óra/</w:t>
      </w:r>
      <w:r w:rsidR="0093505F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óra*</w:t>
      </w:r>
    </w:p>
    <w:p w14:paraId="3E144AD1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2B871B67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9331256" w14:textId="218164F3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375357D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35EA56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0FC64BE" w14:textId="77777777" w:rsidR="00A23F09" w:rsidRPr="008C58C2" w:rsidRDefault="00D94C6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épületgépészetben használt légtechnikai rendszerek feladatának, típusainak, felépítésének-működésének, telepítésének, beüzemelésének, karbantartásának, javításának gyakorlatban való elsajátítása.</w:t>
      </w:r>
    </w:p>
    <w:p w14:paraId="5DB19E5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2138CB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430991DC" w14:textId="77777777" w:rsidR="00A23F09" w:rsidRPr="008C58C2" w:rsidRDefault="00D94C6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 A tantárgy az adott évfolyamba lépés feltételeiként megjelölt közismereti és szakmai tartalmakra épül.</w:t>
      </w:r>
    </w:p>
    <w:p w14:paraId="612D6EC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700A31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5E7C6890" w14:textId="77777777" w:rsidR="00A23F09" w:rsidRPr="008C58C2" w:rsidRDefault="00D94C6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Légtechnikai rendszerek</w:t>
      </w:r>
    </w:p>
    <w:p w14:paraId="65C44EA7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Légállapot mérés műszerei és mérések.</w:t>
      </w:r>
    </w:p>
    <w:p w14:paraId="370A3D8D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Légtechnikai berendezés zajterhelésének mérése.</w:t>
      </w:r>
    </w:p>
    <w:p w14:paraId="1EE81EBE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Levegőszűrő áramlási ellenállás mérése.</w:t>
      </w:r>
    </w:p>
    <w:p w14:paraId="49F034AB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Kifúvó </w:t>
      </w:r>
      <w:proofErr w:type="spellStart"/>
      <w:r w:rsidRPr="008C58C2">
        <w:rPr>
          <w:rFonts w:cs="Times New Roman"/>
        </w:rPr>
        <w:t>anemosztát</w:t>
      </w:r>
      <w:proofErr w:type="spellEnd"/>
      <w:r w:rsidRPr="008C58C2">
        <w:rPr>
          <w:rFonts w:cs="Times New Roman"/>
        </w:rPr>
        <w:t xml:space="preserve"> légkibocsátás mérése.</w:t>
      </w:r>
    </w:p>
    <w:p w14:paraId="1F214F34" w14:textId="35ED2ACC" w:rsidR="00D94C64" w:rsidRPr="008C58C2" w:rsidRDefault="006B4DA0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Ventil</w:t>
      </w:r>
      <w:r w:rsidR="00D94C64" w:rsidRPr="008C58C2">
        <w:rPr>
          <w:rFonts w:cs="Times New Roman"/>
        </w:rPr>
        <w:t xml:space="preserve">átor </w:t>
      </w:r>
      <w:proofErr w:type="spellStart"/>
      <w:r w:rsidR="00D94C64" w:rsidRPr="008C58C2">
        <w:rPr>
          <w:rFonts w:cs="Times New Roman"/>
        </w:rPr>
        <w:t>össznyomás</w:t>
      </w:r>
      <w:proofErr w:type="spellEnd"/>
      <w:r w:rsidR="00D94C64" w:rsidRPr="008C58C2">
        <w:rPr>
          <w:rFonts w:cs="Times New Roman"/>
        </w:rPr>
        <w:t xml:space="preserve"> növekedés és szállított térfogatáram mérése.</w:t>
      </w:r>
    </w:p>
    <w:p w14:paraId="5BE83184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Légcsatorna áramlási viszonyainak (dinamikus nyomás, légsebesség) mérése.</w:t>
      </w:r>
    </w:p>
    <w:p w14:paraId="75C0748F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Komplex légtechnikai beszabályozási rendszer terv szerinti lég- és </w:t>
      </w:r>
      <w:proofErr w:type="spellStart"/>
      <w:r w:rsidRPr="008C58C2">
        <w:rPr>
          <w:rFonts w:cs="Times New Roman"/>
        </w:rPr>
        <w:t>hőtechnikai</w:t>
      </w:r>
      <w:proofErr w:type="spellEnd"/>
      <w:r w:rsidRPr="008C58C2">
        <w:rPr>
          <w:rFonts w:cs="Times New Roman"/>
        </w:rPr>
        <w:t xml:space="preserve"> beszabályozás.</w:t>
      </w:r>
    </w:p>
    <w:p w14:paraId="73448975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Légcsatorna hálózat szerelés különböző csőanyagokkal.</w:t>
      </w:r>
    </w:p>
    <w:p w14:paraId="275A42EB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Ventilátorok szerelése, beépítése.</w:t>
      </w:r>
    </w:p>
    <w:p w14:paraId="4CC5FD20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Légkezelők telepítése, szerelése, beüzemelése.</w:t>
      </w:r>
    </w:p>
    <w:p w14:paraId="628C809A" w14:textId="77777777" w:rsidR="00D94C64" w:rsidRPr="008C58C2" w:rsidRDefault="00D94C64" w:rsidP="00D94C6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Légtechnikai rendszerelemek beépítése. </w:t>
      </w:r>
    </w:p>
    <w:p w14:paraId="432E74D4" w14:textId="77777777" w:rsidR="00A23F09" w:rsidRPr="008C58C2" w:rsidRDefault="00D94C6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Hőszigetelés kialakítása.</w:t>
      </w:r>
    </w:p>
    <w:p w14:paraId="6844BD88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28066A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A8ADB97" w14:textId="77777777" w:rsidR="00A23F09" w:rsidRPr="008C58C2" w:rsidRDefault="00D94C6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és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 vagy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gazdálkodó szervezetnél</w:t>
      </w:r>
    </w:p>
    <w:p w14:paraId="0C16E37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EDCC8D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07115C83" w14:textId="1BA42558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4016CBD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597683A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5C86407A" w14:textId="77777777" w:rsidR="00A23F09" w:rsidRPr="008C58C2" w:rsidRDefault="00A23F09" w:rsidP="00A23F09">
      <w:pPr>
        <w:rPr>
          <w:rFonts w:cs="Times New Roman"/>
        </w:rPr>
      </w:pPr>
    </w:p>
    <w:p w14:paraId="25646622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17AEE9B7" w14:textId="77777777" w:rsidR="00A23F09" w:rsidRPr="008C58C2" w:rsidRDefault="005F7F6A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11703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2C48D046" w14:textId="77777777" w:rsidR="00A23F09" w:rsidRPr="008C58C2" w:rsidRDefault="005F7F6A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Rendszer- és irányítástechnika</w:t>
      </w:r>
    </w:p>
    <w:p w14:paraId="006AC927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1BB387BB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516ACB01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08FAC1F1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16EEEACF" w14:textId="3931EF77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5F7F6A" w:rsidRPr="008C58C2">
        <w:rPr>
          <w:rFonts w:cs="Times New Roman"/>
        </w:rPr>
        <w:t>11703</w:t>
      </w:r>
      <w:r w:rsidRPr="008C58C2">
        <w:rPr>
          <w:rFonts w:cs="Times New Roman"/>
        </w:rPr>
        <w:t>-</w:t>
      </w:r>
      <w:r w:rsidR="005F7F6A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5F7F6A" w:rsidRPr="008C58C2">
        <w:rPr>
          <w:rFonts w:cs="Times New Roman"/>
        </w:rPr>
        <w:t>Rendszer- és irányítástechnika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1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00"/>
        <w:gridCol w:w="758"/>
        <w:gridCol w:w="758"/>
        <w:gridCol w:w="759"/>
      </w:tblGrid>
      <w:tr w:rsidR="0093505F" w:rsidRPr="00BE1A3B" w14:paraId="75F31860" w14:textId="77777777" w:rsidTr="00100DA7">
        <w:trPr>
          <w:cantSplit/>
          <w:trHeight w:val="2007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66B2B9C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extDirection w:val="btLr"/>
            <w:vAlign w:val="center"/>
          </w:tcPr>
          <w:p w14:paraId="718DD21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Irányítástechnika</w:t>
            </w:r>
          </w:p>
        </w:tc>
        <w:tc>
          <w:tcPr>
            <w:tcW w:w="758" w:type="dxa"/>
            <w:textDirection w:val="btLr"/>
            <w:vAlign w:val="center"/>
          </w:tcPr>
          <w:p w14:paraId="68C0E10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Villamossági alapismeretek</w:t>
            </w:r>
          </w:p>
        </w:tc>
        <w:tc>
          <w:tcPr>
            <w:tcW w:w="759" w:type="dxa"/>
            <w:textDirection w:val="btLr"/>
            <w:vAlign w:val="center"/>
          </w:tcPr>
          <w:p w14:paraId="4A85469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Irányítástechnikai gyakorlat</w:t>
            </w:r>
          </w:p>
        </w:tc>
      </w:tr>
      <w:tr w:rsidR="0093505F" w:rsidRPr="00BE1A3B" w14:paraId="4E7CB96A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09FB1A2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vAlign w:val="center"/>
          </w:tcPr>
          <w:p w14:paraId="0128219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7B9C7CC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3D6B0A7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2A44008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21E1F6F8" w14:textId="21201ECB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Ismeri az épületgépészeti rend</w:t>
            </w:r>
            <w:r w:rsidR="00CB64E9" w:rsidRPr="00BE1A3B">
              <w:rPr>
                <w:rFonts w:cs="Times New Roman"/>
                <w:szCs w:val="24"/>
              </w:rPr>
              <w:t>szereket és azok összefüggéseit</w:t>
            </w:r>
          </w:p>
        </w:tc>
        <w:tc>
          <w:tcPr>
            <w:tcW w:w="758" w:type="dxa"/>
            <w:vAlign w:val="center"/>
          </w:tcPr>
          <w:p w14:paraId="74CC4B4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5C71C68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13DAF98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8286517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02395A63" w14:textId="107C818D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Ismeri az épületgépészeti készülékek, be</w:t>
            </w:r>
            <w:r w:rsidR="00CB64E9" w:rsidRPr="00BE1A3B">
              <w:rPr>
                <w:rFonts w:cs="Times New Roman"/>
                <w:szCs w:val="24"/>
              </w:rPr>
              <w:t>rendezések egyedi szabályozását</w:t>
            </w:r>
          </w:p>
        </w:tc>
        <w:tc>
          <w:tcPr>
            <w:tcW w:w="758" w:type="dxa"/>
            <w:vAlign w:val="center"/>
          </w:tcPr>
          <w:p w14:paraId="6D4D358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460B19F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32EF0F3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447E3D4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60BAD33C" w14:textId="27F03B9B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Ismeri az ir</w:t>
            </w:r>
            <w:r w:rsidR="00CB64E9" w:rsidRPr="00BE1A3B">
              <w:rPr>
                <w:rFonts w:cs="Times New Roman"/>
                <w:szCs w:val="24"/>
              </w:rPr>
              <w:t>ányítástechnikai alapfogalmakat</w:t>
            </w:r>
          </w:p>
        </w:tc>
        <w:tc>
          <w:tcPr>
            <w:tcW w:w="758" w:type="dxa"/>
            <w:vAlign w:val="center"/>
          </w:tcPr>
          <w:p w14:paraId="7A46814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7DD9A05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20E9CC1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B135EFF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14FC0274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Tanulmányozza és értelmezi a munkafolyamatokra, eszközökre, technológiára vonatkozó dokumentációt</w:t>
            </w:r>
          </w:p>
        </w:tc>
        <w:tc>
          <w:tcPr>
            <w:tcW w:w="758" w:type="dxa"/>
            <w:vAlign w:val="center"/>
          </w:tcPr>
          <w:p w14:paraId="22F6C5B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700C432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21789C5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2DE6C76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213033DB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Szerelési vázlatot készít</w:t>
            </w:r>
          </w:p>
        </w:tc>
        <w:tc>
          <w:tcPr>
            <w:tcW w:w="758" w:type="dxa"/>
            <w:vAlign w:val="center"/>
          </w:tcPr>
          <w:p w14:paraId="51421C8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704CEA7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51CCA4E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4118AC97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19F3B619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bekötéseket, huzalozásokat</w:t>
            </w:r>
          </w:p>
        </w:tc>
        <w:tc>
          <w:tcPr>
            <w:tcW w:w="758" w:type="dxa"/>
            <w:vAlign w:val="center"/>
          </w:tcPr>
          <w:p w14:paraId="359D9EA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7ADBF74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63AB639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7715B41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6AA1E5AF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Ismeri az elektromos mérőműszerek alkalmazási technológiáit</w:t>
            </w:r>
          </w:p>
        </w:tc>
        <w:tc>
          <w:tcPr>
            <w:tcW w:w="758" w:type="dxa"/>
            <w:vAlign w:val="center"/>
          </w:tcPr>
          <w:p w14:paraId="5FF559B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627EC37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341CFF0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EED29AC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32C6BC08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Ellenőrzi a vezetékfolytonosságot mérőműszerrel, szükség szerint a vezetéket kicseréli</w:t>
            </w:r>
          </w:p>
        </w:tc>
        <w:tc>
          <w:tcPr>
            <w:tcW w:w="758" w:type="dxa"/>
            <w:vAlign w:val="center"/>
          </w:tcPr>
          <w:p w14:paraId="0D285C9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6074027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5D8F564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1534843D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4B648373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Felszereli a mérőkörök, a szabályozó körök a vezérlőkörök készülékeit</w:t>
            </w:r>
          </w:p>
        </w:tc>
        <w:tc>
          <w:tcPr>
            <w:tcW w:w="758" w:type="dxa"/>
            <w:vAlign w:val="center"/>
          </w:tcPr>
          <w:p w14:paraId="6A13B60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113C2AC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4C41D92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0B6BE51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1AC1CE30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Összehangolja a vezérlőkörök készülékeit</w:t>
            </w:r>
          </w:p>
        </w:tc>
        <w:tc>
          <w:tcPr>
            <w:tcW w:w="758" w:type="dxa"/>
            <w:vAlign w:val="center"/>
          </w:tcPr>
          <w:p w14:paraId="180FB97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2E4BD72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2E8934A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819B36E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5DB011B9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A beállításokat dokumentáció alapján elvégzi</w:t>
            </w:r>
          </w:p>
        </w:tc>
        <w:tc>
          <w:tcPr>
            <w:tcW w:w="758" w:type="dxa"/>
            <w:vAlign w:val="center"/>
          </w:tcPr>
          <w:p w14:paraId="46A4E06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3E42262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0ABEE31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F2E53F5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6D055BE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A berendezésen funkciópróbát végez</w:t>
            </w:r>
          </w:p>
        </w:tc>
        <w:tc>
          <w:tcPr>
            <w:tcW w:w="758" w:type="dxa"/>
            <w:vAlign w:val="center"/>
          </w:tcPr>
          <w:p w14:paraId="01A377B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7733CC4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193130E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801CA66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F579466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Kiválasztja az új elemet, alkatrészt vagy készüléket</w:t>
            </w:r>
          </w:p>
        </w:tc>
        <w:tc>
          <w:tcPr>
            <w:tcW w:w="758" w:type="dxa"/>
            <w:vAlign w:val="center"/>
          </w:tcPr>
          <w:p w14:paraId="5DE5084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367CB74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698F42C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B563946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37BE796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Beszereli az új elemet, alkatrészt vagy készüléket</w:t>
            </w:r>
          </w:p>
        </w:tc>
        <w:tc>
          <w:tcPr>
            <w:tcW w:w="758" w:type="dxa"/>
            <w:vAlign w:val="center"/>
          </w:tcPr>
          <w:p w14:paraId="21454AA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7A4DAC6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10DBCD0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DAD3EBC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15E00C32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Üzembe helyezi az új alkatrészt, készüléket</w:t>
            </w:r>
          </w:p>
        </w:tc>
        <w:tc>
          <w:tcPr>
            <w:tcW w:w="758" w:type="dxa"/>
            <w:vAlign w:val="center"/>
          </w:tcPr>
          <w:p w14:paraId="4F40A4D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7E01B62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22B610B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00EC0CD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3A4C99D9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Dokumentálja az üzembe helyezést, átalakítást</w:t>
            </w:r>
          </w:p>
        </w:tc>
        <w:tc>
          <w:tcPr>
            <w:tcW w:w="758" w:type="dxa"/>
            <w:vAlign w:val="center"/>
          </w:tcPr>
          <w:p w14:paraId="27B6F4B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30D71D5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478DA56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593B4C5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1073948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Elvégzi a szabályozók finombeállítását</w:t>
            </w:r>
          </w:p>
        </w:tc>
        <w:tc>
          <w:tcPr>
            <w:tcW w:w="758" w:type="dxa"/>
            <w:vAlign w:val="center"/>
          </w:tcPr>
          <w:p w14:paraId="3D2D83E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162B163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0DFFB37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43C3F08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2E8A9E51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Programozható logikai vezérlőkön, szabályzókon üzemi beállításokat végez</w:t>
            </w:r>
          </w:p>
        </w:tc>
        <w:tc>
          <w:tcPr>
            <w:tcW w:w="758" w:type="dxa"/>
            <w:vAlign w:val="center"/>
          </w:tcPr>
          <w:p w14:paraId="16E85E7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6B7D01A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35B5384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9C36209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164ABD7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vAlign w:val="center"/>
          </w:tcPr>
          <w:p w14:paraId="4C537AD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399C403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3A57EA4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3566D9F0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3794CE9C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Épületgépészeti rendszerek és berendezések</w:t>
            </w:r>
          </w:p>
        </w:tc>
        <w:tc>
          <w:tcPr>
            <w:tcW w:w="758" w:type="dxa"/>
            <w:vAlign w:val="center"/>
          </w:tcPr>
          <w:p w14:paraId="62C6FA4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067B89A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4C5D613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9EF14DB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45C3A20E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Elektromos alapismeretek</w:t>
            </w:r>
          </w:p>
        </w:tc>
        <w:tc>
          <w:tcPr>
            <w:tcW w:w="758" w:type="dxa"/>
            <w:vAlign w:val="center"/>
          </w:tcPr>
          <w:p w14:paraId="7D2CD31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3BAA272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09AD56F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334638E6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43FFF372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Villamos gépek biztonságtechnikája</w:t>
            </w:r>
          </w:p>
        </w:tc>
        <w:tc>
          <w:tcPr>
            <w:tcW w:w="758" w:type="dxa"/>
            <w:vAlign w:val="center"/>
          </w:tcPr>
          <w:p w14:paraId="4D2B26B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0B7A280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685F838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7479EB26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28019B62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Villamos mérőműszerek</w:t>
            </w:r>
          </w:p>
        </w:tc>
        <w:tc>
          <w:tcPr>
            <w:tcW w:w="758" w:type="dxa"/>
            <w:vAlign w:val="center"/>
          </w:tcPr>
          <w:p w14:paraId="60B2D18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471DC49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5C0CDCA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55570D4C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043F1402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Bekötési, huzalozási rajzok tervjelei</w:t>
            </w:r>
          </w:p>
        </w:tc>
        <w:tc>
          <w:tcPr>
            <w:tcW w:w="758" w:type="dxa"/>
            <w:vAlign w:val="center"/>
          </w:tcPr>
          <w:p w14:paraId="02EF464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3068CCF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3F8B12A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26EFE7BF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07A5EFC9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Számítógéppel támogatott technológiák</w:t>
            </w:r>
          </w:p>
        </w:tc>
        <w:tc>
          <w:tcPr>
            <w:tcW w:w="758" w:type="dxa"/>
            <w:vAlign w:val="center"/>
          </w:tcPr>
          <w:p w14:paraId="03EC96F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266823E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043601C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0542DC85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5C9A4ECB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Irányítástechnikai alapfogalmak</w:t>
            </w:r>
          </w:p>
        </w:tc>
        <w:tc>
          <w:tcPr>
            <w:tcW w:w="758" w:type="dxa"/>
            <w:vAlign w:val="center"/>
          </w:tcPr>
          <w:p w14:paraId="26CDBBB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3DA7C3AF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680AE6B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3BC8ECA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1129775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Vezérlési és szabályozástechnikai ismeretek</w:t>
            </w:r>
          </w:p>
        </w:tc>
        <w:tc>
          <w:tcPr>
            <w:tcW w:w="758" w:type="dxa"/>
            <w:vAlign w:val="center"/>
          </w:tcPr>
          <w:p w14:paraId="714945B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23051C3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1618E2A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33D8F33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03BEBEF7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Épületfelügyeleti rendszerek kialakításának szempontjai, működési jellemzők</w:t>
            </w:r>
          </w:p>
        </w:tc>
        <w:tc>
          <w:tcPr>
            <w:tcW w:w="758" w:type="dxa"/>
            <w:vAlign w:val="center"/>
          </w:tcPr>
          <w:p w14:paraId="47B0CC9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64A4B16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1D37081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8A77F4F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4BAB909C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Épületüzemeltetési rendszerek kialakításának szempontjai, működési jellemzők</w:t>
            </w:r>
          </w:p>
        </w:tc>
        <w:tc>
          <w:tcPr>
            <w:tcW w:w="758" w:type="dxa"/>
            <w:vAlign w:val="center"/>
          </w:tcPr>
          <w:p w14:paraId="0FD79EE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5DF7721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78E086F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8B691D2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2CCBED0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vAlign w:val="center"/>
          </w:tcPr>
          <w:p w14:paraId="26507AD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7885290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2784B23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19E16A89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F04FFF3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Műszaki rajz és folyamatábrák olvasása, értelmezése</w:t>
            </w:r>
          </w:p>
        </w:tc>
        <w:tc>
          <w:tcPr>
            <w:tcW w:w="758" w:type="dxa"/>
            <w:vAlign w:val="center"/>
          </w:tcPr>
          <w:p w14:paraId="7DDC053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7CC1C7A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3115516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A7862E4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7C0DC7D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Szabadkézi rajzolás</w:t>
            </w:r>
          </w:p>
        </w:tc>
        <w:tc>
          <w:tcPr>
            <w:tcW w:w="758" w:type="dxa"/>
            <w:vAlign w:val="center"/>
          </w:tcPr>
          <w:p w14:paraId="3CD795A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359422D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0F08AA4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3A4EF12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5776B884" w14:textId="77777777" w:rsidR="0093505F" w:rsidRPr="00BE1A3B" w:rsidRDefault="0093505F" w:rsidP="00BE1A3B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Kisgépek, kéziszerszámok használata</w:t>
            </w:r>
          </w:p>
        </w:tc>
        <w:tc>
          <w:tcPr>
            <w:tcW w:w="758" w:type="dxa"/>
            <w:vAlign w:val="center"/>
          </w:tcPr>
          <w:p w14:paraId="00918B2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6A95146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743D02E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4CDBA3E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4974645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vAlign w:val="center"/>
          </w:tcPr>
          <w:p w14:paraId="1139956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692459D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32968DE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0C71802E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36EBDA1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vAlign w:val="center"/>
          </w:tcPr>
          <w:p w14:paraId="7A6DB2E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5D75845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0063B70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50A86820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94F291E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vAlign w:val="center"/>
          </w:tcPr>
          <w:p w14:paraId="6CE96C42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51EB012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3F984C00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2DE31D2C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67AF827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vAlign w:val="center"/>
          </w:tcPr>
          <w:p w14:paraId="532C1BB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5E2F2BB1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52AC0FB3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6AD07EC9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7CE2DDF9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vAlign w:val="center"/>
          </w:tcPr>
          <w:p w14:paraId="266A941E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61C103B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44B83B8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324AE000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5B9CCF91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vAlign w:val="center"/>
          </w:tcPr>
          <w:p w14:paraId="29D3D2E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3E4ED0F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70B386E5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192BE37E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  <w:vAlign w:val="center"/>
          </w:tcPr>
          <w:p w14:paraId="7D802D8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vAlign w:val="center"/>
          </w:tcPr>
          <w:p w14:paraId="396053FD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vAlign w:val="center"/>
          </w:tcPr>
          <w:p w14:paraId="3F82DBC4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1A35B34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3505F" w:rsidRPr="00BE1A3B" w14:paraId="71DF9688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43C328CC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vAlign w:val="center"/>
          </w:tcPr>
          <w:p w14:paraId="3100F3A6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0C900378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0BE1D61C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6BCCF142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299EDF9C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vAlign w:val="center"/>
          </w:tcPr>
          <w:p w14:paraId="4EF5356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300F2A3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50D3E389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3505F" w:rsidRPr="00BE1A3B" w14:paraId="7DD359D8" w14:textId="77777777" w:rsidTr="00100DA7">
        <w:trPr>
          <w:trHeight w:val="255"/>
          <w:jc w:val="center"/>
        </w:trPr>
        <w:tc>
          <w:tcPr>
            <w:tcW w:w="6100" w:type="dxa"/>
            <w:shd w:val="clear" w:color="auto" w:fill="auto"/>
          </w:tcPr>
          <w:p w14:paraId="30505FCC" w14:textId="77777777" w:rsidR="0093505F" w:rsidRPr="00BE1A3B" w:rsidRDefault="0093505F" w:rsidP="00BE1A3B">
            <w:pPr>
              <w:spacing w:after="0"/>
              <w:rPr>
                <w:rFonts w:cs="Times New Roman"/>
                <w:szCs w:val="24"/>
              </w:rPr>
            </w:pPr>
            <w:r w:rsidRPr="00BE1A3B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vAlign w:val="center"/>
          </w:tcPr>
          <w:p w14:paraId="1677E177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vAlign w:val="center"/>
          </w:tcPr>
          <w:p w14:paraId="1011493B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vAlign w:val="center"/>
          </w:tcPr>
          <w:p w14:paraId="02331C5A" w14:textId="77777777" w:rsidR="0093505F" w:rsidRPr="00BE1A3B" w:rsidRDefault="0093505F" w:rsidP="00BE1A3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E1A3B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02AB9AB" w14:textId="77777777" w:rsidR="00A23F09" w:rsidRPr="008C58C2" w:rsidRDefault="00A23F09" w:rsidP="00A23F09">
      <w:pPr>
        <w:rPr>
          <w:rFonts w:cs="Times New Roman"/>
        </w:rPr>
      </w:pPr>
    </w:p>
    <w:p w14:paraId="10C92A79" w14:textId="77777777" w:rsidR="00A23F09" w:rsidRPr="008C58C2" w:rsidRDefault="001E56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Irányítástechnika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óra/</w:t>
      </w:r>
      <w:r w:rsidR="00C01A7F" w:rsidRPr="008C58C2">
        <w:rPr>
          <w:rFonts w:cs="Times New Roman"/>
          <w:b/>
        </w:rPr>
        <w:t>67</w:t>
      </w:r>
      <w:r w:rsidR="00A23F09" w:rsidRPr="008C58C2">
        <w:rPr>
          <w:rFonts w:cs="Times New Roman"/>
          <w:b/>
        </w:rPr>
        <w:t xml:space="preserve"> óra*</w:t>
      </w:r>
    </w:p>
    <w:p w14:paraId="106F2A9E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13C2ADE4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E95CA0A" w14:textId="2C17FC52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43749CA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BAB77C8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C1F12D1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irányítástechnika alapjainak megismerése. Az épületgépészetben használt vezérlő, szabályozó, folyamatirányító rendszerek felépítésének működési elvének megismerése.</w:t>
      </w:r>
    </w:p>
    <w:p w14:paraId="3F21A9C7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97B069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4FB7C942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58B0C7F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0F4F4AD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205B5A6E" w14:textId="77777777" w:rsidR="00A23F09" w:rsidRPr="008C58C2" w:rsidRDefault="001E56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Irányítástechnikai alapismeretek</w:t>
      </w:r>
    </w:p>
    <w:p w14:paraId="6BA8EFAC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Irányítástechnikai alapfogalmak.</w:t>
      </w:r>
    </w:p>
    <w:p w14:paraId="4AFF7EC9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Vezérlési és szabályozástechnikai alapfogalmak.</w:t>
      </w:r>
    </w:p>
    <w:p w14:paraId="46AFD50A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Irányítástechnikai szervek, tagok, berendezések.</w:t>
      </w:r>
    </w:p>
    <w:p w14:paraId="628CA950" w14:textId="77777777" w:rsidR="00A23F09" w:rsidRPr="008C58C2" w:rsidRDefault="001E56D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Számítógéppel támogatott technológiák.</w:t>
      </w:r>
    </w:p>
    <w:p w14:paraId="4948433F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4891EA" w14:textId="77777777" w:rsidR="00A23F09" w:rsidRPr="008C58C2" w:rsidRDefault="001E56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Rendszerek szabályozása</w:t>
      </w:r>
    </w:p>
    <w:p w14:paraId="1F12A988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Irányítástechnikai rendszerek elemei.</w:t>
      </w:r>
    </w:p>
    <w:p w14:paraId="29FE930F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Szabályozási módok.</w:t>
      </w:r>
    </w:p>
    <w:p w14:paraId="265C7952" w14:textId="77777777" w:rsidR="00A23F09" w:rsidRPr="008C58C2" w:rsidRDefault="001E56D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Rendszerszintű szabályozások.</w:t>
      </w:r>
    </w:p>
    <w:p w14:paraId="44A71495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CD7124" w14:textId="77777777" w:rsidR="00A23F09" w:rsidRPr="008C58C2" w:rsidRDefault="001E56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Épületfelügyeleti rendszerek</w:t>
      </w:r>
    </w:p>
    <w:p w14:paraId="5C7A6A30" w14:textId="77777777" w:rsidR="001E56D4" w:rsidRPr="008C58C2" w:rsidRDefault="00A23F09" w:rsidP="001E56D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</w:t>
      </w:r>
      <w:r w:rsidR="001E56D4" w:rsidRPr="008C58C2">
        <w:rPr>
          <w:rFonts w:cs="Times New Roman"/>
        </w:rPr>
        <w:t xml:space="preserve"> Komplex szabályozások felépítése.</w:t>
      </w:r>
    </w:p>
    <w:p w14:paraId="5F4893CB" w14:textId="77777777" w:rsidR="001E56D4" w:rsidRPr="008C58C2" w:rsidRDefault="001E56D4" w:rsidP="001E56D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Épületfelügyeleti rendszerek elemei.</w:t>
      </w:r>
    </w:p>
    <w:p w14:paraId="7E5AC336" w14:textId="77777777" w:rsidR="001E56D4" w:rsidRPr="008C58C2" w:rsidRDefault="001E56D4" w:rsidP="001E56D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Épületfelügyeleti rendszerek működése.</w:t>
      </w:r>
    </w:p>
    <w:p w14:paraId="7AFFE11B" w14:textId="77777777" w:rsidR="00A23F09" w:rsidRPr="008C58C2" w:rsidRDefault="001E56D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Épületüzemeltetési feladatok.</w:t>
      </w:r>
    </w:p>
    <w:p w14:paraId="456BB7A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7067D7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34C8078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28E93B8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EA09E1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2DD5162" w14:textId="4974EA91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2F882100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8134A5D" w14:textId="77777777" w:rsidR="00A23F09" w:rsidRPr="008C58C2" w:rsidRDefault="001E56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Villamossági alapismeretek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E35CC3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óra/</w:t>
      </w:r>
      <w:r w:rsidR="00E35CC3" w:rsidRPr="008C58C2">
        <w:rPr>
          <w:rFonts w:cs="Times New Roman"/>
          <w:b/>
        </w:rPr>
        <w:t>36</w:t>
      </w:r>
      <w:r w:rsidR="00A23F09" w:rsidRPr="008C58C2">
        <w:rPr>
          <w:rFonts w:cs="Times New Roman"/>
          <w:b/>
        </w:rPr>
        <w:t xml:space="preserve"> óra*</w:t>
      </w:r>
    </w:p>
    <w:p w14:paraId="2718B0DF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794621B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28961D9" w14:textId="1403C2B5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3B7B83F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C839007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E390D79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épületgépészetben használt elektromos hálózatok, berendezések, felépítésének, működésének, beüzemelésének megismerése.</w:t>
      </w:r>
    </w:p>
    <w:p w14:paraId="5DC6A5E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8D6C185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51CACCCE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6C1FCB3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AC492D1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0241237D" w14:textId="77777777" w:rsidR="00A23F09" w:rsidRPr="008C58C2" w:rsidRDefault="001E56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Elektrotechnikai alapismeretek</w:t>
      </w:r>
    </w:p>
    <w:p w14:paraId="17FB116F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elektrotechnika alapfogalmai.</w:t>
      </w:r>
    </w:p>
    <w:p w14:paraId="15D88A73" w14:textId="77777777" w:rsidR="007571E8" w:rsidRPr="008C58C2" w:rsidRDefault="007571E8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Villamos feszültség, villamos áram, villamos teljesítmény, ellenállás fogalma.</w:t>
      </w:r>
    </w:p>
    <w:p w14:paraId="2F440DF5" w14:textId="77777777" w:rsidR="007571E8" w:rsidRPr="008C58C2" w:rsidRDefault="007571E8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villamos áram hatásai. Az </w:t>
      </w:r>
      <w:proofErr w:type="spellStart"/>
      <w:r w:rsidRPr="008C58C2">
        <w:rPr>
          <w:rFonts w:cs="Times New Roman"/>
        </w:rPr>
        <w:t>áramnemek</w:t>
      </w:r>
      <w:proofErr w:type="spellEnd"/>
      <w:r w:rsidRPr="008C58C2">
        <w:rPr>
          <w:rFonts w:cs="Times New Roman"/>
        </w:rPr>
        <w:t xml:space="preserve"> jellemzői.</w:t>
      </w:r>
    </w:p>
    <w:p w14:paraId="60D841F9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Villamos áramkör felépítése.</w:t>
      </w:r>
    </w:p>
    <w:p w14:paraId="6367E2B8" w14:textId="77777777" w:rsidR="00A23F09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Elektromos bekötések, huzalozások.</w:t>
      </w:r>
    </w:p>
    <w:p w14:paraId="237190F3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D28787" w14:textId="77777777" w:rsidR="00A23F09" w:rsidRPr="008C58C2" w:rsidRDefault="001E56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Elektromos mérések</w:t>
      </w:r>
    </w:p>
    <w:p w14:paraId="65A62A4C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alapismeretek.</w:t>
      </w:r>
    </w:p>
    <w:p w14:paraId="32B180CC" w14:textId="77777777" w:rsidR="001E56D4" w:rsidRPr="008C58C2" w:rsidRDefault="001E56D4" w:rsidP="001E56D4">
      <w:pPr>
        <w:spacing w:after="0"/>
        <w:ind w:left="851"/>
        <w:rPr>
          <w:rFonts w:cs="Times New Roman"/>
          <w:color w:val="FF0000"/>
        </w:rPr>
      </w:pPr>
      <w:r w:rsidRPr="008C58C2">
        <w:rPr>
          <w:rFonts w:cs="Times New Roman"/>
        </w:rPr>
        <w:t>Mérőműszerek jellemzői.</w:t>
      </w:r>
      <w:r w:rsidR="007571E8" w:rsidRPr="008C58C2">
        <w:rPr>
          <w:rFonts w:cs="Times New Roman"/>
        </w:rPr>
        <w:t xml:space="preserve"> Elektromechanikus és elektronikus mérőműszerek.</w:t>
      </w:r>
    </w:p>
    <w:p w14:paraId="5EA6EE1F" w14:textId="0E5F2043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Mérőműszerek alkalmazási technológiái.</w:t>
      </w:r>
      <w:r w:rsidR="0093505F" w:rsidRPr="008C58C2">
        <w:rPr>
          <w:rFonts w:cs="Times New Roman"/>
        </w:rPr>
        <w:t xml:space="preserve"> </w:t>
      </w:r>
    </w:p>
    <w:p w14:paraId="4509F733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Elektromos alapmérések.</w:t>
      </w:r>
    </w:p>
    <w:p w14:paraId="2A5D347F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B3C53A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FA21ACA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</w:t>
      </w:r>
    </w:p>
    <w:p w14:paraId="58EA6D41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64EFC1D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F2ACFAF" w14:textId="2F6C49A4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086E53A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82B4EC0" w14:textId="77777777" w:rsidR="00A23F09" w:rsidRPr="008C58C2" w:rsidRDefault="001E56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Irányítástechnika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93505F" w:rsidRPr="008C58C2">
        <w:rPr>
          <w:rFonts w:cs="Times New Roman"/>
          <w:b/>
        </w:rPr>
        <w:t>62</w:t>
      </w:r>
      <w:r w:rsidR="00A23F09" w:rsidRPr="008C58C2">
        <w:rPr>
          <w:rFonts w:cs="Times New Roman"/>
          <w:b/>
        </w:rPr>
        <w:t xml:space="preserve"> óra/</w:t>
      </w:r>
      <w:r w:rsidR="00F67173" w:rsidRPr="008C58C2">
        <w:rPr>
          <w:rFonts w:cs="Times New Roman"/>
          <w:b/>
        </w:rPr>
        <w:t>67</w:t>
      </w:r>
      <w:r w:rsidR="00A23F09" w:rsidRPr="008C58C2">
        <w:rPr>
          <w:rFonts w:cs="Times New Roman"/>
          <w:b/>
        </w:rPr>
        <w:t xml:space="preserve"> óra*</w:t>
      </w:r>
    </w:p>
    <w:p w14:paraId="7078DF8F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6825598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BE93F93" w14:textId="7C054E31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3E38E3F0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278D39A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6FE91F0B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épületgépészetben használt vezérlő, szabályozó, folyamatirányító rendszerek felépítésének működési elvének beüzemelésének gyakorlatban való megismerése.</w:t>
      </w:r>
    </w:p>
    <w:p w14:paraId="5D58DA5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34BDF4E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7668466F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1963035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683F38E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0F2344FD" w14:textId="77777777" w:rsidR="00A23F09" w:rsidRPr="008C58C2" w:rsidRDefault="001E56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Vezérlés- és szabályozástechnikai gyakorlat</w:t>
      </w:r>
    </w:p>
    <w:p w14:paraId="571A4C71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Elektromos kábelezések, huzalozások készítése.</w:t>
      </w:r>
    </w:p>
    <w:p w14:paraId="26F35D2D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Szabályozó körök készülékeinek szerelése.</w:t>
      </w:r>
    </w:p>
    <w:p w14:paraId="614A3DD2" w14:textId="77777777" w:rsidR="001E56D4" w:rsidRPr="008C58C2" w:rsidRDefault="001E56D4" w:rsidP="001E56D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Vezérlőkörök készülékeinek szerelése és összehangolása.</w:t>
      </w:r>
    </w:p>
    <w:p w14:paraId="78327D26" w14:textId="77777777" w:rsidR="00A23F09" w:rsidRPr="008C58C2" w:rsidRDefault="001E56D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Épületfelügyeleti rendszerek működtetése.</w:t>
      </w:r>
    </w:p>
    <w:p w14:paraId="43F80F2B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6AC1E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09DC098" w14:textId="77777777" w:rsidR="00A23F09" w:rsidRPr="008C58C2" w:rsidRDefault="001E56D4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Tanműhely, szaktanterem</w:t>
      </w:r>
    </w:p>
    <w:p w14:paraId="3EF23C7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02311E3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3C720C5A" w14:textId="2AF8E29B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E50BF3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AC3CD95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4B2C70A" w14:textId="77777777" w:rsidR="00A23F09" w:rsidRPr="008C58C2" w:rsidRDefault="00A23F09" w:rsidP="00A23F09">
      <w:pPr>
        <w:rPr>
          <w:rFonts w:cs="Times New Roman"/>
        </w:rPr>
      </w:pPr>
    </w:p>
    <w:p w14:paraId="198A927E" w14:textId="77777777" w:rsidR="00A23F09" w:rsidRPr="008C58C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7422A6AA" w14:textId="77777777" w:rsidR="00A23F09" w:rsidRPr="008C58C2" w:rsidRDefault="001E56D4" w:rsidP="00A23F0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10208</w:t>
      </w:r>
      <w:r w:rsidR="00A23F0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16</w:t>
      </w:r>
      <w:r w:rsidR="00A23F09" w:rsidRPr="008C58C2">
        <w:rPr>
          <w:rFonts w:cs="Times New Roman"/>
          <w:b/>
          <w:sz w:val="36"/>
        </w:rPr>
        <w:t xml:space="preserve"> azonosító számú</w:t>
      </w:r>
    </w:p>
    <w:p w14:paraId="7060BF1E" w14:textId="77777777" w:rsidR="00A23F09" w:rsidRPr="008C58C2" w:rsidRDefault="001E56D4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Vezetési és szervezési ismeretek</w:t>
      </w:r>
    </w:p>
    <w:p w14:paraId="4A90C960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2F8A3BDF" w14:textId="77777777" w:rsidR="00A23F09" w:rsidRPr="008C58C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6527A53D" w14:textId="77777777" w:rsidR="00A23F09" w:rsidRPr="008C58C2" w:rsidRDefault="00A23F09" w:rsidP="00A23F0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3CFAFD16" w14:textId="77777777" w:rsidR="00A23F09" w:rsidRPr="008C58C2" w:rsidRDefault="00A23F09" w:rsidP="00A23F0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03CC0C5D" w14:textId="17589AED" w:rsidR="00A23F09" w:rsidRPr="008C58C2" w:rsidRDefault="00A23F09" w:rsidP="00A23F0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1E56D4" w:rsidRPr="008C58C2">
        <w:rPr>
          <w:rFonts w:cs="Times New Roman"/>
        </w:rPr>
        <w:t>10208</w:t>
      </w:r>
      <w:r w:rsidRPr="008C58C2">
        <w:rPr>
          <w:rFonts w:cs="Times New Roman"/>
        </w:rPr>
        <w:t>-</w:t>
      </w:r>
      <w:r w:rsidR="001E56D4" w:rsidRPr="008C58C2">
        <w:rPr>
          <w:rFonts w:cs="Times New Roman"/>
        </w:rPr>
        <w:t>16</w:t>
      </w:r>
      <w:r w:rsidRPr="008C58C2">
        <w:rPr>
          <w:rFonts w:cs="Times New Roman"/>
        </w:rPr>
        <w:t xml:space="preserve"> azonosító számú </w:t>
      </w:r>
      <w:r w:rsidR="001E56D4" w:rsidRPr="008C58C2">
        <w:rPr>
          <w:rFonts w:cs="Times New Roman"/>
        </w:rPr>
        <w:t>Vezetési és szervezési ismeretek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18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97"/>
        <w:gridCol w:w="918"/>
        <w:gridCol w:w="918"/>
        <w:gridCol w:w="918"/>
      </w:tblGrid>
      <w:tr w:rsidR="008D325B" w:rsidRPr="00100DA7" w14:paraId="10C45C28" w14:textId="77777777" w:rsidTr="00100DA7">
        <w:trPr>
          <w:cantSplit/>
          <w:trHeight w:val="186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02F75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D6CCB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Épületgépészeti munkák irányítása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78971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Műszaki tervek, dokumentációk gyakorlat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485A7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Vállalkozási ismeretek</w:t>
            </w:r>
          </w:p>
        </w:tc>
      </w:tr>
      <w:tr w:rsidR="008D325B" w:rsidRPr="00100DA7" w14:paraId="1C57E3CB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102FD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825A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8086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7F1E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3AB63FAA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CA910D" w14:textId="51B4828D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Feldolgozza és ellenőrzi a kiviteli terveket, megismeri a r</w:t>
            </w:r>
            <w:r w:rsidR="000368C9" w:rsidRPr="00100DA7">
              <w:rPr>
                <w:rFonts w:cs="Times New Roman"/>
                <w:szCs w:val="24"/>
              </w:rPr>
              <w:t>endszereket és rendszerelemeket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B834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90A4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AF49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510F48A0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B539E4" w14:textId="625EA9C2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kiviteli tervekkel kapcsolatos javaslatokat tesz, észrevételeket egyeztet, k</w:t>
            </w:r>
            <w:r w:rsidR="000368C9" w:rsidRPr="00100DA7">
              <w:rPr>
                <w:rFonts w:cs="Times New Roman"/>
                <w:szCs w:val="24"/>
              </w:rPr>
              <w:t>iegészíti a tervdokumentációkat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AD79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C935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D5D41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473E5426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61FCF0" w14:textId="312B738E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Meghatározza és elvégzi a munkával kap</w:t>
            </w:r>
            <w:r w:rsidR="000368C9" w:rsidRPr="00100DA7">
              <w:rPr>
                <w:rFonts w:cs="Times New Roman"/>
                <w:szCs w:val="24"/>
              </w:rPr>
              <w:t>csolatos szervezési feladatokat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162B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51D6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5320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33976676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2F0275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Összeállítja az ajánlati dokumentációt, kidolgozza a vállalási árat, a vállalkozási szerződéstervezetet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E156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6D9A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94E2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7D1D5C91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429D39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Kialakítja a kivitelezés munkahelyi feltételeit, részletes ütemtervet készít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6842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97E7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5D6C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63A330B1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75236E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biztonsági és egészségvédelmi koordinátorral együtt a munkavégzés biztonsági feltételeinek meglétét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D1D7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F096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9C68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15175361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8FE0DA" w14:textId="4334FAA6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Átveszi-átadja a munkaterületet, felügyeli a kivitelezést és biztosít</w:t>
            </w:r>
            <w:r w:rsidR="000368C9" w:rsidRPr="00100DA7">
              <w:rPr>
                <w:rFonts w:cs="Times New Roman"/>
                <w:szCs w:val="24"/>
              </w:rPr>
              <w:t>ja a munka szakmai ellenőrzését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1C9E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BCAC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E498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20312303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E65E9F" w14:textId="6893A031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szakmunkások képesítését, gyakor</w:t>
            </w:r>
            <w:r w:rsidR="000368C9" w:rsidRPr="00100DA7">
              <w:rPr>
                <w:rFonts w:cs="Times New Roman"/>
                <w:szCs w:val="24"/>
              </w:rPr>
              <w:t>lati bemutatást, oktatást végez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8BDF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BD1F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3D86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068C5CB6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18E3CA" w14:textId="7EE38892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Kezeli a kivitelezés dokumentumait, az építési naplót, ellenőrzi szakáganként a tervszerinti megvalósulást, a készre</w:t>
            </w:r>
            <w:r w:rsidR="000368C9" w:rsidRPr="00100DA7">
              <w:rPr>
                <w:rFonts w:cs="Times New Roman"/>
                <w:szCs w:val="24"/>
              </w:rPr>
              <w:t xml:space="preserve"> szerelést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76A9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1E5A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3D84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43F12E38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CD587B" w14:textId="0C9F3D20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Biztosítja az üzembe helyezés és beszabályozás feltételeit, összehangolja az üzembe helyezési és</w:t>
            </w:r>
            <w:r w:rsidR="000368C9" w:rsidRPr="00100DA7">
              <w:rPr>
                <w:rFonts w:cs="Times New Roman"/>
                <w:szCs w:val="24"/>
              </w:rPr>
              <w:t xml:space="preserve"> beszabályozási tevékenységeket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8408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0265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C241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6C8696F2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86E61A" w14:textId="46AEF315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Lefolytatja a próbaüzemet, megsz</w:t>
            </w:r>
            <w:r w:rsidR="000368C9" w:rsidRPr="00100DA7">
              <w:rPr>
                <w:rFonts w:cs="Times New Roman"/>
                <w:szCs w:val="24"/>
              </w:rPr>
              <w:t>ervezi az üzemeltetők oktatását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6301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EADA1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7CED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D42596B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59AC8B" w14:textId="130EFDF5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Átveszi és dokumentálja az alvállalkozói szolgáltatásokat, összeállítja a</w:t>
            </w:r>
            <w:r w:rsidR="000368C9" w:rsidRPr="00100DA7">
              <w:rPr>
                <w:rFonts w:cs="Times New Roman"/>
                <w:szCs w:val="24"/>
              </w:rPr>
              <w:t>z átadás-átvételi dokumentációt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CEFE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BDBC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BCA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15F739A0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6D4186" w14:textId="0FD971AB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Közreműködik az építési hatóság és a szakhatóságok felé a számukra szükséges dokumentációk benyújtásában, elfogadásában, hatósági bejárások</w:t>
            </w:r>
            <w:r w:rsidR="000368C9" w:rsidRPr="00100DA7">
              <w:rPr>
                <w:rFonts w:cs="Times New Roman"/>
                <w:szCs w:val="24"/>
              </w:rPr>
              <w:t xml:space="preserve"> megszervezésében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7A1D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8D87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48CB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793E98F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6A6D64" w14:textId="62149FAA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Végrehajtja az átadás-átvét</w:t>
            </w:r>
            <w:r w:rsidR="000368C9" w:rsidRPr="00100DA7">
              <w:rPr>
                <w:rFonts w:cs="Times New Roman"/>
                <w:szCs w:val="24"/>
              </w:rPr>
              <w:t>elt, lezárja az adott projektet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36CF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93A0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495C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A5CEE54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73F81A" w14:textId="5DC5E670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Tervezi és irányítja az üzemeltetési és karbantartási feladatokat, megtervezi és ütemezi a diagnosztikai vizs</w:t>
            </w:r>
            <w:r w:rsidR="000368C9" w:rsidRPr="00100DA7">
              <w:rPr>
                <w:rFonts w:cs="Times New Roman"/>
                <w:szCs w:val="24"/>
              </w:rPr>
              <w:t>gálatokat, a hatósági méréseket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1DF8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90EF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FFA2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00247F1A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2FFAE3" w14:textId="1F2B32B8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Szolgáltatói szerződés szerint üzemeltetést és karbantartást végeztet, megszervezi a meghibásodott</w:t>
            </w:r>
            <w:r w:rsidR="000368C9" w:rsidRPr="00100DA7">
              <w:rPr>
                <w:rFonts w:cs="Times New Roman"/>
                <w:szCs w:val="24"/>
              </w:rPr>
              <w:t xml:space="preserve"> elemek, berendezések javítását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89F4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3EF5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2AAF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6FF03A05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2CA79E" w14:textId="6DB06462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Szervezi és irányít</w:t>
            </w:r>
            <w:r w:rsidR="000368C9" w:rsidRPr="00100DA7">
              <w:rPr>
                <w:rFonts w:cs="Times New Roman"/>
                <w:szCs w:val="24"/>
              </w:rPr>
              <w:t>ja a javításokat, felújításokat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7217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B4B2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F8F7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32722819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EED7F0" w14:textId="4750E53A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Kidolgozza a hulladékkezelés létesítmény- és rendszer-specifikus elveit és</w:t>
            </w:r>
            <w:r w:rsidR="000368C9" w:rsidRPr="00100DA7">
              <w:rPr>
                <w:rFonts w:cs="Times New Roman"/>
                <w:szCs w:val="24"/>
              </w:rPr>
              <w:t xml:space="preserve"> módszereit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EF16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090F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6B171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7172B59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791E12" w14:textId="5AC83B6D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Műszaki szakmai ismereteket igénylő, szakmájával kapcsolatos admini</w:t>
            </w:r>
            <w:r w:rsidR="000368C9" w:rsidRPr="00100DA7">
              <w:rPr>
                <w:rFonts w:cs="Times New Roman"/>
                <w:szCs w:val="24"/>
              </w:rPr>
              <w:t>sztrációs tevékenységeket végez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3945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DEA5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3588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09532DD9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E6D10C" w14:textId="16755A96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Vezetői, munkaszervezői ismereteket igénylő, vállalkozással ka</w:t>
            </w:r>
            <w:r w:rsidR="000368C9" w:rsidRPr="00100DA7">
              <w:rPr>
                <w:rFonts w:cs="Times New Roman"/>
                <w:szCs w:val="24"/>
              </w:rPr>
              <w:t>pcsolatos tevékenységeket végez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E796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509B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17C8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343174EB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129966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Részt vesz a szakmai szervezetek munkájában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3C76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5A31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EA01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24EA33C0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5F22E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BC9D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B44F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1042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2FC2A2FA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01AD4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Általános építőipari ismeretek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2033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24AC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B2FB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638C558F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F3117B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Épületgépészeti tervdokumentáció tartalmi és formai követelményei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2928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BD54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2D4D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5DC9E19C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BB28CA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Épületgépészeti tervdokumentáció készítésének ismeretei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89F0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AB57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0D78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30E72F63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E11004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Kivitelezés előkészítő munkálatai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023F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0DBF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3DB7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48F66A15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1A38F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Vállalkozási szerződés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C807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81A3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25511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6FCDCB4A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5079AD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Munkaszervezés: háló- és vonalas ütemterv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8B7B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CC77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CEDD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69C25B3B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FCC2D4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Alapvető szakmai kereskedelem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B1D0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653F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0E9B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73372D5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32D327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Alapvető szabványhasználat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B6E8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B6E4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2A01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1135788E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C93A3B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Alapvető munkajogi és szervezési ismeretek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BD60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DC5D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BD56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0F11B9D5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E874C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Alapvető gazdasági, pénzügyi, adózási ismeretek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952C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9E39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D6B1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2813CD9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12D282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Alapvető szervezési, irányítási, működtetési ismeretek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28C9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720C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1D33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7F4E6E0C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08366F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polgári jogi szerződések legalapvetőbb ismérvei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D25D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1FAC1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DA0CB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54346B64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E0CE8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0CB5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6AE6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CF29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0B7035CF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08CCEB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Épületgépészeti szoftverek használata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A524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4226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969E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4F02DD0C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CD01D7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Szakmai beszédkészség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C856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764D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549F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1947B2E5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E6F32C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Idegen nyelvű olvasott szöveg megértése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BA25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FEF2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55A58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5D66918E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A6B542" w14:textId="77777777" w:rsidR="008D325B" w:rsidRPr="00100DA7" w:rsidRDefault="008D325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49C6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156A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68E8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2B7DC9EE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EADD7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FC34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33D7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A647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315F7DBC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B8840F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Felelősségtudat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EE9B3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83EF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523E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17B42DFF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6751D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B75F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8EB1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04000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2934E6AA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555BFC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Irányítási készség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6D645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6FB7E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AF63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480B438F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81C832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A081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56A24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5D6B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325B" w:rsidRPr="00100DA7" w14:paraId="07E50BB8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2BA24F" w14:textId="77777777" w:rsidR="008D325B" w:rsidRPr="00100DA7" w:rsidRDefault="008D325B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E96F9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2CC6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8BF06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325B" w:rsidRPr="00100DA7" w14:paraId="6CEF7861" w14:textId="77777777" w:rsidTr="00100DA7">
        <w:trPr>
          <w:trHeight w:val="255"/>
          <w:jc w:val="center"/>
        </w:trPr>
        <w:tc>
          <w:tcPr>
            <w:tcW w:w="6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FF50B5" w14:textId="77777777" w:rsidR="008D325B" w:rsidRPr="00100DA7" w:rsidRDefault="008D325B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Következtetési képesség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818CD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C63CA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D04D7" w14:textId="77777777" w:rsidR="008D325B" w:rsidRPr="00100DA7" w:rsidRDefault="008D325B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9EA1DFF" w14:textId="77777777" w:rsidR="00A23F09" w:rsidRPr="008C58C2" w:rsidRDefault="00A23F09" w:rsidP="00A23F09">
      <w:pPr>
        <w:rPr>
          <w:rFonts w:cs="Times New Roman"/>
        </w:rPr>
      </w:pPr>
    </w:p>
    <w:p w14:paraId="01041480" w14:textId="77777777" w:rsidR="00A23F09" w:rsidRPr="008C58C2" w:rsidRDefault="003F407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Épületgépészeti munkák irányítása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8D325B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óra/</w:t>
      </w:r>
      <w:r w:rsidR="008D325B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óra*</w:t>
      </w:r>
    </w:p>
    <w:p w14:paraId="14932B60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6CF3B02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BBAC3CA" w14:textId="35BD09DF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26F6145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977466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7FD43CAC" w14:textId="77777777" w:rsidR="00A23F09" w:rsidRPr="008C58C2" w:rsidRDefault="00392AF0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épületgépészeti munkák során szükséges engedélyek, tervdokumentációk kezelésének használatának, készítésének megismerése. A kivitelezési, engedélyezési, átadási munkák szervezési feladatainak elsajátítása.</w:t>
      </w:r>
    </w:p>
    <w:p w14:paraId="0C28843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96574B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143B93E8" w14:textId="77777777" w:rsidR="00A23F09" w:rsidRPr="008C58C2" w:rsidRDefault="00392AF0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4CA5F5AF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5CF229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466E3FBD" w14:textId="77777777" w:rsidR="00A23F09" w:rsidRPr="008C58C2" w:rsidRDefault="00392A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Kivitelezési munkák irányítása</w:t>
      </w:r>
    </w:p>
    <w:p w14:paraId="0E900370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Szakági engedélytervek részlettervek, helyszínrajz, alaprajz, metszet jellemzői. </w:t>
      </w:r>
    </w:p>
    <w:p w14:paraId="45E0A7FE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Tervdokumentációk kiegészítésének előírásai (pl.: metszet, részlet és gyártási terv).</w:t>
      </w:r>
    </w:p>
    <w:p w14:paraId="56999FFA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Kiviteli tervek, elvi vázlatok feldolgozása szerelési, mérési és beszabályozási feltételek meglétének megjelenítése a terveken.</w:t>
      </w:r>
    </w:p>
    <w:p w14:paraId="5E9B1874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Tervdokumentációk ellenőrzési szempontjai javaslatok, észrevételek egyeztetése. </w:t>
      </w:r>
    </w:p>
    <w:p w14:paraId="7F0603C9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Ajánlatok műszaki tartalma.</w:t>
      </w:r>
    </w:p>
    <w:p w14:paraId="24CC3A92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Munkával kapcsolatos szervezési feladatok meghatározása.</w:t>
      </w:r>
    </w:p>
    <w:p w14:paraId="49EFB2F4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Árajánlat készítés szempontjai, árképzés elve.</w:t>
      </w:r>
    </w:p>
    <w:p w14:paraId="0BB11229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Szerelési munkák előkészítése.</w:t>
      </w:r>
    </w:p>
    <w:p w14:paraId="2312685E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Vonalas ütemterv, hálódiagram készítése.</w:t>
      </w:r>
    </w:p>
    <w:p w14:paraId="143A9DD7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Kivitelezés munkaterület berendezése, anyagtárolás, raktározás, szempontjai.</w:t>
      </w:r>
    </w:p>
    <w:p w14:paraId="27C603B8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Saját kivitelezési és szolgáltatási tevékenységek szervezése.</w:t>
      </w:r>
    </w:p>
    <w:p w14:paraId="72896FAD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Szerelési anyagok, berendezések beszerzésének szervezése.</w:t>
      </w:r>
    </w:p>
    <w:p w14:paraId="1D8E24C7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Munkaterületet átvétele, kivitelezés energiaigényének, egyéb feltételeinek biztosítása.</w:t>
      </w:r>
    </w:p>
    <w:p w14:paraId="7125B38B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Kivitelezési munkák ellenőrzési szempontjai.</w:t>
      </w:r>
    </w:p>
    <w:p w14:paraId="4E65BFC0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Kivitelezői jogosultságok egyes szakági feltételei.</w:t>
      </w:r>
    </w:p>
    <w:p w14:paraId="307A0417" w14:textId="77777777" w:rsidR="00A23F09" w:rsidRPr="008C58C2" w:rsidRDefault="00392AF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Kapcsolattartás alvállalkozókkal, más szakágak kivitelezőivel.</w:t>
      </w:r>
    </w:p>
    <w:p w14:paraId="53FBA9F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B3563E" w14:textId="77777777" w:rsidR="00A23F09" w:rsidRPr="008C58C2" w:rsidRDefault="00392A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Minősítés, felülvizsgálat</w:t>
      </w:r>
    </w:p>
    <w:p w14:paraId="1300849C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Üzembe helyezés, beszabályozás, átadás-átvételi és használatba vételi tevékenység.</w:t>
      </w:r>
    </w:p>
    <w:p w14:paraId="15EC005C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 szerinti megvalósulás. készre-szerelés feltételei.</w:t>
      </w:r>
    </w:p>
    <w:p w14:paraId="19D678EE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Üzembe helyezés, beszabályozás feltételei, mosatási műveletek, nyomáspróbák dokumentálása.</w:t>
      </w:r>
    </w:p>
    <w:p w14:paraId="53E9FC14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Üzembe helyezési és beszabályozási tevékenységek szervezése, irányítása.</w:t>
      </w:r>
    </w:p>
    <w:p w14:paraId="52787F41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és villamos mérések, beszabályozási tevékenység.</w:t>
      </w:r>
    </w:p>
    <w:p w14:paraId="73B6C158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Próbaüzemet megelőző üzemi próbák.</w:t>
      </w:r>
    </w:p>
    <w:p w14:paraId="452439EA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Üzemeltető, kezelő személyzet oktatása és igazolása. </w:t>
      </w:r>
    </w:p>
    <w:p w14:paraId="19CEA40C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Alvállalkozói szolgáltatások átvétele, igazolása, és dokumentálása.</w:t>
      </w:r>
    </w:p>
    <w:p w14:paraId="27781243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Átadás-átvételi dokumentáció összeállítása, megvalósulási terv.</w:t>
      </w:r>
    </w:p>
    <w:p w14:paraId="44616D21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Átadás-átvételi eljárás megszervezése hatósági bejárások, eljárások.</w:t>
      </w:r>
    </w:p>
    <w:p w14:paraId="68A46E31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Hibafelvételi jegyzőkönyv, kijavítási határidők.</w:t>
      </w:r>
    </w:p>
    <w:p w14:paraId="07243A87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Kivitelezési munkák lezárása, dokumentációk megőrzése.</w:t>
      </w:r>
    </w:p>
    <w:p w14:paraId="13E5EFAA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Tervszerű megelőző karbantartás programja.</w:t>
      </w:r>
    </w:p>
    <w:p w14:paraId="7727FD15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Üzemeltetés, karbantartás műszaki feltételei, szervezése, irányítása.</w:t>
      </w:r>
    </w:p>
    <w:p w14:paraId="542514E6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Épület-felügyeleti rendszer-üzemeltetési programok felhasználói ismeretei.</w:t>
      </w:r>
    </w:p>
    <w:p w14:paraId="2D9FA894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Meghibásodott elemek, berendezések javításának megszervezése.</w:t>
      </w:r>
    </w:p>
    <w:p w14:paraId="6112F441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rendszerek bontása, nagytömegű berendezések bontása, mozgatása.</w:t>
      </w:r>
    </w:p>
    <w:p w14:paraId="2F314E30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Tervszerű megelőző karbantartás programja.</w:t>
      </w:r>
    </w:p>
    <w:p w14:paraId="1191427C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Üzemeltetés, karbantartás műszaki feltételei, szervezése, irányítása.</w:t>
      </w:r>
    </w:p>
    <w:p w14:paraId="0CB0479F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Épület-felügyeleti rendszer-üzemeltetési programok felhasználói ismeretei.</w:t>
      </w:r>
    </w:p>
    <w:p w14:paraId="61B8578E" w14:textId="77777777" w:rsidR="00392AF0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Meghibásodott elemek, berendezések javításának megszervezése.</w:t>
      </w:r>
    </w:p>
    <w:p w14:paraId="7803D6A6" w14:textId="77777777" w:rsidR="00A23F09" w:rsidRPr="008C58C2" w:rsidRDefault="00392AF0" w:rsidP="00392AF0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rendszerek bontása, nagytömegű berendezések bontása, mozgatása.</w:t>
      </w:r>
    </w:p>
    <w:p w14:paraId="464E860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77BD3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5A1B8B4" w14:textId="77777777" w:rsidR="00A23F09" w:rsidRPr="008C58C2" w:rsidRDefault="00392AF0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</w:t>
      </w:r>
    </w:p>
    <w:p w14:paraId="283771D6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34A4A2A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240BE60E" w14:textId="68D442BB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78574C9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719BDAB" w14:textId="77777777" w:rsidR="00A23F09" w:rsidRPr="008C58C2" w:rsidRDefault="00392AF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Műszaki tervek, dokumentációk gyakorlat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8D325B" w:rsidRPr="008C58C2">
        <w:rPr>
          <w:rFonts w:cs="Times New Roman"/>
          <w:b/>
        </w:rPr>
        <w:t>2</w:t>
      </w:r>
      <w:r w:rsidR="00E35CC3" w:rsidRPr="008C58C2">
        <w:rPr>
          <w:rFonts w:cs="Times New Roman"/>
          <w:b/>
        </w:rPr>
        <w:t>32</w:t>
      </w:r>
      <w:r w:rsidR="00A23F09" w:rsidRPr="008C58C2">
        <w:rPr>
          <w:rFonts w:cs="Times New Roman"/>
          <w:b/>
        </w:rPr>
        <w:t xml:space="preserve"> óra/</w:t>
      </w:r>
      <w:r w:rsidR="008D325B" w:rsidRPr="008C58C2">
        <w:rPr>
          <w:rFonts w:cs="Times New Roman"/>
          <w:b/>
        </w:rPr>
        <w:t>2</w:t>
      </w:r>
      <w:r w:rsidR="00E35CC3" w:rsidRPr="008C58C2">
        <w:rPr>
          <w:rFonts w:cs="Times New Roman"/>
          <w:b/>
        </w:rPr>
        <w:t>47</w:t>
      </w:r>
      <w:r w:rsidR="00A23F09" w:rsidRPr="008C58C2">
        <w:rPr>
          <w:rFonts w:cs="Times New Roman"/>
          <w:b/>
        </w:rPr>
        <w:t xml:space="preserve"> óra*</w:t>
      </w:r>
    </w:p>
    <w:p w14:paraId="418E2762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589A16A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C020593" w14:textId="3E45401A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449C965E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641764E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864663A" w14:textId="77777777" w:rsidR="00A23F09" w:rsidRPr="008C58C2" w:rsidRDefault="00D6627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Kiviteli tervek, elvi vázlatok készítésének alapjainak elsajátítása. Tervdokumentációk tartalmi követelményeinek megismerése. CAD rajzoló programok használatának gyakorlása.</w:t>
      </w:r>
    </w:p>
    <w:p w14:paraId="1EB29B6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4FFD00C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24DD4736" w14:textId="77777777" w:rsidR="00A23F09" w:rsidRPr="008C58C2" w:rsidRDefault="00D6627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580196D7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004A719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5D8B409F" w14:textId="77777777" w:rsidR="00A23F09" w:rsidRPr="008C58C2" w:rsidRDefault="00D662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Épületgépészeti műszaki ábrázolás</w:t>
      </w:r>
    </w:p>
    <w:p w14:paraId="423B0C19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Tervdokumentáció kiegészítése (pl.: metszet, részlet és gyártási terv).</w:t>
      </w:r>
    </w:p>
    <w:p w14:paraId="6E4BE9FB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Kiviteli tervek, elvi vázlatok készítése szerelési, mérési és beszabályozási feltételek meglétének megjelenítése a terveken.</w:t>
      </w:r>
    </w:p>
    <w:p w14:paraId="715C2649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Tervdokumentációk tartalmi követelményi, műszaki leírás, tervezői nyilatkozat, munkavédelmi, környezetvédelmi, tűzvédelmi tervfejezet készítése.</w:t>
      </w:r>
    </w:p>
    <w:p w14:paraId="7735B221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Költségvetés készítő program alkalmazása.</w:t>
      </w:r>
    </w:p>
    <w:p w14:paraId="61FFA6AE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Kivitelezés alatt lévő létesítmény helyszíni bejárása.</w:t>
      </w:r>
    </w:p>
    <w:p w14:paraId="27AA4372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Fényképes dokumentáció készítése kivitelezési hiányosságok feltárása.</w:t>
      </w:r>
    </w:p>
    <w:p w14:paraId="49EA24E9" w14:textId="77777777" w:rsidR="00A23F09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és beszabályozás, műveleténél a mért adatok összehasonlítása a beszabályozási terv adataival, az eltérések dokumentálása és értékelése.</w:t>
      </w:r>
    </w:p>
    <w:p w14:paraId="3696D6D6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BCA190" w14:textId="77777777" w:rsidR="00A23F09" w:rsidRPr="008C58C2" w:rsidRDefault="00D662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CAD rajzoló programok gyakorlata</w:t>
      </w:r>
    </w:p>
    <w:p w14:paraId="068EF8A4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CAD rajzoló programok gyakorlata.</w:t>
      </w:r>
    </w:p>
    <w:p w14:paraId="35E57190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Épületgépészeti részlettervek készítése.</w:t>
      </w:r>
    </w:p>
    <w:p w14:paraId="3E426DD1" w14:textId="77777777" w:rsidR="00A23F09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Tervdokumentáció kiegészítése (pl.: metszet, részlet és gyártási terv).</w:t>
      </w:r>
    </w:p>
    <w:p w14:paraId="157BAFDD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1668F5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7C55746" w14:textId="77777777" w:rsidR="00A23F09" w:rsidRPr="008C58C2" w:rsidRDefault="00D6627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szaktanterem, számítógép terem</w:t>
      </w:r>
    </w:p>
    <w:p w14:paraId="38B1CADB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6BA57F0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5CC7218" w14:textId="4CF7E1A9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F41EFBD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407E1008" w14:textId="77777777" w:rsidR="00A23F09" w:rsidRPr="008C58C2" w:rsidRDefault="00D6627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Vállalkozási ismeretek</w:t>
      </w:r>
      <w:r w:rsidR="00A23F09" w:rsidRPr="008C58C2">
        <w:rPr>
          <w:rFonts w:cs="Times New Roman"/>
          <w:b/>
        </w:rPr>
        <w:t xml:space="preserve"> tantárgy</w:t>
      </w:r>
      <w:r w:rsidR="00A23F09" w:rsidRPr="008C58C2">
        <w:rPr>
          <w:rFonts w:cs="Times New Roman"/>
          <w:b/>
        </w:rPr>
        <w:tab/>
      </w:r>
      <w:r w:rsidR="008D325B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óra/</w:t>
      </w:r>
      <w:r w:rsidR="008D325B" w:rsidRPr="008C58C2">
        <w:rPr>
          <w:rFonts w:cs="Times New Roman"/>
          <w:b/>
        </w:rPr>
        <w:t>31</w:t>
      </w:r>
      <w:r w:rsidR="00A23F09" w:rsidRPr="008C58C2">
        <w:rPr>
          <w:rFonts w:cs="Times New Roman"/>
          <w:b/>
        </w:rPr>
        <w:t xml:space="preserve"> óra*</w:t>
      </w:r>
    </w:p>
    <w:p w14:paraId="3F39E031" w14:textId="77777777" w:rsidR="00A23F09" w:rsidRPr="008C58C2" w:rsidRDefault="00A23F09" w:rsidP="00A23F0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2A5A971C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7063E8CE" w14:textId="0EE1A480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 főszakképesítéshez kapcsolódik.</w:t>
      </w:r>
    </w:p>
    <w:p w14:paraId="43E72CA8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16A912C2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6F415B44" w14:textId="77777777" w:rsidR="00A23F09" w:rsidRPr="008C58C2" w:rsidRDefault="00D6627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cégek, vállalkozások működésének megismerése. A különböző hatóságok, pénzügyi szolgáltatók, ellenőrző szervek, működésének megismerése. A munkaviszony létesítésének, a munkajogi és egyéb jogi ismereteinek elsajátítása. Üzemeltetési, karbantartási munkák, szerződések előkészítésének, kivitelezés dokumentumainak, az építési napló, felmérési napló vezetésének megismerése.</w:t>
      </w:r>
    </w:p>
    <w:p w14:paraId="395721C9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EB7ED0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510C99DA" w14:textId="77777777" w:rsidR="00A23F09" w:rsidRPr="008C58C2" w:rsidRDefault="00D6627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6B773382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56FFF0F8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3CC45EB" w14:textId="77777777" w:rsidR="00A23F09" w:rsidRPr="008C58C2" w:rsidRDefault="00D662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Vállalkozói és jogi ismeretek</w:t>
      </w:r>
    </w:p>
    <w:p w14:paraId="3EA30A75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Vállalkozók adó- és járulékfizetési kötelezettségei (adóbevallás kitöltése, sorok értelmezése, adóhatóságok).</w:t>
      </w:r>
    </w:p>
    <w:p w14:paraId="0FD50C4A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Pénzforgalmi nyilvántartások vezetése, bizonylatok kitöltése.</w:t>
      </w:r>
    </w:p>
    <w:p w14:paraId="7B4527EE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Számlák alaki formai követelményei.</w:t>
      </w:r>
    </w:p>
    <w:p w14:paraId="2719C661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Anyagbiztosítási szerződések, anyagkészlet nyilvántartása.</w:t>
      </w:r>
    </w:p>
    <w:p w14:paraId="22DC46E4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Munkaviszony létesítése, (munkajogi ismeretek, munkaszerződés, munkaviszonnyal kapcsolatos jogok, kötelezettségek).</w:t>
      </w:r>
    </w:p>
    <w:p w14:paraId="77984F86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munkafeltételek változtatásának módja, a munkaszerződés módosítása.</w:t>
      </w:r>
    </w:p>
    <w:p w14:paraId="292FB873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munkaviszony megszüntetése, a munkaügyi viták intézésének módja.</w:t>
      </w:r>
    </w:p>
    <w:p w14:paraId="26C3D57E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magyar állampolgár külföldi tartózkodása a külföldi munkavállalás.</w:t>
      </w:r>
    </w:p>
    <w:p w14:paraId="41E201B7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Vállalkozási szerződés alaki, tartalmi, műszaki követelményei.</w:t>
      </w:r>
    </w:p>
    <w:p w14:paraId="16689323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Álláskeresési technikák.</w:t>
      </w:r>
    </w:p>
    <w:p w14:paraId="44E16E65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Kommunikációs alapfogalmak, a személyes érintkezés kultúrája, kommunikációs zavarok Vállalkozáshoz szükséges vezetői tulajdonságok, üzleti tárgyalás.</w:t>
      </w:r>
    </w:p>
    <w:p w14:paraId="1754F9E0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Vállalkozás létrehozása, működtetése.</w:t>
      </w:r>
    </w:p>
    <w:p w14:paraId="3202D068" w14:textId="77777777" w:rsidR="00A23F09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Vállalkozás eredményessége (gazdaságosság, költségcsökkentés módszerei, bevétel növelése, hatékonyság), üzleti terv készítésének alapelve.</w:t>
      </w:r>
    </w:p>
    <w:p w14:paraId="3101EAF1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9EEC21" w14:textId="77777777" w:rsidR="00A23F09" w:rsidRPr="008C58C2" w:rsidRDefault="00D662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Programtervezési, ellenőrzési feladatok</w:t>
      </w:r>
    </w:p>
    <w:p w14:paraId="38D579E4" w14:textId="47A18D2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Üzemeltetési, karbantartási szerződés alapján végzett munkák, szerződéseinek előkészítése</w:t>
      </w:r>
      <w:r w:rsidR="000368C9" w:rsidRPr="008C58C2">
        <w:rPr>
          <w:rFonts w:cs="Times New Roman"/>
        </w:rPr>
        <w:t>.</w:t>
      </w:r>
      <w:r w:rsidRPr="008C58C2">
        <w:rPr>
          <w:rFonts w:cs="Times New Roman"/>
        </w:rPr>
        <w:t xml:space="preserve"> Kivitelezés dokumentumai, az építési napló, felmérési napló vezetése. </w:t>
      </w:r>
    </w:p>
    <w:p w14:paraId="70B1F9BD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Kivitelezéssel kapcsolatos egyéb adminisztrációs tevékenységek.</w:t>
      </w:r>
    </w:p>
    <w:p w14:paraId="76C6C6A9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Minőségbiztosítási ismeretek minőségirányítás jelentősége a vállalkozásban.</w:t>
      </w:r>
    </w:p>
    <w:p w14:paraId="42C03D1A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Üzemeltetési adatok dokumentálása, kiértékelése, energetikai adatok nyilvántartása. Felújítási és fejlesztési feladatok előkészítése, szükséges részlettervek elkészítése.</w:t>
      </w:r>
    </w:p>
    <w:p w14:paraId="63F4E416" w14:textId="77777777" w:rsidR="00D6627D" w:rsidRPr="008C58C2" w:rsidRDefault="00D6627D" w:rsidP="00D6627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Javítások, felújítások szervezése és irányítása.</w:t>
      </w:r>
    </w:p>
    <w:p w14:paraId="44DF116F" w14:textId="77777777" w:rsidR="00A23F09" w:rsidRPr="008C58C2" w:rsidRDefault="00D662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Bontási hulladékok kezelése, tárolása újrahasznosítása, veszélyes hulladék nyilvántartása, kezelése, tárolási előírásai.</w:t>
      </w:r>
    </w:p>
    <w:p w14:paraId="3CACA950" w14:textId="77777777" w:rsidR="00A23F09" w:rsidRPr="008C58C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E841AC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572C34A1" w14:textId="77777777" w:rsidR="00A23F09" w:rsidRPr="008C58C2" w:rsidRDefault="00D6627D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</w:t>
      </w:r>
    </w:p>
    <w:p w14:paraId="55EBF9D3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016D5DB4" w14:textId="77777777" w:rsidR="00A23F09" w:rsidRPr="008C58C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BB0636F" w14:textId="70E33707" w:rsidR="00A23F09" w:rsidRPr="008C58C2" w:rsidRDefault="00A23F09" w:rsidP="00A23F0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18E37723" w14:textId="77777777" w:rsidR="00A23F09" w:rsidRPr="008C58C2" w:rsidRDefault="00A23F09" w:rsidP="00A23F09">
      <w:pPr>
        <w:spacing w:after="0"/>
        <w:ind w:left="426"/>
        <w:rPr>
          <w:rFonts w:cs="Times New Roman"/>
        </w:rPr>
      </w:pPr>
    </w:p>
    <w:p w14:paraId="695E488A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6111B344" w14:textId="77777777" w:rsidR="009F1789" w:rsidRPr="008C58C2" w:rsidRDefault="009F1789" w:rsidP="009F1789">
      <w:pPr>
        <w:rPr>
          <w:rFonts w:cs="Times New Roman"/>
        </w:rPr>
      </w:pPr>
    </w:p>
    <w:p w14:paraId="7F172F6F" w14:textId="77777777" w:rsidR="009F1789" w:rsidRPr="008C58C2" w:rsidRDefault="009F1789" w:rsidP="009F178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3783BF91" w14:textId="77777777" w:rsidR="009F1789" w:rsidRPr="008C58C2" w:rsidRDefault="00F11438" w:rsidP="009F178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10163</w:t>
      </w:r>
      <w:r w:rsidR="009F178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</w:t>
      </w:r>
      <w:r w:rsidR="00090932" w:rsidRPr="008C58C2">
        <w:rPr>
          <w:rFonts w:cs="Times New Roman"/>
          <w:b/>
          <w:sz w:val="36"/>
        </w:rPr>
        <w:t>2</w:t>
      </w:r>
      <w:r w:rsidR="009F1789" w:rsidRPr="008C58C2">
        <w:rPr>
          <w:rFonts w:cs="Times New Roman"/>
          <w:b/>
          <w:sz w:val="36"/>
        </w:rPr>
        <w:t xml:space="preserve"> azonosító számú</w:t>
      </w:r>
    </w:p>
    <w:p w14:paraId="5458FC76" w14:textId="77777777" w:rsidR="009F1789" w:rsidRPr="008C58C2" w:rsidRDefault="00F11438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Gépészeti munkabiztonság és környezetvédelem</w:t>
      </w:r>
    </w:p>
    <w:p w14:paraId="74DA0C16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6C0EA44C" w14:textId="77777777" w:rsidR="009F1789" w:rsidRPr="008C58C2" w:rsidRDefault="009F1789" w:rsidP="009F178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08C1DEA4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1086E3C4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21DC93CC" w14:textId="472248F0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1564BB" w:rsidRPr="008C58C2">
        <w:rPr>
          <w:rFonts w:cs="Times New Roman"/>
        </w:rPr>
        <w:t>10163</w:t>
      </w:r>
      <w:r w:rsidRPr="008C58C2">
        <w:rPr>
          <w:rFonts w:cs="Times New Roman"/>
        </w:rPr>
        <w:t>-</w:t>
      </w:r>
      <w:r w:rsidR="001564BB" w:rsidRPr="008C58C2">
        <w:rPr>
          <w:rFonts w:cs="Times New Roman"/>
        </w:rPr>
        <w:t>1</w:t>
      </w:r>
      <w:r w:rsidR="00090932" w:rsidRPr="008C58C2">
        <w:rPr>
          <w:rFonts w:cs="Times New Roman"/>
        </w:rPr>
        <w:t>2</w:t>
      </w:r>
      <w:r w:rsidRPr="008C58C2">
        <w:rPr>
          <w:rFonts w:cs="Times New Roman"/>
        </w:rPr>
        <w:t xml:space="preserve"> azonosító számú </w:t>
      </w:r>
      <w:r w:rsidR="001564BB" w:rsidRPr="008C58C2">
        <w:rPr>
          <w:rFonts w:cs="Times New Roman"/>
        </w:rPr>
        <w:t>Gépészeti munkabiztonság és környezetvédelem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4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34"/>
        <w:gridCol w:w="758"/>
        <w:gridCol w:w="758"/>
      </w:tblGrid>
      <w:tr w:rsidR="00090932" w:rsidRPr="00100DA7" w14:paraId="5C574A91" w14:textId="77777777" w:rsidTr="00100DA7">
        <w:trPr>
          <w:cantSplit/>
          <w:trHeight w:val="2007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1EB86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95F3B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B4276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Elsősegélynyújtás gyakorlat</w:t>
            </w:r>
          </w:p>
        </w:tc>
      </w:tr>
      <w:tr w:rsidR="00090932" w:rsidRPr="00100DA7" w14:paraId="16635990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D47B7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12F1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85B4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7999974D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6FB2F7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19CC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8394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08AD40EC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4E6E9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munkaterületet és munkakörnyezetet a biztonságos munkavégzésnek megfelelően alakítja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670C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2344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6DE6196E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A05421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a veszélyes anyagok és hulladékok kezelésére, tárolására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714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D501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43685A2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6A8F11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Együttműködik a munka-, tűz- és környezetvédelemmel kapcsolatos események kivizsgálásában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F4DA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1D3C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4D7E24F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B179D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Jelzi a tüzet, részt vesz az oltásban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CB6E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093E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51026F48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11CA2A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a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5827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A63C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0D98001D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73FA8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Részt vesz a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E803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A2EF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40CE0B6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9183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32BA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F9E6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6C6A8151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15735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Környezetvédelmi, tűzvédelmi és munkavédelmi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7C16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3679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2AD3650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002BA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munkáltatók és a munkavállalók jogai és kötelezettségei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56E9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15D1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041D939E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977A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munkahely biztonságos kialakításának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0EEC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62F3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5390EB61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B4D0F0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gépek, berendezések, szerszámok használati és kezelési utasításai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07E6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DE89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0641B176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A2D21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Villamos berendezések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36F4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0372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11E9A9F6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41B5D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anyagmozgatás, anyagtárolás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AA96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12D7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230FCC24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2A0EB8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Egyéni és kollektív védelmi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3863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05F2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68934298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73A8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Munkabiztonsági szimbólumok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DF2E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CBD9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6EFB18A4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6EA625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Elsősegélynyújtási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8CCF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C969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B7F6EF5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ED4556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9D48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B022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5C9AC594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D09B7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85A9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7A46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547EA6FA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9AA78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94A3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21DD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2D65F2D2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D8ACA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512E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23E1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B9EA8E5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2127A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Munkabiztonsághoz kapcsolódó jelképek, szimbólumok, színjelölések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BD2F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933A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785115B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C217E8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Gépek, berendezések, szerszámok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BFA6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1C9B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60BEF4D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F7A4C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A370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D9FE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28AE83F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E8586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3614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8755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1ABAA03D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FC77C1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AE9C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82A4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1E47059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A211B7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E4CE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844C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C73DC05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B6D42F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6DE5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CDCE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F57D10F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CC6B9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7FCB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693F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28B9DAA7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FC143A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0BE9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BEE8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608CB34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601F2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5937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7A52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A03CAF9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68362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31D3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56C2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468C5F80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8E7704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8B60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B579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5894D7A" w14:textId="77777777" w:rsidTr="00100DA7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387FF4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16DF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34FC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0F6E31A4" w14:textId="77777777" w:rsidR="009F1789" w:rsidRPr="008C58C2" w:rsidRDefault="009F1789" w:rsidP="009F1789">
      <w:pPr>
        <w:rPr>
          <w:rFonts w:cs="Times New Roman"/>
        </w:rPr>
      </w:pPr>
    </w:p>
    <w:p w14:paraId="08703C45" w14:textId="77777777" w:rsidR="009F1789" w:rsidRPr="008C58C2" w:rsidRDefault="007E729C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Munkavédelem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090932" w:rsidRPr="008C58C2">
        <w:rPr>
          <w:rFonts w:cs="Times New Roman"/>
          <w:b/>
        </w:rPr>
        <w:t>18</w:t>
      </w:r>
      <w:r w:rsidR="009F1789" w:rsidRPr="008C58C2">
        <w:rPr>
          <w:rFonts w:cs="Times New Roman"/>
          <w:b/>
        </w:rPr>
        <w:t xml:space="preserve"> óra/ óra*</w:t>
      </w:r>
    </w:p>
    <w:p w14:paraId="54C4C83B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1C425CDF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8F19DE5" w14:textId="29C74AD4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090932" w:rsidRPr="008C58C2">
        <w:rPr>
          <w:rFonts w:cs="Times New Roman"/>
        </w:rPr>
        <w:t xml:space="preserve">31 521 01 </w:t>
      </w:r>
      <w:proofErr w:type="spellStart"/>
      <w:r w:rsidR="00090932" w:rsidRPr="008C58C2">
        <w:rPr>
          <w:rFonts w:cs="Times New Roman"/>
        </w:rPr>
        <w:t>Bevo</w:t>
      </w:r>
      <w:r w:rsidR="008A2246" w:rsidRPr="008C58C2">
        <w:rPr>
          <w:rFonts w:cs="Times New Roman"/>
        </w:rPr>
        <w:t>ntelektródás</w:t>
      </w:r>
      <w:proofErr w:type="spellEnd"/>
      <w:r w:rsidR="008A2246" w:rsidRPr="008C58C2">
        <w:rPr>
          <w:rFonts w:cs="Times New Roman"/>
        </w:rPr>
        <w:t xml:space="preserve"> kézi ívhegesztő mellék</w:t>
      </w:r>
      <w:r w:rsidR="001109CD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28432D97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438B3B3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7E52BC8E" w14:textId="77777777" w:rsidR="009F1789" w:rsidRPr="008C58C2" w:rsidRDefault="007E729C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14:paraId="47188E52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1418A7A6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10E44634" w14:textId="77777777" w:rsidR="009F1789" w:rsidRPr="008C58C2" w:rsidRDefault="007E729C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2065E387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FD67314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6109B994" w14:textId="77777777" w:rsidR="009F1789" w:rsidRPr="008C58C2" w:rsidRDefault="007E729C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Munkabiztonság</w:t>
      </w:r>
    </w:p>
    <w:p w14:paraId="4D21519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baleset és a munkahelyi baleset fogalma</w:t>
      </w:r>
      <w:r w:rsidR="00E168F4" w:rsidRPr="008C58C2">
        <w:rPr>
          <w:rFonts w:cs="Times New Roman"/>
        </w:rPr>
        <w:t>.</w:t>
      </w:r>
    </w:p>
    <w:p w14:paraId="1243B3C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munkahelyi balesetek és a foglalkozási megbetegedések fajtái</w:t>
      </w:r>
      <w:r w:rsidR="00E168F4" w:rsidRPr="008C58C2">
        <w:rPr>
          <w:rFonts w:cs="Times New Roman"/>
        </w:rPr>
        <w:t>.</w:t>
      </w:r>
    </w:p>
    <w:p w14:paraId="4A5462F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Veszélyforrások kialakulása</w:t>
      </w:r>
      <w:r w:rsidR="00E168F4" w:rsidRPr="008C58C2">
        <w:rPr>
          <w:rFonts w:cs="Times New Roman"/>
        </w:rPr>
        <w:t>.</w:t>
      </w:r>
    </w:p>
    <w:p w14:paraId="22653B6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Személyi védőfelszerelésekkel szemben támasztott követelmények</w:t>
      </w:r>
      <w:r w:rsidR="00E168F4" w:rsidRPr="008C58C2">
        <w:rPr>
          <w:rFonts w:cs="Times New Roman"/>
        </w:rPr>
        <w:t>.</w:t>
      </w:r>
    </w:p>
    <w:p w14:paraId="20A4B59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munkavédelmi oktatás dokumentálása</w:t>
      </w:r>
      <w:r w:rsidR="00E168F4" w:rsidRPr="008C58C2">
        <w:rPr>
          <w:rFonts w:cs="Times New Roman"/>
        </w:rPr>
        <w:t>.</w:t>
      </w:r>
    </w:p>
    <w:p w14:paraId="69D6124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munkabalesetek bejelentése, nyilvántartása és kivizsgálása</w:t>
      </w:r>
      <w:r w:rsidR="00E168F4" w:rsidRPr="008C58C2">
        <w:rPr>
          <w:rFonts w:cs="Times New Roman"/>
        </w:rPr>
        <w:t>.</w:t>
      </w:r>
    </w:p>
    <w:p w14:paraId="54890EA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Kockázatelemzés fogalmai, kockázatértékelés</w:t>
      </w:r>
      <w:r w:rsidR="00E168F4" w:rsidRPr="008C58C2">
        <w:rPr>
          <w:rFonts w:cs="Times New Roman"/>
        </w:rPr>
        <w:t>.</w:t>
      </w:r>
    </w:p>
    <w:p w14:paraId="29031D9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munkahelyen alkalmazott biztonsági jelzések</w:t>
      </w:r>
      <w:r w:rsidR="00E168F4" w:rsidRPr="008C58C2">
        <w:rPr>
          <w:rFonts w:cs="Times New Roman"/>
        </w:rPr>
        <w:t>.</w:t>
      </w:r>
    </w:p>
    <w:p w14:paraId="7793014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munkavégzés fizikai ártalmai</w:t>
      </w:r>
      <w:r w:rsidR="00E168F4" w:rsidRPr="008C58C2">
        <w:rPr>
          <w:rFonts w:cs="Times New Roman"/>
        </w:rPr>
        <w:t>.</w:t>
      </w:r>
    </w:p>
    <w:p w14:paraId="5DA59979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Zaj- és rezgésvédelem</w:t>
      </w:r>
      <w:r w:rsidR="00E168F4" w:rsidRPr="008C58C2">
        <w:rPr>
          <w:rFonts w:cs="Times New Roman"/>
        </w:rPr>
        <w:t>.</w:t>
      </w:r>
    </w:p>
    <w:p w14:paraId="34FDA14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Munkahelyi klíma, a helyiség hőmérséklete, a levegő nedvességtartalma</w:t>
      </w:r>
      <w:r w:rsidR="00E168F4" w:rsidRPr="008C58C2">
        <w:rPr>
          <w:rFonts w:cs="Times New Roman"/>
        </w:rPr>
        <w:t>.</w:t>
      </w:r>
    </w:p>
    <w:p w14:paraId="0121175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munkahelyek megvilágítása, a természetes fény</w:t>
      </w:r>
      <w:r w:rsidR="00E168F4" w:rsidRPr="008C58C2">
        <w:rPr>
          <w:rFonts w:cs="Times New Roman"/>
        </w:rPr>
        <w:t>.</w:t>
      </w:r>
    </w:p>
    <w:p w14:paraId="6D88D8F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színek kialakítása</w:t>
      </w:r>
      <w:r w:rsidR="00E168F4" w:rsidRPr="008C58C2">
        <w:rPr>
          <w:rFonts w:cs="Times New Roman"/>
        </w:rPr>
        <w:t>.</w:t>
      </w:r>
    </w:p>
    <w:p w14:paraId="35F95C3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gázhegesztés és az ívhegesztés biztonsági előírásai</w:t>
      </w:r>
      <w:r w:rsidR="00E168F4" w:rsidRPr="008C58C2">
        <w:rPr>
          <w:rFonts w:cs="Times New Roman"/>
        </w:rPr>
        <w:t>.</w:t>
      </w:r>
    </w:p>
    <w:p w14:paraId="3A52B9F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Anyagmozgatás, anyagtárolás szabályai</w:t>
      </w:r>
      <w:r w:rsidR="00E168F4" w:rsidRPr="008C58C2">
        <w:rPr>
          <w:rFonts w:cs="Times New Roman"/>
        </w:rPr>
        <w:t>.</w:t>
      </w:r>
    </w:p>
    <w:p w14:paraId="12B4FD5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Villamos berendezések biztonságtechnikája</w:t>
      </w:r>
      <w:r w:rsidR="00E168F4" w:rsidRPr="008C58C2">
        <w:rPr>
          <w:rFonts w:cs="Times New Roman"/>
        </w:rPr>
        <w:t>.</w:t>
      </w:r>
    </w:p>
    <w:p w14:paraId="4468C14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Egyéni és kollektív védelem</w:t>
      </w:r>
      <w:r w:rsidR="00E168F4" w:rsidRPr="008C58C2">
        <w:rPr>
          <w:rFonts w:cs="Times New Roman"/>
        </w:rPr>
        <w:t>.</w:t>
      </w:r>
    </w:p>
    <w:p w14:paraId="01CCDC7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Munkaegészségügy</w:t>
      </w:r>
      <w:r w:rsidR="00E168F4" w:rsidRPr="008C58C2">
        <w:rPr>
          <w:rFonts w:cs="Times New Roman"/>
        </w:rPr>
        <w:t>.</w:t>
      </w:r>
    </w:p>
    <w:p w14:paraId="2B31FF1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Kockázatbecslés.</w:t>
      </w:r>
    </w:p>
    <w:p w14:paraId="3813207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Kockázatértékelés.</w:t>
      </w:r>
    </w:p>
    <w:p w14:paraId="50D17EA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Időszakos biztonsági felülvizsgálat.</w:t>
      </w:r>
    </w:p>
    <w:p w14:paraId="0FF4851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Soron kívüli munkavédelmi vizsgálat.</w:t>
      </w:r>
    </w:p>
    <w:p w14:paraId="32A2949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Jelző és riasztóberendezések.</w:t>
      </w:r>
    </w:p>
    <w:p w14:paraId="222AC7B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Megfelelő mozgástér biztosítása.</w:t>
      </w:r>
    </w:p>
    <w:p w14:paraId="5E3C51B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Elkerítés, lefedés.</w:t>
      </w:r>
    </w:p>
    <w:p w14:paraId="4B17564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Tároló helyek kialakítása.</w:t>
      </w:r>
    </w:p>
    <w:p w14:paraId="59550315" w14:textId="77777777" w:rsidR="009F1789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 padlózata.</w:t>
      </w:r>
    </w:p>
    <w:p w14:paraId="2D64260E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14B05D" w14:textId="77777777" w:rsidR="009F1789" w:rsidRPr="008C58C2" w:rsidRDefault="007E729C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Tűzvédelem</w:t>
      </w:r>
    </w:p>
    <w:p w14:paraId="12BED25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Általános tűzvédelmi ismeretek.</w:t>
      </w:r>
    </w:p>
    <w:p w14:paraId="3D98963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Tűzveszélyességi osztályok, jelölésük.</w:t>
      </w:r>
    </w:p>
    <w:p w14:paraId="21C6CB4A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Tűzveszélyes anyagok.</w:t>
      </w:r>
    </w:p>
    <w:p w14:paraId="6271A88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Tűzveszélyes anyagok tárolása.</w:t>
      </w:r>
    </w:p>
    <w:p w14:paraId="3D5B2A4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Tűzveszélyes anyagok szállítása.</w:t>
      </w:r>
    </w:p>
    <w:p w14:paraId="6D72649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Tűzveszélyes anyagok dokumentálása.</w:t>
      </w:r>
    </w:p>
    <w:p w14:paraId="588B1EB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égés feltételei, az anyagok éghetősége.</w:t>
      </w:r>
    </w:p>
    <w:p w14:paraId="6C27704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Tűzveszélyes tevékenységek.</w:t>
      </w:r>
    </w:p>
    <w:p w14:paraId="400C684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Tűzvédelmi szabályzat.</w:t>
      </w:r>
    </w:p>
    <w:p w14:paraId="370872A3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tűzjelzés.</w:t>
      </w:r>
    </w:p>
    <w:p w14:paraId="5A2295B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Teendők tűz esetén.</w:t>
      </w:r>
    </w:p>
    <w:p w14:paraId="7BD606F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Veszélyességi övezet.</w:t>
      </w:r>
    </w:p>
    <w:p w14:paraId="5CD5ECC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Áramtalanítás</w:t>
      </w:r>
      <w:proofErr w:type="spellEnd"/>
      <w:r w:rsidRPr="008C58C2">
        <w:rPr>
          <w:rFonts w:cs="Times New Roman"/>
        </w:rPr>
        <w:t>.</w:t>
      </w:r>
    </w:p>
    <w:p w14:paraId="15E946D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Tűzoltás módjai. </w:t>
      </w:r>
    </w:p>
    <w:p w14:paraId="31506B7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Tűzoltó eszközök.</w:t>
      </w:r>
    </w:p>
    <w:p w14:paraId="7536C21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Tűzoltó eszközök tárolása </w:t>
      </w:r>
      <w:proofErr w:type="spellStart"/>
      <w:r w:rsidRPr="008C58C2">
        <w:rPr>
          <w:rFonts w:cs="Times New Roman"/>
        </w:rPr>
        <w:t>beltérben</w:t>
      </w:r>
      <w:proofErr w:type="spellEnd"/>
      <w:r w:rsidRPr="008C58C2">
        <w:rPr>
          <w:rFonts w:cs="Times New Roman"/>
        </w:rPr>
        <w:t>.</w:t>
      </w:r>
    </w:p>
    <w:p w14:paraId="50C1BA3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Tűzoltó eszközök tárolása </w:t>
      </w:r>
      <w:proofErr w:type="spellStart"/>
      <w:r w:rsidRPr="008C58C2">
        <w:rPr>
          <w:rFonts w:cs="Times New Roman"/>
        </w:rPr>
        <w:t>kültereken</w:t>
      </w:r>
      <w:proofErr w:type="spellEnd"/>
      <w:r w:rsidRPr="008C58C2">
        <w:rPr>
          <w:rFonts w:cs="Times New Roman"/>
        </w:rPr>
        <w:t>.</w:t>
      </w:r>
    </w:p>
    <w:p w14:paraId="3312789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Porral oltó tűzoltó készülékek, alkalmazásának feltételei.</w:t>
      </w:r>
    </w:p>
    <w:p w14:paraId="66AA4A0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Vízzel oltó tűzoltó készülékek, alkalmazásának feltételei.</w:t>
      </w:r>
    </w:p>
    <w:p w14:paraId="2DE68EF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Habbal oltó tűzoltó készülékek, alkalmazásának feltételei.</w:t>
      </w:r>
    </w:p>
    <w:p w14:paraId="01084C5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Halonnal</w:t>
      </w:r>
      <w:proofErr w:type="spellEnd"/>
      <w:r w:rsidRPr="008C58C2">
        <w:rPr>
          <w:rFonts w:cs="Times New Roman"/>
        </w:rPr>
        <w:t xml:space="preserve"> oltó tűzoltó készülékek, alkalmazásának feltételei.</w:t>
      </w:r>
    </w:p>
    <w:p w14:paraId="3665639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Szén-dioxiddal oltó tűzoltó készülékek, alkalmazásának feltételei. </w:t>
      </w:r>
    </w:p>
    <w:p w14:paraId="6AA9BA3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Oltóhatás</w:t>
      </w:r>
      <w:r w:rsidR="00874FBD" w:rsidRPr="008C58C2">
        <w:rPr>
          <w:rFonts w:cs="Times New Roman"/>
        </w:rPr>
        <w:t>.</w:t>
      </w:r>
    </w:p>
    <w:p w14:paraId="0C58F38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Tűzmegelőzés</w:t>
      </w:r>
      <w:r w:rsidR="00874FBD" w:rsidRPr="008C58C2">
        <w:rPr>
          <w:rFonts w:cs="Times New Roman"/>
        </w:rPr>
        <w:t>.</w:t>
      </w:r>
    </w:p>
    <w:p w14:paraId="4B83099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Tűzjelzés</w:t>
      </w:r>
      <w:r w:rsidR="00874FBD" w:rsidRPr="008C58C2">
        <w:rPr>
          <w:rFonts w:cs="Times New Roman"/>
        </w:rPr>
        <w:t>.</w:t>
      </w:r>
    </w:p>
    <w:p w14:paraId="7D148CC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Gépek, berendezések tűzvédelmi előírásai.</w:t>
      </w:r>
    </w:p>
    <w:p w14:paraId="18695F6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Tüzelő- és fűtőberendezések elhelyezésének tűzvédelmi előírásai.</w:t>
      </w:r>
    </w:p>
    <w:p w14:paraId="1D7C987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mentés.</w:t>
      </w:r>
    </w:p>
    <w:p w14:paraId="4FF164E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Elektromos kábelek elhelyezése, elvezetése.</w:t>
      </w:r>
    </w:p>
    <w:p w14:paraId="7AB96FD9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 és füstelvezető berendezések.</w:t>
      </w:r>
    </w:p>
    <w:p w14:paraId="3704C7E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Jelzőtáblák.</w:t>
      </w:r>
    </w:p>
    <w:p w14:paraId="4D769EB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Feliratok.</w:t>
      </w:r>
    </w:p>
    <w:p w14:paraId="5AB4E27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Irányfények.</w:t>
      </w:r>
    </w:p>
    <w:p w14:paraId="6860202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Tűzgátló</w:t>
      </w:r>
      <w:proofErr w:type="spellEnd"/>
      <w:r w:rsidRPr="008C58C2">
        <w:rPr>
          <w:rFonts w:cs="Times New Roman"/>
        </w:rPr>
        <w:t xml:space="preserve"> nyílászárók.</w:t>
      </w:r>
    </w:p>
    <w:p w14:paraId="4ABF6CB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Tűzvédő festékek.</w:t>
      </w:r>
    </w:p>
    <w:p w14:paraId="2CBA6074" w14:textId="77777777" w:rsidR="009F1789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Dokumentációk.</w:t>
      </w:r>
    </w:p>
    <w:p w14:paraId="05130FEC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5672AD" w14:textId="77777777" w:rsidR="009F1789" w:rsidRPr="008C58C2" w:rsidRDefault="007E729C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Környezetvédelem</w:t>
      </w:r>
    </w:p>
    <w:p w14:paraId="5A7A3B8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környezetvédelem területei.</w:t>
      </w:r>
    </w:p>
    <w:p w14:paraId="1E4B6ED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Természetvédelem.</w:t>
      </w:r>
    </w:p>
    <w:p w14:paraId="4EE8B13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Vízszennyezés vízforrások.</w:t>
      </w:r>
    </w:p>
    <w:p w14:paraId="4FE31C7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levegő jellemzői, a levegőszennyezés.</w:t>
      </w:r>
    </w:p>
    <w:p w14:paraId="56C6DAE3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Globális felmelegedés és hatása a földi életre.</w:t>
      </w:r>
    </w:p>
    <w:p w14:paraId="25C82D6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Hulladékok kezelése, szelektív összegyűjtése tárolása.</w:t>
      </w:r>
    </w:p>
    <w:p w14:paraId="0B819FD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Hulladékgyűjtő szigetek.</w:t>
      </w:r>
    </w:p>
    <w:p w14:paraId="06DD6DB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Gyűjtőhelyek kialakítása.</w:t>
      </w:r>
    </w:p>
    <w:p w14:paraId="77C60BC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Veszélyes hulladékok tárolása.</w:t>
      </w:r>
    </w:p>
    <w:p w14:paraId="03BF6B8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Veszélyes hulladékok begyűjtése.</w:t>
      </w:r>
    </w:p>
    <w:p w14:paraId="618DBCF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Veszélyes hulladékok feldolgozása.</w:t>
      </w:r>
    </w:p>
    <w:p w14:paraId="15981BAA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Hulladékok feldolgozása.</w:t>
      </w:r>
    </w:p>
    <w:p w14:paraId="076A15D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Hulladékok újrahasznosítása.</w:t>
      </w:r>
    </w:p>
    <w:p w14:paraId="0BD56F3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Hulladékok végleges elhelyezése.</w:t>
      </w:r>
    </w:p>
    <w:p w14:paraId="16195A9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Hulladékok lebomlása.</w:t>
      </w:r>
    </w:p>
    <w:p w14:paraId="65B52E1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ipar hatása környezetre.</w:t>
      </w:r>
    </w:p>
    <w:p w14:paraId="72B717E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Megújuló energiaforrások.</w:t>
      </w:r>
    </w:p>
    <w:p w14:paraId="751BEA8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Levegőszennyezés.</w:t>
      </w:r>
    </w:p>
    <w:p w14:paraId="4B021EE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Zajszennyezés.</w:t>
      </w:r>
    </w:p>
    <w:p w14:paraId="2B69661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Hőszennyezés</w:t>
      </w:r>
      <w:proofErr w:type="spellEnd"/>
      <w:r w:rsidRPr="008C58C2">
        <w:rPr>
          <w:rFonts w:cs="Times New Roman"/>
        </w:rPr>
        <w:t>.</w:t>
      </w:r>
    </w:p>
    <w:p w14:paraId="057EE4E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Fényszennyezés.</w:t>
      </w:r>
    </w:p>
    <w:p w14:paraId="701FB273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Talajszennyezés.</w:t>
      </w:r>
    </w:p>
    <w:p w14:paraId="0B0DEBC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Nehézfémek.</w:t>
      </w:r>
    </w:p>
    <w:p w14:paraId="3019F5E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Vízszennyezés.</w:t>
      </w:r>
    </w:p>
    <w:p w14:paraId="6EFB478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Szennyvízkezelés</w:t>
      </w:r>
      <w:r w:rsidR="004147AB" w:rsidRPr="008C58C2">
        <w:rPr>
          <w:rFonts w:cs="Times New Roman"/>
        </w:rPr>
        <w:t>.</w:t>
      </w:r>
    </w:p>
    <w:p w14:paraId="38F3F11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Környezetszennyezés egészségi hatásai.</w:t>
      </w:r>
    </w:p>
    <w:p w14:paraId="0175D51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Fontosabb környezetvédelmi jogszabályok.</w:t>
      </w:r>
    </w:p>
    <w:p w14:paraId="207D320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Fontosabb Európai Uniós jogszabályok.</w:t>
      </w:r>
    </w:p>
    <w:p w14:paraId="7DF5A38A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Fémiparban keletkező szennyezőanyagok.</w:t>
      </w:r>
    </w:p>
    <w:p w14:paraId="538FDEC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Hűtő-, kenő-, mosófolyadékok felhasználása.</w:t>
      </w:r>
    </w:p>
    <w:p w14:paraId="5162614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Hűtő-, kenő-, mosófolyadékok tárolása.</w:t>
      </w:r>
    </w:p>
    <w:p w14:paraId="463A59E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elhasználódott hűtő-, kenő-, mosófolyadékok hulladékkezelése.</w:t>
      </w:r>
    </w:p>
    <w:p w14:paraId="4797B17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épített környezet védelme.</w:t>
      </w:r>
    </w:p>
    <w:p w14:paraId="2180AF3A" w14:textId="77777777" w:rsidR="009F1789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Munkahelyi környezet természetbarát kialakítása.</w:t>
      </w:r>
    </w:p>
    <w:p w14:paraId="60CEFAFE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7FC194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63324CC4" w14:textId="77777777" w:rsidR="009F1789" w:rsidRPr="008C58C2" w:rsidRDefault="007E729C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Tanterem, tanműhely</w:t>
      </w:r>
    </w:p>
    <w:p w14:paraId="1BB7DABD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5EC37997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0C1C8AF9" w14:textId="6DCB3633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E0C2243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23683E2" w14:textId="77777777" w:rsidR="009F1789" w:rsidRPr="008C58C2" w:rsidRDefault="007E729C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Elsősegélynyújtás gyakorlat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090932" w:rsidRPr="008C58C2">
        <w:rPr>
          <w:rFonts w:cs="Times New Roman"/>
          <w:b/>
        </w:rPr>
        <w:t>18</w:t>
      </w:r>
      <w:r w:rsidR="009F1789" w:rsidRPr="008C58C2">
        <w:rPr>
          <w:rFonts w:cs="Times New Roman"/>
          <w:b/>
        </w:rPr>
        <w:t xml:space="preserve"> óra/ óra*</w:t>
      </w:r>
    </w:p>
    <w:p w14:paraId="606E5755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41936BE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5655C8DA" w14:textId="225D845F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</w:t>
      </w:r>
      <w:proofErr w:type="gramStart"/>
      <w:r w:rsidRPr="008C58C2">
        <w:rPr>
          <w:rFonts w:cs="Times New Roman"/>
        </w:rPr>
        <w:t>a(</w:t>
      </w:r>
      <w:proofErr w:type="gramEnd"/>
      <w:r w:rsidRPr="008C58C2">
        <w:rPr>
          <w:rFonts w:cs="Times New Roman"/>
        </w:rPr>
        <w:t xml:space="preserve">z) </w:t>
      </w:r>
      <w:r w:rsidR="00090932" w:rsidRPr="008C58C2">
        <w:rPr>
          <w:rFonts w:cs="Times New Roman"/>
        </w:rPr>
        <w:t>31 521 01 Bevontelekt</w:t>
      </w:r>
      <w:r w:rsidR="008A2246" w:rsidRPr="008C58C2">
        <w:rPr>
          <w:rFonts w:cs="Times New Roman"/>
        </w:rPr>
        <w:t>ródás kézi ívhegesztő mellék</w:t>
      </w:r>
      <w:r w:rsidR="003E3C0B" w:rsidRPr="008C58C2">
        <w:rPr>
          <w:rFonts w:cs="Times New Roman"/>
        </w:rPr>
        <w:t>-</w:t>
      </w:r>
      <w:r w:rsidRPr="008C58C2">
        <w:rPr>
          <w:rFonts w:cs="Times New Roman"/>
        </w:rPr>
        <w:t xml:space="preserve"> szakképesítéshez kapcsolódik.</w:t>
      </w:r>
    </w:p>
    <w:p w14:paraId="34072505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1123F1C8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AFF4BA4" w14:textId="77777777" w:rsidR="009F1789" w:rsidRPr="008C58C2" w:rsidRDefault="007E729C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Elsősegélynyújtás tantárgy alapvető célja, hogy a munkavégzés alatt vagy azon kívül is a tanulók képesek legyenek felismerni a balesetek során keletkezett sérüléseket és legyenek képesek az elsősegély-nyújtási teendők ellátására.</w:t>
      </w:r>
    </w:p>
    <w:p w14:paraId="1F059F15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5B4AD90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F734B58" w14:textId="77777777" w:rsidR="009F1789" w:rsidRPr="008C58C2" w:rsidRDefault="007E729C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 és a Munkavédelem elméleti tantárgyra.</w:t>
      </w:r>
    </w:p>
    <w:p w14:paraId="351E6D99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B5F5F85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44E06275" w14:textId="77777777" w:rsidR="009F1789" w:rsidRPr="008C58C2" w:rsidRDefault="007E729C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Elsősegélynyújtás alapjai</w:t>
      </w:r>
    </w:p>
    <w:p w14:paraId="6F2E072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Mentőhívás módja.</w:t>
      </w:r>
    </w:p>
    <w:p w14:paraId="53D47B0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Teendők a baleset helyszínén.</w:t>
      </w:r>
    </w:p>
    <w:p w14:paraId="1980366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Elsősegély nyújtásának korlátai.</w:t>
      </w:r>
    </w:p>
    <w:p w14:paraId="66B2C64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baleseti helyszín biztosítása.</w:t>
      </w:r>
    </w:p>
    <w:p w14:paraId="736CB37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Vérkeringés, légzés vizsgálata.</w:t>
      </w:r>
    </w:p>
    <w:p w14:paraId="2C2D756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Heimlich-féle műfogás.</w:t>
      </w:r>
    </w:p>
    <w:p w14:paraId="66FDF1D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Rautek-féle</w:t>
      </w:r>
      <w:proofErr w:type="spellEnd"/>
      <w:r w:rsidRPr="008C58C2">
        <w:rPr>
          <w:rFonts w:cs="Times New Roman"/>
        </w:rPr>
        <w:t xml:space="preserve"> műfogás.</w:t>
      </w:r>
    </w:p>
    <w:p w14:paraId="3732D35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Elsősegélynyújtás vérzések esetén.</w:t>
      </w:r>
    </w:p>
    <w:p w14:paraId="33E37AF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Életveszély elhárítása.</w:t>
      </w:r>
    </w:p>
    <w:p w14:paraId="38F129F3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Újraélesztés. </w:t>
      </w:r>
    </w:p>
    <w:p w14:paraId="16E32F6A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Mellkasnyomás</w:t>
      </w:r>
      <w:proofErr w:type="spellEnd"/>
      <w:r w:rsidRPr="008C58C2">
        <w:rPr>
          <w:rFonts w:cs="Times New Roman"/>
        </w:rPr>
        <w:t xml:space="preserve"> technikája </w:t>
      </w:r>
    </w:p>
    <w:p w14:paraId="249EAAB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Légútbiztosítás</w:t>
      </w:r>
      <w:proofErr w:type="spellEnd"/>
      <w:r w:rsidRPr="008C58C2">
        <w:rPr>
          <w:rFonts w:cs="Times New Roman"/>
        </w:rPr>
        <w:t xml:space="preserve"> lehetőségei.</w:t>
      </w:r>
    </w:p>
    <w:p w14:paraId="7607BA3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Légút akadálymentesítése.</w:t>
      </w:r>
    </w:p>
    <w:p w14:paraId="2180CA3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Lélegeztetés.</w:t>
      </w:r>
    </w:p>
    <w:p w14:paraId="64DA9D2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Fizikális vizsgálat.</w:t>
      </w:r>
    </w:p>
    <w:p w14:paraId="31CD01E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Stabil oldalfekvő helyzet alkalmazása.</w:t>
      </w:r>
    </w:p>
    <w:p w14:paraId="20CF792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eszméletlenség veszélyei.</w:t>
      </w:r>
    </w:p>
    <w:p w14:paraId="52678C6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sokk tünetei, veszélyei, ellátása. </w:t>
      </w:r>
    </w:p>
    <w:p w14:paraId="6982574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Idegen test eltávolítása szemből, orrból, fülből.</w:t>
      </w:r>
    </w:p>
    <w:p w14:paraId="485C504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Agyrázkódás tünetei, veszélyei, ellátása.</w:t>
      </w:r>
    </w:p>
    <w:p w14:paraId="187FD6A9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Koponyasérülés tünetei, veszélyei, ellátása.</w:t>
      </w:r>
    </w:p>
    <w:p w14:paraId="7B5ACD5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Bordatörés tünetei, veszélyei, ellátása.</w:t>
      </w:r>
    </w:p>
    <w:p w14:paraId="6584421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Végtagtörések.</w:t>
      </w:r>
    </w:p>
    <w:p w14:paraId="1DE780B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Hasi sérülések. </w:t>
      </w:r>
    </w:p>
    <w:p w14:paraId="554092B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Gerinctörés tünetei, veszélyei, ellátása.</w:t>
      </w:r>
    </w:p>
    <w:p w14:paraId="294A3C5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Áramütés veszélyei.</w:t>
      </w:r>
    </w:p>
    <w:p w14:paraId="1FF9D416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Áramütött személy megközelítése.</w:t>
      </w:r>
    </w:p>
    <w:p w14:paraId="4E4A1AD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Áramtalanítás</w:t>
      </w:r>
      <w:proofErr w:type="spellEnd"/>
      <w:r w:rsidRPr="008C58C2">
        <w:rPr>
          <w:rFonts w:cs="Times New Roman"/>
        </w:rPr>
        <w:t>.</w:t>
      </w:r>
    </w:p>
    <w:p w14:paraId="0BF4BBE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Áramütött személy ellátása.</w:t>
      </w:r>
    </w:p>
    <w:p w14:paraId="46D9EBF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Égési sérülés súlyosságának felmérése, ellátása.</w:t>
      </w:r>
    </w:p>
    <w:p w14:paraId="313ECC3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Fagyás, tünetei, veszélyei és ellátása.</w:t>
      </w:r>
    </w:p>
    <w:p w14:paraId="512CE6C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Mérgezések tünetei, fajtái, ellátása.</w:t>
      </w:r>
    </w:p>
    <w:p w14:paraId="429ED5E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Leggyakrabban előforduló mérgezések.</w:t>
      </w:r>
    </w:p>
    <w:p w14:paraId="62810F27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Marószerek okozta sérülések veszélyei, ellátása.</w:t>
      </w:r>
    </w:p>
    <w:p w14:paraId="0C2F3E43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Rosszullétek.</w:t>
      </w:r>
    </w:p>
    <w:p w14:paraId="0B7443D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Ájulás tünetei, ellátása.</w:t>
      </w:r>
    </w:p>
    <w:p w14:paraId="065A7A9A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Epilepsziás roham tünetei, ellátása.</w:t>
      </w:r>
    </w:p>
    <w:p w14:paraId="581E18F8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Szív eredetű mellkasi fájdalom tünetei, ellátása.</w:t>
      </w:r>
    </w:p>
    <w:p w14:paraId="15B0D6AF" w14:textId="77777777" w:rsidR="009F1789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Alacsony vércukorszint miatti rosszullét tünetei, ellátása.</w:t>
      </w:r>
    </w:p>
    <w:p w14:paraId="3C28C354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DA397F" w14:textId="77777777" w:rsidR="009F1789" w:rsidRPr="008C58C2" w:rsidRDefault="007E729C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Sérülések ellátása</w:t>
      </w:r>
    </w:p>
    <w:p w14:paraId="08DC77A9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Sebellátás.</w:t>
      </w:r>
    </w:p>
    <w:p w14:paraId="0CE73C8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Hajszáleres vérzés.</w:t>
      </w:r>
    </w:p>
    <w:p w14:paraId="1E0AD9DD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Visszeres vérzés.</w:t>
      </w:r>
    </w:p>
    <w:p w14:paraId="2154A60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Ütőeres vérzés.</w:t>
      </w:r>
    </w:p>
    <w:p w14:paraId="4772ADC4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Belső vérzések és veszélyei.</w:t>
      </w:r>
    </w:p>
    <w:p w14:paraId="158113C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Orrvérzés, ellátása.</w:t>
      </w:r>
    </w:p>
    <w:p w14:paraId="13E01EB2" w14:textId="77777777" w:rsidR="007E729C" w:rsidRPr="008C58C2" w:rsidRDefault="007E729C" w:rsidP="007E729C">
      <w:pPr>
        <w:spacing w:after="0"/>
        <w:ind w:left="851"/>
        <w:jc w:val="left"/>
        <w:rPr>
          <w:rFonts w:cs="Times New Roman"/>
        </w:rPr>
      </w:pPr>
      <w:r w:rsidRPr="008C58C2">
        <w:rPr>
          <w:rFonts w:cs="Times New Roman"/>
        </w:rPr>
        <w:t>Mérgezések: gyógyszermérgezés, szénmonoxid (CO) mérgezés, metilalkoholmérgezés.</w:t>
      </w:r>
    </w:p>
    <w:p w14:paraId="18065A00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Csontok, ízületek sérülései: rándulás, ficam, törés.</w:t>
      </w:r>
    </w:p>
    <w:p w14:paraId="46B7627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Fektetési módok.</w:t>
      </w:r>
    </w:p>
    <w:p w14:paraId="0449D02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Idegen test szemben, orrban, fülben.</w:t>
      </w:r>
    </w:p>
    <w:p w14:paraId="1EC3C00A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Elsősegélynyújtó feladata veszélyes anyagok okozta sérülések esetén.</w:t>
      </w:r>
    </w:p>
    <w:p w14:paraId="56AAFEDF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Elsősegélynyújtó feladatai villamos áram okozta sérülések esetén.</w:t>
      </w:r>
    </w:p>
    <w:p w14:paraId="79009689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eszméletlenség fogalmát, tüneteit, leggyakoribb okai, következményei</w:t>
      </w:r>
      <w:r w:rsidR="004147AB" w:rsidRPr="008C58C2">
        <w:rPr>
          <w:rFonts w:cs="Times New Roman"/>
        </w:rPr>
        <w:t>.</w:t>
      </w:r>
    </w:p>
    <w:p w14:paraId="269C0AB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eszméletlenség ellátása.</w:t>
      </w:r>
    </w:p>
    <w:p w14:paraId="4B530B21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vérzésekkel kapcsolatos ismeretek.</w:t>
      </w:r>
    </w:p>
    <w:p w14:paraId="4BDEE13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sokk fogalma és formái.</w:t>
      </w:r>
    </w:p>
    <w:p w14:paraId="40737205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termikus traumákkal, </w:t>
      </w:r>
      <w:proofErr w:type="spellStart"/>
      <w:r w:rsidRPr="008C58C2">
        <w:rPr>
          <w:rFonts w:cs="Times New Roman"/>
        </w:rPr>
        <w:t>hőártalmakkal</w:t>
      </w:r>
      <w:proofErr w:type="spellEnd"/>
      <w:r w:rsidRPr="008C58C2">
        <w:rPr>
          <w:rFonts w:cs="Times New Roman"/>
        </w:rPr>
        <w:t xml:space="preserve"> kapcsolatos ismeretek.</w:t>
      </w:r>
    </w:p>
    <w:p w14:paraId="27E9FEA3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ízületi sérülések formái, tünetei és ellátásuk módja.</w:t>
      </w:r>
    </w:p>
    <w:p w14:paraId="56DA7E5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csontsérülések formái, tünetei és ellátásuk (fektetési módok).</w:t>
      </w:r>
    </w:p>
    <w:p w14:paraId="172EBD1C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hasi sérülés formái, tünetei és ellátásuk módjai.</w:t>
      </w:r>
    </w:p>
    <w:p w14:paraId="7719904B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kimentés fogalma és betegmozgatással kapcsolatos ismeretek.</w:t>
      </w:r>
    </w:p>
    <w:p w14:paraId="2AC18522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mérgezések fogalma, tünetei és ellátásuk módja.</w:t>
      </w:r>
    </w:p>
    <w:p w14:paraId="5D1D34CE" w14:textId="77777777" w:rsidR="007E729C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belgyógyászati balesetek (áramütés).</w:t>
      </w:r>
    </w:p>
    <w:p w14:paraId="447F994E" w14:textId="77777777" w:rsidR="009F1789" w:rsidRPr="008C58C2" w:rsidRDefault="007E729C" w:rsidP="007E729C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leggyakoribb belgyógyászati kórképek, tüneteik és ellátásuk.</w:t>
      </w:r>
    </w:p>
    <w:p w14:paraId="6E291056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64ACA0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93F59DC" w14:textId="77777777" w:rsidR="009F1789" w:rsidRPr="008C58C2" w:rsidRDefault="007E729C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Tanterem</w:t>
      </w:r>
    </w:p>
    <w:p w14:paraId="5E66F75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514EE052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A009BC1" w14:textId="07187582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64641F8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019F413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2EB57709" w14:textId="77777777" w:rsidR="009F1789" w:rsidRPr="008C58C2" w:rsidRDefault="009F1789" w:rsidP="009F1789">
      <w:pPr>
        <w:rPr>
          <w:rFonts w:cs="Times New Roman"/>
        </w:rPr>
      </w:pPr>
    </w:p>
    <w:p w14:paraId="02A4711C" w14:textId="77777777" w:rsidR="009F1789" w:rsidRPr="008C58C2" w:rsidRDefault="009F1789" w:rsidP="009F178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7993F4AB" w14:textId="77777777" w:rsidR="009F1789" w:rsidRPr="008C58C2" w:rsidRDefault="00396A23" w:rsidP="009F178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10162</w:t>
      </w:r>
      <w:r w:rsidR="009F178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</w:t>
      </w:r>
      <w:r w:rsidR="00090932" w:rsidRPr="008C58C2">
        <w:rPr>
          <w:rFonts w:cs="Times New Roman"/>
          <w:b/>
          <w:sz w:val="36"/>
        </w:rPr>
        <w:t>2</w:t>
      </w:r>
      <w:r w:rsidR="009F1789" w:rsidRPr="008C58C2">
        <w:rPr>
          <w:rFonts w:cs="Times New Roman"/>
          <w:b/>
          <w:sz w:val="36"/>
        </w:rPr>
        <w:t xml:space="preserve"> azonosító számú</w:t>
      </w:r>
    </w:p>
    <w:p w14:paraId="3C1E387D" w14:textId="77777777" w:rsidR="009F1789" w:rsidRPr="008C58C2" w:rsidRDefault="00396A23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Gépészeti alapozó feladatok</w:t>
      </w:r>
    </w:p>
    <w:p w14:paraId="6E69E142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6EF3969D" w14:textId="77777777" w:rsidR="009F1789" w:rsidRPr="008C58C2" w:rsidRDefault="009F1789" w:rsidP="009F178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11E5E5C5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3BAC7D39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634CD88F" w14:textId="1BF39271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396A23" w:rsidRPr="008C58C2">
        <w:rPr>
          <w:rFonts w:cs="Times New Roman"/>
        </w:rPr>
        <w:t>10162</w:t>
      </w:r>
      <w:r w:rsidRPr="008C58C2">
        <w:rPr>
          <w:rFonts w:cs="Times New Roman"/>
        </w:rPr>
        <w:t>-</w:t>
      </w:r>
      <w:r w:rsidR="00090932" w:rsidRPr="008C58C2">
        <w:rPr>
          <w:rFonts w:cs="Times New Roman"/>
        </w:rPr>
        <w:t>12</w:t>
      </w:r>
      <w:r w:rsidRPr="008C58C2">
        <w:rPr>
          <w:rFonts w:cs="Times New Roman"/>
        </w:rPr>
        <w:t xml:space="preserve"> azonosító számú </w:t>
      </w:r>
      <w:r w:rsidR="00396A23" w:rsidRPr="008C58C2">
        <w:rPr>
          <w:rFonts w:cs="Times New Roman"/>
        </w:rPr>
        <w:t>Gépészeti alapozó feladatok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090932" w:rsidRPr="00100DA7" w14:paraId="7E971D4F" w14:textId="77777777" w:rsidTr="00100DA7">
        <w:trPr>
          <w:cantSplit/>
          <w:trHeight w:val="2291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1CD28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AC519B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Gépészeti alapozó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678AD2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Gépészeti alapozó feladatok gyakorlata</w:t>
            </w:r>
          </w:p>
        </w:tc>
      </w:tr>
      <w:tr w:rsidR="00090932" w:rsidRPr="00100DA7" w14:paraId="78F7C8E6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4C5AB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19BA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D998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49F39F4B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E31F3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Tanulmányozza és értelmezi a munka tárgyára, céljára és a technológiára vonatkozó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21F2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1292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1E81B6E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32E4F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61CE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0004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E49CD0F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71312A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Egyszerű gépészeti műszaki 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7E8C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B0AC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A2DE98A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4CA4F3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Egyszerű alkatrészről szabadkézi vázlatrajzokat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0B25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709C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29C355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4FDFF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0CF3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A57E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7392E0C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B6B89F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Előrajzol szükség szerint a dokumentáció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5953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91BB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C18546A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A851CA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Tanulmányozza és értelmezi az általános gépészeti anyagokra és alkatrészekre vonatkozó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6542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8191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7233762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6B290B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Kiválasztja az általános, gépészeti célú anyagok és alkatrészek közül a feladatnak megfelelőt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2703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823D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25225D3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86CA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Meghatározza a szükséges anyagmennyiséget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CAB8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CBBE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482882C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81E85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Gépipari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C3A6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8B27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3FCC3A2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AEC1C6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Alak- és helyzetpontossági méréseket végez általános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C8ED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093A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958546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E9FB8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Általános roncsolásos és </w:t>
            </w:r>
            <w:proofErr w:type="spellStart"/>
            <w:r w:rsidRPr="00100DA7">
              <w:rPr>
                <w:rFonts w:cs="Times New Roman"/>
                <w:szCs w:val="24"/>
              </w:rPr>
              <w:t>roncsolásmentes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anyagvizsgálatokat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2AC6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BCC4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03370E1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AAA50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Alakítja a munkadarabot kézi forgácsoló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9941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3507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0CEE90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7E1453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Alakítja a munkadarabot gépi forgácsoló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E6A8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A781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F8C3D11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CE41A7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Képlékenyalakítást végez kézi alapműveletekkel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97F8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E526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945057B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0F947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Darabol kézi és gépi 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034A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1FD0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7FD1741E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F016E6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Alakítja a munkadarabot kézi kisgépes 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B5FE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A0AE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E5DFB1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609D2F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Alapszerelési műveleteket végez, oldható és nem oldható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AD85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A20E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765C379C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7676C7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Korrózió elleni védőbevonatot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7667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2C99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1A2962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CE5DD2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Közreműködik a minőségbiztosítási feladatok megvalósításában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22EC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8B0C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84831" w:rsidRPr="00100DA7" w14:paraId="46AB39F9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FAF854" w14:textId="154CCEBE" w:rsidR="00984831" w:rsidRPr="00100DA7" w:rsidRDefault="00AA0CA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Alkalmazza a munkabiztonsági,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57FBC" w14:textId="3EA4069F" w:rsidR="00984831" w:rsidRPr="00100DA7" w:rsidRDefault="00AA0CA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24B9A" w14:textId="359ED30F" w:rsidR="00984831" w:rsidRPr="00100DA7" w:rsidRDefault="00AA0CA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79BF32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6A05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3265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1D38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6F3D2AB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CBD93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Géprajzi alapfogalmak, szerkesztések, 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9CA3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027C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18CD12D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E5B2E0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Gépészeti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C238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BB7F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DE8172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417FD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Szabadkézi vázlatrajzok készítése egyszerű alkatrészekről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33D4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3315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810F4CE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CC9FB1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Diagramok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6F41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EBEF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16F55C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8C4BF7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B275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1CC1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FE588BF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9F7A6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E850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242B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322A99A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BBD850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Gépkönyv, kezelési, szerelési, karbantartási útmutatók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62F2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AFC6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78DD7B8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D16836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Mérési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7D5B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E3E6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1F198CB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D85F5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Mértékegységek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DF46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5F9E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1133E4D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7F7737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Ipari anyagok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D602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EBCF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C26E9AE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49B969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Ipari vasötvözetek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AB5C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C7BD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F992F2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DF692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Könnyűfém 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1550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6F9C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A4965E8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B26EF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Színesfém 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8C3F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1BAD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E70EFBD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D737AB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Ötvözőanyagok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hatása az anyag tulajdonságaira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F726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5176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959CF0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AA0D83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Szabványos ipari vasötvözetek, könnyűfém ötvözetek, színesfém ötvözetek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52AF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F01E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32DF38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67B833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Műszaki mérés eszközei, hosszméretek, szögek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25E0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D58A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3E4672F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E4501F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Alak- és helyzetpontosság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2731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59A7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369680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72B46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3F4E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7C91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CD1A23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C84F4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Képlékenyalakítás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6FB6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6EA91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7828A0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48837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Forgácsolási alapfogalmak, műveletek,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7B57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92BC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D59D5E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F6029D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Kézi és gépi forgácsolás technológiája,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F133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1A23C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64A68A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6FCD5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 forgácsoló alapeljárások gépei, szerszámai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66FC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C17D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152FE61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9D52D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Érintésvédelmi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0C8B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10BE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8E20AF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F59812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Szerszámok, kézi kisgépek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7B34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62C6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6F5DE280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CB6B43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Gépüzemeltetés, anyagmozgatás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ED8C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E682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266A8418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C735E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alapismeretek, hegesztő berendezések és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B738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BB3B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95907C9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5A5612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Ívhegesztés, gázhegesztés és lángvágás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4EA1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4A63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F081D0E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8C7D4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Korrózióvédelem alapeljárásai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E6BF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11A3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1C47138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4F70D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897E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89B2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472941F8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385392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Gépészeti rajz olvasása, értelmezés, alkatrészrajz készítése, szabadkézi vázlatkészítés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B0D4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89BA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1BEA0677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D4A62E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Diagram, </w:t>
            </w:r>
            <w:proofErr w:type="spellStart"/>
            <w:r w:rsidRPr="00100DA7">
              <w:rPr>
                <w:rFonts w:cs="Times New Roman"/>
                <w:szCs w:val="24"/>
              </w:rPr>
              <w:t>nomogram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olvasása, értelmezése, műszaki táblázatok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7F97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94FE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71D46AA0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06BEA5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Gépipari mérőeszközök használata, fémmegmunkáló kéziszerszámok és kisgépek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CC1B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07A6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7325E8DC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B7894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 forgácsoló alapeljárások gépeinek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DBAB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1603D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DF0F318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344EC" w14:textId="77777777" w:rsidR="00090932" w:rsidRPr="00100DA7" w:rsidRDefault="0009093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Alaphegesztési eljárások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7D518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6DEE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1DE4B4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AAB0A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7640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49829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C6B254A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A388A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7A887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904D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7C6A523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824D6A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0CAE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5C3D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C224E" w:rsidRPr="00100DA7" w14:paraId="1059BD7D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B65833" w14:textId="3A08EFD8" w:rsidR="002C224E" w:rsidRPr="00100DA7" w:rsidRDefault="002C224E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2697B" w14:textId="4721DB60" w:rsidR="002C224E" w:rsidRPr="00100DA7" w:rsidRDefault="002C224E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55C10" w14:textId="78E9D2E7" w:rsidR="002C224E" w:rsidRPr="00100DA7" w:rsidRDefault="002C224E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0A187D55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B9F2A0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DC5D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B50D4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311030FB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8CCEB7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3331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BC423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EFA58D6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33E4D9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F469A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45FC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53B66421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2EEEE5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FA946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DB35B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0932" w:rsidRPr="00100DA7" w14:paraId="6CC2D304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2C1710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D88D2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6A91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4AC40193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26289B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0885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C519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0932" w:rsidRPr="00100DA7" w14:paraId="39F9FB9D" w14:textId="77777777" w:rsidTr="00100DA7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7D42D0" w14:textId="77777777" w:rsidR="00090932" w:rsidRPr="00100DA7" w:rsidRDefault="0009093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9114F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9E52E" w14:textId="77777777" w:rsidR="00090932" w:rsidRPr="00100DA7" w:rsidRDefault="0009093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6369113" w14:textId="77777777" w:rsidR="009F1789" w:rsidRPr="008C58C2" w:rsidRDefault="009F1789" w:rsidP="009F1789">
      <w:pPr>
        <w:rPr>
          <w:rFonts w:cs="Times New Roman"/>
        </w:rPr>
      </w:pPr>
    </w:p>
    <w:p w14:paraId="5B6A8200" w14:textId="1C430D42" w:rsidR="009F1789" w:rsidRPr="008C58C2" w:rsidRDefault="00EB425D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Gépészeti alapozó feladatok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090932" w:rsidRPr="008C58C2">
        <w:rPr>
          <w:rFonts w:cs="Times New Roman"/>
          <w:b/>
        </w:rPr>
        <w:t>18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200A0E39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3CD05A7A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202BD5E3" w14:textId="7EEE6FC6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090932" w:rsidRPr="008C58C2">
        <w:rPr>
          <w:rFonts w:cs="Times New Roman"/>
        </w:rPr>
        <w:t xml:space="preserve">31 521 01 </w:t>
      </w:r>
      <w:proofErr w:type="spellStart"/>
      <w:r w:rsidR="00090932" w:rsidRPr="008C58C2">
        <w:rPr>
          <w:rFonts w:cs="Times New Roman"/>
        </w:rPr>
        <w:t>Bevo</w:t>
      </w:r>
      <w:r w:rsidR="008A2246" w:rsidRPr="008C58C2">
        <w:rPr>
          <w:rFonts w:cs="Times New Roman"/>
        </w:rPr>
        <w:t>ntelektródás</w:t>
      </w:r>
      <w:proofErr w:type="spellEnd"/>
      <w:r w:rsidR="008A2246" w:rsidRPr="008C58C2">
        <w:rPr>
          <w:rFonts w:cs="Times New Roman"/>
        </w:rPr>
        <w:t xml:space="preserve"> kézi ívhegesztő mellék</w:t>
      </w:r>
      <w:r w:rsidR="003E3C0B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4CB91797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3CAE98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4A6E9D10" w14:textId="77777777" w:rsidR="00EB425D" w:rsidRPr="008C58C2" w:rsidRDefault="00EB425D" w:rsidP="00EB425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14:paraId="108C5CBC" w14:textId="77777777" w:rsidR="009F1789" w:rsidRPr="008C58C2" w:rsidRDefault="00EB425D" w:rsidP="00EB425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segítsen magyarázatot adni a megtapasztalt eseményekre és a törvényszerűségekre. A hallgatók felelősséggel hajtsák végre a feladatokat, tudjanak döntéseket hozni a gépészeti folyamatokkal és témakörökkel kapcsolatban.</w:t>
      </w:r>
    </w:p>
    <w:p w14:paraId="73CE5DAD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EECBDB1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B361547" w14:textId="77777777" w:rsidR="009F1789" w:rsidRPr="008C58C2" w:rsidRDefault="00EB425D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14DB26CD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66C506E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74564A26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Műszaki dokumentációk</w:t>
      </w:r>
    </w:p>
    <w:p w14:paraId="2D678AD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Technológiai dokumentációk fogalma, tartalma.</w:t>
      </w:r>
    </w:p>
    <w:p w14:paraId="7847323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technológiai dokumentációk, mint információhordozók, azok formai és tartalmi követelményei.</w:t>
      </w:r>
    </w:p>
    <w:p w14:paraId="5E5FA5A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Rajztechnikai alapszabványok, előírások, megoldások.</w:t>
      </w:r>
    </w:p>
    <w:p w14:paraId="1662E0C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Síkmértani szerkesztések, térelemek kölcsönös helyzete, vetületi és axonometrikus ábrázolás. </w:t>
      </w:r>
    </w:p>
    <w:p w14:paraId="6A569F8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Síkmetszés, valódi nagyság meghatározása, kiterítés.</w:t>
      </w:r>
    </w:p>
    <w:p w14:paraId="183267A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Áthatások. Áthatások alkatrészrajzokon.</w:t>
      </w:r>
    </w:p>
    <w:p w14:paraId="60BECC8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Összeállítási és részletrajzok.</w:t>
      </w:r>
    </w:p>
    <w:p w14:paraId="12B8471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 és összeállítási rajzok fogalma.</w:t>
      </w:r>
    </w:p>
    <w:p w14:paraId="428CB34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Metszetábrázolások, szelvény egyszerűsített ábrázolások.</w:t>
      </w:r>
    </w:p>
    <w:p w14:paraId="2AC63D7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Mérethálózat felépítése, különleges méretmegadások.</w:t>
      </w:r>
    </w:p>
    <w:p w14:paraId="1230476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Tűrés, illesztés.</w:t>
      </w:r>
    </w:p>
    <w:p w14:paraId="612F55F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Felületi minőség.</w:t>
      </w:r>
    </w:p>
    <w:p w14:paraId="7000C222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Jelképes ábrázolások.</w:t>
      </w:r>
    </w:p>
    <w:p w14:paraId="68248C6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 tárgyára, céljára vonatkozó dokumentumok.</w:t>
      </w:r>
      <w:r w:rsidRPr="008C58C2">
        <w:rPr>
          <w:rFonts w:cs="Times New Roman"/>
        </w:rPr>
        <w:tab/>
      </w:r>
    </w:p>
    <w:p w14:paraId="5D2B6DF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munkafolyamatokra, eszközökre, technológiákra vonatkozó dokumentációk.</w:t>
      </w:r>
    </w:p>
    <w:p w14:paraId="66256933" w14:textId="17DE925C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Egyszerű gépészeti műszaki rajzok</w:t>
      </w:r>
      <w:r w:rsidR="00DB5386" w:rsidRPr="008C58C2">
        <w:rPr>
          <w:rFonts w:cs="Times New Roman"/>
        </w:rPr>
        <w:t xml:space="preserve">. </w:t>
      </w:r>
    </w:p>
    <w:p w14:paraId="4441C1A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Egyszerű alkatrészek, szerkezeti egységek, művelet-, illetve szerelési terv.</w:t>
      </w:r>
    </w:p>
    <w:p w14:paraId="29AE6A9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Rendszerek rajzai, kapcsolási vázlatok, folyamatábrák és folyamatrendszerek.</w:t>
      </w:r>
    </w:p>
    <w:p w14:paraId="233B5382" w14:textId="77777777" w:rsidR="009F1789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Technológiai sorrend fogalma, tartalma</w:t>
      </w:r>
      <w:r w:rsidR="009372C3" w:rsidRPr="008C58C2">
        <w:rPr>
          <w:rFonts w:cs="Times New Roman"/>
        </w:rPr>
        <w:t>.</w:t>
      </w:r>
    </w:p>
    <w:p w14:paraId="35FF6E5B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396184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Gépészeti alapmérések</w:t>
      </w:r>
    </w:p>
    <w:p w14:paraId="6B5ED13A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Mérés, ellenőrzés fogalma és folyamata.</w:t>
      </w:r>
    </w:p>
    <w:p w14:paraId="2F8D9AD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rajzok olvasása, értelmezése, készítése.</w:t>
      </w:r>
    </w:p>
    <w:p w14:paraId="66797B2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Mértékegységek.</w:t>
      </w:r>
    </w:p>
    <w:p w14:paraId="5D7558B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mérés eszközeinek ismerete.</w:t>
      </w:r>
    </w:p>
    <w:p w14:paraId="79DA038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Hosszméretek mérése és ellenőrzése.</w:t>
      </w:r>
    </w:p>
    <w:p w14:paraId="3BC64D1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Szögek mérése és ellenőrzése.</w:t>
      </w:r>
    </w:p>
    <w:p w14:paraId="4187B5A2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Alak- és helyzetpontosság mérése és ellenőrzése.</w:t>
      </w:r>
    </w:p>
    <w:p w14:paraId="0E4FD8A1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utasítás.</w:t>
      </w:r>
    </w:p>
    <w:p w14:paraId="2836449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pontosság.</w:t>
      </w:r>
    </w:p>
    <w:p w14:paraId="44F3611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Tűréssel, illesztéssel kapcsolatos alapfogalmak, táblázatok kezelése.</w:t>
      </w:r>
    </w:p>
    <w:p w14:paraId="47E0038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alapfogalmak, mérési hibák.</w:t>
      </w:r>
    </w:p>
    <w:p w14:paraId="77F3FB8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Műszerhibák.</w:t>
      </w:r>
    </w:p>
    <w:p w14:paraId="6606423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jellemzők.</w:t>
      </w:r>
    </w:p>
    <w:p w14:paraId="19260FEB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 egyszerű és nagypontosságú mérőeszközökkel.</w:t>
      </w:r>
    </w:p>
    <w:p w14:paraId="643D741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Mérőeszközök.</w:t>
      </w:r>
    </w:p>
    <w:p w14:paraId="249BD91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Hossz- és szögmérő eszközök.</w:t>
      </w:r>
    </w:p>
    <w:p w14:paraId="09E44AC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Mechanikai mérőeszközök típusai, működésük, kezelésük.</w:t>
      </w:r>
    </w:p>
    <w:p w14:paraId="1615A51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Digitális mérőeszközök típusai, alkalmazásuk.</w:t>
      </w:r>
    </w:p>
    <w:p w14:paraId="576A187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Külső felületek mérésének eszközei.</w:t>
      </w:r>
    </w:p>
    <w:p w14:paraId="1C38D21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Belső felületek mérésének eszközei.</w:t>
      </w:r>
    </w:p>
    <w:p w14:paraId="4AE1704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Szögek mérésének, ellenőrzésének eszközei.</w:t>
      </w:r>
    </w:p>
    <w:p w14:paraId="459E755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Felületi minőség jelölése, ellenőrzésének és mérésének eszközei.</w:t>
      </w:r>
    </w:p>
    <w:p w14:paraId="6B097BDA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Munkadarabok alak- és helyzetmérésének eszközei, módjai.</w:t>
      </w:r>
    </w:p>
    <w:p w14:paraId="65E138D4" w14:textId="77777777" w:rsidR="009F1789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Mérési dokumentumok jelentősége, fajtái, tartalma.</w:t>
      </w:r>
    </w:p>
    <w:p w14:paraId="0C4E06BE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6565D1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Anyagismeret, anyagvizsgálat</w:t>
      </w:r>
    </w:p>
    <w:p w14:paraId="54FFBEA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Alapanyagok csoportosítása és tulajdonságai.</w:t>
      </w:r>
    </w:p>
    <w:p w14:paraId="724190D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Anyagszerkezet-tani alapismeretek.</w:t>
      </w:r>
    </w:p>
    <w:p w14:paraId="585F4EB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Vasfémek és ötvözeteik, tulajdonságaik.</w:t>
      </w:r>
    </w:p>
    <w:p w14:paraId="5B5BB9F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Ötvözők hatása.</w:t>
      </w:r>
    </w:p>
    <w:p w14:paraId="68FB143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legfontosabb acélfajták alkalmazási területei.</w:t>
      </w:r>
    </w:p>
    <w:p w14:paraId="03449FF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Kiválasztás szempontjai.</w:t>
      </w:r>
    </w:p>
    <w:p w14:paraId="7AB9697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Nem vasalapú fémes szerkezeti anyagok.</w:t>
      </w:r>
    </w:p>
    <w:p w14:paraId="361111C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Könnyűfémek.</w:t>
      </w:r>
    </w:p>
    <w:p w14:paraId="47E37AD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Nehézfémek.</w:t>
      </w:r>
    </w:p>
    <w:p w14:paraId="7CEDA1B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Szinterelt</w:t>
      </w:r>
      <w:proofErr w:type="spellEnd"/>
      <w:r w:rsidRPr="008C58C2">
        <w:rPr>
          <w:rFonts w:cs="Times New Roman"/>
        </w:rPr>
        <w:t xml:space="preserve"> szerkezeti anyagok.</w:t>
      </w:r>
    </w:p>
    <w:p w14:paraId="4361C81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Műanyagok.</w:t>
      </w:r>
    </w:p>
    <w:p w14:paraId="1946EA4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Segédanyagok.</w:t>
      </w:r>
    </w:p>
    <w:p w14:paraId="5095CB21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Hőkezelések, feladatuk, csoportosításuk.</w:t>
      </w:r>
    </w:p>
    <w:p w14:paraId="1D9E9312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Hőkezelő eljárások.</w:t>
      </w:r>
    </w:p>
    <w:p w14:paraId="677CEA7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Hőkezelési hibák.</w:t>
      </w:r>
    </w:p>
    <w:p w14:paraId="3E3B914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Jellegzetes hibák.</w:t>
      </w:r>
    </w:p>
    <w:p w14:paraId="0E42080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Anyaghibák.</w:t>
      </w:r>
    </w:p>
    <w:p w14:paraId="163B7C5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Öntési hibák.</w:t>
      </w:r>
    </w:p>
    <w:p w14:paraId="031EEAF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hibák.</w:t>
      </w:r>
    </w:p>
    <w:p w14:paraId="542967F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Forgácsolás során képződő hibák.</w:t>
      </w:r>
    </w:p>
    <w:p w14:paraId="53854A5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Köszörülési hibák.</w:t>
      </w:r>
    </w:p>
    <w:p w14:paraId="3B81C88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Képlékeny alakítás okozta hibák.</w:t>
      </w:r>
    </w:p>
    <w:p w14:paraId="7CF652C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Kifáradás.</w:t>
      </w:r>
    </w:p>
    <w:p w14:paraId="10D2B2E7" w14:textId="77777777" w:rsidR="00EB425D" w:rsidRPr="008C58C2" w:rsidRDefault="009372C3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Korrózió.</w:t>
      </w:r>
    </w:p>
    <w:p w14:paraId="7E25FF4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Hibakimutatás lehetőségei.</w:t>
      </w:r>
    </w:p>
    <w:p w14:paraId="12BF9CA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Anyagvizsgálati módok.</w:t>
      </w:r>
    </w:p>
    <w:p w14:paraId="5BE902A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Roncsolás-mentes anyagvizsgálatok (repedésvizsgálatok).</w:t>
      </w:r>
    </w:p>
    <w:p w14:paraId="151716D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Roncsolásos anyagvizsgálatok, szakítóvizsgálat, keménység vizsgálat.</w:t>
      </w:r>
    </w:p>
    <w:p w14:paraId="31D4C22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Technológiai próbák.</w:t>
      </w:r>
    </w:p>
    <w:p w14:paraId="4A28150C" w14:textId="722B62D5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Szakítóvizsgálat</w:t>
      </w:r>
      <w:r w:rsidR="007E13E0" w:rsidRPr="008C58C2">
        <w:rPr>
          <w:rFonts w:cs="Times New Roman"/>
        </w:rPr>
        <w:t>.</w:t>
      </w:r>
    </w:p>
    <w:p w14:paraId="7EBC5BE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Hajlítóvizsgálat</w:t>
      </w:r>
      <w:proofErr w:type="spellEnd"/>
      <w:r w:rsidRPr="008C58C2">
        <w:rPr>
          <w:rFonts w:cs="Times New Roman"/>
        </w:rPr>
        <w:t>.</w:t>
      </w:r>
    </w:p>
    <w:p w14:paraId="1B1D9D82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Csövek gyűrűtágító vizsgálata.</w:t>
      </w:r>
    </w:p>
    <w:p w14:paraId="5A3044E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Lapító vizsgálat.</w:t>
      </w:r>
    </w:p>
    <w:p w14:paraId="08CFAF4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Törésvizsgálat.</w:t>
      </w:r>
    </w:p>
    <w:p w14:paraId="2284F9F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Ütővizsgálat.</w:t>
      </w:r>
    </w:p>
    <w:p w14:paraId="627615CD" w14:textId="5563F8B3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Keménységmérés</w:t>
      </w:r>
      <w:r w:rsidR="007E13E0" w:rsidRPr="008C58C2">
        <w:rPr>
          <w:rFonts w:cs="Times New Roman"/>
        </w:rPr>
        <w:t>.</w:t>
      </w:r>
    </w:p>
    <w:p w14:paraId="672F459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Metallográfiai vizsgálat.</w:t>
      </w:r>
    </w:p>
    <w:p w14:paraId="1B8DB62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Endoszkópos vizsgálat.</w:t>
      </w:r>
    </w:p>
    <w:p w14:paraId="2692D40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Folyadékbehatolásos repedésvizsgálat.</w:t>
      </w:r>
    </w:p>
    <w:p w14:paraId="69DC2DA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Mágnesezhető poros repedésvizsgálat.</w:t>
      </w:r>
    </w:p>
    <w:p w14:paraId="3ECFA90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Ultrahangos repedésvizsgálat.</w:t>
      </w:r>
    </w:p>
    <w:p w14:paraId="3F94FB3D" w14:textId="77777777" w:rsidR="009F1789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Radiográfiai vizsgálat.</w:t>
      </w:r>
    </w:p>
    <w:p w14:paraId="517730BF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95E434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Fémek alakítása</w:t>
      </w:r>
    </w:p>
    <w:p w14:paraId="6560906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Kézi forgácsoló műveletek (darabolás, hajlítás, fűrészelés, reszelés, köszörülés, fúrás, süllyesztés, dörzsölés, hántolás, csiszolás, menetvágás, menetfúrás).</w:t>
      </w:r>
    </w:p>
    <w:p w14:paraId="4490C6B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Forgács nélküli alakítási technológiák alkalmazásának megismerése, alkalmazott gépek, eszközök, szerszámok.</w:t>
      </w:r>
    </w:p>
    <w:p w14:paraId="01251C2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Lemezhajlítás.</w:t>
      </w:r>
    </w:p>
    <w:p w14:paraId="07B5AF5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Peremezés.</w:t>
      </w:r>
    </w:p>
    <w:p w14:paraId="6013F4F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Domborítás, ívelés.</w:t>
      </w:r>
    </w:p>
    <w:p w14:paraId="78A9B00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megmunkálásokra alkalmas és a gépészeti szakmákban használatos anyagok.</w:t>
      </w:r>
    </w:p>
    <w:p w14:paraId="20D42F6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Alkatrészek illesztése.</w:t>
      </w:r>
    </w:p>
    <w:p w14:paraId="072C4BBB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Illesztés reszeléssel.</w:t>
      </w:r>
    </w:p>
    <w:p w14:paraId="4962045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Hántoló szerszámok, eszközök.</w:t>
      </w:r>
    </w:p>
    <w:p w14:paraId="504CB141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Lemezalkatrész készítése.</w:t>
      </w:r>
    </w:p>
    <w:p w14:paraId="2938E0E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Sík és ívelt felületek hántolása.</w:t>
      </w:r>
    </w:p>
    <w:p w14:paraId="0619EDE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dörzsárazás szerszámai és művelete.</w:t>
      </w:r>
    </w:p>
    <w:p w14:paraId="2BC81F1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Tűrésezett furatok alak- és méretellenőrzése.</w:t>
      </w:r>
    </w:p>
    <w:p w14:paraId="375D985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Illesztés dörzsárazással.</w:t>
      </w:r>
    </w:p>
    <w:p w14:paraId="1CA9F31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Csiszoló és polírozó anyagok, szerszámok és gépek.</w:t>
      </w:r>
    </w:p>
    <w:p w14:paraId="3EDE5BCB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Illesztés csiszolással.</w:t>
      </w:r>
    </w:p>
    <w:p w14:paraId="7374505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Komplex illesztési munkák, ellenőrző feladatok.</w:t>
      </w:r>
    </w:p>
    <w:p w14:paraId="5039F78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Gépi forgácsolás szerszámai.</w:t>
      </w:r>
    </w:p>
    <w:p w14:paraId="5ADA20F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Gépi forgácsoló alapeljárások gépei.</w:t>
      </w:r>
    </w:p>
    <w:p w14:paraId="7D2F16D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Esztergálás technológiája, a munkafolyamat mozgásviszonyai.</w:t>
      </w:r>
    </w:p>
    <w:p w14:paraId="128C2D0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Fúrás, furatmegmunkálás technológiája, a munkafolyamat mozgásviszonyai.</w:t>
      </w:r>
    </w:p>
    <w:p w14:paraId="26A7D67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Marás technológiája, a munkafolyamat mozgásviszonyai.</w:t>
      </w:r>
    </w:p>
    <w:p w14:paraId="0FDC195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Köszörülés technológiája, a munkafolyamat mozgásviszonyai.</w:t>
      </w:r>
    </w:p>
    <w:p w14:paraId="09C493E5" w14:textId="77777777" w:rsidR="009F1789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Gépüzemeltetés munkabiztonsági szabályai.</w:t>
      </w:r>
      <w:r w:rsidR="009F1789" w:rsidRPr="008C58C2">
        <w:rPr>
          <w:rFonts w:cs="Times New Roman"/>
        </w:rPr>
        <w:t xml:space="preserve"> </w:t>
      </w:r>
    </w:p>
    <w:p w14:paraId="556A6CA4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D6AF1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3D08B5B7" w14:textId="61D540E4" w:rsidR="009F1789" w:rsidRPr="008C58C2" w:rsidRDefault="00E76CA9" w:rsidP="009F1789">
      <w:pPr>
        <w:spacing w:after="0"/>
        <w:ind w:left="426"/>
        <w:rPr>
          <w:rFonts w:cs="Times New Roman"/>
        </w:rPr>
      </w:pPr>
      <w:r>
        <w:rPr>
          <w:rFonts w:cs="Times New Roman"/>
        </w:rPr>
        <w:t xml:space="preserve">Tanterem </w:t>
      </w:r>
      <w:r w:rsidR="00EB425D" w:rsidRPr="008C58C2">
        <w:rPr>
          <w:rFonts w:cs="Times New Roman"/>
        </w:rPr>
        <w:t xml:space="preserve">vagy </w:t>
      </w:r>
      <w:proofErr w:type="spellStart"/>
      <w:r w:rsidR="00EB425D" w:rsidRPr="008C58C2">
        <w:rPr>
          <w:rFonts w:cs="Times New Roman"/>
        </w:rPr>
        <w:t>szakmaspecifikus</w:t>
      </w:r>
      <w:proofErr w:type="spellEnd"/>
      <w:r w:rsidR="00EB425D" w:rsidRPr="008C58C2">
        <w:rPr>
          <w:rFonts w:cs="Times New Roman"/>
        </w:rPr>
        <w:t xml:space="preserve"> tanműhely</w:t>
      </w:r>
    </w:p>
    <w:p w14:paraId="123000BB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8723E2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1C7F43A" w14:textId="2AF05F28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4EF13188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16060DCB" w14:textId="77777777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014BE0FE" w14:textId="536064AF" w:rsidR="009F1789" w:rsidRPr="008C58C2" w:rsidRDefault="00EB425D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Gépészeti alapozó feladatok gyakorlata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090932" w:rsidRPr="008C58C2">
        <w:rPr>
          <w:rFonts w:cs="Times New Roman"/>
          <w:b/>
        </w:rPr>
        <w:t>36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5703253F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2EB8CBD6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270AFE8" w14:textId="1877CF09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090932" w:rsidRPr="008C58C2">
        <w:rPr>
          <w:rFonts w:cs="Times New Roman"/>
        </w:rPr>
        <w:t xml:space="preserve">31 521 01 </w:t>
      </w:r>
      <w:proofErr w:type="spellStart"/>
      <w:r w:rsidR="00090932" w:rsidRPr="008C58C2">
        <w:rPr>
          <w:rFonts w:cs="Times New Roman"/>
        </w:rPr>
        <w:t>Bevo</w:t>
      </w:r>
      <w:r w:rsidR="008A2246" w:rsidRPr="008C58C2">
        <w:rPr>
          <w:rFonts w:cs="Times New Roman"/>
        </w:rPr>
        <w:t>ntelektródás</w:t>
      </w:r>
      <w:proofErr w:type="spellEnd"/>
      <w:r w:rsidR="008A2246" w:rsidRPr="008C58C2">
        <w:rPr>
          <w:rFonts w:cs="Times New Roman"/>
        </w:rPr>
        <w:t xml:space="preserve"> kézi ívhegesztő mellék</w:t>
      </w:r>
      <w:r w:rsidR="001106F6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3818FE9F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1ECDB1A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669E4DE8" w14:textId="77777777" w:rsidR="009F1789" w:rsidRPr="008C58C2" w:rsidRDefault="00EB425D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14:paraId="621FB8D6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602D7B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61B3A03" w14:textId="77777777" w:rsidR="009F1789" w:rsidRPr="008C58C2" w:rsidRDefault="00EB425D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3D8D6287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4099BE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2FAFA67F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Műszaki dokumentációk</w:t>
      </w:r>
    </w:p>
    <w:p w14:paraId="0093100F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Alkatrészrajzok szerkesztése felvételi vázlat alapján, rajzolvasás.</w:t>
      </w:r>
    </w:p>
    <w:p w14:paraId="24DBD29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Szerelési-, karbantartási utasítások.</w:t>
      </w:r>
    </w:p>
    <w:p w14:paraId="202A94B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Szállítói megfelelőségi nyilatkozatok.</w:t>
      </w:r>
    </w:p>
    <w:p w14:paraId="1C99109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Pályázatok formai, tartalmi követelményei. </w:t>
      </w:r>
    </w:p>
    <w:p w14:paraId="371EE8C2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Engedélyek, törvények, határozatok értelmezése.</w:t>
      </w:r>
    </w:p>
    <w:p w14:paraId="37D41F8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Alkatrészrajzok, összeállítási rajzok, rajzdokumentációk elemzése, archiválása.</w:t>
      </w:r>
    </w:p>
    <w:p w14:paraId="5FCA2CF2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Műhelyrajzok sajátosságai, elkészítése, dokumentálása.</w:t>
      </w:r>
    </w:p>
    <w:p w14:paraId="6A2B34E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Megmunkálási technológia behatárolása, sorrendje alkatrészrajzok műszaki tartalmának figyelembevételével.</w:t>
      </w:r>
    </w:p>
    <w:p w14:paraId="169863F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Különféle szabványok megismerése, alkalmazása.</w:t>
      </w:r>
    </w:p>
    <w:p w14:paraId="6F3FFED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Minőségirányítási dokumentumok elkészítésének szempontjai.</w:t>
      </w:r>
    </w:p>
    <w:p w14:paraId="051FEDC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Gépek, berendezések műszaki dokumentációi, fontosabb paraméterek nyilvántartása.</w:t>
      </w:r>
    </w:p>
    <w:p w14:paraId="34F187F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Alkatrészek, eszközök nyilvántartásának szempontjai, dokumentálása.</w:t>
      </w:r>
    </w:p>
    <w:p w14:paraId="30FAE48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Alkatrészjegyzék, technológiai sorrend, bruttó anyagmennyiség, alkatrész nyersmérete, megmunkáláshoz szükséges szerszám és gép, állásidő.</w:t>
      </w:r>
    </w:p>
    <w:p w14:paraId="241EE7CA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Javítási jegyzőkönyvek.</w:t>
      </w:r>
    </w:p>
    <w:p w14:paraId="50AEFFC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Elektronikus dokumentációk.</w:t>
      </w:r>
    </w:p>
    <w:p w14:paraId="6498705A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Fájlformátumok, kiterjesztések.</w:t>
      </w:r>
    </w:p>
    <w:p w14:paraId="471B29D3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Szövegszerkesztési alapismeretek.</w:t>
      </w:r>
    </w:p>
    <w:p w14:paraId="78206A87" w14:textId="77777777" w:rsidR="009F1789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Képfelbontás, </w:t>
      </w:r>
      <w:proofErr w:type="spellStart"/>
      <w:r w:rsidRPr="008C58C2">
        <w:rPr>
          <w:rFonts w:cs="Times New Roman"/>
        </w:rPr>
        <w:t>rasztergrafika-</w:t>
      </w:r>
      <w:proofErr w:type="spellEnd"/>
      <w:r w:rsidRPr="008C58C2">
        <w:rPr>
          <w:rFonts w:cs="Times New Roman"/>
        </w:rPr>
        <w:t>, vektorgrafika előnyök, hátrányok ismerete.</w:t>
      </w:r>
      <w:r w:rsidR="009F1789" w:rsidRPr="008C58C2">
        <w:rPr>
          <w:rFonts w:cs="Times New Roman"/>
        </w:rPr>
        <w:t xml:space="preserve"> </w:t>
      </w:r>
    </w:p>
    <w:p w14:paraId="0EA3A5F2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21F3C8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Gépészeti alapmérések</w:t>
      </w:r>
    </w:p>
    <w:p w14:paraId="2C920258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Külső és belső felületek ellenőrzése egyszerű ellenőrző eszközökkel.</w:t>
      </w:r>
    </w:p>
    <w:p w14:paraId="7870B6C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Külső felületek mérése, ellenőrzése tolómérővel, talpas tolómérővel, mikrométerrel.</w:t>
      </w:r>
    </w:p>
    <w:p w14:paraId="17208460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Belső felületek mérése, ellenőrzése mélységmérő tolómérővel, mikrométerrel.</w:t>
      </w:r>
    </w:p>
    <w:p w14:paraId="5583246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Szögmérés mechanikai szögmérővel. </w:t>
      </w:r>
    </w:p>
    <w:p w14:paraId="2319435D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Külső kúpok mérése, ellenőrzése. </w:t>
      </w:r>
    </w:p>
    <w:p w14:paraId="1B3A117E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Belső kúpok mérése, ellenőrzése. </w:t>
      </w:r>
    </w:p>
    <w:p w14:paraId="1DBDC5EC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Munkadarabok mérése digitális mérőeszközökkel. </w:t>
      </w:r>
    </w:p>
    <w:p w14:paraId="145EBC96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Munkadarabok mérése digitális tolómérővel, digitális mérőórával. </w:t>
      </w:r>
    </w:p>
    <w:p w14:paraId="117595C5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Felületi érdesség ellenőrzése, mérése. </w:t>
      </w:r>
    </w:p>
    <w:p w14:paraId="66FF60C9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Munkadarabok alak- és helyzetpontosságának mérése, ellenőrzése. </w:t>
      </w:r>
    </w:p>
    <w:p w14:paraId="6E30DE07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Körkörösség ellenőrzése, tengely ütésellenőrzése. </w:t>
      </w:r>
    </w:p>
    <w:p w14:paraId="63C298AB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Egyenesség, síklapúság, derékszögesség, párhuzamosság, egytengelyűség, mérése ellenőrzése. </w:t>
      </w:r>
    </w:p>
    <w:p w14:paraId="3B67C824" w14:textId="77777777" w:rsidR="00EB425D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Mérési dokumentumok készítése. </w:t>
      </w:r>
    </w:p>
    <w:p w14:paraId="1775D5C3" w14:textId="77777777" w:rsidR="009F1789" w:rsidRPr="008C58C2" w:rsidRDefault="00EB425D" w:rsidP="00EB425D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Felvételi vázlatok készítése méretellenőrzésekhez.</w:t>
      </w:r>
    </w:p>
    <w:p w14:paraId="1E9654A9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3AA16D" w14:textId="77777777" w:rsidR="009F1789" w:rsidRPr="008C58C2" w:rsidRDefault="00EB425D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Anyagismeret, anyagvizsgálat</w:t>
      </w:r>
    </w:p>
    <w:p w14:paraId="4C4F97C2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Roncsolásmentes</w:t>
      </w:r>
      <w:proofErr w:type="spellEnd"/>
      <w:r w:rsidRPr="008C58C2">
        <w:rPr>
          <w:rFonts w:cs="Times New Roman"/>
        </w:rPr>
        <w:t xml:space="preserve"> anyagvizsgálatok (repedésvizsgálatok)</w:t>
      </w:r>
      <w:r w:rsidR="009372C3" w:rsidRPr="008C58C2">
        <w:rPr>
          <w:rFonts w:cs="Times New Roman"/>
        </w:rPr>
        <w:t>.</w:t>
      </w:r>
    </w:p>
    <w:p w14:paraId="247DBA0E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Roncsolásos anyagvizsgálatok</w:t>
      </w:r>
      <w:r w:rsidR="004147AB" w:rsidRPr="008C58C2">
        <w:rPr>
          <w:rFonts w:cs="Times New Roman"/>
        </w:rPr>
        <w:t>.</w:t>
      </w:r>
      <w:r w:rsidRPr="008C58C2">
        <w:rPr>
          <w:rFonts w:cs="Times New Roman"/>
        </w:rPr>
        <w:t xml:space="preserve"> </w:t>
      </w:r>
    </w:p>
    <w:p w14:paraId="065776FE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Keménység vizsgálat.</w:t>
      </w:r>
    </w:p>
    <w:p w14:paraId="647CA1D2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Keménységmérő eljárások.</w:t>
      </w:r>
    </w:p>
    <w:p w14:paraId="1C58F44C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Mikro-keménységmérés.</w:t>
      </w:r>
    </w:p>
    <w:p w14:paraId="1BA0B684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Keménységmérés meleg állapotban.</w:t>
      </w:r>
    </w:p>
    <w:p w14:paraId="7F86B48D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Dinamikus keménységmérések.</w:t>
      </w:r>
    </w:p>
    <w:p w14:paraId="6DC973D0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Rugalmas utóhatás</w:t>
      </w:r>
      <w:r w:rsidR="009372C3" w:rsidRPr="008C58C2">
        <w:rPr>
          <w:rFonts w:cs="Times New Roman"/>
        </w:rPr>
        <w:t>.</w:t>
      </w:r>
    </w:p>
    <w:p w14:paraId="646CF6A9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Rugalmas alakváltozás.</w:t>
      </w:r>
    </w:p>
    <w:p w14:paraId="433F943A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Kúszás és relaxáció.</w:t>
      </w:r>
    </w:p>
    <w:p w14:paraId="79263EF2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Mechanikai kifáradás, Wöhler-görbe.</w:t>
      </w:r>
    </w:p>
    <w:p w14:paraId="4B49CDDD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Frekvencia befolyása a kifáradásra.</w:t>
      </w:r>
    </w:p>
    <w:p w14:paraId="696B6C2D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Fárasztó gépek.</w:t>
      </w:r>
    </w:p>
    <w:p w14:paraId="5921F2D5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Melegalakíthatósági</w:t>
      </w:r>
      <w:proofErr w:type="spellEnd"/>
      <w:r w:rsidRPr="008C58C2">
        <w:rPr>
          <w:rFonts w:cs="Times New Roman"/>
        </w:rPr>
        <w:t xml:space="preserve"> technológiai próbák.</w:t>
      </w:r>
    </w:p>
    <w:p w14:paraId="066DB238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Hidegalakíthatósági technológiai próbák.</w:t>
      </w:r>
    </w:p>
    <w:p w14:paraId="395AC3D8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Nyomóvizsgálat.</w:t>
      </w:r>
    </w:p>
    <w:p w14:paraId="6A180378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Hajlítóvizsgálat</w:t>
      </w:r>
      <w:proofErr w:type="spellEnd"/>
      <w:r w:rsidRPr="008C58C2">
        <w:rPr>
          <w:rFonts w:cs="Times New Roman"/>
        </w:rPr>
        <w:t>.</w:t>
      </w:r>
    </w:p>
    <w:p w14:paraId="3649EFCE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Csavaróvizsgálat</w:t>
      </w:r>
      <w:proofErr w:type="spellEnd"/>
      <w:r w:rsidRPr="008C58C2">
        <w:rPr>
          <w:rFonts w:cs="Times New Roman"/>
        </w:rPr>
        <w:t>.</w:t>
      </w:r>
    </w:p>
    <w:p w14:paraId="4D818A2D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Törésmechanikai vizsgálatok, </w:t>
      </w:r>
      <w:proofErr w:type="spellStart"/>
      <w:r w:rsidRPr="008C58C2">
        <w:rPr>
          <w:rFonts w:cs="Times New Roman"/>
        </w:rPr>
        <w:t>Charpy-féle</w:t>
      </w:r>
      <w:proofErr w:type="spellEnd"/>
      <w:r w:rsidRPr="008C58C2">
        <w:rPr>
          <w:rFonts w:cs="Times New Roman"/>
        </w:rPr>
        <w:t xml:space="preserve"> ütve hajlító vizsgálat.</w:t>
      </w:r>
    </w:p>
    <w:p w14:paraId="7D9EC01A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Vegyi összetétel vizsgálata.</w:t>
      </w:r>
    </w:p>
    <w:p w14:paraId="4E3CAAE4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Korróziós vizsgálatok.</w:t>
      </w:r>
    </w:p>
    <w:p w14:paraId="0874DA01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Mikroszkópikus</w:t>
      </w:r>
      <w:proofErr w:type="spellEnd"/>
      <w:r w:rsidRPr="008C58C2">
        <w:rPr>
          <w:rFonts w:cs="Times New Roman"/>
        </w:rPr>
        <w:t xml:space="preserve"> vizsgálatok, maratás, polírozás, csiszolás.</w:t>
      </w:r>
    </w:p>
    <w:p w14:paraId="05DBFE6E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Hőtechnikai</w:t>
      </w:r>
      <w:proofErr w:type="spellEnd"/>
      <w:r w:rsidRPr="008C58C2">
        <w:rPr>
          <w:rFonts w:cs="Times New Roman"/>
        </w:rPr>
        <w:t xml:space="preserve"> tulajdonságok.</w:t>
      </w:r>
    </w:p>
    <w:p w14:paraId="63BC7FED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Villamos vezetőképesség mérése.</w:t>
      </w:r>
    </w:p>
    <w:p w14:paraId="51848941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Mágneses tulajdonság vizsgálata.</w:t>
      </w:r>
    </w:p>
    <w:p w14:paraId="64925A81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Fémek és ötvözetek tulajdonságai.</w:t>
      </w:r>
    </w:p>
    <w:p w14:paraId="5DA6E32C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hűtési sebesség hatása az acélok szövetszerkezetére, tulajdonságaira.</w:t>
      </w:r>
    </w:p>
    <w:p w14:paraId="666606CB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Ötvözőelemek hatása az acélok szövetszerkezetére, tulajdonságaira.</w:t>
      </w:r>
    </w:p>
    <w:p w14:paraId="731F8497" w14:textId="77777777" w:rsidR="009F1789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Hőkezelések csoportosítása.</w:t>
      </w:r>
    </w:p>
    <w:p w14:paraId="1B2E95CF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35F0E7" w14:textId="77777777" w:rsidR="009F1789" w:rsidRPr="008C58C2" w:rsidRDefault="008D0364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Fémek alakítás</w:t>
      </w:r>
      <w:r w:rsidR="00E226A4" w:rsidRPr="008C58C2">
        <w:rPr>
          <w:rFonts w:cs="Times New Roman"/>
          <w:b/>
          <w:i/>
        </w:rPr>
        <w:t>a</w:t>
      </w:r>
    </w:p>
    <w:p w14:paraId="6167AB6D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Előrajzolással szembeni követelmények.</w:t>
      </w:r>
    </w:p>
    <w:p w14:paraId="612868CF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előrajzolás lépései.</w:t>
      </w:r>
    </w:p>
    <w:p w14:paraId="6649C2D6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előrajzolás szerszámai, eszközei.</w:t>
      </w:r>
    </w:p>
    <w:p w14:paraId="36C46C53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 és ellenőrző eszközök.</w:t>
      </w:r>
    </w:p>
    <w:p w14:paraId="287C8B2A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felületszínezés lehetőségei. </w:t>
      </w:r>
    </w:p>
    <w:p w14:paraId="4CF38A05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térbeli előrajzolás eszközei. </w:t>
      </w:r>
    </w:p>
    <w:p w14:paraId="3602D1C3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Az előrajzolás folyamata. </w:t>
      </w:r>
    </w:p>
    <w:p w14:paraId="2535E78E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Az előrajzolás biztonságtechnikai előírásai. </w:t>
      </w:r>
    </w:p>
    <w:p w14:paraId="2000F187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Síkbeli és térbeli előrajzolás. </w:t>
      </w:r>
    </w:p>
    <w:p w14:paraId="5F3E91B2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Síkbeli és térbeli előrajzolás eszközei, segédeszközei és mérőeszközeinek megválasztása adott feladat elvégzéséhez. </w:t>
      </w:r>
    </w:p>
    <w:p w14:paraId="7E6848B4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Többféle megmunkálást igénylő öntvények előrajzolásának gyakorlása. </w:t>
      </w:r>
    </w:p>
    <w:p w14:paraId="01BA28F1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Kézi megmunkálási gyakorlatok (darabolás, hajlítás, fűrészelés, reszelés, köszörülés, fúrás, süllyesztés, dörzsölés, hántolás, csiszolás, menetvágás, menetfúrás).</w:t>
      </w:r>
    </w:p>
    <w:p w14:paraId="5DC1494A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kézi forgácsoló műhely rendje, munka- és tűzvédelmi ismeretek rendszerezése.</w:t>
      </w:r>
    </w:p>
    <w:p w14:paraId="5B258E60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Alkatrészek illesztése.</w:t>
      </w:r>
    </w:p>
    <w:p w14:paraId="4AD3D855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gépi forgácsoló műhely rendje, munka- és tűzvédelmi ismeretek rendszerezése. </w:t>
      </w:r>
    </w:p>
    <w:p w14:paraId="3C1F1E74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Palástfelület, homlokfelület esztergálás. </w:t>
      </w:r>
    </w:p>
    <w:p w14:paraId="10E01F5C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Belső felületek megmunkálása (furatesztergálás, fúrás). </w:t>
      </w:r>
    </w:p>
    <w:p w14:paraId="011FD063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Marás (palástmarás, homlokmarás, síkmarás). </w:t>
      </w:r>
    </w:p>
    <w:p w14:paraId="3C8A0FC6" w14:textId="77777777" w:rsidR="009F1789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Köszörülés (palástköszörülés, síkköszörülés, furatköszörülés).</w:t>
      </w:r>
    </w:p>
    <w:p w14:paraId="178C0669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DEA32A" w14:textId="77777777" w:rsidR="009F1789" w:rsidRPr="008C58C2" w:rsidRDefault="00E226A4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Alapszerelések végzése</w:t>
      </w:r>
    </w:p>
    <w:p w14:paraId="052664DE" w14:textId="77777777" w:rsidR="00E226A4" w:rsidRPr="008C58C2" w:rsidRDefault="009372C3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Oldható kötések készítése.</w:t>
      </w:r>
    </w:p>
    <w:p w14:paraId="2CF84DA0" w14:textId="77777777" w:rsidR="00E226A4" w:rsidRPr="008C58C2" w:rsidRDefault="009372C3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Nem oldható kötések készítése.</w:t>
      </w:r>
    </w:p>
    <w:p w14:paraId="4CC6B6B6" w14:textId="77777777" w:rsidR="00E226A4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Különféle fémfelületek előkészítése</w:t>
      </w:r>
      <w:r w:rsidR="009372C3" w:rsidRPr="008C58C2">
        <w:rPr>
          <w:rFonts w:cs="Times New Roman"/>
        </w:rPr>
        <w:t>.</w:t>
      </w:r>
      <w:r w:rsidRPr="008C58C2">
        <w:rPr>
          <w:rFonts w:cs="Times New Roman"/>
        </w:rPr>
        <w:t xml:space="preserve"> </w:t>
      </w:r>
    </w:p>
    <w:p w14:paraId="7E5C37CF" w14:textId="77777777" w:rsidR="009F1789" w:rsidRPr="008C58C2" w:rsidRDefault="00E226A4" w:rsidP="00E226A4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Felületvédelem mázolással, lakkozással</w:t>
      </w:r>
      <w:r w:rsidR="009372C3" w:rsidRPr="008C58C2">
        <w:rPr>
          <w:rFonts w:cs="Times New Roman"/>
        </w:rPr>
        <w:t>.</w:t>
      </w:r>
    </w:p>
    <w:p w14:paraId="32D5FC48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3C2834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5CDF28C2" w14:textId="78B2AC92" w:rsidR="009F1789" w:rsidRPr="008C58C2" w:rsidRDefault="00E226A4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782B7A75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21BFD83D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7D74E10" w14:textId="46F02A94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9DA9499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5183BB26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5AF8D87" w14:textId="77777777" w:rsidR="009F1789" w:rsidRPr="008C58C2" w:rsidRDefault="009F1789" w:rsidP="009F1789">
      <w:pPr>
        <w:rPr>
          <w:rFonts w:cs="Times New Roman"/>
        </w:rPr>
      </w:pPr>
    </w:p>
    <w:p w14:paraId="7AD53D05" w14:textId="77777777" w:rsidR="009F1789" w:rsidRPr="008C58C2" w:rsidRDefault="009F1789" w:rsidP="009F178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6192E5DF" w14:textId="77777777" w:rsidR="009F1789" w:rsidRPr="008C58C2" w:rsidRDefault="00E226A4" w:rsidP="009F178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10180</w:t>
      </w:r>
      <w:r w:rsidR="009F178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12</w:t>
      </w:r>
      <w:r w:rsidR="009F1789" w:rsidRPr="008C58C2">
        <w:rPr>
          <w:rFonts w:cs="Times New Roman"/>
          <w:b/>
          <w:sz w:val="36"/>
        </w:rPr>
        <w:t xml:space="preserve"> azonosító számú</w:t>
      </w:r>
    </w:p>
    <w:p w14:paraId="5B897BFE" w14:textId="41BDB36C" w:rsidR="009F1789" w:rsidRPr="008C58C2" w:rsidRDefault="008A44B3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 h</w:t>
      </w:r>
      <w:r w:rsidR="00E226A4" w:rsidRPr="008C58C2">
        <w:rPr>
          <w:rFonts w:cs="Times New Roman"/>
          <w:b/>
          <w:sz w:val="36"/>
        </w:rPr>
        <w:t>egesztés előkészítő és befejező műveletei</w:t>
      </w:r>
    </w:p>
    <w:p w14:paraId="4466B343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32F7F213" w14:textId="77777777" w:rsidR="009F1789" w:rsidRPr="008C58C2" w:rsidRDefault="009F1789" w:rsidP="009F178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6D0E897B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61BD37EE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317963B" w14:textId="0FF271F5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E226A4" w:rsidRPr="008C58C2">
        <w:rPr>
          <w:rFonts w:cs="Times New Roman"/>
        </w:rPr>
        <w:t>10180</w:t>
      </w:r>
      <w:r w:rsidRPr="008C58C2">
        <w:rPr>
          <w:rFonts w:cs="Times New Roman"/>
        </w:rPr>
        <w:t>-</w:t>
      </w:r>
      <w:r w:rsidR="00E226A4" w:rsidRPr="008C58C2">
        <w:rPr>
          <w:rFonts w:cs="Times New Roman"/>
        </w:rPr>
        <w:t>12</w:t>
      </w:r>
      <w:r w:rsidRPr="008C58C2">
        <w:rPr>
          <w:rFonts w:cs="Times New Roman"/>
        </w:rPr>
        <w:t xml:space="preserve"> azonosító számú </w:t>
      </w:r>
      <w:proofErr w:type="gramStart"/>
      <w:r w:rsidR="00E226A4" w:rsidRPr="008C58C2">
        <w:rPr>
          <w:rFonts w:cs="Times New Roman"/>
        </w:rPr>
        <w:t>A</w:t>
      </w:r>
      <w:proofErr w:type="gramEnd"/>
      <w:r w:rsidR="00E226A4" w:rsidRPr="008C58C2">
        <w:rPr>
          <w:rFonts w:cs="Times New Roman"/>
        </w:rPr>
        <w:t xml:space="preserve"> hegesztés előkészítő és befejező műveletei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4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64"/>
        <w:gridCol w:w="758"/>
        <w:gridCol w:w="758"/>
      </w:tblGrid>
      <w:tr w:rsidR="008D0364" w:rsidRPr="00100DA7" w14:paraId="7F1CA678" w14:textId="77777777" w:rsidTr="00100DA7">
        <w:trPr>
          <w:cantSplit/>
          <w:trHeight w:val="1866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EB171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7E0EBE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Hegesztési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C5BE2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Hegesztési alapgyakorlatok</w:t>
            </w:r>
          </w:p>
        </w:tc>
      </w:tr>
      <w:tr w:rsidR="008D0364" w:rsidRPr="00100DA7" w14:paraId="170A79FD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2B54A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BB60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3143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0F707132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69ED4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Azonosítja a szerkezeti anyagok főbb típusait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7DC2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63D7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100DDC3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B34DC6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B912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B5D8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C575F53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485F2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Szemrevételezi a munkaterületet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62DE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D057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141E109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F0DCBA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Intézkedik a munkavégzést gátló tárgyak eltávolítására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0A2D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4C33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DE3FA4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62D7C2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gépcsatlakozások megfelelőségét és szivárgásellenőrzést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BFDE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7506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C42DB9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042EA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munkaterületre előírt munkavédelmi, tűzvédelmi és környezetvédelmi eszközök meglétét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DDE5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748D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0C8913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EE1F1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a HBSZ (Hegesztési Biztonsági Szabályzat)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BB84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87BF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AD1F8C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77C6B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Elvégzi a kezelési és karbantartási előírásban meghatározott műveleteket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E5AB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B770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60803B7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1845E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Kiválasztja a megfelelő elektródát, égőszárat, illetve huzalt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FEC1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0A49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CC2CC8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832D70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WPS (Gyártói Hegesztési Utasítás) szerint előmelegítést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3171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A0C3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00F2E1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2C51C0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WPS alapján beazonosítja az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8E0F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BD9C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9761918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671C8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gépek általános állapotát (gázszivárgás, vízcsöpögés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EB63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1654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C7B5012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ADAD8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Bekapcsolja az elszívó- és szűrőberendezést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7A90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D45C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DF3280E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B756A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Beállítja a WPS szerinti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44A2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DDAE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3851A3D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54890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Jelenti vagy korrigálja a munkavégzés akadályait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90F8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5AD4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CE523B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C7EC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Szemrevételezéssel ellenőrzi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7C83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7F95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7A3F1C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973A22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Megtisztítja a felületet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DF58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036D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13B22C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7F30D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Termikus vágásokat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08D6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C98B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13560BC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13F80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Elvégzi a hibajavításokat szükség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DCED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5EB6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5D9050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CCBF3F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Folyamatos minőségellenőrzést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1C18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973B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E66CAAF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A1C2D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Üzemen kívül helyezi a berendezést HBSZ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BA26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1C7B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E03B17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7A7F4F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Gondoskodik a meleg, kész munkadarab biztonságos elhelyezéséről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2A41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E98A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94CAEF4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BADCF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Letakarítja a munkaterületet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AFFC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3B3F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A80F78C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E08967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Gondoskodik a veszélyes hulladékok szakszerű tárolásáról, kezeléséről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4083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AF62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08CFFEC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5B276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Felhegeszti a kifutólemezeket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C5BB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674D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0932639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2D3D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Eltávolítja a salakot és fröcskölődéseket ívhegesztés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556B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C772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DDCAD63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2E2E80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Fűzővarrattal összeállítja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ABD8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542B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4050D1F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4791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Eltávolítja a segédelemeket és a kifutólemezeket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573A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32F9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5FBF5D3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D5154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D6B4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8742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3744B44C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125F5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0759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B9AF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0DF98DB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C594DC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varrattípusok, hegesztési varratok alap és kiegészítőjelei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CA02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9B98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4D0452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7EC77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Műszaki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7621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A72B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CDB0A78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8CAA0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Hegesztéssel kapcsolatos 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2021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7EFE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C9E92A2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2D751C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hegesztésnél használt anyagok, 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2930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E736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C61F8A4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6C249F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5C47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E3DB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0C0AC468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C525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fémes anyagok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EC3B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8337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2C6076A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1D8667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Fémtani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9CED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2165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127B3A7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B3C29A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ötvöző anyagok hatása a hegeszthetőségre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D45B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7768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6C49950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7DBE6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Hegesztőgázok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EDFA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68F7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7FD13937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E60E9E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gázhegesztés hozaganyagai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BB9B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04DB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587E7FE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8D02EC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100DA7">
              <w:rPr>
                <w:rFonts w:cs="Times New Roman"/>
                <w:szCs w:val="24"/>
              </w:rPr>
              <w:t>bevontelektródás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kézi ívhegesztés hozaganyagai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5C8A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FECA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C488B79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DBBCD6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8351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A451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365C0C7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1B62D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 eszközök, szerszámok, gépek,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ADF2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0360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D6B3465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A14D1D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81B9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64ED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2D3BB6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5D99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gázhegesztő-berendezések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83F1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9C7D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5C3BEB7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C91869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ívhegesztés eszközei, berendezései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A649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2A72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3C8148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783EC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C6ED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6250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24988AFF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C755ED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anyagok előkészítése hegesztéshez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866B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9AA5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EFB4583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1925BE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Hegesztési utasítás szerinti </w:t>
            </w:r>
            <w:proofErr w:type="spellStart"/>
            <w:r w:rsidRPr="00100DA7">
              <w:rPr>
                <w:rFonts w:cs="Times New Roman"/>
                <w:szCs w:val="24"/>
              </w:rPr>
              <w:t>élkiképzés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999F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4EF3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EC4C2E3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A695B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hegesztőláng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A999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34FA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3CDD0C8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758842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kötések hibáinak, eltéréseinek feltárása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9275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6120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F90863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CF905A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gázhegesztés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1A4B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9AA8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193B00C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79BF3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ívhegesztés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9E66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9624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7EAA848D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9894E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gázhegesztés környezetkárosító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4280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02F1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1F7625A9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AC0C3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ívhegesztés környezetkárosító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D382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0F7F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6C08BFB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8F9732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Tűzoltó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801A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3344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4A119772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F8D00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hegesztés befejezésének tűzvédelmi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0F16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A8D7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FD51A8F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EBD771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4DA8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023A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FF8B634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68A5B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9EEB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7B3C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3F73B99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72CBB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E421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A239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C4AEA97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A37AA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Termikus vágás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4ECE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10F0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437D1FC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169BA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DC07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D5F8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F0BC6FC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F6CA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79CF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E151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055E434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DD6ACA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biztonsági 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6BEE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6263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86396E2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2063E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5538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3691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47F46145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A03BEE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825E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1EB8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9EC88D6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4470C2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66A0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ED7E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6CB7484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4A5920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A033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AC9C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3DBFFF0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41BFA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2190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6CD3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66D9A85D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F67A2C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9B79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5BC6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67B3EAD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1CD5AC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DF1D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2999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94C3961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0404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DA31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6093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3516A6AF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421321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4D17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4EBC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EACE5B2" w14:textId="77777777" w:rsidTr="00100DA7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055C9E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EF97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4D21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09F4A4A0" w14:textId="77777777" w:rsidR="009F1789" w:rsidRPr="008C58C2" w:rsidRDefault="009F1789" w:rsidP="009F1789">
      <w:pPr>
        <w:rPr>
          <w:rFonts w:cs="Times New Roman"/>
        </w:rPr>
      </w:pPr>
    </w:p>
    <w:p w14:paraId="095C4221" w14:textId="77777777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361A1B7" w14:textId="091A8BE0" w:rsidR="009F1789" w:rsidRPr="008C58C2" w:rsidRDefault="007C1583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Hegesztési alapismeretek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8D0364" w:rsidRPr="008C58C2">
        <w:rPr>
          <w:rFonts w:cs="Times New Roman"/>
          <w:b/>
        </w:rPr>
        <w:t>36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4385A606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793F0506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1B0B703" w14:textId="47ED1BA2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D0364" w:rsidRPr="008C58C2">
        <w:rPr>
          <w:rFonts w:cs="Times New Roman"/>
        </w:rPr>
        <w:t xml:space="preserve">31 521 01 </w:t>
      </w:r>
      <w:proofErr w:type="spellStart"/>
      <w:r w:rsidR="008D0364" w:rsidRPr="008C58C2">
        <w:rPr>
          <w:rFonts w:cs="Times New Roman"/>
        </w:rPr>
        <w:t>Bevo</w:t>
      </w:r>
      <w:r w:rsidR="008A2246" w:rsidRPr="008C58C2">
        <w:rPr>
          <w:rFonts w:cs="Times New Roman"/>
        </w:rPr>
        <w:t>ntelektródás</w:t>
      </w:r>
      <w:proofErr w:type="spellEnd"/>
      <w:r w:rsidR="008A2246" w:rsidRPr="008C58C2">
        <w:rPr>
          <w:rFonts w:cs="Times New Roman"/>
        </w:rPr>
        <w:t xml:space="preserve"> kézi ívhegesztő</w:t>
      </w:r>
      <w:r w:rsidR="008D0364" w:rsidRPr="008C58C2">
        <w:rPr>
          <w:rFonts w:cs="Times New Roman"/>
        </w:rPr>
        <w:t xml:space="preserve"> mellék</w:t>
      </w:r>
      <w:r w:rsidR="001106F6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73699D11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5BB911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77BABA5B" w14:textId="77777777" w:rsidR="009F1789" w:rsidRPr="008C58C2" w:rsidRDefault="007C1583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gáz- és ívhegesztés alapfogalmainak elsajátítása, a hegesztés előkészítő és befejező műveleteinek megismerése. A hegesztéshez használt alap-, </w:t>
      </w:r>
      <w:proofErr w:type="spellStart"/>
      <w:r w:rsidRPr="008C58C2">
        <w:rPr>
          <w:rFonts w:cs="Times New Roman"/>
        </w:rPr>
        <w:t>hozag-</w:t>
      </w:r>
      <w:proofErr w:type="spellEnd"/>
      <w:r w:rsidRPr="008C58C2">
        <w:rPr>
          <w:rFonts w:cs="Times New Roman"/>
        </w:rPr>
        <w:t xml:space="preserve">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14:paraId="518C376F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B377944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A33D44E" w14:textId="77777777" w:rsidR="009F1789" w:rsidRPr="008C58C2" w:rsidRDefault="007C1583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6164B3CA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F522518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D660C52" w14:textId="77777777" w:rsidR="009F1789" w:rsidRPr="008C58C2" w:rsidRDefault="007C1583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Hegesztési alapismeretek</w:t>
      </w:r>
    </w:p>
    <w:p w14:paraId="0EF37059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feltételei.</w:t>
      </w:r>
    </w:p>
    <w:p w14:paraId="2C29AF8B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fogalma.</w:t>
      </w:r>
    </w:p>
    <w:p w14:paraId="56403D96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alapfogalmak.</w:t>
      </w:r>
    </w:p>
    <w:p w14:paraId="79879861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eljárások csoportosítása.</w:t>
      </w:r>
    </w:p>
    <w:p w14:paraId="61EDA8DD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eszközei, berendezései és védőfelszerelései.</w:t>
      </w:r>
    </w:p>
    <w:p w14:paraId="75740837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Biztonsági Szabályzat (HBSZ) felépítése tartalma, értelmezése.</w:t>
      </w:r>
    </w:p>
    <w:p w14:paraId="7F6C0F53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Fémek hegeszthetősége.</w:t>
      </w:r>
    </w:p>
    <w:p w14:paraId="6F94F256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helyzetek értelmezése.</w:t>
      </w:r>
    </w:p>
    <w:p w14:paraId="4021D1F1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Varratképzési ismeretek az MSZ EN ISO 6947 szerinti szabvány alapján.</w:t>
      </w:r>
    </w:p>
    <w:p w14:paraId="6C7FD866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rajzi jelölése, alap és kiegészítő jelek.</w:t>
      </w:r>
    </w:p>
    <w:p w14:paraId="7F9DB6B0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hő és fémtani folyamata.</w:t>
      </w:r>
    </w:p>
    <w:p w14:paraId="60768508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Hegesztőt és környezetét érő hatások, terhelések.</w:t>
      </w:r>
    </w:p>
    <w:p w14:paraId="3DDA70ED" w14:textId="77777777" w:rsidR="009F1789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 és környezetvédelmi előírások.</w:t>
      </w:r>
      <w:r w:rsidR="009F1789" w:rsidRPr="008C58C2">
        <w:rPr>
          <w:rFonts w:cs="Times New Roman"/>
        </w:rPr>
        <w:t xml:space="preserve"> </w:t>
      </w:r>
    </w:p>
    <w:p w14:paraId="002B18F5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690EDA" w14:textId="77777777" w:rsidR="009F1789" w:rsidRPr="008C58C2" w:rsidRDefault="007C1583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Hegesztési műveletek</w:t>
      </w:r>
    </w:p>
    <w:p w14:paraId="296B7C3E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Szerkezeti anyagok főbb típusai és nemzetközi jelölésük.</w:t>
      </w:r>
    </w:p>
    <w:p w14:paraId="1B8A1D77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Felületek előkészítése, tisztítása.</w:t>
      </w:r>
    </w:p>
    <w:p w14:paraId="1C991A1A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Daraboló eljárások.</w:t>
      </w:r>
    </w:p>
    <w:p w14:paraId="388B0FF1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Munkavégzés szabályai.</w:t>
      </w:r>
    </w:p>
    <w:p w14:paraId="49EF68BE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Alkatrészek összeállítása, készülékek használata.</w:t>
      </w:r>
    </w:p>
    <w:p w14:paraId="009212D9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Munkaterület kialakítása.</w:t>
      </w:r>
    </w:p>
    <w:p w14:paraId="7EE9CFCB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 berendezések üzembe helyezése.</w:t>
      </w:r>
    </w:p>
    <w:p w14:paraId="6AD58B17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Hegesztés </w:t>
      </w:r>
      <w:proofErr w:type="spellStart"/>
      <w:r w:rsidRPr="008C58C2">
        <w:rPr>
          <w:rFonts w:cs="Times New Roman"/>
        </w:rPr>
        <w:t>hozag-</w:t>
      </w:r>
      <w:proofErr w:type="spellEnd"/>
      <w:r w:rsidRPr="008C58C2">
        <w:rPr>
          <w:rFonts w:cs="Times New Roman"/>
        </w:rPr>
        <w:t xml:space="preserve"> és segédanyagai.</w:t>
      </w:r>
    </w:p>
    <w:p w14:paraId="1D45EFC3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berendezéseinek, eszközeinek biztonságos kezelése.</w:t>
      </w:r>
    </w:p>
    <w:p w14:paraId="1F0BCFCD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él előkészítése.</w:t>
      </w:r>
    </w:p>
    <w:p w14:paraId="232FBBA6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vágási eljárások.</w:t>
      </w:r>
    </w:p>
    <w:p w14:paraId="793E906A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eltérések csoportba sorolása.</w:t>
      </w:r>
    </w:p>
    <w:p w14:paraId="70372CCA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Hegesztet kötések roncsolásos és </w:t>
      </w:r>
      <w:proofErr w:type="spellStart"/>
      <w:r w:rsidRPr="008C58C2">
        <w:rPr>
          <w:rFonts w:cs="Times New Roman"/>
        </w:rPr>
        <w:t>roncsolásmentes</w:t>
      </w:r>
      <w:proofErr w:type="spellEnd"/>
      <w:r w:rsidRPr="008C58C2">
        <w:rPr>
          <w:rFonts w:cs="Times New Roman"/>
        </w:rPr>
        <w:t xml:space="preserve"> vizsgálatainak ismerete.</w:t>
      </w:r>
    </w:p>
    <w:p w14:paraId="0FBE2C02" w14:textId="77777777" w:rsidR="009F1789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hegesztett kötések minőségi követelményei.</w:t>
      </w:r>
    </w:p>
    <w:p w14:paraId="0DAB0E7D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578901" w14:textId="77777777" w:rsidR="009F1789" w:rsidRPr="008C58C2" w:rsidRDefault="00850988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 xml:space="preserve">Hegesztési feszültségek, </w:t>
      </w:r>
      <w:r w:rsidR="007C1583" w:rsidRPr="008C58C2">
        <w:rPr>
          <w:rFonts w:cs="Times New Roman"/>
          <w:b/>
          <w:i/>
        </w:rPr>
        <w:t>alakváltozások</w:t>
      </w:r>
    </w:p>
    <w:p w14:paraId="172FE307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 hegesztési feszültségek és alakváltozások kialakulása. </w:t>
      </w:r>
    </w:p>
    <w:p w14:paraId="23253A2B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hő hatása az alakváltozásra.</w:t>
      </w:r>
    </w:p>
    <w:p w14:paraId="6635470E" w14:textId="77777777" w:rsidR="009F1789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hegesztési feszültségek és alakváltozások csökkentésének lehetőségei.</w:t>
      </w:r>
    </w:p>
    <w:p w14:paraId="24F3D036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875F37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3C5C9247" w14:textId="25A9427B" w:rsidR="009F1789" w:rsidRPr="008C58C2" w:rsidRDefault="007C1583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46648AB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FFBB616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46853525" w14:textId="7FB74548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7F54AD65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1E78F18" w14:textId="6E49E9EB" w:rsidR="009F1789" w:rsidRPr="008C58C2" w:rsidRDefault="007C1583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Hegesztési alapgyakorlatok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8A2246" w:rsidRPr="008C58C2">
        <w:rPr>
          <w:rFonts w:cs="Times New Roman"/>
          <w:b/>
        </w:rPr>
        <w:t>54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1B695E38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34503D4C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54C53DF" w14:textId="40A6D7AE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D0364" w:rsidRPr="008C58C2">
        <w:rPr>
          <w:rFonts w:cs="Times New Roman"/>
        </w:rPr>
        <w:t xml:space="preserve">31 521 01 </w:t>
      </w:r>
      <w:proofErr w:type="spellStart"/>
      <w:r w:rsidR="008D0364" w:rsidRPr="008C58C2">
        <w:rPr>
          <w:rFonts w:cs="Times New Roman"/>
        </w:rPr>
        <w:t>Bevo</w:t>
      </w:r>
      <w:r w:rsidR="008A2246" w:rsidRPr="008C58C2">
        <w:rPr>
          <w:rFonts w:cs="Times New Roman"/>
        </w:rPr>
        <w:t>ntelektródás</w:t>
      </w:r>
      <w:proofErr w:type="spellEnd"/>
      <w:r w:rsidR="008A2246" w:rsidRPr="008C58C2">
        <w:rPr>
          <w:rFonts w:cs="Times New Roman"/>
        </w:rPr>
        <w:t xml:space="preserve"> kézi ívhegesztő</w:t>
      </w:r>
      <w:r w:rsidR="008D0364" w:rsidRPr="008C58C2">
        <w:rPr>
          <w:rFonts w:cs="Times New Roman"/>
        </w:rPr>
        <w:t xml:space="preserve"> mellék</w:t>
      </w:r>
      <w:r w:rsidR="00FB72CA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5C3A3B85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10A4F48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4390618F" w14:textId="77777777" w:rsidR="007C1583" w:rsidRPr="008C58C2" w:rsidRDefault="007C1583" w:rsidP="007C1583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Megismertetni a tanulókkal a biztonságos munkavégzés feltételeit. </w:t>
      </w:r>
    </w:p>
    <w:p w14:paraId="14FB9414" w14:textId="77777777" w:rsidR="009F1789" w:rsidRPr="008C58C2" w:rsidRDefault="007C1583" w:rsidP="007C1583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alkalmazása.</w:t>
      </w:r>
    </w:p>
    <w:p w14:paraId="126C70AD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52B532B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4A228CE9" w14:textId="77777777" w:rsidR="009F1789" w:rsidRPr="008C58C2" w:rsidRDefault="007C1583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 és a Hegesztési alapismeretek elméleti tantárgyra</w:t>
      </w:r>
      <w:r w:rsidR="009372C3" w:rsidRPr="008C58C2">
        <w:rPr>
          <w:rFonts w:cs="Times New Roman"/>
        </w:rPr>
        <w:t>.</w:t>
      </w:r>
    </w:p>
    <w:p w14:paraId="2A849CE3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C838CED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1DC23F7C" w14:textId="77777777" w:rsidR="009F1789" w:rsidRPr="008C58C2" w:rsidRDefault="007C1583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A hegesztés előkészítő műveletei</w:t>
      </w:r>
    </w:p>
    <w:p w14:paraId="400A344A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Munkaterület szemrevételezése.</w:t>
      </w:r>
    </w:p>
    <w:p w14:paraId="6284D638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Intézkedik a munkavégzést gátló tárgyak eltávolítására.</w:t>
      </w:r>
    </w:p>
    <w:p w14:paraId="1D1B0C4B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Ellenőrzi a gépcsatlakozások épségét (elektromos, gáz-, nagynyomású vezetékek).</w:t>
      </w:r>
    </w:p>
    <w:p w14:paraId="31B36CF1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Ellenőrzi a munkaterületre előírt munkavédelmi, tűzvédelmi és környezetvédelmi eszközök meglétét.</w:t>
      </w:r>
    </w:p>
    <w:p w14:paraId="4B672F45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Kiválasztja a megfelelő elektródát, égőszárat, illetve huzalt.</w:t>
      </w:r>
    </w:p>
    <w:p w14:paraId="508D3C1D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(Gyártói Hegesztési Utasítás) szerint előmelegítést végez.</w:t>
      </w:r>
    </w:p>
    <w:p w14:paraId="5547FA67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alapján beazonosítja az anyagokat.</w:t>
      </w:r>
    </w:p>
    <w:p w14:paraId="455E2167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Ellenőrzi a gépek általános állapotát (gázszivárgás, vízcsöpögés).</w:t>
      </w:r>
    </w:p>
    <w:p w14:paraId="47343A0B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Bekapcsolja az elszívó- és szűrőberendezést.</w:t>
      </w:r>
    </w:p>
    <w:p w14:paraId="39A398BB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Beállítja a WPS szerinti paramétereket.</w:t>
      </w:r>
    </w:p>
    <w:p w14:paraId="54270484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Jelenti vagy korrigálja a munkavégzés akadályait.</w:t>
      </w:r>
    </w:p>
    <w:p w14:paraId="77E519D6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Megtisztítja a felületet.</w:t>
      </w:r>
    </w:p>
    <w:p w14:paraId="2B1D1770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Felhegeszti a kifutólemezeket.</w:t>
      </w:r>
    </w:p>
    <w:p w14:paraId="1618DE5C" w14:textId="77777777" w:rsidR="007C1583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Fűzővarrattal munkadarabot összeállít.</w:t>
      </w:r>
    </w:p>
    <w:p w14:paraId="53172B83" w14:textId="77777777" w:rsidR="009F1789" w:rsidRPr="008C58C2" w:rsidRDefault="007C1583" w:rsidP="007C1583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Palackcserét végez.</w:t>
      </w:r>
    </w:p>
    <w:p w14:paraId="3AED345B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FE52E3" w14:textId="77777777" w:rsidR="009F1789" w:rsidRPr="008C58C2" w:rsidRDefault="00A62912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A hegesztés befejező műveletei</w:t>
      </w:r>
    </w:p>
    <w:p w14:paraId="0FBEA16A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Elvégzi a kezelési és karbantartási előírásban meghatározott műveleteket.</w:t>
      </w:r>
    </w:p>
    <w:p w14:paraId="1F4315E8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Szemrevételezéssel ellenőrzi a munkadarabot.</w:t>
      </w:r>
    </w:p>
    <w:p w14:paraId="6BAC3A2C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Megtisztítja a felületet.</w:t>
      </w:r>
    </w:p>
    <w:p w14:paraId="4940A278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Elvégzi a hibajavításokat szükség szerint.</w:t>
      </w:r>
    </w:p>
    <w:p w14:paraId="4FA5B26E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Folyamatos minőségellenőrzést végez.</w:t>
      </w:r>
    </w:p>
    <w:p w14:paraId="22BB01D3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Üzemen kívül helyezi a hegesztő berendezést HBSZ szerint.</w:t>
      </w:r>
    </w:p>
    <w:p w14:paraId="7B41C9A6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Gondoskodik a meleg, kész munkadarab biztonságos elhelyezéséről.</w:t>
      </w:r>
    </w:p>
    <w:p w14:paraId="25E1E8E1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Letakarítja a munkaterületet.</w:t>
      </w:r>
    </w:p>
    <w:p w14:paraId="66AFD814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Gondoskodik a veszélyes hulladékok szakszerű tárolásáról.</w:t>
      </w:r>
    </w:p>
    <w:p w14:paraId="03015707" w14:textId="77777777" w:rsidR="00A62912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Salakot és fröcskölődéseket ívhegesztés esetén eltávolít.</w:t>
      </w:r>
    </w:p>
    <w:p w14:paraId="65746043" w14:textId="77777777" w:rsidR="009F1789" w:rsidRPr="008C58C2" w:rsidRDefault="00A62912" w:rsidP="00A6291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Segédelemeket és a kifutólemezeket eltávolít.</w:t>
      </w:r>
    </w:p>
    <w:p w14:paraId="3C9DD770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5EC027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63FE5130" w14:textId="5E45F1F0" w:rsidR="009F1789" w:rsidRPr="008C58C2" w:rsidRDefault="00A62912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2E7D810B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C0A7FE8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9D9E6A8" w14:textId="09B993CC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6772B32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64F4C70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1B342ECB" w14:textId="77777777" w:rsidR="009F1789" w:rsidRPr="008C58C2" w:rsidRDefault="009F1789" w:rsidP="009F1789">
      <w:pPr>
        <w:rPr>
          <w:rFonts w:cs="Times New Roman"/>
        </w:rPr>
      </w:pPr>
    </w:p>
    <w:p w14:paraId="3BF3EDE0" w14:textId="77777777" w:rsidR="009F1789" w:rsidRPr="008C58C2" w:rsidRDefault="009F1789" w:rsidP="009F178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17F972D5" w14:textId="77777777" w:rsidR="009F1789" w:rsidRPr="008C58C2" w:rsidRDefault="00A62912" w:rsidP="009F178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11453</w:t>
      </w:r>
      <w:r w:rsidR="009F1789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12</w:t>
      </w:r>
      <w:r w:rsidR="009F1789" w:rsidRPr="008C58C2">
        <w:rPr>
          <w:rFonts w:cs="Times New Roman"/>
          <w:b/>
          <w:sz w:val="36"/>
        </w:rPr>
        <w:t xml:space="preserve"> azonosító számú</w:t>
      </w:r>
    </w:p>
    <w:p w14:paraId="57B721A8" w14:textId="77777777" w:rsidR="009F1789" w:rsidRPr="008C58C2" w:rsidRDefault="00A62912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Bevontelektródás kézi ívhegesztő feladatok</w:t>
      </w:r>
    </w:p>
    <w:p w14:paraId="2793006D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4D8419A2" w14:textId="77777777" w:rsidR="009F1789" w:rsidRPr="008C58C2" w:rsidRDefault="009F1789" w:rsidP="009F178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5FD832FE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04291DA2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8627DC9" w14:textId="240F35ED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A62912" w:rsidRPr="008C58C2">
        <w:rPr>
          <w:rFonts w:cs="Times New Roman"/>
        </w:rPr>
        <w:t>11453</w:t>
      </w:r>
      <w:r w:rsidRPr="008C58C2">
        <w:rPr>
          <w:rFonts w:cs="Times New Roman"/>
        </w:rPr>
        <w:t>-</w:t>
      </w:r>
      <w:r w:rsidR="00A62912" w:rsidRPr="008C58C2">
        <w:rPr>
          <w:rFonts w:cs="Times New Roman"/>
        </w:rPr>
        <w:t>12</w:t>
      </w:r>
      <w:r w:rsidRPr="008C58C2">
        <w:rPr>
          <w:rFonts w:cs="Times New Roman"/>
        </w:rPr>
        <w:t xml:space="preserve"> azonosító számú </w:t>
      </w:r>
      <w:r w:rsidR="00A62912" w:rsidRPr="008C58C2">
        <w:rPr>
          <w:rFonts w:cs="Times New Roman"/>
        </w:rPr>
        <w:t>Bevontelektródás kézi ívhegesztő</w:t>
      </w:r>
      <w:r w:rsidR="00850988" w:rsidRPr="008C58C2">
        <w:rPr>
          <w:rFonts w:cs="Times New Roman"/>
        </w:rPr>
        <w:t xml:space="preserve"> feladatok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34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721"/>
        <w:gridCol w:w="758"/>
        <w:gridCol w:w="758"/>
      </w:tblGrid>
      <w:tr w:rsidR="008D0364" w:rsidRPr="00100DA7" w14:paraId="559A10F8" w14:textId="77777777" w:rsidTr="00100DA7">
        <w:trPr>
          <w:cantSplit/>
          <w:trHeight w:val="1697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048C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57411E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Hegesztési ismeretek 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0E03D3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Hegesztési gyakorlatok I.</w:t>
            </w:r>
          </w:p>
        </w:tc>
      </w:tr>
      <w:tr w:rsidR="008D0364" w:rsidRPr="00100DA7" w14:paraId="4C27CF3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89E2B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A900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3E2F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693562DC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45398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az összeállítás pontosságát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C29D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DC90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791158B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1E8BE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Fűzővarratokat tisztít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A120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2931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2B9880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F466EF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Megköszörüli a fűzővarratok kezdeti és végpontjait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DDF2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7A10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8374554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A43009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Behelyezi és rögzíti a munkadarabot a hegesztőkészülékben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3ABC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2ABD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F8B8693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B627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Elhelyezi a hegesztési geometriát biztosító segédelemeket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E070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FE18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905824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6BEBF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07D4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2E91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A07F0C4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62E27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Felveszi és rendeltetésszerűen használja a hegesztéshez szükséges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6A37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98A3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4FAC05F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AC5D0E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Hegesztőberendezést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üzembe helyez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AB15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2F70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A79868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B2E2A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Elektródát szárít, szárítási naplót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D773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4017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AE11054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29CCE4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Hegesztett kötést készít </w:t>
            </w:r>
            <w:proofErr w:type="spellStart"/>
            <w:r w:rsidRPr="00100DA7">
              <w:rPr>
                <w:rFonts w:cs="Times New Roman"/>
                <w:szCs w:val="24"/>
              </w:rPr>
              <w:t>bevontelektródás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kézi ívhegesztéssel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6325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6734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78F4D6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3C66C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WPS (Gyártói Hegesztési Utasítás) szerinti munkapróbát hegeszt feladatváltásnál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0526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5753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4A9EF4B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990A4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Beállítja a polaritást és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C704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B5072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19DA82B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4DEDD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9D93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E44A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7A3991C5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495542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varrattípusok, hegesztési varratok alap- és kiegészítő jeleinek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8A47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91FE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1741048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9A1CE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Gyártói Hegesztési Utasítás (WPS) felépítése, tartalma,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3271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EF25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73933C8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A16CBA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Gépkönyv, Kezelési, Szerelési, Karbantartási utasítás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4FBD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EC3C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3F01FB0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8469FB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Anyagok, segédanyagok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2925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5948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C6810A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FC8D8F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Ötvözőanyagok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hatása a hegeszthetőségre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F930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717C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B2BA75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38499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Bevontelektródás kézi ívhegesztés hozaganyagainak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2C8A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9B90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063F12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BEB899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Varratmérő és ellenőrző eszközök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CAE3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30A6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9B942AA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2670CE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Bevontelektródás kézi ívhegesztési eljárás eszközei, berendezései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2656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80C3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56D791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3F65CD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Bevontelektródás kézi ívhegesztés technológiájának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12E7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109B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95AF01F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CAF3CC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kötések hibáinak, eltéréseinek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7926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95E1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B7A2EF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BA9A5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biztonságtechnikájának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00DF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3A69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45374D8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67AFB6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környezetkárosító hatásának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CC2F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1570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AD93339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62DC7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Bevontelektródás kézi ívhegesztés munkavégzés szabályainak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704A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B7BC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256B5B5E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F040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B216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CDBD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45903054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CF3D3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2B4D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0E8C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A2DD5D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9AEC5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Varratmérő és ellenőrző eszközök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9C00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911D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1D73277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70B108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varratok alap és kiegészítő jeleinek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44E5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ED9B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F8DD293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BD9582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Bevontelektródák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típusainak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D980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ED13C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BEBE767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D41AD5" w14:textId="77777777" w:rsidR="008D0364" w:rsidRPr="00100DA7" w:rsidRDefault="008D0364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Varratképzési ismeretek az MSZ EN ISO 6947 szerinti szabvány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6378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CB08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95C369B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9508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2545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B0BB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439E5476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79FB7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70D4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5B99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349B5971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1B14F3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F7F3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FA7F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95060CB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C30C0F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26448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DE6E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B98396A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E380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7DD5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38EC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4D92B7CB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DF4CEE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733D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D39E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AFCA813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A1CA07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03BD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59ED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2A3A9C8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C8E3A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2562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02A4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70F7B3CE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B54761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0396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6938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5A7C0F39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B9E463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BA23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B5300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0E35565A" w14:textId="77777777" w:rsidTr="00100DA7">
        <w:trPr>
          <w:trHeight w:val="255"/>
          <w:jc w:val="center"/>
        </w:trPr>
        <w:tc>
          <w:tcPr>
            <w:tcW w:w="77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60F105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B3B8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8C89F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F3E8553" w14:textId="77777777" w:rsidR="009F1789" w:rsidRPr="008C58C2" w:rsidRDefault="009F1789" w:rsidP="009F1789">
      <w:pPr>
        <w:rPr>
          <w:rFonts w:cs="Times New Roman"/>
        </w:rPr>
      </w:pPr>
    </w:p>
    <w:p w14:paraId="2F0159A3" w14:textId="6AD7A26A" w:rsidR="009F1789" w:rsidRPr="008C58C2" w:rsidRDefault="00A62912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Hegesztési ismeretek</w:t>
      </w:r>
      <w:r w:rsidR="00146F57" w:rsidRPr="008C58C2">
        <w:rPr>
          <w:rFonts w:cs="Times New Roman"/>
          <w:b/>
        </w:rPr>
        <w:t xml:space="preserve"> I.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8D0364" w:rsidRPr="008C58C2">
        <w:rPr>
          <w:rFonts w:cs="Times New Roman"/>
          <w:b/>
        </w:rPr>
        <w:t>33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61D8911D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4C43E9A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46705D4" w14:textId="2B8CC7C2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D0364" w:rsidRPr="008C58C2">
        <w:rPr>
          <w:rFonts w:cs="Times New Roman"/>
        </w:rPr>
        <w:t xml:space="preserve">31 521 01 </w:t>
      </w:r>
      <w:proofErr w:type="spellStart"/>
      <w:r w:rsidR="008D0364" w:rsidRPr="008C58C2">
        <w:rPr>
          <w:rFonts w:cs="Times New Roman"/>
        </w:rPr>
        <w:t>Bev</w:t>
      </w:r>
      <w:r w:rsidR="00146F57" w:rsidRPr="008C58C2">
        <w:rPr>
          <w:rFonts w:cs="Times New Roman"/>
        </w:rPr>
        <w:t>ontelektródás</w:t>
      </w:r>
      <w:proofErr w:type="spellEnd"/>
      <w:r w:rsidR="00146F57" w:rsidRPr="008C58C2">
        <w:rPr>
          <w:rFonts w:cs="Times New Roman"/>
        </w:rPr>
        <w:t xml:space="preserve"> kézi ívhegesztő</w:t>
      </w:r>
      <w:r w:rsidR="008D0364" w:rsidRPr="008C58C2">
        <w:rPr>
          <w:rFonts w:cs="Times New Roman"/>
        </w:rPr>
        <w:t xml:space="preserve"> mellék</w:t>
      </w:r>
      <w:r w:rsidR="00FB72CA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5F577A45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9FA8441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AB08DA0" w14:textId="77777777" w:rsidR="00A62912" w:rsidRPr="008C58C2" w:rsidRDefault="00A62912" w:rsidP="00A62912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tanuló ismerje meg a különböző hegesztési technológiákat. </w:t>
      </w:r>
    </w:p>
    <w:p w14:paraId="42360F10" w14:textId="77777777" w:rsidR="009F1789" w:rsidRPr="008C58C2" w:rsidRDefault="00A62912" w:rsidP="00A62912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</w:t>
      </w:r>
    </w:p>
    <w:p w14:paraId="2EECADC8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8D3AABF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7B4A3A19" w14:textId="77777777" w:rsidR="009F1789" w:rsidRPr="008C58C2" w:rsidRDefault="00A62912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az adott évfolyamba lépés feltételeiként megjelölt közismereti és szakmai tartalmakra épül. </w:t>
      </w:r>
    </w:p>
    <w:p w14:paraId="69A3D3AE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CFCAB21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143DE091" w14:textId="77777777" w:rsidR="009F1789" w:rsidRPr="008C58C2" w:rsidRDefault="00A62912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Termikus vágás, darabolás</w:t>
      </w:r>
    </w:p>
    <w:p w14:paraId="24DCCA68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fogalma, elve, feltételei, folyamata.</w:t>
      </w:r>
    </w:p>
    <w:p w14:paraId="454DC64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típusainak csoportosítása.</w:t>
      </w:r>
    </w:p>
    <w:p w14:paraId="53BD85F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megmunkálási technológiák.</w:t>
      </w:r>
    </w:p>
    <w:p w14:paraId="28C9103A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vágó berendezések (eszközök, szerszámok, gépek) felépítése, működése, szoftvereinek ismerete.</w:t>
      </w:r>
    </w:p>
    <w:p w14:paraId="44803D17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Elemi szintű számítógép-használat.</w:t>
      </w:r>
    </w:p>
    <w:p w14:paraId="06B461C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Hegesztő-vágógép kezelőszoftver ismerete.</w:t>
      </w:r>
    </w:p>
    <w:p w14:paraId="5118525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vágáshoz használt ipari gázok ismerete.</w:t>
      </w:r>
    </w:p>
    <w:p w14:paraId="2D1B5974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vágó berendezések üzembe- és üzemen kívül helyezése.</w:t>
      </w:r>
    </w:p>
    <w:p w14:paraId="0D437110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vágott felületének minőségét meghatározó tényezők ismerete, hibák felismerése, vizsgálata.</w:t>
      </w:r>
    </w:p>
    <w:p w14:paraId="6F5535F2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Fémtani ismeretek.</w:t>
      </w:r>
    </w:p>
    <w:p w14:paraId="33037B87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rajz olvasása, értelmezésének alapismeretei.</w:t>
      </w:r>
    </w:p>
    <w:p w14:paraId="27A6B233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vágással kapcsolatos tűzvédelmi, munkavédelmi és környezetvédelmi eszközök jellemzői, általános ismeretek.</w:t>
      </w:r>
    </w:p>
    <w:p w14:paraId="410F254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Munkabiztonsági eszközök, felszerelések ismerete.</w:t>
      </w:r>
    </w:p>
    <w:p w14:paraId="7D16951F" w14:textId="77777777" w:rsidR="009F1789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Munkabiztonsághoz kapcsolódó színjelölések értelmezése.</w:t>
      </w:r>
    </w:p>
    <w:p w14:paraId="6663AF29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439D20" w14:textId="77777777" w:rsidR="009F1789" w:rsidRPr="008C58C2" w:rsidRDefault="00824D05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Bevontelektródás kézi ívhegesztés technológiája</w:t>
      </w:r>
    </w:p>
    <w:p w14:paraId="51EF974F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Az elektróda és az </w:t>
      </w:r>
      <w:proofErr w:type="spellStart"/>
      <w:r w:rsidRPr="008C58C2">
        <w:rPr>
          <w:rFonts w:cs="Times New Roman"/>
        </w:rPr>
        <w:t>elektródabevonat</w:t>
      </w:r>
      <w:proofErr w:type="spellEnd"/>
      <w:r w:rsidRPr="008C58C2">
        <w:rPr>
          <w:rFonts w:cs="Times New Roman"/>
        </w:rPr>
        <w:t xml:space="preserve"> fogalma.</w:t>
      </w:r>
    </w:p>
    <w:p w14:paraId="6F8CA4DD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Elektródabevonat</w:t>
      </w:r>
      <w:proofErr w:type="spellEnd"/>
      <w:r w:rsidRPr="008C58C2">
        <w:rPr>
          <w:rFonts w:cs="Times New Roman"/>
        </w:rPr>
        <w:t xml:space="preserve"> típusai, összehasonlításuk (vasoxidos, vas-mangánoxidos, rutilos, cellulóz típusú bevonatok, bázikus elektródák).</w:t>
      </w:r>
    </w:p>
    <w:p w14:paraId="019D931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Elektródabevonat</w:t>
      </w:r>
      <w:proofErr w:type="spellEnd"/>
      <w:r w:rsidRPr="008C58C2">
        <w:rPr>
          <w:rFonts w:cs="Times New Roman"/>
        </w:rPr>
        <w:t xml:space="preserve"> szerepe, feladatai (</w:t>
      </w:r>
      <w:proofErr w:type="spellStart"/>
      <w:r w:rsidRPr="008C58C2">
        <w:rPr>
          <w:rFonts w:cs="Times New Roman"/>
        </w:rPr>
        <w:t>ömledékvédelem</w:t>
      </w:r>
      <w:proofErr w:type="spellEnd"/>
      <w:r w:rsidRPr="008C58C2">
        <w:rPr>
          <w:rFonts w:cs="Times New Roman"/>
        </w:rPr>
        <w:t xml:space="preserve">, ívstabilitás biztosítása, varratfém </w:t>
      </w:r>
      <w:proofErr w:type="spellStart"/>
      <w:r w:rsidRPr="008C58C2">
        <w:rPr>
          <w:rFonts w:cs="Times New Roman"/>
        </w:rPr>
        <w:t>dezoxidálás</w:t>
      </w:r>
      <w:proofErr w:type="spellEnd"/>
      <w:r w:rsidRPr="008C58C2">
        <w:rPr>
          <w:rFonts w:cs="Times New Roman"/>
        </w:rPr>
        <w:t xml:space="preserve">, </w:t>
      </w:r>
      <w:proofErr w:type="spellStart"/>
      <w:r w:rsidRPr="008C58C2">
        <w:rPr>
          <w:rFonts w:cs="Times New Roman"/>
        </w:rPr>
        <w:t>denitrálás</w:t>
      </w:r>
      <w:proofErr w:type="spellEnd"/>
      <w:r w:rsidRPr="008C58C2">
        <w:rPr>
          <w:rFonts w:cs="Times New Roman"/>
        </w:rPr>
        <w:t xml:space="preserve">, ötvözés, salakképzés, </w:t>
      </w:r>
      <w:proofErr w:type="spellStart"/>
      <w:r w:rsidRPr="008C58C2">
        <w:rPr>
          <w:rFonts w:cs="Times New Roman"/>
        </w:rPr>
        <w:t>kihozatalnövelés</w:t>
      </w:r>
      <w:proofErr w:type="spellEnd"/>
      <w:r w:rsidRPr="008C58C2">
        <w:rPr>
          <w:rFonts w:cs="Times New Roman"/>
        </w:rPr>
        <w:t>).</w:t>
      </w:r>
    </w:p>
    <w:p w14:paraId="1520CD4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Elektródabevonat</w:t>
      </w:r>
      <w:proofErr w:type="spellEnd"/>
      <w:r w:rsidRPr="008C58C2">
        <w:rPr>
          <w:rFonts w:cs="Times New Roman"/>
        </w:rPr>
        <w:t xml:space="preserve"> helyes kiválasztásának elsajátítása.</w:t>
      </w:r>
    </w:p>
    <w:p w14:paraId="266FA9D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Bevontelektródák</w:t>
      </w:r>
      <w:proofErr w:type="spellEnd"/>
      <w:r w:rsidRPr="008C58C2">
        <w:rPr>
          <w:rFonts w:cs="Times New Roman"/>
        </w:rPr>
        <w:t xml:space="preserve"> nemzetközi jelölése.</w:t>
      </w:r>
    </w:p>
    <w:p w14:paraId="24D3269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Fémtani alapismeretek.</w:t>
      </w:r>
    </w:p>
    <w:p w14:paraId="537C0E4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Fémes anyagok rendszerezése.</w:t>
      </w:r>
    </w:p>
    <w:p w14:paraId="593CFB2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 elvének, fázisainak ismerete</w:t>
      </w:r>
      <w:r w:rsidR="009372C3" w:rsidRPr="008C58C2">
        <w:rPr>
          <w:rFonts w:cs="Times New Roman"/>
        </w:rPr>
        <w:t>.</w:t>
      </w:r>
    </w:p>
    <w:p w14:paraId="137B9CE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Hegesztőív keltése és fenntartása.</w:t>
      </w:r>
    </w:p>
    <w:p w14:paraId="083EF0F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Hegesztéshez szükséges polaritás megválasztása.</w:t>
      </w:r>
    </w:p>
    <w:p w14:paraId="71AEB2D4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Hegesztőív mágneses hatása.</w:t>
      </w:r>
    </w:p>
    <w:p w14:paraId="560F6853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Anyagátmenetre ható erők meghatározása.</w:t>
      </w:r>
    </w:p>
    <w:p w14:paraId="282214F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paraméterek meghatározása.</w:t>
      </w:r>
    </w:p>
    <w:p w14:paraId="3E8C09C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Hegesztő áramforrások és adattáblájának jellemzői (transzformátorok, hegesztő egyenirányító, </w:t>
      </w:r>
      <w:proofErr w:type="spellStart"/>
      <w:r w:rsidRPr="008C58C2">
        <w:rPr>
          <w:rFonts w:cs="Times New Roman"/>
        </w:rPr>
        <w:t>inverter</w:t>
      </w:r>
      <w:proofErr w:type="spellEnd"/>
      <w:r w:rsidRPr="008C58C2">
        <w:rPr>
          <w:rFonts w:cs="Times New Roman"/>
        </w:rPr>
        <w:t>, hegesztő generátor).</w:t>
      </w:r>
    </w:p>
    <w:p w14:paraId="1D5FBEEF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ívhegesztő áramforrás jelleggörbéje.</w:t>
      </w:r>
    </w:p>
    <w:p w14:paraId="7D2C8DA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 technológiája.</w:t>
      </w:r>
    </w:p>
    <w:p w14:paraId="3143D7D3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ívhegesztéshez szükséges védőeszközök megismerése (kesztyű, kötény, lábszárvédő).</w:t>
      </w:r>
    </w:p>
    <w:p w14:paraId="12BB997D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ívhegesztéshez szükséges szerszámok megismerése (salakverő kalapács, drótkefe, beverő szerszám, egyéb ellenőrző mérőeszközök).</w:t>
      </w:r>
    </w:p>
    <w:p w14:paraId="41FC101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ívhegesztő berendezések felépítése (áramforrások, hegesztéshez szükséges kábelek és csatlakozóik, saruk, szorítók, elektródafogók, egyéb eszközök).</w:t>
      </w:r>
    </w:p>
    <w:p w14:paraId="7E02780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ívhegesztő berendezések üzembe- és üzemen kívül helyezésének elmélete.</w:t>
      </w:r>
    </w:p>
    <w:p w14:paraId="3FC49D48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Varratképzés az MSZ EN ISO 6947 szerinti szabvány alapján.</w:t>
      </w:r>
    </w:p>
    <w:p w14:paraId="74D2B81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Gyártói Hegesztési Utasítás (WPS) felépítése, tartalma, értelmezése.</w:t>
      </w:r>
    </w:p>
    <w:p w14:paraId="52ECF12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Felrakó hegesztés technológiája.</w:t>
      </w:r>
    </w:p>
    <w:p w14:paraId="66ECDC0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elektróda tartása, vezetése.</w:t>
      </w:r>
    </w:p>
    <w:p w14:paraId="27C2F25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Biztonsági Szabályzat (HBSZ) ismerete.</w:t>
      </w:r>
    </w:p>
    <w:p w14:paraId="7CD77A45" w14:textId="77777777" w:rsidR="009F1789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Munkahely biztonságos kialakítása, tűz- és környezetvédelem.</w:t>
      </w:r>
    </w:p>
    <w:p w14:paraId="717AAFA3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B0E2C0" w14:textId="77777777" w:rsidR="009F1789" w:rsidRPr="008C58C2" w:rsidRDefault="00824D05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Hegesztett kötések vizsgálata</w:t>
      </w:r>
    </w:p>
    <w:p w14:paraId="3EF78DD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eltérések ismerete.</w:t>
      </w:r>
    </w:p>
    <w:p w14:paraId="3A08F30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hibák megismerése (repedések, üregek és salakzárványok, összeolvadási- és mérethibák, alak- és méreteltérések, egyéb hibák).</w:t>
      </w:r>
    </w:p>
    <w:p w14:paraId="04612F4A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során elkövetett hibák felismerése, vizsgálata (előkészítés és munkadarabok összeillesztésének hibái, gyökhiba, a varratkezdés és varratbefejezés hibái, külalaki hibák).</w:t>
      </w:r>
    </w:p>
    <w:p w14:paraId="1F5FDD23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Üzemi körülmények hatására kialakult eltérések felismerése (pl. kifáradás).</w:t>
      </w:r>
    </w:p>
    <w:p w14:paraId="3BB3447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Hegesztett kötések minősítése.</w:t>
      </w:r>
    </w:p>
    <w:p w14:paraId="6757086F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Roncsolásos vizsgálatok elve (szakító, nyíró-szakító, hajlító, ütő-hajlító vizsgálat, keménységmérés, mikroszkópi vizsgálat, makroszkópos vizsgálat).</w:t>
      </w:r>
    </w:p>
    <w:p w14:paraId="10EB7DC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Roncsolásmentes</w:t>
      </w:r>
      <w:proofErr w:type="spellEnd"/>
      <w:r w:rsidRPr="008C58C2">
        <w:rPr>
          <w:rFonts w:cs="Times New Roman"/>
        </w:rPr>
        <w:t xml:space="preserve"> vizsgálatok elve (Felületi hibák detektálása - szemrevételezés, folyadékbehatolásos, </w:t>
      </w:r>
      <w:proofErr w:type="spellStart"/>
      <w:r w:rsidRPr="008C58C2">
        <w:rPr>
          <w:rFonts w:cs="Times New Roman"/>
        </w:rPr>
        <w:t>mágnesporos</w:t>
      </w:r>
      <w:proofErr w:type="spellEnd"/>
      <w:r w:rsidRPr="008C58C2">
        <w:rPr>
          <w:rFonts w:cs="Times New Roman"/>
        </w:rPr>
        <w:t>, örvényáramos vizsgálatok -, belső hibák feltárása - radiográfiai, röntgen vizsgálat, ultrahangos vizsgálat).</w:t>
      </w:r>
    </w:p>
    <w:p w14:paraId="354584B4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Környezeti feltételek vizsgálata (hegesztő és környezetének védelme).</w:t>
      </w:r>
    </w:p>
    <w:p w14:paraId="4700AA7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Minőségellenőrzési szempontok.</w:t>
      </w:r>
    </w:p>
    <w:p w14:paraId="7F9825C3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rajzjelek ismerete, varratábrázolások.</w:t>
      </w:r>
    </w:p>
    <w:p w14:paraId="0AEDB330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rajzok olvasása, értelmezése, készítése.</w:t>
      </w:r>
    </w:p>
    <w:p w14:paraId="5BFFE9F7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Szabványok használata.</w:t>
      </w:r>
    </w:p>
    <w:p w14:paraId="03BF850C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Gyártási utasítások értelmezése.</w:t>
      </w:r>
    </w:p>
    <w:p w14:paraId="655FC871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Mérőeszközök használata.</w:t>
      </w:r>
    </w:p>
    <w:p w14:paraId="269981E7" w14:textId="77777777" w:rsidR="009F1789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Hibajavítások végzésének ismerete. </w:t>
      </w:r>
    </w:p>
    <w:p w14:paraId="6A192F24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326911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1FF5AE15" w14:textId="35169CA4" w:rsidR="009F1789" w:rsidRPr="008C58C2" w:rsidRDefault="00824D05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2F242D9A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216EE7ED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36C423EC" w14:textId="3796E531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1DA2F0C0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18B641F" w14:textId="52D81A8B" w:rsidR="009F1789" w:rsidRPr="008C58C2" w:rsidRDefault="00824D05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Hegesztési gyakorlatok</w:t>
      </w:r>
      <w:r w:rsidR="00146F57" w:rsidRPr="008C58C2">
        <w:rPr>
          <w:rFonts w:cs="Times New Roman"/>
          <w:b/>
        </w:rPr>
        <w:t xml:space="preserve"> I.</w:t>
      </w:r>
      <w:r w:rsidR="009F1789" w:rsidRPr="008C58C2">
        <w:rPr>
          <w:rFonts w:cs="Times New Roman"/>
          <w:b/>
        </w:rPr>
        <w:t xml:space="preserve"> tantárgy</w:t>
      </w:r>
      <w:r w:rsidR="009F1789" w:rsidRPr="008C58C2">
        <w:rPr>
          <w:rFonts w:cs="Times New Roman"/>
          <w:b/>
        </w:rPr>
        <w:tab/>
      </w:r>
      <w:r w:rsidR="008D0364" w:rsidRPr="008C58C2">
        <w:rPr>
          <w:rFonts w:cs="Times New Roman"/>
          <w:b/>
        </w:rPr>
        <w:t>105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1B8CD25B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046E9F6A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22E65B62" w14:textId="7A780121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D0364" w:rsidRPr="008C58C2">
        <w:rPr>
          <w:rFonts w:cs="Times New Roman"/>
        </w:rPr>
        <w:t xml:space="preserve">31 521 01 </w:t>
      </w:r>
      <w:proofErr w:type="spellStart"/>
      <w:r w:rsidR="008D0364" w:rsidRPr="008C58C2">
        <w:rPr>
          <w:rFonts w:cs="Times New Roman"/>
        </w:rPr>
        <w:t>Bevo</w:t>
      </w:r>
      <w:r w:rsidR="00146F57" w:rsidRPr="008C58C2">
        <w:rPr>
          <w:rFonts w:cs="Times New Roman"/>
        </w:rPr>
        <w:t>ntelektródás</w:t>
      </w:r>
      <w:proofErr w:type="spellEnd"/>
      <w:r w:rsidR="00146F57" w:rsidRPr="008C58C2">
        <w:rPr>
          <w:rFonts w:cs="Times New Roman"/>
        </w:rPr>
        <w:t xml:space="preserve"> kézi ívhegesztő </w:t>
      </w:r>
      <w:r w:rsidR="008D0364" w:rsidRPr="008C58C2">
        <w:rPr>
          <w:rFonts w:cs="Times New Roman"/>
        </w:rPr>
        <w:t>mellék</w:t>
      </w:r>
      <w:r w:rsidR="004B2439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7A4C891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6533B33C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0B6FDF17" w14:textId="77777777" w:rsidR="00824D05" w:rsidRPr="008C58C2" w:rsidRDefault="00824D05" w:rsidP="00824D0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tanuló készségszinten sajátítsa el a különböző hegesztési eljárások technikáját, a műszaki dokumentáció alapján végezze el önállóan a hegesztési feladatot. </w:t>
      </w:r>
    </w:p>
    <w:p w14:paraId="5DCE241C" w14:textId="77777777" w:rsidR="00824D05" w:rsidRPr="008C58C2" w:rsidRDefault="00824D05" w:rsidP="00824D0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Ismerje meg és tudja alkalmazni a munkáját segítő legmodernebb technológiákat.</w:t>
      </w:r>
    </w:p>
    <w:p w14:paraId="484C2D33" w14:textId="77777777" w:rsidR="009F1789" w:rsidRPr="008C58C2" w:rsidRDefault="00824D05" w:rsidP="00824D05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14:paraId="2D6ECE00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EE1B2FD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39C575A" w14:textId="77777777" w:rsidR="009F1789" w:rsidRPr="008C58C2" w:rsidRDefault="00824D05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 és a Hegesztési ismeretek I. elméleti tantárgyra.</w:t>
      </w:r>
    </w:p>
    <w:p w14:paraId="1FCFB718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EAFCB50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917B3B9" w14:textId="77777777" w:rsidR="009F1789" w:rsidRPr="008C58C2" w:rsidRDefault="00824D05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Termikus vágás, darabolás</w:t>
      </w:r>
    </w:p>
    <w:p w14:paraId="5D569D31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eszközeinek, berendezéseinek beüzemelése.</w:t>
      </w:r>
    </w:p>
    <w:p w14:paraId="5ED94A9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eszközeinek beállítása, szükség szerinti minőségellenőrzése.</w:t>
      </w:r>
    </w:p>
    <w:p w14:paraId="510FBBB4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eszközeinek, berendezéseinek rendeltetésszerű használata, karbantartása.</w:t>
      </w:r>
    </w:p>
    <w:p w14:paraId="63A0C65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vágási eljárások végrehajtása.</w:t>
      </w:r>
    </w:p>
    <w:p w14:paraId="29E63BFF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vágási eljárások vágófejeinek és betéteinek kiválasztása és használata.</w:t>
      </w:r>
    </w:p>
    <w:p w14:paraId="00985C30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(gyártói Hegesztési Utasítás) szerinti paraméterek beállítása.</w:t>
      </w:r>
    </w:p>
    <w:p w14:paraId="701559E7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szerinti hegesztést és vágási feladatok.</w:t>
      </w:r>
    </w:p>
    <w:p w14:paraId="7E26E32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Vágott felület minősítése, hibáinak, eltéréseinek felismerése, vizsgálata.</w:t>
      </w:r>
    </w:p>
    <w:p w14:paraId="34E5850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Elemi szintű számítógép-használat.</w:t>
      </w:r>
    </w:p>
    <w:p w14:paraId="642CE4A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Hegesztő-vágógép kezelőszoftver alkalmazása.</w:t>
      </w:r>
    </w:p>
    <w:p w14:paraId="294D0B0D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Lemezterv készítése.</w:t>
      </w:r>
    </w:p>
    <w:p w14:paraId="0BADBB88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rajz olvasása, értelmezési gyakorlata.</w:t>
      </w:r>
    </w:p>
    <w:p w14:paraId="230000AA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Védőeszközök kiválasztása és használata.</w:t>
      </w:r>
    </w:p>
    <w:p w14:paraId="52262C55" w14:textId="77777777" w:rsidR="009F1789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Munka-, baleset- és környezetvédelmi előírások betartása.</w:t>
      </w:r>
      <w:r w:rsidR="009F1789" w:rsidRPr="008C58C2">
        <w:rPr>
          <w:rFonts w:cs="Times New Roman"/>
        </w:rPr>
        <w:t xml:space="preserve"> </w:t>
      </w:r>
    </w:p>
    <w:p w14:paraId="1D7FAA06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AA664C" w14:textId="77777777" w:rsidR="009F1789" w:rsidRPr="008C58C2" w:rsidRDefault="00824D05" w:rsidP="009F178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Bevontelektródás kézi ívhegesztés technológiája</w:t>
      </w:r>
    </w:p>
    <w:p w14:paraId="35233B57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Az elektróda bevonatok megkülönböztetése, felismerése.</w:t>
      </w:r>
    </w:p>
    <w:p w14:paraId="23A84842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Munkaterület ellenőrzése a hegesztés elkezdése előtt.</w:t>
      </w:r>
    </w:p>
    <w:p w14:paraId="09E8C2A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Megfelelő hegesztőgép kiválasztása.</w:t>
      </w:r>
    </w:p>
    <w:p w14:paraId="41813140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ívhegesztéshez szükséges védőeszközök használata (kesztyű, kötény, lábszárvédő).</w:t>
      </w:r>
    </w:p>
    <w:p w14:paraId="144B4C41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ívhegesztéshez szükséges szerszámok használata (salakverő kalapács, drótkefe, beverő szerszám, egyéb ellenőrző mérőeszközök).</w:t>
      </w:r>
    </w:p>
    <w:p w14:paraId="27B9119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 hozaganyagainak alkalmazása.</w:t>
      </w:r>
    </w:p>
    <w:p w14:paraId="01E4754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Bevontelektródás kézi ívhegesztés berendezéseinek, eszközeinek beüzemelése és karbantartása, gépkönyvek ismerete, használata.</w:t>
      </w:r>
    </w:p>
    <w:p w14:paraId="3473A060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paraméterek meghatározása.</w:t>
      </w:r>
    </w:p>
    <w:p w14:paraId="52DC4138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Megfelelő </w:t>
      </w:r>
      <w:proofErr w:type="spellStart"/>
      <w:r w:rsidRPr="008C58C2">
        <w:rPr>
          <w:rFonts w:cs="Times New Roman"/>
        </w:rPr>
        <w:t>elektródabevonat</w:t>
      </w:r>
      <w:proofErr w:type="spellEnd"/>
      <w:r w:rsidRPr="008C58C2">
        <w:rPr>
          <w:rFonts w:cs="Times New Roman"/>
        </w:rPr>
        <w:t xml:space="preserve"> kiválasztása az adott feladathoz.</w:t>
      </w:r>
    </w:p>
    <w:p w14:paraId="66BED09E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Szükség esetén az elektróda szárítása, szárítási napló vezetése.</w:t>
      </w:r>
    </w:p>
    <w:p w14:paraId="41561DF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Próbahegesztés készítése, tesztek, vizsgálatok.</w:t>
      </w:r>
    </w:p>
    <w:p w14:paraId="1FC90532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Hegesztést biztosító segédelemek alkalmazása.</w:t>
      </w:r>
    </w:p>
    <w:p w14:paraId="7DD90EED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sorrendterv készítése.</w:t>
      </w:r>
    </w:p>
    <w:p w14:paraId="0B1E8A0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végrehajtása (él előkészítés, varratok készítése, elektródavezetés).</w:t>
      </w:r>
    </w:p>
    <w:p w14:paraId="2DA289DC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Az ívhegesztés </w:t>
      </w:r>
      <w:proofErr w:type="spellStart"/>
      <w:r w:rsidRPr="008C58C2">
        <w:rPr>
          <w:rFonts w:cs="Times New Roman"/>
        </w:rPr>
        <w:t>ömlesztőfolyamatának</w:t>
      </w:r>
      <w:proofErr w:type="spellEnd"/>
      <w:r w:rsidRPr="008C58C2">
        <w:rPr>
          <w:rFonts w:cs="Times New Roman"/>
        </w:rPr>
        <w:t xml:space="preserve"> gyakorlása.</w:t>
      </w:r>
    </w:p>
    <w:p w14:paraId="4F8F89CC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Hegesztőív keltése és fenntartása a hegesztés során.</w:t>
      </w:r>
    </w:p>
    <w:p w14:paraId="50A63EE2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Varratképzés az MSZ EN ISO 6947 szerinti szabványos pozíciókban (vízszintes, függőleges és fej feletti pozíciókban). </w:t>
      </w:r>
    </w:p>
    <w:p w14:paraId="14C753E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(Gyártói Hegesztési Utasítás) szerinti hegesztési feladatok.</w:t>
      </w:r>
    </w:p>
    <w:p w14:paraId="3DEA525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felülettisztaság WPS (Gyártói Hegesztési Utasítás) szerinti ellenőrzése.</w:t>
      </w:r>
    </w:p>
    <w:p w14:paraId="61654E0F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Egyrétegű és többrétegű varratok készítése. </w:t>
      </w:r>
    </w:p>
    <w:p w14:paraId="067084B9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Tompavarratok, sarokvarratok készítése, csövek hegesztése.</w:t>
      </w:r>
    </w:p>
    <w:p w14:paraId="25A05692" w14:textId="12F7848D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Fűzővarratok </w:t>
      </w:r>
      <w:proofErr w:type="spellStart"/>
      <w:r w:rsidRPr="008C58C2">
        <w:rPr>
          <w:rFonts w:cs="Times New Roman"/>
        </w:rPr>
        <w:t>lesalakolása</w:t>
      </w:r>
      <w:proofErr w:type="spellEnd"/>
      <w:r w:rsidRPr="008C58C2">
        <w:rPr>
          <w:rFonts w:cs="Times New Roman"/>
        </w:rPr>
        <w:t>, kiköszörülése, ívhegesztésnél a salak és a fröcskölődések eltávolítása</w:t>
      </w:r>
      <w:r w:rsidR="007E13E0" w:rsidRPr="008C58C2">
        <w:rPr>
          <w:rFonts w:cs="Times New Roman"/>
        </w:rPr>
        <w:t>.</w:t>
      </w:r>
    </w:p>
    <w:p w14:paraId="1325DCB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Elektróda ívhúzása, tartása és vezetése.</w:t>
      </w:r>
    </w:p>
    <w:p w14:paraId="2E90D20A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Fémes anyagok rendszerezése, megkülönböztetése, használata.</w:t>
      </w:r>
    </w:p>
    <w:p w14:paraId="04D68BA6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Acélok, egyéb fémek hegeszthetőségi gyakorlata.</w:t>
      </w:r>
    </w:p>
    <w:p w14:paraId="35B813C1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során elkövetett hibák felismerése, vizsgálata.</w:t>
      </w:r>
    </w:p>
    <w:p w14:paraId="71DAB2A5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eltérések javítása.</w:t>
      </w:r>
    </w:p>
    <w:p w14:paraId="6E04547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Hegesztett kötések minősítése (Roncsolásos és </w:t>
      </w:r>
      <w:proofErr w:type="spellStart"/>
      <w:r w:rsidRPr="008C58C2">
        <w:rPr>
          <w:rFonts w:cs="Times New Roman"/>
        </w:rPr>
        <w:t>roncsolásmentes</w:t>
      </w:r>
      <w:proofErr w:type="spellEnd"/>
      <w:r w:rsidRPr="008C58C2">
        <w:rPr>
          <w:rFonts w:cs="Times New Roman"/>
        </w:rPr>
        <w:t xml:space="preserve"> vizsgálatok elvégzése).</w:t>
      </w:r>
    </w:p>
    <w:p w14:paraId="3729EC4B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Munkavégzés befejezési rendjének betartása.</w:t>
      </w:r>
    </w:p>
    <w:p w14:paraId="5E5ACB97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Munka- baleseti és környezetvédelmi előírások betartása a hegesztés előkészítése, elvégzése és minősítése során.</w:t>
      </w:r>
    </w:p>
    <w:p w14:paraId="5C415198" w14:textId="77777777" w:rsidR="00824D05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Biztonsági Szabályzat (HBSZ) alkalmazása.</w:t>
      </w:r>
    </w:p>
    <w:p w14:paraId="50E42A15" w14:textId="77777777" w:rsidR="009F1789" w:rsidRPr="008C58C2" w:rsidRDefault="00824D05" w:rsidP="00824D05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Zaj, és hőhatás elleni védelem.</w:t>
      </w:r>
    </w:p>
    <w:p w14:paraId="5C2F36C0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545CC3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317765BB" w14:textId="4A7C67C8" w:rsidR="009F1789" w:rsidRPr="008C58C2" w:rsidRDefault="00824D05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4C8675F3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542FC66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5D9939E" w14:textId="5585FF31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D9A5FA0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66534401" w14:textId="77777777" w:rsidR="009F1789" w:rsidRPr="008C58C2" w:rsidRDefault="009F1789" w:rsidP="009F1789">
      <w:pPr>
        <w:rPr>
          <w:rFonts w:cs="Times New Roman"/>
        </w:rPr>
      </w:pPr>
    </w:p>
    <w:p w14:paraId="2364D420" w14:textId="77777777" w:rsidR="009F1789" w:rsidRPr="008C58C2" w:rsidRDefault="009F1789" w:rsidP="009F1789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6E2A8978" w14:textId="77777777" w:rsidR="009F1789" w:rsidRPr="008C58C2" w:rsidRDefault="00146F57" w:rsidP="009F1789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10163</w:t>
      </w:r>
      <w:r w:rsidR="009F1789" w:rsidRPr="008C58C2">
        <w:rPr>
          <w:rFonts w:cs="Times New Roman"/>
          <w:b/>
          <w:sz w:val="36"/>
        </w:rPr>
        <w:t>-</w:t>
      </w:r>
      <w:r w:rsidR="00824D05" w:rsidRPr="008C58C2">
        <w:rPr>
          <w:rFonts w:cs="Times New Roman"/>
          <w:b/>
          <w:sz w:val="36"/>
        </w:rPr>
        <w:t>12</w:t>
      </w:r>
      <w:r w:rsidR="009F1789" w:rsidRPr="008C58C2">
        <w:rPr>
          <w:rFonts w:cs="Times New Roman"/>
          <w:b/>
          <w:sz w:val="36"/>
        </w:rPr>
        <w:t xml:space="preserve"> azonosító számú</w:t>
      </w:r>
    </w:p>
    <w:p w14:paraId="70E8A31F" w14:textId="77777777" w:rsidR="009F1789" w:rsidRPr="008C58C2" w:rsidRDefault="00824D05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G</w:t>
      </w:r>
      <w:r w:rsidR="00146F57" w:rsidRPr="008C58C2">
        <w:rPr>
          <w:rFonts w:cs="Times New Roman"/>
          <w:b/>
          <w:sz w:val="36"/>
        </w:rPr>
        <w:t>épészeti munkabiztonság és környezetvédelem</w:t>
      </w:r>
    </w:p>
    <w:p w14:paraId="27C6D712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12359C4B" w14:textId="77777777" w:rsidR="009F1789" w:rsidRPr="008C58C2" w:rsidRDefault="009F1789" w:rsidP="009F1789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2DB9990D" w14:textId="77777777" w:rsidR="009F1789" w:rsidRPr="008C58C2" w:rsidRDefault="009F1789" w:rsidP="009F1789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44315D37" w14:textId="77777777" w:rsidR="009F1789" w:rsidRPr="008C58C2" w:rsidRDefault="009F1789" w:rsidP="009F1789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4D1EA7C" w14:textId="3B9FD185" w:rsidR="009F1789" w:rsidRPr="008C58C2" w:rsidRDefault="009F1789" w:rsidP="009F1789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146F57" w:rsidRPr="008C58C2">
        <w:rPr>
          <w:rFonts w:cs="Times New Roman"/>
        </w:rPr>
        <w:t>10163</w:t>
      </w:r>
      <w:r w:rsidRPr="008C58C2">
        <w:rPr>
          <w:rFonts w:cs="Times New Roman"/>
        </w:rPr>
        <w:t>-</w:t>
      </w:r>
      <w:r w:rsidR="00824D05" w:rsidRPr="008C58C2">
        <w:rPr>
          <w:rFonts w:cs="Times New Roman"/>
        </w:rPr>
        <w:t>12</w:t>
      </w:r>
      <w:r w:rsidRPr="008C58C2">
        <w:rPr>
          <w:rFonts w:cs="Times New Roman"/>
        </w:rPr>
        <w:t xml:space="preserve"> azonosító számú </w:t>
      </w:r>
      <w:r w:rsidR="00824D05" w:rsidRPr="008C58C2">
        <w:rPr>
          <w:rFonts w:cs="Times New Roman"/>
        </w:rPr>
        <w:t>G</w:t>
      </w:r>
      <w:r w:rsidR="00146F57" w:rsidRPr="008C58C2">
        <w:rPr>
          <w:rFonts w:cs="Times New Roman"/>
        </w:rPr>
        <w:t>épészeti munkabiztonság és környezetvédelem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2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21"/>
        <w:gridCol w:w="758"/>
        <w:gridCol w:w="758"/>
      </w:tblGrid>
      <w:tr w:rsidR="008D0364" w:rsidRPr="00100DA7" w14:paraId="3B739E7C" w14:textId="77777777" w:rsidTr="0018344E">
        <w:trPr>
          <w:cantSplit/>
          <w:trHeight w:val="1724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1D794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9C277A7" w14:textId="56C4955A" w:rsidR="008D0364" w:rsidRPr="00100DA7" w:rsidRDefault="00146F57" w:rsidP="00275590">
            <w:pPr>
              <w:autoSpaceDE w:val="0"/>
              <w:autoSpaceDN w:val="0"/>
              <w:adjustRightInd w:val="0"/>
              <w:spacing w:after="0"/>
              <w:ind w:left="113" w:right="113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4751A03" w14:textId="77777777" w:rsidR="008D0364" w:rsidRPr="00100DA7" w:rsidRDefault="00146F57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Elsősegélynyújtás gyakorlat</w:t>
            </w:r>
          </w:p>
        </w:tc>
      </w:tr>
      <w:tr w:rsidR="008D0364" w:rsidRPr="00100DA7" w14:paraId="2A58AA3B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93DA2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4111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03E7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46F57" w:rsidRPr="00100DA7" w14:paraId="788BF9A4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754DB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F0A9C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6CD3B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0C096743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F50509" w14:textId="77777777" w:rsidR="00146F57" w:rsidRPr="00100DA7" w:rsidRDefault="00146F57" w:rsidP="0018344E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munkaterületet és munkakörnyezetet a biztonságos munkavégzésnek megfelelően alakítja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EF8DE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E4B3D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6910E803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CB31CE" w14:textId="77777777" w:rsidR="00146F57" w:rsidRPr="00100DA7" w:rsidRDefault="00146F57" w:rsidP="0018344E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a veszélyes anyagok és hulladékok kezelésére, tárolására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29C15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A88DA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780C1465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A1AC9B" w14:textId="77777777" w:rsidR="00146F57" w:rsidRPr="00100DA7" w:rsidRDefault="00146F57" w:rsidP="0018344E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Együttműködik a munka-, tűz- és környezetvédelemmel kapcsolatos események kivizsgálásában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79743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2E732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6F213900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775F7B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Jelzi a tüzet, részt vesz az oltásban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69DAB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B7481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601519F9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94A16B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a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017FC8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FE370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52F88320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9260F1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Részt vesz a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DBE37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71475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8D0364" w:rsidRPr="00100DA7" w14:paraId="73F61D43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CB4C6D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FB75B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9FC0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46F57" w:rsidRPr="00100DA7" w14:paraId="149E3F50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CD7E30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Környezetvédelmi, tűzvédelmi és munkavédelmi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ED22D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81E0E9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488B2A08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EF8C6C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munkáltatók és a munkavállalók jogai és kötelezettségei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AD318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0FA9D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194DB209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D85C4F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munkahely biztonságos kialakításának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5A0FA7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7420C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1590D729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B3B76B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gépek, berendezések, szerszámok használati és kezelési utasításai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06DE6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4C4DA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5F6C8096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9AEC06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Villamos berendezések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DA1DD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73C2D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06C470FD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8DDD19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anyagmozgatás, anyagtárolás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7E36C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C69D2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1FC2DB62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2F4944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Egyéni és kollektív védelmi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A87BF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6A69F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0FD4ECC2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670C3B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Munkabiztonsági szimbólumok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CEDCE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BBE6B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1E77D315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8B98CD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Elsősegélynyújtási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1F7DE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EE22F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46F57" w:rsidRPr="00100DA7" w14:paraId="2303472E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E99456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C9191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937ED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01F11830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CE7F82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Környezetvédelmi, tűzvédelmi és munkavédelmi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E8939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3383C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8D0364" w:rsidRPr="00100DA7" w14:paraId="3711ED93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99A5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3D31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58953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46F57" w:rsidRPr="00100DA7" w14:paraId="7CA387A4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D3F1A0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95D11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43C22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3D50AADB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978DA0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0EE18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AE6AF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46F57" w:rsidRPr="00100DA7" w14:paraId="3583BCBB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B760E2" w14:textId="77777777" w:rsidR="00146F57" w:rsidRPr="00100DA7" w:rsidRDefault="00146F57" w:rsidP="0018344E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Munkabiztonsághoz kapcsolódó jelképek, szimbólumok, színjelölések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CA953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8AC39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46F57" w:rsidRPr="00100DA7" w14:paraId="7784D29D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EC2A5A" w14:textId="77777777" w:rsidR="00146F57" w:rsidRPr="00100DA7" w:rsidRDefault="00146F57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Gépek, berendezések, szerszámok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217F10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43D69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46F57" w:rsidRPr="00100DA7" w14:paraId="62A80942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0B956" w14:textId="77777777" w:rsidR="00146F57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2EC16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7EBA5" w14:textId="77777777" w:rsidR="00146F57" w:rsidRPr="00100DA7" w:rsidRDefault="00146F57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8D0364" w:rsidRPr="00100DA7" w14:paraId="02E8AEE2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780D9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ECAF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DA03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46F57" w:rsidRPr="00100DA7" w14:paraId="296AA4C7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89D777" w14:textId="77777777" w:rsidR="00146F57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BAF06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64BE7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46F57" w:rsidRPr="00100DA7" w14:paraId="12748865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40212F" w14:textId="77777777" w:rsidR="00146F57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5FF6F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52CCD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46F57" w:rsidRPr="00100DA7" w14:paraId="7D1C37DB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A14EF4" w14:textId="77777777" w:rsidR="00146F57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EAC54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5C325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74D74499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7CF75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EA1EE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70CEA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364" w:rsidRPr="00100DA7" w14:paraId="7A5D4349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6F8863" w14:textId="77777777" w:rsidR="008D0364" w:rsidRPr="00100DA7" w:rsidRDefault="008D0364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FF98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4BFC1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476D824C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EB4CF7" w14:textId="77777777" w:rsidR="008D0364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48CE6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E465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364" w:rsidRPr="00100DA7" w14:paraId="653D2F5A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2C7FC4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E5A17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32709" w14:textId="77777777" w:rsidR="008D0364" w:rsidRPr="00100DA7" w:rsidRDefault="008D0364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46F57" w:rsidRPr="00100DA7" w14:paraId="002F6DBE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4E7A8B" w14:textId="77777777" w:rsidR="00146F57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01817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8EBEC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46F57" w:rsidRPr="00100DA7" w14:paraId="3660C8C7" w14:textId="77777777" w:rsidTr="0018344E">
        <w:trPr>
          <w:trHeight w:val="255"/>
          <w:jc w:val="center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1BD8F" w14:textId="77777777" w:rsidR="00146F57" w:rsidRPr="00100DA7" w:rsidRDefault="00146F57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1DEE3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05459" w14:textId="77777777" w:rsidR="00146F57" w:rsidRPr="00100DA7" w:rsidRDefault="00146F57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A034A3E" w14:textId="77777777" w:rsidR="009F1789" w:rsidRPr="008C58C2" w:rsidRDefault="009F1789" w:rsidP="009F1789">
      <w:pPr>
        <w:rPr>
          <w:rFonts w:cs="Times New Roman"/>
        </w:rPr>
      </w:pPr>
    </w:p>
    <w:p w14:paraId="6A9E1C00" w14:textId="6CA2CB1D" w:rsidR="009F1789" w:rsidRPr="008C58C2" w:rsidRDefault="006A54D8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Munkavédelem</w:t>
      </w:r>
      <w:r w:rsidR="009D3844" w:rsidRPr="008C58C2">
        <w:rPr>
          <w:rFonts w:cs="Times New Roman"/>
          <w:b/>
        </w:rPr>
        <w:t xml:space="preserve"> </w:t>
      </w:r>
      <w:r w:rsidR="009F1789" w:rsidRPr="008C58C2">
        <w:rPr>
          <w:rFonts w:cs="Times New Roman"/>
          <w:b/>
        </w:rPr>
        <w:t>tantárgy</w:t>
      </w:r>
      <w:r w:rsidR="009F1789" w:rsidRPr="008C58C2">
        <w:rPr>
          <w:rFonts w:cs="Times New Roman"/>
          <w:b/>
        </w:rPr>
        <w:tab/>
      </w:r>
      <w:r w:rsidR="009D3844" w:rsidRPr="008C58C2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4EA51580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2E369FC0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009B50D6" w14:textId="0225510B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D0364" w:rsidRPr="008C58C2">
        <w:rPr>
          <w:rFonts w:cs="Times New Roman"/>
        </w:rPr>
        <w:t>31 521 05 Gázhegesztő mellék</w:t>
      </w:r>
      <w:r w:rsidR="004B2439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6178CB2D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72176858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070AEBF6" w14:textId="77777777" w:rsidR="009F1789" w:rsidRPr="008C58C2" w:rsidRDefault="006C6927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14:paraId="490AF6BC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4A8773E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0DF36369" w14:textId="77777777" w:rsidR="009F1789" w:rsidRPr="008C58C2" w:rsidRDefault="002A703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Gázhegesztő mellék szakképesítéshez tartozó munkavédelem tantárgy valamennyi témakörének szakmai tartalma megegyezik a Bevontelektródás kézi ívhegesztő mellék szakképesítés 10163-12 moduljához tartozó munkavédelem tantárgy témaköreinek szakmai tartalmával.</w:t>
      </w:r>
    </w:p>
    <w:p w14:paraId="1A7DAEFF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AF3EC2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78078C50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125190C3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E2B46CE" w14:textId="4838E6B8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D482EFE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44A38D92" w14:textId="3C57199D" w:rsidR="009F1789" w:rsidRPr="008C58C2" w:rsidRDefault="009D3844" w:rsidP="009F178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 xml:space="preserve">Elsősegélynyújtás </w:t>
      </w:r>
      <w:proofErr w:type="gramStart"/>
      <w:r w:rsidRPr="008C58C2">
        <w:rPr>
          <w:rFonts w:cs="Times New Roman"/>
          <w:b/>
        </w:rPr>
        <w:t>gyakorlat</w:t>
      </w:r>
      <w:r w:rsidR="007769CD" w:rsidRPr="008C58C2">
        <w:rPr>
          <w:rFonts w:cs="Times New Roman"/>
          <w:b/>
        </w:rPr>
        <w:t xml:space="preserve"> </w:t>
      </w:r>
      <w:r w:rsidR="009F1789" w:rsidRPr="008C58C2">
        <w:rPr>
          <w:rFonts w:cs="Times New Roman"/>
          <w:b/>
        </w:rPr>
        <w:t xml:space="preserve"> tantárgy</w:t>
      </w:r>
      <w:proofErr w:type="gramEnd"/>
      <w:r w:rsidR="009F1789" w:rsidRPr="008C58C2">
        <w:rPr>
          <w:rFonts w:cs="Times New Roman"/>
          <w:b/>
        </w:rPr>
        <w:tab/>
      </w:r>
      <w:r w:rsidR="007769CD" w:rsidRPr="008C58C2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9F1789" w:rsidRPr="008C58C2">
        <w:rPr>
          <w:rFonts w:cs="Times New Roman"/>
          <w:b/>
        </w:rPr>
        <w:t xml:space="preserve"> óra*</w:t>
      </w:r>
    </w:p>
    <w:p w14:paraId="517AEB7C" w14:textId="77777777" w:rsidR="009F1789" w:rsidRPr="008C58C2" w:rsidRDefault="009F1789" w:rsidP="009F1789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73A8DEE4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07BD1C8" w14:textId="19A7016B" w:rsidR="009F1789" w:rsidRPr="008C58C2" w:rsidRDefault="009F1789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D0364" w:rsidRPr="008C58C2">
        <w:rPr>
          <w:rFonts w:cs="Times New Roman"/>
        </w:rPr>
        <w:t>31 521 05 Gázhegesztő mellék</w:t>
      </w:r>
      <w:r w:rsidR="004B2439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192BB05D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C1996EF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3CC01CAD" w14:textId="77777777" w:rsidR="009F1789" w:rsidRPr="008C58C2" w:rsidRDefault="006C6927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Az Elsősegélynyújtás tantárgy alapvető célja, hogy a munkavégzés alatt vagy azon kívül is a tanulók képesek legyenek felismerni a balesetek során keletkezett sérüléseket és legyenek képesek az elsősegély-nyújtási teendők ellátására.</w:t>
      </w:r>
    </w:p>
    <w:p w14:paraId="3118E81F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238DCDD9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121EB67B" w14:textId="77777777" w:rsidR="009F1789" w:rsidRPr="008C58C2" w:rsidRDefault="006C6927" w:rsidP="009F1789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Gázhegesztő mellék szakképesítéshez tartozó elsősegélynyújtás gyakorlat tantárgy valamennyi témakörének szakmai tartalma megegyezik a Bevontelektródás kézi ívhegesztő mellék szakképesítés 10163-12 moduljához tartozó elsősegélynyújtás gyakorlat tantárgy témaköreinek szakmai tartalmával.</w:t>
      </w:r>
    </w:p>
    <w:p w14:paraId="1F85539F" w14:textId="77777777" w:rsidR="009F1789" w:rsidRPr="008C58C2" w:rsidRDefault="009F1789" w:rsidP="009F178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E5B594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1B44ED0E" w14:textId="77777777" w:rsidR="009F1789" w:rsidRPr="008C58C2" w:rsidRDefault="009F1789" w:rsidP="009F1789">
      <w:pPr>
        <w:spacing w:after="0"/>
        <w:ind w:left="426"/>
        <w:rPr>
          <w:rFonts w:cs="Times New Roman"/>
        </w:rPr>
      </w:pPr>
    </w:p>
    <w:p w14:paraId="3AC17B8B" w14:textId="77777777" w:rsidR="009F1789" w:rsidRPr="008C58C2" w:rsidRDefault="009F1789" w:rsidP="009F178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A50A734" w14:textId="4B1C28F1" w:rsidR="00F3559D" w:rsidRPr="008C58C2" w:rsidRDefault="009F1789" w:rsidP="00275590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  <w:r w:rsidR="00275590">
        <w:rPr>
          <w:rFonts w:cs="Times New Roman"/>
        </w:rPr>
        <w:t xml:space="preserve"> </w:t>
      </w:r>
      <w:r w:rsidR="00F3559D" w:rsidRPr="008C58C2">
        <w:rPr>
          <w:rFonts w:cs="Times New Roman"/>
        </w:rPr>
        <w:br w:type="page"/>
      </w:r>
    </w:p>
    <w:p w14:paraId="332B6862" w14:textId="77777777" w:rsidR="00F3559D" w:rsidRPr="008C58C2" w:rsidRDefault="00F3559D" w:rsidP="00F3559D">
      <w:pPr>
        <w:rPr>
          <w:rFonts w:cs="Times New Roman"/>
        </w:rPr>
      </w:pPr>
    </w:p>
    <w:p w14:paraId="2350400F" w14:textId="77777777" w:rsidR="00F3559D" w:rsidRPr="008C58C2" w:rsidRDefault="00F3559D" w:rsidP="00F3559D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58B64BBA" w14:textId="77777777" w:rsidR="00F3559D" w:rsidRPr="008C58C2" w:rsidRDefault="00194DE3" w:rsidP="00F3559D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10162</w:t>
      </w:r>
      <w:r w:rsidR="00F3559D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12</w:t>
      </w:r>
      <w:r w:rsidR="00F3559D" w:rsidRPr="008C58C2">
        <w:rPr>
          <w:rFonts w:cs="Times New Roman"/>
          <w:b/>
          <w:sz w:val="36"/>
        </w:rPr>
        <w:t xml:space="preserve"> azonosító számú</w:t>
      </w:r>
    </w:p>
    <w:p w14:paraId="6483F4F6" w14:textId="77777777" w:rsidR="00F3559D" w:rsidRPr="008C58C2" w:rsidRDefault="00194DE3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Gépészeti alapozó feladatok</w:t>
      </w:r>
    </w:p>
    <w:p w14:paraId="35596BC4" w14:textId="77777777" w:rsidR="00F3559D" w:rsidRPr="008C58C2" w:rsidRDefault="00F3559D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42881558" w14:textId="77777777" w:rsidR="00F3559D" w:rsidRPr="008C58C2" w:rsidRDefault="00F3559D" w:rsidP="00F3559D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79A7B452" w14:textId="77777777" w:rsidR="00F3559D" w:rsidRPr="008C58C2" w:rsidRDefault="00F3559D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31BDA873" w14:textId="77777777" w:rsidR="00F3559D" w:rsidRPr="008C58C2" w:rsidRDefault="00F3559D" w:rsidP="00F3559D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53F40497" w14:textId="0F319FB1" w:rsidR="00F3559D" w:rsidRPr="008C58C2" w:rsidRDefault="00F3559D" w:rsidP="00F3559D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194DE3" w:rsidRPr="008C58C2">
        <w:rPr>
          <w:rFonts w:cs="Times New Roman"/>
        </w:rPr>
        <w:t>10162</w:t>
      </w:r>
      <w:r w:rsidRPr="008C58C2">
        <w:rPr>
          <w:rFonts w:cs="Times New Roman"/>
        </w:rPr>
        <w:t>-</w:t>
      </w:r>
      <w:r w:rsidR="00194DE3" w:rsidRPr="008C58C2">
        <w:rPr>
          <w:rFonts w:cs="Times New Roman"/>
        </w:rPr>
        <w:t>12</w:t>
      </w:r>
      <w:r w:rsidRPr="008C58C2">
        <w:rPr>
          <w:rFonts w:cs="Times New Roman"/>
        </w:rPr>
        <w:t xml:space="preserve"> azonosító számú </w:t>
      </w:r>
      <w:r w:rsidR="00194DE3" w:rsidRPr="008C58C2">
        <w:rPr>
          <w:rFonts w:cs="Times New Roman"/>
        </w:rPr>
        <w:t>Gépészeti alapozó feladatok</w:t>
      </w:r>
      <w:r w:rsidRPr="008C58C2">
        <w:rPr>
          <w:rFonts w:cs="Times New Roman"/>
        </w:rPr>
        <w:t xml:space="preserve">.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4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64"/>
        <w:gridCol w:w="758"/>
        <w:gridCol w:w="931"/>
      </w:tblGrid>
      <w:tr w:rsidR="00194DE3" w:rsidRPr="00100DA7" w14:paraId="0F721173" w14:textId="77777777" w:rsidTr="00275590">
        <w:trPr>
          <w:cantSplit/>
          <w:trHeight w:val="2147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60F344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9614C72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Gépészeti alapozó feladatok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4BE9BF7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Gépészeti alapozó feladatok gyakorlata</w:t>
            </w:r>
          </w:p>
        </w:tc>
      </w:tr>
      <w:tr w:rsidR="00194DE3" w:rsidRPr="00100DA7" w14:paraId="5848E477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141D87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D9916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6C10D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94DE3" w:rsidRPr="00100DA7" w14:paraId="411D980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7193C6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Tanulmányozza és értelmezi a munka tárgyára, céljára és a technológiára vonatkozó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F1E5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CFDB3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BC060B7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5E9392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01D01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5AED2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D6E348D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4B2FAF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Egyszerű gépészeti műszaki 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1394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FE197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8950F85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E2BEC5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Egyszerű alkatrészről szabadkézi vázlatrajzokat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D5239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8399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5AFE47DC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8142B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9922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984E3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BFA9913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17AA9F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Előrajzol szükség szerint a dokumentáció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97E9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A1EC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8A22C1F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CF21FB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Tanulmányozza és értelmezi az általános gépészeti anyagokra és alkatrészekre vonatkozó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756E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CAE29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B3840C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8350D8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Kiválasztja az általános, gépészeti célú anyagok és alkatrészek közül a feladatnak megfelelőt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C12F0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71BF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702D53E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18C8CF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Meghatározza a szükséges anyagmennyiséget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C9CD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9D6A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7232F1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F8D9CE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Gépipari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86452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D3EE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5AAAF8C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D1380D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Alak- és helyzetpontossági méréseket végez általános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0304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7E5E3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EC6F55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15BBEF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Általános roncsolásos és </w:t>
            </w:r>
            <w:proofErr w:type="spellStart"/>
            <w:r w:rsidRPr="00100DA7">
              <w:rPr>
                <w:rFonts w:cs="Times New Roman"/>
                <w:szCs w:val="24"/>
              </w:rPr>
              <w:t>roncsolásmentes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anyagvizsgálatokat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7A607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92B1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76D1A55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BDBD62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Alakítja a munkadarabot kézi forgácsoló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6F85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32EF3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124A423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982B0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Alakítja a munkadarabot gépi forgácsoló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7D14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4AF4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0C5E2A6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B9A3C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Képlékenyalakítást végez kézi alapműveletekkel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D446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5792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541360E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94E276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Darabol kézi és gépi 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0686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2700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70B14A0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C38BAF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Alakítja a munkadarabot kézi kisgépes 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26ED2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25B9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C31551F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72175B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Alapszerelési műveleteket végez, oldható és nem oldható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6E10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41473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74BA908C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9B5BD5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Korrózió elleni védőbevonatot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EBE7D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E9F8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D6668B3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845E5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Közreműködik a minőségbiztosítási feladatok megvalósításában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E1F8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D81B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CB096E" w:rsidRPr="00100DA7" w14:paraId="0818307B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5A095E" w14:textId="77E342CA" w:rsidR="00CB096E" w:rsidRPr="00100DA7" w:rsidRDefault="00CB096E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Alkalmazza a munkabiztonsági,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6415A" w14:textId="54776F06" w:rsidR="00CB096E" w:rsidRPr="00100DA7" w:rsidRDefault="00CB096E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5EA3E" w14:textId="04EB187E" w:rsidR="00CB096E" w:rsidRPr="00100DA7" w:rsidRDefault="00CB096E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5F82A7C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CB9AB5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AD902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417F7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94DE3" w:rsidRPr="00100DA7" w14:paraId="4BDF1286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82A306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Géprajzi alapfogalmak, szerkesztések, 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4FE11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3805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536AC64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669C2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Gépészeti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4117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EE1D7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A290977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447A96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Szabadkézi vázlatrajzok készítése egyszerű alkatrészekről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FB79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1FEC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8DCFA12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5CF1E5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Diagramok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8CBF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57A2D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A1B2A1D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7269B2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D8D63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5B987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7E30D9BF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2B6B9C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C07A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F670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FCD251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E82E7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Gépkönyv, kezelési, szerelési, karbantartási útmutatók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09DF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9534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2C5DB6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138EDD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Mérési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C62A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1FE4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0F38FC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7F4C9F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Mértékegységek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B44C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B72E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0789E9B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DFEEB4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Ipari anyagok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563A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DE07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66B1589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695953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Ipari vasötvözetek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4CE1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4569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1771035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25D61A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Könnyűfém 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3792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C124D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235181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B57AE0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Színesfém 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7B102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E3932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0044D44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A2C5B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Ötvözőanyagok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hatása az anyag tulajdonságaira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47E8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6778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753CA85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14C74D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Szabványos ipari vasötvözetek, könnyűfém ötvözetek, színesfém ötvözetek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EA52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271C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22E4F10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8D0106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Műszaki mérés eszközei, hosszméretek, szögek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CF93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1184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CE923E7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9BF3C8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Alak- és helyzetpontosság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3E06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4915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807BFF3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33893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E293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FACD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55F65E3F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5BBE6C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Képlékenyalakítás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4F35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88D6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65E882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8A7405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Forgácsolási alapfogalmak, műveletek,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1DB8D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0941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EC68B4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9A30C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Kézi és gépi forgácsolás technológiája,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E691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2313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9384632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DA1881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 forgácsoló alapeljárások gépei, szerszámai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AF46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F616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5B8F2C2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E9B23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Érintésvédelmi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7082D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18D8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F2E3E2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9E22F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Szerszámok, kézi kisgépek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06A8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355C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B2A5E69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136B55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Gépüzemeltetés, anyagmozgatás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97DC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C57A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A245ACE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7487FB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alapismeretek, hegesztő berendezések és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19DF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6219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6079485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BC5158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Ívhegesztés, gázhegesztés és lángvágás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9AC3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138A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70BED7F4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D98616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Korrózióvédelem alapeljárásai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9D6AE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D9F24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1DA021B3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6FAE77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4EAC4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F2B62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94DE3" w:rsidRPr="00100DA7" w14:paraId="4A6F12E4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39945D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Gépészeti rajz olvasása, értelmezés, alkatrészrajz készítése, szabadkézi vázlatkészítés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D806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51B9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2B366CDC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349BC9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Diagram, </w:t>
            </w:r>
            <w:proofErr w:type="spellStart"/>
            <w:r w:rsidRPr="00100DA7">
              <w:rPr>
                <w:rFonts w:cs="Times New Roman"/>
                <w:szCs w:val="24"/>
              </w:rPr>
              <w:t>nomogram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olvasása, értelmezése, műszaki táblázatok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9282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6AB4D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2604B79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FAFD20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Gépipari mérőeszközök használata, fémmegmunkáló kéziszerszámok és kisgépek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CDA03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87E41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BC2D636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C1BDA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Gépi forgácsoló alapeljárások gépeinek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54B31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2953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238BE254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A0CC28" w14:textId="77777777" w:rsidR="00194DE3" w:rsidRPr="00100DA7" w:rsidRDefault="00194DE3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Alaphegesztési eljárások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4DBC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0DC9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5360E2DC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676F3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E183B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43BA5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94DE3" w:rsidRPr="00100DA7" w14:paraId="2FFFA8C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BFB6C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92E7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91320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60A42E8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FB1217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1EBDA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1C877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C17041" w:rsidRPr="00100DA7" w14:paraId="6334C7B6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5C45F1" w14:textId="7A72A1A7" w:rsidR="00C17041" w:rsidRPr="00100DA7" w:rsidRDefault="00C17041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3FE94" w14:textId="133DF40C" w:rsidR="00C17041" w:rsidRPr="00100DA7" w:rsidRDefault="00C17041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A26F1" w14:textId="4AC81FA4" w:rsidR="00C17041" w:rsidRPr="00100DA7" w:rsidRDefault="00C17041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EE07FC4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9A052E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56D28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98141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94DE3" w:rsidRPr="00100DA7" w14:paraId="55CD161E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926449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E1572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9707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2956CD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D66B45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DFEE6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8864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0D90B2D8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7DAD1A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6AA57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1BB06" w14:textId="77777777" w:rsidR="00194DE3" w:rsidRPr="00100DA7" w:rsidRDefault="00194DE3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94DE3" w:rsidRPr="00100DA7" w14:paraId="1709339B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29BDE6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6C138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F890B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4AD61C8A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0D7528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4740C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4B52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194DE3" w:rsidRPr="00100DA7" w14:paraId="31E32983" w14:textId="77777777" w:rsidTr="00275590">
        <w:trPr>
          <w:trHeight w:val="255"/>
          <w:jc w:val="center"/>
        </w:trPr>
        <w:tc>
          <w:tcPr>
            <w:tcW w:w="6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11BAA5" w14:textId="77777777" w:rsidR="00194DE3" w:rsidRPr="00100DA7" w:rsidRDefault="00194DE3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1FD9F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DB80A5" w14:textId="77777777" w:rsidR="00194DE3" w:rsidRPr="00100DA7" w:rsidRDefault="00194DE3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</w:tbl>
    <w:p w14:paraId="72BC4BD2" w14:textId="77777777" w:rsidR="00F3559D" w:rsidRDefault="00F3559D" w:rsidP="00F3559D">
      <w:pPr>
        <w:rPr>
          <w:rFonts w:cs="Times New Roman"/>
        </w:rPr>
      </w:pPr>
    </w:p>
    <w:p w14:paraId="5B438615" w14:textId="77777777" w:rsidR="00275590" w:rsidRPr="008C58C2" w:rsidRDefault="00275590" w:rsidP="00F3559D">
      <w:pPr>
        <w:rPr>
          <w:rFonts w:cs="Times New Roman"/>
        </w:rPr>
      </w:pPr>
    </w:p>
    <w:p w14:paraId="215BB963" w14:textId="725C5B98" w:rsidR="00F3559D" w:rsidRPr="008C58C2" w:rsidRDefault="00925CB3" w:rsidP="00F355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 xml:space="preserve">Gépészeti alapozó </w:t>
      </w:r>
      <w:proofErr w:type="gramStart"/>
      <w:r w:rsidRPr="008C58C2">
        <w:rPr>
          <w:rFonts w:cs="Times New Roman"/>
          <w:b/>
        </w:rPr>
        <w:t>feladatok</w:t>
      </w:r>
      <w:r w:rsidR="00815D80" w:rsidRPr="008C58C2">
        <w:rPr>
          <w:rFonts w:cs="Times New Roman"/>
          <w:b/>
        </w:rPr>
        <w:t xml:space="preserve"> </w:t>
      </w:r>
      <w:r w:rsidR="00F3559D" w:rsidRPr="008C58C2">
        <w:rPr>
          <w:rFonts w:cs="Times New Roman"/>
          <w:b/>
        </w:rPr>
        <w:t xml:space="preserve"> tantárgy</w:t>
      </w:r>
      <w:proofErr w:type="gramEnd"/>
      <w:r w:rsidR="00F3559D" w:rsidRPr="008C58C2">
        <w:rPr>
          <w:rFonts w:cs="Times New Roman"/>
          <w:b/>
        </w:rPr>
        <w:tab/>
      </w:r>
      <w:r w:rsidR="00194DE3" w:rsidRPr="008C58C2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óra*</w:t>
      </w:r>
    </w:p>
    <w:p w14:paraId="56E3C5DB" w14:textId="77777777" w:rsidR="00F3559D" w:rsidRPr="008C58C2" w:rsidRDefault="00F3559D" w:rsidP="00F3559D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7B2A59EB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22C873C6" w14:textId="42269870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194DE3" w:rsidRPr="008C58C2">
        <w:rPr>
          <w:rFonts w:cs="Times New Roman"/>
        </w:rPr>
        <w:t>31 521 05 Gázhegesztő mellék</w:t>
      </w:r>
      <w:r w:rsidR="00444268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7F0E3FE1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60B5897B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F681F82" w14:textId="77777777" w:rsidR="006C6927" w:rsidRPr="008C58C2" w:rsidRDefault="006C6927" w:rsidP="006C6927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14:paraId="488D8050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segítsen magyarázatot adni a megtapasztalt eseményekre és a törvényszerűségekre. A hallgatók felelősséggel hajtsák végre a feladatokat, tudjanak döntéseket hozni a gépészeti folyamatokkal és témakörökkel kapcsolatban.</w:t>
      </w:r>
    </w:p>
    <w:p w14:paraId="77805ED7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12C35FE2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C422BA7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Gázhegesztő mellék szakképesítéshez tartozó gépészeti alapozó feladatok tantárgy valamennyi témakörének szakmai tartalma megegyezik a Bevontelektródás kézi ívhegesztő mellék szakképesítés 10162-12 moduljához tartozó gépészeti alapozó feladatok tantárgy témaköreinek szakmai tartalmával.</w:t>
      </w:r>
    </w:p>
    <w:p w14:paraId="41919B9B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4B03A475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65C8EF26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4F32111E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4EC78D74" w14:textId="5BE808DA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588A8803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2B09C52E" w14:textId="5DB2E83D" w:rsidR="00F3559D" w:rsidRPr="008C58C2" w:rsidRDefault="008A5DDB" w:rsidP="00F355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Gépésze</w:t>
      </w:r>
      <w:r w:rsidR="00925CB3" w:rsidRPr="008C58C2">
        <w:rPr>
          <w:rFonts w:cs="Times New Roman"/>
          <w:b/>
        </w:rPr>
        <w:t xml:space="preserve">ti alapozó feladatok </w:t>
      </w:r>
      <w:proofErr w:type="gramStart"/>
      <w:r w:rsidR="00925CB3" w:rsidRPr="008C58C2">
        <w:rPr>
          <w:rFonts w:cs="Times New Roman"/>
          <w:b/>
        </w:rPr>
        <w:t>gyakorlata</w:t>
      </w:r>
      <w:r w:rsidRPr="008C58C2">
        <w:rPr>
          <w:rFonts w:cs="Times New Roman"/>
          <w:b/>
        </w:rPr>
        <w:t xml:space="preserve"> </w:t>
      </w:r>
      <w:r w:rsidR="00F3559D" w:rsidRPr="008C58C2">
        <w:rPr>
          <w:rFonts w:cs="Times New Roman"/>
          <w:b/>
        </w:rPr>
        <w:t xml:space="preserve"> tantárgy</w:t>
      </w:r>
      <w:proofErr w:type="gramEnd"/>
      <w:r w:rsidR="00F3559D" w:rsidRPr="008C58C2">
        <w:rPr>
          <w:rFonts w:cs="Times New Roman"/>
          <w:b/>
        </w:rPr>
        <w:tab/>
      </w:r>
      <w:r w:rsidRPr="008C58C2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óra*</w:t>
      </w:r>
    </w:p>
    <w:p w14:paraId="30DE3002" w14:textId="77777777" w:rsidR="00F3559D" w:rsidRPr="008C58C2" w:rsidRDefault="00F3559D" w:rsidP="00F3559D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56E47C57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1682F79D" w14:textId="0E9EFC84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A5DDB" w:rsidRPr="008C58C2">
        <w:rPr>
          <w:rFonts w:cs="Times New Roman"/>
        </w:rPr>
        <w:t>31 521 05 Gázhegesztő mellék</w:t>
      </w:r>
      <w:r w:rsidR="00444268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39620BFD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0172CD78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2C411EEE" w14:textId="77777777" w:rsidR="00F3559D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14:paraId="044A1BBD" w14:textId="77777777" w:rsidR="00100DA7" w:rsidRPr="008C58C2" w:rsidRDefault="00100DA7" w:rsidP="00F3559D">
      <w:pPr>
        <w:spacing w:after="0"/>
        <w:ind w:left="426"/>
        <w:rPr>
          <w:rFonts w:cs="Times New Roman"/>
        </w:rPr>
      </w:pPr>
    </w:p>
    <w:p w14:paraId="594C5BFD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6171E1D8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Gázhegesztő mellék szakképesítéshez tartozó gépészeti alapozó feladatok gyakorlata tantárgy valamennyi témakörének szakmai tartalma megegyezik a Bevontelektródás kézi ívhegesztő mellék szakképesítés 10162-12 moduljához tartozó gépészeti alapozó feladatok gyakorlata tantárgy témaköreinek szakmai tartalmával.</w:t>
      </w:r>
    </w:p>
    <w:p w14:paraId="74199EAD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E95394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7FD0010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53357B69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45CC3B3E" w14:textId="2CB09554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47099A08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5666FCF2" w14:textId="77777777" w:rsidR="00F3559D" w:rsidRPr="008C58C2" w:rsidRDefault="00F3559D" w:rsidP="00F3559D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4802BA2A" w14:textId="77777777" w:rsidR="00F3559D" w:rsidRPr="008C58C2" w:rsidRDefault="00F3559D" w:rsidP="00F3559D">
      <w:pPr>
        <w:rPr>
          <w:rFonts w:cs="Times New Roman"/>
        </w:rPr>
      </w:pPr>
    </w:p>
    <w:p w14:paraId="2BACA677" w14:textId="77777777" w:rsidR="00F3559D" w:rsidRPr="008C58C2" w:rsidRDefault="00F3559D" w:rsidP="00F3559D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197AE878" w14:textId="77777777" w:rsidR="00F3559D" w:rsidRPr="008C58C2" w:rsidRDefault="00FD42E8" w:rsidP="00F3559D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10180-12</w:t>
      </w:r>
      <w:r w:rsidR="00F3559D" w:rsidRPr="008C58C2">
        <w:rPr>
          <w:rFonts w:cs="Times New Roman"/>
          <w:b/>
          <w:sz w:val="36"/>
        </w:rPr>
        <w:t xml:space="preserve"> azonosító számú</w:t>
      </w:r>
    </w:p>
    <w:p w14:paraId="1B34F0C7" w14:textId="7E1AA546" w:rsidR="00F3559D" w:rsidRPr="008C58C2" w:rsidRDefault="00444268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 h</w:t>
      </w:r>
      <w:r w:rsidR="00FD42E8" w:rsidRPr="008C58C2">
        <w:rPr>
          <w:rFonts w:cs="Times New Roman"/>
          <w:b/>
          <w:sz w:val="36"/>
        </w:rPr>
        <w:t>egesztés előkészítő és befejező műveletei</w:t>
      </w:r>
    </w:p>
    <w:p w14:paraId="5905CA13" w14:textId="77777777" w:rsidR="00F3559D" w:rsidRPr="008C58C2" w:rsidRDefault="00F3559D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4E261531" w14:textId="77777777" w:rsidR="00F3559D" w:rsidRPr="008C58C2" w:rsidRDefault="00F3559D" w:rsidP="00F3559D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2607CDEC" w14:textId="77777777" w:rsidR="00F3559D" w:rsidRPr="008C58C2" w:rsidRDefault="00F3559D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14739767" w14:textId="77777777" w:rsidR="00F3559D" w:rsidRPr="008C58C2" w:rsidRDefault="00F3559D" w:rsidP="00F3559D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3183F487" w14:textId="7C5BAE69" w:rsidR="00F3559D" w:rsidRPr="008C58C2" w:rsidRDefault="00F3559D" w:rsidP="00F3559D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FD42E8" w:rsidRPr="008C58C2">
        <w:rPr>
          <w:rFonts w:cs="Times New Roman"/>
        </w:rPr>
        <w:t>10180-12</w:t>
      </w:r>
      <w:r w:rsidRPr="008C58C2">
        <w:rPr>
          <w:rFonts w:cs="Times New Roman"/>
        </w:rPr>
        <w:t xml:space="preserve"> azonosító számú </w:t>
      </w:r>
      <w:r w:rsidR="00FD42E8" w:rsidRPr="008C58C2">
        <w:rPr>
          <w:rFonts w:cs="Times New Roman"/>
        </w:rPr>
        <w:t>Hegesztés előkészítő és befejező műveletei</w:t>
      </w:r>
      <w:r w:rsidRPr="008C58C2">
        <w:rPr>
          <w:rFonts w:cs="Times New Roman"/>
        </w:rPr>
        <w:t xml:space="preserve">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FD42E8" w:rsidRPr="00100DA7" w14:paraId="12D49089" w14:textId="77777777" w:rsidTr="00100DA7">
        <w:trPr>
          <w:cantSplit/>
          <w:trHeight w:val="1866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48BC08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624258" w14:textId="77777777" w:rsidR="00FD42E8" w:rsidRPr="00100DA7" w:rsidRDefault="00DC181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F97EFBA" w14:textId="77777777" w:rsidR="00FD42E8" w:rsidRPr="00100DA7" w:rsidRDefault="00DC181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alapgyakorlatok</w:t>
            </w:r>
          </w:p>
        </w:tc>
      </w:tr>
      <w:tr w:rsidR="00FD42E8" w:rsidRPr="00100DA7" w14:paraId="0A8774B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B982B3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8104E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63CCE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D42E8" w:rsidRPr="00100DA7" w14:paraId="5FA60957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956E12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Azonosítja a szerkezeti anyagok főbb típusait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C56F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23FC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310FA4A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C12A17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8AC3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491FA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E9C8910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5EB3E3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Szemrevételezi a munkaterületet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7DE7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F1EC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02D7EC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4323AC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Intézkedik a munkavégzést gátló tárgyak eltávolítására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C56CC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ABDBA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78515EB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6696F4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gépcsatlakozások megfelelőségét és szivárgásellenőrzést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9DA9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4C04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167A70E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ACC85C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munkaterületre előírt munkavédelmi, tűzvédelmi és környezetvédelmi eszközök meglétét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F5EB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27963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0DCD9D1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8080A0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Betartja a HBSZ (Hegesztési Biztonsági Szabályzat)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3715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FC9C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42E6AE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9D10CC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Elvégzi a kezelési és karbantartási előírásban meghatározott műveleteket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A553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35F5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4C91E6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C7B38D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Kiválasztja a megfelelő elektródát, égőszárat, illetve huzalt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FF253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04CA6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247B97C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9FFB56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WPS (Gyártói Hegesztési Utasítás) szerint előmelegítést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9D94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133C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61B55FEE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7B9D44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WPS alapján beazonosítja az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D14F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A2AB5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DFC23C1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2E292C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gépek általános állapotát (gázszivárgás, vízcsöpögés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E2C31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217E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1324DAF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F48259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Bekapcsolja az elszívó- és szűrőberendezést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96500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49495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26F65BE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11079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Beállítja a WPS szerinti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1A42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3873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14409D7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2FDB52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Jelenti vagy korrigálja a munkavégzés akadályait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DBA0C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72F5C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10D895B2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E584D3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Szemrevételezéssel ellenőrzi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54BAC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4E81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8963CE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3913F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Megtisztítja a felületet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817F3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B74A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DEE1BD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AB196D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Termikus vágásokat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B243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945F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94FD4A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AE5A98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Elvégzi a hibajavításokat szükség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67D7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82F00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44F6F0B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9D4F8C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Folyamatos minőségellenőrzést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1A200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0A24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2BB2EEA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3B144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Üzemen kívül helyezi a berendezést HBSZ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4675A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DC60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B270BA1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7B7809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Gondoskodik a meleg, kész munkadarab biztonságos elhelyezéséről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8972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CBC7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7E45730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F5F6A2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Letakarítja a munkaterületet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361D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D6FC3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1B7B1370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5A3EDD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Gondoskodik a veszélyes hulladékok szakszerű tárolásáról, kezeléséről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A790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1EC1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1904F0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A56470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Felhegeszti a kifutólemezeket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AF1BA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872F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067704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343700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Eltávolítja a salakot és fröcskölődéseket ívhegesztés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EE01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73A61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9301869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4B5A37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Fűzővarrattal összeállítja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0C49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2180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29ED2F2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254E83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Eltávolítja a segédelemeket és a kifutólemezeket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1AD51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2B8F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2B3E4E0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0F5802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027F0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8C22E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D42E8" w:rsidRPr="00100DA7" w14:paraId="69D6D5F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455CC9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053B7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864F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3269CC0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DB240B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varrattípusok, hegesztési varratok alap és kiegészítőjelei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2A67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A0A3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F31F5D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583123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Műszaki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1FF2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75E1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29D08AA9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B1369B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Hegesztéssel kapcsolatos 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8E206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3FAF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72E24DD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644B90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hegesztésnél használt anyagok, 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3A8C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FCA5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4F2DCBB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D0E999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E914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87D5A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72C6EDB0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EE475D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fémes anyagok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4809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71255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42A41F10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997C97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Fémtani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D7CC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9BD6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16E90B72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489263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ötvöző anyagok hatása a hegeszthetőségre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4B72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44A0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169047F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68D588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Hegesztőgázok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46FF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81AF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7AF57F8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255925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gázhegesztés hozaganyagai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9C3C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93D6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606A76C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29E8C2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100DA7">
              <w:rPr>
                <w:rFonts w:cs="Times New Roman"/>
                <w:szCs w:val="24"/>
              </w:rPr>
              <w:t>bevontelektródás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kézi ívhegesztés hozaganyagai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3336A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85AA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6513D22C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5BC6BF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48366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1BD3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C02B9E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72C5DD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 eszközök, szerszámok, gépek,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D8E00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D39E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28864A9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A25D68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6491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F60F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A0C31F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8A7B63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gázhegesztő-berendezések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C768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D0D83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77679B5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E555E7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ívhegesztés eszközei, berendezései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D46D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3DB10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2A9EAB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BEA6EE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6D8E5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B9A4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170F2F5C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9E10F3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anyagok előkészítése hegesztéshez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D030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A320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2FD3BF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98A1F5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Hegesztési utasítás szerinti </w:t>
            </w:r>
            <w:proofErr w:type="spellStart"/>
            <w:r w:rsidRPr="00100DA7">
              <w:rPr>
                <w:rFonts w:cs="Times New Roman"/>
                <w:szCs w:val="24"/>
              </w:rPr>
              <w:t>élkiképzés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9FD0F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E061C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99DBFBD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F21366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hegesztőláng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F1163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ADAE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2D056F5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D1A96D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kötések hibáinak, eltéréseinek feltárása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D866C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AD68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F3A01AB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8CEBBE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gázhegesztés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CA605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A116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34465E6D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EDCE1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ívhegesztés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C82D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39F6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2BE4168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A13DB0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gázhegesztés környezetkárosító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8445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3327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38209EF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406F29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ívhegesztés környezetkárosító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5745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D6F3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764F8AF6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7F71F3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Tűzoltó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359A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36ED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D42E8" w:rsidRPr="00100DA7" w14:paraId="3EAEB9B7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92F84D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hegesztés befejezésének tűzvédelmi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C826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3A0D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457DBE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17783F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CEFC4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6F4BE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FA1657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9B7C84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4AC41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12912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D42E8" w:rsidRPr="00100DA7" w14:paraId="2E7A223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BE5C79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E6A6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56A41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243309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7F99AF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Termikus vágás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7922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F029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398A250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AB4972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D96A6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92EE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8A045F9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B1274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F9341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0F768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1AF0254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A9183C" w14:textId="77777777" w:rsidR="00FD42E8" w:rsidRPr="00100DA7" w:rsidRDefault="00FD42E8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biztonsági 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360C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5A2B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763863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27301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2A3E9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7047A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D42E8" w:rsidRPr="00100DA7" w14:paraId="37D93393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20301D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29D5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B7736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0549945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C69E4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72159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74525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7BE15934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8DD95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97E17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6ED7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3DADF08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2811B6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C234D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2EC96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D42E8" w:rsidRPr="00100DA7" w14:paraId="0D78263E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AAF3A5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1F48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FCFEB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5965352F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5FD105" w14:textId="77777777" w:rsidR="00FD42E8" w:rsidRPr="00100DA7" w:rsidRDefault="00FD42E8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28502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56F8D" w14:textId="77777777" w:rsidR="00FD42E8" w:rsidRPr="00100DA7" w:rsidRDefault="00FD42E8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FD42E8" w:rsidRPr="00100DA7" w14:paraId="0FDA2B42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6386C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F53BC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C3E99" w14:textId="77777777" w:rsidR="00FD42E8" w:rsidRPr="00100DA7" w:rsidRDefault="00FD42E8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5D80" w:rsidRPr="00100DA7" w14:paraId="1BB4579C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BA34E1" w14:textId="77777777" w:rsidR="00815D80" w:rsidRPr="00100DA7" w:rsidRDefault="00815D80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B7487" w14:textId="77777777" w:rsidR="00815D80" w:rsidRPr="00100DA7" w:rsidRDefault="00815D80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24240" w14:textId="77777777" w:rsidR="00815D80" w:rsidRPr="00100DA7" w:rsidRDefault="00815D80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815D80" w:rsidRPr="00100DA7" w14:paraId="30BE2169" w14:textId="77777777" w:rsidTr="00100DA7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91C4A6" w14:textId="77777777" w:rsidR="00815D80" w:rsidRPr="00100DA7" w:rsidRDefault="00815D80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2115D" w14:textId="77777777" w:rsidR="00815D80" w:rsidRPr="00100DA7" w:rsidRDefault="00815D80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0D667" w14:textId="77777777" w:rsidR="00815D80" w:rsidRPr="00100DA7" w:rsidRDefault="00815D80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</w:tbl>
    <w:p w14:paraId="09147384" w14:textId="77777777" w:rsidR="00F3559D" w:rsidRPr="008C58C2" w:rsidRDefault="00F3559D" w:rsidP="00F3559D">
      <w:pPr>
        <w:rPr>
          <w:rFonts w:cs="Times New Roman"/>
        </w:rPr>
      </w:pPr>
    </w:p>
    <w:p w14:paraId="70A05588" w14:textId="77777777" w:rsidR="00F3559D" w:rsidRPr="008C58C2" w:rsidRDefault="00F3559D" w:rsidP="00F3559D">
      <w:pPr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51FE46A7" w14:textId="62C59E80" w:rsidR="00F3559D" w:rsidRPr="008C58C2" w:rsidRDefault="00925CB3" w:rsidP="00F355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Hegesztési alapismeretek</w:t>
      </w:r>
      <w:r w:rsidR="00CE616C" w:rsidRPr="008C58C2">
        <w:rPr>
          <w:rFonts w:cs="Times New Roman"/>
          <w:b/>
        </w:rPr>
        <w:t xml:space="preserve"> </w:t>
      </w:r>
      <w:r w:rsidR="00F3559D" w:rsidRPr="008C58C2">
        <w:rPr>
          <w:rFonts w:cs="Times New Roman"/>
          <w:b/>
        </w:rPr>
        <w:t>tantárgy</w:t>
      </w:r>
      <w:r w:rsidR="00F3559D" w:rsidRPr="008C58C2">
        <w:rPr>
          <w:rFonts w:cs="Times New Roman"/>
          <w:b/>
        </w:rPr>
        <w:tab/>
      </w:r>
      <w:r w:rsidR="00CE616C" w:rsidRPr="008C58C2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óra*</w:t>
      </w:r>
    </w:p>
    <w:p w14:paraId="22E96570" w14:textId="77777777" w:rsidR="00F3559D" w:rsidRPr="008C58C2" w:rsidRDefault="00F3559D" w:rsidP="00F3559D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6EE53B52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6B21BD7C" w14:textId="487383D1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4C6604" w:rsidRPr="008C58C2">
        <w:rPr>
          <w:rFonts w:cs="Times New Roman"/>
        </w:rPr>
        <w:t>31 521 05 Gázhegesztő mellék-</w:t>
      </w:r>
      <w:r w:rsidRPr="008C58C2">
        <w:rPr>
          <w:rFonts w:cs="Times New Roman"/>
        </w:rPr>
        <w:t>szakképesítéshez kapcsolódik.</w:t>
      </w:r>
    </w:p>
    <w:p w14:paraId="086F3244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2CE803B1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5BE25E7D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gáz- és ívhegesztés alapfogalmainak elsajátítása, a hegesztés előkészítő és befejező műveleteinek megismerése. A hegesztéshez használt alap-, </w:t>
      </w:r>
      <w:proofErr w:type="spellStart"/>
      <w:r w:rsidRPr="008C58C2">
        <w:rPr>
          <w:rFonts w:cs="Times New Roman"/>
        </w:rPr>
        <w:t>hozag-</w:t>
      </w:r>
      <w:proofErr w:type="spellEnd"/>
      <w:r w:rsidRPr="008C58C2">
        <w:rPr>
          <w:rFonts w:cs="Times New Roman"/>
        </w:rPr>
        <w:t xml:space="preserve">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14:paraId="164FBC4D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0BF7961D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4469C98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Gázhegesztő mellék szakképesítéshez tartozó hegesztési alapismeretek tantárgy valamennyi témakörének szakmai tartalma megegyezik a Bevontelektródás kézi ívhegesztő mellék szakképesítés 10180-12 moduljához tartozó hegesztési alapismeretek tantárgy témaköreinek szakmai tartalmával.</w:t>
      </w:r>
    </w:p>
    <w:p w14:paraId="6ED0960A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18F897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0005958C" w14:textId="77777777" w:rsidR="00F3559D" w:rsidRPr="008C58C2" w:rsidRDefault="00F3559D" w:rsidP="00925CB3">
      <w:pPr>
        <w:spacing w:after="0"/>
        <w:rPr>
          <w:rFonts w:cs="Times New Roman"/>
        </w:rPr>
      </w:pPr>
    </w:p>
    <w:p w14:paraId="7146C36B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514BF029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694936C0" w14:textId="58C3AB8F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8C64622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46F78AF8" w14:textId="1294BA3A" w:rsidR="00F3559D" w:rsidRPr="008C58C2" w:rsidRDefault="00815D80" w:rsidP="00F355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 xml:space="preserve">Hegesztési </w:t>
      </w:r>
      <w:proofErr w:type="gramStart"/>
      <w:r w:rsidRPr="008C58C2">
        <w:rPr>
          <w:rFonts w:cs="Times New Roman"/>
          <w:b/>
        </w:rPr>
        <w:t xml:space="preserve">alapgyakorlatok </w:t>
      </w:r>
      <w:r w:rsidR="00F3559D" w:rsidRPr="008C58C2">
        <w:rPr>
          <w:rFonts w:cs="Times New Roman"/>
          <w:b/>
        </w:rPr>
        <w:t xml:space="preserve"> tantárgy</w:t>
      </w:r>
      <w:proofErr w:type="gramEnd"/>
      <w:r w:rsidR="00F3559D" w:rsidRPr="008C58C2">
        <w:rPr>
          <w:rFonts w:cs="Times New Roman"/>
          <w:b/>
        </w:rPr>
        <w:tab/>
      </w:r>
      <w:r w:rsidRPr="008C58C2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óra*</w:t>
      </w:r>
    </w:p>
    <w:p w14:paraId="219B1EAB" w14:textId="77777777" w:rsidR="00F3559D" w:rsidRPr="008C58C2" w:rsidRDefault="00F3559D" w:rsidP="00F3559D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56F4400A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7349A921" w14:textId="4D072485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815D80" w:rsidRPr="008C58C2">
        <w:rPr>
          <w:rFonts w:cs="Times New Roman"/>
        </w:rPr>
        <w:t>31 521 05 Gázhegesztő mellék</w:t>
      </w:r>
      <w:r w:rsidR="0072540C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6BEA4D99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16AFD51B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728F1D49" w14:textId="77777777" w:rsidR="006C6927" w:rsidRPr="008C58C2" w:rsidRDefault="006C6927" w:rsidP="006C6927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Megismertetni a tanulókkal a biztonságos munkavégzés feltételeit. </w:t>
      </w:r>
    </w:p>
    <w:p w14:paraId="7763675D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alkalmazása.</w:t>
      </w:r>
    </w:p>
    <w:p w14:paraId="3B813FB7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68761CBB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16391631" w14:textId="77777777" w:rsidR="00F3559D" w:rsidRPr="008C58C2" w:rsidRDefault="006C6927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Gázhegesztő mellék szakképesítéshez tartozó hegesztési alapgyakorlatok tantárgy valamennyi témakörének szakmai tartalma megegyezik a Bevontelektródás kézi ívhegesztő mellék szakképesítés 10180-12 moduljához tartozó hegesztési alapgyakorlatok tantárgy témaköreinek szakmai tartalmával.</w:t>
      </w:r>
    </w:p>
    <w:p w14:paraId="595ECDF1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0F733D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5CC4B916" w14:textId="77777777" w:rsidR="00F3559D" w:rsidRPr="008C58C2" w:rsidRDefault="00F3559D" w:rsidP="00925CB3">
      <w:pPr>
        <w:spacing w:after="0"/>
        <w:rPr>
          <w:rFonts w:cs="Times New Roman"/>
        </w:rPr>
      </w:pPr>
    </w:p>
    <w:p w14:paraId="01FD573D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3221402E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40A7E91F" w14:textId="49E95AF8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04A71DE3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1A3235DB" w14:textId="77777777" w:rsidR="00F3559D" w:rsidRPr="008C58C2" w:rsidRDefault="00F3559D" w:rsidP="00F3559D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1348C25E" w14:textId="77777777" w:rsidR="00F3559D" w:rsidRPr="008C58C2" w:rsidRDefault="00F3559D" w:rsidP="00F3559D">
      <w:pPr>
        <w:rPr>
          <w:rFonts w:cs="Times New Roman"/>
        </w:rPr>
      </w:pPr>
    </w:p>
    <w:p w14:paraId="69553F47" w14:textId="77777777" w:rsidR="00F3559D" w:rsidRPr="008C58C2" w:rsidRDefault="00F3559D" w:rsidP="00F3559D">
      <w:pPr>
        <w:spacing w:before="28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A</w:t>
      </w:r>
    </w:p>
    <w:p w14:paraId="06696A4D" w14:textId="77777777" w:rsidR="00F3559D" w:rsidRPr="008C58C2" w:rsidRDefault="00081BCE" w:rsidP="00F3559D">
      <w:pPr>
        <w:spacing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11456</w:t>
      </w:r>
      <w:r w:rsidR="00F3559D" w:rsidRPr="008C58C2">
        <w:rPr>
          <w:rFonts w:cs="Times New Roman"/>
          <w:b/>
          <w:sz w:val="36"/>
        </w:rPr>
        <w:t>-</w:t>
      </w:r>
      <w:r w:rsidRPr="008C58C2">
        <w:rPr>
          <w:rFonts w:cs="Times New Roman"/>
          <w:b/>
          <w:sz w:val="36"/>
        </w:rPr>
        <w:t>12</w:t>
      </w:r>
      <w:r w:rsidR="00F3559D" w:rsidRPr="008C58C2">
        <w:rPr>
          <w:rFonts w:cs="Times New Roman"/>
          <w:b/>
          <w:sz w:val="36"/>
        </w:rPr>
        <w:t xml:space="preserve"> azonosító számú</w:t>
      </w:r>
    </w:p>
    <w:p w14:paraId="151FC7D8" w14:textId="77777777" w:rsidR="00F3559D" w:rsidRPr="008C58C2" w:rsidRDefault="00081BCE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Gázhegesztő feladatok</w:t>
      </w:r>
    </w:p>
    <w:p w14:paraId="7F4261F6" w14:textId="77777777" w:rsidR="00F3559D" w:rsidRPr="008C58C2" w:rsidRDefault="00F3559D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megnevezésű</w:t>
      </w:r>
    </w:p>
    <w:p w14:paraId="30B518EC" w14:textId="77777777" w:rsidR="00F3559D" w:rsidRPr="008C58C2" w:rsidRDefault="00F3559D" w:rsidP="00F3559D">
      <w:pPr>
        <w:spacing w:before="480" w:after="480"/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szakmai követelménymodul</w:t>
      </w:r>
    </w:p>
    <w:p w14:paraId="2E89E7A2" w14:textId="77777777" w:rsidR="00F3559D" w:rsidRPr="008C58C2" w:rsidRDefault="00F3559D" w:rsidP="00F3559D">
      <w:pPr>
        <w:jc w:val="center"/>
        <w:rPr>
          <w:rFonts w:cs="Times New Roman"/>
          <w:b/>
          <w:sz w:val="36"/>
        </w:rPr>
      </w:pPr>
      <w:r w:rsidRPr="008C58C2">
        <w:rPr>
          <w:rFonts w:cs="Times New Roman"/>
          <w:b/>
          <w:sz w:val="36"/>
        </w:rPr>
        <w:t>tantárgyai, témakörei</w:t>
      </w:r>
    </w:p>
    <w:p w14:paraId="7B87F9C8" w14:textId="77777777" w:rsidR="00F3559D" w:rsidRPr="008C58C2" w:rsidRDefault="00F3559D" w:rsidP="00F3559D">
      <w:pPr>
        <w:spacing w:after="200" w:line="276" w:lineRule="auto"/>
        <w:jc w:val="left"/>
        <w:rPr>
          <w:rFonts w:cs="Times New Roman"/>
        </w:rPr>
      </w:pPr>
      <w:r w:rsidRPr="008C58C2">
        <w:rPr>
          <w:rFonts w:cs="Times New Roman"/>
        </w:rPr>
        <w:br w:type="page"/>
      </w:r>
    </w:p>
    <w:p w14:paraId="2A8655E2" w14:textId="5C2F25BC" w:rsidR="00F3559D" w:rsidRPr="008C58C2" w:rsidRDefault="00F3559D" w:rsidP="00F3559D">
      <w:pPr>
        <w:rPr>
          <w:rFonts w:cs="Times New Roman"/>
        </w:rPr>
      </w:pPr>
      <w:r w:rsidRPr="008C58C2">
        <w:rPr>
          <w:rFonts w:cs="Times New Roman"/>
        </w:rPr>
        <w:t xml:space="preserve">A </w:t>
      </w:r>
      <w:r w:rsidR="00C27874" w:rsidRPr="008C58C2">
        <w:rPr>
          <w:rFonts w:cs="Times New Roman"/>
        </w:rPr>
        <w:t>11456</w:t>
      </w:r>
      <w:r w:rsidRPr="008C58C2">
        <w:rPr>
          <w:rFonts w:cs="Times New Roman"/>
        </w:rPr>
        <w:t>-</w:t>
      </w:r>
      <w:r w:rsidR="00C27874" w:rsidRPr="008C58C2">
        <w:rPr>
          <w:rFonts w:cs="Times New Roman"/>
        </w:rPr>
        <w:t>12</w:t>
      </w:r>
      <w:r w:rsidRPr="008C58C2">
        <w:rPr>
          <w:rFonts w:cs="Times New Roman"/>
        </w:rPr>
        <w:t xml:space="preserve">. azonosító számú </w:t>
      </w:r>
      <w:r w:rsidR="00C27874" w:rsidRPr="008C58C2">
        <w:rPr>
          <w:rFonts w:cs="Times New Roman"/>
        </w:rPr>
        <w:t>Gázhegesztő feladatok</w:t>
      </w:r>
      <w:r w:rsidRPr="008C58C2">
        <w:rPr>
          <w:rFonts w:cs="Times New Roman"/>
        </w:rPr>
        <w:t xml:space="preserve">. megnevezésű szakmai követelménymodulhoz tartozó tantárgyak és témakörök oktatása során </w:t>
      </w:r>
      <w:r w:rsidR="009B4EE3">
        <w:rPr>
          <w:rFonts w:cs="Times New Roman"/>
        </w:rPr>
        <w:t>fejlesztendő kompetenciák:</w:t>
      </w:r>
    </w:p>
    <w:tbl>
      <w:tblPr>
        <w:tblW w:w="0" w:type="auto"/>
        <w:jc w:val="center"/>
        <w:tblInd w:w="-23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13"/>
        <w:gridCol w:w="758"/>
        <w:gridCol w:w="758"/>
      </w:tblGrid>
      <w:tr w:rsidR="00E46202" w:rsidRPr="00100DA7" w14:paraId="720C5D2C" w14:textId="77777777" w:rsidTr="00100DA7">
        <w:trPr>
          <w:cantSplit/>
          <w:trHeight w:val="1880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998C0D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39EBD77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Hegesztési ismeretek III.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BD76A0D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Hegesztési gyakorlatok III.</w:t>
            </w:r>
          </w:p>
        </w:tc>
      </w:tr>
      <w:tr w:rsidR="00E46202" w:rsidRPr="00100DA7" w14:paraId="44C6D91B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F42C4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134B0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F3BD3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6202" w:rsidRPr="00100DA7" w14:paraId="53F977B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83B747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az összeállítás pontosságát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AE9C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80A2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996517B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729E9E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Behelyezi és rögzíti a munkadarabot a hegesztőkészülékben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BE5E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F5B8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389E760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C0D1ED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Elhelyezi a hegesztési geometriát biztosító segédelemeket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221D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A71B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D42878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7E42EB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WPS (Gyártói Hegesztési Utasítás) alapján az elkészített varratgeometriát és felülettisztítást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9DA5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ABC9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5E717BA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575F73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Hegesztéshez és a lángvágáshoz paramétereket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5AB3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5971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AFE595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A2C303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palackszelepeket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2D2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0C33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96714DC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B74810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Felszereli a nyomáscsökkentőket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44A47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2760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2459B01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7EA61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Rögzíti a hegesztő tömlőket a nyomáscsökkentőkhöz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7566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A1B4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72FE8CB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586D3F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Felszereli a </w:t>
            </w:r>
            <w:proofErr w:type="gramStart"/>
            <w:r w:rsidRPr="00100DA7">
              <w:rPr>
                <w:rFonts w:cs="Times New Roman"/>
                <w:szCs w:val="24"/>
              </w:rPr>
              <w:t>visszavágást</w:t>
            </w:r>
            <w:proofErr w:type="gramEnd"/>
            <w:r w:rsidRPr="00100DA7">
              <w:rPr>
                <w:rFonts w:cs="Times New Roman"/>
                <w:szCs w:val="24"/>
              </w:rPr>
              <w:t xml:space="preserve"> gátló szelepeket, a markolatot és az égőszárat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3FBB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BFEE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F72E430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02A92A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Ellenőrzi a csatlakozásokat és a tömítések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055A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28D47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B02678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A8E7F9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Palackcserét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7E977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441E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34BC24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49BF77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Üzembe és üzemen kívül helyezi a gázhegesztő 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431EE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4981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578B304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6A38A0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Felveszi és rendeltetésszerűen használja a gázhegesztéshez és termikus vágáshoz szükséges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B299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6788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B5DFE6D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C908F0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Szemrevételezéssel ellenőrzi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8A88A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6AFA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330A7F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F66421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Felszereli a vágópisztolyt a markolatra lángvágásnál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193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0E51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440565B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7E8E5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Használja a megfelelő vágóbetétet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E8E4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61C8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D6EDC1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3DC490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Szükség esetén cseréli a vágófej kopó alkatrészeit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AAA8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D756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EF9E243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FF5EF7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WPS (Gyártói Hegesztési Utasítás) szerinti munkapróbát hegeszt feladatváltásnál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AEB1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8D40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6768B6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9EB27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Végrehajtja a hegesztési és vágási feladatot (WPS szerint)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EF43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C7D0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FB36655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CFD2DA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kötést készít gázhegesztéssel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8D18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A39AD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590553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69A577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Forrasztásokat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DB73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ADC4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F0C39BC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223A9B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F306A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11FC2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6202" w:rsidRPr="00100DA7" w14:paraId="2ADE179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0F9646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varrattípusok, hegesztési varratok alap- és kiegészítő jeleinek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4BF0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0D02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46202" w:rsidRPr="00100DA7" w14:paraId="55FAD57A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3C2199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Gyártói Hegesztési Utasítás (WPS) felépítése, tartalma,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1BC5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2C2E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ED1E61D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DC9BD0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Gépkönyv, kezelési, szerelési, karbantartási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2430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1E31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F25D27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75AA93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Anyagok, segédanyagok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D7A2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51A1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02504A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082CB2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00DA7">
              <w:rPr>
                <w:rFonts w:cs="Times New Roman"/>
                <w:szCs w:val="24"/>
              </w:rPr>
              <w:t>Ötvözőanyagok</w:t>
            </w:r>
            <w:proofErr w:type="spellEnd"/>
            <w:r w:rsidRPr="00100DA7">
              <w:rPr>
                <w:rFonts w:cs="Times New Roman"/>
                <w:szCs w:val="24"/>
              </w:rPr>
              <w:t xml:space="preserve"> hatása a hegeszthetőségre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7801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EA64A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0F0E21A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3089B5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hozaganyagainak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FB51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28F5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59BB3B5D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1EEAD1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Varratmérő és ellenőrző eszközök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3390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EB67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271376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E13ED7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eszközeinek, berendezéseinek és kezelésüknek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4B91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C777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54D0FE5A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6826D7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és lángvágás technológiájának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6E29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ECB0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B48E86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BA9EDB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Forrasztás technológiájának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D216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86C2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4597F2B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09B7E0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kötések hibáinak, eltéréseinek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FE62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CBDC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A3B7376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706279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biztonságtechnikájának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E8B3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0370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4739376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C95BFE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környezetkárosító hatásainak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B0F37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3990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7383103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ED0CDB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 gázok jellemzőinek, tulajdonságainak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2F21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F4A7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1AA755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BD1702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8762D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A7D0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F1347E1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646C9C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varrattípusok, hegesztési varratok alap- és kiegészítő jelei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78CFD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8AA8A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BE23386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B92ABF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Műszaki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9E17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A6FD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C6A4255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DF6508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Hegesztéssel kapcsolatos 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3DD7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3038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B5CC70B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7F81E3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Hegesztésnél használt anyagok, 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68E1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71EF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5367F9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4CE9DB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44FF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BEB8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743414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CA9C61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Fémes anyagok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DEFC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3B9F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84500A3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2C323D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Fémtani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001C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15BA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B10217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63C31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Ötvöző anyagok hatása a hegeszthetőségre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FE882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7B2B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DFD357D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E0F69F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Hegesztőgázok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21FA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641F5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48E73A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9BBF3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hozaganyagai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C345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FD58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60E68A6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F8AE6E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Bevontelektródás kézi ívhegesztés hozaganyagai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48921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97E4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ECF4C3D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D16FA3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4970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3E1E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AA98470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ACA5C4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 eszközök, szerszámok, gépek,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00F5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A67B6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C1E22B1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4A95ED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Varratmérő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68BB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C18C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9287F57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25A8D4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Gázhegesztő-berendezések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AC6A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2BA7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BBAC80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A9D5BD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eszközei, berendezései és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9A926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AE97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A12D2D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9899EC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5C35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464F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E72F6FA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2E6968" w14:textId="77777777" w:rsidR="00E46202" w:rsidRPr="00100DA7" w:rsidRDefault="00E46202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Az anyagok előkészítése hegesztéshez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E673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A77C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3E061226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F9C8CB" w14:textId="00FE27E0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 xml:space="preserve">Hegesztési utasítás szerint </w:t>
            </w:r>
            <w:proofErr w:type="spellStart"/>
            <w:r w:rsidRPr="00100DA7">
              <w:rPr>
                <w:rFonts w:cs="Times New Roman"/>
                <w:szCs w:val="24"/>
              </w:rPr>
              <w:t>élkiképzés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8EFFC" w14:textId="088BC089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B6106" w14:textId="74660EA6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145220D7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F31606" w14:textId="314C5EB2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Hegesztőláng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08BF7" w14:textId="0ADBD34E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66DE1" w14:textId="2E4600C6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655D3F8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C29240" w14:textId="59D98D7C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kötések hibáinak, eltéréseinek feltárása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1794B" w14:textId="67FDB21A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6F622" w14:textId="0AA681DD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63EBB9EF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5C162F" w14:textId="0A15A395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BDC9E" w14:textId="4A60C2F9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B878B" w14:textId="7D24B2E7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261EF2DD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48E8E1" w14:textId="7B313888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ADE86" w14:textId="41C92653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78BE7" w14:textId="5CD00927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00FACEC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4987F" w14:textId="2A52BC75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környezetkárosító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B2343" w14:textId="692CF3AD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4CD75" w14:textId="7C8D2177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5A8DAFA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DAA65E" w14:textId="4314A281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Ívhegesztés környezetkárosító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D3F56" w14:textId="6FAC80A5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3ADC2" w14:textId="47D035F3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0782DB31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8CB7A" w14:textId="09AB0C14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Tűzoltó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C2BC11" w14:textId="5E4009BC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5D396" w14:textId="59C26A01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6917C12C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8D79C7" w14:textId="01FB0D3F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 befejezésének tűzvédelmi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584F1" w14:textId="12699A1C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9DFB3" w14:textId="7849CD4E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7675A62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E82B96" w14:textId="1737E349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CDBA7" w14:textId="7CE9574B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37E6C" w14:textId="42561ED3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6E079B" w:rsidRPr="00100DA7" w14:paraId="4DA7AAE3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746430" w14:textId="5617203E" w:rsidR="006E079B" w:rsidRPr="00100DA7" w:rsidRDefault="006E079B" w:rsidP="00100DA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munkavégzés szabályainak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4517C" w14:textId="1EC6E5DD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71043" w14:textId="4F6D0E73" w:rsidR="006E079B" w:rsidRPr="00100DA7" w:rsidRDefault="006E079B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8810C6C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7996D4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C4431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0EB56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6202" w:rsidRPr="00100DA7" w14:paraId="5FD8DAB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C65E55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Hegesztett kötés- és varrattípusok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DA736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4B5A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16489F5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4BC101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Hegesztési varratok alap- és kiegészítő jeleinek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7F60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5C933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64868E9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0D7370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berendezéseinek, eszközeinek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27E0F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ACE4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AB5B0C0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D9ACB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Gázhegesztés hozaganyagainak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84A0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C675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6078FBE4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4A9369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Jobbra és balra hegesztés technikájának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5FEEE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1DDDA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749511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431DF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9FBE5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16FC3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6202" w:rsidRPr="00100DA7" w14:paraId="3768635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B81972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518A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EE01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2C546B8C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B70FD7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776C9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4C208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0CDBC6C4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AEAE01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63586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05BBB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1532A94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64F8A9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452B8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64931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6202" w:rsidRPr="00100DA7" w14:paraId="40E1A6E8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95DA45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3671A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728B6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777639B3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CCF57D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282C4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F888C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5930F02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9075E0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00D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6D0F0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A7AB9" w14:textId="77777777" w:rsidR="00E46202" w:rsidRPr="00100DA7" w:rsidRDefault="00E46202" w:rsidP="00100D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6202" w:rsidRPr="00100DA7" w14:paraId="520C9056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B386AF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2C1F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6F046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4C214CAE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0A0417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BBFD1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AB07D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  <w:tr w:rsidR="00E46202" w:rsidRPr="00100DA7" w14:paraId="3E64A8CA" w14:textId="77777777" w:rsidTr="00100DA7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877B91" w14:textId="77777777" w:rsidR="00E46202" w:rsidRPr="00100DA7" w:rsidRDefault="00E46202" w:rsidP="00100DA7">
            <w:pPr>
              <w:spacing w:after="0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C37AD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0C510" w14:textId="77777777" w:rsidR="00E46202" w:rsidRPr="00100DA7" w:rsidRDefault="00E46202" w:rsidP="00100DA7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00DA7">
              <w:rPr>
                <w:rFonts w:cs="Times New Roman"/>
                <w:szCs w:val="24"/>
              </w:rPr>
              <w:t>x</w:t>
            </w:r>
          </w:p>
        </w:tc>
      </w:tr>
    </w:tbl>
    <w:p w14:paraId="36AC2D24" w14:textId="77777777" w:rsidR="00F3559D" w:rsidRPr="008C58C2" w:rsidRDefault="00F3559D" w:rsidP="00F3559D">
      <w:pPr>
        <w:rPr>
          <w:rFonts w:cs="Times New Roman"/>
        </w:rPr>
      </w:pPr>
    </w:p>
    <w:p w14:paraId="44361AFD" w14:textId="2D086035" w:rsidR="00F3559D" w:rsidRPr="008C58C2" w:rsidRDefault="00F67AB7" w:rsidP="00F355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</w:t>
      </w:r>
      <w:r w:rsidR="0064163B" w:rsidRPr="008C58C2">
        <w:rPr>
          <w:rFonts w:cs="Times New Roman"/>
          <w:b/>
        </w:rPr>
        <w:t>egesztési ismeretek III.</w:t>
      </w:r>
      <w:r w:rsidR="00F3559D" w:rsidRPr="008C58C2">
        <w:rPr>
          <w:rFonts w:cs="Times New Roman"/>
          <w:b/>
        </w:rPr>
        <w:t xml:space="preserve"> tantárgy</w:t>
      </w:r>
      <w:r w:rsidR="00F3559D" w:rsidRPr="008C58C2">
        <w:rPr>
          <w:rFonts w:cs="Times New Roman"/>
          <w:b/>
        </w:rPr>
        <w:tab/>
      </w:r>
      <w:r w:rsidR="00815D80" w:rsidRPr="008C58C2">
        <w:rPr>
          <w:rFonts w:cs="Times New Roman"/>
          <w:b/>
        </w:rPr>
        <w:t>33</w:t>
      </w:r>
      <w:r w:rsidR="00F3559D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óra*</w:t>
      </w:r>
    </w:p>
    <w:p w14:paraId="6AB647BB" w14:textId="77777777" w:rsidR="00F3559D" w:rsidRPr="008C58C2" w:rsidRDefault="00F3559D" w:rsidP="00F3559D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6DEAB962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60D6C662" w14:textId="64E0B595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a </w:t>
      </w:r>
      <w:r w:rsidR="0064163B" w:rsidRPr="008C58C2">
        <w:rPr>
          <w:rFonts w:cs="Times New Roman"/>
        </w:rPr>
        <w:t>31 521 05 Gázhegesztő mellék</w:t>
      </w:r>
      <w:r w:rsidR="00C65782" w:rsidRPr="008C58C2">
        <w:rPr>
          <w:rFonts w:cs="Times New Roman"/>
        </w:rPr>
        <w:t>-</w:t>
      </w:r>
      <w:r w:rsidRPr="008C58C2">
        <w:rPr>
          <w:rFonts w:cs="Times New Roman"/>
        </w:rPr>
        <w:t>szakképesítéshez kapcsolódik.</w:t>
      </w:r>
    </w:p>
    <w:p w14:paraId="2A857917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5D8338E0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0E29DB32" w14:textId="77777777" w:rsidR="0064163B" w:rsidRPr="008C58C2" w:rsidRDefault="0064163B" w:rsidP="0064163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tanuló ismerje meg a különböző hegesztési technológiákat. </w:t>
      </w:r>
    </w:p>
    <w:p w14:paraId="76CABD44" w14:textId="77777777" w:rsidR="00F3559D" w:rsidRPr="008C58C2" w:rsidRDefault="0064163B" w:rsidP="0064163B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</w:t>
      </w:r>
    </w:p>
    <w:p w14:paraId="5ACBCB11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573A44A2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7167E58C" w14:textId="77777777" w:rsidR="00F3559D" w:rsidRPr="008C58C2" w:rsidRDefault="000637A2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épül.</w:t>
      </w:r>
    </w:p>
    <w:p w14:paraId="39DE1EE0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19534A53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2B57088D" w14:textId="77777777" w:rsidR="00F3559D" w:rsidRPr="008C58C2" w:rsidRDefault="00F3559D" w:rsidP="00F3559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T</w:t>
      </w:r>
      <w:r w:rsidR="000637A2" w:rsidRPr="008C58C2">
        <w:rPr>
          <w:rFonts w:cs="Times New Roman"/>
          <w:b/>
          <w:i/>
        </w:rPr>
        <w:t>ermikus vágás, darabolás</w:t>
      </w:r>
    </w:p>
    <w:p w14:paraId="44EFDE1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fogalma, elve, feltételei, folyamata.</w:t>
      </w:r>
    </w:p>
    <w:p w14:paraId="4128F705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típusainak csoportosítása.</w:t>
      </w:r>
    </w:p>
    <w:p w14:paraId="5B9957A7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megmunkálási technológiák.</w:t>
      </w:r>
    </w:p>
    <w:p w14:paraId="24C47D8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vágó berendezések (eszközök, szerszámok, gépek) felépítése, működése, szoftvereinek ismerete.</w:t>
      </w:r>
    </w:p>
    <w:p w14:paraId="2110986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Elemi szintű számítógép-használat.</w:t>
      </w:r>
    </w:p>
    <w:p w14:paraId="14B3AAFF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Hegesztő-vágógép kezelőszoftver ismerete.</w:t>
      </w:r>
    </w:p>
    <w:p w14:paraId="4BB3AA9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vágáshoz használt ipari gázok ismerete.</w:t>
      </w:r>
    </w:p>
    <w:p w14:paraId="46A528C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vágó berendezések üzembe- és üzemen kívül helyezése.</w:t>
      </w:r>
    </w:p>
    <w:p w14:paraId="491AD2D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vágott felületének minőségét meghatározó tényezők ismerete, hibák felismerése, vizsgálata.</w:t>
      </w:r>
    </w:p>
    <w:p w14:paraId="2516FC1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Fémtani ismeretek.</w:t>
      </w:r>
    </w:p>
    <w:p w14:paraId="7DD2A9F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rajz olvasása, értelmezésének alapismeretei.</w:t>
      </w:r>
    </w:p>
    <w:p w14:paraId="15D05DB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vágással kapcsolatos tűzvédelmi, munkavédelmi és környezetvédelmi eszközök jellemzői, általános ismeretek.</w:t>
      </w:r>
    </w:p>
    <w:p w14:paraId="75A86423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Munkabiztonsági eszközök, felszerelések ismerete.</w:t>
      </w:r>
    </w:p>
    <w:p w14:paraId="58167C10" w14:textId="77777777" w:rsidR="00F3559D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Munkabiztonsághoz kapcsolódó színjelölések értelmezése.</w:t>
      </w:r>
    </w:p>
    <w:p w14:paraId="71A25AA2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7BFD79" w14:textId="77777777" w:rsidR="00F3559D" w:rsidRPr="008C58C2" w:rsidRDefault="000637A2" w:rsidP="00F3559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Gázhegesztés technológiája</w:t>
      </w:r>
    </w:p>
    <w:p w14:paraId="3BB7F847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főbb jellemzői.</w:t>
      </w:r>
    </w:p>
    <w:p w14:paraId="1BBC963C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Hegesztőláng szerkezete.</w:t>
      </w:r>
    </w:p>
    <w:p w14:paraId="2CDC387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Alkalmazott gázok tulajdonságai, tárolásuk.</w:t>
      </w:r>
    </w:p>
    <w:p w14:paraId="176FF232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Gázpalackok szerkezete, szerelvényei, kezelésük (cseréjük, tárolásuk) szabályai.</w:t>
      </w:r>
    </w:p>
    <w:p w14:paraId="3CAB3963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Hegesztőüzem gázellátásának lehetőségei.</w:t>
      </w:r>
    </w:p>
    <w:p w14:paraId="0FC560E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Gázhegesztő eszközök és berendezések ismerete, alkalmazása.</w:t>
      </w:r>
    </w:p>
    <w:p w14:paraId="22238B3C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technológiája.</w:t>
      </w:r>
    </w:p>
    <w:p w14:paraId="48A1464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rajzjelek ismerete, varratábrázolások.</w:t>
      </w:r>
    </w:p>
    <w:p w14:paraId="6E12D91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rajz, diagramok olvasása, értelmezése.</w:t>
      </w:r>
    </w:p>
    <w:p w14:paraId="641EBDB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jelképek értelmezése.</w:t>
      </w:r>
    </w:p>
    <w:p w14:paraId="0A5FF8A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él típusai, kialakítása.</w:t>
      </w:r>
    </w:p>
    <w:p w14:paraId="1ED3183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Az </w:t>
      </w:r>
      <w:proofErr w:type="spellStart"/>
      <w:r w:rsidRPr="008C58C2">
        <w:rPr>
          <w:rFonts w:cs="Times New Roman"/>
        </w:rPr>
        <w:t>élkiképzés</w:t>
      </w:r>
      <w:proofErr w:type="spellEnd"/>
      <w:r w:rsidRPr="008C58C2">
        <w:rPr>
          <w:rFonts w:cs="Times New Roman"/>
        </w:rPr>
        <w:t xml:space="preserve"> és a hegesztési eljárás kapcsolata.</w:t>
      </w:r>
    </w:p>
    <w:p w14:paraId="23544E32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hegesztett kötések típusai.</w:t>
      </w:r>
    </w:p>
    <w:p w14:paraId="74489CB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Varratképzés.</w:t>
      </w:r>
    </w:p>
    <w:p w14:paraId="20B02BE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Jobbra hegesztés.</w:t>
      </w:r>
    </w:p>
    <w:p w14:paraId="21915BF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Balra hegesztés.</w:t>
      </w:r>
    </w:p>
    <w:p w14:paraId="6082EAA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Gázelvétel és gázfogyasztás meghatározása.</w:t>
      </w:r>
    </w:p>
    <w:p w14:paraId="1970D82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hozaganyagai, hegesztőpálcák fajtái, jelölése.</w:t>
      </w:r>
    </w:p>
    <w:p w14:paraId="1921B8C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Hegesztőpálcák ismerete, alkalmazásuk.</w:t>
      </w:r>
    </w:p>
    <w:p w14:paraId="3DB94A0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Folyósítószerek</w:t>
      </w:r>
      <w:proofErr w:type="spellEnd"/>
      <w:r w:rsidRPr="008C58C2">
        <w:rPr>
          <w:rFonts w:cs="Times New Roman"/>
        </w:rPr>
        <w:t xml:space="preserve"> ismerete.</w:t>
      </w:r>
    </w:p>
    <w:p w14:paraId="0859FC2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Ipari vasötvözetek és tulajdonságaik.</w:t>
      </w:r>
    </w:p>
    <w:p w14:paraId="7F2B6FE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Gázhegesztő berendezések üzembe- és üzemen kívül helyezése.</w:t>
      </w:r>
    </w:p>
    <w:p w14:paraId="40710E45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Forrasztási eljárások és forraszanyagok ismerete.</w:t>
      </w:r>
    </w:p>
    <w:p w14:paraId="4C3D31A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Gázpalackok színjelölése.</w:t>
      </w:r>
    </w:p>
    <w:p w14:paraId="62A5A8A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Gyártói Hegesztési Utasítás (WPS) felépítése, tartalma, értelmezése. </w:t>
      </w:r>
    </w:p>
    <w:p w14:paraId="0845081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Gázhegesztéskor előforduló hegesztési eltérések keletkezésének okai és elkerülésük, javítása.</w:t>
      </w:r>
    </w:p>
    <w:p w14:paraId="5B53E48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biztonságtechnikai előírásai.</w:t>
      </w:r>
    </w:p>
    <w:p w14:paraId="3C739D4F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Gázhegesztéshez szükséges védőeszközök rendeltetésszerű használata.</w:t>
      </w:r>
    </w:p>
    <w:p w14:paraId="3A66C05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veszélyforrásainak ismerete.</w:t>
      </w:r>
    </w:p>
    <w:p w14:paraId="12EE490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környezetkárosító hatásainak ismerete.</w:t>
      </w:r>
    </w:p>
    <w:p w14:paraId="5A74C046" w14:textId="77777777" w:rsidR="00F3559D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Munka-, balesetvédelmi és környezetvédelmi ismeretek, előírások betartása.</w:t>
      </w:r>
    </w:p>
    <w:p w14:paraId="4C012DBF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44DCF0" w14:textId="77777777" w:rsidR="00F3559D" w:rsidRPr="008C58C2" w:rsidRDefault="000637A2" w:rsidP="00F3559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Hegesztett kötések vizsgálata</w:t>
      </w:r>
    </w:p>
    <w:p w14:paraId="40DCDA4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eltérések ismerete.</w:t>
      </w:r>
    </w:p>
    <w:p w14:paraId="73AD94C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hibák megismerése (repedések, üregek és salakzárványok, összeolvadási- és mérethibák, alak- és méreteltérések, egyéb hibák).</w:t>
      </w:r>
    </w:p>
    <w:p w14:paraId="653173B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során elkövetett hibák felismerése, vizsgálata (előkészítés és munkadarabok összeillesztésének hibái, gyökhiba, a varratkezdés és varratbefejezés hibái, külalaki hibák).</w:t>
      </w:r>
    </w:p>
    <w:p w14:paraId="353193E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Üzemi körülmények hatására kialakult eltérések felismerése (pl. kifáradás).</w:t>
      </w:r>
    </w:p>
    <w:p w14:paraId="4A036C3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Hegesztett kötések minősítése.</w:t>
      </w:r>
    </w:p>
    <w:p w14:paraId="005A6FE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Roncsolásos vizsgálatok elve (szakító, nyíró-szakító, hajlító, ütő-hajlító vizsgálat, keménységmérés, mikroszkópi vizsgálat, makroszkópos vizsgálat).</w:t>
      </w:r>
    </w:p>
    <w:p w14:paraId="28833A5F" w14:textId="6B752466" w:rsidR="000637A2" w:rsidRPr="008C58C2" w:rsidRDefault="000637A2" w:rsidP="000637A2">
      <w:pPr>
        <w:spacing w:after="0"/>
        <w:ind w:left="851"/>
        <w:rPr>
          <w:rFonts w:cs="Times New Roman"/>
        </w:rPr>
      </w:pPr>
      <w:proofErr w:type="spellStart"/>
      <w:r w:rsidRPr="008C58C2">
        <w:rPr>
          <w:rFonts w:cs="Times New Roman"/>
        </w:rPr>
        <w:t>Roncsolásmentes</w:t>
      </w:r>
      <w:proofErr w:type="spellEnd"/>
      <w:r w:rsidRPr="008C58C2">
        <w:rPr>
          <w:rFonts w:cs="Times New Roman"/>
        </w:rPr>
        <w:t xml:space="preserve"> vizsgálatok elve (Felületi hibák detektálása - szemrevételezés, folyadékbehatolásos, </w:t>
      </w:r>
      <w:proofErr w:type="spellStart"/>
      <w:r w:rsidRPr="008C58C2">
        <w:rPr>
          <w:rFonts w:cs="Times New Roman"/>
        </w:rPr>
        <w:t>mágnesporos</w:t>
      </w:r>
      <w:proofErr w:type="spellEnd"/>
      <w:r w:rsidRPr="008C58C2">
        <w:rPr>
          <w:rFonts w:cs="Times New Roman"/>
        </w:rPr>
        <w:t>, örvényáramos vizsgálatok -, belső hibák feltárása - radiográfiai, röntgen vizsgálat, ultrahangos vizsgálat</w:t>
      </w:r>
      <w:r w:rsidR="002A3286" w:rsidRPr="008C58C2">
        <w:rPr>
          <w:rFonts w:cs="Times New Roman"/>
        </w:rPr>
        <w:t xml:space="preserve"> -</w:t>
      </w:r>
      <w:r w:rsidRPr="008C58C2">
        <w:rPr>
          <w:rFonts w:cs="Times New Roman"/>
        </w:rPr>
        <w:t>)</w:t>
      </w:r>
      <w:r w:rsidR="002A3286" w:rsidRPr="008C58C2">
        <w:rPr>
          <w:rFonts w:cs="Times New Roman"/>
        </w:rPr>
        <w:t>.</w:t>
      </w:r>
    </w:p>
    <w:p w14:paraId="4D631F5C" w14:textId="080259AA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Környezeti feltételek vizsgálata (hegesztő és környezetének védelme)</w:t>
      </w:r>
      <w:r w:rsidR="002A3286" w:rsidRPr="008C58C2">
        <w:rPr>
          <w:rFonts w:cs="Times New Roman"/>
        </w:rPr>
        <w:t>.</w:t>
      </w:r>
    </w:p>
    <w:p w14:paraId="6EB6F445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Minőségellenőrzési szempontok.</w:t>
      </w:r>
    </w:p>
    <w:p w14:paraId="7BC5F1D3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rajzjelek ismerete, varratábrázolások.</w:t>
      </w:r>
    </w:p>
    <w:p w14:paraId="73DB281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Műszaki rajzok olvasása, értelmezése, készítése.</w:t>
      </w:r>
    </w:p>
    <w:p w14:paraId="399E88C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Szabványok használata.</w:t>
      </w:r>
    </w:p>
    <w:p w14:paraId="11F1DC3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Gyártási utasítások értelmezése.</w:t>
      </w:r>
    </w:p>
    <w:p w14:paraId="069ACE8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Mérőeszközök használata.</w:t>
      </w:r>
    </w:p>
    <w:p w14:paraId="7BF0E322" w14:textId="77777777" w:rsidR="00F3559D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Hibajavítások végzésének ismerete.</w:t>
      </w:r>
    </w:p>
    <w:p w14:paraId="63467900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9CD356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18645805" w14:textId="04B11EDC" w:rsidR="00F3559D" w:rsidRPr="008C58C2" w:rsidRDefault="000637A2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5C91801F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7EC1F481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71CE056D" w14:textId="5C387D5C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07B31D83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2EFDF243" w14:textId="1BA310B0" w:rsidR="00F3559D" w:rsidRPr="008C58C2" w:rsidRDefault="000637A2" w:rsidP="00F355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C58C2">
        <w:rPr>
          <w:rFonts w:cs="Times New Roman"/>
          <w:b/>
        </w:rPr>
        <w:t>Hegesztési gyakorlatok III.</w:t>
      </w:r>
      <w:r w:rsidR="00F3559D" w:rsidRPr="008C58C2">
        <w:rPr>
          <w:rFonts w:cs="Times New Roman"/>
          <w:b/>
        </w:rPr>
        <w:t xml:space="preserve"> tantárgy</w:t>
      </w:r>
      <w:r w:rsidR="00F3559D" w:rsidRPr="008C58C2">
        <w:rPr>
          <w:rFonts w:cs="Times New Roman"/>
          <w:b/>
        </w:rPr>
        <w:tab/>
      </w:r>
      <w:r w:rsidRPr="008C58C2">
        <w:rPr>
          <w:rFonts w:cs="Times New Roman"/>
          <w:b/>
        </w:rPr>
        <w:t>101</w:t>
      </w:r>
      <w:r w:rsidR="00F3559D" w:rsidRPr="008C58C2">
        <w:rPr>
          <w:rFonts w:cs="Times New Roman"/>
          <w:b/>
        </w:rPr>
        <w:t xml:space="preserve"> óra/</w:t>
      </w:r>
      <w:r w:rsidR="00100DA7">
        <w:rPr>
          <w:rFonts w:cs="Times New Roman"/>
          <w:b/>
        </w:rPr>
        <w:t>0</w:t>
      </w:r>
      <w:r w:rsidR="00F3559D" w:rsidRPr="008C58C2">
        <w:rPr>
          <w:rFonts w:cs="Times New Roman"/>
          <w:b/>
        </w:rPr>
        <w:t xml:space="preserve"> óra*</w:t>
      </w:r>
    </w:p>
    <w:p w14:paraId="5F43B680" w14:textId="77777777" w:rsidR="00F3559D" w:rsidRPr="008C58C2" w:rsidRDefault="00F3559D" w:rsidP="00F3559D">
      <w:pPr>
        <w:spacing w:after="0"/>
        <w:jc w:val="right"/>
        <w:rPr>
          <w:rFonts w:cs="Times New Roman"/>
          <w:sz w:val="20"/>
        </w:rPr>
      </w:pPr>
      <w:r w:rsidRPr="008C58C2">
        <w:rPr>
          <w:rFonts w:cs="Times New Roman"/>
          <w:sz w:val="20"/>
        </w:rPr>
        <w:t>* 9-13. évfolyamon megszervezett képzés/13. és 14. évfolyamon megszervezett képzés</w:t>
      </w:r>
    </w:p>
    <w:p w14:paraId="43BD3540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4CB0AF8A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tantárgy </w:t>
      </w:r>
      <w:proofErr w:type="gramStart"/>
      <w:r w:rsidRPr="008C58C2">
        <w:rPr>
          <w:rFonts w:cs="Times New Roman"/>
        </w:rPr>
        <w:t>a(</w:t>
      </w:r>
      <w:proofErr w:type="gramEnd"/>
      <w:r w:rsidRPr="008C58C2">
        <w:rPr>
          <w:rFonts w:cs="Times New Roman"/>
        </w:rPr>
        <w:t xml:space="preserve">z) </w:t>
      </w:r>
      <w:r w:rsidR="000637A2" w:rsidRPr="008C58C2">
        <w:rPr>
          <w:rFonts w:cs="Times New Roman"/>
        </w:rPr>
        <w:t>31 521 05 Gázhegesztő mellék</w:t>
      </w:r>
      <w:r w:rsidRPr="008C58C2">
        <w:rPr>
          <w:rFonts w:cs="Times New Roman"/>
        </w:rPr>
        <w:t xml:space="preserve"> szakképesítéshez kapcsolódik.</w:t>
      </w:r>
    </w:p>
    <w:p w14:paraId="314B326D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2CDA4BA7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tanításának célja</w:t>
      </w:r>
    </w:p>
    <w:p w14:paraId="4D950728" w14:textId="77777777" w:rsidR="000637A2" w:rsidRPr="008C58C2" w:rsidRDefault="000637A2" w:rsidP="000637A2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tanuló készségszinten sajátítsa el a különböző hegesztési eljárások technikáját, a műszaki dokumentáció alapján végezze el önállóan a hegesztési feladatot. </w:t>
      </w:r>
    </w:p>
    <w:p w14:paraId="694059ED" w14:textId="77777777" w:rsidR="000637A2" w:rsidRPr="008C58C2" w:rsidRDefault="000637A2" w:rsidP="000637A2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Ismerje meg és tudja alkalmazni a munkáját segítő legmodernebb technológiákat.</w:t>
      </w:r>
    </w:p>
    <w:p w14:paraId="64C6D57A" w14:textId="77777777" w:rsidR="00F3559D" w:rsidRPr="008C58C2" w:rsidRDefault="000637A2" w:rsidP="000637A2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14:paraId="3AF8973E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6DCEEAE8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Kapcsolódó közismereti, szakmai tartalmak</w:t>
      </w:r>
    </w:p>
    <w:p w14:paraId="3616A7C4" w14:textId="77777777" w:rsidR="00F3559D" w:rsidRPr="008C58C2" w:rsidRDefault="000637A2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>A tantárgy az adott évfolyamba lépés feltételeiként megjelölt közismereti és szakmai tartalmakra épül és a Hegesztési ismeretek III. elméleti tantárgyra.</w:t>
      </w:r>
    </w:p>
    <w:p w14:paraId="1E2EC9D2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040138F0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Témakörök</w:t>
      </w:r>
    </w:p>
    <w:p w14:paraId="3DF1F2C7" w14:textId="77777777" w:rsidR="00F3559D" w:rsidRPr="008C58C2" w:rsidRDefault="00F3559D" w:rsidP="00F3559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T</w:t>
      </w:r>
      <w:r w:rsidR="000637A2" w:rsidRPr="008C58C2">
        <w:rPr>
          <w:rFonts w:cs="Times New Roman"/>
          <w:b/>
          <w:i/>
        </w:rPr>
        <w:t>ermikus vágás, darabolás</w:t>
      </w:r>
    </w:p>
    <w:p w14:paraId="05FBA0D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eszközeinek, berendezéseinek beüzemelése.</w:t>
      </w:r>
    </w:p>
    <w:p w14:paraId="2156758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eszközeinek beállítása, szükség szerinti minőségellenőrzése.</w:t>
      </w:r>
    </w:p>
    <w:p w14:paraId="0CE7ADF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 eszközeinek, berendezéseinek rendeltetésszerű használata, karbantartása.</w:t>
      </w:r>
    </w:p>
    <w:p w14:paraId="2F088743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vágási eljárások végrehajtása.</w:t>
      </w:r>
    </w:p>
    <w:p w14:paraId="7539DC3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Termikus vágási eljárások vágófejeinek és betéteinek kiválasztása és használata.</w:t>
      </w:r>
    </w:p>
    <w:p w14:paraId="47C24A1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(gyártói Hegesztési Utasítás) szerinti paraméterek beállítása.</w:t>
      </w:r>
    </w:p>
    <w:p w14:paraId="03A1A7B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szerinti hegesztést és vágási feladatok.</w:t>
      </w:r>
    </w:p>
    <w:p w14:paraId="6BAC741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Vágott felület minősítése, hibáinak, eltéréseinek felismerése, vizsgálata.</w:t>
      </w:r>
    </w:p>
    <w:p w14:paraId="51EDA6C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Elemi szintű számítógép-használat.</w:t>
      </w:r>
    </w:p>
    <w:p w14:paraId="25245B8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Hegesztő-vágógép kezelőszoftver alkalmazása.</w:t>
      </w:r>
    </w:p>
    <w:p w14:paraId="7ED893E5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Lemezterv készítése.</w:t>
      </w:r>
    </w:p>
    <w:p w14:paraId="55AEC56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rajz olvasása, értelmezési gyakorlata.</w:t>
      </w:r>
    </w:p>
    <w:p w14:paraId="2CD8F5F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Védőeszközök kiválasztása és használata.</w:t>
      </w:r>
    </w:p>
    <w:p w14:paraId="1A5FBE06" w14:textId="77777777" w:rsidR="00F3559D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Munka-, baleset- és környezetvédelmi előírások betartása.</w:t>
      </w:r>
    </w:p>
    <w:p w14:paraId="6609AABE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E82E91" w14:textId="77777777" w:rsidR="00F3559D" w:rsidRPr="008C58C2" w:rsidRDefault="000637A2" w:rsidP="00F3559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C58C2">
        <w:rPr>
          <w:rFonts w:cs="Times New Roman"/>
          <w:b/>
          <w:i/>
        </w:rPr>
        <w:t>Gázhegesztés technológiája</w:t>
      </w:r>
    </w:p>
    <w:p w14:paraId="354F2799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Összeállítás pontosságának ellenőrzése.</w:t>
      </w:r>
    </w:p>
    <w:p w14:paraId="38AEF7E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Két- három- és sok fűzővarratos lemezbiztosítások gyakorlása.</w:t>
      </w:r>
    </w:p>
    <w:p w14:paraId="2B68C17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Hegesztést biztosító segédelemek ismerete, alkalmazásuk.</w:t>
      </w:r>
    </w:p>
    <w:p w14:paraId="6CD2D1B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Gázhegesztéshez szükséges hegesztőanyagok használata.</w:t>
      </w:r>
    </w:p>
    <w:p w14:paraId="6EC33682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Hegesztőgázok, hegesztőpálca, </w:t>
      </w:r>
      <w:proofErr w:type="spellStart"/>
      <w:r w:rsidRPr="008C58C2">
        <w:rPr>
          <w:rFonts w:cs="Times New Roman"/>
        </w:rPr>
        <w:t>folyósítószer</w:t>
      </w:r>
      <w:proofErr w:type="spellEnd"/>
      <w:r w:rsidRPr="008C58C2">
        <w:rPr>
          <w:rFonts w:cs="Times New Roman"/>
        </w:rPr>
        <w:t xml:space="preserve"> alkalmazása.</w:t>
      </w:r>
    </w:p>
    <w:p w14:paraId="520F16E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Gázhegesztő berendezés üzembe- és üzemen kívül helyezése.</w:t>
      </w:r>
    </w:p>
    <w:p w14:paraId="27EDA71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Összeállított gázhegesztő berendezések ellenőrzése, szivárgáspróba végzése, üzemi nyomás beállítása.</w:t>
      </w:r>
    </w:p>
    <w:p w14:paraId="633089D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 eszközeinek beüzemelése és karbantartása.</w:t>
      </w:r>
    </w:p>
    <w:p w14:paraId="58246DB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(Gyártói Hegesztési Utasítás) szerinti munkapróbák hegesztése feladatváltásnál.</w:t>
      </w:r>
    </w:p>
    <w:p w14:paraId="0893092A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és vágási feladatok (WPS szerint).</w:t>
      </w:r>
    </w:p>
    <w:p w14:paraId="0BD33C65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(Gyártói Hegesztési Utasítás) alapján az elkészített varratgeometria és felülettisztítás ellenőrzése.</w:t>
      </w:r>
    </w:p>
    <w:p w14:paraId="41C0A1A5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WPS alapján a segédanyagok beazonosítása, összekészítése.</w:t>
      </w:r>
    </w:p>
    <w:p w14:paraId="1605FE33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Varrathely </w:t>
      </w:r>
      <w:proofErr w:type="spellStart"/>
      <w:r w:rsidRPr="008C58C2">
        <w:rPr>
          <w:rFonts w:cs="Times New Roman"/>
        </w:rPr>
        <w:t>fémtisztára</w:t>
      </w:r>
      <w:proofErr w:type="spellEnd"/>
      <w:r w:rsidRPr="008C58C2">
        <w:rPr>
          <w:rFonts w:cs="Times New Roman"/>
        </w:rPr>
        <w:t xml:space="preserve"> tisztítása.</w:t>
      </w:r>
    </w:p>
    <w:p w14:paraId="7EF5BA6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Gázhegesztéshez és termikus vágáshoz szükséges védőeszközök rendeltetésszerű használata.</w:t>
      </w:r>
    </w:p>
    <w:p w14:paraId="33FCCD0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hegesztési él kialakítása, élek illesztése, fűzése.</w:t>
      </w:r>
    </w:p>
    <w:p w14:paraId="04521D4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A hegesztett kötések típusainak alkalmazása.</w:t>
      </w:r>
    </w:p>
    <w:p w14:paraId="5D3AB65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Hegesztőláng beállítása.</w:t>
      </w:r>
    </w:p>
    <w:p w14:paraId="3071F74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Hegesztés végrehajtása. </w:t>
      </w:r>
    </w:p>
    <w:p w14:paraId="1F2755A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Varratképzés az MSZ EN ISO 6947 szerinti szabványos pozíciókban.</w:t>
      </w:r>
    </w:p>
    <w:p w14:paraId="430E984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rajzjelek ismerete, varratábrázolási alkalmazások.</w:t>
      </w:r>
    </w:p>
    <w:p w14:paraId="21F3B741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Gépészeti rajz, diagramok értelmezése, készítése.</w:t>
      </w:r>
    </w:p>
    <w:p w14:paraId="1DC9F096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jelképek értelmezése, alkalmazásuk.</w:t>
      </w:r>
    </w:p>
    <w:p w14:paraId="671F7844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Előrajzolás, reszelés, fűrészelés, köszörülés.</w:t>
      </w:r>
    </w:p>
    <w:p w14:paraId="3D55B75F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Balra hegesztés.</w:t>
      </w:r>
    </w:p>
    <w:p w14:paraId="1C689C3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Jobbra hegesztés.</w:t>
      </w:r>
    </w:p>
    <w:p w14:paraId="743DC89D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Próbahegesztés ellenőrzése töréspróbával vagy csiszolattal.</w:t>
      </w:r>
    </w:p>
    <w:p w14:paraId="014618B0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Hegesztési eltérések felismerése, vizsgálata, javítása.</w:t>
      </w:r>
    </w:p>
    <w:p w14:paraId="792DCFE8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Hegeszthetőség: az acélok hegesztése, az öntöttvas hegesztése, az alumínium és ötvözeteinek hegesztése, a réz és ötvözeteinek hegesztése, a nikkel hegesztése.</w:t>
      </w:r>
    </w:p>
    <w:p w14:paraId="6D8DEB6B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Gázpalackok cseréje, tárolása.</w:t>
      </w:r>
    </w:p>
    <w:p w14:paraId="788D6213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Forrasztások végrehajtása.</w:t>
      </w:r>
    </w:p>
    <w:p w14:paraId="62F87CFE" w14:textId="77777777" w:rsidR="000637A2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>Gázhegesztés veszélyforrásainak ismerete, védőeszközök használata.</w:t>
      </w:r>
    </w:p>
    <w:p w14:paraId="71E0137B" w14:textId="77777777" w:rsidR="00F3559D" w:rsidRPr="008C58C2" w:rsidRDefault="000637A2" w:rsidP="000637A2">
      <w:pPr>
        <w:spacing w:after="0"/>
        <w:ind w:left="851"/>
        <w:rPr>
          <w:rFonts w:cs="Times New Roman"/>
        </w:rPr>
      </w:pPr>
      <w:r w:rsidRPr="008C58C2">
        <w:rPr>
          <w:rFonts w:cs="Times New Roman"/>
        </w:rPr>
        <w:t xml:space="preserve">Munka-, baleset- és környezetvédelmi előírások betartása. </w:t>
      </w:r>
    </w:p>
    <w:p w14:paraId="3C585583" w14:textId="77777777" w:rsidR="00F3559D" w:rsidRPr="008C58C2" w:rsidRDefault="00F3559D" w:rsidP="00F355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D557EF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képzés javasolt helyszíne (ajánlás)</w:t>
      </w:r>
    </w:p>
    <w:p w14:paraId="4A9B4164" w14:textId="1703BF74" w:rsidR="00F3559D" w:rsidRPr="008C58C2" w:rsidRDefault="000637A2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Tanterem </w:t>
      </w:r>
      <w:r w:rsidR="00E76CA9">
        <w:rPr>
          <w:rFonts w:cs="Times New Roman"/>
        </w:rPr>
        <w:t>vagy</w:t>
      </w:r>
      <w:r w:rsidRPr="008C58C2">
        <w:rPr>
          <w:rFonts w:cs="Times New Roman"/>
        </w:rPr>
        <w:t xml:space="preserve"> </w:t>
      </w:r>
      <w:proofErr w:type="spellStart"/>
      <w:r w:rsidRPr="008C58C2">
        <w:rPr>
          <w:rFonts w:cs="Times New Roman"/>
        </w:rPr>
        <w:t>szakmaspecifikus</w:t>
      </w:r>
      <w:proofErr w:type="spellEnd"/>
      <w:r w:rsidRPr="008C58C2">
        <w:rPr>
          <w:rFonts w:cs="Times New Roman"/>
        </w:rPr>
        <w:t xml:space="preserve"> tanműhely</w:t>
      </w:r>
    </w:p>
    <w:p w14:paraId="412883CD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p w14:paraId="5B0B65B8" w14:textId="77777777" w:rsidR="00F3559D" w:rsidRPr="008C58C2" w:rsidRDefault="00F3559D" w:rsidP="00F3559D">
      <w:pPr>
        <w:pStyle w:val="Listaszerbekezds"/>
        <w:numPr>
          <w:ilvl w:val="1"/>
          <w:numId w:val="8"/>
        </w:numPr>
        <w:spacing w:after="0"/>
        <w:ind w:left="792"/>
        <w:rPr>
          <w:rFonts w:cs="Times New Roman"/>
          <w:b/>
        </w:rPr>
      </w:pPr>
      <w:r w:rsidRPr="008C58C2">
        <w:rPr>
          <w:rFonts w:cs="Times New Roman"/>
          <w:b/>
        </w:rPr>
        <w:t>A tantárgy értékelésének módja</w:t>
      </w:r>
    </w:p>
    <w:p w14:paraId="5F4A2D0B" w14:textId="4A50D8B7" w:rsidR="00F3559D" w:rsidRPr="008C58C2" w:rsidRDefault="00F3559D" w:rsidP="00F3559D">
      <w:pPr>
        <w:spacing w:after="0"/>
        <w:ind w:left="426"/>
        <w:rPr>
          <w:rFonts w:cs="Times New Roman"/>
        </w:rPr>
      </w:pPr>
      <w:r w:rsidRPr="008C58C2">
        <w:rPr>
          <w:rFonts w:cs="Times New Roman"/>
        </w:rPr>
        <w:t xml:space="preserve">A nemzeti köznevelésről szóló 2011. évi </w:t>
      </w:r>
      <w:r w:rsidR="009B4EE3">
        <w:rPr>
          <w:rFonts w:cs="Times New Roman"/>
        </w:rPr>
        <w:t xml:space="preserve">CXC. törvény </w:t>
      </w:r>
      <w:r w:rsidRPr="008C58C2">
        <w:rPr>
          <w:rFonts w:cs="Times New Roman"/>
        </w:rPr>
        <w:t xml:space="preserve">54. § </w:t>
      </w:r>
      <w:r w:rsidR="00187964">
        <w:rPr>
          <w:rFonts w:cs="Times New Roman"/>
        </w:rPr>
        <w:t>(2) bekezdés a)</w:t>
      </w:r>
      <w:r w:rsidRPr="008C58C2">
        <w:rPr>
          <w:rFonts w:cs="Times New Roman"/>
        </w:rPr>
        <w:t xml:space="preserve"> pontja szerinti értékeléssel.</w:t>
      </w:r>
    </w:p>
    <w:p w14:paraId="3BAEF0BD" w14:textId="77777777" w:rsidR="00F3559D" w:rsidRPr="008C58C2" w:rsidRDefault="00F3559D" w:rsidP="00F3559D">
      <w:pPr>
        <w:spacing w:after="0"/>
        <w:ind w:left="426"/>
        <w:rPr>
          <w:rFonts w:cs="Times New Roman"/>
        </w:rPr>
      </w:pPr>
    </w:p>
    <w:sectPr w:rsidR="00F3559D" w:rsidRPr="008C58C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BC6CAA" w15:done="0"/>
  <w15:commentEx w15:paraId="23A52092" w15:paraIdParent="2CBC6CAA" w15:done="0"/>
  <w15:commentEx w15:paraId="789E6BC9" w15:done="0"/>
  <w15:commentEx w15:paraId="7099EF89" w15:done="0"/>
  <w15:commentEx w15:paraId="5C873BCD" w15:done="0"/>
  <w15:commentEx w15:paraId="4B0E0A01" w15:done="0"/>
  <w15:commentEx w15:paraId="74A29CBB" w15:done="0"/>
  <w15:commentEx w15:paraId="18327D29" w15:done="0"/>
  <w15:commentEx w15:paraId="1D63A001" w15:done="0"/>
  <w15:commentEx w15:paraId="11FE19C3" w15:done="0"/>
  <w15:commentEx w15:paraId="2C6BEDBE" w15:done="0"/>
  <w15:commentEx w15:paraId="08F5D2C2" w15:done="0"/>
  <w15:commentEx w15:paraId="2E5CE5F7" w15:done="0"/>
  <w15:commentEx w15:paraId="5C2F07AF" w15:done="0"/>
  <w15:commentEx w15:paraId="1346A71C" w15:done="0"/>
  <w15:commentEx w15:paraId="18858B2E" w15:done="0"/>
  <w15:commentEx w15:paraId="56392B6B" w15:paraIdParent="18858B2E" w15:done="0"/>
  <w15:commentEx w15:paraId="6A437B30" w15:done="0"/>
  <w15:commentEx w15:paraId="39D9E00B" w15:done="0"/>
  <w15:commentEx w15:paraId="2E34624A" w15:done="0"/>
  <w15:commentEx w15:paraId="7674C648" w15:done="0"/>
  <w15:commentEx w15:paraId="3F74EC84" w15:done="0"/>
  <w15:commentEx w15:paraId="78E7B283" w15:done="0"/>
  <w15:commentEx w15:paraId="6BB83D41" w15:done="0"/>
  <w15:commentEx w15:paraId="1612D596" w15:done="0"/>
  <w15:commentEx w15:paraId="2C61B0F9" w15:done="0"/>
  <w15:commentEx w15:paraId="6B988F6A" w15:done="0"/>
  <w15:commentEx w15:paraId="6B42AA3F" w15:done="0"/>
  <w15:commentEx w15:paraId="765D5922" w15:done="0"/>
  <w15:commentEx w15:paraId="7627890E" w15:done="0"/>
  <w15:commentEx w15:paraId="56C2D0FD" w15:done="0"/>
  <w15:commentEx w15:paraId="0AD860F1" w15:done="0"/>
  <w15:commentEx w15:paraId="514BE361" w15:done="0"/>
  <w15:commentEx w15:paraId="2A0BA7AA" w15:done="0"/>
  <w15:commentEx w15:paraId="1C2BDB62" w15:done="0"/>
  <w15:commentEx w15:paraId="598C0209" w15:done="0"/>
  <w15:commentEx w15:paraId="07530896" w15:done="0"/>
  <w15:commentEx w15:paraId="6B36FF64" w15:done="0"/>
  <w15:commentEx w15:paraId="638F25F7" w15:done="0"/>
  <w15:commentEx w15:paraId="37F07D4A" w15:done="0"/>
  <w15:commentEx w15:paraId="20035155" w15:done="0"/>
  <w15:commentEx w15:paraId="3CE9C56A" w15:done="0"/>
  <w15:commentEx w15:paraId="3A53EE5D" w15:done="0"/>
  <w15:commentEx w15:paraId="0C7D6552" w15:done="0"/>
  <w15:commentEx w15:paraId="40EC4060" w15:done="0"/>
  <w15:commentEx w15:paraId="668FB238" w15:done="0"/>
  <w15:commentEx w15:paraId="426E6D81" w15:done="0"/>
  <w15:commentEx w15:paraId="3A89AD46" w15:done="0"/>
  <w15:commentEx w15:paraId="4F7E569A" w15:done="0"/>
  <w15:commentEx w15:paraId="3700B66C" w15:done="0"/>
  <w15:commentEx w15:paraId="216BC468" w15:done="0"/>
  <w15:commentEx w15:paraId="3E5A9BC1" w15:done="0"/>
  <w15:commentEx w15:paraId="298AF932" w15:done="0"/>
  <w15:commentEx w15:paraId="5386C06A" w15:done="0"/>
  <w15:commentEx w15:paraId="448E2E51" w15:done="0"/>
  <w15:commentEx w15:paraId="67555CA6" w15:done="0"/>
  <w15:commentEx w15:paraId="4D9887A6" w15:done="0"/>
  <w15:commentEx w15:paraId="67730802" w15:done="0"/>
  <w15:commentEx w15:paraId="0A0E020E" w15:done="0"/>
  <w15:commentEx w15:paraId="5D6C15C8" w15:done="0"/>
  <w15:commentEx w15:paraId="3C1C975F" w15:done="0"/>
  <w15:commentEx w15:paraId="6C471179" w15:done="0"/>
  <w15:commentEx w15:paraId="01174A0A" w15:done="0"/>
  <w15:commentEx w15:paraId="07D5807E" w15:done="0"/>
  <w15:commentEx w15:paraId="6D76687F" w15:done="0"/>
  <w15:commentEx w15:paraId="4DD8A711" w15:done="0"/>
  <w15:commentEx w15:paraId="7CD68084" w15:done="0"/>
  <w15:commentEx w15:paraId="4E6029CC" w15:done="0"/>
  <w15:commentEx w15:paraId="3164F9B7" w15:done="0"/>
  <w15:commentEx w15:paraId="45C265C8" w15:done="0"/>
  <w15:commentEx w15:paraId="4EEFCCEB" w15:done="0"/>
  <w15:commentEx w15:paraId="739086C2" w15:done="0"/>
  <w15:commentEx w15:paraId="0A8EC208" w15:done="0"/>
  <w15:commentEx w15:paraId="21B662A2" w15:done="0"/>
  <w15:commentEx w15:paraId="1BB0E5FD" w15:done="0"/>
  <w15:commentEx w15:paraId="6CF29D64" w15:done="0"/>
  <w15:commentEx w15:paraId="328CFC8A" w15:done="0"/>
  <w15:commentEx w15:paraId="65C113AC" w15:done="0"/>
  <w15:commentEx w15:paraId="3B1C89A6" w15:done="0"/>
  <w15:commentEx w15:paraId="50D968D0" w15:done="0"/>
  <w15:commentEx w15:paraId="3F96E6A7" w15:done="0"/>
  <w15:commentEx w15:paraId="56DFE86D" w15:paraIdParent="3F96E6A7" w15:done="0"/>
  <w15:commentEx w15:paraId="1B1B6E82" w15:done="0"/>
  <w15:commentEx w15:paraId="5194F76A" w15:paraIdParent="1B1B6E82" w15:done="0"/>
  <w15:commentEx w15:paraId="066B42E7" w15:done="0"/>
  <w15:commentEx w15:paraId="50A19582" w15:done="0"/>
  <w15:commentEx w15:paraId="057B67C3" w15:done="0"/>
  <w15:commentEx w15:paraId="7748CBC2" w15:done="0"/>
  <w15:commentEx w15:paraId="7931F423" w15:done="0"/>
  <w15:commentEx w15:paraId="0C6FD4D6" w15:done="0"/>
  <w15:commentEx w15:paraId="3944BB6F" w15:done="0"/>
  <w15:commentEx w15:paraId="1CD752D0" w15:done="0"/>
  <w15:commentEx w15:paraId="0B90C5F7" w15:done="0"/>
  <w15:commentEx w15:paraId="4C074462" w15:done="0"/>
  <w15:commentEx w15:paraId="4DD75185" w15:done="0"/>
  <w15:commentEx w15:paraId="585F4710" w15:done="0"/>
  <w15:commentEx w15:paraId="3CA4DC41" w15:done="0"/>
  <w15:commentEx w15:paraId="5A36124B" w15:done="0"/>
  <w15:commentEx w15:paraId="6768AD26" w15:done="0"/>
  <w15:commentEx w15:paraId="35C765D8" w15:done="0"/>
  <w15:commentEx w15:paraId="3D9ADD8B" w15:done="0"/>
  <w15:commentEx w15:paraId="793201AC" w15:done="0"/>
  <w15:commentEx w15:paraId="0E771E12" w15:done="0"/>
  <w15:commentEx w15:paraId="76070D78" w15:paraIdParent="0E771E12" w15:done="0"/>
  <w15:commentEx w15:paraId="0AC95250" w15:done="0"/>
  <w15:commentEx w15:paraId="3B6024C0" w15:paraIdParent="0AC95250" w15:done="0"/>
  <w15:commentEx w15:paraId="68677C42" w15:done="0"/>
  <w15:commentEx w15:paraId="6516EED4" w15:done="0"/>
  <w15:commentEx w15:paraId="3BD528B6" w15:done="0"/>
  <w15:commentEx w15:paraId="1B00C2D1" w15:paraIdParent="3BD528B6" w15:done="0"/>
  <w15:commentEx w15:paraId="7B87A4F5" w15:done="0"/>
  <w15:commentEx w15:paraId="1DD038DA" w15:done="0"/>
  <w15:commentEx w15:paraId="5821C1C2" w15:done="0"/>
  <w15:commentEx w15:paraId="22132305" w15:done="0"/>
  <w15:commentEx w15:paraId="53332DBD" w15:done="0"/>
  <w15:commentEx w15:paraId="09CA7F9D" w15:paraIdParent="53332DBD" w15:done="0"/>
  <w15:commentEx w15:paraId="6D6E8AF7" w15:done="0"/>
  <w15:commentEx w15:paraId="44D627BB" w15:done="0"/>
  <w15:commentEx w15:paraId="5D3684EE" w15:paraIdParent="44D627BB" w15:done="0"/>
  <w15:commentEx w15:paraId="66BF107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609C7F" w14:textId="77777777" w:rsidR="00275590" w:rsidRDefault="00275590" w:rsidP="00B945BE">
      <w:pPr>
        <w:spacing w:after="0"/>
      </w:pPr>
      <w:r>
        <w:separator/>
      </w:r>
    </w:p>
  </w:endnote>
  <w:endnote w:type="continuationSeparator" w:id="0">
    <w:p w14:paraId="2D39EF46" w14:textId="77777777" w:rsidR="00275590" w:rsidRDefault="0027559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86D7BF" w14:textId="77777777" w:rsidR="00275590" w:rsidRDefault="00275590" w:rsidP="00B945BE">
      <w:pPr>
        <w:spacing w:after="0"/>
      </w:pPr>
      <w:r>
        <w:separator/>
      </w:r>
    </w:p>
  </w:footnote>
  <w:footnote w:type="continuationSeparator" w:id="0">
    <w:p w14:paraId="615CFF3D" w14:textId="77777777" w:rsidR="00275590" w:rsidRDefault="0027559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hodory Csaba">
    <w15:presenceInfo w15:providerId="Windows Live" w15:userId="bb5ad899bb271db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A19"/>
    <w:rsid w:val="000002AB"/>
    <w:rsid w:val="00002A19"/>
    <w:rsid w:val="0001241B"/>
    <w:rsid w:val="00026236"/>
    <w:rsid w:val="00033C9C"/>
    <w:rsid w:val="000368C9"/>
    <w:rsid w:val="000637A2"/>
    <w:rsid w:val="0007263D"/>
    <w:rsid w:val="00074671"/>
    <w:rsid w:val="000772D7"/>
    <w:rsid w:val="00081BCE"/>
    <w:rsid w:val="00083D88"/>
    <w:rsid w:val="00090932"/>
    <w:rsid w:val="00094894"/>
    <w:rsid w:val="0009508E"/>
    <w:rsid w:val="000976DB"/>
    <w:rsid w:val="000A21B7"/>
    <w:rsid w:val="000A2E27"/>
    <w:rsid w:val="000A4BA6"/>
    <w:rsid w:val="000B44B8"/>
    <w:rsid w:val="000B5E9D"/>
    <w:rsid w:val="000C2A52"/>
    <w:rsid w:val="000E1DAA"/>
    <w:rsid w:val="000F44A2"/>
    <w:rsid w:val="000F4676"/>
    <w:rsid w:val="00100DA7"/>
    <w:rsid w:val="001106F6"/>
    <w:rsid w:val="001109CD"/>
    <w:rsid w:val="00112298"/>
    <w:rsid w:val="0012134D"/>
    <w:rsid w:val="001346E9"/>
    <w:rsid w:val="00146F57"/>
    <w:rsid w:val="001564BB"/>
    <w:rsid w:val="00160E0E"/>
    <w:rsid w:val="0017186D"/>
    <w:rsid w:val="0018344E"/>
    <w:rsid w:val="00187964"/>
    <w:rsid w:val="00187C5B"/>
    <w:rsid w:val="001924F4"/>
    <w:rsid w:val="00194DE3"/>
    <w:rsid w:val="001A6532"/>
    <w:rsid w:val="001A7777"/>
    <w:rsid w:val="001B4D50"/>
    <w:rsid w:val="001B61A0"/>
    <w:rsid w:val="001C0917"/>
    <w:rsid w:val="001E56D4"/>
    <w:rsid w:val="001E7B1E"/>
    <w:rsid w:val="001F08AF"/>
    <w:rsid w:val="0020169C"/>
    <w:rsid w:val="00210C43"/>
    <w:rsid w:val="002123CD"/>
    <w:rsid w:val="00213B8B"/>
    <w:rsid w:val="00215482"/>
    <w:rsid w:val="00216033"/>
    <w:rsid w:val="002239F3"/>
    <w:rsid w:val="00233E7B"/>
    <w:rsid w:val="002413B4"/>
    <w:rsid w:val="00244218"/>
    <w:rsid w:val="00250FD5"/>
    <w:rsid w:val="0025489A"/>
    <w:rsid w:val="002625A0"/>
    <w:rsid w:val="00266A2C"/>
    <w:rsid w:val="0026720A"/>
    <w:rsid w:val="00275590"/>
    <w:rsid w:val="00284F95"/>
    <w:rsid w:val="00291386"/>
    <w:rsid w:val="002934CC"/>
    <w:rsid w:val="00295A53"/>
    <w:rsid w:val="002A3286"/>
    <w:rsid w:val="002A7039"/>
    <w:rsid w:val="002B02B9"/>
    <w:rsid w:val="002C224E"/>
    <w:rsid w:val="002C6866"/>
    <w:rsid w:val="002C6DE6"/>
    <w:rsid w:val="002D029F"/>
    <w:rsid w:val="002E1565"/>
    <w:rsid w:val="00305DF6"/>
    <w:rsid w:val="00315EB4"/>
    <w:rsid w:val="00320239"/>
    <w:rsid w:val="003262AC"/>
    <w:rsid w:val="00326543"/>
    <w:rsid w:val="003325F4"/>
    <w:rsid w:val="00340887"/>
    <w:rsid w:val="003468AB"/>
    <w:rsid w:val="00377208"/>
    <w:rsid w:val="00381B6C"/>
    <w:rsid w:val="003836DB"/>
    <w:rsid w:val="003876D1"/>
    <w:rsid w:val="00390F08"/>
    <w:rsid w:val="00391719"/>
    <w:rsid w:val="00392AF0"/>
    <w:rsid w:val="00396A23"/>
    <w:rsid w:val="003A0EC9"/>
    <w:rsid w:val="003A2B6D"/>
    <w:rsid w:val="003A7273"/>
    <w:rsid w:val="003B10A4"/>
    <w:rsid w:val="003B1333"/>
    <w:rsid w:val="003B2765"/>
    <w:rsid w:val="003B734F"/>
    <w:rsid w:val="003C1D3A"/>
    <w:rsid w:val="003E3C0B"/>
    <w:rsid w:val="003E504D"/>
    <w:rsid w:val="003F4076"/>
    <w:rsid w:val="004011EB"/>
    <w:rsid w:val="00410030"/>
    <w:rsid w:val="004147AB"/>
    <w:rsid w:val="0041674C"/>
    <w:rsid w:val="00420CA2"/>
    <w:rsid w:val="004239CF"/>
    <w:rsid w:val="00424E28"/>
    <w:rsid w:val="00426376"/>
    <w:rsid w:val="00427407"/>
    <w:rsid w:val="00430699"/>
    <w:rsid w:val="00437470"/>
    <w:rsid w:val="00444268"/>
    <w:rsid w:val="0045474F"/>
    <w:rsid w:val="00472A2C"/>
    <w:rsid w:val="00477E3A"/>
    <w:rsid w:val="0048015C"/>
    <w:rsid w:val="0049127E"/>
    <w:rsid w:val="004A2E77"/>
    <w:rsid w:val="004A7F8A"/>
    <w:rsid w:val="004B2439"/>
    <w:rsid w:val="004B300B"/>
    <w:rsid w:val="004C6604"/>
    <w:rsid w:val="004D74B7"/>
    <w:rsid w:val="004E32A8"/>
    <w:rsid w:val="004F48EC"/>
    <w:rsid w:val="004F6765"/>
    <w:rsid w:val="00503916"/>
    <w:rsid w:val="00524B52"/>
    <w:rsid w:val="00532F0B"/>
    <w:rsid w:val="00542024"/>
    <w:rsid w:val="00543CE0"/>
    <w:rsid w:val="005475B3"/>
    <w:rsid w:val="00555044"/>
    <w:rsid w:val="00555E82"/>
    <w:rsid w:val="00565574"/>
    <w:rsid w:val="005819D4"/>
    <w:rsid w:val="00582193"/>
    <w:rsid w:val="0059745E"/>
    <w:rsid w:val="005A3F3E"/>
    <w:rsid w:val="005C10A1"/>
    <w:rsid w:val="005C212B"/>
    <w:rsid w:val="005D135B"/>
    <w:rsid w:val="005D2DE8"/>
    <w:rsid w:val="005F22E2"/>
    <w:rsid w:val="005F7F6A"/>
    <w:rsid w:val="00602463"/>
    <w:rsid w:val="00617C0A"/>
    <w:rsid w:val="00617E05"/>
    <w:rsid w:val="00622423"/>
    <w:rsid w:val="00634AC3"/>
    <w:rsid w:val="00635B53"/>
    <w:rsid w:val="00636069"/>
    <w:rsid w:val="0064163B"/>
    <w:rsid w:val="00645B4F"/>
    <w:rsid w:val="0065053C"/>
    <w:rsid w:val="00657AC1"/>
    <w:rsid w:val="00661B13"/>
    <w:rsid w:val="00662715"/>
    <w:rsid w:val="0067098F"/>
    <w:rsid w:val="006713C0"/>
    <w:rsid w:val="00671AD6"/>
    <w:rsid w:val="006817F9"/>
    <w:rsid w:val="006831AC"/>
    <w:rsid w:val="0069169B"/>
    <w:rsid w:val="00696ED9"/>
    <w:rsid w:val="00697563"/>
    <w:rsid w:val="006A001F"/>
    <w:rsid w:val="006A54D8"/>
    <w:rsid w:val="006B4DA0"/>
    <w:rsid w:val="006B6253"/>
    <w:rsid w:val="006C6927"/>
    <w:rsid w:val="006E079B"/>
    <w:rsid w:val="006E2EAF"/>
    <w:rsid w:val="006E3192"/>
    <w:rsid w:val="006F0C22"/>
    <w:rsid w:val="006F5812"/>
    <w:rsid w:val="006F6566"/>
    <w:rsid w:val="00704A02"/>
    <w:rsid w:val="00707AD9"/>
    <w:rsid w:val="007205F8"/>
    <w:rsid w:val="007215CA"/>
    <w:rsid w:val="0072540C"/>
    <w:rsid w:val="007308AA"/>
    <w:rsid w:val="00737D42"/>
    <w:rsid w:val="00741EC3"/>
    <w:rsid w:val="00752E21"/>
    <w:rsid w:val="00752ECD"/>
    <w:rsid w:val="007571E8"/>
    <w:rsid w:val="00770AA2"/>
    <w:rsid w:val="007761DE"/>
    <w:rsid w:val="007769CD"/>
    <w:rsid w:val="00783D0C"/>
    <w:rsid w:val="00786DFD"/>
    <w:rsid w:val="007A6A5C"/>
    <w:rsid w:val="007C0A8E"/>
    <w:rsid w:val="007C1583"/>
    <w:rsid w:val="007E13E0"/>
    <w:rsid w:val="007E2E66"/>
    <w:rsid w:val="007E482A"/>
    <w:rsid w:val="007E646B"/>
    <w:rsid w:val="007E729C"/>
    <w:rsid w:val="008009E7"/>
    <w:rsid w:val="00807FA9"/>
    <w:rsid w:val="00811551"/>
    <w:rsid w:val="00815D80"/>
    <w:rsid w:val="00820131"/>
    <w:rsid w:val="00821E80"/>
    <w:rsid w:val="00824D05"/>
    <w:rsid w:val="00825EFE"/>
    <w:rsid w:val="008271DB"/>
    <w:rsid w:val="0083064C"/>
    <w:rsid w:val="00836315"/>
    <w:rsid w:val="00850988"/>
    <w:rsid w:val="008553B5"/>
    <w:rsid w:val="00874FBD"/>
    <w:rsid w:val="00876453"/>
    <w:rsid w:val="008767C5"/>
    <w:rsid w:val="008843DB"/>
    <w:rsid w:val="0089633B"/>
    <w:rsid w:val="00897DCF"/>
    <w:rsid w:val="008A17AB"/>
    <w:rsid w:val="008A216B"/>
    <w:rsid w:val="008A2246"/>
    <w:rsid w:val="008A44B3"/>
    <w:rsid w:val="008A5DDB"/>
    <w:rsid w:val="008B01A2"/>
    <w:rsid w:val="008B6582"/>
    <w:rsid w:val="008C0C67"/>
    <w:rsid w:val="008C58C2"/>
    <w:rsid w:val="008D0364"/>
    <w:rsid w:val="008D325B"/>
    <w:rsid w:val="008D5BB7"/>
    <w:rsid w:val="008E1B71"/>
    <w:rsid w:val="008F1A3A"/>
    <w:rsid w:val="009112E2"/>
    <w:rsid w:val="00925CB3"/>
    <w:rsid w:val="00926635"/>
    <w:rsid w:val="009321EC"/>
    <w:rsid w:val="0093505F"/>
    <w:rsid w:val="00935F76"/>
    <w:rsid w:val="009372C3"/>
    <w:rsid w:val="0095273E"/>
    <w:rsid w:val="00953953"/>
    <w:rsid w:val="00955A24"/>
    <w:rsid w:val="00957EA2"/>
    <w:rsid w:val="009623DA"/>
    <w:rsid w:val="0096446F"/>
    <w:rsid w:val="00972853"/>
    <w:rsid w:val="00984831"/>
    <w:rsid w:val="0099226B"/>
    <w:rsid w:val="009944BB"/>
    <w:rsid w:val="009A1360"/>
    <w:rsid w:val="009A6D48"/>
    <w:rsid w:val="009B4EE3"/>
    <w:rsid w:val="009B6E6E"/>
    <w:rsid w:val="009C28EA"/>
    <w:rsid w:val="009D3844"/>
    <w:rsid w:val="009D40C9"/>
    <w:rsid w:val="009F1789"/>
    <w:rsid w:val="00A00CE7"/>
    <w:rsid w:val="00A03BBC"/>
    <w:rsid w:val="00A05350"/>
    <w:rsid w:val="00A1508D"/>
    <w:rsid w:val="00A17996"/>
    <w:rsid w:val="00A23F09"/>
    <w:rsid w:val="00A24DEC"/>
    <w:rsid w:val="00A339AE"/>
    <w:rsid w:val="00A406FB"/>
    <w:rsid w:val="00A43159"/>
    <w:rsid w:val="00A50696"/>
    <w:rsid w:val="00A5101E"/>
    <w:rsid w:val="00A57321"/>
    <w:rsid w:val="00A578C4"/>
    <w:rsid w:val="00A6225F"/>
    <w:rsid w:val="00A622CF"/>
    <w:rsid w:val="00A62912"/>
    <w:rsid w:val="00A64618"/>
    <w:rsid w:val="00A70608"/>
    <w:rsid w:val="00A75FEF"/>
    <w:rsid w:val="00A80941"/>
    <w:rsid w:val="00A85EE3"/>
    <w:rsid w:val="00A9676C"/>
    <w:rsid w:val="00AA0CA4"/>
    <w:rsid w:val="00AA6145"/>
    <w:rsid w:val="00AB5F7D"/>
    <w:rsid w:val="00AB789B"/>
    <w:rsid w:val="00AC1536"/>
    <w:rsid w:val="00AC7A14"/>
    <w:rsid w:val="00AD27F1"/>
    <w:rsid w:val="00AD55B2"/>
    <w:rsid w:val="00AD749A"/>
    <w:rsid w:val="00AD7F25"/>
    <w:rsid w:val="00B00C68"/>
    <w:rsid w:val="00B026E9"/>
    <w:rsid w:val="00B23E68"/>
    <w:rsid w:val="00B267A1"/>
    <w:rsid w:val="00B27AFB"/>
    <w:rsid w:val="00B33F72"/>
    <w:rsid w:val="00B514DE"/>
    <w:rsid w:val="00B53FBE"/>
    <w:rsid w:val="00B5412B"/>
    <w:rsid w:val="00B75532"/>
    <w:rsid w:val="00B804A1"/>
    <w:rsid w:val="00B862AB"/>
    <w:rsid w:val="00B945BE"/>
    <w:rsid w:val="00BA3826"/>
    <w:rsid w:val="00BA3D88"/>
    <w:rsid w:val="00BB5455"/>
    <w:rsid w:val="00BC109B"/>
    <w:rsid w:val="00BC1C1F"/>
    <w:rsid w:val="00BD0108"/>
    <w:rsid w:val="00BE04E7"/>
    <w:rsid w:val="00BE1A3B"/>
    <w:rsid w:val="00BE6390"/>
    <w:rsid w:val="00BF4EAA"/>
    <w:rsid w:val="00C01A7F"/>
    <w:rsid w:val="00C0314C"/>
    <w:rsid w:val="00C103B2"/>
    <w:rsid w:val="00C124C0"/>
    <w:rsid w:val="00C17041"/>
    <w:rsid w:val="00C17BBC"/>
    <w:rsid w:val="00C24A94"/>
    <w:rsid w:val="00C27874"/>
    <w:rsid w:val="00C53E01"/>
    <w:rsid w:val="00C61567"/>
    <w:rsid w:val="00C647AF"/>
    <w:rsid w:val="00C64856"/>
    <w:rsid w:val="00C65782"/>
    <w:rsid w:val="00C70BAB"/>
    <w:rsid w:val="00C72971"/>
    <w:rsid w:val="00C72AA0"/>
    <w:rsid w:val="00C75C1C"/>
    <w:rsid w:val="00C81BEE"/>
    <w:rsid w:val="00C86B7B"/>
    <w:rsid w:val="00CA3D3D"/>
    <w:rsid w:val="00CB096E"/>
    <w:rsid w:val="00CB35F2"/>
    <w:rsid w:val="00CB484D"/>
    <w:rsid w:val="00CB64E9"/>
    <w:rsid w:val="00CB6EC5"/>
    <w:rsid w:val="00CC2277"/>
    <w:rsid w:val="00CC73F3"/>
    <w:rsid w:val="00CD37F8"/>
    <w:rsid w:val="00CD4821"/>
    <w:rsid w:val="00CE2E0B"/>
    <w:rsid w:val="00CE3C8E"/>
    <w:rsid w:val="00CE616C"/>
    <w:rsid w:val="00CF79D1"/>
    <w:rsid w:val="00D1270D"/>
    <w:rsid w:val="00D1431E"/>
    <w:rsid w:val="00D2186D"/>
    <w:rsid w:val="00D22413"/>
    <w:rsid w:val="00D25327"/>
    <w:rsid w:val="00D33D78"/>
    <w:rsid w:val="00D47B1C"/>
    <w:rsid w:val="00D47F69"/>
    <w:rsid w:val="00D52C63"/>
    <w:rsid w:val="00D6374F"/>
    <w:rsid w:val="00D6627D"/>
    <w:rsid w:val="00D71980"/>
    <w:rsid w:val="00D8269C"/>
    <w:rsid w:val="00D93053"/>
    <w:rsid w:val="00D93B4D"/>
    <w:rsid w:val="00D94C64"/>
    <w:rsid w:val="00DA3990"/>
    <w:rsid w:val="00DA3E4A"/>
    <w:rsid w:val="00DB4F25"/>
    <w:rsid w:val="00DB5386"/>
    <w:rsid w:val="00DB731D"/>
    <w:rsid w:val="00DC0988"/>
    <w:rsid w:val="00DC1812"/>
    <w:rsid w:val="00DD07B5"/>
    <w:rsid w:val="00DD159F"/>
    <w:rsid w:val="00DD65F6"/>
    <w:rsid w:val="00DE092D"/>
    <w:rsid w:val="00E1046E"/>
    <w:rsid w:val="00E10814"/>
    <w:rsid w:val="00E111A8"/>
    <w:rsid w:val="00E156A6"/>
    <w:rsid w:val="00E168F4"/>
    <w:rsid w:val="00E226A4"/>
    <w:rsid w:val="00E27ECA"/>
    <w:rsid w:val="00E35CC3"/>
    <w:rsid w:val="00E42D4A"/>
    <w:rsid w:val="00E431FD"/>
    <w:rsid w:val="00E46202"/>
    <w:rsid w:val="00E50FE4"/>
    <w:rsid w:val="00E52C22"/>
    <w:rsid w:val="00E6219A"/>
    <w:rsid w:val="00E66584"/>
    <w:rsid w:val="00E66C7E"/>
    <w:rsid w:val="00E76CA9"/>
    <w:rsid w:val="00E90D0A"/>
    <w:rsid w:val="00E949F5"/>
    <w:rsid w:val="00E96240"/>
    <w:rsid w:val="00EA05C2"/>
    <w:rsid w:val="00EA79A2"/>
    <w:rsid w:val="00EB425D"/>
    <w:rsid w:val="00EC28C8"/>
    <w:rsid w:val="00ED01DF"/>
    <w:rsid w:val="00ED084B"/>
    <w:rsid w:val="00EE088E"/>
    <w:rsid w:val="00EE359D"/>
    <w:rsid w:val="00F0277F"/>
    <w:rsid w:val="00F03A24"/>
    <w:rsid w:val="00F11438"/>
    <w:rsid w:val="00F164EC"/>
    <w:rsid w:val="00F2150D"/>
    <w:rsid w:val="00F24097"/>
    <w:rsid w:val="00F354CE"/>
    <w:rsid w:val="00F3559D"/>
    <w:rsid w:val="00F368DC"/>
    <w:rsid w:val="00F37407"/>
    <w:rsid w:val="00F41AF1"/>
    <w:rsid w:val="00F47062"/>
    <w:rsid w:val="00F67173"/>
    <w:rsid w:val="00F67AB7"/>
    <w:rsid w:val="00F7609F"/>
    <w:rsid w:val="00F90CB5"/>
    <w:rsid w:val="00F96F83"/>
    <w:rsid w:val="00FA578C"/>
    <w:rsid w:val="00FA786A"/>
    <w:rsid w:val="00FB033E"/>
    <w:rsid w:val="00FB06FB"/>
    <w:rsid w:val="00FB273F"/>
    <w:rsid w:val="00FB4F72"/>
    <w:rsid w:val="00FB5939"/>
    <w:rsid w:val="00FB6DBC"/>
    <w:rsid w:val="00FB72CA"/>
    <w:rsid w:val="00FD2804"/>
    <w:rsid w:val="00FD42E8"/>
    <w:rsid w:val="00FE4DBE"/>
    <w:rsid w:val="00FF2FA4"/>
    <w:rsid w:val="00FF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BB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4B24C263197A45A39C10964B37FD4F" ma:contentTypeVersion="0" ma:contentTypeDescription="Új dokumentum létrehozása." ma:contentTypeScope="" ma:versionID="340ccbc7210bf106bfa355d967a4b02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A8BDC-79C4-4AD7-9F62-50E2B4AACFD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010FF30-3C50-48B0-84D0-AAD1292C11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50BA020-F507-478C-B5C8-285EC08482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3D062D6-A8A2-4F6C-98A2-EA9017ABA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16</TotalTime>
  <Pages>119</Pages>
  <Words>22429</Words>
  <Characters>154761</Characters>
  <Application>Microsoft Office Word</Application>
  <DocSecurity>0</DocSecurity>
  <Lines>1289</Lines>
  <Paragraphs>353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176837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Kátai Krisztián</dc:creator>
  <dc:description>GINOP-6.2.4-VEKOP-16-2017-0001 – A 21. századi szakképzés és felnőttképzés minőségének valamint tartalmának fejlesztése</dc:description>
  <cp:lastModifiedBy>Damjanovics-Baán Fruzsina</cp:lastModifiedBy>
  <cp:revision>8</cp:revision>
  <dcterms:created xsi:type="dcterms:W3CDTF">2018-03-26T20:09:00Z</dcterms:created>
  <dcterms:modified xsi:type="dcterms:W3CDTF">2018-06-20T10:39:00Z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0x010100D84B24C263197A45A39C10964B37FD4F</vt:lpwstr>
  </property>
</Properties>
</file>