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5694B7" w14:textId="033AF5C3" w:rsidR="001E7B1E" w:rsidRPr="004D19FD" w:rsidRDefault="004D19FD" w:rsidP="004F48EC">
      <w:pPr>
        <w:jc w:val="center"/>
        <w:rPr>
          <w:rFonts w:cs="Times New Roman"/>
        </w:rPr>
      </w:pPr>
      <w:r w:rsidRPr="004D19FD">
        <w:rPr>
          <w:rFonts w:cs="Times New Roman"/>
        </w:rPr>
        <w:t>2.21.</w:t>
      </w:r>
    </w:p>
    <w:p w14:paraId="3E4F4C9D" w14:textId="77777777" w:rsidR="004D19FD" w:rsidRPr="004D19FD" w:rsidRDefault="004D19FD" w:rsidP="004F48EC">
      <w:pPr>
        <w:jc w:val="center"/>
        <w:rPr>
          <w:rFonts w:cs="Times New Roman"/>
        </w:rPr>
      </w:pPr>
    </w:p>
    <w:p w14:paraId="75941C00" w14:textId="77777777" w:rsidR="001A7777" w:rsidRPr="004D19FD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4D19FD">
        <w:rPr>
          <w:rFonts w:cs="Times New Roman"/>
          <w:b/>
          <w:caps/>
          <w:spacing w:val="60"/>
          <w:szCs w:val="24"/>
        </w:rPr>
        <w:t>Szakképzési kerettanterv</w:t>
      </w:r>
    </w:p>
    <w:p w14:paraId="4E031EF1" w14:textId="5B7C7716" w:rsidR="001A7777" w:rsidRPr="004D19FD" w:rsidRDefault="00BA3D88" w:rsidP="001A7777">
      <w:pPr>
        <w:jc w:val="center"/>
        <w:rPr>
          <w:rFonts w:cs="Times New Roman"/>
          <w:b/>
          <w:szCs w:val="24"/>
        </w:rPr>
      </w:pPr>
      <w:r w:rsidRPr="004D19FD">
        <w:rPr>
          <w:rFonts w:cs="Times New Roman"/>
          <w:b/>
          <w:szCs w:val="24"/>
        </w:rPr>
        <w:t>a</w:t>
      </w:r>
    </w:p>
    <w:p w14:paraId="68C6CF9A" w14:textId="77777777" w:rsidR="0065053C" w:rsidRPr="004D19FD" w:rsidRDefault="00BB7690" w:rsidP="001A7777">
      <w:pPr>
        <w:jc w:val="center"/>
        <w:rPr>
          <w:rFonts w:cs="Times New Roman"/>
          <w:b/>
          <w:caps/>
          <w:szCs w:val="24"/>
        </w:rPr>
      </w:pPr>
      <w:r w:rsidRPr="004D19FD">
        <w:rPr>
          <w:rFonts w:cs="Times New Roman"/>
          <w:b/>
          <w:caps/>
          <w:szCs w:val="24"/>
        </w:rPr>
        <w:t>XI</w:t>
      </w:r>
      <w:r w:rsidR="0065053C" w:rsidRPr="004D19FD">
        <w:rPr>
          <w:rFonts w:cs="Times New Roman"/>
          <w:b/>
          <w:caps/>
          <w:szCs w:val="24"/>
        </w:rPr>
        <w:t xml:space="preserve">. </w:t>
      </w:r>
      <w:r w:rsidRPr="004D19FD">
        <w:rPr>
          <w:rFonts w:cs="Times New Roman"/>
          <w:b/>
          <w:caps/>
          <w:szCs w:val="24"/>
        </w:rPr>
        <w:t>VILLAMOSIPAR ÉS ELEKTRONIKA</w:t>
      </w:r>
    </w:p>
    <w:p w14:paraId="2E172ECC" w14:textId="77777777" w:rsidR="0065053C" w:rsidRPr="004D19FD" w:rsidRDefault="0065053C" w:rsidP="001A7777">
      <w:pPr>
        <w:jc w:val="center"/>
        <w:rPr>
          <w:rFonts w:cs="Times New Roman"/>
          <w:b/>
          <w:szCs w:val="24"/>
        </w:rPr>
      </w:pPr>
      <w:r w:rsidRPr="004D19FD">
        <w:rPr>
          <w:rFonts w:cs="Times New Roman"/>
          <w:b/>
          <w:szCs w:val="24"/>
        </w:rPr>
        <w:t>ágazathoz tartozó</w:t>
      </w:r>
    </w:p>
    <w:p w14:paraId="4A6B1882" w14:textId="77777777" w:rsidR="001A7777" w:rsidRPr="004D19FD" w:rsidRDefault="00BB7690" w:rsidP="001A7777">
      <w:pPr>
        <w:jc w:val="center"/>
        <w:rPr>
          <w:rFonts w:cs="Times New Roman"/>
          <w:b/>
          <w:szCs w:val="24"/>
        </w:rPr>
      </w:pPr>
      <w:r w:rsidRPr="004D19FD">
        <w:rPr>
          <w:rFonts w:cs="Times New Roman"/>
          <w:b/>
          <w:szCs w:val="24"/>
        </w:rPr>
        <w:t>54 523 02</w:t>
      </w:r>
    </w:p>
    <w:p w14:paraId="0998093F" w14:textId="77777777" w:rsidR="001A7777" w:rsidRPr="004D19FD" w:rsidRDefault="00BB7690" w:rsidP="001A7777">
      <w:pPr>
        <w:jc w:val="center"/>
        <w:rPr>
          <w:rFonts w:cs="Times New Roman"/>
          <w:b/>
          <w:caps/>
          <w:szCs w:val="24"/>
        </w:rPr>
      </w:pPr>
      <w:r w:rsidRPr="004D19FD">
        <w:rPr>
          <w:rFonts w:cs="Times New Roman"/>
          <w:b/>
          <w:caps/>
          <w:szCs w:val="24"/>
        </w:rPr>
        <w:t>ELEKTRONIKAI TECHNIKUS</w:t>
      </w:r>
    </w:p>
    <w:p w14:paraId="28A77D72" w14:textId="77777777" w:rsidR="004F48EC" w:rsidRPr="004D19FD" w:rsidRDefault="001A7777" w:rsidP="004F48EC">
      <w:pPr>
        <w:jc w:val="center"/>
        <w:rPr>
          <w:rFonts w:cs="Times New Roman"/>
          <w:b/>
          <w:caps/>
          <w:szCs w:val="24"/>
        </w:rPr>
      </w:pPr>
      <w:r w:rsidRPr="004D19FD">
        <w:rPr>
          <w:rFonts w:cs="Times New Roman"/>
          <w:b/>
          <w:caps/>
          <w:szCs w:val="24"/>
        </w:rPr>
        <w:t>szakképesítéshez</w:t>
      </w:r>
    </w:p>
    <w:p w14:paraId="3C8443CC" w14:textId="3B4CB67D" w:rsidR="00770AA2" w:rsidRPr="004D19FD" w:rsidRDefault="004F48EC" w:rsidP="004F48EC">
      <w:pPr>
        <w:jc w:val="center"/>
        <w:rPr>
          <w:rFonts w:cs="Times New Roman"/>
          <w:b/>
          <w:caps/>
          <w:szCs w:val="24"/>
        </w:rPr>
      </w:pPr>
      <w:r w:rsidRPr="004D19FD">
        <w:rPr>
          <w:rFonts w:cs="Times New Roman"/>
          <w:b/>
          <w:szCs w:val="24"/>
        </w:rPr>
        <w:t>(a</w:t>
      </w:r>
      <w:r w:rsidR="00F874CA" w:rsidRPr="004D19FD">
        <w:rPr>
          <w:rFonts w:cs="Times New Roman"/>
          <w:b/>
          <w:szCs w:val="24"/>
        </w:rPr>
        <w:t>z</w:t>
      </w:r>
      <w:r w:rsidRPr="004D19FD">
        <w:rPr>
          <w:rFonts w:cs="Times New Roman"/>
          <w:b/>
          <w:szCs w:val="24"/>
        </w:rPr>
        <w:t xml:space="preserve"> </w:t>
      </w:r>
      <w:r w:rsidR="00BB7690" w:rsidRPr="004D19FD">
        <w:rPr>
          <w:rFonts w:cs="Times New Roman"/>
          <w:b/>
          <w:szCs w:val="24"/>
        </w:rPr>
        <w:t>51 523 01</w:t>
      </w:r>
      <w:r w:rsidRPr="004D19FD">
        <w:rPr>
          <w:rFonts w:cs="Times New Roman"/>
          <w:b/>
          <w:caps/>
          <w:szCs w:val="24"/>
        </w:rPr>
        <w:t xml:space="preserve"> </w:t>
      </w:r>
      <w:r w:rsidR="00BB7690" w:rsidRPr="004D19FD">
        <w:rPr>
          <w:rFonts w:cs="Times New Roman"/>
          <w:b/>
          <w:caps/>
          <w:szCs w:val="24"/>
        </w:rPr>
        <w:t>PLC programozó</w:t>
      </w:r>
    </w:p>
    <w:p w14:paraId="5CD20BB8" w14:textId="22217BC1" w:rsidR="004F48EC" w:rsidRPr="004D19FD" w:rsidRDefault="004F48EC" w:rsidP="004F48EC">
      <w:pPr>
        <w:jc w:val="center"/>
        <w:rPr>
          <w:rFonts w:cs="Times New Roman"/>
          <w:b/>
          <w:caps/>
          <w:szCs w:val="24"/>
        </w:rPr>
      </w:pPr>
      <w:r w:rsidRPr="004D19FD">
        <w:rPr>
          <w:rFonts w:cs="Times New Roman"/>
          <w:b/>
          <w:szCs w:val="24"/>
        </w:rPr>
        <w:t>mellék</w:t>
      </w:r>
      <w:r w:rsidR="00770AA2" w:rsidRPr="004D19FD">
        <w:rPr>
          <w:rFonts w:cs="Times New Roman"/>
          <w:b/>
          <w:szCs w:val="24"/>
        </w:rPr>
        <w:t>-</w:t>
      </w:r>
      <w:r w:rsidRPr="004D19FD">
        <w:rPr>
          <w:rFonts w:cs="Times New Roman"/>
          <w:b/>
          <w:szCs w:val="24"/>
        </w:rPr>
        <w:t>szakképesítéssel)</w:t>
      </w:r>
    </w:p>
    <w:p w14:paraId="01188C81" w14:textId="77777777" w:rsidR="000B5E9D" w:rsidRPr="004D19FD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25D2F19A" w14:textId="77777777" w:rsidR="001A7777" w:rsidRPr="004D19FD" w:rsidRDefault="001A7777" w:rsidP="000B5E9D">
      <w:pPr>
        <w:spacing w:after="0"/>
        <w:rPr>
          <w:rFonts w:cs="Times New Roman"/>
        </w:rPr>
      </w:pPr>
    </w:p>
    <w:p w14:paraId="288B7864" w14:textId="77777777" w:rsidR="00F24097" w:rsidRPr="004D19FD" w:rsidRDefault="00F24097" w:rsidP="00F24097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I. A szakképzés jogi háttere</w:t>
      </w:r>
    </w:p>
    <w:p w14:paraId="09965256" w14:textId="77777777" w:rsidR="00F24097" w:rsidRPr="004D19FD" w:rsidRDefault="00F24097" w:rsidP="00F24097">
      <w:pPr>
        <w:spacing w:after="0"/>
        <w:rPr>
          <w:rFonts w:cs="Times New Roman"/>
        </w:rPr>
      </w:pPr>
      <w:r w:rsidRPr="004D19FD">
        <w:rPr>
          <w:rFonts w:cs="Times New Roman"/>
        </w:rPr>
        <w:t>A szakképzési kerettanterv</w:t>
      </w:r>
    </w:p>
    <w:p w14:paraId="66E15956" w14:textId="77777777" w:rsidR="00F24097" w:rsidRPr="004D19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D19FD">
        <w:rPr>
          <w:rFonts w:cs="Times New Roman"/>
        </w:rPr>
        <w:t>a nemzeti köznevelésről szóló 2011. évi CXC. törvény,</w:t>
      </w:r>
    </w:p>
    <w:p w14:paraId="6E2D2140" w14:textId="77777777" w:rsidR="00F24097" w:rsidRPr="004D19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D19FD">
        <w:rPr>
          <w:rFonts w:cs="Times New Roman"/>
        </w:rPr>
        <w:t>a szakképzésről szóló 2011. évi CLXXXVII. törvény,</w:t>
      </w:r>
    </w:p>
    <w:p w14:paraId="54619713" w14:textId="77777777" w:rsidR="00F24097" w:rsidRPr="004D19FD" w:rsidRDefault="00F24097" w:rsidP="00F24097">
      <w:pPr>
        <w:spacing w:after="0"/>
        <w:rPr>
          <w:rFonts w:cs="Times New Roman"/>
        </w:rPr>
      </w:pPr>
    </w:p>
    <w:p w14:paraId="3EED9370" w14:textId="77777777" w:rsidR="00F24097" w:rsidRPr="004D19FD" w:rsidRDefault="00F24097" w:rsidP="00F24097">
      <w:pPr>
        <w:spacing w:after="0"/>
        <w:rPr>
          <w:rFonts w:cs="Times New Roman"/>
        </w:rPr>
      </w:pPr>
      <w:r w:rsidRPr="004D19FD">
        <w:rPr>
          <w:rFonts w:cs="Times New Roman"/>
        </w:rPr>
        <w:t>valamint</w:t>
      </w:r>
    </w:p>
    <w:p w14:paraId="3B3DF9DE" w14:textId="337571F4" w:rsidR="00F24097" w:rsidRPr="004D19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D19FD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4D19FD">
        <w:rPr>
          <w:rFonts w:cs="Times New Roman"/>
        </w:rPr>
        <w:t>Korm. rendelet</w:t>
      </w:r>
      <w:r w:rsidRPr="004D19FD">
        <w:rPr>
          <w:rFonts w:cs="Times New Roman"/>
        </w:rPr>
        <w:t>,</w:t>
      </w:r>
    </w:p>
    <w:p w14:paraId="53A78CBE" w14:textId="12907D2C" w:rsidR="00F24097" w:rsidRPr="004D19F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D19FD">
        <w:rPr>
          <w:rFonts w:cs="Times New Roman"/>
        </w:rPr>
        <w:t xml:space="preserve">az állam által elismert szakképesítések szakmai követelménymoduljairól szóló 217/2012. (VIII. 9.) </w:t>
      </w:r>
      <w:r w:rsidR="004D19FD">
        <w:rPr>
          <w:rFonts w:cs="Times New Roman"/>
        </w:rPr>
        <w:t>Korm. rendelet és</w:t>
      </w:r>
    </w:p>
    <w:p w14:paraId="5DCF3FB8" w14:textId="704F92A2" w:rsidR="00F24097" w:rsidRPr="004D19FD" w:rsidRDefault="007020DD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4D19FD">
        <w:rPr>
          <w:rFonts w:cs="Times New Roman"/>
        </w:rPr>
        <w:t xml:space="preserve"> </w:t>
      </w:r>
      <w:r w:rsidR="00365185" w:rsidRPr="004D19FD">
        <w:rPr>
          <w:rFonts w:cs="Times New Roman"/>
        </w:rPr>
        <w:t>2</w:t>
      </w:r>
      <w:r w:rsidR="00E002B0" w:rsidRPr="004D19FD">
        <w:rPr>
          <w:rFonts w:cs="Times New Roman"/>
        </w:rPr>
        <w:t>7</w:t>
      </w:r>
      <w:r w:rsidR="00F24097" w:rsidRPr="004D19FD">
        <w:rPr>
          <w:rFonts w:cs="Times New Roman"/>
        </w:rPr>
        <w:t>/201</w:t>
      </w:r>
      <w:r w:rsidR="00E002B0" w:rsidRPr="004D19FD">
        <w:rPr>
          <w:rFonts w:cs="Times New Roman"/>
        </w:rPr>
        <w:t>2</w:t>
      </w:r>
      <w:r w:rsidR="00F24097" w:rsidRPr="004D19FD">
        <w:rPr>
          <w:rFonts w:cs="Times New Roman"/>
        </w:rPr>
        <w:t>. (</w:t>
      </w:r>
      <w:r w:rsidR="00365185" w:rsidRPr="004D19FD">
        <w:rPr>
          <w:rFonts w:cs="Times New Roman"/>
        </w:rPr>
        <w:t>VIII</w:t>
      </w:r>
      <w:r w:rsidR="00F24097" w:rsidRPr="004D19FD">
        <w:rPr>
          <w:rFonts w:cs="Times New Roman"/>
        </w:rPr>
        <w:t xml:space="preserve">. </w:t>
      </w:r>
      <w:r w:rsidR="00E002B0" w:rsidRPr="004D19FD">
        <w:rPr>
          <w:rFonts w:cs="Times New Roman"/>
        </w:rPr>
        <w:t>27</w:t>
      </w:r>
      <w:r w:rsidR="00F24097" w:rsidRPr="004D19FD">
        <w:rPr>
          <w:rFonts w:cs="Times New Roman"/>
        </w:rPr>
        <w:t xml:space="preserve">.) </w:t>
      </w:r>
      <w:r w:rsidR="00365185" w:rsidRPr="004D19FD">
        <w:rPr>
          <w:rFonts w:cs="Times New Roman"/>
        </w:rPr>
        <w:t>NGM</w:t>
      </w:r>
      <w:r w:rsidR="00F24097" w:rsidRPr="004D19FD">
        <w:rPr>
          <w:rFonts w:cs="Times New Roman"/>
        </w:rPr>
        <w:t xml:space="preserve"> rendelet </w:t>
      </w:r>
    </w:p>
    <w:p w14:paraId="72CC68DB" w14:textId="77777777" w:rsidR="00F24097" w:rsidRPr="004D19FD" w:rsidRDefault="00F24097" w:rsidP="00F24097">
      <w:pPr>
        <w:spacing w:after="0"/>
        <w:rPr>
          <w:rFonts w:cs="Times New Roman"/>
        </w:rPr>
      </w:pPr>
      <w:r w:rsidRPr="004D19FD">
        <w:rPr>
          <w:rFonts w:cs="Times New Roman"/>
        </w:rPr>
        <w:t>alapján készült.</w:t>
      </w:r>
    </w:p>
    <w:p w14:paraId="26DF92CB" w14:textId="77777777" w:rsidR="001A7777" w:rsidRPr="004D19FD" w:rsidRDefault="001A7777" w:rsidP="000B5E9D">
      <w:pPr>
        <w:spacing w:after="0"/>
        <w:rPr>
          <w:rFonts w:cs="Times New Roman"/>
        </w:rPr>
      </w:pPr>
    </w:p>
    <w:p w14:paraId="6A0F4BB0" w14:textId="77777777" w:rsidR="00E96240" w:rsidRPr="004D19FD" w:rsidRDefault="00E96240" w:rsidP="000B5E9D">
      <w:pPr>
        <w:spacing w:after="0"/>
        <w:rPr>
          <w:rFonts w:cs="Times New Roman"/>
        </w:rPr>
      </w:pPr>
    </w:p>
    <w:p w14:paraId="67D785E3" w14:textId="77777777" w:rsidR="00C64856" w:rsidRPr="004D19FD" w:rsidRDefault="00C64856" w:rsidP="00C64856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II. A szakképesítés alapadatai</w:t>
      </w:r>
    </w:p>
    <w:p w14:paraId="52384555" w14:textId="77777777" w:rsidR="00C64856" w:rsidRPr="004D19FD" w:rsidRDefault="00C64856" w:rsidP="00C64856">
      <w:pPr>
        <w:spacing w:after="0"/>
        <w:rPr>
          <w:rFonts w:cs="Times New Roman"/>
        </w:rPr>
      </w:pPr>
    </w:p>
    <w:p w14:paraId="53C8AEFC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A szakképesítés azonosító száma: </w:t>
      </w:r>
      <w:r w:rsidR="007A080F" w:rsidRPr="004D19FD">
        <w:rPr>
          <w:rFonts w:cs="Times New Roman"/>
        </w:rPr>
        <w:t>54</w:t>
      </w:r>
      <w:r w:rsidRPr="004D19FD">
        <w:rPr>
          <w:rFonts w:cs="Times New Roman"/>
        </w:rPr>
        <w:t xml:space="preserve"> </w:t>
      </w:r>
      <w:r w:rsidR="007A080F" w:rsidRPr="004D19FD">
        <w:rPr>
          <w:rFonts w:cs="Times New Roman"/>
        </w:rPr>
        <w:t>523</w:t>
      </w:r>
      <w:r w:rsidRPr="004D19FD">
        <w:rPr>
          <w:rFonts w:cs="Times New Roman"/>
        </w:rPr>
        <w:t xml:space="preserve"> </w:t>
      </w:r>
      <w:r w:rsidR="007A080F" w:rsidRPr="004D19FD">
        <w:rPr>
          <w:rFonts w:cs="Times New Roman"/>
        </w:rPr>
        <w:t>02</w:t>
      </w:r>
    </w:p>
    <w:p w14:paraId="54EDE2F8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Szakképesítés megnevezése: </w:t>
      </w:r>
      <w:r w:rsidR="007A080F" w:rsidRPr="004D19FD">
        <w:rPr>
          <w:rFonts w:cs="Times New Roman"/>
        </w:rPr>
        <w:t>Elektronikai technikus</w:t>
      </w:r>
    </w:p>
    <w:p w14:paraId="452933BD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A szakmacsoport száma és megnevezése: </w:t>
      </w:r>
      <w:r w:rsidR="00052E15" w:rsidRPr="004D19FD">
        <w:rPr>
          <w:rFonts w:cs="Times New Roman"/>
        </w:rPr>
        <w:t>6</w:t>
      </w:r>
      <w:r w:rsidRPr="004D19FD">
        <w:rPr>
          <w:rFonts w:cs="Times New Roman"/>
        </w:rPr>
        <w:t xml:space="preserve">. </w:t>
      </w:r>
      <w:r w:rsidR="006A0BB3" w:rsidRPr="004D19FD">
        <w:rPr>
          <w:rFonts w:cs="Times New Roman"/>
        </w:rPr>
        <w:t>E</w:t>
      </w:r>
      <w:r w:rsidR="001A63D1" w:rsidRPr="004D19FD">
        <w:rPr>
          <w:rFonts w:cs="Times New Roman"/>
        </w:rPr>
        <w:t>lektrotechnika-elektronika</w:t>
      </w:r>
    </w:p>
    <w:p w14:paraId="58B2A5DC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Ágazati besorolás száma és megnevezése: </w:t>
      </w:r>
      <w:r w:rsidR="007A080F" w:rsidRPr="004D19FD">
        <w:rPr>
          <w:rFonts w:cs="Times New Roman"/>
        </w:rPr>
        <w:t>XI</w:t>
      </w:r>
      <w:r w:rsidRPr="004D19FD">
        <w:rPr>
          <w:rFonts w:cs="Times New Roman"/>
        </w:rPr>
        <w:t xml:space="preserve">. </w:t>
      </w:r>
      <w:r w:rsidR="007A080F" w:rsidRPr="004D19FD">
        <w:rPr>
          <w:rFonts w:cs="Times New Roman"/>
        </w:rPr>
        <w:t>Villamosipar és elektronika</w:t>
      </w:r>
    </w:p>
    <w:p w14:paraId="5891DEB5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Iskolai rendszerű szakképzésben a szakképzési évfolyamok száma: </w:t>
      </w:r>
      <w:r w:rsidR="00052E15" w:rsidRPr="004D19FD">
        <w:rPr>
          <w:rFonts w:cs="Times New Roman"/>
        </w:rPr>
        <w:t>2</w:t>
      </w:r>
      <w:r w:rsidRPr="004D19FD">
        <w:rPr>
          <w:rFonts w:cs="Times New Roman"/>
        </w:rPr>
        <w:t xml:space="preserve"> év</w:t>
      </w:r>
    </w:p>
    <w:p w14:paraId="6F19B445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Elméleti képzési idő aránya: </w:t>
      </w:r>
      <w:r w:rsidR="00052E15" w:rsidRPr="004D19FD">
        <w:rPr>
          <w:rFonts w:cs="Times New Roman"/>
        </w:rPr>
        <w:t>40</w:t>
      </w:r>
      <w:r w:rsidRPr="004D19FD">
        <w:rPr>
          <w:rFonts w:cs="Times New Roman"/>
        </w:rPr>
        <w:t>%</w:t>
      </w:r>
    </w:p>
    <w:p w14:paraId="4825B832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Gyakorlati képzési idő aránya: </w:t>
      </w:r>
      <w:r w:rsidR="00052E15" w:rsidRPr="004D19FD">
        <w:rPr>
          <w:rFonts w:cs="Times New Roman"/>
        </w:rPr>
        <w:t>60</w:t>
      </w:r>
      <w:r w:rsidRPr="004D19FD">
        <w:rPr>
          <w:rFonts w:cs="Times New Roman"/>
        </w:rPr>
        <w:t>%</w:t>
      </w:r>
    </w:p>
    <w:p w14:paraId="6A183D30" w14:textId="77777777" w:rsidR="00C64856" w:rsidRPr="004D19FD" w:rsidRDefault="00C64856" w:rsidP="00C64856">
      <w:pPr>
        <w:spacing w:after="0"/>
        <w:rPr>
          <w:rFonts w:cs="Times New Roman"/>
        </w:rPr>
      </w:pPr>
      <w:r w:rsidRPr="004D19FD">
        <w:rPr>
          <w:rFonts w:cs="Times New Roman"/>
        </w:rPr>
        <w:t>Az iskolai rendszerű képzésben az összefüggő szakmai gyakorlat időtartama:</w:t>
      </w:r>
    </w:p>
    <w:p w14:paraId="3EF05146" w14:textId="77777777" w:rsidR="00C64856" w:rsidRPr="004D19F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D19FD">
        <w:rPr>
          <w:rFonts w:cs="Times New Roman"/>
        </w:rPr>
        <w:t>5 évfolyamos képzés esetén</w:t>
      </w:r>
      <w:r w:rsidR="00381B6C" w:rsidRPr="004D19FD">
        <w:rPr>
          <w:rFonts w:cs="Times New Roman"/>
        </w:rPr>
        <w:t>:</w:t>
      </w:r>
      <w:r w:rsidRPr="004D19FD">
        <w:rPr>
          <w:rFonts w:cs="Times New Roman"/>
        </w:rPr>
        <w:t xml:space="preserve"> </w:t>
      </w:r>
      <w:r w:rsidR="00BD0108" w:rsidRPr="004D19FD">
        <w:rPr>
          <w:rFonts w:cs="Times New Roman"/>
        </w:rPr>
        <w:t>a 10. évfolyamot követően 140</w:t>
      </w:r>
      <w:r w:rsidRPr="004D19FD">
        <w:rPr>
          <w:rFonts w:cs="Times New Roman"/>
        </w:rPr>
        <w:t xml:space="preserve"> óra, a 11. évfolyamot követően 140 óra; </w:t>
      </w:r>
    </w:p>
    <w:p w14:paraId="246AC76B" w14:textId="09019A14" w:rsidR="00C64856" w:rsidRPr="004D19F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D19FD">
        <w:rPr>
          <w:rFonts w:cs="Times New Roman"/>
        </w:rPr>
        <w:t>2 évfolyamos képzés esetén</w:t>
      </w:r>
      <w:r w:rsidR="00381B6C" w:rsidRPr="004D19FD">
        <w:rPr>
          <w:rFonts w:cs="Times New Roman"/>
        </w:rPr>
        <w:t>:</w:t>
      </w:r>
      <w:r w:rsidRPr="004D19FD">
        <w:rPr>
          <w:rFonts w:cs="Times New Roman"/>
        </w:rPr>
        <w:t xml:space="preserve"> az első szakképzési évfolyamot követően </w:t>
      </w:r>
      <w:r w:rsidR="00BD0108" w:rsidRPr="004D19FD">
        <w:rPr>
          <w:rFonts w:cs="Times New Roman"/>
        </w:rPr>
        <w:t>160</w:t>
      </w:r>
      <w:r w:rsidRPr="004D19FD">
        <w:rPr>
          <w:rFonts w:cs="Times New Roman"/>
        </w:rPr>
        <w:t xml:space="preserve"> óra</w:t>
      </w:r>
      <w:r w:rsidR="00F30E43">
        <w:rPr>
          <w:rFonts w:cs="Times New Roman"/>
        </w:rPr>
        <w:t>.</w:t>
      </w:r>
    </w:p>
    <w:p w14:paraId="2F71174F" w14:textId="77777777" w:rsidR="001A7777" w:rsidRDefault="001A7777" w:rsidP="000B5E9D">
      <w:pPr>
        <w:spacing w:after="0"/>
        <w:rPr>
          <w:rFonts w:cs="Times New Roman"/>
        </w:rPr>
      </w:pPr>
    </w:p>
    <w:p w14:paraId="50CA26DE" w14:textId="77777777" w:rsidR="004D19FD" w:rsidRDefault="004D19FD" w:rsidP="000B5E9D">
      <w:pPr>
        <w:spacing w:after="0"/>
        <w:rPr>
          <w:rFonts w:cs="Times New Roman"/>
        </w:rPr>
      </w:pPr>
    </w:p>
    <w:p w14:paraId="7641E97D" w14:textId="77777777" w:rsidR="004D19FD" w:rsidRPr="004D19FD" w:rsidRDefault="004D19FD" w:rsidP="000B5E9D">
      <w:pPr>
        <w:spacing w:after="0"/>
        <w:rPr>
          <w:rFonts w:cs="Times New Roman"/>
        </w:rPr>
      </w:pPr>
    </w:p>
    <w:p w14:paraId="2097F776" w14:textId="77777777" w:rsidR="00E96240" w:rsidRPr="004D19FD" w:rsidRDefault="00E96240" w:rsidP="000B5E9D">
      <w:pPr>
        <w:spacing w:after="0"/>
        <w:rPr>
          <w:rFonts w:cs="Times New Roman"/>
        </w:rPr>
      </w:pPr>
    </w:p>
    <w:p w14:paraId="00FD2178" w14:textId="77777777" w:rsidR="00E96240" w:rsidRPr="004D19FD" w:rsidRDefault="00E96240" w:rsidP="00E96240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lastRenderedPageBreak/>
        <w:t>III. A szakképzésbe történő belépés feltételei</w:t>
      </w:r>
    </w:p>
    <w:p w14:paraId="09F9A388" w14:textId="77777777" w:rsidR="00E96240" w:rsidRPr="004D19FD" w:rsidRDefault="00E96240" w:rsidP="00E96240">
      <w:pPr>
        <w:spacing w:after="0"/>
        <w:rPr>
          <w:rFonts w:cs="Times New Roman"/>
        </w:rPr>
      </w:pPr>
    </w:p>
    <w:p w14:paraId="49034EF4" w14:textId="7777777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>Iskolai előképzettség: érettségi végzettség</w:t>
      </w:r>
    </w:p>
    <w:p w14:paraId="1EF8D4FA" w14:textId="7777777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Bemeneti kompetenciák: </w:t>
      </w:r>
      <w:r w:rsidR="000772D7" w:rsidRPr="004D19FD">
        <w:rPr>
          <w:rFonts w:cs="Times New Roman"/>
        </w:rPr>
        <w:t>—</w:t>
      </w:r>
    </w:p>
    <w:p w14:paraId="4B0F2D06" w14:textId="7777777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Szakmai előképzettség: </w:t>
      </w:r>
      <w:r w:rsidR="000772D7" w:rsidRPr="004D19FD">
        <w:rPr>
          <w:rFonts w:cs="Times New Roman"/>
        </w:rPr>
        <w:t>—</w:t>
      </w:r>
    </w:p>
    <w:p w14:paraId="203F0D7B" w14:textId="7777777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Előírt gyakorlat: </w:t>
      </w:r>
      <w:r w:rsidR="000772D7" w:rsidRPr="004D19FD">
        <w:rPr>
          <w:rFonts w:cs="Times New Roman"/>
        </w:rPr>
        <w:t>—</w:t>
      </w:r>
    </w:p>
    <w:p w14:paraId="2DF4FA68" w14:textId="27C97E0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Egészségügyi alkalmassági követelmények: </w:t>
      </w:r>
      <w:r w:rsidR="00365185" w:rsidRPr="004D19FD">
        <w:rPr>
          <w:rFonts w:cs="Times New Roman"/>
        </w:rPr>
        <w:t>szükségesek</w:t>
      </w:r>
    </w:p>
    <w:p w14:paraId="2A372FA4" w14:textId="56610A81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Pályaalkalmassági követelmények: </w:t>
      </w:r>
      <w:r w:rsidR="00F37D4E" w:rsidRPr="004D19FD">
        <w:rPr>
          <w:rFonts w:cs="Times New Roman"/>
        </w:rPr>
        <w:t>—</w:t>
      </w:r>
    </w:p>
    <w:p w14:paraId="222B6179" w14:textId="77777777" w:rsidR="00E96240" w:rsidRPr="004D19FD" w:rsidRDefault="00E96240" w:rsidP="00E96240">
      <w:pPr>
        <w:spacing w:after="0"/>
        <w:rPr>
          <w:rFonts w:cs="Times New Roman"/>
        </w:rPr>
      </w:pPr>
    </w:p>
    <w:p w14:paraId="75472FF4" w14:textId="77777777" w:rsidR="00E96240" w:rsidRPr="004D19FD" w:rsidRDefault="00E96240" w:rsidP="00E96240">
      <w:pPr>
        <w:spacing w:after="0"/>
        <w:rPr>
          <w:rFonts w:cs="Times New Roman"/>
        </w:rPr>
      </w:pPr>
    </w:p>
    <w:p w14:paraId="47078B0B" w14:textId="77777777" w:rsidR="00E96240" w:rsidRPr="004D19FD" w:rsidRDefault="00E96240" w:rsidP="00E96240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IV. A szakképzés szervezésének feltételei</w:t>
      </w:r>
    </w:p>
    <w:p w14:paraId="076DF1F4" w14:textId="77777777" w:rsidR="00E96240" w:rsidRPr="004D19FD" w:rsidRDefault="00E96240" w:rsidP="00E96240">
      <w:pPr>
        <w:spacing w:after="0"/>
        <w:rPr>
          <w:rFonts w:cs="Times New Roman"/>
        </w:rPr>
      </w:pPr>
    </w:p>
    <w:p w14:paraId="1FE7BFA9" w14:textId="77777777" w:rsidR="00E96240" w:rsidRPr="004D19FD" w:rsidRDefault="00E96240" w:rsidP="00E96240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Személyi feltételek</w:t>
      </w:r>
    </w:p>
    <w:p w14:paraId="18B07BB5" w14:textId="7777777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58682E7" w14:textId="77777777" w:rsidR="00E96240" w:rsidRPr="004D19FD" w:rsidRDefault="00E96240" w:rsidP="00E96240">
      <w:pPr>
        <w:spacing w:after="0"/>
        <w:rPr>
          <w:rFonts w:cs="Times New Roman"/>
        </w:rPr>
      </w:pPr>
      <w:r w:rsidRPr="004D19FD">
        <w:rPr>
          <w:rFonts w:cs="Times New Roman"/>
        </w:rPr>
        <w:t>Ezen túl az alábbi tantárgyak oktatására az alábbi végzettséggel rendelkező szakember alkalmazható:</w:t>
      </w:r>
    </w:p>
    <w:p w14:paraId="5458C1F1" w14:textId="77777777" w:rsidR="001A7777" w:rsidRPr="004D19FD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4D19FD" w:rsidRPr="004D19FD" w14:paraId="2A11F043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C151536" w14:textId="77777777" w:rsidR="00CB35F2" w:rsidRPr="004D19FD" w:rsidRDefault="00CB35F2" w:rsidP="004D19FD">
            <w:pPr>
              <w:spacing w:after="0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FDBB093" w14:textId="77777777" w:rsidR="00CB35F2" w:rsidRPr="004D19F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szCs w:val="24"/>
                <w:lang w:eastAsia="hu-HU"/>
              </w:rPr>
              <w:t>Szakképesítés/Szakképzettség</w:t>
            </w:r>
          </w:p>
        </w:tc>
      </w:tr>
      <w:tr w:rsidR="004D19FD" w:rsidRPr="004D19FD" w14:paraId="35C8DFA6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0D3B13BC" w14:textId="77777777" w:rsidR="00CB35F2" w:rsidRPr="004D19F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2E70BB29" w14:textId="77777777" w:rsidR="00CB35F2" w:rsidRPr="004D19F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  <w:tr w:rsidR="00CB35F2" w:rsidRPr="004D19FD" w14:paraId="32BDDA3A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7638AF47" w14:textId="77777777" w:rsidR="00CB35F2" w:rsidRPr="004D19F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7A93E09" w14:textId="77777777" w:rsidR="00CB35F2" w:rsidRPr="004D19FD" w:rsidRDefault="00CB35F2" w:rsidP="00CB35F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–</w:t>
            </w:r>
          </w:p>
        </w:tc>
      </w:tr>
    </w:tbl>
    <w:p w14:paraId="3869BFC2" w14:textId="77777777" w:rsidR="00CB35F2" w:rsidRPr="004D19FD" w:rsidRDefault="00CB35F2" w:rsidP="000B5E9D">
      <w:pPr>
        <w:spacing w:after="0"/>
        <w:rPr>
          <w:rFonts w:cs="Times New Roman"/>
        </w:rPr>
      </w:pPr>
    </w:p>
    <w:p w14:paraId="4BEE4367" w14:textId="77777777" w:rsidR="00696ED9" w:rsidRPr="004D19FD" w:rsidRDefault="00696ED9" w:rsidP="00696ED9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Tárgyi feltételek</w:t>
      </w:r>
    </w:p>
    <w:p w14:paraId="0E9C9CAA" w14:textId="77777777" w:rsidR="00696ED9" w:rsidRPr="004D19FD" w:rsidRDefault="00696ED9" w:rsidP="00696ED9">
      <w:pPr>
        <w:spacing w:after="0"/>
        <w:rPr>
          <w:rFonts w:cs="Times New Roman"/>
        </w:rPr>
      </w:pPr>
      <w:r w:rsidRPr="004D19FD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2932DBDC" w14:textId="77777777" w:rsidR="00696ED9" w:rsidRPr="004D19FD" w:rsidRDefault="00696ED9" w:rsidP="00696ED9">
      <w:pPr>
        <w:spacing w:after="0"/>
        <w:rPr>
          <w:rFonts w:cs="Times New Roman"/>
        </w:rPr>
      </w:pPr>
    </w:p>
    <w:p w14:paraId="1F293FF2" w14:textId="77777777" w:rsidR="0041674C" w:rsidRPr="004D19FD" w:rsidRDefault="00696ED9" w:rsidP="00696ED9">
      <w:pPr>
        <w:spacing w:after="0"/>
        <w:rPr>
          <w:rFonts w:cs="Times New Roman"/>
        </w:rPr>
      </w:pPr>
      <w:r w:rsidRPr="004D19FD">
        <w:rPr>
          <w:rFonts w:cs="Times New Roman"/>
        </w:rPr>
        <w:t>Ajánlás a szakmai képzés lebonyolításához szükséges további eszközökre és felszerelésekre: Nincs.</w:t>
      </w:r>
    </w:p>
    <w:p w14:paraId="0C86E329" w14:textId="77777777" w:rsidR="004F6765" w:rsidRPr="004D19FD" w:rsidRDefault="004F6765" w:rsidP="000B5E9D">
      <w:pPr>
        <w:spacing w:after="0"/>
        <w:rPr>
          <w:rFonts w:cs="Times New Roman"/>
        </w:rPr>
      </w:pPr>
    </w:p>
    <w:p w14:paraId="2DC550DF" w14:textId="77777777" w:rsidR="00FB273F" w:rsidRPr="004D19FD" w:rsidRDefault="00FB273F" w:rsidP="00FB273F">
      <w:pPr>
        <w:spacing w:after="0"/>
        <w:rPr>
          <w:rFonts w:cs="Times New Roman"/>
        </w:rPr>
      </w:pPr>
    </w:p>
    <w:p w14:paraId="05BC3E9A" w14:textId="77777777" w:rsidR="00FB273F" w:rsidRPr="004D19FD" w:rsidRDefault="00FB273F" w:rsidP="00FB273F">
      <w:p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V. A szakképesítés óraterve nappali rendszerű oktatásra</w:t>
      </w:r>
    </w:p>
    <w:p w14:paraId="21BA4747" w14:textId="77777777" w:rsidR="00FB273F" w:rsidRPr="004D19FD" w:rsidRDefault="00FB273F" w:rsidP="00FB273F">
      <w:pPr>
        <w:spacing w:after="0"/>
        <w:rPr>
          <w:rFonts w:cs="Times New Roman"/>
        </w:rPr>
      </w:pPr>
    </w:p>
    <w:p w14:paraId="024D4484" w14:textId="77777777" w:rsidR="00FB273F" w:rsidRPr="004D19FD" w:rsidRDefault="00FB273F" w:rsidP="00FB273F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E50FE4" w:rsidRPr="004D19FD">
        <w:rPr>
          <w:rFonts w:cs="Times New Roman"/>
        </w:rPr>
        <w:t>szakgimnázium</w:t>
      </w:r>
      <w:r w:rsidRPr="004D19FD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4D19FD">
        <w:rPr>
          <w:rFonts w:cs="Times New Roman"/>
        </w:rPr>
        <w:t>szakgimnázium</w:t>
      </w:r>
      <w:r w:rsidRPr="004D19FD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4D19FD">
        <w:rPr>
          <w:rFonts w:cs="Times New Roman"/>
        </w:rPr>
        <w:t>szakgimnázium</w:t>
      </w:r>
      <w:r w:rsidRPr="004D19FD">
        <w:rPr>
          <w:rFonts w:cs="Times New Roman"/>
        </w:rPr>
        <w:t>i szakmai tantárgyainak tartalmával, összes óraszámával.</w:t>
      </w:r>
    </w:p>
    <w:p w14:paraId="694A27A2" w14:textId="77777777" w:rsidR="00820131" w:rsidRPr="004D19FD" w:rsidRDefault="00820131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5CDF6E15" w14:textId="77777777" w:rsidR="00FB273F" w:rsidRPr="004D19FD" w:rsidRDefault="00FB273F" w:rsidP="00FB273F">
      <w:pPr>
        <w:spacing w:after="0"/>
        <w:rPr>
          <w:rFonts w:cs="Times New Roman"/>
        </w:rPr>
      </w:pPr>
    </w:p>
    <w:p w14:paraId="028F129E" w14:textId="77777777" w:rsidR="008B01A2" w:rsidRPr="004D19FD" w:rsidRDefault="00E50FE4" w:rsidP="00FB273F">
      <w:pPr>
        <w:spacing w:after="0"/>
        <w:rPr>
          <w:rFonts w:cs="Times New Roman"/>
        </w:rPr>
      </w:pPr>
      <w:r w:rsidRPr="004D19FD">
        <w:rPr>
          <w:rFonts w:cs="Times New Roman"/>
        </w:rPr>
        <w:t>Szakgimnázium</w:t>
      </w:r>
      <w:r w:rsidR="00FB273F" w:rsidRPr="004D19FD">
        <w:rPr>
          <w:rFonts w:cs="Times New Roman"/>
        </w:rPr>
        <w:t>i képzés esetén a heti és éves szakmai óraszámok:</w:t>
      </w:r>
    </w:p>
    <w:p w14:paraId="45C9FBF5" w14:textId="77777777" w:rsidR="002C6866" w:rsidRPr="004D19FD" w:rsidRDefault="002C6866" w:rsidP="002C6866">
      <w:pPr>
        <w:spacing w:after="0"/>
        <w:rPr>
          <w:rFonts w:cs="Times New Roman"/>
          <w:szCs w:val="24"/>
        </w:rPr>
      </w:pPr>
    </w:p>
    <w:p w14:paraId="70D3C78F" w14:textId="77777777" w:rsidR="002C6866" w:rsidRPr="004D19F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4D19FD" w:rsidRPr="004D19FD" w14:paraId="359EAB7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BBCD4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A7B880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DFC23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éves óraszám </w:t>
            </w:r>
          </w:p>
        </w:tc>
      </w:tr>
      <w:tr w:rsidR="004D19FD" w:rsidRPr="004D19FD" w14:paraId="459B2E9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24215D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20A44F" w14:textId="77777777" w:rsidR="002C6866" w:rsidRPr="004D19F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8</w:t>
            </w:r>
            <w:r w:rsidR="002C6866" w:rsidRPr="004D19F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4C3507" w14:textId="77777777" w:rsidR="002C6866" w:rsidRPr="004D19F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288</w:t>
            </w:r>
            <w:r w:rsidR="002C6866" w:rsidRPr="004D19FD">
              <w:rPr>
                <w:rFonts w:cs="Times New Roman"/>
              </w:rPr>
              <w:t xml:space="preserve"> óra/év</w:t>
            </w:r>
          </w:p>
        </w:tc>
      </w:tr>
      <w:tr w:rsidR="004D19FD" w:rsidRPr="004D19FD" w14:paraId="2A6B870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69FDB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3F8853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5DA40E" w14:textId="77777777" w:rsidR="002C6866" w:rsidRPr="004D19F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432 óra/év</w:t>
            </w:r>
          </w:p>
        </w:tc>
      </w:tr>
      <w:tr w:rsidR="004D19FD" w:rsidRPr="004D19FD" w14:paraId="182D684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6E3A3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7DFD9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535696" w14:textId="77777777" w:rsidR="002C6866" w:rsidRPr="004D19F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140 óra</w:t>
            </w:r>
          </w:p>
        </w:tc>
      </w:tr>
      <w:tr w:rsidR="004D19FD" w:rsidRPr="004D19FD" w14:paraId="334F8B9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07011B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C23452" w14:textId="77777777" w:rsidR="002C6866" w:rsidRPr="004D19F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11</w:t>
            </w:r>
            <w:r w:rsidR="002C6866" w:rsidRPr="004D19F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5DECBB" w14:textId="77777777" w:rsidR="002C6866" w:rsidRPr="004D19F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396</w:t>
            </w:r>
            <w:r w:rsidR="002C6866" w:rsidRPr="004D19FD">
              <w:rPr>
                <w:rFonts w:cs="Times New Roman"/>
              </w:rPr>
              <w:t xml:space="preserve"> óra/év</w:t>
            </w:r>
          </w:p>
        </w:tc>
      </w:tr>
      <w:tr w:rsidR="004D19FD" w:rsidRPr="004D19FD" w14:paraId="60096DA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AAE88A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7B0F3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3C4AAB" w14:textId="77777777" w:rsidR="002C6866" w:rsidRPr="004D19F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140 óra</w:t>
            </w:r>
          </w:p>
        </w:tc>
      </w:tr>
      <w:tr w:rsidR="004D19FD" w:rsidRPr="004D19FD" w14:paraId="754B37D1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C01F97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8DD17" w14:textId="77777777" w:rsidR="002C6866" w:rsidRPr="004D19F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12</w:t>
            </w:r>
            <w:r w:rsidR="002C6866" w:rsidRPr="004D19F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69126" w14:textId="77777777" w:rsidR="002C6866" w:rsidRPr="004D19F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372</w:t>
            </w:r>
            <w:r w:rsidR="002C6866" w:rsidRPr="004D19FD">
              <w:rPr>
                <w:rFonts w:cs="Times New Roman"/>
              </w:rPr>
              <w:t xml:space="preserve"> óra/év</w:t>
            </w:r>
          </w:p>
        </w:tc>
      </w:tr>
      <w:tr w:rsidR="004D19FD" w:rsidRPr="004D19FD" w14:paraId="2B05193D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A94509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A4AB4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A0AC77" w14:textId="77777777" w:rsidR="002C6866" w:rsidRPr="004D19F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961 óra/év</w:t>
            </w:r>
          </w:p>
        </w:tc>
      </w:tr>
      <w:tr w:rsidR="002C6866" w:rsidRPr="004D19FD" w14:paraId="7DD092C4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A601FD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A73607" w14:textId="77777777" w:rsidR="002C6866" w:rsidRPr="004D19F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272</w:t>
            </w:r>
            <w:r w:rsidR="002C6866" w:rsidRPr="004D19FD">
              <w:rPr>
                <w:rFonts w:cs="Times New Roman"/>
              </w:rPr>
              <w:t>9 óra</w:t>
            </w:r>
          </w:p>
        </w:tc>
      </w:tr>
    </w:tbl>
    <w:p w14:paraId="459B5C71" w14:textId="77777777" w:rsidR="002C6866" w:rsidRPr="004D19FD" w:rsidRDefault="002C6866" w:rsidP="002C6866">
      <w:pPr>
        <w:spacing w:after="0"/>
        <w:rPr>
          <w:rFonts w:cs="Times New Roman"/>
          <w:szCs w:val="24"/>
        </w:rPr>
      </w:pPr>
    </w:p>
    <w:p w14:paraId="743642F9" w14:textId="77777777" w:rsidR="002C6866" w:rsidRPr="004D19FD" w:rsidRDefault="002C6866" w:rsidP="002C6866">
      <w:pPr>
        <w:spacing w:after="0"/>
        <w:rPr>
          <w:rFonts w:cs="Times New Roman"/>
        </w:rPr>
      </w:pPr>
      <w:r w:rsidRPr="004D19FD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60B4482F" w14:textId="77777777" w:rsidR="002C6866" w:rsidRPr="004D19F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4D19FD" w:rsidRPr="004D19FD" w14:paraId="4B11DEA4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422B7B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B09EB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083623" w14:textId="77777777" w:rsidR="002C6866" w:rsidRPr="004D19F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éves óraszám </w:t>
            </w:r>
          </w:p>
        </w:tc>
      </w:tr>
      <w:tr w:rsidR="004D19FD" w:rsidRPr="004D19FD" w14:paraId="53B83172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971239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2C39D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372CA4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1116 óra/év</w:t>
            </w:r>
          </w:p>
        </w:tc>
      </w:tr>
      <w:tr w:rsidR="004D19FD" w:rsidRPr="004D19FD" w14:paraId="3FD7FB6A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4DC026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15490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A5DB39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160 óra</w:t>
            </w:r>
          </w:p>
        </w:tc>
      </w:tr>
      <w:tr w:rsidR="004D19FD" w:rsidRPr="004D19FD" w14:paraId="3217CDB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4E5F3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869052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5B429F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961 óra/év</w:t>
            </w:r>
          </w:p>
        </w:tc>
      </w:tr>
      <w:tr w:rsidR="004D19FD" w:rsidRPr="004D19FD" w14:paraId="363D48D1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3CAECA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0A6122" w14:textId="77777777" w:rsidR="002C6866" w:rsidRPr="004D19F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2237 óra</w:t>
            </w:r>
          </w:p>
        </w:tc>
      </w:tr>
    </w:tbl>
    <w:p w14:paraId="681F5051" w14:textId="77777777" w:rsidR="002C6866" w:rsidRPr="004D19FD" w:rsidRDefault="002C6866" w:rsidP="002C6866">
      <w:pPr>
        <w:spacing w:after="0"/>
        <w:rPr>
          <w:rFonts w:cs="Times New Roman"/>
          <w:szCs w:val="24"/>
        </w:rPr>
      </w:pPr>
    </w:p>
    <w:p w14:paraId="14591DD4" w14:textId="77777777" w:rsidR="00876453" w:rsidRPr="004D19FD" w:rsidRDefault="001F08AF" w:rsidP="000B5E9D">
      <w:pPr>
        <w:spacing w:after="0"/>
        <w:rPr>
          <w:rFonts w:cs="Times New Roman"/>
        </w:rPr>
      </w:pPr>
      <w:r w:rsidRPr="004D19FD">
        <w:rPr>
          <w:rFonts w:cs="Times New Roman"/>
        </w:rPr>
        <w:t xml:space="preserve">(A kizárólag 13-14. évfolyamon megszervezett képzésben, illetve a </w:t>
      </w:r>
      <w:r w:rsidR="00E50FE4" w:rsidRPr="004D19FD">
        <w:rPr>
          <w:rFonts w:cs="Times New Roman"/>
        </w:rPr>
        <w:t>szakgimnázium</w:t>
      </w:r>
      <w:r w:rsidRPr="004D19FD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39D9FECB" w14:textId="77777777" w:rsidR="00CB484D" w:rsidRPr="004D19FD" w:rsidRDefault="00CB484D" w:rsidP="000B5E9D">
      <w:pPr>
        <w:spacing w:after="0"/>
        <w:rPr>
          <w:rFonts w:cs="Times New Roman"/>
        </w:rPr>
        <w:sectPr w:rsidR="00CB484D" w:rsidRPr="004D19F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B109519" w14:textId="77777777" w:rsidR="00CB484D" w:rsidRPr="004D19FD" w:rsidRDefault="00CB484D" w:rsidP="00CB484D">
      <w:pPr>
        <w:spacing w:after="0"/>
        <w:jc w:val="center"/>
        <w:rPr>
          <w:rFonts w:cs="Times New Roman"/>
        </w:rPr>
      </w:pPr>
      <w:r w:rsidRPr="004D19FD">
        <w:rPr>
          <w:rFonts w:cs="Times New Roman"/>
        </w:rPr>
        <w:t>1. számú táblázat</w:t>
      </w:r>
    </w:p>
    <w:p w14:paraId="4634DABD" w14:textId="77777777" w:rsidR="008B01A2" w:rsidRPr="004D19FD" w:rsidRDefault="00CB484D" w:rsidP="00CB484D">
      <w:pPr>
        <w:spacing w:after="0"/>
        <w:jc w:val="center"/>
        <w:rPr>
          <w:rFonts w:cs="Times New Roman"/>
          <w:b/>
        </w:rPr>
      </w:pPr>
      <w:r w:rsidRPr="004D19FD">
        <w:rPr>
          <w:rFonts w:cs="Times New Roman"/>
          <w:b/>
        </w:rPr>
        <w:t>A szakmai követelménymodulokhoz rendelt tantárgyak heti óraszáma évfolyamonként</w:t>
      </w:r>
    </w:p>
    <w:p w14:paraId="74B86BD5" w14:textId="77777777" w:rsidR="00420CA2" w:rsidRPr="004D19FD" w:rsidRDefault="00420CA2" w:rsidP="000B5E9D">
      <w:pPr>
        <w:spacing w:after="0"/>
        <w:rPr>
          <w:rFonts w:cs="Times New Roman"/>
        </w:rPr>
      </w:pPr>
    </w:p>
    <w:p w14:paraId="620DCF26" w14:textId="77777777" w:rsidR="00752ECD" w:rsidRPr="004D19FD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4D19FD" w:rsidRPr="004D19FD" w14:paraId="7DFFF159" w14:textId="77777777" w:rsidTr="004D19FD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7D1937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B6AC8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A9AE6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392AD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2D1288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B1718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0140C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1C34D7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240E0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4D19FD" w:rsidRPr="004D19FD" w14:paraId="345348A2" w14:textId="77777777" w:rsidTr="004D19FD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5EDAECD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0FBC407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40282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5EF8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6968D2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076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0B2E6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A48A1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531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1C8B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3A1132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0D1BC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92F3C2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22EB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AB521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1C3B8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C7A15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2951D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9265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4D19FD" w:rsidRPr="004D19FD" w14:paraId="522FA777" w14:textId="77777777" w:rsidTr="004D19FD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A163DD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24EB2B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02B52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791361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914B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1C0DA7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7D2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22815D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7F625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1EE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A2DB4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4676E87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C0F9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83ABA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013B8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8966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5248B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460F51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4AECE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3751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4D19FD" w:rsidRPr="004D19FD" w14:paraId="31C3CC37" w14:textId="77777777" w:rsidTr="004D19FD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0938699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373B7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65F02E5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A2FE7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2AE13AC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14" w:type="dxa"/>
            <w:vMerge/>
            <w:vAlign w:val="center"/>
            <w:hideMark/>
          </w:tcPr>
          <w:p w14:paraId="1D98A94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4A3D3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/>
            <w:vAlign w:val="center"/>
            <w:hideMark/>
          </w:tcPr>
          <w:p w14:paraId="1C07F1F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7DA69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11D55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2D744A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625" w:type="dxa"/>
            <w:vMerge/>
            <w:vAlign w:val="center"/>
            <w:hideMark/>
          </w:tcPr>
          <w:p w14:paraId="615D6E7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864E5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23ED42F5" w14:textId="77777777" w:rsidTr="004D19FD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3F7E267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9727F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2E5A6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268A9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4A05B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E760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CCF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04109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A1AC2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462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0692B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C926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8D439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AFEA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B1DD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D835C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37D24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2DAF7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55F2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3561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52C63243" w14:textId="77777777" w:rsidTr="004D19FD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02E82D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35DBFF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9AC6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2B12C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FC4C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70ADB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8D1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9AF1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27A7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1AC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4832BC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73328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097C5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97D79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DAFF4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24672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3956E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6B076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BC62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80C81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60AB4A9B" w14:textId="77777777" w:rsidTr="004D19FD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188303E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11500-12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539FE1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D5F9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7E386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B422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A40F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FF5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AFDE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FAEE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D74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A4FFB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965E8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59301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39A67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9173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7F845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A7E7A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1329F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E2DCD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4178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76BE2905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659FF7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Informatikai és 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A9517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Múszaki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A629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08593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F77DF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C526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605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DEDB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E86D1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18A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EABF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4BFF3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2EA63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E8D9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F583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CB037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F4D02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8766C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239F1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3EC2E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031405D2" w14:textId="77777777" w:rsidTr="004D19F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83896B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FA7B3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D54CD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6665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5DC5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688B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A83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4F20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9AAC0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784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DB1B6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5BF76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3D48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05C4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3F16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24700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8EA59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16E11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A2C0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C7AB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713DBE2C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322FF77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10005-16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Villamosipari alaptevékenységek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534A60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FD36F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6A85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A8CA7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111D0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C8C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65D3D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1439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FA4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5497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4CE2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EAC84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531B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4849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6388D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29E93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89768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39A37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4111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799C62E8" w14:textId="77777777" w:rsidTr="004D19F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8B5865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6F0525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C9287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C599B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4C08C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9E462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60C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242E9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C15F9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DF8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2DC10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608E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64F49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D344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EAD4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CF66C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4C04C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04875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D97E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D4AA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4012601F" w14:textId="77777777" w:rsidTr="004D19F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F8B49A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D957C4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ACDD6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B0D8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716E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6AF8C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2B1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7803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236B8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D9A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589F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8E271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2389D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F8AD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2DAF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6AC25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536B0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E0F0D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295D1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A07E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467A8C49" w14:textId="77777777" w:rsidTr="004D19F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1BFE536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6D2CE4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040E3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5E87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9802B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0C52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C59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99A0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B07B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79A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63BD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B6B52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F4D38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6C8E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9E43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58B9F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874D0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47ADD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85DF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EE2E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68599674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6664B7A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10003-16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Irányítástechnikai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0E6EB3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5DAA3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CCBA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C117A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586C7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DD4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7F990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C2536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9F4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E1CB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33629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F247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CAA15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F4B8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E5151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B452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0DDD0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8918A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28AF8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5899BC9B" w14:textId="77777777" w:rsidTr="004D19F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FEDDAA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E9EB7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2FB3A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AF78D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60ECE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0FD3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0B5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2A83D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B5926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152B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53917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A4309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DA14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4A54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8AFEC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E5D3B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C895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F09F4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EA2D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DBCE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1B608E7C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CE5653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10001-16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Ipari folyamatok irányítása PLC-vel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769DAA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2F739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5D1A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C04C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B4FA5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962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C5165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9AB09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166C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F0FF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38D04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DFA6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F42A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0CA8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7B7C7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07364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F2C8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0F88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E8A0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3767F002" w14:textId="77777777" w:rsidTr="004D19F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246E6C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50FBE2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programozási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7FDB2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AA4BA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C946E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5671E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434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22815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6DE84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C68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8E00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B4FF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6C20C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D555E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11D1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990B3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F4078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74867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ABE9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11BED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485EDF4F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96F49D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10013-16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Áramkör építése üzemeltetése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D7020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Elektronikai áramkörök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19540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D0F1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DF4D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0A727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5B2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4E031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7D2F4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CA8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0528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CDE29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F593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3512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00E7E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71CE8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B12C2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C5B2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04EDA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18A4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07E1C3C7" w14:textId="77777777" w:rsidTr="004D19F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AA9C3C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DC94AB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Elektronikai áramkörök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E4528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E3269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EF961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0178A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F69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FF354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0EB62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E17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8C8C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CFD63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DFD8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8687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FECE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235BC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2867F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CE229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B5467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01F9D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D19FD" w:rsidRPr="004D19FD" w14:paraId="29BDC06A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B205D1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10014-16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Mechatronikai rendszerek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39F42B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Mechatronika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CF7C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DEF4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437F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98A2F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9D6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CC3CE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EC56B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624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7786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6669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D8A7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9A33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9A407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4B461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7140E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77396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5CB4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78AFA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750ABBBF" w14:textId="77777777" w:rsidTr="004D19F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6F8B78B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A43A3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Mechatronika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5A09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1DE7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E4114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1B984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524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71CF1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5E7A6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AE7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D5C1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6D9A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CD981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F49AD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A0EC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08CA1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E2E42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FAC4E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5A9B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FEEE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D19FD" w:rsidRPr="004D19FD" w14:paraId="6E4BFC04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37D1926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10015-12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Számítógép alkalmazása az elektronikában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EAA21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Számítógép alkalmazása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D58D4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E0CA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1D1C0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E3B1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F13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B2C1A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61180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4A4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A9C9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3B2A4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6F64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7655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CC5D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824A0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03111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5765D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E4A4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985D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3D80C60F" w14:textId="77777777" w:rsidTr="004D19F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410173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856A8D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szimuláció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F9710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16874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F4650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79BBF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FC0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059BD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C4FC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E14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C36E4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0EAB6B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7034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9B82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D8D4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76EA9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B6D30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6E376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39AB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87C4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D19FD" w:rsidRPr="004D19FD" w14:paraId="07210E4C" w14:textId="77777777" w:rsidTr="004D19F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103AFC2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E726D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programozás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BC946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39981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16AE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231B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107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4E7F6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1F90A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4D0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D1B8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9972AC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750C3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06BA9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D51AD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1807F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9988C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C60EF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D591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4E47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D19FD" w:rsidRPr="004D19FD" w14:paraId="1FE6E3A4" w14:textId="77777777" w:rsidTr="004D19F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1A2E278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7AFC03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Mikrovezérlők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C6E95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601E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76F96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E2ED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214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4BC85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F51852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D0D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A79D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4E5D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96E4B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76125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FA55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2BEBC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A4090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9FF88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1DA4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2B87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D19FD" w:rsidRPr="004D19FD" w14:paraId="367B5C72" w14:textId="77777777" w:rsidTr="004D19F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7B7DFD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Informatikai és műszaki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413566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Múszaki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4E7A8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63D0D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2FEF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D015E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554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B2BD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92065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0632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3183B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39FA12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DF4EB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0B5F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4A56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9F4CC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F4EDE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FAFFD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94A5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9AFA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3D3B4AC2" w14:textId="77777777" w:rsidTr="004D19F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59656A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388462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DF8F4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2CBAF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B18A4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651A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062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8494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3CE9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1A5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69FA5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58A59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78A16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8209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2A21A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FED02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296F1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3B6EC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9DE7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B476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D19FD" w:rsidRPr="004D19FD" w14:paraId="2EC6BE69" w14:textId="77777777" w:rsidTr="00650510">
        <w:trPr>
          <w:cantSplit/>
          <w:trHeight w:val="480"/>
          <w:jc w:val="center"/>
        </w:trPr>
        <w:tc>
          <w:tcPr>
            <w:tcW w:w="4779" w:type="dxa"/>
            <w:gridSpan w:val="2"/>
            <w:shd w:val="clear" w:color="auto" w:fill="auto"/>
            <w:vAlign w:val="center"/>
            <w:hideMark/>
          </w:tcPr>
          <w:p w14:paraId="415CCD2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037B9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C987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70DF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4B43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68FB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8C4A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C0A80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462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F783C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C782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F8BA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1074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95E43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03E39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E3EA7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4A720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8D41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137D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431FAA38" w14:textId="77777777" w:rsidR="006F5812" w:rsidRPr="004D19FD" w:rsidRDefault="006F5812" w:rsidP="000B5E9D">
      <w:pPr>
        <w:spacing w:after="0"/>
        <w:rPr>
          <w:rFonts w:cs="Times New Roman"/>
        </w:rPr>
      </w:pPr>
    </w:p>
    <w:p w14:paraId="30D1FAF0" w14:textId="77777777" w:rsidR="00CB484D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A</w:t>
      </w:r>
      <w:r w:rsidR="006F5812" w:rsidRPr="004D19FD">
        <w:rPr>
          <w:rFonts w:cs="Times New Roman"/>
        </w:rPr>
        <w:t xml:space="preserve"> kerettanterv szakmai tartalma –</w:t>
      </w:r>
      <w:r w:rsidRPr="004D19FD">
        <w:rPr>
          <w:rFonts w:cs="Times New Roman"/>
        </w:rPr>
        <w:t xml:space="preserve"> a szakképzésről szóló 2011. évi CLXXXVII. törvény 8.</w:t>
      </w:r>
      <w:r w:rsidR="006F5812" w:rsidRPr="004D19FD">
        <w:rPr>
          <w:rFonts w:cs="Times New Roman"/>
        </w:rPr>
        <w:t>§ (5) bekezdésének megfelelően –</w:t>
      </w:r>
      <w:r w:rsidRPr="004D19FD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0294A5CE" w14:textId="77777777" w:rsidR="00CB484D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Az időkeret fennmaradó részének (szabadsáv) szakmai tartalmáról a szakképző iskola szakmai programjában kell rendelkezni.</w:t>
      </w:r>
    </w:p>
    <w:p w14:paraId="1BA9706F" w14:textId="77777777" w:rsidR="00CB484D" w:rsidRPr="004D19FD" w:rsidRDefault="00CB484D" w:rsidP="00CB484D">
      <w:pPr>
        <w:spacing w:after="0"/>
        <w:rPr>
          <w:rFonts w:cs="Times New Roman"/>
        </w:rPr>
      </w:pPr>
    </w:p>
    <w:p w14:paraId="4E4B0654" w14:textId="77777777" w:rsidR="00420CA2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F3E913E" w14:textId="77777777" w:rsidR="00CB484D" w:rsidRPr="004D19FD" w:rsidRDefault="00CB484D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E56D15E" w14:textId="77777777" w:rsidR="00CB484D" w:rsidRPr="004D19FD" w:rsidRDefault="00CB484D" w:rsidP="00CB484D">
      <w:pPr>
        <w:spacing w:after="0"/>
        <w:jc w:val="center"/>
        <w:rPr>
          <w:rFonts w:cs="Times New Roman"/>
        </w:rPr>
      </w:pPr>
      <w:r w:rsidRPr="004D19FD">
        <w:rPr>
          <w:rFonts w:cs="Times New Roman"/>
        </w:rPr>
        <w:t>2. számú táblázat</w:t>
      </w:r>
    </w:p>
    <w:p w14:paraId="33AAAE75" w14:textId="77777777" w:rsidR="00420CA2" w:rsidRPr="004D19FD" w:rsidRDefault="00CB484D" w:rsidP="00CB484D">
      <w:pPr>
        <w:spacing w:after="0"/>
        <w:jc w:val="center"/>
        <w:rPr>
          <w:rFonts w:cs="Times New Roman"/>
          <w:b/>
        </w:rPr>
      </w:pPr>
      <w:r w:rsidRPr="004D19FD">
        <w:rPr>
          <w:rFonts w:cs="Times New Roman"/>
          <w:b/>
        </w:rPr>
        <w:t>A szakmai követelménymodulokhoz rendelt tantárgyak és témakörök óraszáma évfolyamonként</w:t>
      </w:r>
    </w:p>
    <w:p w14:paraId="35F397E5" w14:textId="77777777" w:rsidR="00420CA2" w:rsidRPr="004D19FD" w:rsidRDefault="00420CA2" w:rsidP="000B5E9D">
      <w:pPr>
        <w:spacing w:after="0"/>
        <w:rPr>
          <w:rFonts w:cs="Times New Roman"/>
        </w:rPr>
      </w:pPr>
    </w:p>
    <w:p w14:paraId="5D16FA6A" w14:textId="77777777" w:rsidR="006F5812" w:rsidRPr="004D19FD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D19FD" w:rsidRPr="004D19FD" w14:paraId="1C1CACEE" w14:textId="77777777" w:rsidTr="004D19FD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3454A4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E3717C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2988C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141CF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4C60A9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C91B6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D254B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ACEF7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10235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D87D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485F15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2CCF0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B32DE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97D6F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4D19FD" w:rsidRPr="004D19FD" w14:paraId="033E0D25" w14:textId="77777777" w:rsidTr="004D19FD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1322E54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C1AA5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04F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24B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6D4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04E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111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986D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B797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2B87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F80E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535E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32531F4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E3CDD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5BC1C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532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BB2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299CB1C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CAC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EE3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8B2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B99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7BB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3E0C91B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4D19FD" w:rsidRPr="004D19FD" w14:paraId="59B39042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E8AEF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1C722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553B4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8FD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5D8B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7BF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7A3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34DA4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A68E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BC39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6409B9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1DBF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4F7D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588146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1462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27C02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A6F8D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458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7B2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6B61A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B05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504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B505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1A0E8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1495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376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CD95C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2005</w:t>
            </w:r>
          </w:p>
        </w:tc>
      </w:tr>
      <w:tr w:rsidR="004D19FD" w:rsidRPr="004D19FD" w14:paraId="557FB5DE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8B20B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6FC09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773CE05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57812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6698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/>
            <w:vAlign w:val="center"/>
            <w:hideMark/>
          </w:tcPr>
          <w:p w14:paraId="6D0701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40CB36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vMerge/>
            <w:vAlign w:val="center"/>
            <w:hideMark/>
          </w:tcPr>
          <w:p w14:paraId="4EFB980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50420B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700" w:type="dxa"/>
            <w:vMerge/>
            <w:vAlign w:val="center"/>
            <w:hideMark/>
          </w:tcPr>
          <w:p w14:paraId="2A67834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23946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0219C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BA49F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757A27D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A56E4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1044</w:t>
            </w:r>
          </w:p>
        </w:tc>
        <w:tc>
          <w:tcPr>
            <w:tcW w:w="500" w:type="dxa"/>
            <w:vMerge/>
            <w:vAlign w:val="center"/>
            <w:hideMark/>
          </w:tcPr>
          <w:p w14:paraId="228FBA0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EDFAD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6611D75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D19FD" w:rsidRPr="004D19FD" w14:paraId="3131B558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F70F08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C712B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5226343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1EAD5F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861 óra (38,3%)</w:t>
            </w:r>
          </w:p>
        </w:tc>
        <w:tc>
          <w:tcPr>
            <w:tcW w:w="700" w:type="dxa"/>
            <w:vMerge/>
            <w:vAlign w:val="center"/>
            <w:hideMark/>
          </w:tcPr>
          <w:p w14:paraId="7C25078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9DFB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C5CE9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5934B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4EB3F80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93F4C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876 óra (40,5%)</w:t>
            </w:r>
          </w:p>
        </w:tc>
        <w:tc>
          <w:tcPr>
            <w:tcW w:w="700" w:type="dxa"/>
            <w:vMerge/>
            <w:vAlign w:val="center"/>
            <w:hideMark/>
          </w:tcPr>
          <w:p w14:paraId="3C735FD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D19FD" w:rsidRPr="004D19FD" w14:paraId="3725DBA7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06C7C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2C3E0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725510C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47161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1109 óra (61,7%)</w:t>
            </w:r>
          </w:p>
        </w:tc>
        <w:tc>
          <w:tcPr>
            <w:tcW w:w="700" w:type="dxa"/>
            <w:vMerge/>
            <w:vAlign w:val="center"/>
            <w:hideMark/>
          </w:tcPr>
          <w:p w14:paraId="4CB783E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4D466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92004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3E21AC7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E210B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77A750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1129 óra (59,5%)</w:t>
            </w:r>
          </w:p>
        </w:tc>
        <w:tc>
          <w:tcPr>
            <w:tcW w:w="700" w:type="dxa"/>
            <w:vMerge/>
            <w:vAlign w:val="center"/>
            <w:hideMark/>
          </w:tcPr>
          <w:p w14:paraId="68D10E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D19FD" w:rsidRPr="004D19FD" w14:paraId="251C4410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26874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4577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005F6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DB56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B54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41A5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E56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E838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DD57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8332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2BDD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2ED9F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1343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0DAF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22B1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07E6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0FCD9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F05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867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E718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25D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ABD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F70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B18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F229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D19FD" w:rsidRPr="004D19FD" w14:paraId="0E459D57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86BE9D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F6904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0409F65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3B6B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5F5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5C1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2CF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7E4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D5ED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0ECB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A389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EA9C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8D11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F29B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3DDC2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32A61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9D0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A5E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DE32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B4C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BBE3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157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097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E82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A7AA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D19FD" w:rsidRPr="004D19FD" w14:paraId="6E6ABD63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FB1D12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B2522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6B06CC2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D3E0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5FB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C70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0B67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7C4A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4839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E2A9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934C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EC91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9FFB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869A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D6708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A757A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9E0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FE7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9DC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B41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C8E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4D1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F0F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FC4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6AB9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D19FD" w:rsidRPr="004D19FD" w14:paraId="1C4247BC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FF0837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EF3EE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2D4DB86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82B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661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429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82C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661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3930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177B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F415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F610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FE997B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DC7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93332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1D8B0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B3F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753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C471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F30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557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B5E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D3D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8C6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5948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D19FD" w:rsidRPr="004D19FD" w14:paraId="1B3FD2A5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5C6B55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278D5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3F6722E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36E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203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850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66B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187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13CC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96E6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1164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5955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4514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31EA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FCCC7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3DE1E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F41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636B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1305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4D9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623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978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409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A16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77D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D19FD" w:rsidRPr="004D19FD" w14:paraId="11A3CD5C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A80B7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11F52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6F6CC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539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F0A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16F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1F9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2E87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121B8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A1E8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5457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B6EE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ECC7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B49B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B6AA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C8EB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E6B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E9A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8C8D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E3C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A04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A8E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F744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C6D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9058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D19FD" w:rsidRPr="004D19FD" w14:paraId="2C03D90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0A0BD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7584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57629E6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6484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C18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816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4D8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43D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117C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EEFD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7756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5061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BB48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952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0A72D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E451B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E8D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83D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CE10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92D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12D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CC4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2154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775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B28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D19FD" w:rsidRPr="004D19FD" w14:paraId="380889A2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AA9706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4911B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2B39FA4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2D9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097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DAC9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C9A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4A2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B7C1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875B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CE8E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4828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3B50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955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6919F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1734F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890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1AB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B37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E9A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C55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65F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5FF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532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5020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D19FD" w:rsidRPr="004D19FD" w14:paraId="51A02FC2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94E82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D9B64B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4D73383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156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F8E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C09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7AC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F9D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CBB5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0D70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9256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A0CA0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62E8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79BC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51113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0EF58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D0D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8F9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3961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ABC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9E8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B20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409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592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28E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78581B52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95517A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79CE1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7BE33EE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252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3C1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F9F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4523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5F6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A821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295A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82F5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0DAD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C46C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803B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880B5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28592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034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0B5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3F9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4A4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E4C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3BA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4E4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03D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2C7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2C8E1876" w14:textId="77777777" w:rsidTr="004D19FD">
        <w:trPr>
          <w:trHeight w:val="72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71D0A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11500-12 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Munkahelyi egészség és biztonság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24132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Munkahelyi egészség és biztonság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30009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7E11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FDB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65A9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207A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8E4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F8C1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2797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FED8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D0B9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5D82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322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CFF28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BE79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E40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4F2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1A48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BDC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351B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6F1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E23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195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5D33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1761F726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24D219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0F471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927535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B5E2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1D3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552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6E9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504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8DA8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78EB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F95A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12B9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7074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2995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9532AB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9B392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C52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C4D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D113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4DA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B8C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3C7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F3C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260C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A79D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78DD0E1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45317E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C84A5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78D7B9A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A06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068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872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F9D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C63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F248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E62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A8EF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FFC2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CAE0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18EE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9239B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BDBA0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95E1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21D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588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88C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BFC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E7C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532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C86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F81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249B761D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372C4A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EEFFF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0FDEF4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504A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65A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DD7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F8C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6D2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B285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BA14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AA33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9136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EA8A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E13D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FE84C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3945C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78C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BAD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1150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FD7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F05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53E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F20E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EF6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EF2C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1EA469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0EED3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AFE13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245F499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77E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326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85B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950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F05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E522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581C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53A4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EAF4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A972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744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61FF5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8E187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DF9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773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EE87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E99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485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6B6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0E5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006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D664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EC27F8B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3A1EF2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61B4F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0D6942B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193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26B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9CB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ADF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4D8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5221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DFDC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19EB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6848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B502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EEC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6F2D5B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FE88C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D221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517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6D22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C5BD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0CD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F47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D67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A45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97E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0B10E5D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6A3F7B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625FC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Munkavédelmi,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8010F4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453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6DD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A91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7CEB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87C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7340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8E74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2698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BE12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ACE22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01C9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C99337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5820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D208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2AF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563E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A25A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665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442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B9F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399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C6B4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08D17B74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24E5C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Informatikai és 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4DA2D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Múszaki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46CE5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9C00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CB69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C14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1E7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410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6FA4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0D11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61A2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9427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CF1A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4441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8CF9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461C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326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5A9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7093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E9B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D0C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567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A2A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0FB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B6FB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D19FD" w:rsidRPr="004D19FD" w14:paraId="5B3CCFEC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779C34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44F56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nemfémes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018720E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5DF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A41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AE5A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CFE5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9531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8682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477C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88A4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1397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BA3D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DBA5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556DF7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C80E4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9AF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BD6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FD7B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6C8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2AF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9564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006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FE6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FDDE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5D0D89DF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70185D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78AC0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Szakrajz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506B51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232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FB0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0B5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E18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0E8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9965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C703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EDC7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FC18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56CA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377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40148C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53079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5FB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A5A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060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97F7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F85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083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BA1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495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62F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77921536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B6F21C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6EB89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2FAD2E3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38D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4D8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49DB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A67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4FF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D100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010C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5112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2CAE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30DF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810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700" w:type="dxa"/>
            <w:vMerge/>
            <w:vAlign w:val="center"/>
            <w:hideMark/>
          </w:tcPr>
          <w:p w14:paraId="3474811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89D4D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B7AC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372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34B9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CFDA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8E3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FF27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5C6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31F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9B4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D19FD" w:rsidRPr="004D19FD" w14:paraId="51650D0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44A3E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5126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22D4C4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D37F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C6B7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B30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8EA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85D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C444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8FCA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6231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24BB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4C7C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5C9E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33AD45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F1275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7FC3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644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00DC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DBE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5C0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AF0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6E2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5A48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9189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D19FD" w:rsidRPr="004D19FD" w14:paraId="2D6CDC7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CB2C8A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C7633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3936EF1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7EBC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13C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B44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22DD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A20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D9A9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36E9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A7EF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97DC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E450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E44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1BC751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E484D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805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200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33A9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0244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A2C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09C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0EC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8EB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A5DF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D19FD" w:rsidRPr="004D19FD" w14:paraId="6D75A07A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4516F0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1E590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3E4A65C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FE7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0BB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6BF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205E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902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FF92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A4D9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2D4E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17F8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9209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10E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D04753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129CA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141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BF0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1430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633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CB2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98F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3B84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44E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7E9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D19FD" w:rsidRPr="004D19FD" w14:paraId="50DFCCDB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49A6CC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4C86F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69E31FD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9D1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182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A06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0E6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99B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9CBB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C575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2E2D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86DB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BAB2E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3214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942A2E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7016D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9F6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EDDA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D625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6DC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4B1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F8A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8A1C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50C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6ACA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D19FD" w:rsidRPr="004D19FD" w14:paraId="4AC79086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4C2C21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9C4EE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3D8C0BB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A92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B767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4E8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816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A0D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7A7F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8A8B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F41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2855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7286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3A0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F5DFD1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C45DC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4DD0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666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258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1BA9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F5B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8BD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986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C4C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F65F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D19FD" w:rsidRPr="004D19FD" w14:paraId="7FE3E67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500413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D2C15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Munkavédelmi,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14FB85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0A3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D25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46EA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938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4AA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427E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020A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49CF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97FB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9D69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99E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5467EA0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89783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D5AA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925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F055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F24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149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DAF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077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3F8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BEEF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</w:tbl>
    <w:p w14:paraId="699A57DB" w14:textId="77777777" w:rsidR="004D19FD" w:rsidRDefault="004D19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D19FD" w:rsidRPr="004D19FD" w14:paraId="47DA2706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vAlign w:val="center"/>
            <w:hideMark/>
          </w:tcPr>
          <w:p w14:paraId="650D0253" w14:textId="1864AF00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F1F12A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61C5F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C47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E27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6A7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068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1EA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EB748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5887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54A4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462D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41A3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082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74B8C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4D58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C17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D83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8D4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54D5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E06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C87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854D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DEE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38D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D19FD" w:rsidRPr="004D19FD" w14:paraId="3DC3032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17F21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AE24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Anyagok, szerszámok és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FB4A68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52D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9457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AC5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49A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E7E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3B2B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0322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5DFD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CC9F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1AD0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B0B5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423190F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93ADD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12E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A43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55A1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500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0C9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5C52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CC8A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909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672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D19FD" w:rsidRPr="004D19FD" w14:paraId="59C1B82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D5C853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6EB87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és villamos kötések</w:t>
            </w:r>
          </w:p>
        </w:tc>
        <w:tc>
          <w:tcPr>
            <w:tcW w:w="700" w:type="dxa"/>
            <w:vMerge/>
            <w:vAlign w:val="center"/>
            <w:hideMark/>
          </w:tcPr>
          <w:p w14:paraId="6FA6827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811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144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54D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3D5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03C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5D3F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657D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85E1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37FA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A48B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649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18E470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48CD9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3C3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918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A173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7F6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CC5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0DC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3654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B8A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D865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D19FD" w:rsidRPr="004D19FD" w14:paraId="15115F1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7C17D6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F4300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alkalmazáások</w:t>
            </w:r>
          </w:p>
        </w:tc>
        <w:tc>
          <w:tcPr>
            <w:tcW w:w="700" w:type="dxa"/>
            <w:vMerge/>
            <w:vAlign w:val="center"/>
            <w:hideMark/>
          </w:tcPr>
          <w:p w14:paraId="36E380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536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C30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88D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810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DC7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ADEE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A820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E942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A695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CA24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E679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EDC4B4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41177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2EB7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ACA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48C8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2C0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E7B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4E4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A05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203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C66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D19FD" w:rsidRPr="004D19FD" w14:paraId="7C5F037A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567965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10005-16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Villamosipari alaptevékenységek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A36995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BA481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0549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086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599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234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4D0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7485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3270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09C8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9685F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283A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4EFE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935F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3BB63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4CD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FB7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D3EB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BB4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9AD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8E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2DF5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3F64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EC3F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4D19FD" w:rsidRPr="004D19FD" w14:paraId="3B71B1D3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4155F3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F2E9F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alapfogalmak, a villamos áramkör</w:t>
            </w:r>
          </w:p>
        </w:tc>
        <w:tc>
          <w:tcPr>
            <w:tcW w:w="700" w:type="dxa"/>
            <w:vMerge/>
            <w:vAlign w:val="center"/>
            <w:hideMark/>
          </w:tcPr>
          <w:p w14:paraId="5C05B36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FF2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F27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797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77E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169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46FD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753D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B213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9947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5718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5CDE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15C55F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DBB68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F761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3B0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9B8B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3E4B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DAE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711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6CF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94E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1AB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D19FD" w:rsidRPr="004D19FD" w14:paraId="436A3CD8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3BFAD8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706DD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alaptörvények és alkalmazásaik</w:t>
            </w:r>
          </w:p>
        </w:tc>
        <w:tc>
          <w:tcPr>
            <w:tcW w:w="700" w:type="dxa"/>
            <w:vMerge/>
            <w:vAlign w:val="center"/>
            <w:hideMark/>
          </w:tcPr>
          <w:p w14:paraId="633245C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AC46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D06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EB09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980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51B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F709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2EFB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62A3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2933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97BF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60C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627C88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458DA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5753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A17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C50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943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4EB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E48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54D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5F7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586D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14B20DB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DAD134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CA028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Passzív és aktív hálózatok</w:t>
            </w:r>
          </w:p>
        </w:tc>
        <w:tc>
          <w:tcPr>
            <w:tcW w:w="700" w:type="dxa"/>
            <w:vMerge/>
            <w:vAlign w:val="center"/>
            <w:hideMark/>
          </w:tcPr>
          <w:p w14:paraId="07CEFC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7B1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8DD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93B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9C3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AC1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147D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1DB6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F844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5D6D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2CCC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B05F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6C3BF63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60F95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4B41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2CCC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9F0B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903D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9D3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5EF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F2C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169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CBA6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D19FD" w:rsidRPr="004D19FD" w14:paraId="55EED68E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DC5324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26668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villamos áram hatásai</w:t>
            </w:r>
          </w:p>
        </w:tc>
        <w:tc>
          <w:tcPr>
            <w:tcW w:w="700" w:type="dxa"/>
            <w:vMerge/>
            <w:vAlign w:val="center"/>
            <w:hideMark/>
          </w:tcPr>
          <w:p w14:paraId="1937D3E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952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ED1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A44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B00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C80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30A1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A3EB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952B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BC78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5995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BDD8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D2BC80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A5182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C23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4FA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0533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976E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A13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ECF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43B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B82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C801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D19FD" w:rsidRPr="004D19FD" w14:paraId="33DA5F4E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6A9E8D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5759F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villamos erőtér,  kondenzátor</w:t>
            </w:r>
          </w:p>
        </w:tc>
        <w:tc>
          <w:tcPr>
            <w:tcW w:w="700" w:type="dxa"/>
            <w:vMerge/>
            <w:vAlign w:val="center"/>
            <w:hideMark/>
          </w:tcPr>
          <w:p w14:paraId="552390A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23A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572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531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64D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A18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689D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6B88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71E1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DAD0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8C1A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F127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08965DD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99A17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364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A78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77C1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587C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8DE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F63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904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D34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EBDF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11959EAB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87070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25939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állandó mágneses tér</w:t>
            </w:r>
          </w:p>
        </w:tc>
        <w:tc>
          <w:tcPr>
            <w:tcW w:w="700" w:type="dxa"/>
            <w:vMerge/>
            <w:vAlign w:val="center"/>
            <w:hideMark/>
          </w:tcPr>
          <w:p w14:paraId="4A9D332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0F4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E2F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4C5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354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FC1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FE4A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7066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1B36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198D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4B09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B4F5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B2FD9F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5C94E7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D409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CED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339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3E0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853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B4A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870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200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41A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5B8F5D98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3F4B85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50167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Elektromágneses indukció</w:t>
            </w:r>
          </w:p>
        </w:tc>
        <w:tc>
          <w:tcPr>
            <w:tcW w:w="700" w:type="dxa"/>
            <w:vMerge/>
            <w:vAlign w:val="center"/>
            <w:hideMark/>
          </w:tcPr>
          <w:p w14:paraId="717A32D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E102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E16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E92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AFF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1DC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7F7A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9152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19BF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D638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34DE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8EA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07330B5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45D93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AA4A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83D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9AA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CE5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E1F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4A2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E47A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4485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5B3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3B50524C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066AC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3C51D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Szinuszosan váltakozó mennyiségek jellemzői</w:t>
            </w:r>
          </w:p>
        </w:tc>
        <w:tc>
          <w:tcPr>
            <w:tcW w:w="700" w:type="dxa"/>
            <w:vMerge/>
            <w:vAlign w:val="center"/>
            <w:hideMark/>
          </w:tcPr>
          <w:p w14:paraId="281C088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127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557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FC5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A15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4E42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6828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DBE9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A9ED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F828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3B43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950E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F6670A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FD3CF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9B3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C2D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60D0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B3A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6D7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8A8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351B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BB8C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CCC2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D19FD" w:rsidRPr="004D19FD" w14:paraId="1AEBD11D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371F47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BD592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Váltakozó áramú hálózatok </w:t>
            </w:r>
          </w:p>
        </w:tc>
        <w:tc>
          <w:tcPr>
            <w:tcW w:w="700" w:type="dxa"/>
            <w:vMerge/>
            <w:vAlign w:val="center"/>
            <w:hideMark/>
          </w:tcPr>
          <w:p w14:paraId="1C12A6D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6F5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6D0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F2F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04B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961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3660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302B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038B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09A2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B3AA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AD86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700" w:type="dxa"/>
            <w:vMerge/>
            <w:vAlign w:val="center"/>
            <w:hideMark/>
          </w:tcPr>
          <w:p w14:paraId="6903E2B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1CAF4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C8D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C4B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DDE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CFAC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DA4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ACD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D89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F3B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AE8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4D19FD" w:rsidRPr="004D19FD" w14:paraId="7F84975B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C2096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F03D7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Többfázisú hálózatok </w:t>
            </w:r>
          </w:p>
        </w:tc>
        <w:tc>
          <w:tcPr>
            <w:tcW w:w="700" w:type="dxa"/>
            <w:vMerge/>
            <w:vAlign w:val="center"/>
            <w:hideMark/>
          </w:tcPr>
          <w:p w14:paraId="0C71DD4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30D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90C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52ED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662B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A75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A67D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79F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456A6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8102A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3250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503B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8F44EC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7E478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C26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C5F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14BD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1ED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721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ADC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BE5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6A7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79B7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693470E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CAF822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211B5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52388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EBF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F67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D7B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917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016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2B0E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EA31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898E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41DB9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63B6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FD9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9671D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3DFD1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3A0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94B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855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34F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D6C5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66F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E06A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732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4A30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4D19FD" w:rsidRPr="004D19FD" w14:paraId="7CB580DE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BDB264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594B8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Forrasztási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9B2BDE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B19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52A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139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A57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25C4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ED74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9354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1461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E22A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8796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4E5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1D2415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21900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F4C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A99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24F8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4B06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5F3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B53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0F64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972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B9DF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57105E33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A1DCBD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2104D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mérőműszerek</w:t>
            </w:r>
          </w:p>
        </w:tc>
        <w:tc>
          <w:tcPr>
            <w:tcW w:w="700" w:type="dxa"/>
            <w:vMerge/>
            <w:vAlign w:val="center"/>
            <w:hideMark/>
          </w:tcPr>
          <w:p w14:paraId="41C385D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386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3F7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D992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782F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D26B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64FC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402B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CB4B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289F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7698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B574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8305FC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D6E9E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7F4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C75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83B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F1E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211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E6B3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E64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B8B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5CA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6538A9EC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9FAAFA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32884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Egyenáramú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5AA3762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930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B55A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09E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CCC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7AA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D4FF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4802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8F6F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AE65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85ED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6E6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A30275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617C7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F179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C4B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448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E04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5C58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334C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CC6BC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018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D234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D19FD" w:rsidRPr="004D19FD" w14:paraId="57FDF4BB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9DBA2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F59AD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Alkatrészek jellemzőinek mérései</w:t>
            </w:r>
          </w:p>
        </w:tc>
        <w:tc>
          <w:tcPr>
            <w:tcW w:w="700" w:type="dxa"/>
            <w:vMerge/>
            <w:vAlign w:val="center"/>
            <w:hideMark/>
          </w:tcPr>
          <w:p w14:paraId="2E42B0A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7FE2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0BD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082B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30E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E9F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5098C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027A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175A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0A48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8EC6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E54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ADE9E1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6364F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245F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3EA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8A5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0D3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BEA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D57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0E8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38F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2FF6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0FDCE6F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4A29EB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B0E60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Váltakozó áramú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767619F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F477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56A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771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EFE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A42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E7DB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CFC7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2573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C38B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BF6C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B64A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700" w:type="dxa"/>
            <w:vMerge/>
            <w:vAlign w:val="center"/>
            <w:hideMark/>
          </w:tcPr>
          <w:p w14:paraId="175E9CC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B1D79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A866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F71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956D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FB6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9C7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A14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AA3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EF8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9E95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</w:tr>
      <w:tr w:rsidR="004D19FD" w:rsidRPr="004D19FD" w14:paraId="02CA031E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895854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26855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FD6AD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7DB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96E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F68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789E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4BF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007F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3782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8440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B7C9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B16E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E815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868A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7B5C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BC0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12E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CEBA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5B5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51E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486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441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28B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CDD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4D19FD" w:rsidRPr="004D19FD" w14:paraId="397F2D6D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E64F4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7CCF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technika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1F2ACD9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EE2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F48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336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7C5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16B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B823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2AEB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9048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42C3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5EDD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73AA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760EA8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C1345A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483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8DE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4C41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58D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B3D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614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C6A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33D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4E5E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703DED3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EFE82F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4F32BC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áramköri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FE42AC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4A86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2958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970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E8F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67F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F5F5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D874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0AE6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3C18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7845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0E05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58F9CC4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1E5F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4211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4CB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FFC5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458B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555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6B767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C57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6B8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055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6C44203B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C13FC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B87A2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Négypólusok</w:t>
            </w:r>
          </w:p>
        </w:tc>
        <w:tc>
          <w:tcPr>
            <w:tcW w:w="700" w:type="dxa"/>
            <w:vMerge/>
            <w:vAlign w:val="center"/>
            <w:hideMark/>
          </w:tcPr>
          <w:p w14:paraId="3233013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C337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28DE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C48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841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1C82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D382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520F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2C0F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5417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09EC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516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9240BD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E7088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FF4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611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49D3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F03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43F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838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7E4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01A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5DF9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07D93B1F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C9568A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DC93D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Félvezető alkatrészek</w:t>
            </w:r>
          </w:p>
        </w:tc>
        <w:tc>
          <w:tcPr>
            <w:tcW w:w="700" w:type="dxa"/>
            <w:vMerge/>
            <w:vAlign w:val="center"/>
            <w:hideMark/>
          </w:tcPr>
          <w:p w14:paraId="5B1FF89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0AB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19E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1DFC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F4B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6D2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6CF9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9B68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F480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BF5D2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9D75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B298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25830CE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927E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FA1F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7D7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5A86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3CF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D7A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46A5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D6A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E98C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BFCA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410C090A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3BDD75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FA546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Diódák alkalmazásai</w:t>
            </w:r>
          </w:p>
        </w:tc>
        <w:tc>
          <w:tcPr>
            <w:tcW w:w="700" w:type="dxa"/>
            <w:vMerge/>
            <w:vAlign w:val="center"/>
            <w:hideMark/>
          </w:tcPr>
          <w:p w14:paraId="6285F28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B5F4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067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907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239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162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1C90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D636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2EF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AFFA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2FF2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8807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579B68E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14B68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ADA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072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C4A96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402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FDA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6605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FF16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08F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4F23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D19FD" w:rsidRPr="004D19FD" w14:paraId="17BE795D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5C39A3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FF810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Tranzisztoros erősítők</w:t>
            </w:r>
          </w:p>
        </w:tc>
        <w:tc>
          <w:tcPr>
            <w:tcW w:w="700" w:type="dxa"/>
            <w:vMerge/>
            <w:vAlign w:val="center"/>
            <w:hideMark/>
          </w:tcPr>
          <w:p w14:paraId="5404BB1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B00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B6A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FA1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E09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8E3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6FC5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0956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562B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CF0D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4BEF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0CD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4945E86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F273F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89B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AFC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D2A7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F2E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4AC2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12B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E77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D17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BE68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D19FD" w:rsidRPr="004D19FD" w14:paraId="7D810AC0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142B3D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F9E46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Műveleti erősítők</w:t>
            </w:r>
          </w:p>
        </w:tc>
        <w:tc>
          <w:tcPr>
            <w:tcW w:w="700" w:type="dxa"/>
            <w:vMerge/>
            <w:vAlign w:val="center"/>
            <w:hideMark/>
          </w:tcPr>
          <w:p w14:paraId="6BBCC83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AE3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8B6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349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889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061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5291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B09F9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E76B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15D8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138C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0A3C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36B328D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32BD8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9E0D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B8F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7E1D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3F7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C56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33A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E56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227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F595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0C3227D6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A865EC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F01D2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Impulzustechnika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699BB8A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0814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806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DE56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01F2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757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E645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03E2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24E8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E7FC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C49A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BD7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E70564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AA11B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5BB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9C40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5854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DCA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B69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8CA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8AF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E28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055F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1822614C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2F04E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DBC25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integrált áramkörök</w:t>
            </w:r>
          </w:p>
        </w:tc>
        <w:tc>
          <w:tcPr>
            <w:tcW w:w="700" w:type="dxa"/>
            <w:vMerge/>
            <w:vAlign w:val="center"/>
            <w:hideMark/>
          </w:tcPr>
          <w:p w14:paraId="6ABAAAD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37E4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1FA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23B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ED7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E1E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0B38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712D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FD55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5CA13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4C50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C289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4834067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E8405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F85B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516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A634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5F0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1804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34C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A9A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75E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44C4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D19FD" w:rsidRPr="004D19FD" w14:paraId="0D1DDC62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9FB5F2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B7F0E8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45D08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D2D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225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443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5EE3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5D5B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9470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AD6D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54FA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1383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ABF8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5897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DBB65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1F7E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DA6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5AC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2AD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28B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F716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277E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C7A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8BF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F5F7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</w:tr>
      <w:tr w:rsidR="004D19FD" w:rsidRPr="004D19FD" w14:paraId="3E38577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9C5C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83CD9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áramkörök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1571F6A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09A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38B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989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1D8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45DF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AEF1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6C3B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454B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574D0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667E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1C08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E6C777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2FED4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F20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468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A26D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5EE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2F7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2DA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628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394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5AC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3121323C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280009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A2851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áramköri alapmérések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1CD8384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F367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C4B8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E35C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E8C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309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C45B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08F1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1D86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4C024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49A7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A130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0C0A74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DE0C3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831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149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DD9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DD0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594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C9D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EF7B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8FB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8E9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3FF7BF8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190E50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AE8D4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Négypólusok jellemzőinek mérései</w:t>
            </w:r>
          </w:p>
        </w:tc>
        <w:tc>
          <w:tcPr>
            <w:tcW w:w="700" w:type="dxa"/>
            <w:vMerge/>
            <w:vAlign w:val="center"/>
            <w:hideMark/>
          </w:tcPr>
          <w:p w14:paraId="596F2A9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2EE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DDA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056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8E6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294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AA6D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2ACB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D3DF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2C21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163D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3533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6F7156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FC4AB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BEA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0293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E05F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B103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2E0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93F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97D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950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5EF5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188D7CA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E7BC10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A86C8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Elektronikai eszközök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34593C9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6E8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234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EFD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FF4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305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95F4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C79E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0652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98D2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D9AA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7764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E45653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49C94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BC57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2E3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8471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AD8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E16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425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7DF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271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4051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D19FD" w:rsidRPr="004D19FD" w14:paraId="677D25D2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6F50D0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02B6D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Diódák alkalmazásai</w:t>
            </w:r>
          </w:p>
        </w:tc>
        <w:tc>
          <w:tcPr>
            <w:tcW w:w="700" w:type="dxa"/>
            <w:vMerge/>
            <w:vAlign w:val="center"/>
            <w:hideMark/>
          </w:tcPr>
          <w:p w14:paraId="3D2E21E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D6E6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893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C52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050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4127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894F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CB27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AD0C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BAE8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6FE7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1EBA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4DEEBA0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628E0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EAD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E91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7D2B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F17A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4DC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786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B663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2652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35DD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D19FD" w:rsidRPr="004D19FD" w14:paraId="390F038C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720C71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830AC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Tranzisztoros erősítők építése és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7142834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36A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6A8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8F6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3EA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89A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CA46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0D1C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1B49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8E53C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5B24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859F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700" w:type="dxa"/>
            <w:vMerge/>
            <w:vAlign w:val="center"/>
            <w:hideMark/>
          </w:tcPr>
          <w:p w14:paraId="6D3DA90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8AAA7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A7C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39FE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D7B5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528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819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7B0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6E4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AFD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E57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4D19FD" w:rsidRPr="004D19FD" w14:paraId="177E6B2B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007E86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6B896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Műveleti erősítők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2A82903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3E5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DBBC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F1D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B55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771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74D9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B965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78D6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D8C3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CDAA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12C7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6F6AC2F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C672F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65E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25C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30F5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70D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D78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058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C07E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841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7B6F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D19FD" w:rsidRPr="004D19FD" w14:paraId="2EF56238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7E1FED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FACDC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Impulzustechnikai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27B6452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7E9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4D2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A3D0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A33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4F1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EE9A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A2439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085D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FDF9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16347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B69E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00F8A44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C4040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B43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C26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5A6F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4B9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DA9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B64C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95C8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E46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335F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5CB797BF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6C5CFD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DC4431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IC-k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2D4F12E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566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754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E299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703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84F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3528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5873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42D2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A9DDF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A0D4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10C8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4CE0967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F986C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3A26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A59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A2F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35D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899D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DF1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14B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8AB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AC9A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</w:tbl>
    <w:p w14:paraId="67A61BE7" w14:textId="77777777" w:rsidR="004D19FD" w:rsidRDefault="004D19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D19FD" w:rsidRPr="004D19FD" w14:paraId="0FE853D4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A45689C" w14:textId="38F69B0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10003-16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Irányítástechnikai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CAE39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98902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867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63C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89D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58B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5B7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93D5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8226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476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3B14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7C49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1319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2C5D4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8631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E79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8EF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3625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E35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FC4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F9A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D12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A29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DC92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D19FD" w:rsidRPr="004D19FD" w14:paraId="6BB7CE1E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EE4B58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14906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Irányítástechnikai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3AF568A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CE4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D8D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38FB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A88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026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2F9B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6AB0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FBCA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89FD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E1DA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94E3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4F7526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20480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8FB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509E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D285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6B04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676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9E6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8838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725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BC2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14587FFF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56B578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08940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Vezérlés</w:t>
            </w:r>
          </w:p>
        </w:tc>
        <w:tc>
          <w:tcPr>
            <w:tcW w:w="700" w:type="dxa"/>
            <w:vMerge/>
            <w:vAlign w:val="center"/>
            <w:hideMark/>
          </w:tcPr>
          <w:p w14:paraId="1E24ACA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0A5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991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082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4C9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0A2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8E02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FEA9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A7E8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89D1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30A7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A37D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2E062FA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5E8FE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45F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AFF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F2F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458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185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2E2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E8E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249F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5E7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6B4B08C8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233247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0BBAD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Szabályozás</w:t>
            </w:r>
          </w:p>
        </w:tc>
        <w:tc>
          <w:tcPr>
            <w:tcW w:w="700" w:type="dxa"/>
            <w:vMerge/>
            <w:vAlign w:val="center"/>
            <w:hideMark/>
          </w:tcPr>
          <w:p w14:paraId="200C4F8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3E4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F29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7EF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210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6F3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838C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B528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D2AC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362A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0A6F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743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02D3A2E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1CFFB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8ABE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C520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8C72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702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BF2B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748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4FC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444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415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D19FD" w:rsidRPr="004D19FD" w14:paraId="710A4DF2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9CC40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187B8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Irányítástechnika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34805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05B5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AE1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4594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3E8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AA3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2016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388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AA70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AAD99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6AF9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002B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96E7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43556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68C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5FD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840F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FA9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1A2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9DA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694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F18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6D3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D19FD" w:rsidRPr="004D19FD" w14:paraId="23515003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35D2A1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245A7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Villamos irányítások építőelemei és készülékei</w:t>
            </w:r>
          </w:p>
        </w:tc>
        <w:tc>
          <w:tcPr>
            <w:tcW w:w="700" w:type="dxa"/>
            <w:vMerge/>
            <w:vAlign w:val="center"/>
            <w:hideMark/>
          </w:tcPr>
          <w:p w14:paraId="45B07F1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7B3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0E6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1E06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BFB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F9A0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9130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0101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9E53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E52D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80049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6C5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A94D8E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51069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649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5AA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93ED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0255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8E6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174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F3D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CD9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0D25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76B46E37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17742D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4C952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Vezérlési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300247C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8901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DF6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F21B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934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9E5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1E60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77BA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484D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E387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FC479C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815B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00A2255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7F2A6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AD3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603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14FC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F71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402B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C088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3553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453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8782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1278C5F5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2F51FA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CC244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Szabályozások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0297C29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1A1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B17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016F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D8F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8E4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6760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FA78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FB73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8DD5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4735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EDAB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4CD57FA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8E554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B30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3394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775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B7C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406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8D8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316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0A1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E62D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D19FD" w:rsidRPr="004D19FD" w14:paraId="09F7BB14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E4EF4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10001-16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Ipari folyamatok irányítása PLC-vel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015BA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D2583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3F79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3EE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5D19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9D8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646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FCF3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24A6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20CD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7135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2ACF9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6AE2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7DFC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D448A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8DFE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BD2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7A19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ABA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26A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3A3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E7D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5EE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00A6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4DDA32D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D0941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CE9F3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felépítése, működése</w:t>
            </w:r>
          </w:p>
        </w:tc>
        <w:tc>
          <w:tcPr>
            <w:tcW w:w="700" w:type="dxa"/>
            <w:vMerge/>
            <w:vAlign w:val="center"/>
            <w:hideMark/>
          </w:tcPr>
          <w:p w14:paraId="34BF88F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F5CF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58F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0012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EE7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2FB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21B0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8180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1B61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7B03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502F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4378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760FB7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9ACF6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147D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926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D6C5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BF4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021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DE8C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0AC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AFCF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AE25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1F960B8B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6DD7EE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5B50F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kiválasztása</w:t>
            </w:r>
          </w:p>
        </w:tc>
        <w:tc>
          <w:tcPr>
            <w:tcW w:w="700" w:type="dxa"/>
            <w:vMerge/>
            <w:vAlign w:val="center"/>
            <w:hideMark/>
          </w:tcPr>
          <w:p w14:paraId="5C3E122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4A8C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0B9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BD2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38C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3A7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5106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7CC4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94BAC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CEA4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833F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2F82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18A6C0B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3C8A0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88A6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939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E2F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770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D7C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EB5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EC8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6B8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76E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27514851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A45A20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65817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programozás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1D23ADE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D37F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563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B1E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77E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E5F0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37CC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9B6B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8685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B02B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8FF5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B736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0CA91E0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F0BD4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AB1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BD7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D34B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3D3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C90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5EE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E4B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94D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DF80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22432134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45001D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62D08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Korszerű hibadiagnosztika</w:t>
            </w:r>
          </w:p>
        </w:tc>
        <w:tc>
          <w:tcPr>
            <w:tcW w:w="700" w:type="dxa"/>
            <w:vMerge/>
            <w:vAlign w:val="center"/>
            <w:hideMark/>
          </w:tcPr>
          <w:p w14:paraId="35E75D0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9C5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993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7F16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BBA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2FA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F7BD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3FC6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BF91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424F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F40A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4893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395D42C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D8912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682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2AA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56D6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69BB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A77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4EF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798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5B2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F85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4AD9011B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45D9D7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6E7BF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PLC-be integrált biztonságtechnikai 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279703E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EA0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7A1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51D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7FAC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C86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0062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C887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1577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A023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8166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4889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vMerge/>
            <w:vAlign w:val="center"/>
            <w:hideMark/>
          </w:tcPr>
          <w:p w14:paraId="1BE09E0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1BEE6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4C5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70276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59F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3F4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6AF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8CB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87D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385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6B63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752B57D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20C53E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FACE3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programozási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9C692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DE5E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B79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CA9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33C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D61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11E5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AFB0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2AA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F19C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FC60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1DA6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96D0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C916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AEA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934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1399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53B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2B5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7C89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1FF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CEEF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BF26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3129235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AD4BC5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4A90D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és számítógép használat kapcsolata</w:t>
            </w:r>
          </w:p>
        </w:tc>
        <w:tc>
          <w:tcPr>
            <w:tcW w:w="700" w:type="dxa"/>
            <w:vMerge/>
            <w:vAlign w:val="center"/>
            <w:hideMark/>
          </w:tcPr>
          <w:p w14:paraId="3DA3D1F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AB1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440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E68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1FC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9C1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10E5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453C9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32E3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43D5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5606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521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700" w:type="dxa"/>
            <w:vMerge/>
            <w:vAlign w:val="center"/>
            <w:hideMark/>
          </w:tcPr>
          <w:p w14:paraId="721623F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6EC78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91E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123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9A6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07A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4FB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3E0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217E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2D4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DD5C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528F6ACB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23ED3C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4FFC4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programozás</w:t>
            </w:r>
          </w:p>
        </w:tc>
        <w:tc>
          <w:tcPr>
            <w:tcW w:w="700" w:type="dxa"/>
            <w:vMerge/>
            <w:vAlign w:val="center"/>
            <w:hideMark/>
          </w:tcPr>
          <w:p w14:paraId="0A8CCD2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67FC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184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4A3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8C3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B9E3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4D0C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EABA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01D9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F960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AFD6A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E561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147</w:t>
            </w:r>
          </w:p>
        </w:tc>
        <w:tc>
          <w:tcPr>
            <w:tcW w:w="700" w:type="dxa"/>
            <w:vMerge/>
            <w:vAlign w:val="center"/>
            <w:hideMark/>
          </w:tcPr>
          <w:p w14:paraId="48DEFEA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DD44F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B4C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216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5743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E48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31A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4E635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4521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B38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5922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034A0B66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300BE7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9856D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Hibakeresés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25484E0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50B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83A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1B6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211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CE4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78D2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3944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F835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1C00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546D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0285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51C8BFB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6EBF9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9F3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BE7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7471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D90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6C4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60F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D8C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56D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CF5D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A3467EC" w14:textId="77777777" w:rsidTr="004D19FD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4AA3EF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10013-16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Áramkör építése üzemeltetése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18378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Elektronikai áramkörök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217DF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1DB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DB5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887D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AC5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DC2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9A8B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F2FE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2441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0104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0AF0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EB7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C3F4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79B5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DD1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8CA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657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7D2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B203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F84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9FF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039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88DA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D19FD" w:rsidRPr="004D19FD" w14:paraId="10B0C9FB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783C4B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1F781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technika II.</w:t>
            </w:r>
          </w:p>
        </w:tc>
        <w:tc>
          <w:tcPr>
            <w:tcW w:w="700" w:type="dxa"/>
            <w:vMerge/>
            <w:vAlign w:val="center"/>
            <w:hideMark/>
          </w:tcPr>
          <w:p w14:paraId="734F579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FDC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21A1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CF8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921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90B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026D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3380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E0A9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BC1AE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4DD5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FFCA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FADA7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9BC5B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D10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B93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1656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23A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325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EAA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4A4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8DC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C160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4D19FD" w:rsidRPr="004D19FD" w14:paraId="7E1D6535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6941602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1273F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Többfokozatú erősitők, negatív visszacsatolások</w:t>
            </w:r>
          </w:p>
        </w:tc>
        <w:tc>
          <w:tcPr>
            <w:tcW w:w="700" w:type="dxa"/>
            <w:vMerge/>
            <w:vAlign w:val="center"/>
            <w:hideMark/>
          </w:tcPr>
          <w:p w14:paraId="3AF77C4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6CC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804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AF5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3CB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DEC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F6E7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1852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2B85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9AA8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3353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13ED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952D0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ED418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F8C0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EA9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BF1E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DE1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BD2F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19D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C35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5259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4A1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D19FD" w:rsidRPr="004D19FD" w14:paraId="355B0E97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8C098B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AF937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Szélessávú és hangolt erősítők</w:t>
            </w:r>
          </w:p>
        </w:tc>
        <w:tc>
          <w:tcPr>
            <w:tcW w:w="700" w:type="dxa"/>
            <w:vMerge/>
            <w:vAlign w:val="center"/>
            <w:hideMark/>
          </w:tcPr>
          <w:p w14:paraId="2DB87CF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9FEA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11C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AAB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9D2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EA9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9554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D59F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6769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36F8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ED4C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CCD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464B3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BF9FB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E44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7B4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91B8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DE4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4785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256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3C4A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338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7A78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4DBE7390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14B883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B5FCF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Nagyjelű erősítők</w:t>
            </w:r>
          </w:p>
        </w:tc>
        <w:tc>
          <w:tcPr>
            <w:tcW w:w="700" w:type="dxa"/>
            <w:vMerge/>
            <w:vAlign w:val="center"/>
            <w:hideMark/>
          </w:tcPr>
          <w:p w14:paraId="65B5D4F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8C3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5C9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162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1E7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F5D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A581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7541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6189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9DB6F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453F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A130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D2FC8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2FC7A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0B13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4F6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56D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E32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108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33D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C75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1FB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4F49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509B63F1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E64420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46549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Oszcillátorok</w:t>
            </w:r>
          </w:p>
        </w:tc>
        <w:tc>
          <w:tcPr>
            <w:tcW w:w="700" w:type="dxa"/>
            <w:vMerge/>
            <w:vAlign w:val="center"/>
            <w:hideMark/>
          </w:tcPr>
          <w:p w14:paraId="302838B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3A0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718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0C2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003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7C1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E27F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35D2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D8E9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9199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BFB2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2E7E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B9188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EF97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8DAE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5E8E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A44FF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C88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111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D85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6C7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FAE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905F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096BBFC6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455F5C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C3D73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Tápegységek</w:t>
            </w:r>
          </w:p>
        </w:tc>
        <w:tc>
          <w:tcPr>
            <w:tcW w:w="700" w:type="dxa"/>
            <w:vMerge/>
            <w:vAlign w:val="center"/>
            <w:hideMark/>
          </w:tcPr>
          <w:p w14:paraId="142380A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AE7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FDD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CB47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83B6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3B9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FFAF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FADB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C62F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0DBC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064A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6136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77612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D5B32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47F2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2F36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42EF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D39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117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434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B3F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72E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9C90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D19FD" w:rsidRPr="004D19FD" w14:paraId="2BB7F67B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5A8C45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819E1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Elektronikai áramkörök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59AB9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26C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8BD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6F1A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608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DC8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CEFE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042F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A719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C97BE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60DE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52AE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5FBA7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24680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F9E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DAD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CCD2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A1B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C47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9C6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B13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4A1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D4A4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4D19FD" w:rsidRPr="004D19FD" w14:paraId="53F7FE9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778BB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3722A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berendezések vizsgálata</w:t>
            </w:r>
          </w:p>
        </w:tc>
        <w:tc>
          <w:tcPr>
            <w:tcW w:w="700" w:type="dxa"/>
            <w:vMerge/>
            <w:vAlign w:val="center"/>
            <w:hideMark/>
          </w:tcPr>
          <w:p w14:paraId="1239253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603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5FD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7DF6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874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85D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7833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5201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1625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A4DF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20A1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D31D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2CEF0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DA367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8F8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6D5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4618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E5C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EF7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D74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D8F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79A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E5AA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D19FD" w:rsidRPr="004D19FD" w14:paraId="5B6EB696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BEF162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330AC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Erősítők alkalmazása</w:t>
            </w:r>
          </w:p>
        </w:tc>
        <w:tc>
          <w:tcPr>
            <w:tcW w:w="700" w:type="dxa"/>
            <w:vMerge/>
            <w:vAlign w:val="center"/>
            <w:hideMark/>
          </w:tcPr>
          <w:p w14:paraId="173137F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C66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D8F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796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BC1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0E6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CDFB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3E8C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AE33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0815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3DF5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E3E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580DA8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4CCDC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7E34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399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E51A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96B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A9FB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2EAA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999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93CC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ED8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D19FD" w:rsidRPr="004D19FD" w14:paraId="18E49B29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15F7B1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02496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Oszcillátorok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7DC777D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C86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347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4AD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57E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321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2C41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E316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E120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A310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ACEB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D50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88E99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75541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28C0B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600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05B3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707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5EB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B5C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A6C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1FA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FA56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5A344598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521331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B0A50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Tápegységek mérése</w:t>
            </w:r>
          </w:p>
        </w:tc>
        <w:tc>
          <w:tcPr>
            <w:tcW w:w="700" w:type="dxa"/>
            <w:vMerge/>
            <w:vAlign w:val="center"/>
            <w:hideMark/>
          </w:tcPr>
          <w:p w14:paraId="54B7206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318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FE9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9F1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D28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DC19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BFB7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F490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50BA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1498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29EF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CBC1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BC5A1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D8F50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DE5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E95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D909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5E30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2889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F38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6E4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F91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FB71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2C17DE60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25EAB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10014-16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Mechatronikai rendszerek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E7A66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Mechatronika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5E671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02C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E84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3B14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C4E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3A5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800F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D384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8BF0D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9A408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4ECDB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4D3C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D2DD8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2E8EA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7AD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FF56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664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9AA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A65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3B2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B339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E948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B515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</w:tr>
      <w:tr w:rsidR="004D19FD" w:rsidRPr="004D19FD" w14:paraId="1B39A343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2ABACD3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5F5D4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villamos mennyiségek mérése villamos úton</w:t>
            </w:r>
          </w:p>
        </w:tc>
        <w:tc>
          <w:tcPr>
            <w:tcW w:w="700" w:type="dxa"/>
            <w:vMerge/>
            <w:vAlign w:val="center"/>
            <w:hideMark/>
          </w:tcPr>
          <w:p w14:paraId="7489F2E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39B6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D94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E1A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60B9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BB1C9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4449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B58E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15F6F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0AF13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8FE0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A640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600F48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B19B5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1FA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C97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8F8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3B5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31D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E2D9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B3C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9C8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863F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D19FD" w:rsidRPr="004D19FD" w14:paraId="1B2DDE50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D38F7F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8D822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Pneumatikus, elektro-pneumatikus irányítások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18C7716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574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799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510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9472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3B20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53C7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1482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E6B1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407F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876E8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B29A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E068D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22FAD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DD1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6EB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7416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89EE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62D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E74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225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080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A864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D19FD" w:rsidRPr="004D19FD" w14:paraId="22DCA19B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9B65E4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4AD07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Villamos irányítások </w:t>
            </w:r>
          </w:p>
        </w:tc>
        <w:tc>
          <w:tcPr>
            <w:tcW w:w="700" w:type="dxa"/>
            <w:vMerge/>
            <w:vAlign w:val="center"/>
            <w:hideMark/>
          </w:tcPr>
          <w:p w14:paraId="752CFBF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CB01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922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AB35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3558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4C0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2B9CD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1277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8BA7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A2EF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C7A8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D70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11227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6393B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753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4353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3ADB6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080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04B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1192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DAC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7F1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2A1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D19FD" w:rsidRPr="004D19FD" w14:paraId="75799F54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5306A1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6393D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Mechatronika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02C10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8887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AC9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012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304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FE2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3470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D2A0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65C1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B281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20A9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149F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4323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B245D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F29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4FB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857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F47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964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CF4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1E2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A76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967E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D19FD" w:rsidRPr="004D19FD" w14:paraId="31429DBA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5E23D8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5FEA3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villamos mennyiségek mérése villamos úton</w:t>
            </w:r>
          </w:p>
        </w:tc>
        <w:tc>
          <w:tcPr>
            <w:tcW w:w="700" w:type="dxa"/>
            <w:vMerge/>
            <w:vAlign w:val="center"/>
            <w:hideMark/>
          </w:tcPr>
          <w:p w14:paraId="71A92F5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959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4893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D96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DD4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EDF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C62D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D13B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E478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E874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6CDDB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49A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68AD8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D5BA5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A21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D98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61E5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EBB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5CF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575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48E2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6C0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461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2C19971E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3A9B02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D6A75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Pneumatikus vezérlések</w:t>
            </w:r>
          </w:p>
        </w:tc>
        <w:tc>
          <w:tcPr>
            <w:tcW w:w="700" w:type="dxa"/>
            <w:vMerge/>
            <w:vAlign w:val="center"/>
            <w:hideMark/>
          </w:tcPr>
          <w:p w14:paraId="68DFC8F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2E9E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9DF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76B0E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E7F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B8D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32DC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4976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448A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7B8C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AB9099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B1E6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EA9E1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BF90C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1F3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7E4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650C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FB1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9D4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41E0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0964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23A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50BA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5EB23AC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CC7304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94714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Elektro-pneumatikus vezérlések</w:t>
            </w:r>
          </w:p>
        </w:tc>
        <w:tc>
          <w:tcPr>
            <w:tcW w:w="700" w:type="dxa"/>
            <w:vMerge/>
            <w:vAlign w:val="center"/>
            <w:hideMark/>
          </w:tcPr>
          <w:p w14:paraId="49CAAE4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D7C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FE4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BA1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9FE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6F6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90412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2147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CE03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78BE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2AC8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885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40862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67206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28C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93B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3AF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03E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96B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25C5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20F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225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8A963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35572DFF" w14:textId="77777777" w:rsidR="004D19FD" w:rsidRDefault="004D19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D19FD" w:rsidRPr="004D19FD" w14:paraId="1F079EA9" w14:textId="77777777" w:rsidTr="004D19FD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6870E2F" w14:textId="6A896E3E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10015-12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Számítógép alkalmazása az elektronikában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380BF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Számítógép alkalmazása 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F3117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67F8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7CA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86E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385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C0F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00BB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1B58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1BCB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B4C64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CBF9AA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9D46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5AEEE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F95B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2D2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74E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0DAB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F66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C3B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F18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023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F48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6711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D19FD" w:rsidRPr="004D19FD" w14:paraId="200B8731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25E842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01707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PLC 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75444EF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961A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3E5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4211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832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26D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54E6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15BFE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6FA3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EE755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BC83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12AC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68E6A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64947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07B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A49D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C461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9B10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A31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1115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31F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51C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B02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6CC4A99F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54E390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EF377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programozás</w:t>
            </w:r>
          </w:p>
        </w:tc>
        <w:tc>
          <w:tcPr>
            <w:tcW w:w="700" w:type="dxa"/>
            <w:vMerge/>
            <w:vAlign w:val="center"/>
            <w:hideMark/>
          </w:tcPr>
          <w:p w14:paraId="782F630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740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E3E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C5D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AAF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67C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6D60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14D9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EC71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4D336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E633D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6080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1C3EB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9FF3B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479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C104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8488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227F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AD2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26B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A491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6246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4AC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D19FD" w:rsidRPr="004D19FD" w14:paraId="2DDA9579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FAC2A0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D6272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Mikrovezérlők</w:t>
            </w:r>
          </w:p>
        </w:tc>
        <w:tc>
          <w:tcPr>
            <w:tcW w:w="700" w:type="dxa"/>
            <w:vMerge/>
            <w:vAlign w:val="center"/>
            <w:hideMark/>
          </w:tcPr>
          <w:p w14:paraId="24A8519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4DF8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2C6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613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EE9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5A6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135E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09DA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16EC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8BFD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98CE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2F47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C67B5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76B7D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7750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5A19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D7D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188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DAB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642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F643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B9BA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0EC6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1C36C889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A5157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34DC7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Virtuális mérőműszerek</w:t>
            </w:r>
          </w:p>
        </w:tc>
        <w:tc>
          <w:tcPr>
            <w:tcW w:w="700" w:type="dxa"/>
            <w:vMerge/>
            <w:vAlign w:val="center"/>
            <w:hideMark/>
          </w:tcPr>
          <w:p w14:paraId="1BFA3BC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D377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473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FD1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3090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5E4B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8CE8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BF87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BC65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AA1E7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33D5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96A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98694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0A9C8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23F6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C3F2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C13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752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4B0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BFD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158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9A6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D165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D19FD" w:rsidRPr="004D19FD" w14:paraId="0C5F24E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CB8011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0DC61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Számítógépes szimuláció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D751C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F94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202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99F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926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519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C21A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8297A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00AD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FE54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0555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9E0D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89FE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FF76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7D68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30CB6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F842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839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ABD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3212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270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2E1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1EE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D19FD" w:rsidRPr="004D19FD" w14:paraId="45466A02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9170CF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59BDF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számítógépes szimuláció</w:t>
            </w:r>
          </w:p>
        </w:tc>
        <w:tc>
          <w:tcPr>
            <w:tcW w:w="700" w:type="dxa"/>
            <w:vMerge/>
            <w:vAlign w:val="center"/>
            <w:hideMark/>
          </w:tcPr>
          <w:p w14:paraId="41D9A33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566F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901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499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149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A58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C55B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4BEE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062B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C95D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1063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C12D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FB2FE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68EDB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415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19E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0042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FB9F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0EE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A34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75E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6ED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306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42EB54A1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95DB78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B577A7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Szimulációs program használata</w:t>
            </w:r>
          </w:p>
        </w:tc>
        <w:tc>
          <w:tcPr>
            <w:tcW w:w="700" w:type="dxa"/>
            <w:vMerge/>
            <w:vAlign w:val="center"/>
            <w:hideMark/>
          </w:tcPr>
          <w:p w14:paraId="4602ADD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D476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E585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DC49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C4D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942D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74F7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4351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AADD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FE2A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C13E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82F4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E0C2A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98F34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A17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EBD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6231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C82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BCC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DA7F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186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507C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B91F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35626901" w14:textId="77777777" w:rsidTr="004D19FD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591A8E3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CE92C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Elektronikai áramkörök kapcsolási rajza és NYÁK terve</w:t>
            </w:r>
          </w:p>
        </w:tc>
        <w:tc>
          <w:tcPr>
            <w:tcW w:w="700" w:type="dxa"/>
            <w:vMerge/>
            <w:vAlign w:val="center"/>
            <w:hideMark/>
          </w:tcPr>
          <w:p w14:paraId="11E171A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D1BE4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E77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66AD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D0F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481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D3A74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C5F8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E039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0B4E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D709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8FE5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596F6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13CF5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6C9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B10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683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330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E54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7B3E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D74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23C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FE64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3249CABE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B63116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A02FB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PLC programozás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652F3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56E0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F80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A96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59C1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2F2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100F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2F81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8A1F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E8F4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E99D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3DD5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3199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E07A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685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F9F6A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90E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5CC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A9D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5A6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8F0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057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4B06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D19FD" w:rsidRPr="004D19FD" w14:paraId="7A0A8281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3F3B1B7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F5996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program készítése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570A57F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DE43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C8C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BB7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CBB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BD7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8147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B050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1486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6C00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64C8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FA7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D5C8E7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D176B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439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D9EB2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DD68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BC0A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F5A5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93DA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E1FB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425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CB73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D19FD" w:rsidRPr="004D19FD" w14:paraId="7C238C9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03D909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DFCE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PLC program tesztelése</w:t>
            </w:r>
          </w:p>
        </w:tc>
        <w:tc>
          <w:tcPr>
            <w:tcW w:w="700" w:type="dxa"/>
            <w:vMerge/>
            <w:vAlign w:val="center"/>
            <w:hideMark/>
          </w:tcPr>
          <w:p w14:paraId="28FB93E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660B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CAFD5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65604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A3D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2F2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64E51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B624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B1D7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A17A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E2E3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3C4E3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90E6F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F8CBC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D45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283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9424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A68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44B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8A200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FC4FC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DD3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D43E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D19FD" w:rsidRPr="004D19FD" w14:paraId="140C2A66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D6B26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88442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Mikrovezérlők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BAAB7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5D9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8856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330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6663B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BCC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C186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4FC8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C28E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D06F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44EA4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DBD49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C76C2C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1B08B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90A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7C8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EB3E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C41E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032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0EA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07D5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F03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708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4D19FD" w:rsidRPr="004D19FD" w14:paraId="5DE1BFB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1C3387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59E38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Programtervezési módszerek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787B8C8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A53D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EEE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06D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1040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6E0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1ED99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8D975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F4EF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96DE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AE191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8ABD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945E5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F3379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A7B6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1049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BC6A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112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40D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0A9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859C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5AE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A7011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4D19FD" w:rsidRPr="004D19FD" w14:paraId="4D71F1E2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885EDE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04D03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Programozási lehetőségek</w:t>
            </w:r>
          </w:p>
        </w:tc>
        <w:tc>
          <w:tcPr>
            <w:tcW w:w="700" w:type="dxa"/>
            <w:vMerge/>
            <w:vAlign w:val="center"/>
            <w:hideMark/>
          </w:tcPr>
          <w:p w14:paraId="24B4E69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FC8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EFB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51C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7CE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48E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D90D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DBCD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5BBA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040C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5AA5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7A9A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98E6B1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B05BC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DC12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6CE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3AB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383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810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014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EDAD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F58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AEAE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</w:tr>
      <w:tr w:rsidR="004D19FD" w:rsidRPr="004D19FD" w14:paraId="5C4D0421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7593C8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74B1B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MPASM assembler</w:t>
            </w:r>
          </w:p>
        </w:tc>
        <w:tc>
          <w:tcPr>
            <w:tcW w:w="700" w:type="dxa"/>
            <w:vMerge/>
            <w:vAlign w:val="center"/>
            <w:hideMark/>
          </w:tcPr>
          <w:p w14:paraId="08D2475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7C5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455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27E9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F82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334C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0BC2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2E41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9412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09F8F7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4F81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29D6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5109275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CF7DF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FBF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E8A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018CC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817EB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7DC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370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CC6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74BA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6CFD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</w:tbl>
    <w:p w14:paraId="5E22483F" w14:textId="77777777" w:rsidR="004D19FD" w:rsidRDefault="004D19FD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D19FD" w:rsidRPr="004D19FD" w14:paraId="7C8D1343" w14:textId="77777777" w:rsidTr="004D19FD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1A452DD" w14:textId="6C8C5192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10007-16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 Informatikai és műszaki alapok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80B98D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Múszaki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FF33E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3AE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3066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91E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42B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968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11C9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683F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6A045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35B7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5D07C2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3811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3F7D4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AD59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3F42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F0F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426F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961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D2A4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C372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0C4D3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FC5C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7F1D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70334B3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B28EBD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ECBD1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Fémek és nemfémes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441E423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E25F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28E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F174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066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0509E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5AD6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D4EAA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3BEE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34B8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991E1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233D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7E920F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A375E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E2F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2B82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AFFF7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975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1F72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37B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EBE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69EA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80A3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1E41AF76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109933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60824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Szakrajz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7C7403C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241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EC6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57D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BC1E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9F9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62D4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751B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BD1F0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E5B1C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7115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5856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FE140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52329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6BCEF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F49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F91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CEF5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0B1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62D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99C37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D1C8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6C2E8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7489A7C2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8F5011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384E5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Minőségbiztosítás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6D2217C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F7F62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B18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99FA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EBF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7D2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4D16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610A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D0CA0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E41C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34BA9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E6AD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9F1E7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60076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7F9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5B2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AAA57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9AAB7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090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67B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8831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917E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8745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272EDF5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F5C57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A5808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23FD4F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ADF2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EBA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530A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C8A15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2F1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520C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868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6E16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50D54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12D57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950E6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555D5A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EB35C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B56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04E0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DECD5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79732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4471F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605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38C1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33A6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257E8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3A7A9B7D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1FBAB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4A580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kialakítása</w:t>
            </w:r>
          </w:p>
        </w:tc>
        <w:tc>
          <w:tcPr>
            <w:tcW w:w="700" w:type="dxa"/>
            <w:vMerge/>
            <w:vAlign w:val="center"/>
            <w:hideMark/>
          </w:tcPr>
          <w:p w14:paraId="092070F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9AA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793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63F01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FFD87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2002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186D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39511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E82C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0225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5AA2D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2525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40C8BD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5CAE11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8E6D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F87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0F7A5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598F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97C5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03FC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EE7B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5811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637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5F723E64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CABE1B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FE815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Munkavégzés személyi feltételei</w:t>
            </w:r>
          </w:p>
        </w:tc>
        <w:tc>
          <w:tcPr>
            <w:tcW w:w="700" w:type="dxa"/>
            <w:vMerge/>
            <w:vAlign w:val="center"/>
            <w:hideMark/>
          </w:tcPr>
          <w:p w14:paraId="16B3F2D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809F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22CC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8617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ECD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4AF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A4CB8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219F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FAD6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1243D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2C066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325B3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E339A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27BD9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A148B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F35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6261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55F17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1D31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F61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7BFE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8DC6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2B2D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2421AAD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CD070F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8BCB58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Munkaeszközök biztonsága</w:t>
            </w:r>
          </w:p>
        </w:tc>
        <w:tc>
          <w:tcPr>
            <w:tcW w:w="700" w:type="dxa"/>
            <w:vMerge/>
            <w:vAlign w:val="center"/>
            <w:hideMark/>
          </w:tcPr>
          <w:p w14:paraId="4504A73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90B8C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EBB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784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EA36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ECA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AD8F4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5DE9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E0912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2E74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04261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5F82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FD064B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E7523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9380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F76C0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F7988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A2C93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ECEF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802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F1D7C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EDD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2E7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79BAC77F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D063BD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332442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Munkakörnyezeti hatások</w:t>
            </w:r>
          </w:p>
        </w:tc>
        <w:tc>
          <w:tcPr>
            <w:tcW w:w="700" w:type="dxa"/>
            <w:vMerge/>
            <w:vAlign w:val="center"/>
            <w:hideMark/>
          </w:tcPr>
          <w:p w14:paraId="0A6E5E7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2AFF8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ABBE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6AA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517E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3829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369E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75CE6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7BE90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A6D6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E77590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9E54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C2BFE1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BF2F2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8044E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F4C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8B444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753C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6AA8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9BD3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CA03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ABA23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B0D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302450D1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D8442A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FCFF1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Munkavédelmi, jogi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75D3F990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9F7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8BE8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2198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DBE33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78A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88409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22D30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07464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20FB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34DC2F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3DC2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16C8B6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2C4E46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3B03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B1CB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8AA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CBDD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C567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F1B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FFB3E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5574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11CE4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5706CDCE" w14:textId="77777777" w:rsidTr="004D19FD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C3D2AAE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19B3D5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B8DDED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PLC programozó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AAD7F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AF95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D433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7A9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E13D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8B91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4A20E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DD404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F864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3A014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F09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26D3B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595877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7A0A7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F456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473F2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EFC8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BCC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A8A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516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46BB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367E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571FBAB7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12487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72643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Anyagok, szerszámok és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0A7B057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8D999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B381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471B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BA1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DFFC3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DBDCC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B11EB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F5738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D5E02B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A9A3B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F44EAF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7B600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20895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1DE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BF15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35DB1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3B8F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C60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CED8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002C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6B11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3C09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0840470C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74AED3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7B8F62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Mechanikai és villamos kötések</w:t>
            </w:r>
          </w:p>
        </w:tc>
        <w:tc>
          <w:tcPr>
            <w:tcW w:w="700" w:type="dxa"/>
            <w:vMerge/>
            <w:vAlign w:val="center"/>
            <w:hideMark/>
          </w:tcPr>
          <w:p w14:paraId="6F3856D3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67CDA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9097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DAC0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D0AB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0F29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7731B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BC2A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AEC0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2E393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550F1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312D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A81499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2B0A4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6E1D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30C5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7C21A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24775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02EC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3A3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34F6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A9C6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AE0D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4F2096A0" w14:textId="77777777" w:rsidTr="004D19FD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4F23A3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BAFA21F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Informatikai alkalmazáások</w:t>
            </w:r>
          </w:p>
        </w:tc>
        <w:tc>
          <w:tcPr>
            <w:tcW w:w="700" w:type="dxa"/>
            <w:vMerge/>
            <w:vAlign w:val="center"/>
            <w:hideMark/>
          </w:tcPr>
          <w:p w14:paraId="1BEB792C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454D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79D5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CC9C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5E50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F13D6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FCD60C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075DC7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A59C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6507A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0E31F9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404EE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1FECB4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C887BD" w14:textId="77777777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C290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F3422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CFCB7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DD9F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FBFFB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4E590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7960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2BC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4AD6D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D19FD" w:rsidRPr="004D19FD" w14:paraId="6F18759B" w14:textId="77777777" w:rsidTr="004D19FD">
        <w:trPr>
          <w:trHeight w:val="720"/>
          <w:jc w:val="center"/>
        </w:trPr>
        <w:tc>
          <w:tcPr>
            <w:tcW w:w="2479" w:type="dxa"/>
            <w:gridSpan w:val="2"/>
            <w:shd w:val="clear" w:color="auto" w:fill="auto"/>
            <w:vAlign w:val="center"/>
            <w:hideMark/>
          </w:tcPr>
          <w:p w14:paraId="07410D87" w14:textId="0763DB43" w:rsidR="004D19FD" w:rsidRPr="004D19FD" w:rsidRDefault="004D19FD" w:rsidP="004D19F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65B0B03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4D19F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4DBF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840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B3C0B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52C1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90848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AF862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BA5165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D1779E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E6BFC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57941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9717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0E237F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418A1436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643C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2A279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AFE7DA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E859D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8B5B3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9F497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1AE2C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13AF51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398E64" w14:textId="77777777" w:rsidR="004D19FD" w:rsidRPr="004D19FD" w:rsidRDefault="004D19FD" w:rsidP="004D19F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D19F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3F9FE7EA" w14:textId="77777777" w:rsidR="005C10A1" w:rsidRPr="004D19FD" w:rsidRDefault="005C10A1" w:rsidP="006F5812">
      <w:pPr>
        <w:spacing w:after="0"/>
        <w:rPr>
          <w:rFonts w:cs="Times New Roman"/>
        </w:rPr>
      </w:pPr>
    </w:p>
    <w:p w14:paraId="7490C715" w14:textId="4376A8EB" w:rsidR="004D19FD" w:rsidRDefault="004D19F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A3B0F9F" w14:textId="77777777" w:rsidR="00972853" w:rsidRPr="004D19FD" w:rsidRDefault="00972853" w:rsidP="006F5812">
      <w:pPr>
        <w:spacing w:after="0"/>
        <w:rPr>
          <w:rFonts w:cs="Times New Roman"/>
        </w:rPr>
      </w:pPr>
    </w:p>
    <w:p w14:paraId="06419D22" w14:textId="77777777" w:rsidR="004D19FD" w:rsidRPr="000B3EFB" w:rsidRDefault="004D19FD" w:rsidP="004D19FD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E35D295" w14:textId="77777777" w:rsidR="004D19FD" w:rsidRPr="00EC0A41" w:rsidRDefault="004D19FD" w:rsidP="004D19FD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37252CDE" w14:textId="77777777" w:rsidR="005C10A1" w:rsidRPr="004D19FD" w:rsidRDefault="005C10A1" w:rsidP="006F5812">
      <w:pPr>
        <w:spacing w:after="0"/>
        <w:rPr>
          <w:rFonts w:cs="Times New Roman"/>
        </w:rPr>
      </w:pPr>
    </w:p>
    <w:p w14:paraId="283718D7" w14:textId="77777777" w:rsidR="005C10A1" w:rsidRPr="004D19FD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4D19FD" w:rsidRPr="004D19FD" w14:paraId="5ACCFD6B" w14:textId="77777777" w:rsidTr="004D19F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E91E0EB" w14:textId="77777777" w:rsidR="004D19FD" w:rsidRPr="004D19FD" w:rsidRDefault="004D19FD" w:rsidP="004D19F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D19FD">
              <w:rPr>
                <w:rFonts w:eastAsia="Times New Roman" w:cs="Times New Roman"/>
                <w:sz w:val="20"/>
                <w:szCs w:val="20"/>
                <w:lang w:eastAsia="hu-HU"/>
              </w:rPr>
              <w:t>51 523 01</w:t>
            </w:r>
            <w:r w:rsidRPr="004D19F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PLC programozó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0D6E4801" w14:textId="77777777" w:rsidR="004D19FD" w:rsidRPr="004D19FD" w:rsidRDefault="004D19FD" w:rsidP="004D19F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D19FD">
              <w:rPr>
                <w:rFonts w:eastAsia="Times New Roman" w:cs="Times New Roman"/>
                <w:sz w:val="20"/>
                <w:szCs w:val="20"/>
                <w:lang w:eastAsia="hu-HU"/>
              </w:rPr>
              <w:t>340 óra</w:t>
            </w:r>
          </w:p>
        </w:tc>
      </w:tr>
      <w:tr w:rsidR="004D19FD" w:rsidRPr="004D19FD" w14:paraId="1B3CC0D7" w14:textId="77777777" w:rsidTr="004D19FD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0522CE69" w14:textId="77777777" w:rsidR="004D19FD" w:rsidRPr="004D19FD" w:rsidRDefault="004D19FD" w:rsidP="004D19FD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D19FD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4D19FD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23555223" w14:textId="77777777" w:rsidR="004D19FD" w:rsidRPr="004D19FD" w:rsidRDefault="004D19FD" w:rsidP="004D19FD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D19FD">
              <w:rPr>
                <w:rFonts w:eastAsia="Times New Roman" w:cs="Times New Roman"/>
                <w:sz w:val="20"/>
                <w:szCs w:val="20"/>
                <w:lang w:eastAsia="hu-HU"/>
              </w:rPr>
              <w:t>113 óra</w:t>
            </w:r>
          </w:p>
        </w:tc>
      </w:tr>
    </w:tbl>
    <w:p w14:paraId="5546B7A1" w14:textId="77777777" w:rsidR="005C10A1" w:rsidRPr="004D19FD" w:rsidRDefault="005C10A1" w:rsidP="00DD65F6">
      <w:pPr>
        <w:spacing w:after="0"/>
        <w:jc w:val="left"/>
        <w:rPr>
          <w:rFonts w:cs="Times New Roman"/>
        </w:rPr>
      </w:pPr>
    </w:p>
    <w:p w14:paraId="14FF86CA" w14:textId="77777777" w:rsidR="00CB484D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Jelmagyarázat: e/elmélet; gy/gyakorlat; ögy/összefüggő szakmai gyakorlat</w:t>
      </w:r>
    </w:p>
    <w:p w14:paraId="29E2AB0E" w14:textId="77777777" w:rsidR="00CB484D" w:rsidRPr="004D19FD" w:rsidRDefault="00CB484D" w:rsidP="00CB484D">
      <w:pPr>
        <w:spacing w:after="0"/>
        <w:rPr>
          <w:rFonts w:cs="Times New Roman"/>
        </w:rPr>
      </w:pPr>
    </w:p>
    <w:p w14:paraId="77C91059" w14:textId="77777777" w:rsidR="00CB484D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7785257B" w14:textId="77777777" w:rsidR="00CB484D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9FBE954" w14:textId="77777777" w:rsidR="001A7777" w:rsidRPr="004D19FD" w:rsidRDefault="00CB484D" w:rsidP="00CB484D">
      <w:pPr>
        <w:spacing w:after="0"/>
        <w:rPr>
          <w:rFonts w:cs="Times New Roman"/>
        </w:rPr>
      </w:pPr>
      <w:r w:rsidRPr="004D19FD">
        <w:rPr>
          <w:rFonts w:cs="Times New Roman"/>
        </w:rPr>
        <w:t>A tantárgyakra meghatározott időkeret kötelező érvényű, a témakörökre kialakított óraszám pedig ajánlás.</w:t>
      </w:r>
    </w:p>
    <w:p w14:paraId="603308EA" w14:textId="77777777" w:rsidR="00752ECD" w:rsidRPr="004D19FD" w:rsidRDefault="00752ECD" w:rsidP="000A21B7">
      <w:pPr>
        <w:spacing w:after="0"/>
        <w:rPr>
          <w:rFonts w:cs="Times New Roman"/>
        </w:rPr>
        <w:sectPr w:rsidR="00752ECD" w:rsidRPr="004D19F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20E9EB33" w14:textId="77777777" w:rsidR="00C53E01" w:rsidRPr="004D19FD" w:rsidRDefault="00C53E01" w:rsidP="00C53E01">
      <w:pPr>
        <w:rPr>
          <w:rFonts w:cs="Times New Roman"/>
        </w:rPr>
      </w:pPr>
    </w:p>
    <w:p w14:paraId="48F0D679" w14:textId="77777777" w:rsidR="00C53E01" w:rsidRPr="004D19F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5A60BCB8" w14:textId="77777777" w:rsidR="00C53E01" w:rsidRPr="004D19F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11499-12 azonosító számú</w:t>
      </w:r>
    </w:p>
    <w:p w14:paraId="4C34B3BD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Foglalkoztatás II.</w:t>
      </w:r>
    </w:p>
    <w:p w14:paraId="1CE02BC9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5EFC747E" w14:textId="77777777" w:rsidR="00C53E01" w:rsidRPr="004D19F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160DE1A3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2D95F837" w14:textId="77777777" w:rsidR="00C53E01" w:rsidRPr="004D19FD" w:rsidRDefault="00C53E01" w:rsidP="00C53E01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6D603330" w14:textId="29FB937F" w:rsidR="00C53E01" w:rsidRPr="004D19FD" w:rsidRDefault="00C53E01" w:rsidP="00C53E01">
      <w:pPr>
        <w:rPr>
          <w:rFonts w:cs="Times New Roman"/>
        </w:rPr>
      </w:pPr>
      <w:r w:rsidRPr="004D19FD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4D19FD" w:rsidRPr="004D19FD" w14:paraId="74ED33B2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B725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3B6BFE9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Foglalkoztatás II.</w:t>
            </w:r>
          </w:p>
        </w:tc>
      </w:tr>
      <w:tr w:rsidR="004D19FD" w:rsidRPr="004D19FD" w14:paraId="5288857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1CA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4D19FD" w:rsidRPr="004D19FD" w14:paraId="34997C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5D1F1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3F9F7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9651E8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3D40C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CBB1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5C475A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17AC9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450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50E518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37C23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2214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73EFEF5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A700C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6B8E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017B73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DC4C1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0C89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75776FA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8656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4D19FD" w:rsidRPr="004D19FD" w14:paraId="74ABB740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32E6A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85CC4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26A2A9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2003E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03D3D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3407085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0F676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C06A1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0ECC5D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7876A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2A9E6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1F33D5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E37B9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88A7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004E87E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5282C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2D33D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47F4F45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174D9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9C4D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405A103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D7FB3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8B951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53EB1ADF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E2716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E6DE7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44006AC3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2C2B0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C66F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1020A00C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0C9DE5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38FB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3573442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9BF1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4D19FD" w:rsidRPr="004D19FD" w14:paraId="41E6557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9FFE2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A3CAB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3F58772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C56B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7822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B89A3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2C52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2A1F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049EAF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127FA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7E2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182D05D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B0FF5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0498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92130D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62C61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4D19FD" w:rsidRPr="004D19FD" w14:paraId="10AA69E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BC3BA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C10A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7DB671F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CE75A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46940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49500A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F405C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4D19FD" w:rsidRPr="004D19FD" w14:paraId="5FB5D36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62052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989F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309E2C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BAD0B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79A7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FDB6097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770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4D19FD" w:rsidRPr="004D19FD" w14:paraId="755538A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56B07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D438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4D19FD" w14:paraId="5A7054A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BC72B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AEBC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226BD240" w14:textId="77777777" w:rsidR="00C53E01" w:rsidRPr="004D19FD" w:rsidRDefault="00C53E01" w:rsidP="00C53E01">
      <w:pPr>
        <w:jc w:val="center"/>
        <w:rPr>
          <w:rFonts w:cs="Times New Roman"/>
        </w:rPr>
      </w:pPr>
    </w:p>
    <w:p w14:paraId="1D6D9D58" w14:textId="77777777" w:rsidR="00C53E01" w:rsidRPr="004D19FD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113A065F" w14:textId="77777777" w:rsidR="00C53E01" w:rsidRPr="004D19F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Foglalkoztatás II. tantárgy</w:t>
      </w:r>
      <w:r w:rsidRPr="004D19FD">
        <w:rPr>
          <w:rFonts w:cs="Times New Roman"/>
          <w:b/>
        </w:rPr>
        <w:tab/>
      </w:r>
      <w:r w:rsidR="006831AC" w:rsidRPr="004D19FD">
        <w:rPr>
          <w:rFonts w:cs="Times New Roman"/>
          <w:b/>
        </w:rPr>
        <w:t>15</w:t>
      </w:r>
      <w:r w:rsidRPr="004D19FD">
        <w:rPr>
          <w:rFonts w:cs="Times New Roman"/>
          <w:b/>
        </w:rPr>
        <w:t xml:space="preserve"> óra/</w:t>
      </w:r>
      <w:r w:rsidR="006831AC" w:rsidRPr="004D19FD">
        <w:rPr>
          <w:rFonts w:cs="Times New Roman"/>
          <w:b/>
        </w:rPr>
        <w:t>15</w:t>
      </w:r>
      <w:r w:rsidRPr="004D19FD">
        <w:rPr>
          <w:rFonts w:cs="Times New Roman"/>
          <w:b/>
        </w:rPr>
        <w:t xml:space="preserve"> óra*</w:t>
      </w:r>
    </w:p>
    <w:p w14:paraId="7A133656" w14:textId="77777777" w:rsidR="00C53E01" w:rsidRPr="004D19FD" w:rsidRDefault="00C53E01" w:rsidP="00C53E01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4E187A8D" w14:textId="77777777" w:rsidR="00C53E01" w:rsidRPr="004D19FD" w:rsidRDefault="00C53E01" w:rsidP="004239CF">
      <w:pPr>
        <w:spacing w:after="0"/>
        <w:ind w:left="426"/>
        <w:rPr>
          <w:rFonts w:cs="Times New Roman"/>
        </w:rPr>
      </w:pPr>
    </w:p>
    <w:p w14:paraId="1C225010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 szakképesítéshez kapcsolódik.</w:t>
      </w:r>
    </w:p>
    <w:p w14:paraId="6B662B4F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</w:p>
    <w:p w14:paraId="49986A10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7729C518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187B2F65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48D5EAF7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51A3E530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—</w:t>
      </w:r>
    </w:p>
    <w:p w14:paraId="179C4C04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2F78895A" w14:textId="77777777" w:rsidR="00650510" w:rsidRPr="003208C8" w:rsidRDefault="00650510" w:rsidP="00650510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3208C8">
        <w:rPr>
          <w:rFonts w:cs="Times New Roman"/>
          <w:b/>
        </w:rPr>
        <w:t>Témakörök</w:t>
      </w:r>
    </w:p>
    <w:p w14:paraId="3E39FE76" w14:textId="77777777" w:rsidR="00650510" w:rsidRPr="003208C8" w:rsidRDefault="00650510" w:rsidP="0065051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Munkajogi alapismeretek</w:t>
      </w:r>
    </w:p>
    <w:p w14:paraId="51E3DA9E" w14:textId="77777777" w:rsidR="00650510" w:rsidRPr="0093391D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biztosíték).</w:t>
      </w:r>
    </w:p>
    <w:p w14:paraId="2D46D2DD" w14:textId="77777777" w:rsidR="00650510" w:rsidRPr="0093391D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szabadság.</w:t>
      </w:r>
    </w:p>
    <w:p w14:paraId="11143E9B" w14:textId="77777777" w:rsidR="00650510" w:rsidRPr="0093391D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Foglalkoztatási formák: munkaviszony, megbízási jogviszony, vállalkozási jogviszony, közalkalmazotti jogviszony, közszolgálati jogviszony.</w:t>
      </w:r>
    </w:p>
    <w:p w14:paraId="50B27D60" w14:textId="5A88AD1C" w:rsidR="00650510" w:rsidRPr="0093391D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Atipikus munkavégzési </w:t>
      </w:r>
      <w:r w:rsidR="00DC6DBD">
        <w:rPr>
          <w:rFonts w:cs="Times New Roman"/>
        </w:rPr>
        <w:t xml:space="preserve">formák a munka </w:t>
      </w:r>
      <w:r w:rsidRPr="0093391D">
        <w:rPr>
          <w:rFonts w:cs="Times New Roman"/>
        </w:rPr>
        <w:t xml:space="preserve">törvénykönyve szerint: távmunka, bedolgozói munkaviszony, munkaerő-kölcsönzés, egyszerűsített foglalkoztatás (mezőgazdasági, turisztikai idénymunka és alkalmi munka). </w:t>
      </w:r>
    </w:p>
    <w:p w14:paraId="6A80A723" w14:textId="77777777" w:rsidR="00650510" w:rsidRPr="0093391D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>Speciális jogviszonyok: önfoglalkoztatás, őstermelői jogviszony, háztartási munka, iskolaszövetkezet keretében végzett diákmunka, önkéntes munka.</w:t>
      </w:r>
    </w:p>
    <w:p w14:paraId="6498CCB1" w14:textId="77777777" w:rsidR="00650510" w:rsidRPr="003208C8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F1A07B" w14:textId="77777777" w:rsidR="00650510" w:rsidRPr="003208C8" w:rsidRDefault="00650510" w:rsidP="0065051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Munkaviszony létesítése</w:t>
      </w:r>
    </w:p>
    <w:p w14:paraId="54A66407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0E58361D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Munkavállaláshoz szükséges iratok, munkaviszony megszűnésekor a munkáltató által kiadandó dokumentumok.</w:t>
      </w:r>
    </w:p>
    <w:p w14:paraId="6920BAA5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27A52A0E" w14:textId="77777777" w:rsidR="00650510" w:rsidRPr="003208C8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4B13F6" w14:textId="77777777" w:rsidR="00650510" w:rsidRPr="003208C8" w:rsidRDefault="00650510" w:rsidP="0065051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Álláskeresés</w:t>
      </w:r>
    </w:p>
    <w:p w14:paraId="094972AD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1C11410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472B9303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6DB3B4D3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222D0195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Állásinterjú: felkészülés, megjelenés, szereplés az állásinterjún, testbeszéd szerepe.</w:t>
      </w:r>
    </w:p>
    <w:p w14:paraId="33A27F94" w14:textId="77777777" w:rsidR="00650510" w:rsidRPr="003208C8" w:rsidRDefault="00650510" w:rsidP="006505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05316B" w14:textId="77777777" w:rsidR="00650510" w:rsidRPr="003208C8" w:rsidRDefault="00650510" w:rsidP="00650510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3208C8">
        <w:rPr>
          <w:rFonts w:cs="Times New Roman"/>
          <w:b/>
          <w:i/>
        </w:rPr>
        <w:t>Munkanélküliség</w:t>
      </w:r>
    </w:p>
    <w:p w14:paraId="6E45E236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0A0413B4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59748B06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 xml:space="preserve">Foglalkoztatást helyettesítő támogatás. </w:t>
      </w:r>
    </w:p>
    <w:p w14:paraId="67064C94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Közfoglalkoztatás: közfoglalkoztatás célja, közfoglalkozatás célcsoportja, közfoglalkozatás főbb szabályai</w:t>
      </w:r>
    </w:p>
    <w:p w14:paraId="77B4BD14" w14:textId="17CE81AD" w:rsidR="00650510" w:rsidRPr="0093391D" w:rsidRDefault="00650510" w:rsidP="00650510">
      <w:pPr>
        <w:spacing w:after="0"/>
        <w:ind w:left="851"/>
        <w:rPr>
          <w:rFonts w:cs="Times New Roman"/>
        </w:rPr>
      </w:pPr>
      <w:r w:rsidRPr="0093391D">
        <w:rPr>
          <w:rFonts w:cs="Times New Roman"/>
        </w:rPr>
        <w:t xml:space="preserve">Munkaügyi szervezet: Nemzeti Foglalkoztatási Szolgálat (NFSZ) szervezetrendszerének felépítése (a </w:t>
      </w:r>
      <w:r w:rsidR="00F74C13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93391D">
        <w:rPr>
          <w:rFonts w:cs="Times New Roman"/>
        </w:rPr>
        <w:t xml:space="preserve"> felelős miniszter, a kormányhivatal, a járási hivatal feladatai). </w:t>
      </w:r>
    </w:p>
    <w:p w14:paraId="6BC69702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3C9C138D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4AA6CA62" w14:textId="77777777" w:rsidR="00650510" w:rsidRPr="003208C8" w:rsidRDefault="00650510" w:rsidP="00650510">
      <w:pPr>
        <w:spacing w:after="0"/>
        <w:ind w:left="851"/>
        <w:rPr>
          <w:rFonts w:cs="Times New Roman"/>
        </w:rPr>
      </w:pPr>
      <w:r w:rsidRPr="003208C8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00357BAE" w14:textId="77777777" w:rsidR="00C53E01" w:rsidRPr="004D19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D66A00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22AD46CA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Tanterem</w:t>
      </w:r>
    </w:p>
    <w:p w14:paraId="6C816B80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4ACFF52F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26FDF2F4" w14:textId="57CF813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775E3D2D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755DCC93" w14:textId="77777777" w:rsidR="00C53E01" w:rsidRPr="004D19FD" w:rsidRDefault="00C53E01" w:rsidP="00C53E01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2A7E0C87" w14:textId="77777777" w:rsidR="00C53E01" w:rsidRPr="004D19FD" w:rsidRDefault="00C53E01" w:rsidP="00C53E01">
      <w:pPr>
        <w:rPr>
          <w:rFonts w:cs="Times New Roman"/>
        </w:rPr>
      </w:pPr>
    </w:p>
    <w:p w14:paraId="40B36AE3" w14:textId="77777777" w:rsidR="00C53E01" w:rsidRPr="004D19F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3E186A1F" w14:textId="77777777" w:rsidR="00C53E01" w:rsidRPr="004D19F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11498-12 azonosító számú</w:t>
      </w:r>
    </w:p>
    <w:p w14:paraId="49ABF111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 xml:space="preserve">Foglalkoztatás I. </w:t>
      </w:r>
    </w:p>
    <w:p w14:paraId="644BEFCA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(érettségire épülő képzések esetén)</w:t>
      </w:r>
    </w:p>
    <w:p w14:paraId="503B17AF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060885B8" w14:textId="77777777" w:rsidR="00C53E01" w:rsidRPr="004D19F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0FFEA1F6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36982419" w14:textId="77777777" w:rsidR="00C53E01" w:rsidRPr="004D19FD" w:rsidRDefault="00C53E01" w:rsidP="00C53E01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5ADA2BC" w14:textId="0F9F377B" w:rsidR="00C53E01" w:rsidRPr="004D19FD" w:rsidRDefault="00C53E01" w:rsidP="00C53E01">
      <w:pPr>
        <w:rPr>
          <w:rFonts w:cs="Times New Roman"/>
        </w:rPr>
      </w:pPr>
      <w:r w:rsidRPr="004D19FD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4D19FD" w:rsidRPr="004D19FD" w14:paraId="77A360B5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8BCFE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E874D0B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Foglalkoztatás I.</w:t>
            </w:r>
          </w:p>
        </w:tc>
      </w:tr>
      <w:tr w:rsidR="004D19FD" w:rsidRPr="004D19FD" w14:paraId="167D3A1B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1E50E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FELADATOK</w:t>
            </w:r>
          </w:p>
        </w:tc>
      </w:tr>
      <w:tr w:rsidR="004D19FD" w:rsidRPr="004D19FD" w14:paraId="1343D34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E67D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92A97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D19FD" w:rsidRPr="004D19FD" w14:paraId="615B481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C0369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B9FB8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EA1041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3417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D08A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3AD092B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E7DC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D18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3AE6522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84CC4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5EB72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0E2D56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A5E90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A7D3A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7FE1849F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217F4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BA50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C82F4E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9C7D1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60BC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BCF91E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9E4E8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</w:tr>
      <w:tr w:rsidR="004D19FD" w:rsidRPr="004D19FD" w14:paraId="6A9DCDF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CAA2D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4BCE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4D19FD" w:rsidRPr="004D19FD" w14:paraId="674EB90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2618E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5579B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B37B21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D8568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B947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E42175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8A36F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282D5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2DFFD91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66F5F" w14:textId="77777777" w:rsidR="00C53E01" w:rsidRPr="004D19F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B78A3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16D8ED9E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6F81A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KÉSZSÉGEK</w:t>
            </w:r>
          </w:p>
        </w:tc>
      </w:tr>
      <w:tr w:rsidR="004D19FD" w:rsidRPr="004D19FD" w14:paraId="649AD47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076A8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4BD9C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61000C67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2442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CC1B4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4D94411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8A87A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</w:tr>
      <w:tr w:rsidR="004D19FD" w:rsidRPr="004D19FD" w14:paraId="3804F473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1D0FE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7E9C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1997125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A816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</w:tr>
      <w:tr w:rsidR="004D19FD" w:rsidRPr="004D19FD" w14:paraId="7A178E5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72583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6FC3D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19BD1970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CAC2B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E489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4FF0497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A3F9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MÓDSZERKOMPETENCIÁK</w:t>
            </w:r>
          </w:p>
        </w:tc>
      </w:tr>
      <w:tr w:rsidR="004D19FD" w:rsidRPr="004D19FD" w14:paraId="5ABAE19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F5B68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28451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020F978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DCA67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BC1D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C53E01" w:rsidRPr="004D19FD" w14:paraId="787F0E9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5CF18" w14:textId="77777777" w:rsidR="00C53E01" w:rsidRPr="004D19FD" w:rsidRDefault="00C53E01" w:rsidP="00BF4EA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A184" w14:textId="77777777" w:rsidR="00C53E01" w:rsidRPr="004D19FD" w:rsidRDefault="00C53E01" w:rsidP="00BF4EA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4D19F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3D603F5A" w14:textId="77777777" w:rsidR="00C53E01" w:rsidRPr="004D19FD" w:rsidRDefault="00C53E01" w:rsidP="00C53E01">
      <w:pPr>
        <w:rPr>
          <w:rFonts w:cs="Times New Roman"/>
        </w:rPr>
      </w:pPr>
    </w:p>
    <w:p w14:paraId="306B4107" w14:textId="77777777" w:rsidR="00C53E01" w:rsidRPr="004D19FD" w:rsidRDefault="00C53E01" w:rsidP="00C53E01">
      <w:pPr>
        <w:spacing w:after="0"/>
        <w:rPr>
          <w:rFonts w:cs="Times New Roman"/>
        </w:rPr>
      </w:pPr>
    </w:p>
    <w:p w14:paraId="1DAA8183" w14:textId="77777777" w:rsidR="00C53E01" w:rsidRPr="004D19F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Foglalkoztatás I. tantárgy</w:t>
      </w:r>
      <w:r w:rsidRPr="004D19FD">
        <w:rPr>
          <w:rFonts w:cs="Times New Roman"/>
          <w:b/>
        </w:rPr>
        <w:tab/>
      </w:r>
      <w:r w:rsidR="006A001F" w:rsidRPr="004D19FD">
        <w:rPr>
          <w:rFonts w:cs="Times New Roman"/>
          <w:b/>
        </w:rPr>
        <w:t>62</w:t>
      </w:r>
      <w:r w:rsidRPr="004D19FD">
        <w:rPr>
          <w:rFonts w:cs="Times New Roman"/>
          <w:b/>
        </w:rPr>
        <w:t xml:space="preserve"> óra/</w:t>
      </w:r>
      <w:r w:rsidR="006A001F" w:rsidRPr="004D19FD">
        <w:rPr>
          <w:rFonts w:cs="Times New Roman"/>
          <w:b/>
        </w:rPr>
        <w:t>62</w:t>
      </w:r>
      <w:r w:rsidRPr="004D19FD">
        <w:rPr>
          <w:rFonts w:cs="Times New Roman"/>
          <w:b/>
        </w:rPr>
        <w:t xml:space="preserve"> óra*</w:t>
      </w:r>
    </w:p>
    <w:p w14:paraId="31373B82" w14:textId="77777777" w:rsidR="00C53E01" w:rsidRPr="004D19FD" w:rsidRDefault="00C53E01" w:rsidP="00C53E01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2EF2B78E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</w:p>
    <w:p w14:paraId="30788772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 szakképesítéshez kapcsolódik.</w:t>
      </w:r>
    </w:p>
    <w:p w14:paraId="1AF0F77C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</w:p>
    <w:p w14:paraId="29530612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711CB8F4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75F04F5D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F21A430" w14:textId="2D0925EA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C</w:t>
      </w:r>
      <w:r w:rsidR="00650510">
        <w:rPr>
          <w:rFonts w:cs="Times New Roman"/>
        </w:rPr>
        <w:t>él, hogy a rendelkezésre álló 62</w:t>
      </w:r>
      <w:r w:rsidRPr="004D19FD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68A49396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0CBECCA5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0EBD7FAE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Idegen nyelvek</w:t>
      </w:r>
    </w:p>
    <w:p w14:paraId="16D7F05C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752CAB19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4DACC854" w14:textId="77777777" w:rsidR="00C53E01" w:rsidRPr="004D19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Nyelvtani rendszerezés 1</w:t>
      </w:r>
    </w:p>
    <w:p w14:paraId="788E2E3B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019086F9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2096A38C" w14:textId="77777777" w:rsidR="00C53E01" w:rsidRPr="004D19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0D0854" w14:textId="77777777" w:rsidR="00C53E01" w:rsidRPr="004D19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Nyelvtani rendszerezés 2</w:t>
      </w:r>
    </w:p>
    <w:p w14:paraId="65055505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89B8287" w14:textId="77777777" w:rsidR="00C53E01" w:rsidRPr="004D19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EB2320" w14:textId="77777777" w:rsidR="00C53E01" w:rsidRPr="004D19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Nyelvi készségfejlesztés</w:t>
      </w:r>
    </w:p>
    <w:p w14:paraId="77AF514C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1BCEC62D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</w:p>
    <w:p w14:paraId="66955FAC" w14:textId="593DB380" w:rsidR="00C53E01" w:rsidRPr="004D19FD" w:rsidRDefault="00650510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D19FD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0B843396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elsajátítandó témakörök:</w:t>
      </w:r>
    </w:p>
    <w:p w14:paraId="69BBBCC2" w14:textId="77777777" w:rsidR="00C53E01" w:rsidRPr="004D19FD" w:rsidRDefault="00C53E01" w:rsidP="00DB4F25">
      <w:pPr>
        <w:spacing w:after="0"/>
        <w:ind w:left="1134"/>
        <w:rPr>
          <w:rFonts w:cs="Times New Roman"/>
        </w:rPr>
      </w:pPr>
      <w:r w:rsidRPr="004D19FD">
        <w:rPr>
          <w:rFonts w:cs="Times New Roman"/>
        </w:rPr>
        <w:t>-</w:t>
      </w:r>
      <w:r w:rsidRPr="004D19FD">
        <w:rPr>
          <w:rFonts w:cs="Times New Roman"/>
        </w:rPr>
        <w:tab/>
        <w:t>személyes bemutatkozás</w:t>
      </w:r>
    </w:p>
    <w:p w14:paraId="62455250" w14:textId="77777777" w:rsidR="00C53E01" w:rsidRPr="004D19FD" w:rsidRDefault="00C53E01" w:rsidP="00DB4F25">
      <w:pPr>
        <w:spacing w:after="0"/>
        <w:ind w:left="1134"/>
        <w:rPr>
          <w:rFonts w:cs="Times New Roman"/>
        </w:rPr>
      </w:pPr>
      <w:r w:rsidRPr="004D19FD">
        <w:rPr>
          <w:rFonts w:cs="Times New Roman"/>
        </w:rPr>
        <w:t>-</w:t>
      </w:r>
      <w:r w:rsidRPr="004D19FD">
        <w:rPr>
          <w:rFonts w:cs="Times New Roman"/>
        </w:rPr>
        <w:tab/>
        <w:t>a munka világa</w:t>
      </w:r>
    </w:p>
    <w:p w14:paraId="1873C039" w14:textId="77777777" w:rsidR="00C53E01" w:rsidRPr="004D19FD" w:rsidRDefault="00C53E01" w:rsidP="00DB4F25">
      <w:pPr>
        <w:spacing w:after="0"/>
        <w:ind w:left="1134"/>
        <w:rPr>
          <w:rFonts w:cs="Times New Roman"/>
        </w:rPr>
      </w:pPr>
      <w:r w:rsidRPr="004D19FD">
        <w:rPr>
          <w:rFonts w:cs="Times New Roman"/>
        </w:rPr>
        <w:t>-</w:t>
      </w:r>
      <w:r w:rsidRPr="004D19FD">
        <w:rPr>
          <w:rFonts w:cs="Times New Roman"/>
        </w:rPr>
        <w:tab/>
        <w:t>napi tevékenységek, aktivitás</w:t>
      </w:r>
    </w:p>
    <w:p w14:paraId="2BA21988" w14:textId="77777777" w:rsidR="00C53E01" w:rsidRPr="004D19FD" w:rsidRDefault="00C53E01" w:rsidP="00DB4F25">
      <w:pPr>
        <w:spacing w:after="0"/>
        <w:ind w:left="1134"/>
        <w:rPr>
          <w:rFonts w:cs="Times New Roman"/>
        </w:rPr>
      </w:pPr>
      <w:r w:rsidRPr="004D19FD">
        <w:rPr>
          <w:rFonts w:cs="Times New Roman"/>
        </w:rPr>
        <w:t>-</w:t>
      </w:r>
      <w:r w:rsidRPr="004D19FD">
        <w:rPr>
          <w:rFonts w:cs="Times New Roman"/>
        </w:rPr>
        <w:tab/>
        <w:t>lakás, ház</w:t>
      </w:r>
    </w:p>
    <w:p w14:paraId="04BA538C" w14:textId="77777777" w:rsidR="00C53E01" w:rsidRPr="004D19FD" w:rsidRDefault="00C53E01" w:rsidP="00DB4F25">
      <w:pPr>
        <w:spacing w:after="0"/>
        <w:ind w:left="1134"/>
        <w:rPr>
          <w:rFonts w:cs="Times New Roman"/>
        </w:rPr>
      </w:pPr>
      <w:r w:rsidRPr="004D19FD">
        <w:rPr>
          <w:rFonts w:cs="Times New Roman"/>
        </w:rPr>
        <w:t>-</w:t>
      </w:r>
      <w:r w:rsidRPr="004D19FD">
        <w:rPr>
          <w:rFonts w:cs="Times New Roman"/>
        </w:rPr>
        <w:tab/>
        <w:t xml:space="preserve">utazás, </w:t>
      </w:r>
    </w:p>
    <w:p w14:paraId="7B23CCDD" w14:textId="77777777" w:rsidR="00C53E01" w:rsidRPr="004D19FD" w:rsidRDefault="00C53E01" w:rsidP="00DB4F25">
      <w:pPr>
        <w:spacing w:after="0"/>
        <w:ind w:left="1134"/>
        <w:rPr>
          <w:rFonts w:cs="Times New Roman"/>
        </w:rPr>
      </w:pPr>
      <w:r w:rsidRPr="004D19FD">
        <w:rPr>
          <w:rFonts w:cs="Times New Roman"/>
        </w:rPr>
        <w:t>-</w:t>
      </w:r>
      <w:r w:rsidRPr="004D19FD">
        <w:rPr>
          <w:rFonts w:cs="Times New Roman"/>
        </w:rPr>
        <w:tab/>
        <w:t xml:space="preserve">étkezés  </w:t>
      </w:r>
    </w:p>
    <w:p w14:paraId="27774488" w14:textId="77777777" w:rsidR="00C53E01" w:rsidRPr="004D19FD" w:rsidRDefault="00C53E01" w:rsidP="00C53E0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258CCDD4" w14:textId="77777777" w:rsidR="00C53E01" w:rsidRPr="004D19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C10F3D" w14:textId="77777777" w:rsidR="00C53E01" w:rsidRPr="004D19F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Munkavállalói szókincs</w:t>
      </w:r>
    </w:p>
    <w:p w14:paraId="7A726D1A" w14:textId="78258461" w:rsidR="00C53E01" w:rsidRPr="004D19FD" w:rsidRDefault="00650510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D19FD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4D19FD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12D06566" w14:textId="77777777" w:rsidR="00C53E01" w:rsidRPr="004D19F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CEC3B5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1A36E5CD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471AA44B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539152CD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09225B1E" w14:textId="798AE9E0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060E3CCF" w14:textId="77777777" w:rsidR="00C53E01" w:rsidRPr="004D19FD" w:rsidRDefault="00C53E01" w:rsidP="00C53E01">
      <w:pPr>
        <w:spacing w:after="0"/>
        <w:rPr>
          <w:rFonts w:cs="Times New Roman"/>
        </w:rPr>
      </w:pPr>
    </w:p>
    <w:p w14:paraId="6B3F796F" w14:textId="77777777" w:rsidR="00C53E01" w:rsidRPr="004D19FD" w:rsidRDefault="00C53E01" w:rsidP="00C53E01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7D2285EA" w14:textId="77777777" w:rsidR="00C53E01" w:rsidRPr="004D19FD" w:rsidRDefault="00C53E01" w:rsidP="00C53E01">
      <w:pPr>
        <w:rPr>
          <w:rFonts w:cs="Times New Roman"/>
        </w:rPr>
      </w:pPr>
    </w:p>
    <w:p w14:paraId="3078661C" w14:textId="77777777" w:rsidR="00C53E01" w:rsidRPr="004D19F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15F1FCA4" w14:textId="77777777" w:rsidR="00C53E01" w:rsidRPr="004D19FD" w:rsidRDefault="007435B2" w:rsidP="00C53E01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11500-12</w:t>
      </w:r>
      <w:r w:rsidR="00C53E01" w:rsidRPr="004D19FD">
        <w:rPr>
          <w:rFonts w:cs="Times New Roman"/>
          <w:b/>
          <w:sz w:val="36"/>
        </w:rPr>
        <w:t xml:space="preserve"> azonosító számú</w:t>
      </w:r>
    </w:p>
    <w:p w14:paraId="7F75E974" w14:textId="77777777" w:rsidR="00C53E01" w:rsidRPr="004D19FD" w:rsidRDefault="007435B2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Munkahelyi egészség és biztonsá</w:t>
      </w:r>
      <w:r w:rsidR="009C61C8" w:rsidRPr="004D19FD">
        <w:rPr>
          <w:rFonts w:cs="Times New Roman"/>
          <w:b/>
          <w:sz w:val="36"/>
        </w:rPr>
        <w:t>g</w:t>
      </w:r>
    </w:p>
    <w:p w14:paraId="698A0B16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6FD8463F" w14:textId="77777777" w:rsidR="00C53E01" w:rsidRPr="004D19F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570BD75F" w14:textId="77777777" w:rsidR="00C53E01" w:rsidRPr="004D19FD" w:rsidRDefault="00C53E01" w:rsidP="00C53E01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7C523458" w14:textId="77777777" w:rsidR="00C53E01" w:rsidRPr="004D19FD" w:rsidRDefault="00C53E01" w:rsidP="00C53E01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78AF1631" w14:textId="6BD50D88" w:rsidR="00C53E01" w:rsidRPr="004D19FD" w:rsidRDefault="00C53E01" w:rsidP="00C53E01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7435B2" w:rsidRPr="004D19FD">
        <w:rPr>
          <w:rFonts w:cs="Times New Roman"/>
        </w:rPr>
        <w:t>11500-12</w:t>
      </w:r>
      <w:r w:rsidRPr="004D19FD">
        <w:rPr>
          <w:rFonts w:cs="Times New Roman"/>
        </w:rPr>
        <w:t xml:space="preserve"> azonosító számú </w:t>
      </w:r>
      <w:r w:rsidR="007435B2" w:rsidRPr="004D19FD">
        <w:rPr>
          <w:rFonts w:cs="Times New Roman"/>
        </w:rPr>
        <w:t>Munkahelyi egészség és biztonság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Ind w:w="-154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817"/>
        <w:gridCol w:w="758"/>
      </w:tblGrid>
      <w:tr w:rsidR="004D19FD" w:rsidRPr="004D19FD" w14:paraId="3E249770" w14:textId="77777777" w:rsidTr="00650510">
        <w:trPr>
          <w:cantSplit/>
          <w:trHeight w:val="2574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F34A50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376CA48" w14:textId="7E95B637" w:rsidR="00F874CA" w:rsidRPr="004D19FD" w:rsidRDefault="00BA37E2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Munkahelyi egészség és biztonság</w:t>
            </w:r>
          </w:p>
        </w:tc>
      </w:tr>
      <w:tr w:rsidR="004D19FD" w:rsidRPr="004D19FD" w14:paraId="51C1CBA6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D267E0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7BB17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AE6CDD9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AE7C85" w14:textId="04F4E4AD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BAC4B" w14:textId="41F56F14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9A4E41D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73FB7D" w14:textId="7FB32EE0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Betartja és betartatja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3B56B" w14:textId="181A34B3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E4C95C1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D01F41" w14:textId="40646B1A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BB79C" w14:textId="676DA780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50B8B6A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19CBAE" w14:textId="74BFB848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A79F64" w14:textId="7A0D99BD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D944529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F02578" w14:textId="76CFE3F7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DA3CC5" w14:textId="206961C2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0FA5E86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2E126F" w14:textId="05D82007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5EC4F" w14:textId="4F516A22" w:rsidR="00AD5042" w:rsidRPr="004D19FD" w:rsidRDefault="00AD5042" w:rsidP="00AD50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E28B6E4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0904DD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C3F04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0C64F84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FD5670" w14:textId="066CCD98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A1294" w14:textId="1717ED41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647E816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E53A6A" w14:textId="0BF59076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EEEF0" w14:textId="66B3BB08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9F1C522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9F6A16" w14:textId="181B1CA4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B59C84" w14:textId="63268748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213CF69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245C3B" w14:textId="5820CED7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303B8" w14:textId="7DABE757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5B68934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08D75E" w14:textId="46D7019F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B2464" w14:textId="416604E8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7A61A4E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BA7460" w14:textId="01D71173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F2A3E" w14:textId="32C52219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E5C8DCA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54ECB7" w14:textId="4FB9F133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9CF24" w14:textId="2B671363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2A757A1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185F84" w14:textId="2C5F78FC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52132" w14:textId="65B121FA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AB673FD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D4AC88" w14:textId="57716A22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EBBCCA" w14:textId="35016CEC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CFDC9C9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C10EE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25833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3475713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3314CA" w14:textId="047D79D1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14B18" w14:textId="5CB6F874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991BC24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E466D7" w14:textId="72665673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A385F" w14:textId="5B0F7196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75A9B1A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EB6F58" w14:textId="7A857269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B5AA4" w14:textId="6C832E10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008442F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240799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459B0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B639661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2C8F8D" w14:textId="4E984BAD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BCAD9" w14:textId="439C1A84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3C8D6E5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8CBDEF" w14:textId="56B21EA8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F6A97" w14:textId="0A4EF1AB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1794942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E8D34D" w14:textId="1199F069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F0F15" w14:textId="59A8A3F7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5ACEC5D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C1149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01316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EF1E22A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46986" w14:textId="0E49BEE5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12D4B" w14:textId="3E2D2292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D2F334E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7E4039" w14:textId="64940A89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291D0" w14:textId="1E651F42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A7FB38D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D0021E" w14:textId="286CF9A0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EDF703" w14:textId="77B13003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A5B70AD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181C5D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4E416" w14:textId="77777777" w:rsidR="00F874CA" w:rsidRPr="004D19FD" w:rsidRDefault="00F874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1A96491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FE4ED2" w14:textId="0EDBED38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2D469" w14:textId="26283877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A14F613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83DCFA" w14:textId="700AECC4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1358A" w14:textId="6E2A1C9A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650510" w:rsidRPr="004D19FD" w14:paraId="77C8B2D7" w14:textId="77777777" w:rsidTr="00650510">
        <w:trPr>
          <w:trHeight w:val="255"/>
          <w:jc w:val="center"/>
        </w:trPr>
        <w:tc>
          <w:tcPr>
            <w:tcW w:w="5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312294" w14:textId="60983475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83BFE" w14:textId="4A2157BA" w:rsidR="00B001A2" w:rsidRPr="004D19FD" w:rsidRDefault="00B001A2" w:rsidP="00B001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</w:tbl>
    <w:p w14:paraId="6981ECB8" w14:textId="77777777" w:rsidR="00AD55B2" w:rsidRPr="004D19FD" w:rsidRDefault="00AD55B2" w:rsidP="00C53E01">
      <w:pPr>
        <w:rPr>
          <w:rFonts w:cs="Times New Roman"/>
        </w:rPr>
      </w:pPr>
    </w:p>
    <w:p w14:paraId="5515CE72" w14:textId="1BE4CF10" w:rsidR="00C53E01" w:rsidRPr="004D19FD" w:rsidRDefault="009C61C8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Munkahelyi egészség és biztonság</w:t>
      </w:r>
      <w:r w:rsidR="00C53E01" w:rsidRPr="004D19FD">
        <w:rPr>
          <w:rFonts w:cs="Times New Roman"/>
          <w:b/>
        </w:rPr>
        <w:t xml:space="preserve"> tantárgy</w:t>
      </w:r>
      <w:r w:rsidR="00C53E01" w:rsidRPr="004D19FD">
        <w:rPr>
          <w:rFonts w:cs="Times New Roman"/>
          <w:b/>
        </w:rPr>
        <w:tab/>
      </w:r>
      <w:r w:rsidR="006D2ED5" w:rsidRPr="004D19FD">
        <w:rPr>
          <w:rFonts w:cs="Times New Roman"/>
          <w:b/>
        </w:rPr>
        <w:t>0</w:t>
      </w:r>
      <w:r w:rsidR="00C53E01" w:rsidRPr="004D19FD">
        <w:rPr>
          <w:rFonts w:cs="Times New Roman"/>
          <w:b/>
        </w:rPr>
        <w:t xml:space="preserve"> óra/</w:t>
      </w:r>
      <w:r w:rsidR="006D2ED5" w:rsidRPr="004D19FD">
        <w:rPr>
          <w:rFonts w:cs="Times New Roman"/>
          <w:b/>
        </w:rPr>
        <w:t>0</w:t>
      </w:r>
      <w:r w:rsidR="00C53E01" w:rsidRPr="004D19FD">
        <w:rPr>
          <w:rFonts w:cs="Times New Roman"/>
          <w:b/>
        </w:rPr>
        <w:t xml:space="preserve"> óra*</w:t>
      </w:r>
    </w:p>
    <w:p w14:paraId="409DBF1C" w14:textId="77777777" w:rsidR="00C53E01" w:rsidRPr="004D19FD" w:rsidRDefault="00C53E01" w:rsidP="00C53E01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7EB96AE3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</w:p>
    <w:p w14:paraId="2A467EE0" w14:textId="51B72FD7" w:rsidR="004239CF" w:rsidRPr="004D19FD" w:rsidRDefault="004239CF" w:rsidP="004239C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6D7E2D51" w14:textId="77777777" w:rsidR="004239CF" w:rsidRPr="004D19FD" w:rsidRDefault="004239CF" w:rsidP="004239CF">
      <w:pPr>
        <w:spacing w:after="0"/>
        <w:ind w:left="426"/>
        <w:rPr>
          <w:rFonts w:cs="Times New Roman"/>
        </w:rPr>
      </w:pPr>
    </w:p>
    <w:p w14:paraId="1C9D6361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5CFA49E4" w14:textId="009D185A" w:rsidR="00C53E01" w:rsidRPr="004D19FD" w:rsidRDefault="007435B2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11500-12 Munkahelyi egészség és biztonság modul Munkahelyi egészség és biztonság tantárgy valamennyi témakörének szakmai tartalma megegyezik a 10007-1</w:t>
      </w:r>
      <w:r w:rsidR="00D03D9D" w:rsidRPr="004D19FD">
        <w:rPr>
          <w:rFonts w:cs="Times New Roman"/>
        </w:rPr>
        <w:t>6</w:t>
      </w:r>
      <w:r w:rsidRPr="004D19FD">
        <w:rPr>
          <w:rFonts w:cs="Times New Roman"/>
        </w:rPr>
        <w:t xml:space="preserve"> Informatikai és műszaki alapok modul Műszaki ismeretek tantárgy</w:t>
      </w:r>
      <w:r w:rsidR="00C702ED" w:rsidRPr="004D19FD">
        <w:rPr>
          <w:rFonts w:cs="Times New Roman"/>
        </w:rPr>
        <w:t>a</w:t>
      </w:r>
      <w:r w:rsidRPr="004D19FD">
        <w:rPr>
          <w:rFonts w:cs="Times New Roman"/>
        </w:rPr>
        <w:t xml:space="preserve"> Munkahelyi egészség és biztonság témakör</w:t>
      </w:r>
      <w:r w:rsidR="006A0BB3" w:rsidRPr="004D19FD">
        <w:rPr>
          <w:rFonts w:cs="Times New Roman"/>
        </w:rPr>
        <w:t>ei</w:t>
      </w:r>
      <w:r w:rsidRPr="004D19FD">
        <w:rPr>
          <w:rFonts w:cs="Times New Roman"/>
        </w:rPr>
        <w:t>nek szakmai tartalmával.</w:t>
      </w:r>
    </w:p>
    <w:p w14:paraId="08F19EE0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3868B232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2388F232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57C02D52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6BCA8868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53DFF4C4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51BDEE20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5667E1AE" w14:textId="77777777" w:rsidR="00C53E01" w:rsidRPr="004D19F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6A49ACBF" w14:textId="37C37C46" w:rsidR="00C53E01" w:rsidRPr="004D19FD" w:rsidRDefault="00C53E01" w:rsidP="00C53E01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277501BE" w14:textId="77777777" w:rsidR="00C53E01" w:rsidRPr="004D19FD" w:rsidRDefault="00C53E01" w:rsidP="00C53E01">
      <w:pPr>
        <w:spacing w:after="0"/>
        <w:ind w:left="426"/>
        <w:rPr>
          <w:rFonts w:cs="Times New Roman"/>
        </w:rPr>
      </w:pPr>
    </w:p>
    <w:p w14:paraId="635EF14E" w14:textId="77777777" w:rsidR="00FB6DBC" w:rsidRPr="004D19FD" w:rsidRDefault="00FB6DBC" w:rsidP="00FB6DBC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4C5C3525" w14:textId="77777777" w:rsidR="00FB6DBC" w:rsidRPr="004D19FD" w:rsidRDefault="00FB6DBC" w:rsidP="00FB6DBC">
      <w:pPr>
        <w:rPr>
          <w:rFonts w:cs="Times New Roman"/>
        </w:rPr>
      </w:pPr>
    </w:p>
    <w:p w14:paraId="086FB74B" w14:textId="77777777" w:rsidR="00FB6DBC" w:rsidRPr="004D19FD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40D76C79" w14:textId="7BB338CC" w:rsidR="00FB6DBC" w:rsidRPr="004D19FD" w:rsidRDefault="0075694F" w:rsidP="00FB6DBC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10007-16</w:t>
      </w:r>
      <w:r w:rsidR="00FB6DBC" w:rsidRPr="004D19FD">
        <w:rPr>
          <w:rFonts w:cs="Times New Roman"/>
          <w:b/>
          <w:sz w:val="36"/>
        </w:rPr>
        <w:t xml:space="preserve"> azonosító számú</w:t>
      </w:r>
    </w:p>
    <w:p w14:paraId="23692896" w14:textId="77777777" w:rsidR="00FB6DBC" w:rsidRPr="004D19FD" w:rsidRDefault="0075694F" w:rsidP="00FB6DBC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Informatikai és műszaki alapok</w:t>
      </w:r>
    </w:p>
    <w:p w14:paraId="1446D90A" w14:textId="77777777" w:rsidR="00FB6DBC" w:rsidRPr="004D19FD" w:rsidRDefault="00FB6DBC" w:rsidP="00FB6DBC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7D01003D" w14:textId="77777777" w:rsidR="00FB6DBC" w:rsidRPr="004D19FD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2A73196D" w14:textId="77777777" w:rsidR="00FB6DBC" w:rsidRPr="004D19FD" w:rsidRDefault="00FB6DBC" w:rsidP="00FB6DBC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1CA3286A" w14:textId="77777777" w:rsidR="00FB6DBC" w:rsidRPr="004D19FD" w:rsidRDefault="00FB6DBC" w:rsidP="00FB6DBC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3A523EBA" w14:textId="102EFF95" w:rsidR="00FB6DBC" w:rsidRPr="004D19FD" w:rsidRDefault="00FB6DBC" w:rsidP="00FB6DBC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905EEC" w:rsidRPr="004D19FD">
        <w:rPr>
          <w:rFonts w:cs="Times New Roman"/>
        </w:rPr>
        <w:t>10007-16</w:t>
      </w:r>
      <w:r w:rsidRPr="004D19FD">
        <w:rPr>
          <w:rFonts w:cs="Times New Roman"/>
        </w:rPr>
        <w:t xml:space="preserve">. azonosító számú </w:t>
      </w:r>
      <w:r w:rsidR="00905EEC" w:rsidRPr="004D19FD">
        <w:rPr>
          <w:rFonts w:cs="Times New Roman"/>
        </w:rPr>
        <w:t>Informatikai és műszaki alapok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Ind w:w="-145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6"/>
        <w:gridCol w:w="758"/>
        <w:gridCol w:w="758"/>
      </w:tblGrid>
      <w:tr w:rsidR="004D19FD" w:rsidRPr="00650510" w14:paraId="5314764C" w14:textId="77777777" w:rsidTr="00650510">
        <w:trPr>
          <w:cantSplit/>
          <w:trHeight w:val="1697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3D45B5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9A7E5F4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Műszaki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92D9A22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Műszaki gyakorlat</w:t>
            </w:r>
          </w:p>
        </w:tc>
      </w:tr>
      <w:tr w:rsidR="004D19FD" w:rsidRPr="00650510" w14:paraId="7E72F4A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0B22CA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28FC6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928A74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44C089B4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214AD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Hardvert, jogtiszta szoftvereket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410AB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53545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x</w:t>
            </w:r>
          </w:p>
        </w:tc>
      </w:tr>
      <w:tr w:rsidR="004D19FD" w:rsidRPr="00650510" w14:paraId="2D8CE07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6FA0C6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Irodai programcsomagot szakmai feladatokban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77925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6C9B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x</w:t>
            </w:r>
          </w:p>
        </w:tc>
      </w:tr>
      <w:tr w:rsidR="004D19FD" w:rsidRPr="00650510" w14:paraId="14A0EA39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8C9E7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Tevékenységét számítógépen rendszerezetten rögzíti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8BFA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E5EB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x</w:t>
            </w:r>
          </w:p>
        </w:tc>
      </w:tr>
      <w:tr w:rsidR="004D19FD" w:rsidRPr="00650510" w14:paraId="713BA742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464905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Szakmai oldalakat információszerzésre felkeres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C4D7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E573DF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x</w:t>
            </w:r>
          </w:p>
        </w:tc>
      </w:tr>
      <w:tr w:rsidR="004D19FD" w:rsidRPr="00650510" w14:paraId="59107E61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5D618F" w14:textId="24991451" w:rsidR="003774A1" w:rsidRPr="00650510" w:rsidRDefault="003774A1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LAN és WAN hálózatokat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464A5" w14:textId="77777777" w:rsidR="003774A1" w:rsidRPr="00650510" w:rsidRDefault="003774A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5E28A" w14:textId="2E4765F5" w:rsidR="003774A1" w:rsidRPr="00650510" w:rsidRDefault="000A37E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12CCA36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DC9F94" w14:textId="03349FF8" w:rsidR="003774A1" w:rsidRPr="00650510" w:rsidRDefault="003774A1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Egyszerű informatikai angol nyelvű szakmai szöveget megért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E2CEDF" w14:textId="14E9A033" w:rsidR="003774A1" w:rsidRPr="00650510" w:rsidRDefault="003774A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1203E" w14:textId="0CF71FF0" w:rsidR="003774A1" w:rsidRPr="00650510" w:rsidRDefault="000A37E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  <w:p w14:paraId="1927469D" w14:textId="3C0BA5B7" w:rsidR="000A37ED" w:rsidRPr="00650510" w:rsidRDefault="000A37E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275E0343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8C961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Terveket, műszaki leírásokat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661D8F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8DBC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x </w:t>
            </w:r>
          </w:p>
        </w:tc>
      </w:tr>
      <w:tr w:rsidR="004D19FD" w:rsidRPr="00650510" w14:paraId="5A296887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FE2AD" w14:textId="041F339C" w:rsidR="006D2ED5" w:rsidRPr="00650510" w:rsidRDefault="000A37ED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  <w:r w:rsidR="006D2ED5" w:rsidRPr="00650510">
              <w:rPr>
                <w:rFonts w:cs="Times New Roman"/>
                <w:szCs w:val="24"/>
              </w:rPr>
              <w:t>A munkavégzéssel összefüggő általános szabályokat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7EFA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D277B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13284C7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9BDBD6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munkahelyi minőségbiztosítási előírásokat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D5D95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C09DA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6BBCD48A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0ACA1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Meghatározza a műveleti sorrendet és a felhasználandó anyagszükségletet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70802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FAE4A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514952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32AE2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Kiválasztja a munkafolyamathoz szükséges eszközöket, szerszámokat,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F663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1C66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7528F6C7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A9BC2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Munkaműveletekről vázlatos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2E6C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B2666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</w:tr>
      <w:tr w:rsidR="004D19FD" w:rsidRPr="00650510" w14:paraId="7B83D2D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901D2A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Mechanikus és villamos mérőeszközökkel elvégzi a technológiai alapműveletekhez szükséges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BAB41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A58BAB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DCF85E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3B8162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Fém és műanyag munkadarabokat megmunkál (vág, fúr, forgácsol, fűrészel, hajlít, reszel, csiszol)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F3DF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59949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005B9B6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4FB13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Villamos és mechanikai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4DCEA9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E2121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05B6096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666E1A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Kisgépeket, kéziszerszámokat használ a technológiai alapműveleteknél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ABC8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06509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34CE6CA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93369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munkafeladatok elvégzéséről jegyzőkönyvet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222F6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4049F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BB2A2B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3EAC7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Részt vesz a munka- és balesetvédelmi oktatáson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B76A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480B9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72D64C24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1A239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Betartja és betartatja a munka-, baleset-, tűz- és környezetvédelmi, valamint a szakmára, szerelési 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37BF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8A4F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661C324F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34045B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Részt vesz a tűzoltásban,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7D387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9AABE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71F459F5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C2E02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Tudatosítja a munkahelyi egészség és biztonság jentőségét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E481A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10B06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618254BF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2BF80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7E1D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0BEA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08A6EB05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A0BF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AB245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5ADE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5BA7351A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92CC1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BC3A7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7DB3D7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5B2251A7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13592" w14:textId="01D46B7F" w:rsidR="003774A1" w:rsidRPr="00650510" w:rsidRDefault="003774A1" w:rsidP="003774A1">
            <w:pPr>
              <w:pStyle w:val="NormlWeb"/>
              <w:spacing w:before="0" w:beforeAutospacing="0" w:after="0" w:afterAutospacing="0" w:line="264" w:lineRule="auto"/>
              <w:jc w:val="both"/>
            </w:pPr>
            <w:r w:rsidRPr="00650510">
              <w:t>Betartja és betartatja a veszélyes és a szelektív hulladékgyűjtés szabályait, a veszélyes anyagokra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0EE17" w14:textId="77777777" w:rsidR="003774A1" w:rsidRPr="00650510" w:rsidRDefault="003774A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4AD036" w14:textId="743158FD" w:rsidR="003774A1" w:rsidRPr="00650510" w:rsidRDefault="000A37E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7EF999A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AD0B99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2CEA9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F20AE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57CD8CC4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887FB2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97BC6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2EAF2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1F254978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9E1CB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Általános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F4B7A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F625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10640F7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80500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A97F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F5024C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7AF5FCD5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B2897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50ABBF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D9682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096441A1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F16DFD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5716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D5FBB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5BC1CCB8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3677EE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Mechanikai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3D960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711A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04A54113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D78A55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Műszaki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2B067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62ADF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543412A2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BE222F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24C5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6F188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34E27422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BBC609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Villamos és gépész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94AC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63903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2CE9D95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8E1D02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Elektronikus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BBBB4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5CCA79" w14:textId="77777777" w:rsidR="006D2ED5" w:rsidRPr="00650510" w:rsidRDefault="006D2ED5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1119A1AA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43810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Mechanikai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89EC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0714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30639EA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5BB1BB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Villamos 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E048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0DF0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D7BB374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F173A7" w14:textId="107CF1F5" w:rsidR="003774A1" w:rsidRPr="00650510" w:rsidRDefault="003774A1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Környezetvédelem, veszélyes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EB84B" w14:textId="77777777" w:rsidR="003774A1" w:rsidRPr="00650510" w:rsidRDefault="003774A1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0DAED" w14:textId="5C69BFA0" w:rsidR="003774A1" w:rsidRPr="00650510" w:rsidRDefault="000A37ED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6DCB12F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176253" w14:textId="22A34B53" w:rsidR="003774A1" w:rsidRPr="00650510" w:rsidRDefault="003774A1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Számítógépes hálózatok alkalmazása, típusai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3E856" w14:textId="6D8D6E9D" w:rsidR="003774A1" w:rsidRPr="00650510" w:rsidRDefault="003774A1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51172" w14:textId="12ABFF5C" w:rsidR="003774A1" w:rsidRPr="00650510" w:rsidRDefault="000A37ED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35059DD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CB47E2" w14:textId="6530A5A8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19EA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0B972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2983F13F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84F7E1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6441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FCA0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4693B46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CACD3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05E5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0573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02ECBF75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7DB4B5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A47F1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6A745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78406AB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798C1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07574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A6898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0CCF397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4BEA37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52F1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CBA3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509E2AD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DD59B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67048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E4E9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6B31ACEC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DD6107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01FD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31E5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488D4EC3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C3D5F7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444D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2ADE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43464075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1361C8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B38C8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E25B4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06C6F7BC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23A4F6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Műszaki 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C771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F27638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0E79706C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1A990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E5294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62BCD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7A7CD7B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DA85A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Egyszerű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6F84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022C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874025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6C6811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Informatikai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10CE6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89A4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 xml:space="preserve"> x</w:t>
            </w:r>
          </w:p>
        </w:tc>
      </w:tr>
      <w:tr w:rsidR="004D19FD" w:rsidRPr="00650510" w14:paraId="5FF6A7B1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B9FB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Idegen nyelvű géphasználati feliratok értelmezése,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B524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1228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5468672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8C2A3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Információ 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D2014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488C4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26633B5C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A0AC3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FC7E6B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8ABC0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3255B284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E909DE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2C747F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E06B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23D68F0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AE3F35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BB9225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270A1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36967088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3AC90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DF8B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7A6328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5F8675B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67D883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A01E3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575BA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58A6A3E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5DC5CB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9D9F5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B6458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6642035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EB572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A178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66D85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3F162C3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86009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D04863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75E106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041FCF50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AAE55D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E0125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EB28C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67E61C7E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60E0D7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E7B76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3322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4BFA6B1D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DFFD7F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C9DF3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141838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04BFAFD5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EC2647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55D77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F78BF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52827B3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C92365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FA93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A8BE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41DAFF3B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BDA82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Irányíthatóság és 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E98CD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D848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7663439A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7E4823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A2280D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7638D" w14:textId="77777777" w:rsidR="006D2ED5" w:rsidRPr="00650510" w:rsidRDefault="006D2ED5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650510" w14:paraId="50AF3B86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25695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765A9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3AE34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547420AA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8B592C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E8D07E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932DA5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</w:tr>
      <w:tr w:rsidR="004D19FD" w:rsidRPr="00650510" w14:paraId="2FB830AC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160D00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FD7A6A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4DFDF1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650510" w:rsidRPr="00650510" w14:paraId="044E4442" w14:textId="77777777" w:rsidTr="00650510">
        <w:trPr>
          <w:trHeight w:val="255"/>
          <w:jc w:val="center"/>
        </w:trPr>
        <w:tc>
          <w:tcPr>
            <w:tcW w:w="57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2FFD84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1D9248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650510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1D27D" w14:textId="77777777" w:rsidR="006D2ED5" w:rsidRPr="00650510" w:rsidRDefault="006D2ED5" w:rsidP="00CA776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499D472E" w14:textId="77777777" w:rsidR="00FB6DBC" w:rsidRPr="004D19FD" w:rsidRDefault="00FB6DBC" w:rsidP="00FB6DBC">
      <w:pPr>
        <w:rPr>
          <w:rFonts w:cs="Times New Roman"/>
        </w:rPr>
      </w:pPr>
    </w:p>
    <w:p w14:paraId="44E7DB2F" w14:textId="77777777" w:rsidR="00FB6DBC" w:rsidRPr="004D19FD" w:rsidRDefault="00EE2FC0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Műszaki ismeretek</w:t>
      </w:r>
      <w:r w:rsidR="00FB6DBC" w:rsidRPr="004D19FD">
        <w:rPr>
          <w:rFonts w:cs="Times New Roman"/>
          <w:b/>
        </w:rPr>
        <w:t xml:space="preserve"> tantárgy</w:t>
      </w:r>
      <w:r w:rsidR="00FB6DBC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72</w:t>
      </w:r>
      <w:r w:rsidR="00FB6DBC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72</w:t>
      </w:r>
      <w:r w:rsidR="00FB6DBC" w:rsidRPr="004D19FD">
        <w:rPr>
          <w:rFonts w:cs="Times New Roman"/>
          <w:b/>
        </w:rPr>
        <w:t xml:space="preserve"> óra*</w:t>
      </w:r>
    </w:p>
    <w:p w14:paraId="0DD07950" w14:textId="77777777" w:rsidR="00FB6DBC" w:rsidRPr="004D19FD" w:rsidRDefault="00FB6DBC" w:rsidP="00FB6DBC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11CAA05F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257719BB" w14:textId="07CF332C" w:rsidR="00FB6DBC" w:rsidRPr="004D19FD" w:rsidRDefault="00FB6DBC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6522DDC5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05A2A94F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4C45EDE7" w14:textId="77777777" w:rsidR="00EE2FC0" w:rsidRPr="004D19FD" w:rsidRDefault="00EE2FC0" w:rsidP="00EE2FC0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tanulók ismerjék a villamos szempontból legfontosabb fémes és nem fémes anyagokat, az anyagok technológiai jellemzőit, megmunkálási lehetőségeit. A tanulók rendelkezzenek alapvető elektrotechnikai ismeretekkel, megbízhatóan használják az elektrotechnikai alapfogalmakat. Ismerjék a villamos mennyiségek jelöléseit és azok mértékegységeit, valamint az alapvető műszaki rajz jelöléseket. Használjanak kézi szerszámokat, kisgépeket a technológiai alapműveleteknél. A mechanikus és villamos kötések készítésénél kézügyességük, műszaki szemléletük fejlesztése. Legyenek tisztában a munkahelyi minőségbiztosítás jelentőségével. A tanuló általános felkészítése az egészséget nem veszélyeztető és biztonságos munkavégzésre, a biztonságos munkavállalói magatartáshoz szükséges kompetenciák elsajátíttatása.</w:t>
      </w:r>
    </w:p>
    <w:p w14:paraId="31C48538" w14:textId="77777777" w:rsidR="00EE2FC0" w:rsidRPr="004D19FD" w:rsidRDefault="00EE2FC0" w:rsidP="00EE2FC0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5B378810" w14:textId="77777777" w:rsidR="00EE2FC0" w:rsidRPr="004D19FD" w:rsidRDefault="00EE2FC0" w:rsidP="00EE2FC0">
      <w:pPr>
        <w:spacing w:after="0"/>
        <w:ind w:left="426"/>
        <w:rPr>
          <w:rFonts w:cs="Times New Roman"/>
        </w:rPr>
      </w:pPr>
    </w:p>
    <w:p w14:paraId="7C6BBC07" w14:textId="79909A65" w:rsidR="00EE2FC0" w:rsidRPr="004D19FD" w:rsidRDefault="00EE2FC0" w:rsidP="00EE2FC0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10007-1</w:t>
      </w:r>
      <w:r w:rsidR="00FE414B" w:rsidRPr="004D19FD">
        <w:rPr>
          <w:rFonts w:cs="Times New Roman"/>
        </w:rPr>
        <w:t>6</w:t>
      </w:r>
      <w:r w:rsidRPr="004D19FD">
        <w:rPr>
          <w:rFonts w:cs="Times New Roman"/>
        </w:rPr>
        <w:t xml:space="preserve"> Informatikai és műszaki alapok modul Műszaki ismeretek tantárgy</w:t>
      </w:r>
      <w:r w:rsidR="00420EA5" w:rsidRPr="004D19FD">
        <w:rPr>
          <w:rFonts w:cs="Times New Roman"/>
        </w:rPr>
        <w:t>a</w:t>
      </w:r>
      <w:r w:rsidRPr="004D19FD">
        <w:rPr>
          <w:rFonts w:cs="Times New Roman"/>
        </w:rPr>
        <w:t xml:space="preserve"> Munkahelyi egészség és biztonság témakör</w:t>
      </w:r>
      <w:r w:rsidR="00E74603" w:rsidRPr="004D19FD">
        <w:rPr>
          <w:rFonts w:cs="Times New Roman"/>
        </w:rPr>
        <w:t>ei</w:t>
      </w:r>
      <w:r w:rsidRPr="004D19FD">
        <w:rPr>
          <w:rFonts w:cs="Times New Roman"/>
        </w:rPr>
        <w:t>nek szakmai tartalma</w:t>
      </w:r>
      <w:r w:rsidR="00E74603" w:rsidRPr="004D19FD">
        <w:rPr>
          <w:rFonts w:cs="Times New Roman"/>
        </w:rPr>
        <w:t xml:space="preserve"> és</w:t>
      </w:r>
      <w:r w:rsidRPr="004D19FD">
        <w:rPr>
          <w:rFonts w:cs="Times New Roman"/>
        </w:rPr>
        <w:t xml:space="preserve"> a 11500-12 Munkahelyi egészség és biztonság modul Munkahelyi egészség és biztonság tantárgy valamennyi témakörének szakmai tartalma megegyezik.</w:t>
      </w:r>
    </w:p>
    <w:p w14:paraId="4C19602A" w14:textId="01FEAE5B" w:rsidR="00EE2FC0" w:rsidRPr="004D19FD" w:rsidRDefault="00EE2FC0" w:rsidP="00EE2FC0">
      <w:pPr>
        <w:spacing w:after="0"/>
        <w:ind w:left="426"/>
        <w:rPr>
          <w:rFonts w:cs="Times New Roman"/>
        </w:rPr>
      </w:pPr>
    </w:p>
    <w:p w14:paraId="227383D8" w14:textId="77EE0737" w:rsidR="00860AE0" w:rsidRPr="004D19FD" w:rsidRDefault="00860AE0" w:rsidP="00EE2FC0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főszakképesítés 10007-16-os modulhoz tartozó </w:t>
      </w:r>
      <w:r w:rsidR="00DC0C98" w:rsidRPr="004D19FD">
        <w:rPr>
          <w:rFonts w:cs="Times New Roman"/>
        </w:rPr>
        <w:t>M</w:t>
      </w:r>
      <w:r w:rsidRPr="004D19FD">
        <w:rPr>
          <w:rFonts w:cs="Times New Roman"/>
        </w:rPr>
        <w:t>űszaki ismeretek tantárgy valamennyi témakörének szakmai tartalma megegyezik a PLC programozó mellék</w:t>
      </w:r>
      <w:r w:rsidR="00420EA5" w:rsidRPr="004D19FD">
        <w:rPr>
          <w:rFonts w:cs="Times New Roman"/>
        </w:rPr>
        <w:t>-</w:t>
      </w:r>
      <w:r w:rsidRPr="004D19FD">
        <w:rPr>
          <w:rFonts w:cs="Times New Roman"/>
        </w:rPr>
        <w:t xml:space="preserve">szakképesítés 10007-16–es modulhoz tartozó </w:t>
      </w:r>
      <w:r w:rsidR="00DC0C98" w:rsidRPr="004D19FD">
        <w:rPr>
          <w:rFonts w:cs="Times New Roman"/>
        </w:rPr>
        <w:t>M</w:t>
      </w:r>
      <w:r w:rsidRPr="004D19FD">
        <w:rPr>
          <w:rFonts w:cs="Times New Roman"/>
        </w:rPr>
        <w:t>űszaki ismeretek tantárgy szakmai tartalmával.</w:t>
      </w:r>
    </w:p>
    <w:p w14:paraId="6301F0C1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5C7E072F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69E68591" w14:textId="77777777" w:rsidR="00FB6DBC" w:rsidRPr="004D19FD" w:rsidRDefault="003148D3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fizika, kémia</w:t>
      </w:r>
    </w:p>
    <w:p w14:paraId="4B9EF04E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2B75B801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5E20C5C5" w14:textId="77777777" w:rsidR="00FB6DBC" w:rsidRPr="004D19FD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Fémek és nem fémes anyagok</w:t>
      </w:r>
    </w:p>
    <w:p w14:paraId="2A4FF461" w14:textId="0197D15B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Fémek általános tulajdonságai</w:t>
      </w:r>
      <w:r w:rsidR="00420EA5" w:rsidRPr="004D19FD">
        <w:rPr>
          <w:rFonts w:cs="Times New Roman"/>
        </w:rPr>
        <w:t>.</w:t>
      </w:r>
    </w:p>
    <w:p w14:paraId="585EF099" w14:textId="384733A6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Fémek csoportosítása fizikai jellemzőik alapján</w:t>
      </w:r>
      <w:r w:rsidR="00420EA5" w:rsidRPr="004D19FD">
        <w:rPr>
          <w:rFonts w:cs="Times New Roman"/>
        </w:rPr>
        <w:t>.</w:t>
      </w:r>
    </w:p>
    <w:p w14:paraId="4D4102BC" w14:textId="1E954BDD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villamosiparban használt fontosabb könnyűfémek, színesfémek</w:t>
      </w:r>
      <w:r w:rsidR="00420EA5" w:rsidRPr="004D19FD">
        <w:rPr>
          <w:rFonts w:cs="Times New Roman"/>
        </w:rPr>
        <w:t>.</w:t>
      </w:r>
    </w:p>
    <w:p w14:paraId="5212C861" w14:textId="608C1315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Halmazállapot, olvadáspont</w:t>
      </w:r>
      <w:r w:rsidR="00420EA5" w:rsidRPr="004D19FD">
        <w:rPr>
          <w:rFonts w:cs="Times New Roman"/>
        </w:rPr>
        <w:t>.</w:t>
      </w:r>
    </w:p>
    <w:p w14:paraId="359E0229" w14:textId="78C4F680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Olvadás, dermedés, kristályosodási formák</w:t>
      </w:r>
      <w:r w:rsidR="00420EA5" w:rsidRPr="004D19FD">
        <w:rPr>
          <w:rFonts w:cs="Times New Roman"/>
        </w:rPr>
        <w:t>.</w:t>
      </w:r>
    </w:p>
    <w:p w14:paraId="09C5BF55" w14:textId="37317F9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Színfém és ötvözet</w:t>
      </w:r>
      <w:r w:rsidR="00420EA5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0249CA98" w14:textId="3B801186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Ötvözetek jellemzése</w:t>
      </w:r>
      <w:r w:rsidR="00420EA5" w:rsidRPr="004D19FD">
        <w:rPr>
          <w:rFonts w:cs="Times New Roman"/>
        </w:rPr>
        <w:t>.</w:t>
      </w:r>
    </w:p>
    <w:p w14:paraId="63EDCADC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Vas, réz, alumínium és ötvözeteik általános jellemző.</w:t>
      </w:r>
    </w:p>
    <w:p w14:paraId="348C491E" w14:textId="5CC68756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villamosiparban használt egyéb fémek általános jellemzői</w:t>
      </w:r>
      <w:r w:rsidR="00420EA5" w:rsidRPr="004D19FD">
        <w:rPr>
          <w:rFonts w:cs="Times New Roman"/>
        </w:rPr>
        <w:t>.</w:t>
      </w:r>
    </w:p>
    <w:p w14:paraId="04DDE3A9" w14:textId="4742C7A2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Megmunkálhatóság, alakíthatóság</w:t>
      </w:r>
      <w:r w:rsidR="00420EA5" w:rsidRPr="004D19FD">
        <w:rPr>
          <w:rFonts w:cs="Times New Roman"/>
        </w:rPr>
        <w:t>.</w:t>
      </w:r>
    </w:p>
    <w:p w14:paraId="4F73831D" w14:textId="67F16B8A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Vas, réz, alumínium és ötvözeteik megmunkálási jellemzői</w:t>
      </w:r>
      <w:r w:rsidR="00420EA5" w:rsidRPr="004D19FD">
        <w:rPr>
          <w:rFonts w:cs="Times New Roman"/>
        </w:rPr>
        <w:t>.</w:t>
      </w:r>
    </w:p>
    <w:p w14:paraId="1D79DCA2" w14:textId="33B7773B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villamosiparban használt egyéb fémek megmunkálási jellemzői</w:t>
      </w:r>
      <w:r w:rsidR="00420EA5" w:rsidRPr="004D19FD">
        <w:rPr>
          <w:rFonts w:cs="Times New Roman"/>
        </w:rPr>
        <w:t>.</w:t>
      </w:r>
    </w:p>
    <w:p w14:paraId="6711F84F" w14:textId="2065F411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Hővezető képesség</w:t>
      </w:r>
      <w:r w:rsidR="00420EA5" w:rsidRPr="004D19FD">
        <w:rPr>
          <w:rFonts w:cs="Times New Roman"/>
        </w:rPr>
        <w:t>.</w:t>
      </w:r>
    </w:p>
    <w:p w14:paraId="376FD726" w14:textId="0250FDA8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Vas, réz, alumínium és ötvözeteik hővezetési jellemzői</w:t>
      </w:r>
      <w:r w:rsidR="00420EA5" w:rsidRPr="004D19FD">
        <w:rPr>
          <w:rFonts w:cs="Times New Roman"/>
        </w:rPr>
        <w:t>.</w:t>
      </w:r>
    </w:p>
    <w:p w14:paraId="589DAE96" w14:textId="781FC276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villamosiparban használt egyéb fémek hővezetési jellemzői</w:t>
      </w:r>
      <w:r w:rsidR="00420EA5" w:rsidRPr="004D19FD">
        <w:rPr>
          <w:rFonts w:cs="Times New Roman"/>
        </w:rPr>
        <w:t>.</w:t>
      </w:r>
    </w:p>
    <w:p w14:paraId="343F8BE8" w14:textId="75741E0E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Korrózióállóság, vegyi reakciók különféle fémek esetén</w:t>
      </w:r>
      <w:r w:rsidR="00420EA5" w:rsidRPr="004D19FD">
        <w:rPr>
          <w:rFonts w:cs="Times New Roman"/>
        </w:rPr>
        <w:t>.</w:t>
      </w:r>
    </w:p>
    <w:p w14:paraId="04E70DD7" w14:textId="02B1F34E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Vas, réz, alumínium és ötvözeteik korrózió-állósági tulajdonságai</w:t>
      </w:r>
      <w:r w:rsidR="00420EA5" w:rsidRPr="004D19FD">
        <w:rPr>
          <w:rFonts w:cs="Times New Roman"/>
        </w:rPr>
        <w:t>.</w:t>
      </w:r>
    </w:p>
    <w:p w14:paraId="2F0A9A51" w14:textId="7FCFA051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villamosiparban használt egyéb fémek korrózió-állósági jellemzői</w:t>
      </w:r>
      <w:r w:rsidR="00420EA5" w:rsidRPr="004D19FD">
        <w:rPr>
          <w:rFonts w:cs="Times New Roman"/>
        </w:rPr>
        <w:t>.</w:t>
      </w:r>
    </w:p>
    <w:p w14:paraId="44CEEB85" w14:textId="5B46515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Elektromos vezetőképesség</w:t>
      </w:r>
      <w:r w:rsidR="00420EA5" w:rsidRPr="004D19FD">
        <w:rPr>
          <w:rFonts w:cs="Times New Roman"/>
        </w:rPr>
        <w:t>.</w:t>
      </w:r>
    </w:p>
    <w:p w14:paraId="512E1BD7" w14:textId="33AB6893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Vas, réz, alumínium és ötvözeteik elektromos vezetőképessége</w:t>
      </w:r>
      <w:r w:rsidR="00420EA5" w:rsidRPr="004D19FD">
        <w:rPr>
          <w:rFonts w:cs="Times New Roman"/>
        </w:rPr>
        <w:t>.</w:t>
      </w:r>
    </w:p>
    <w:p w14:paraId="70EEEEBB" w14:textId="51D78D71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villamosiparban használt egyéb fémek elektromos vezetőképessége</w:t>
      </w:r>
      <w:r w:rsidR="00420EA5" w:rsidRPr="004D19FD">
        <w:rPr>
          <w:rFonts w:cs="Times New Roman"/>
        </w:rPr>
        <w:t>.</w:t>
      </w:r>
    </w:p>
    <w:p w14:paraId="19495DCB" w14:textId="555A112D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Nemfémes anyagok általános tulajdonságai</w:t>
      </w:r>
      <w:r w:rsidR="00420EA5" w:rsidRPr="004D19FD">
        <w:rPr>
          <w:rFonts w:cs="Times New Roman"/>
        </w:rPr>
        <w:t>.</w:t>
      </w:r>
    </w:p>
    <w:p w14:paraId="2E9FF0EA" w14:textId="7B51BF1D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Szerves és szervetlen anyagok jellemzői</w:t>
      </w:r>
      <w:r w:rsidR="00420EA5" w:rsidRPr="004D19FD">
        <w:rPr>
          <w:rFonts w:cs="Times New Roman"/>
        </w:rPr>
        <w:t>.</w:t>
      </w:r>
    </w:p>
    <w:p w14:paraId="48EA1560" w14:textId="0A1DBE9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Nemfémes anyagok hővezető, hőszigetelő jellemzői</w:t>
      </w:r>
      <w:r w:rsidR="00420EA5" w:rsidRPr="004D19FD">
        <w:rPr>
          <w:rFonts w:cs="Times New Roman"/>
        </w:rPr>
        <w:t>.</w:t>
      </w:r>
    </w:p>
    <w:p w14:paraId="5742F1F2" w14:textId="32254E7E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Nemfémes anyagok elektromos vezetőképessége</w:t>
      </w:r>
      <w:r w:rsidR="00420EA5" w:rsidRPr="004D19FD">
        <w:rPr>
          <w:rFonts w:cs="Times New Roman"/>
        </w:rPr>
        <w:t>.</w:t>
      </w:r>
    </w:p>
    <w:p w14:paraId="3E48A43C" w14:textId="5C4114FC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Szigetelőanyagok tulajdonságai, jellemzői, csoportosítása</w:t>
      </w:r>
      <w:r w:rsidR="00420EA5" w:rsidRPr="004D19FD">
        <w:rPr>
          <w:rFonts w:cs="Times New Roman"/>
        </w:rPr>
        <w:t>.</w:t>
      </w:r>
    </w:p>
    <w:p w14:paraId="03D16B0A" w14:textId="47CEDFE3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szilárdság</w:t>
      </w:r>
      <w:r w:rsidR="00420EA5" w:rsidRPr="004D19FD">
        <w:rPr>
          <w:rFonts w:cs="Times New Roman"/>
        </w:rPr>
        <w:t>.</w:t>
      </w:r>
    </w:p>
    <w:p w14:paraId="14041EED" w14:textId="666FE739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Gáznemű szigetelőanyagok, szigetelési tulajdonságaik</w:t>
      </w:r>
      <w:r w:rsidR="00420EA5" w:rsidRPr="004D19FD">
        <w:rPr>
          <w:rFonts w:cs="Times New Roman"/>
        </w:rPr>
        <w:t>.</w:t>
      </w:r>
    </w:p>
    <w:p w14:paraId="7D2317BA" w14:textId="6E0654CA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Folyékony szigetelőanyagok: olajok</w:t>
      </w:r>
      <w:r w:rsidR="00420EA5" w:rsidRPr="004D19FD">
        <w:rPr>
          <w:rFonts w:cs="Times New Roman"/>
        </w:rPr>
        <w:t>.</w:t>
      </w:r>
    </w:p>
    <w:p w14:paraId="46522C29" w14:textId="03EFB67B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Olajok villamos szigetelési és egyéb jellemző tulajdonságai</w:t>
      </w:r>
      <w:r w:rsidR="00420EA5" w:rsidRPr="004D19FD">
        <w:rPr>
          <w:rFonts w:cs="Times New Roman"/>
        </w:rPr>
        <w:t>.</w:t>
      </w:r>
    </w:p>
    <w:p w14:paraId="597508D2" w14:textId="1E385225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Szilárd szigetelőanyagok: üveg, porcelán, papír, textil, gumi</w:t>
      </w:r>
      <w:r w:rsidR="00420EA5" w:rsidRPr="004D19FD">
        <w:rPr>
          <w:rFonts w:cs="Times New Roman"/>
        </w:rPr>
        <w:t>.</w:t>
      </w:r>
    </w:p>
    <w:p w14:paraId="79E037A7" w14:textId="71B4178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Szilárd szigetelőanyagok villamos szigetelési és egyéb jellemző tulajdonságai</w:t>
      </w:r>
      <w:r w:rsidR="00420EA5" w:rsidRPr="004D19FD">
        <w:rPr>
          <w:rFonts w:cs="Times New Roman"/>
        </w:rPr>
        <w:t>.</w:t>
      </w:r>
    </w:p>
    <w:p w14:paraId="29C3F9EE" w14:textId="24F777D4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Műanyagok jellemzői, csoportosításuk</w:t>
      </w:r>
      <w:r w:rsidR="00420EA5" w:rsidRPr="004D19FD">
        <w:rPr>
          <w:rFonts w:cs="Times New Roman"/>
        </w:rPr>
        <w:t>.</w:t>
      </w:r>
    </w:p>
    <w:p w14:paraId="5E57E777" w14:textId="44BCB524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Termoplasztikus műanyagok fajtái, jellemzői, előállítása, megmunkálása, alkalmazása</w:t>
      </w:r>
      <w:r w:rsidR="00420EA5" w:rsidRPr="004D19FD">
        <w:rPr>
          <w:rFonts w:cs="Times New Roman"/>
        </w:rPr>
        <w:t>.</w:t>
      </w:r>
    </w:p>
    <w:p w14:paraId="6D57AF6C" w14:textId="77777777" w:rsidR="00FB6DBC" w:rsidRPr="004D19FD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Hőre keményedő műanyagok jellemzői, fajtái, előállítása megmunkálása, alkalmazása.</w:t>
      </w:r>
    </w:p>
    <w:p w14:paraId="57F1B15A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2DB1EB" w14:textId="77777777" w:rsidR="00FB6DBC" w:rsidRPr="004D19FD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Szakrajz alapjai</w:t>
      </w:r>
    </w:p>
    <w:p w14:paraId="6A0F779C" w14:textId="7931FE73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műszaki dokumentáció, műszaki rajz célja, feladata</w:t>
      </w:r>
      <w:r w:rsidR="006D4EB4" w:rsidRPr="004D19FD">
        <w:rPr>
          <w:rFonts w:cs="Times New Roman"/>
        </w:rPr>
        <w:t>.</w:t>
      </w:r>
    </w:p>
    <w:p w14:paraId="6E6C8398" w14:textId="4733C395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Műszaki rajzeszközök és használatuk</w:t>
      </w:r>
      <w:r w:rsidR="00FB031B" w:rsidRPr="004D19FD">
        <w:rPr>
          <w:rFonts w:cs="Times New Roman"/>
        </w:rPr>
        <w:t>.</w:t>
      </w:r>
    </w:p>
    <w:p w14:paraId="54015BF3" w14:textId="27E31083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Szabványosítás, a műszaki rajz formai jellemzői</w:t>
      </w:r>
      <w:r w:rsidR="00FB031B" w:rsidRPr="004D19FD">
        <w:rPr>
          <w:rFonts w:cs="Times New Roman"/>
        </w:rPr>
        <w:t>.</w:t>
      </w:r>
    </w:p>
    <w:p w14:paraId="53314B53" w14:textId="4CFD32DA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Szabványos rajzlapméretek</w:t>
      </w:r>
      <w:r w:rsidR="00FB031B" w:rsidRPr="004D19FD">
        <w:rPr>
          <w:rFonts w:cs="Times New Roman"/>
        </w:rPr>
        <w:t>.</w:t>
      </w:r>
    </w:p>
    <w:p w14:paraId="25238506" w14:textId="2894B70E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műszaki rajzokon használatos vonalak</w:t>
      </w:r>
      <w:r w:rsidR="00FB031B" w:rsidRPr="004D19FD">
        <w:rPr>
          <w:rFonts w:cs="Times New Roman"/>
        </w:rPr>
        <w:t>.</w:t>
      </w:r>
    </w:p>
    <w:p w14:paraId="5EB2F0CC" w14:textId="6C3F501A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Szabványbetűk, számok és jelek</w:t>
      </w:r>
      <w:r w:rsidR="00FB031B" w:rsidRPr="004D19FD">
        <w:rPr>
          <w:rFonts w:cs="Times New Roman"/>
        </w:rPr>
        <w:t>.</w:t>
      </w:r>
    </w:p>
    <w:p w14:paraId="11CCB61A" w14:textId="16FDD888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Feliratmező kialakítása</w:t>
      </w:r>
      <w:r w:rsidR="00FB031B" w:rsidRPr="004D19FD">
        <w:rPr>
          <w:rFonts w:cs="Times New Roman"/>
        </w:rPr>
        <w:t>.</w:t>
      </w:r>
    </w:p>
    <w:p w14:paraId="7572BDD0" w14:textId="23689354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Rajzdokumentáció nyilvántartása</w:t>
      </w:r>
      <w:r w:rsidR="00FB031B" w:rsidRPr="004D19FD">
        <w:rPr>
          <w:rFonts w:cs="Times New Roman"/>
        </w:rPr>
        <w:t>.</w:t>
      </w:r>
    </w:p>
    <w:p w14:paraId="4DE8C182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Vetületi ábrázolás. </w:t>
      </w:r>
    </w:p>
    <w:p w14:paraId="75547642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Térbeli alakzatok csoportosítása. Vetítési módok, merőleges vetítés. </w:t>
      </w:r>
    </w:p>
    <w:p w14:paraId="4449C09B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Térelemek ábrázolása képsíkon. Ábrázolás két képsíkos rendszerben.</w:t>
      </w:r>
    </w:p>
    <w:p w14:paraId="5C6ED33F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Térelemek ábrázolása három képsíkos rendszerben.</w:t>
      </w:r>
    </w:p>
    <w:p w14:paraId="22AB0908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kocka, hasáb, gúla vetületi ábrázolása.</w:t>
      </w:r>
    </w:p>
    <w:p w14:paraId="16863606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Axonometrikus ábrázolási módok.</w:t>
      </w:r>
    </w:p>
    <w:p w14:paraId="35D34DE9" w14:textId="7DE8C0A6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Géprajzi ismeretek</w:t>
      </w:r>
      <w:r w:rsidR="00FB031B" w:rsidRPr="004D19FD">
        <w:rPr>
          <w:rFonts w:cs="Times New Roman"/>
        </w:rPr>
        <w:t>.</w:t>
      </w:r>
    </w:p>
    <w:p w14:paraId="0660B34C" w14:textId="653396EA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méretmegadás elemei</w:t>
      </w:r>
      <w:r w:rsidR="00FB031B" w:rsidRPr="004D19FD">
        <w:rPr>
          <w:rFonts w:cs="Times New Roman"/>
        </w:rPr>
        <w:t>.</w:t>
      </w:r>
    </w:p>
    <w:p w14:paraId="46CB214F" w14:textId="07317D88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Méretarány</w:t>
      </w:r>
      <w:r w:rsidR="00FB031B" w:rsidRPr="004D19FD">
        <w:rPr>
          <w:rFonts w:cs="Times New Roman"/>
        </w:rPr>
        <w:t>.</w:t>
      </w:r>
    </w:p>
    <w:p w14:paraId="79C99E1A" w14:textId="10A97AD0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méretezés alapelvei</w:t>
      </w:r>
      <w:r w:rsidR="00FB031B" w:rsidRPr="004D19FD">
        <w:rPr>
          <w:rFonts w:cs="Times New Roman"/>
        </w:rPr>
        <w:t>.</w:t>
      </w:r>
    </w:p>
    <w:p w14:paraId="46C33372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metszeti ábrázolás elve.</w:t>
      </w:r>
    </w:p>
    <w:p w14:paraId="49997AC0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metszeti ábrázolás jelölése.</w:t>
      </w:r>
    </w:p>
    <w:p w14:paraId="2006E587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Metszetek fajtái.</w:t>
      </w:r>
    </w:p>
    <w:p w14:paraId="43A03459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metszetek.</w:t>
      </w:r>
    </w:p>
    <w:p w14:paraId="74051F08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Összetett metszetek.</w:t>
      </w:r>
    </w:p>
    <w:p w14:paraId="03847AE8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Szelvények rajzolása. </w:t>
      </w:r>
    </w:p>
    <w:p w14:paraId="0C6BD9A5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metszeti ábrázolás szabályai.</w:t>
      </w:r>
    </w:p>
    <w:p w14:paraId="20894DBC" w14:textId="77777777" w:rsidR="00FB6DBC" w:rsidRPr="004D19FD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Géprajzi egyszerűsítések.</w:t>
      </w:r>
    </w:p>
    <w:p w14:paraId="4E77E104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002760" w14:textId="77777777" w:rsidR="00FB6DBC" w:rsidRPr="004D19FD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Minőségbiztosítás</w:t>
      </w:r>
    </w:p>
    <w:p w14:paraId="68F36E4E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minőség fogalma, jentősége a gazdaságban. A teljes körű minőségszabályozás. </w:t>
      </w:r>
    </w:p>
    <w:p w14:paraId="5DDB9DC5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minőségellenőrzés alapfogalmai.</w:t>
      </w:r>
    </w:p>
    <w:p w14:paraId="4D407CEF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Gyakoriság és valószínűség. Statisztikai módszerek, adatok és felhasználásuk a minőségügyben.</w:t>
      </w:r>
    </w:p>
    <w:p w14:paraId="3E05CC05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Minőség-ellenőrzés fogalma.</w:t>
      </w:r>
    </w:p>
    <w:p w14:paraId="7F70A491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minőségellenőrzés típusai, jelentősége a minőségszabályozásban. Végellenőrzés fogalma, módszerei.</w:t>
      </w:r>
    </w:p>
    <w:p w14:paraId="1F665D31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Mintavételi alapfogalmak. Minősítéses végellenőrzés, fogalma, típusai. A mintavétel megtervezése.</w:t>
      </w:r>
    </w:p>
    <w:p w14:paraId="3511E6DC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minősítés dokumentálása. A mérésen alapuló végellenőrzés.</w:t>
      </w:r>
    </w:p>
    <w:p w14:paraId="0AD25965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Minősítéses gyártásközi ellenőrzés. Mintavétel és mintanagyság.</w:t>
      </w:r>
    </w:p>
    <w:p w14:paraId="42BC3881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Minőségszabályozás. Minőségpolitika. A minőségszabályozás stratégiái.</w:t>
      </w:r>
    </w:p>
    <w:p w14:paraId="49D08B46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minőségszabályozásban alkalmazható módszerek.</w:t>
      </w:r>
    </w:p>
    <w:p w14:paraId="607BD12C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Minőségügyi rendszerek áttekintése.</w:t>
      </w:r>
    </w:p>
    <w:p w14:paraId="09146F89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Eljárási utasítások fajtái, kidolgozása, jellemzői.</w:t>
      </w:r>
    </w:p>
    <w:p w14:paraId="7007997B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Minőségügyi kézikönyv és szerepe a vállalat működésében.</w:t>
      </w:r>
    </w:p>
    <w:p w14:paraId="6E980528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Minőségügyi szervezetek. A minőségtanúsítás fogalma, jelentősége, módszerei, eljárásai.</w:t>
      </w:r>
    </w:p>
    <w:p w14:paraId="590ACAF0" w14:textId="77777777" w:rsidR="00FB6DBC" w:rsidRPr="004D19FD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vezetés szerepe a minőségügyi rendszer működtetésében.</w:t>
      </w:r>
    </w:p>
    <w:p w14:paraId="0E183953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5BDA5A" w14:textId="77777777" w:rsidR="00FB6DBC" w:rsidRPr="004D19FD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Munkavédelmi alapismeretek</w:t>
      </w:r>
    </w:p>
    <w:p w14:paraId="28D48730" w14:textId="50D93E13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munkahelyi egészség és biztonság jelentősége</w:t>
      </w:r>
      <w:r w:rsidR="00FB031B" w:rsidRPr="004D19FD">
        <w:rPr>
          <w:rFonts w:cs="Times New Roman"/>
        </w:rPr>
        <w:t>.</w:t>
      </w:r>
    </w:p>
    <w:p w14:paraId="7C5303C4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14:paraId="17C47369" w14:textId="392F47CD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munkakörnyezet és a munkavégzés hatása a munkát végző ember egészségére és testi épségére</w:t>
      </w:r>
      <w:r w:rsidR="00FB031B" w:rsidRPr="004D19FD">
        <w:rPr>
          <w:rFonts w:cs="Times New Roman"/>
        </w:rPr>
        <w:t>.</w:t>
      </w:r>
    </w:p>
    <w:p w14:paraId="668C4AB3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munkavállalók egészségét és biztonságát veszélyeztető kockázatok, a munkakörülmények hatásai, a munkavégzésből eredő megterhelések, munkakörnyezet kóroki tényezők.</w:t>
      </w:r>
    </w:p>
    <w:p w14:paraId="2F1AA0C7" w14:textId="65E268B3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megelőzés fontossága és lehetőségei</w:t>
      </w:r>
      <w:r w:rsidR="00FB031B" w:rsidRPr="004D19FD">
        <w:rPr>
          <w:rFonts w:cs="Times New Roman"/>
        </w:rPr>
        <w:t>.</w:t>
      </w:r>
    </w:p>
    <w:p w14:paraId="2B96AD6A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munkavállalók egészségének, munkavégző képességének megóvása és a munkakörülmények humanizálása érdekében szükséges előírások jelentősége a munkabalesetek és a foglalkozással összefüggő megbetegedések megelőzésének érdekében. A műszaki megelőzés, zárt technológia, a biztonsági berendezések, egyéni védőeszközök és szervezési intézkedések fogalma, fajtái, és rendeltetésük.</w:t>
      </w:r>
    </w:p>
    <w:p w14:paraId="4E877B0C" w14:textId="1BF2C012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Munkavédelem, mint komplex fogalom</w:t>
      </w:r>
      <w:r w:rsidR="00FB031B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(munkabiztonság-munkaegészségügy)</w:t>
      </w:r>
    </w:p>
    <w:p w14:paraId="3E885666" w14:textId="39D78414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Veszélyes és ártalmas termelési tényezők</w:t>
      </w:r>
      <w:r w:rsidR="00FB031B" w:rsidRPr="004D19FD">
        <w:rPr>
          <w:rFonts w:cs="Times New Roman"/>
        </w:rPr>
        <w:t>.</w:t>
      </w:r>
    </w:p>
    <w:p w14:paraId="0F675522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munkavédelem fogalomrendszere, források</w:t>
      </w:r>
    </w:p>
    <w:p w14:paraId="0A39B72C" w14:textId="4ABF2CFC" w:rsidR="00FB6DBC" w:rsidRPr="004D19FD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munkavédelemről szóló 1993. évi XCIII törvény fogalom meghatározásai, témakörök részletes kifejtése</w:t>
      </w:r>
      <w:r w:rsidR="00FB031B" w:rsidRPr="004D19FD">
        <w:rPr>
          <w:rFonts w:cs="Times New Roman"/>
        </w:rPr>
        <w:t>.</w:t>
      </w:r>
    </w:p>
    <w:p w14:paraId="6334C0D7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D6D83C" w14:textId="77777777" w:rsidR="00FB6DBC" w:rsidRPr="004D19FD" w:rsidRDefault="003148D3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Munkahelyek kialakítása</w:t>
      </w:r>
    </w:p>
    <w:p w14:paraId="423277B9" w14:textId="232D8D1A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Munkahelyek kialakításának általános szabályai</w:t>
      </w:r>
      <w:r w:rsidR="00FB031B" w:rsidRPr="004D19FD">
        <w:rPr>
          <w:rFonts w:cs="Times New Roman"/>
        </w:rPr>
        <w:t>.</w:t>
      </w:r>
    </w:p>
    <w:p w14:paraId="2527CCD9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létesítés általános követelményei, a hatásos védelem módjai, prioritások.</w:t>
      </w:r>
    </w:p>
    <w:p w14:paraId="02EA761B" w14:textId="258AD1D9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Szociális létesítmények</w:t>
      </w:r>
      <w:r w:rsidR="00FB031B" w:rsidRPr="004D19FD">
        <w:rPr>
          <w:rFonts w:cs="Times New Roman"/>
        </w:rPr>
        <w:t>.</w:t>
      </w:r>
    </w:p>
    <w:p w14:paraId="77C1920B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Öltözőhelyiségek, pihenőhelyek, tisztálkodó- és mellékhelyiségek biztosítása, megfelelősége. </w:t>
      </w:r>
    </w:p>
    <w:p w14:paraId="580C9E97" w14:textId="59A13C89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Közlekedési útvonalak, menekülési utak, jelölések</w:t>
      </w:r>
      <w:r w:rsidR="00FB031B" w:rsidRPr="004D19FD">
        <w:rPr>
          <w:rFonts w:cs="Times New Roman"/>
        </w:rPr>
        <w:t>.</w:t>
      </w:r>
    </w:p>
    <w:p w14:paraId="772CFBAA" w14:textId="74D7B244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Közlekedési útvonalak, menekülési utak, helyiségek padlózata, ajtók és kapuk, lépcsők, veszélyes területek, akadálymentes közlekedés, jelölések.</w:t>
      </w:r>
    </w:p>
    <w:p w14:paraId="13BFAFC8" w14:textId="199C3148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Alapvető feladatok a tűzmegelőzés érdekében</w:t>
      </w:r>
      <w:r w:rsidR="00FB031B" w:rsidRPr="004D19FD">
        <w:rPr>
          <w:rFonts w:cs="Times New Roman"/>
        </w:rPr>
        <w:t>.</w:t>
      </w:r>
    </w:p>
    <w:p w14:paraId="3BC74B6C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Tűzmegelőzés, tervezés, létesítés, üzemeltetés, karbantartás, javítás és felülvizsgálat. Tűzoltó készülékek, tűzoltó technika, beépített tűzjelző berendezés vagy tűzoltó berendezések. Tűzjelzés adása, fogadása, tűzjelző vagy tűzoltó központok, valamint távfelügyelet. </w:t>
      </w:r>
    </w:p>
    <w:p w14:paraId="67A537D0" w14:textId="7777777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Termékfelelősség, forgalomba hozatal kritériumai.</w:t>
      </w:r>
    </w:p>
    <w:p w14:paraId="485B0EA3" w14:textId="181B6502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Anyagmozgatás</w:t>
      </w:r>
      <w:r w:rsidR="00FB031B" w:rsidRPr="004D19FD">
        <w:rPr>
          <w:rFonts w:cs="Times New Roman"/>
        </w:rPr>
        <w:t>.</w:t>
      </w:r>
    </w:p>
    <w:p w14:paraId="684D6884" w14:textId="6DFECD00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Anyagmozgatás a munkahelyeken. Kézi és gépi anyagmozgatás fajtái. A kézi anyagmozgatás szabályai, hátsérülések megelőzése</w:t>
      </w:r>
      <w:r w:rsidR="00FB031B" w:rsidRPr="004D19FD">
        <w:rPr>
          <w:rFonts w:cs="Times New Roman"/>
        </w:rPr>
        <w:t>.</w:t>
      </w:r>
    </w:p>
    <w:p w14:paraId="7CAF7FF8" w14:textId="630B5995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Raktározás</w:t>
      </w:r>
      <w:r w:rsidR="00FB031B" w:rsidRPr="004D19FD">
        <w:rPr>
          <w:rFonts w:cs="Times New Roman"/>
        </w:rPr>
        <w:t>.</w:t>
      </w:r>
    </w:p>
    <w:p w14:paraId="73CD3C22" w14:textId="4578883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Áruk fajtái, raktározás típusai</w:t>
      </w:r>
      <w:r w:rsidR="00FB031B" w:rsidRPr="004D19FD">
        <w:rPr>
          <w:rFonts w:cs="Times New Roman"/>
        </w:rPr>
        <w:t>.</w:t>
      </w:r>
    </w:p>
    <w:p w14:paraId="2388EC0C" w14:textId="3C0E6CB7" w:rsidR="003148D3" w:rsidRPr="004D19FD" w:rsidRDefault="003148D3" w:rsidP="003148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Munkahelyi rend és hulladékkezelés</w:t>
      </w:r>
      <w:r w:rsidR="00FB031B" w:rsidRPr="004D19FD">
        <w:rPr>
          <w:rFonts w:cs="Times New Roman"/>
        </w:rPr>
        <w:t>.</w:t>
      </w:r>
    </w:p>
    <w:p w14:paraId="56D46066" w14:textId="77777777" w:rsidR="00FB6DBC" w:rsidRPr="004D19FD" w:rsidRDefault="003148D3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Jelzések, feliratok, biztonsági szín-és alakjelek. Hulladékgazdálkodás, környezetvédelem célja, eszközei.</w:t>
      </w:r>
    </w:p>
    <w:p w14:paraId="2C83134E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88608B" w14:textId="77777777" w:rsidR="00FB6DBC" w:rsidRPr="004D19FD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Munkavégzés személyi feltételei</w:t>
      </w:r>
    </w:p>
    <w:p w14:paraId="79EC79BA" w14:textId="106D6DF1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munkavégzés személyi feltételei: jogszerű foglalkoztatás, munkaköri alkalmasság orvosi vizsgálata, foglalkoztatási tilalmak, szakmai ismeretek, munkavédelmi ismeretek</w:t>
      </w:r>
      <w:r w:rsidR="00FB031B" w:rsidRPr="004D19FD">
        <w:rPr>
          <w:rFonts w:cs="Times New Roman"/>
        </w:rPr>
        <w:t>.</w:t>
      </w:r>
    </w:p>
    <w:p w14:paraId="0006CE7C" w14:textId="77777777" w:rsidR="00FB6DBC" w:rsidRPr="004D19FD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munkavégzés alapvető szervezési feltételei: egyedül végzett munka tilalma, irányítás szükségessége. Egyéni védőeszközök juttatásának szabályai.</w:t>
      </w:r>
    </w:p>
    <w:p w14:paraId="202C0C8B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E9EB64" w14:textId="77777777" w:rsidR="00FB6DBC" w:rsidRPr="004D19FD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Munkaeszközök biztonsága</w:t>
      </w:r>
    </w:p>
    <w:p w14:paraId="2CF839F7" w14:textId="511F78A3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Munkaeszközök halmazai</w:t>
      </w:r>
      <w:r w:rsidR="00FB031B" w:rsidRPr="004D19FD">
        <w:rPr>
          <w:rFonts w:cs="Times New Roman"/>
        </w:rPr>
        <w:t>.</w:t>
      </w:r>
    </w:p>
    <w:p w14:paraId="49D47C04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Szerszám, készülék, gép, berendezés fogalommeghatározása.</w:t>
      </w:r>
    </w:p>
    <w:p w14:paraId="77A683A3" w14:textId="3F63E6FF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Munkaeszközök dokumentációi</w:t>
      </w:r>
      <w:r w:rsidR="00FB031B" w:rsidRPr="004D19FD">
        <w:rPr>
          <w:rFonts w:cs="Times New Roman"/>
        </w:rPr>
        <w:t>.</w:t>
      </w:r>
    </w:p>
    <w:p w14:paraId="4A14EA6B" w14:textId="2B86520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Munkaeszköz üzembe helyezésének, használatba vételének dokumentációs követelményei és a munkaeszközre - mint termékre - meghatározott EK-megfelelőségi nyilatkozat, valamint a megfelelőséget tanúsító egyéb dokumentumok.</w:t>
      </w:r>
    </w:p>
    <w:p w14:paraId="1F71DB6C" w14:textId="06F8181E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Munkaeszközök veszélyessége, eljárások</w:t>
      </w:r>
      <w:r w:rsidR="00FB031B" w:rsidRPr="004D19FD">
        <w:rPr>
          <w:rFonts w:cs="Times New Roman"/>
        </w:rPr>
        <w:t>.</w:t>
      </w:r>
    </w:p>
    <w:p w14:paraId="6DFB7BD3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Biztonságtechnika alapelvei, veszélyforrások típusai, megbízhatóság, meghibásodás, biztonság. A biztonságtechnika jellemzői, kialakítás követelményei. Veszélyes munkaeszközök, üzembehelyezési eljárás.</w:t>
      </w:r>
    </w:p>
    <w:p w14:paraId="63CA3354" w14:textId="76C1DB16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Munkaeszközök üzemeltetésének, használatának feltételei</w:t>
      </w:r>
      <w:r w:rsidR="00FB031B" w:rsidRPr="004D19FD">
        <w:rPr>
          <w:rFonts w:cs="Times New Roman"/>
        </w:rPr>
        <w:t>.</w:t>
      </w:r>
    </w:p>
    <w:p w14:paraId="5F200A16" w14:textId="77777777" w:rsidR="00FB6DBC" w:rsidRPr="004D19FD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Feltétlenül és feltételesen ható biztonságtechnika, konstrukciós, üzemviteli és emberi tényezők szerepe. Általános üzemeltetési követelmények. Kezelőelemek, védőberendezések kialakítása, a biztonságos működés ellenőrzése, ergonómiai követelmények.</w:t>
      </w:r>
    </w:p>
    <w:p w14:paraId="6B2FCF66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345AFE" w14:textId="77777777" w:rsidR="00FB6DBC" w:rsidRPr="004D19FD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Munkakörnyezeti hatások</w:t>
      </w:r>
    </w:p>
    <w:p w14:paraId="07937B26" w14:textId="05FED0EF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Veszélyforrások, veszélyek a munkahelyeken (pl. zaj, rezgés, veszélyes anyagok és keverékek, stressz</w:t>
      </w:r>
      <w:r w:rsidR="00FB031B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3FE80F1C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Fizikai, biológiai és kémiai hatások a dolgozókra, főbb veszélyforrások valamint a veszélyforrások felismerésének módszerei és a védekezés a lehetőségei. </w:t>
      </w:r>
    </w:p>
    <w:p w14:paraId="449888C0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stressz, munkahelyi stressz fogalma és az ellene való védekezés jelentősége a munkahelyen.</w:t>
      </w:r>
    </w:p>
    <w:p w14:paraId="2AC316F3" w14:textId="1BA210B5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kockázat fogalma, felmérése és kezelése</w:t>
      </w:r>
      <w:r w:rsidR="00FB031B" w:rsidRPr="004D19FD">
        <w:rPr>
          <w:rFonts w:cs="Times New Roman"/>
        </w:rPr>
        <w:t>.</w:t>
      </w:r>
    </w:p>
    <w:p w14:paraId="19544305" w14:textId="77777777" w:rsidR="00FB6DBC" w:rsidRPr="004D19FD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jelentősége.</w:t>
      </w:r>
    </w:p>
    <w:p w14:paraId="509BC905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7B931F" w14:textId="77777777" w:rsidR="00FB6DBC" w:rsidRPr="004D19FD" w:rsidRDefault="00250DA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Munkavédelmi jogi ismeretek</w:t>
      </w:r>
    </w:p>
    <w:p w14:paraId="36C7B89F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munkavédelem szabályrendszere, jogok és kötelezettségek.</w:t>
      </w:r>
    </w:p>
    <w:p w14:paraId="2702739F" w14:textId="5487A501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Alaptörvényben biztosított jogok az egészséget, biztonságot és méltóságot tiszteletben tartó munkafeltételekhez, a testi és lelki egészségének megőrzéséhez. A Munkavédelemről szóló 1993. évi XCIII. törvényben meghatározottak szerint a munkavédelem alapvető szabályai, a követelmények normarendszere és az érintett szereplők (állam, munkáltatók, munkavállalók) főbb feladatai. A kémiai biztonságról szóló 2000. évi XXV. törvény, és a Kormány, illetve az ágazati miniszterek rendeleteinek szabályozási területei a további részletes követelményekről. A szabványok, illetve a munkáltatók helyi előírásainak szerepe.</w:t>
      </w:r>
    </w:p>
    <w:p w14:paraId="241A55A8" w14:textId="3367A5DA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Munkavédelmi feladatok a munkahelyeken</w:t>
      </w:r>
      <w:r w:rsidR="00FB031B" w:rsidRPr="004D19FD">
        <w:rPr>
          <w:rFonts w:cs="Times New Roman"/>
        </w:rPr>
        <w:t>.</w:t>
      </w:r>
    </w:p>
    <w:p w14:paraId="2154DF08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14:paraId="4FFCF6F2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Munkavédelmi szakemberek feladatai a munkahelyeken.</w:t>
      </w:r>
    </w:p>
    <w:p w14:paraId="369A6EDE" w14:textId="2A527B95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Munkabiztonsági és munkaegészségügyi szaktevékenység keretében ellátandó feladatok. Foglalkozás-egészségügyi feladatok</w:t>
      </w:r>
      <w:r w:rsidR="00FB031B" w:rsidRPr="004D19FD">
        <w:rPr>
          <w:rFonts w:cs="Times New Roman"/>
        </w:rPr>
        <w:t>.</w:t>
      </w:r>
    </w:p>
    <w:p w14:paraId="5D9C0307" w14:textId="395BBF5F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Balesetek és foglalkozási megbetegedések</w:t>
      </w:r>
      <w:r w:rsidR="00FB031B" w:rsidRPr="004D19FD">
        <w:rPr>
          <w:rFonts w:cs="Times New Roman"/>
        </w:rPr>
        <w:t>.</w:t>
      </w:r>
    </w:p>
    <w:p w14:paraId="452D0F37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Balesetek és munkabalesetek valamint a foglalkozási megbetegedések fogalma. Feladatok munkabaleset esetén. A „kivizsgálás” mint a megelőzés eszköze.</w:t>
      </w:r>
    </w:p>
    <w:p w14:paraId="6CAD8B7E" w14:textId="77777777" w:rsidR="00250DAE" w:rsidRPr="004D19FD" w:rsidRDefault="00250DAE" w:rsidP="00250DA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Munkavédelmi érdekképviselet a munkahelyen.</w:t>
      </w:r>
    </w:p>
    <w:p w14:paraId="58CD4ACC" w14:textId="77777777" w:rsidR="00FB6DBC" w:rsidRPr="004D19FD" w:rsidRDefault="00250DA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munkavállalók munkavédelmi érdekképviseletének jelentősége és lehetőségei. A választott képviselők szerepe, feladatai, jogai.</w:t>
      </w:r>
    </w:p>
    <w:p w14:paraId="56BB4ED9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B7FE8F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04AD9ECD" w14:textId="77777777" w:rsidR="00FB6DBC" w:rsidRPr="004D19FD" w:rsidRDefault="00CD7EB8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13B1D2B3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0221E4C7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69526408" w14:textId="08A3BE52" w:rsidR="00FB6DBC" w:rsidRPr="004D19FD" w:rsidRDefault="00FB6DBC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18D47A87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2A6D3B93" w14:textId="77777777" w:rsidR="00FB6DBC" w:rsidRPr="004D19FD" w:rsidRDefault="00FB6DBC" w:rsidP="00FB6DBC">
      <w:pPr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3B934886" w14:textId="77777777" w:rsidR="00FB6DBC" w:rsidRPr="004D19FD" w:rsidRDefault="00005A1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Műszaki gyakorlat</w:t>
      </w:r>
      <w:r w:rsidR="00FB6DBC" w:rsidRPr="004D19FD">
        <w:rPr>
          <w:rFonts w:cs="Times New Roman"/>
          <w:b/>
        </w:rPr>
        <w:t xml:space="preserve"> tantárgy</w:t>
      </w:r>
      <w:r w:rsidR="00FB6DBC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72</w:t>
      </w:r>
      <w:r w:rsidR="00FB6DBC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72</w:t>
      </w:r>
      <w:r w:rsidR="00FB6DBC" w:rsidRPr="004D19FD">
        <w:rPr>
          <w:rFonts w:cs="Times New Roman"/>
          <w:b/>
        </w:rPr>
        <w:t xml:space="preserve"> óra*</w:t>
      </w:r>
    </w:p>
    <w:p w14:paraId="1C521985" w14:textId="77777777" w:rsidR="00FB6DBC" w:rsidRPr="004D19FD" w:rsidRDefault="00FB6DBC" w:rsidP="00FB6DBC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14A9B8D1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4E23F7ED" w14:textId="7BF61B68" w:rsidR="00FB6DBC" w:rsidRPr="004D19FD" w:rsidRDefault="00FB6DBC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54EB1C4F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5AA9DB0A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4144EE64" w14:textId="77777777" w:rsidR="00005A1F" w:rsidRPr="004D19FD" w:rsidRDefault="00005A1F" w:rsidP="00005A1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tanulók ismerjék meg a munkavégzés szabályait a műhelyben. Legyenek tisztában a tanulók az adott munkahelyi környezet veszélyforrásaival. Tartsák be a biztonságos munkavégzéshez szükséges magatartási szabályokat. Ismerjék meg az anyagok technológiai jellemzőit, megmunkálási lehetőségeit. Tevékenységük során használjanak kézi szerszámokat, kisgépeket a technológiai műveleteknél. A mechanikus és villamos kötések készítésénél kézügyességük, műszaki szemléletük fejlesztése. Ismerjék meg a mérés fogalmát, jellemzőit, jelentőségét. Képesek legyenek méréseket végezni, a rájuk bízott szerszámokat rendeltetés szerűen használni, a szerszámok állapotára vigyázni. Legyenek képesek az anyagokkal takarékosan bánni. A tanulók tartsanak rendet munkakörnyezetükben.</w:t>
      </w:r>
    </w:p>
    <w:p w14:paraId="0C7A516A" w14:textId="30889419" w:rsidR="00FB6DBC" w:rsidRPr="004D19FD" w:rsidRDefault="00005A1F" w:rsidP="00005A1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tanulók ismerjék alapszinten a számítógép hardver elemeit, ismerjék és alkalmazzák a különböző adathordozókat. Ismerjék meg az operációs rendszereket, és azok alapvető jellemzőit. Tudjanak kommunikálni a LAN, WAN hálózatokon is. Legyenek képesek irodai programcsomagot céljuknak megfelelően használni, ismerjék és tartsák be a szoftverhasználati jogokat. Tartsák fontosnak a hálózatba kapcsolt számítógép, valamint a hálózatba kerülő információ védelmét. Szerezzenek megfelelő alapot a szakmai informatikai feladatok megoldásához. Tudják fejleszteni, frissíteni szakmai tudásukat az internet adta lehetőségek segítségével.</w:t>
      </w:r>
    </w:p>
    <w:p w14:paraId="02A642C7" w14:textId="77777777" w:rsidR="00D03D9D" w:rsidRPr="004D19FD" w:rsidRDefault="00D03D9D" w:rsidP="00005A1F">
      <w:pPr>
        <w:spacing w:after="0"/>
        <w:ind w:left="426"/>
        <w:rPr>
          <w:rFonts w:cs="Times New Roman"/>
        </w:rPr>
      </w:pPr>
    </w:p>
    <w:p w14:paraId="5FB32260" w14:textId="72D1EC7B" w:rsidR="00D03D9D" w:rsidRPr="004D19FD" w:rsidRDefault="00D03D9D" w:rsidP="00005A1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főszakképesítés 10007-16-os modulhoz tartozó </w:t>
      </w:r>
      <w:r w:rsidR="003B4310" w:rsidRPr="004D19FD">
        <w:rPr>
          <w:rFonts w:cs="Times New Roman"/>
        </w:rPr>
        <w:t>M</w:t>
      </w:r>
      <w:r w:rsidRPr="004D19FD">
        <w:rPr>
          <w:rFonts w:cs="Times New Roman"/>
        </w:rPr>
        <w:t>űszaki gyakorlatok tantárgy valamennyi témakörének szakmai tartalma megegyezik a PLC programozó mellék</w:t>
      </w:r>
      <w:r w:rsidR="00650510">
        <w:rPr>
          <w:rFonts w:cs="Times New Roman"/>
        </w:rPr>
        <w:t>-</w:t>
      </w:r>
      <w:r w:rsidRPr="004D19FD">
        <w:rPr>
          <w:rFonts w:cs="Times New Roman"/>
        </w:rPr>
        <w:t xml:space="preserve">szakképesítés 10007-16–es modulhoz tartozó </w:t>
      </w:r>
      <w:r w:rsidR="003B4310" w:rsidRPr="004D19FD">
        <w:rPr>
          <w:rFonts w:cs="Times New Roman"/>
        </w:rPr>
        <w:t>M</w:t>
      </w:r>
      <w:r w:rsidRPr="004D19FD">
        <w:rPr>
          <w:rFonts w:cs="Times New Roman"/>
        </w:rPr>
        <w:t>űszaki gyakorlatok tantárgy szakmai tartalmával.</w:t>
      </w:r>
    </w:p>
    <w:p w14:paraId="4B92163D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3E6C0DFB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52613EA2" w14:textId="77777777" w:rsidR="00FB6DBC" w:rsidRPr="004D19FD" w:rsidRDefault="00005A1F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fizika, kémia</w:t>
      </w:r>
      <w:r w:rsidR="001C18E1" w:rsidRPr="004D19FD">
        <w:rPr>
          <w:rFonts w:cs="Times New Roman"/>
        </w:rPr>
        <w:t>, informatika</w:t>
      </w:r>
    </w:p>
    <w:p w14:paraId="77ACAEA1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36B45844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3FAAF342" w14:textId="77777777" w:rsidR="00FB6DBC" w:rsidRPr="004D19FD" w:rsidRDefault="00005A1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Anyagok, szerszámok és mérések</w:t>
      </w:r>
    </w:p>
    <w:p w14:paraId="1C42FA8E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Általános munkavédelmi, balesetvédelmi, tűzvédelmi elsősegély nyújtási ismeretek.</w:t>
      </w:r>
    </w:p>
    <w:p w14:paraId="5092C951" w14:textId="0B0F2E6B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Lemezmunka horganyzott lemezből, alumínium lemezből, rézlemezből</w:t>
      </w:r>
      <w:r w:rsidR="00FB031B" w:rsidRPr="004D19FD">
        <w:rPr>
          <w:rFonts w:cs="Times New Roman"/>
        </w:rPr>
        <w:t>.</w:t>
      </w:r>
    </w:p>
    <w:p w14:paraId="2A41F6F4" w14:textId="3F7AC0C8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Felület előkészítése, egyengetés, csiszolás</w:t>
      </w:r>
      <w:r w:rsidR="00FB031B" w:rsidRPr="004D19FD">
        <w:rPr>
          <w:rFonts w:cs="Times New Roman"/>
        </w:rPr>
        <w:t>.</w:t>
      </w:r>
    </w:p>
    <w:p w14:paraId="3FABAFE7" w14:textId="60746A8D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Mérési műveletek fém- és műanyagalkatrészek megmunkálása közben</w:t>
      </w:r>
      <w:r w:rsidR="00FB031B" w:rsidRPr="004D19FD">
        <w:rPr>
          <w:rFonts w:cs="Times New Roman"/>
        </w:rPr>
        <w:t>.</w:t>
      </w:r>
    </w:p>
    <w:p w14:paraId="388812C6" w14:textId="6D289F74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Hosszúságmérés különböző kézi mérőeszközökkel, méretek átjelölése a munkadarabra</w:t>
      </w:r>
      <w:r w:rsidR="00FB031B" w:rsidRPr="004D19FD">
        <w:rPr>
          <w:rFonts w:cs="Times New Roman"/>
        </w:rPr>
        <w:t>.</w:t>
      </w:r>
    </w:p>
    <w:p w14:paraId="5745184F" w14:textId="4A7A052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Mérőszalag, lézeres távolságmérő, mérővonalzó, tolómérő, mikrométer használata, pontos leolvasása</w:t>
      </w:r>
      <w:r w:rsidR="00FB031B" w:rsidRPr="004D19FD">
        <w:rPr>
          <w:rFonts w:cs="Times New Roman"/>
        </w:rPr>
        <w:t>.</w:t>
      </w:r>
    </w:p>
    <w:p w14:paraId="10C27B80" w14:textId="46236A53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Előrajzolás, furatok helyének jelölése lemezmunkáknál</w:t>
      </w:r>
      <w:r w:rsidR="00FB031B" w:rsidRPr="004D19FD">
        <w:rPr>
          <w:rFonts w:cs="Times New Roman"/>
        </w:rPr>
        <w:t>.</w:t>
      </w:r>
    </w:p>
    <w:p w14:paraId="10088717" w14:textId="57B2D9DA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Lemez leszabása, vágása lemezollóval, fémfűrésszel</w:t>
      </w:r>
      <w:r w:rsidR="00FB031B" w:rsidRPr="004D19FD">
        <w:rPr>
          <w:rFonts w:cs="Times New Roman"/>
        </w:rPr>
        <w:t>.</w:t>
      </w:r>
    </w:p>
    <w:p w14:paraId="32332990" w14:textId="035C6906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Sorjázás, pontos méret kialakítása kézi megmunkálással, reszelővel</w:t>
      </w:r>
      <w:r w:rsidR="00FB031B" w:rsidRPr="004D19FD">
        <w:rPr>
          <w:rFonts w:cs="Times New Roman"/>
        </w:rPr>
        <w:t>.</w:t>
      </w:r>
    </w:p>
    <w:p w14:paraId="6FCE5998" w14:textId="0B35C314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Furatok előfúrása, fúrása, süllyesztése kézi és állványos fúrógéppel</w:t>
      </w:r>
      <w:r w:rsidR="00FB031B" w:rsidRPr="004D19FD">
        <w:rPr>
          <w:rFonts w:cs="Times New Roman"/>
        </w:rPr>
        <w:t>.</w:t>
      </w:r>
    </w:p>
    <w:p w14:paraId="5A5005B7" w14:textId="28899D13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Külső és belső hosszmérés, furatmélység ellenőrzése tolómérővel</w:t>
      </w:r>
      <w:r w:rsidR="00FB031B" w:rsidRPr="004D19FD">
        <w:rPr>
          <w:rFonts w:cs="Times New Roman"/>
        </w:rPr>
        <w:t>.</w:t>
      </w:r>
    </w:p>
    <w:p w14:paraId="4AF83417" w14:textId="425BAE54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Hengeres felületek átmérőjének mérése tolómérővel, mikrométerrel</w:t>
      </w:r>
      <w:r w:rsidR="00FB031B" w:rsidRPr="004D19FD">
        <w:rPr>
          <w:rFonts w:cs="Times New Roman"/>
        </w:rPr>
        <w:t>.</w:t>
      </w:r>
    </w:p>
    <w:p w14:paraId="2EF344CD" w14:textId="523BB0D8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Lemezalkatrészek alakra hajlítása sablonnal</w:t>
      </w:r>
      <w:r w:rsidR="00FB031B" w:rsidRPr="004D19FD">
        <w:rPr>
          <w:rFonts w:cs="Times New Roman"/>
        </w:rPr>
        <w:t>.</w:t>
      </w:r>
    </w:p>
    <w:p w14:paraId="45A33C45" w14:textId="56FC30A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Rúdanyagok, profilok és zártszelvények darabolása, méretre vágása, sorjázása</w:t>
      </w:r>
      <w:r w:rsidR="00FB031B" w:rsidRPr="004D19FD">
        <w:rPr>
          <w:rFonts w:cs="Times New Roman"/>
        </w:rPr>
        <w:t>.</w:t>
      </w:r>
    </w:p>
    <w:p w14:paraId="224C0E11" w14:textId="23E24205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Sarokcsiszoló használata daraboláshoz, sorjázáshoz, pontos méret, előírt felület kialakításához</w:t>
      </w:r>
      <w:r w:rsidR="00FB031B" w:rsidRPr="004D19FD">
        <w:rPr>
          <w:rFonts w:cs="Times New Roman"/>
        </w:rPr>
        <w:t>.</w:t>
      </w:r>
    </w:p>
    <w:p w14:paraId="5AC46456" w14:textId="3A0B6FC4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Illesztési felületek kialakítása kézi és kisgépes megmunkálással, méretpontosan, előírt felületminőséggel</w:t>
      </w:r>
      <w:r w:rsidR="00FB031B" w:rsidRPr="004D19FD">
        <w:rPr>
          <w:rFonts w:cs="Times New Roman"/>
        </w:rPr>
        <w:t>.</w:t>
      </w:r>
    </w:p>
    <w:p w14:paraId="3B4A1FFE" w14:textId="63CB83A6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Furatok középpontjának előrajzolása</w:t>
      </w:r>
      <w:r w:rsidR="00FB031B" w:rsidRPr="004D19FD">
        <w:rPr>
          <w:rFonts w:cs="Times New Roman"/>
        </w:rPr>
        <w:t>.</w:t>
      </w:r>
    </w:p>
    <w:p w14:paraId="25BA2A91" w14:textId="11866228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Fúrás, süllyesztés, sorjázás kézi és állványos fúrógéppel</w:t>
      </w:r>
      <w:r w:rsidR="00FB031B" w:rsidRPr="004D19FD">
        <w:rPr>
          <w:rFonts w:cs="Times New Roman"/>
        </w:rPr>
        <w:t>.</w:t>
      </w:r>
    </w:p>
    <w:p w14:paraId="71FFC79A" w14:textId="6B704CC1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Csigafúró kiválasztása, ellenőrzése, élezése</w:t>
      </w:r>
      <w:r w:rsidR="00FB031B" w:rsidRPr="004D19FD">
        <w:rPr>
          <w:rFonts w:cs="Times New Roman"/>
        </w:rPr>
        <w:t>.</w:t>
      </w:r>
    </w:p>
    <w:p w14:paraId="7C99515C" w14:textId="4E3D791B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Forgácsolási sebesség helyes megválasztása</w:t>
      </w:r>
      <w:r w:rsidR="00FB031B" w:rsidRPr="004D19FD">
        <w:rPr>
          <w:rFonts w:cs="Times New Roman"/>
        </w:rPr>
        <w:t>.</w:t>
      </w:r>
    </w:p>
    <w:p w14:paraId="20D31E5A" w14:textId="275BD75A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Szögek mérése, munkadarabra jelölése szögmérővel</w:t>
      </w:r>
      <w:r w:rsidR="00FB031B" w:rsidRPr="004D19FD">
        <w:rPr>
          <w:rFonts w:cs="Times New Roman"/>
        </w:rPr>
        <w:t>.</w:t>
      </w:r>
    </w:p>
    <w:p w14:paraId="5E4013C6" w14:textId="096169AC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Munkadarab szögben vágása jelölés nélkül </w:t>
      </w:r>
      <w:r w:rsidR="00625A63" w:rsidRPr="004D19FD">
        <w:rPr>
          <w:rFonts w:cs="Times New Roman"/>
        </w:rPr>
        <w:t>gér</w:t>
      </w:r>
      <w:r w:rsidRPr="004D19FD">
        <w:rPr>
          <w:rFonts w:cs="Times New Roman"/>
        </w:rPr>
        <w:t>-vágó ládában</w:t>
      </w:r>
      <w:r w:rsidR="00FB031B" w:rsidRPr="004D19FD">
        <w:rPr>
          <w:rFonts w:cs="Times New Roman"/>
        </w:rPr>
        <w:t>.</w:t>
      </w:r>
    </w:p>
    <w:p w14:paraId="5B436BCB" w14:textId="791F9404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Műanyag lemezek és profilok (vezetékcsatorna, műanyag védőcső) megmunkálása, levágása megfelelő szögben, sorjázása</w:t>
      </w:r>
      <w:r w:rsidR="00FB031B" w:rsidRPr="004D19FD">
        <w:rPr>
          <w:rFonts w:cs="Times New Roman"/>
        </w:rPr>
        <w:t>.</w:t>
      </w:r>
    </w:p>
    <w:p w14:paraId="448B34EB" w14:textId="4B7E67EC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Vezetékek kábelek leszabása, vezetékvég csupaszítása</w:t>
      </w:r>
      <w:r w:rsidR="00FB031B" w:rsidRPr="004D19FD">
        <w:rPr>
          <w:rFonts w:cs="Times New Roman"/>
        </w:rPr>
        <w:t>.</w:t>
      </w:r>
    </w:p>
    <w:p w14:paraId="2B7A03F9" w14:textId="77777777" w:rsidR="00FB6DBC" w:rsidRPr="004D19FD" w:rsidRDefault="00005A1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Érvéghüvelyezés</w:t>
      </w:r>
    </w:p>
    <w:p w14:paraId="02F730D1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186EBB" w14:textId="77777777" w:rsidR="00FB6DBC" w:rsidRPr="004D19FD" w:rsidRDefault="00005A1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Mechanikai és villamos kötések</w:t>
      </w:r>
    </w:p>
    <w:p w14:paraId="245CED9B" w14:textId="6251BAEF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Mechanikai kötése készítése különféle alkatrészek között</w:t>
      </w:r>
      <w:r w:rsidR="00B45317" w:rsidRPr="004D19FD">
        <w:rPr>
          <w:rFonts w:cs="Times New Roman"/>
        </w:rPr>
        <w:t>.</w:t>
      </w:r>
    </w:p>
    <w:p w14:paraId="1C140C7B" w14:textId="747D3ACA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szegecs alakja, méretei, tulajdonságai</w:t>
      </w:r>
      <w:r w:rsidR="00B45317" w:rsidRPr="004D19FD">
        <w:rPr>
          <w:rFonts w:cs="Times New Roman"/>
        </w:rPr>
        <w:t>.</w:t>
      </w:r>
    </w:p>
    <w:p w14:paraId="482F94DD" w14:textId="03453AAB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szegecselés művelete, szerszámai</w:t>
      </w:r>
      <w:r w:rsidR="00B45317" w:rsidRPr="004D19FD">
        <w:rPr>
          <w:rFonts w:cs="Times New Roman"/>
        </w:rPr>
        <w:t>.</w:t>
      </w:r>
    </w:p>
    <w:p w14:paraId="646EB561" w14:textId="11E85929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Lemezalkatrészek előkészítése, összekapcsolása húzószegeccsel (popszegeccsel)</w:t>
      </w:r>
      <w:r w:rsidR="00B45317" w:rsidRPr="004D19FD">
        <w:rPr>
          <w:rFonts w:cs="Times New Roman"/>
        </w:rPr>
        <w:t>.</w:t>
      </w:r>
    </w:p>
    <w:p w14:paraId="063134F1" w14:textId="19B145BA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szegecs méretének helyes megválasztása</w:t>
      </w:r>
      <w:r w:rsidR="00B45317" w:rsidRPr="004D19FD">
        <w:rPr>
          <w:rFonts w:cs="Times New Roman"/>
        </w:rPr>
        <w:t>.</w:t>
      </w:r>
    </w:p>
    <w:p w14:paraId="28C8A7D7" w14:textId="40CCB428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Menetes alkatrészek ábrázolása</w:t>
      </w:r>
      <w:r w:rsidR="00B45317" w:rsidRPr="004D19FD">
        <w:rPr>
          <w:rFonts w:cs="Times New Roman"/>
        </w:rPr>
        <w:t>.</w:t>
      </w:r>
    </w:p>
    <w:p w14:paraId="34DBB5FA" w14:textId="0828363B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Csavarok fajtái, adatai</w:t>
      </w:r>
      <w:r w:rsidR="00B45317" w:rsidRPr="004D19FD">
        <w:rPr>
          <w:rFonts w:cs="Times New Roman"/>
        </w:rPr>
        <w:t>.</w:t>
      </w:r>
    </w:p>
    <w:p w14:paraId="6BE10D9C" w14:textId="09B524CB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Csavarkötések fajtái, a csavarkötés létesítéséhez szükséges szerszámok</w:t>
      </w:r>
      <w:r w:rsidR="00B45317" w:rsidRPr="004D19FD">
        <w:rPr>
          <w:rFonts w:cs="Times New Roman"/>
        </w:rPr>
        <w:t>.</w:t>
      </w:r>
    </w:p>
    <w:p w14:paraId="33D4190D" w14:textId="05512B6F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Menetkészítés eszközei és szerszámai</w:t>
      </w:r>
      <w:r w:rsidR="00B45317" w:rsidRPr="004D19FD">
        <w:rPr>
          <w:rFonts w:cs="Times New Roman"/>
        </w:rPr>
        <w:t>.</w:t>
      </w:r>
    </w:p>
    <w:p w14:paraId="6AD1D978" w14:textId="15FBF0D5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menetfúrás és a menetmetszés</w:t>
      </w:r>
      <w:r w:rsidR="00B45317" w:rsidRPr="004D19FD">
        <w:rPr>
          <w:rFonts w:cs="Times New Roman"/>
        </w:rPr>
        <w:t>.</w:t>
      </w:r>
    </w:p>
    <w:p w14:paraId="0F90B0F4" w14:textId="7D52D4FF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Lemezalkatrészek előkészítése, összekapcsolása önmetsző csavarokkal</w:t>
      </w:r>
      <w:r w:rsidR="00B45317" w:rsidRPr="004D19FD">
        <w:rPr>
          <w:rFonts w:cs="Times New Roman"/>
        </w:rPr>
        <w:t>.</w:t>
      </w:r>
    </w:p>
    <w:p w14:paraId="3CE14AE5" w14:textId="6DC22EA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Lemezalkatrészek és szerkezeti idomacélok csavaros kötésének kialakítása</w:t>
      </w:r>
      <w:r w:rsidR="00B45317" w:rsidRPr="004D19FD">
        <w:rPr>
          <w:rFonts w:cs="Times New Roman"/>
        </w:rPr>
        <w:t>.</w:t>
      </w:r>
    </w:p>
    <w:p w14:paraId="2A030D42" w14:textId="4D8390DB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Csavarkötés kialakítása zsákfurattal és átmenő menetes furattal</w:t>
      </w:r>
      <w:r w:rsidR="00B45317" w:rsidRPr="004D19FD">
        <w:rPr>
          <w:rFonts w:cs="Times New Roman"/>
        </w:rPr>
        <w:t>.</w:t>
      </w:r>
    </w:p>
    <w:p w14:paraId="52205D30" w14:textId="22F2827C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Csavarkötés létesítése csavaranyával</w:t>
      </w:r>
      <w:r w:rsidR="00B45317" w:rsidRPr="004D19FD">
        <w:rPr>
          <w:rFonts w:cs="Times New Roman"/>
        </w:rPr>
        <w:t>.</w:t>
      </w:r>
    </w:p>
    <w:p w14:paraId="3EA3EDD4" w14:textId="05D021F9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Csavarbiztosítási lehetőségek alkalmazása (rugós alátét, ellenanya, koronás anya)</w:t>
      </w:r>
      <w:r w:rsidR="00B45317" w:rsidRPr="004D19FD">
        <w:rPr>
          <w:rFonts w:cs="Times New Roman"/>
        </w:rPr>
        <w:t>.</w:t>
      </w:r>
    </w:p>
    <w:p w14:paraId="31E7AD5E" w14:textId="4C849CBF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Ragasztott kötések jellemzői</w:t>
      </w:r>
      <w:r w:rsidR="00B45317" w:rsidRPr="004D19FD">
        <w:rPr>
          <w:rFonts w:cs="Times New Roman"/>
        </w:rPr>
        <w:t>.</w:t>
      </w:r>
    </w:p>
    <w:p w14:paraId="1FF2B057" w14:textId="167E331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Ragasztóanyagok fajtái. Ragasztási eljárások</w:t>
      </w:r>
      <w:r w:rsidR="00B45317" w:rsidRPr="004D19FD">
        <w:rPr>
          <w:rFonts w:cs="Times New Roman"/>
        </w:rPr>
        <w:t>.</w:t>
      </w:r>
    </w:p>
    <w:p w14:paraId="3C63AE21" w14:textId="027ABBD2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kötések. A forrasztás, mint elektromos és mechanikai kötés</w:t>
      </w:r>
      <w:r w:rsidR="00B45317" w:rsidRPr="004D19FD">
        <w:rPr>
          <w:rFonts w:cs="Times New Roman"/>
        </w:rPr>
        <w:t>.</w:t>
      </w:r>
    </w:p>
    <w:p w14:paraId="571C0E7D" w14:textId="39841F3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forrasztás anyagjai, segédanyagai és eszközei. A forrasztás művelete</w:t>
      </w:r>
      <w:r w:rsidR="00B45317" w:rsidRPr="004D19FD">
        <w:rPr>
          <w:rFonts w:cs="Times New Roman"/>
        </w:rPr>
        <w:t>.</w:t>
      </w:r>
    </w:p>
    <w:p w14:paraId="6A64BDD4" w14:textId="1CAD3B4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vezetékek és vezetékanyagok, jellemzőik</w:t>
      </w:r>
      <w:r w:rsidR="00B45317" w:rsidRPr="004D19FD">
        <w:rPr>
          <w:rFonts w:cs="Times New Roman"/>
        </w:rPr>
        <w:t>.</w:t>
      </w:r>
    </w:p>
    <w:p w14:paraId="35D367DA" w14:textId="3CC6C351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Huzal-előkészítés, szigetelés eltávolítása</w:t>
      </w:r>
      <w:r w:rsidR="00B45317" w:rsidRPr="004D19FD">
        <w:rPr>
          <w:rFonts w:cs="Times New Roman"/>
        </w:rPr>
        <w:t>.</w:t>
      </w:r>
    </w:p>
    <w:p w14:paraId="0A43D703" w14:textId="303FD5B1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huzalozás szerszámai, vágás, csupaszítás, préselés szerszámai</w:t>
      </w:r>
      <w:r w:rsidR="00B45317" w:rsidRPr="004D19FD">
        <w:rPr>
          <w:rFonts w:cs="Times New Roman"/>
        </w:rPr>
        <w:t>.</w:t>
      </w:r>
    </w:p>
    <w:p w14:paraId="679C4622" w14:textId="1BF5A3EC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Huzalozás kábelformákkal; kábeltörzs készítés, kábelformák rögzítése</w:t>
      </w:r>
      <w:r w:rsidR="00B45317" w:rsidRPr="004D19FD">
        <w:rPr>
          <w:rFonts w:cs="Times New Roman"/>
        </w:rPr>
        <w:t>.</w:t>
      </w:r>
    </w:p>
    <w:p w14:paraId="713B8175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Csatlakozók csoportosítása, kiválasztásuk szempontjai. Csatlakozók kialakítása</w:t>
      </w:r>
    </w:p>
    <w:p w14:paraId="12E2500E" w14:textId="399E463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Csatlakozó kábelek készítése, ellenőrzése</w:t>
      </w:r>
      <w:r w:rsidR="00B45317" w:rsidRPr="004D19FD">
        <w:rPr>
          <w:rFonts w:cs="Times New Roman"/>
        </w:rPr>
        <w:t>.</w:t>
      </w:r>
    </w:p>
    <w:p w14:paraId="0F25E7F4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Feszültségkémlelő műszer használata vezetékek és csatlakozások ellenőrzésére</w:t>
      </w:r>
    </w:p>
    <w:p w14:paraId="3C403E54" w14:textId="07F774C9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Árammérés lakatfogóval</w:t>
      </w:r>
      <w:r w:rsidR="00B45317" w:rsidRPr="004D19FD">
        <w:rPr>
          <w:rFonts w:cs="Times New Roman"/>
        </w:rPr>
        <w:t>.</w:t>
      </w:r>
    </w:p>
    <w:p w14:paraId="07A3E952" w14:textId="3B47F23A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Vezetékek azonosítása, folytonosságuk vizsgálata</w:t>
      </w:r>
      <w:r w:rsidR="00B45317" w:rsidRPr="004D19FD">
        <w:rPr>
          <w:rFonts w:cs="Times New Roman"/>
        </w:rPr>
        <w:t>.</w:t>
      </w:r>
    </w:p>
    <w:p w14:paraId="363AA93C" w14:textId="52245F2E" w:rsidR="00FB6DBC" w:rsidRPr="004D19FD" w:rsidRDefault="00005A1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Vezeték, kötések ellenállásának mérése</w:t>
      </w:r>
      <w:r w:rsidR="00B45317" w:rsidRPr="004D19FD">
        <w:rPr>
          <w:rFonts w:cs="Times New Roman"/>
        </w:rPr>
        <w:t>.</w:t>
      </w:r>
    </w:p>
    <w:p w14:paraId="037B305A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FAA019" w14:textId="77777777" w:rsidR="00FB6DBC" w:rsidRPr="004D19FD" w:rsidRDefault="00005A1F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Informatikai alkalmazások</w:t>
      </w:r>
    </w:p>
    <w:p w14:paraId="54DCA9C9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Számítógép alapvető hardver elemei. Operációs rendszerek funkció. Hálózati kommunikáció.</w:t>
      </w:r>
    </w:p>
    <w:p w14:paraId="306A6188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Számítógép használat szakmai tevékenységekre.</w:t>
      </w:r>
    </w:p>
    <w:p w14:paraId="7C2C6C41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Tevékenység dokumentálása, jegyzőkönyv készítés Office alkalmazásokkal.</w:t>
      </w:r>
    </w:p>
    <w:p w14:paraId="4F41EF40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Dokumentált file-ok rendszerezése, mentése.</w:t>
      </w:r>
    </w:p>
    <w:p w14:paraId="2F844AFC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Rendszeres biztonsági mentések fontossága.</w:t>
      </w:r>
    </w:p>
    <w:p w14:paraId="013D6C22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Információszerzés. Szakmai oldalak, katalógusok keresése az Interneten. </w:t>
      </w:r>
    </w:p>
    <w:p w14:paraId="2C6A0BE0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böngészőprogramok navigációs eszközei és használatuk.</w:t>
      </w:r>
    </w:p>
    <w:p w14:paraId="7B565AB4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Keresőrendszerek használata: kulcsszavas és tematikus keresők.</w:t>
      </w:r>
    </w:p>
    <w:p w14:paraId="3AE297ED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Internetes információk felhasználásával önálló prezentáció készítés. Szerzői jogok betartása. </w:t>
      </w:r>
    </w:p>
    <w:p w14:paraId="21EB29F4" w14:textId="59D88D40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Internetes közös munka megvalósítása, közös hozzáférés (helyi hálózat; </w:t>
      </w:r>
      <w:r w:rsidR="00625A63" w:rsidRPr="004D19FD">
        <w:rPr>
          <w:rFonts w:cs="Times New Roman"/>
        </w:rPr>
        <w:t>OneDrive</w:t>
      </w:r>
      <w:r w:rsidRPr="004D19FD">
        <w:rPr>
          <w:rFonts w:cs="Times New Roman"/>
        </w:rPr>
        <w:t xml:space="preserve">; </w:t>
      </w:r>
      <w:r w:rsidR="00625A63" w:rsidRPr="004D19FD">
        <w:rPr>
          <w:rFonts w:cs="Times New Roman"/>
        </w:rPr>
        <w:t>G</w:t>
      </w:r>
      <w:r w:rsidRPr="004D19FD">
        <w:rPr>
          <w:rFonts w:cs="Times New Roman"/>
        </w:rPr>
        <w:t>oogle-drive</w:t>
      </w:r>
      <w:r w:rsidR="00625A63" w:rsidRPr="004D19FD">
        <w:rPr>
          <w:rFonts w:cs="Times New Roman"/>
        </w:rPr>
        <w:t xml:space="preserve"> stb.</w:t>
      </w:r>
      <w:r w:rsidRPr="004D19FD">
        <w:rPr>
          <w:rFonts w:cs="Times New Roman"/>
        </w:rPr>
        <w:t>)</w:t>
      </w:r>
    </w:p>
    <w:p w14:paraId="55B53AB9" w14:textId="77777777" w:rsidR="00005A1F" w:rsidRPr="004D19FD" w:rsidRDefault="00005A1F" w:rsidP="00005A1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adatkezelés eszközei: tömörítés, kicsomagolás, archiválás, adatvédelem.</w:t>
      </w:r>
    </w:p>
    <w:p w14:paraId="249AB72E" w14:textId="77777777" w:rsidR="00FB6DBC" w:rsidRPr="004D19FD" w:rsidRDefault="00005A1F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Jelszavak, védelem.</w:t>
      </w:r>
    </w:p>
    <w:p w14:paraId="5E722FBC" w14:textId="77777777" w:rsidR="00FB6DBC" w:rsidRPr="004D19F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0C91AA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363CDFB5" w14:textId="77777777" w:rsidR="00FB6DBC" w:rsidRPr="004D19FD" w:rsidRDefault="00B548C1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</w:t>
      </w:r>
      <w:r w:rsidR="00C66847" w:rsidRPr="004D19FD">
        <w:rPr>
          <w:rFonts w:cs="Times New Roman"/>
        </w:rPr>
        <w:t>zámítógépterem, tanműhely</w:t>
      </w:r>
    </w:p>
    <w:p w14:paraId="585EE387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34FE6DF7" w14:textId="77777777" w:rsidR="00FB6DBC" w:rsidRPr="004D19F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1FCD6D35" w14:textId="1572862E" w:rsidR="00FB6DBC" w:rsidRPr="004D19FD" w:rsidRDefault="00FB6DBC" w:rsidP="00FB6DB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26E340E1" w14:textId="77777777" w:rsidR="00FB6DBC" w:rsidRPr="004D19FD" w:rsidRDefault="00FB6DBC" w:rsidP="00FB6DBC">
      <w:pPr>
        <w:spacing w:after="0"/>
        <w:ind w:left="426"/>
        <w:rPr>
          <w:rFonts w:cs="Times New Roman"/>
        </w:rPr>
      </w:pPr>
    </w:p>
    <w:p w14:paraId="376E01F4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124DBFD7" w14:textId="77777777" w:rsidR="00A23F09" w:rsidRPr="004D19FD" w:rsidRDefault="00A23F09" w:rsidP="00A23F09">
      <w:pPr>
        <w:rPr>
          <w:rFonts w:cs="Times New Roman"/>
        </w:rPr>
      </w:pPr>
    </w:p>
    <w:p w14:paraId="4BC5588C" w14:textId="77777777" w:rsidR="00A23F09" w:rsidRPr="004D19F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6CE2CA99" w14:textId="77777777" w:rsidR="00A23F09" w:rsidRPr="004D19FD" w:rsidRDefault="00191D42" w:rsidP="00A23F09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10005-16</w:t>
      </w:r>
      <w:r w:rsidR="00A23F09" w:rsidRPr="004D19FD">
        <w:rPr>
          <w:rFonts w:cs="Times New Roman"/>
          <w:b/>
          <w:sz w:val="36"/>
        </w:rPr>
        <w:t xml:space="preserve"> azonosító számú</w:t>
      </w:r>
    </w:p>
    <w:p w14:paraId="53834452" w14:textId="77777777" w:rsidR="00A23F09" w:rsidRPr="004D19FD" w:rsidRDefault="00191D42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Villamosipari alaptevékenységek</w:t>
      </w:r>
    </w:p>
    <w:p w14:paraId="6DE0D7A0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65BD0D28" w14:textId="77777777" w:rsidR="00A23F09" w:rsidRPr="004D19F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20AEB770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69BFF97C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4D2F3ED" w14:textId="50813FF5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191D42" w:rsidRPr="004D19FD">
        <w:rPr>
          <w:rFonts w:cs="Times New Roman"/>
        </w:rPr>
        <w:t>10005-16</w:t>
      </w:r>
      <w:r w:rsidRPr="004D19FD">
        <w:rPr>
          <w:rFonts w:cs="Times New Roman"/>
        </w:rPr>
        <w:t xml:space="preserve"> azonosító számú </w:t>
      </w:r>
      <w:r w:rsidR="00191D42" w:rsidRPr="004D19FD">
        <w:rPr>
          <w:rFonts w:cs="Times New Roman"/>
        </w:rPr>
        <w:t>Villamosipari alaptevékenységek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4D19FD" w:rsidRPr="004D19FD" w14:paraId="08C865AA" w14:textId="77777777" w:rsidTr="00191D42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E47176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5E195B4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Elektrotechnika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A39126C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Elektrotechnika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A84B923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Elektronika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BF4FE0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Elektronika gyakorlat</w:t>
            </w:r>
          </w:p>
        </w:tc>
      </w:tr>
      <w:tr w:rsidR="004D19FD" w:rsidRPr="004D19FD" w14:paraId="589A4BB5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F0D612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2390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E3FE7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764CAB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682E77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5D880A6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575032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Elektrotechnikai és elektronikai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AC6827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47FC7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46C671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7AC07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90BB61D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CC5E69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Egyszerű villamos kapcsolási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EB085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6B802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DE875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BD880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A1ECEB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56540B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Kapcsolási rajz alapján összeállítja a villamos áramkört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31E36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ACCE4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3276A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BC63A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A9E67FB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ED2443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kapcsolásokat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4F9C1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E2BAC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E0EB2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698C2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1509321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07EA90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BE831C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8991F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70CD6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427AA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511F964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294F4C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Mérési jegyzőkönyvet és rajzdokumentációt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40F8C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527EE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9A688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69DC8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FEBEF63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99373D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kiviteli terveket értelmez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8E4B1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A49B9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AF581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931A7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755F076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4B8C65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Áramköröket éleszt, áramkör működését ellenőrzi, és elvégzi a javításokat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5D9F4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7489E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C9D394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6AA1C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315D1B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F6BE19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Elkészíti a kapcsolási, szerelési, bekötési rajzokat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7C01E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1FC1E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1CDBC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E8009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DF2B5FA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1B47B3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Elkészíti műszaki rajzok alapján a vezetékezést.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A7F49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1E484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8835A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540702" w14:textId="77777777" w:rsidR="00CE67F1" w:rsidRPr="004D19FD" w:rsidRDefault="00CE67F1" w:rsidP="00191D4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2E8101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C1E19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Felszereli/összeszereli a mérőkörök készülékeit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B7C98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C7D96A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C9DA3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683FDE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1367F52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BD946D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Ellenőrzi a fel/összeszereléseket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3E62D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22F40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BA176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E0568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E5B406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BF6CFE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Feszültség alá helyezi a berendezést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C51E06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D862C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13674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2CC45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31447E1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C24D16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Villamos berendezések feszültségmentesítését és feszültség alá helyezését végzi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4427F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7E590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3EC6F0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2C852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7A8EAC3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16662A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Analóg, digitális és teljesítményelektronikai elektronikus áramkörök jellemzőit méréssel meghatározza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A5AF6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05307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E0E35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3D8D9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D027CC1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4330B3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Alapvető villamos mennyiségek (feszültség, áram, ellenállás, teljesítmény, fogyasztás) számszerű jellemzőinek mérését elvégzi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03883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74F29A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BBED5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4D6C1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ED63074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78E836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jelek függvénykapcsolatát, időfüggvényét méri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108E8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F62FB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50196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ABF7E" w14:textId="77777777" w:rsidR="00CE67F1" w:rsidRPr="004D19FD" w:rsidRDefault="00CE67F1" w:rsidP="007238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76DD2D5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0DB2B9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E4237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8F1E1C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82E1C0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B6AD2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E18BA1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3E392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rajzjelek, jelképek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2460AB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D5A7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5232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1B24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EE3F6E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A7F26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Villamos műszaki kiviteli tervek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0C12F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17A7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4A33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6495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0228DC0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83BC3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berendezések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D8114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A8F7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F234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7FF5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B4D1C7C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A4A1B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hibafeltárási eljárások, módszerek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DC93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7C5CD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3015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85BC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E929E4B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4AAFF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hibajavítások dokumentációi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C83C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8FB6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80A30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A7DB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3BD5DE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CF5C4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műszaki ábrázolás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37F4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07D50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4A43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CCC0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E979F0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C7D3C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Passzív és aktív alkatrészek felépítése, jellemzői, szabványos jelölései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5A03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F322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4889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8008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AAF924B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BC5098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Az alkatrészek csoportosítása, alkalmazási területei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C9F8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0BC6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7DA3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C197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568FEDD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8C2EC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Kábelezési, bekötési, huzalozási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C230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7772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2662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5202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B60B4A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06526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Elektromechanikus-, elektronikus- és digitális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5206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8CC1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B2CF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8843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F55517E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FF336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49E6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D01D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DB3E8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BBAB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55DE23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24307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64B32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8C7A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5093F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8F79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CD9A59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BC137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Szerelési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2646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281C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A3E1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FC96B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8C450DA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B20C8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Teljesítményelektronikai áramkörök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7C19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A347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EC849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66A6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039A7FA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5E9A6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742A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3FE1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6BB7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20C7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37F9F6D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EDFB8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számítások, alapvető méretezések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6945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515C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218D7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3E13E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927D55B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13D61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villamos áram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0A0C3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4B48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0DE78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7C2A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8DC90AE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30CFB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Áramütés elleni védelmi megoldások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9E4AAB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3672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80AC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200B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6AAF001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A7242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Munkavédelmi és egyéni védőeszköz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3985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97C16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2918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612C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D13B53C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C61CB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Tűzvédelmi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8AE2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F3E2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F57F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EB92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9AF4603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1CABF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Környezetvédelmi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E158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C73A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D631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F8DF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06E34EE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1DC2B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Üzemeltetési szabványismeret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400B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B0C5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6675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72B6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13E7C21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B8545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Vezetékek, kábelek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93DB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12603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1EEA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E54B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EC26C4D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2CB7D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Mérési jegyzőkönyv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548E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AE71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02C0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5FE1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230A07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C18F5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Rajzelhelyezések, mérethálózatok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45CA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4976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B0ADC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08361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F4FF53B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88990B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43474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D30E9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A54A0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D733D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A159458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7FBAA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28EA9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D87B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D3D6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A10F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9F8230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E8FC1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CC00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F77B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FFFD8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26D7F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3A5E77F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64479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1B3E5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3DC0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C265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7F434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73B7476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AEA08B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51D12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2C60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02C43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F5AFB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8EF8326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EF994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8EEE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52A66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C5BE7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29A6C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C36E5DE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D1ABEE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DB06A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59C04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F0032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76796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1F78649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1D6B2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3F05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8E0A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00BD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3EDE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307432D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E7756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1182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7D77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11D7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3104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144163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A8C26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5E37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636EF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40E48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CE3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C484EE1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536B7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0D230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C4EC2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641B8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3F022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E98B57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06BEB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D050E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BD35AB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C0A2F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396A6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94CE9A5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7610B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AF8D8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D94632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6A9D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E16A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F6C3A1E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AC250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44479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396C5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BE1F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E90890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AFA2E33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FE3F94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9F0D3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8A33F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B847F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6E976" w14:textId="77777777" w:rsidR="00CE67F1" w:rsidRPr="004D19FD" w:rsidRDefault="00CE67F1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5661C57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CB51BD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0B991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E35D1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380FF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889F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680C062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5A2733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9E911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0F6B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5E91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7C78BE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CE67F1" w:rsidRPr="004D19FD" w14:paraId="49F874CB" w14:textId="77777777" w:rsidTr="001375D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613908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5C20C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20D8A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E5666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57D37" w14:textId="77777777" w:rsidR="00CE67F1" w:rsidRPr="004D19FD" w:rsidRDefault="00CE67F1" w:rsidP="00EB75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</w:tbl>
    <w:p w14:paraId="5BA56E01" w14:textId="77777777" w:rsidR="00A23F09" w:rsidRPr="004D19FD" w:rsidRDefault="00A23F09" w:rsidP="00A23F09">
      <w:pPr>
        <w:rPr>
          <w:rFonts w:cs="Times New Roman"/>
        </w:rPr>
      </w:pPr>
    </w:p>
    <w:p w14:paraId="747A0988" w14:textId="77777777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8CC9933" w14:textId="77777777" w:rsidR="00A23F09" w:rsidRPr="004D19FD" w:rsidRDefault="00CD50DC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Elektrotechnika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180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180</w:t>
      </w:r>
      <w:r w:rsidR="00A23F09" w:rsidRPr="004D19FD">
        <w:rPr>
          <w:rFonts w:cs="Times New Roman"/>
          <w:b/>
        </w:rPr>
        <w:t xml:space="preserve"> óra*</w:t>
      </w:r>
    </w:p>
    <w:p w14:paraId="2C1DF77F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14AC7EE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88E485A" w14:textId="42FA6FAA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457A8102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7B3FB2D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1EB7B1D6" w14:textId="77777777" w:rsidR="00CD50DC" w:rsidRPr="004D19FD" w:rsidRDefault="00CD50DC" w:rsidP="00CD50DC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tanításának célja, hogy segítse a tanulók áramköri szemléletének kialakulását és fejlesztését. Tegye képessé a tanulókat az elektronikai áramkörök alaptörvényeinek és alapösszefüggéseinek megértésére. A tanulók legyenek képesek alapvető elektrotechnikai számítások elvégzésére.</w:t>
      </w:r>
    </w:p>
    <w:p w14:paraId="6A9A7EB8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3FC55C0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427278B9" w14:textId="77777777" w:rsidR="00A23F09" w:rsidRPr="004D19FD" w:rsidRDefault="006977E3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matematika, fizika</w:t>
      </w:r>
    </w:p>
    <w:p w14:paraId="3C8E201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3728FEA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4D07D142" w14:textId="77777777" w:rsidR="00A23F09" w:rsidRPr="004D19FD" w:rsidRDefault="006977E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Villamos alapfogalmak, a villamos áramkör</w:t>
      </w:r>
    </w:p>
    <w:p w14:paraId="3FF3B53B" w14:textId="77777777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villamosság fizikai okai, a töltés fogalma.</w:t>
      </w:r>
    </w:p>
    <w:p w14:paraId="037C73A0" w14:textId="77777777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feszültség, áram ellenállás, vezetőképesség fogalmai, matematikai összefüggései, jelölései, mértékegységei.</w:t>
      </w:r>
    </w:p>
    <w:p w14:paraId="586C76C6" w14:textId="77777777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áramkör részei: ideális feszültséggenerátor, ideális áramgenerátor, rövidzár, szakadás, fogyasztó modelljei, jelölése és jellemzőik.</w:t>
      </w:r>
    </w:p>
    <w:p w14:paraId="541565DE" w14:textId="4EE109BF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Vezetékek ellenállása, ellenállásuk hőfokfüggése. A fajlagos ellenállás és a hőfoktényező fogalma alkalmazása számításokban</w:t>
      </w:r>
      <w:r w:rsidR="00684F45" w:rsidRPr="004D19FD">
        <w:rPr>
          <w:rFonts w:cs="Times New Roman"/>
        </w:rPr>
        <w:t>.</w:t>
      </w:r>
    </w:p>
    <w:p w14:paraId="53F1CA9E" w14:textId="77777777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ellenállások kialakítása: huzalellenállások, tömörellenállások, rétegellenállások.</w:t>
      </w:r>
    </w:p>
    <w:p w14:paraId="7DF6E87C" w14:textId="77777777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Változtatható értékű ellenállások: potenciométerek.</w:t>
      </w:r>
    </w:p>
    <w:p w14:paraId="0441DC21" w14:textId="77777777" w:rsidR="006977E3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ellenállás hőmérsékletfüggése: NTK ellenállások, PTK ellenállások.</w:t>
      </w:r>
    </w:p>
    <w:p w14:paraId="6DA693DC" w14:textId="77777777" w:rsidR="00A23F09" w:rsidRPr="004D19FD" w:rsidRDefault="006977E3" w:rsidP="006977E3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 fajták rajzi jelölései.</w:t>
      </w:r>
    </w:p>
    <w:p w14:paraId="2A834FC4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97DAF6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Villamos alaptörvények és alkalmazásaik</w:t>
      </w:r>
    </w:p>
    <w:p w14:paraId="7EB7D12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Ohm törvénye: értelmezés, alkalmazás.</w:t>
      </w:r>
    </w:p>
    <w:p w14:paraId="6CDFB17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Kirchhoff I. csomóponti törvénye: értelmezés, alkalmazás.</w:t>
      </w:r>
    </w:p>
    <w:p w14:paraId="5CA701A8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Kirchhoff II. hurok törvénye: értelmezés, alkalmazás.</w:t>
      </w:r>
    </w:p>
    <w:p w14:paraId="0DF7807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Részfeszültségek és feszültségesés fogalma.</w:t>
      </w:r>
    </w:p>
    <w:p w14:paraId="6B09424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 hálózatok eredő ellenállása: sorosan kapcsolt ellenállások eredője, párhuzamosan kapcsolt ellenállások eredője, vegyes kapcsolások eredője, delta-csillag átalakítás, csillag-delta átalakítás.</w:t>
      </w:r>
    </w:p>
    <w:p w14:paraId="5D409C3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feszültségosztás törvénye és alkalmazása. Az áramosztás törvénye és alkalmazása. </w:t>
      </w:r>
    </w:p>
    <w:p w14:paraId="12B5147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Hálózatszámítás a fentiek alkalmazásával.</w:t>
      </w:r>
    </w:p>
    <w:p w14:paraId="47DFCF95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munka és a villamos teljesítmény fogalmai, jelölései, számítása, mértékegységei.</w:t>
      </w:r>
    </w:p>
    <w:p w14:paraId="702B6E9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3F043A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Passzív és aktív hálózatok</w:t>
      </w:r>
    </w:p>
    <w:p w14:paraId="05920FB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hálózatok csoportosítása: passzív villamos hálózatok, aktív villamos hálózatok fogalma.</w:t>
      </w:r>
    </w:p>
    <w:p w14:paraId="4F70E559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Összetett passzív hálózatok helyettesítése eredő ellenállással.</w:t>
      </w:r>
    </w:p>
    <w:p w14:paraId="391B5E5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Nevezetes passzív villamos hálózatok:</w:t>
      </w:r>
    </w:p>
    <w:p w14:paraId="69FE6B9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Terheletlen és terhelt feszültségosztó kapcsolás alkalmazása.</w:t>
      </w:r>
    </w:p>
    <w:p w14:paraId="60719C9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alap merőműszer modellezése, jelölése, alkalmazása.</w:t>
      </w:r>
    </w:p>
    <w:p w14:paraId="019099C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feszültségmérő méréshatárának kiterjesztése.</w:t>
      </w:r>
    </w:p>
    <w:p w14:paraId="23675F9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árammérő méréshatárának kiterjesztése.</w:t>
      </w:r>
    </w:p>
    <w:p w14:paraId="4FCB4C4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Wheatstone-híd, ellenállás mérése Wheatstone-híddal.</w:t>
      </w:r>
    </w:p>
    <w:p w14:paraId="453ACB2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villamos hálózatok. a valóságos feszültséggenerátor, a valóságos áramgenerátor és jellemzőik, rajzi jelölésük.</w:t>
      </w:r>
    </w:p>
    <w:p w14:paraId="7B914B1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Feszültség-generátorok üzemállapotai: üresjárás, rövidzárás, terhelési állapot.</w:t>
      </w:r>
    </w:p>
    <w:p w14:paraId="0FFBD2E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Generátorok helyettesítő képei: Thevenin-helyettesítő kép, Norton-helyettesítő kép.</w:t>
      </w:r>
    </w:p>
    <w:p w14:paraId="4AD7D93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helyettesítő képek jellemzői: üresjárási feszültség, rövidzárási áram, belső ellenállás.</w:t>
      </w:r>
    </w:p>
    <w:p w14:paraId="55B5DEC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Thevenin- és Norton helyettesítő képek kölcsönös átalakítása.</w:t>
      </w:r>
    </w:p>
    <w:p w14:paraId="3D2FC45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 generátort tartalmazó aktív kétpólusok helyettesítése Thevenin és Norton helyettesítő képpel.</w:t>
      </w:r>
    </w:p>
    <w:p w14:paraId="6C8D28B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szuperpozíció elve.</w:t>
      </w:r>
    </w:p>
    <w:p w14:paraId="7E5F8A6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Több generátort tartalmazó aktív kétpólusok helyettesítése Thevenin és Norton helyettesítő képpel, a szuperpozíció tételének alkalmazásával.</w:t>
      </w:r>
    </w:p>
    <w:p w14:paraId="324EA6B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Valóságos generátort és terhelő ellenállást tartalmazó hálózat jellemzőinek értelmezése és jellemzőinek számításai: kapocsfeszültség, veszteségi feszültség, áram, generátor teljesítménye, veszteségi teljesítmény, fogyasztóra jutó hasznos teljesítmény. A teljesítmény-illesztés fogalma.</w:t>
      </w:r>
    </w:p>
    <w:p w14:paraId="0E5E344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generátorok hatásfokának fogalma és számítása.</w:t>
      </w:r>
    </w:p>
    <w:p w14:paraId="4F07C542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 és áramgenerátorok soros, párhuzamos és vegyes kapcsolásának helyettesítése egy generátorral.</w:t>
      </w:r>
    </w:p>
    <w:p w14:paraId="7827436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528D42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A villamos áram hatásai</w:t>
      </w:r>
    </w:p>
    <w:p w14:paraId="1B01DCB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villamos áram hőhatása. </w:t>
      </w:r>
    </w:p>
    <w:p w14:paraId="317E2E9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Kapcsolat a villamos energia és a hőenergia között. Fajlagos hőkapacitás, fajhő.</w:t>
      </w:r>
    </w:p>
    <w:p w14:paraId="50CEB20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Testek melegedése. A hő terjedése. A hőhatás jellemző alkalmazásai. Fűtés és melegítés.</w:t>
      </w:r>
    </w:p>
    <w:p w14:paraId="24904F1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Gyakorlati példák: izzólámpa, olvadóbiztosító.</w:t>
      </w:r>
    </w:p>
    <w:p w14:paraId="4F3821E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áram fényhatása.</w:t>
      </w:r>
    </w:p>
    <w:p w14:paraId="3779FD0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Gyakorlati példák: izzólámpa, fénycső.</w:t>
      </w:r>
    </w:p>
    <w:p w14:paraId="5DEDBCE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áram vegyi hatása.</w:t>
      </w:r>
    </w:p>
    <w:p w14:paraId="0474DA5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Folyadékok vezetése. Faraday törvénye.</w:t>
      </w:r>
    </w:p>
    <w:p w14:paraId="11E7F439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Gyakorlati példák:</w:t>
      </w:r>
    </w:p>
    <w:p w14:paraId="0A90FB4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elektrolízis jellemző felhasználásai. Rézgyártás. Alumíniumgyártás. Eloxálás. Galvanizálás.</w:t>
      </w:r>
    </w:p>
    <w:p w14:paraId="7704EB6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Galvánelemek. A galvánelem működési elve.</w:t>
      </w:r>
    </w:p>
    <w:p w14:paraId="12C8682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Szárazelem és más galvánelemek.</w:t>
      </w:r>
    </w:p>
    <w:p w14:paraId="2D50527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Akkumulátorok. Az akkumulátorok működési elve. Savas akkumulátorok. Zselés akkumulátorok. Lúgos akkumulátorok. Akkumulátorok jellemzői.</w:t>
      </w:r>
    </w:p>
    <w:p w14:paraId="7D77B4A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Korrózió.</w:t>
      </w:r>
    </w:p>
    <w:p w14:paraId="745B6C2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villamos áram mágneses hatása. </w:t>
      </w:r>
    </w:p>
    <w:p w14:paraId="7251C2A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Gyakorlati példák: elektromágnes, elektromágneses kapcsolókészülékek, villamos gépek.</w:t>
      </w:r>
    </w:p>
    <w:p w14:paraId="45A5657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áram élettani hatása.</w:t>
      </w:r>
    </w:p>
    <w:p w14:paraId="7531AC1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 káros hatása az emberi szervezetre.</w:t>
      </w:r>
    </w:p>
    <w:p w14:paraId="0DA3DADB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 hasznos hatása az emberi szervezetre.</w:t>
      </w:r>
    </w:p>
    <w:p w14:paraId="620FB7A2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04A4E9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A villamos erőtér, kondenzátor</w:t>
      </w:r>
    </w:p>
    <w:p w14:paraId="1D37371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tér jelenségei: töltött test létrehozása; villamos megosztás, villamos árnyékolás,</w:t>
      </w:r>
    </w:p>
    <w:p w14:paraId="6A48586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kisülés, csúcshatás, légköri villamos jelenségek. Az elektroszkóp.</w:t>
      </w:r>
    </w:p>
    <w:p w14:paraId="747416F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Pontszerű töltések között ható erő számítása: Coulomb törvénye</w:t>
      </w:r>
    </w:p>
    <w:p w14:paraId="24A31B9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tér jellemzői: villamos térerősség, felületi töltéssűrűség (villamos eltolás), villamos feszültség és villamos potenciál fogalmai, jelölései, számításai és mértékegységeik.</w:t>
      </w:r>
    </w:p>
    <w:p w14:paraId="2066398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tér szemléltetése térerősségvonalakkal, az ekvipotenciális felület fogalma.</w:t>
      </w:r>
    </w:p>
    <w:p w14:paraId="0CB91F4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Elektromosan töltött párhuzamos síklemezek közötti villamos erőtér. Homogén villamos tér fogalma, jellemzői.</w:t>
      </w:r>
    </w:p>
    <w:p w14:paraId="34F17B4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Anyagok viselkedése a villamos térben, szigetelő anyagok tulajdonságai.</w:t>
      </w:r>
    </w:p>
    <w:p w14:paraId="2F121048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 fogalma, jelölése, áramköri jele.</w:t>
      </w:r>
    </w:p>
    <w:p w14:paraId="63075F5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kapacitás fogalma, definíciós összefüggése, mértékegysége.</w:t>
      </w:r>
    </w:p>
    <w:p w14:paraId="2CE0730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Síkkondenzátor kapacitásának meghatározása a geometriai adatokból és alkalmazott szigetelő jellemzőjéből.</w:t>
      </w:r>
    </w:p>
    <w:p w14:paraId="39A8B94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kondenzátorban tárolt energia.</w:t>
      </w:r>
    </w:p>
    <w:p w14:paraId="18D83F9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Kondenzátorok gyakorlati megoldásai. Kondenzátorok típusai, változtatható kapacitású kondenzátorok, áramköri jelölések.</w:t>
      </w:r>
    </w:p>
    <w:p w14:paraId="3B0D690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 az egyenáramú áramkörben. Eredő kapacitás számítása soros, párhuzamos és vegyes kapcsolás esetén.</w:t>
      </w:r>
    </w:p>
    <w:p w14:paraId="0C8379E8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Kondenzátorok töltési és kisütési folyamata, A feszültség és áram időfüggvénye töltéskor és kisütéskor. Az időállandó fogalma.</w:t>
      </w:r>
    </w:p>
    <w:p w14:paraId="2AE86185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F1F38C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Az állandó mágneses tér</w:t>
      </w:r>
    </w:p>
    <w:p w14:paraId="70191F98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Erőhatás árammal átjárt egyenes vezetők között. Árammal átjárt egyenes vezető és árammal átjárt vezető hurok kölcsönhatása: forgatónyomaték.</w:t>
      </w:r>
    </w:p>
    <w:p w14:paraId="0EDDECF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mágneses tér fogalma és jellemzői: mágneses indukció, mágneses térerősség, mágneses fluxus fogalmai, jelölésük, kapcsolataik, számításuk, irányaik, mértékegységeik.</w:t>
      </w:r>
    </w:p>
    <w:p w14:paraId="72D8F5E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mágneses jellemzők iránymeghatározása: jobbkéz szabály. (A teret létrehozó áram irányából az indukció és a mágneses térerősség iránya; az indukció és az áram irányából a ható erő iránya)</w:t>
      </w:r>
    </w:p>
    <w:p w14:paraId="085DA86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gerjesztés fogalma és a gerjesztési törvény.</w:t>
      </w:r>
    </w:p>
    <w:p w14:paraId="0C1183F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Mágneses tér szemléltetése indukció vonalakkal. A mágneses indukcióvonalak tulajdonságai.</w:t>
      </w:r>
    </w:p>
    <w:p w14:paraId="1700050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Egyenes tekercs mágneses tere, homogén mágneses tér fogalma.</w:t>
      </w:r>
    </w:p>
    <w:p w14:paraId="76CCB74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Állandó mágnes, a Föld mágneses tere. </w:t>
      </w:r>
    </w:p>
    <w:p w14:paraId="269FF65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Anyagok viselkedése mágneses térben. Dia-, para-, és ferromágneses anyagok tulajdonságai.</w:t>
      </w:r>
    </w:p>
    <w:p w14:paraId="61B91488" w14:textId="746FCC70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ferromágneses anyagok mágnesezési görbéje. (első mágnesezési görbe, hiszterézis, remanens indukció</w:t>
      </w:r>
      <w:r w:rsidR="005F37F4" w:rsidRPr="004D19FD">
        <w:rPr>
          <w:rFonts w:cs="Times New Roman"/>
        </w:rPr>
        <w:t>,</w:t>
      </w:r>
      <w:r w:rsidRPr="004D19FD">
        <w:rPr>
          <w:rFonts w:cs="Times New Roman"/>
        </w:rPr>
        <w:t xml:space="preserve"> koercitív</w:t>
      </w:r>
      <w:r w:rsidR="005F37F4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erő</w:t>
      </w:r>
      <w:r w:rsidR="005F37F4" w:rsidRPr="004D19FD">
        <w:rPr>
          <w:rFonts w:cs="Times New Roman"/>
        </w:rPr>
        <w:t>,</w:t>
      </w:r>
      <w:r w:rsidRPr="004D19FD">
        <w:rPr>
          <w:rFonts w:cs="Times New Roman"/>
        </w:rPr>
        <w:t xml:space="preserve"> mágneses permeabilitás fogalma) Kemény- és lágymágneses anyagok.</w:t>
      </w:r>
    </w:p>
    <w:p w14:paraId="14558B76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Mágneses kör. Mágneses körök számítása.</w:t>
      </w:r>
    </w:p>
    <w:p w14:paraId="30D3F07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BD6484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Elektromágneses indukció</w:t>
      </w:r>
    </w:p>
    <w:p w14:paraId="75C600E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Mágneses fluxusváltozás hatására keletkező feszültség fogalma.</w:t>
      </w:r>
    </w:p>
    <w:p w14:paraId="481CAB4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Faraday féle indukció törvény és Lenz törvénye.</w:t>
      </w:r>
    </w:p>
    <w:p w14:paraId="0EE3A03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Nyugalmi és mozgási indukció fogalma.</w:t>
      </w:r>
    </w:p>
    <w:p w14:paraId="4D86BE5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Mozgási indukció: Egyenes vezetőben keletkező feszültség meghatározása, merőleges irányú homogén mágneses térben</w:t>
      </w:r>
      <w:r w:rsidR="00F451A1" w:rsidRPr="004D19FD">
        <w:rPr>
          <w:rFonts w:cs="Times New Roman"/>
        </w:rPr>
        <w:t>,</w:t>
      </w:r>
      <w:r w:rsidRPr="004D19FD">
        <w:rPr>
          <w:rFonts w:cs="Times New Roman"/>
        </w:rPr>
        <w:t xml:space="preserve"> a térre merőleges irányba egyenletesen mozgatva. </w:t>
      </w:r>
    </w:p>
    <w:p w14:paraId="453FFCD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nyugalmi indukció fajtái: önindukció, kölcsönös indukció. Áramváltozás hatására keletkező feszültségek meghatározása, az áramváltozást létrehozó tekercsen és csatolt másik tekercsen.</w:t>
      </w:r>
    </w:p>
    <w:p w14:paraId="42D2E47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Tekercs induktivitásának fogalma, meghatározása a geometria adatokból, jele mértékegysége, áramköri rajzjele. Kölcsönös induktivitás fogalma, meghatározása a geometria adatokból, jele mértékegysége, áramköri rajzjele. A mágneses csatolás fogalma. A transzformátor fogalma és működése.</w:t>
      </w:r>
    </w:p>
    <w:p w14:paraId="2F94BEA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tekercsben tárolt energia meghatározása.</w:t>
      </w:r>
    </w:p>
    <w:p w14:paraId="78637A7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Tekercsek eredő induktivitásának számítása soros, párhuzamos és vegyes kapcsolás esetén.</w:t>
      </w:r>
    </w:p>
    <w:p w14:paraId="1B5EFB7B" w14:textId="4ECAEF81" w:rsidR="001375DD" w:rsidRPr="004D19FD" w:rsidRDefault="001375DD" w:rsidP="009C2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induktivitás viselkedése az áramkörben: a feszültség és az áram időfüggvénye a tekercs bekapcsolása és kikapcsolása során. Az időállandó</w:t>
      </w:r>
      <w:r w:rsidR="009C2C0A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fogalma és számítása.</w:t>
      </w:r>
    </w:p>
    <w:p w14:paraId="25E2711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Védekezés az önindukciós feszültséglökés ellen.</w:t>
      </w:r>
    </w:p>
    <w:p w14:paraId="7B18EC78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indukciós jelenség jellemző felhasználása.</w:t>
      </w:r>
    </w:p>
    <w:p w14:paraId="0634C07E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C94FDB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Szinuszosan változó mennyiségek jellemzői</w:t>
      </w:r>
    </w:p>
    <w:p w14:paraId="3609533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Homogén mágneses térben az indukció vonalakra merőleges tengelyen lévő lapos tekercs forgatása során keletkező feszültség meghatározása. A szinuszosan váltakozó feszültség és áram fogalma.</w:t>
      </w:r>
    </w:p>
    <w:p w14:paraId="1ECAF40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forgómozgás és a szinuszos mennyiség kapcsolata, forgó vektorok bevezetése.</w:t>
      </w:r>
    </w:p>
    <w:p w14:paraId="6AFF574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mennyiségek ábrázolása, időfüggvénnyel és forgó vektorokkal.</w:t>
      </w:r>
    </w:p>
    <w:p w14:paraId="60C3156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mennyiségek jellemzői: amplitúdó, periódusidő, frekvencia, körfrekvencia, fázishelyzet jelölései, kapcsolataik, mértékegységeik.</w:t>
      </w:r>
    </w:p>
    <w:p w14:paraId="3718101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mennyiségek középértékei: effektív érték, egyszerű középérték fogalma és számításuk módja.</w:t>
      </w:r>
    </w:p>
    <w:p w14:paraId="312D303F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Azonos frekvenciájú, 90 fokos fázis-eltérésű váltakozó mennyiségek vektoriális összegzése.</w:t>
      </w:r>
    </w:p>
    <w:p w14:paraId="2DA0B316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031070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Váltakozó áramú hálózato</w:t>
      </w:r>
      <w:r w:rsidR="00662F09" w:rsidRPr="004D19FD">
        <w:rPr>
          <w:rFonts w:cs="Times New Roman"/>
          <w:b/>
          <w:i/>
        </w:rPr>
        <w:t>k</w:t>
      </w:r>
    </w:p>
    <w:p w14:paraId="559A4A1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Alkatrészek viselkedése szinuszos váltakozó áramú körökben.</w:t>
      </w:r>
    </w:p>
    <w:p w14:paraId="1B183C8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Ellenállás, kondenzátor és tekercs árama és feszültsége közötti fázishelyzet.</w:t>
      </w:r>
    </w:p>
    <w:p w14:paraId="0BD7C6E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 és tekercs reaktanciájának meghatározása.</w:t>
      </w:r>
    </w:p>
    <w:p w14:paraId="6FF6C2B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Összetett váltakozó áramú körök.</w:t>
      </w:r>
    </w:p>
    <w:p w14:paraId="6899D4A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Soros RL-kapcsolás; Soros RC-kapcsolás; Soros RLC-kapcsolás, az impedancia fogalma, jele, mértékegysége.</w:t>
      </w:r>
    </w:p>
    <w:p w14:paraId="707FFE9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Feszültség- áram vektorábra, impedancia vektorábra és alkalmazásaik a hálózatszámításban.</w:t>
      </w:r>
    </w:p>
    <w:p w14:paraId="795673E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Párhuzamos RL-kapcsolás; Párhuzamos RC-kapcsolás; Párhuzamos RLC-kapcsolás, az admittancia fogalma, jele, mértékegysége.</w:t>
      </w:r>
    </w:p>
    <w:p w14:paraId="04A8E30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Feszültség- áram vektorábra, admittancia vektorábra és alkalmazásaik a hálózat számításban.</w:t>
      </w:r>
    </w:p>
    <w:p w14:paraId="5E1B088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Teljesítmények a váltakozó áramú körben. Teljesítmény vektorábrák soros és párhuzamos körökre és alkalmazásuk a számítási feladatokban. Teljesítménytényező fogalma és számítása.</w:t>
      </w:r>
    </w:p>
    <w:p w14:paraId="4E22A2E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Fázisjavítás fogalma és megvalósításának módja.</w:t>
      </w:r>
    </w:p>
    <w:p w14:paraId="21CFF719" w14:textId="5C356898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Veszteséges alkatrészek: valóságos tekercs</w:t>
      </w:r>
      <w:r w:rsidR="00394626" w:rsidRPr="004D19FD">
        <w:rPr>
          <w:rFonts w:cs="Times New Roman"/>
        </w:rPr>
        <w:t>,</w:t>
      </w:r>
      <w:r w:rsidRPr="004D19FD">
        <w:rPr>
          <w:rFonts w:cs="Times New Roman"/>
        </w:rPr>
        <w:t xml:space="preserve"> mint RL-kapcsolás, jósági tényező, soros- és párhuzamos veszteségi ellenállás; valódi kondenzátor</w:t>
      </w:r>
      <w:r w:rsidR="00394626" w:rsidRPr="004D19FD">
        <w:rPr>
          <w:rFonts w:cs="Times New Roman"/>
        </w:rPr>
        <w:t>,</w:t>
      </w:r>
      <w:r w:rsidRPr="004D19FD">
        <w:rPr>
          <w:rFonts w:cs="Times New Roman"/>
        </w:rPr>
        <w:t xml:space="preserve"> mint RC-kapcsolás, veszteségi tényező, soros- és párhuzamos veszteségi ellenállás.</w:t>
      </w:r>
    </w:p>
    <w:p w14:paraId="42472DA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Határfrekvencia, rezonancia frekvencia fogalma.</w:t>
      </w:r>
    </w:p>
    <w:p w14:paraId="3FAE787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LC kör szabad rezgései.</w:t>
      </w:r>
    </w:p>
    <w:p w14:paraId="23514F0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Rezgőkörök: RLC kapcsolások alkalmazása rezonancia frekvencián.</w:t>
      </w:r>
    </w:p>
    <w:p w14:paraId="0152279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Soros rezgőkör és a feszültségrezonancia fogalma.</w:t>
      </w:r>
    </w:p>
    <w:p w14:paraId="47C5E0D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Párhuzamos rezgőkör és az áramrezonancia fogalma.</w:t>
      </w:r>
    </w:p>
    <w:p w14:paraId="0D4E694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Rezgőkörök jellemzőinek számítása: rezonancia frekvencia, jósági tényező, rezonancia ellenállás, sávszélesség.</w:t>
      </w:r>
    </w:p>
    <w:p w14:paraId="142A76D5" w14:textId="4A522856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Szűrőkörök (alul áteresztő szűrő, felül áteresztő szűrő, sávszűrő</w:t>
      </w:r>
      <w:r w:rsidR="00420EA5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3C1D8446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68426D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Többfázisú hálózatok</w:t>
      </w:r>
    </w:p>
    <w:p w14:paraId="61C936F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háromfázisú rendszer.</w:t>
      </w:r>
    </w:p>
    <w:p w14:paraId="7F4FC7F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Generátor háromszögkapcsolása, csillagkapcsolása. </w:t>
      </w:r>
    </w:p>
    <w:p w14:paraId="32B6A40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Fogyasztó háromszögkapcsolása, csillagkapcsolása.</w:t>
      </w:r>
    </w:p>
    <w:p w14:paraId="23BF3FA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Fázisfeszültség és áram, vonali feszültség és áram fogalma, számítása. Három és négy vezetékes rendszerek. A háromfázisú rendszer teljesítménye. Szimmetrikus és aszimmetrikus terhelés. A villamos energia szállítása és elosztása.</w:t>
      </w:r>
    </w:p>
    <w:p w14:paraId="7AF938A9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Forgó mágneses tér. A villamos gépek elméletének alapjai.</w:t>
      </w:r>
    </w:p>
    <w:p w14:paraId="45FFB38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transzformátor felépítése, működése. villamos forgógépek, szinkrongépek, aszinkrongépek.</w:t>
      </w:r>
    </w:p>
    <w:p w14:paraId="7D97909E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egyenáramú gépek működésének alapjai.</w:t>
      </w:r>
    </w:p>
    <w:p w14:paraId="3A93F549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AE214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1A40562D" w14:textId="77777777" w:rsidR="00A23F09" w:rsidRPr="004D19FD" w:rsidRDefault="001375DD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3136AF9A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6B538DA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5152E6A0" w14:textId="3B3067DB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74666363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A0DAECD" w14:textId="22CAAE53" w:rsidR="00A23F09" w:rsidRPr="004D19FD" w:rsidRDefault="001375D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Elektrotechnika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="00EA5E26" w:rsidRPr="004D19FD">
        <w:rPr>
          <w:rFonts w:cs="Times New Roman"/>
          <w:b/>
        </w:rPr>
        <w:t>180</w:t>
      </w:r>
      <w:r w:rsidR="00A23F09" w:rsidRPr="004D19FD">
        <w:rPr>
          <w:rFonts w:cs="Times New Roman"/>
          <w:b/>
        </w:rPr>
        <w:t xml:space="preserve"> óra/</w:t>
      </w:r>
      <w:r w:rsidR="00EA5E26" w:rsidRPr="004D19FD">
        <w:rPr>
          <w:rFonts w:cs="Times New Roman"/>
          <w:b/>
        </w:rPr>
        <w:t>180</w:t>
      </w:r>
      <w:r w:rsidR="00A23F09" w:rsidRPr="004D19FD">
        <w:rPr>
          <w:rFonts w:cs="Times New Roman"/>
          <w:b/>
        </w:rPr>
        <w:t xml:space="preserve"> óra*</w:t>
      </w:r>
    </w:p>
    <w:p w14:paraId="29F7F126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27EB1041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FDB5218" w14:textId="3349CC00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1BE963A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3A18830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46F276F3" w14:textId="77777777" w:rsidR="00A23F09" w:rsidRPr="004D19FD" w:rsidRDefault="001375DD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tanításának célja, hogy elmélyítse és kiegészítse a tantárgy tanulása során megismert elméleti alapokat. Gyakorlati példákon keresztül járuljon hozzá a tanulók elektrotechnikai szemléletének kialakulásához.</w:t>
      </w:r>
    </w:p>
    <w:p w14:paraId="5ECA1620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9BFBF44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1C194DED" w14:textId="77777777" w:rsidR="00A23F09" w:rsidRPr="004D19FD" w:rsidRDefault="001375DD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matematika, fizika</w:t>
      </w:r>
    </w:p>
    <w:p w14:paraId="11CF35B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54DA026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1E05C1C0" w14:textId="7731A7C9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Forrasztási gyakorlat</w:t>
      </w:r>
    </w:p>
    <w:p w14:paraId="5DE6A47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Forrasztott kötés típusai. keményforrasztás, lágyforrasztás. Lágyforrasztás kivitelezése. </w:t>
      </w:r>
    </w:p>
    <w:p w14:paraId="7440282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forrasztás, mint elektromos és mechanikai kötés előkészítése. </w:t>
      </w:r>
    </w:p>
    <w:p w14:paraId="5C51E9A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forrasztás </w:t>
      </w:r>
      <w:r w:rsidR="003A66A8" w:rsidRPr="004D19FD">
        <w:rPr>
          <w:rFonts w:cs="Times New Roman"/>
        </w:rPr>
        <w:t>anyagjai</w:t>
      </w:r>
      <w:r w:rsidRPr="004D19FD">
        <w:rPr>
          <w:rFonts w:cs="Times New Roman"/>
        </w:rPr>
        <w:t xml:space="preserve">, segédanyagai és eszközei.  A forrasztás művelete. </w:t>
      </w:r>
    </w:p>
    <w:p w14:paraId="4D7D015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Forrasztási gyakorlat. </w:t>
      </w:r>
    </w:p>
    <w:p w14:paraId="4FA9020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Vezetékek, kábelek, huzalozások. </w:t>
      </w:r>
    </w:p>
    <w:p w14:paraId="21BFB2D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Villamos vezetékek és vezetékanyagok és jellemzőik. </w:t>
      </w:r>
    </w:p>
    <w:p w14:paraId="523BC17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Huzal-előkészítés, szigetelés eltávolítása. </w:t>
      </w:r>
    </w:p>
    <w:p w14:paraId="597994E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huzalozás szerszámai, vágás, csupaszítás, préselés szerszámai. </w:t>
      </w:r>
    </w:p>
    <w:p w14:paraId="2852FF6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Huzalozás kábelformákkal; kábeltörzs készítés, kábelformák rögzítése. </w:t>
      </w:r>
    </w:p>
    <w:p w14:paraId="131CA17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Elektromechanikus csatlakozók. </w:t>
      </w:r>
    </w:p>
    <w:p w14:paraId="4C6BB2B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Csatlakozók csoportosítása, kiválasztásuk szempontjai. Csatlakozók kialakítása. </w:t>
      </w:r>
    </w:p>
    <w:p w14:paraId="5AB3F7D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Csatlakozó kábelek készítése, ellenőrzése. </w:t>
      </w:r>
    </w:p>
    <w:p w14:paraId="4536BE87" w14:textId="79AF5993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Nyomtatott áramkörök gyártása, előkészítése. F</w:t>
      </w:r>
      <w:r w:rsidR="00684F45" w:rsidRPr="004D19FD">
        <w:rPr>
          <w:rFonts w:cs="Times New Roman"/>
        </w:rPr>
        <w:t>olírozott</w:t>
      </w:r>
      <w:r w:rsidRPr="004D19FD">
        <w:rPr>
          <w:rFonts w:cs="Times New Roman"/>
        </w:rPr>
        <w:t xml:space="preserve"> lemezek jellemzői, előkészítésük. </w:t>
      </w:r>
    </w:p>
    <w:p w14:paraId="60382452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fóliamintázat kialakítása. A szitanyomás technológiája. Eszközök, segédanyagok. </w:t>
      </w:r>
    </w:p>
    <w:p w14:paraId="64D6517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Nyomtatott áramkörök maratása. </w:t>
      </w:r>
    </w:p>
    <w:p w14:paraId="0D00A08C" w14:textId="08D3D5DD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Forrasztandó felületek előkészítése. Tisztítás, folya</w:t>
      </w:r>
      <w:r w:rsidR="009C2C0A" w:rsidRPr="004D19FD">
        <w:rPr>
          <w:rFonts w:cs="Times New Roman"/>
        </w:rPr>
        <w:t>sz</w:t>
      </w:r>
      <w:r w:rsidRPr="004D19FD">
        <w:rPr>
          <w:rFonts w:cs="Times New Roman"/>
        </w:rPr>
        <w:t xml:space="preserve">tószer, védő bevonat. </w:t>
      </w:r>
    </w:p>
    <w:p w14:paraId="6C1BCB8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Nyomtatott áramkörök megmunkálása, illesztése, rögzítése. </w:t>
      </w:r>
    </w:p>
    <w:p w14:paraId="015D2FB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Kivezetések előkészítése, szerelési magasság, olvashatóság, szerelési sorrend, polaritás, alkatrész beültetés, alkatrészlábak lecsípése. </w:t>
      </w:r>
    </w:p>
    <w:p w14:paraId="6EFBBE8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Kezelőszervek, csatlakozók, kijelzők, kábelezések. </w:t>
      </w:r>
    </w:p>
    <w:p w14:paraId="4AC8BBA6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Alkatrészválasztás szempontjai. Névleges érték, tűrés, terhelhetőség. Alkatrészek jelölése.</w:t>
      </w:r>
    </w:p>
    <w:p w14:paraId="11D3B1B0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547360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Villamos mérőműszerek</w:t>
      </w:r>
    </w:p>
    <w:p w14:paraId="1FDAD37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villamos mérőműszerek csoportosítása felépítésük, mérési elv és pontosságuk szerint. </w:t>
      </w:r>
    </w:p>
    <w:p w14:paraId="28EF2871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Analóg műszerek. </w:t>
      </w:r>
    </w:p>
    <w:p w14:paraId="79EF3C78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Elektromechanikus műszerek közös szerkezeti elemei. Elektromechanikus műszerek beállítási viszonyai. Elektromechanikus műszerek hibaforrásai. Elektromechanikus műszerek jellemzői. </w:t>
      </w:r>
    </w:p>
    <w:p w14:paraId="69EFBFB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Méréshatár, érzékenység, műszerállandó, pontosság, fogyasztás. </w:t>
      </w:r>
    </w:p>
    <w:p w14:paraId="2D9BACB9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Állandó mágnesű műszerek: állandó mágnesű ampermérők, állandó mágnesű voltmérők. </w:t>
      </w:r>
    </w:p>
    <w:p w14:paraId="483E00B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Deprez-műszerek alkalmazása. Galvanométerek. </w:t>
      </w:r>
    </w:p>
    <w:p w14:paraId="0DAF09B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Egyenirányítós műszerek. </w:t>
      </w:r>
    </w:p>
    <w:p w14:paraId="0F15382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Elektrodinamikus műszerek. Elektrodinamikus műszerek alkalmazása. </w:t>
      </w:r>
    </w:p>
    <w:p w14:paraId="3C19101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Lágyvasas műszerek. Lágyvasas műszerek alkalmazása. </w:t>
      </w:r>
    </w:p>
    <w:p w14:paraId="288BBC0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Digitális műszerek. Digitális műszerek felépítése. Digitális egyenfeszültség-mérők. Digitális multiméterek. </w:t>
      </w:r>
    </w:p>
    <w:p w14:paraId="13B8C7FD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Digitális műszerek jellemzői: megjeleníthető számjegyek száma, mérési tartományok, felbontás, pontosság bemeneti impedancia.</w:t>
      </w:r>
    </w:p>
    <w:p w14:paraId="32DCE2E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FA1913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Egyenáramú mérések</w:t>
      </w:r>
    </w:p>
    <w:p w14:paraId="3BA0E79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Egyenáram és egyenfeszültség mérése elektromechanikus műszerrel. </w:t>
      </w:r>
    </w:p>
    <w:p w14:paraId="26E13EBC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Egyenfeszültség mérése kompenzációs módszerrel. </w:t>
      </w:r>
    </w:p>
    <w:p w14:paraId="2A30729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Egyenfeszültség mérése analóg elektronikus és digitális műszerekkel. </w:t>
      </w:r>
    </w:p>
    <w:p w14:paraId="1FA8B87D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Egyenáram mérése analóg elektronikus és digitális műszerekkel. </w:t>
      </w:r>
    </w:p>
    <w:p w14:paraId="26BA5EA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Ellenállásmérés. </w:t>
      </w:r>
    </w:p>
    <w:p w14:paraId="56CD7B24" w14:textId="78873761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Kis értékű ellenállás mérése Ohm törvénye alapján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23F9EB72" w14:textId="0A536821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 értékű ellenállás mérése Ohm törvénye alapján</w:t>
      </w:r>
      <w:r w:rsidR="00394FF0" w:rsidRPr="004D19FD">
        <w:rPr>
          <w:rFonts w:cs="Times New Roman"/>
        </w:rPr>
        <w:t>.</w:t>
      </w:r>
    </w:p>
    <w:p w14:paraId="45CA4650" w14:textId="3CCE5FD4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 mérése feszültségesések összehasonlításával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7BF832FE" w14:textId="543F1770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 mérése áramerősségek összehasonlításával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7BC9227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 mérése Wheatstone-híddal. </w:t>
      </w:r>
    </w:p>
    <w:p w14:paraId="6E3D557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Ellenállások hőmérsékletfüggésének vizsgálata. </w:t>
      </w:r>
    </w:p>
    <w:p w14:paraId="42040B99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Feszültségfüggő ellenállás vizsgálata. </w:t>
      </w:r>
    </w:p>
    <w:p w14:paraId="303DB8E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Ellenállások soros kapcsolásának vizsgálata. Kirchhoff huroktörvényének igazolása. </w:t>
      </w:r>
    </w:p>
    <w:p w14:paraId="4AEC862F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Ellenállások párhuzamos kapcsolásának vizsgálata. Kirchhoff csomóponti törvényének igazolása.</w:t>
      </w:r>
    </w:p>
    <w:p w14:paraId="6EE49F59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Ellenállások vegyes kapcsolásának vizsgálata.</w:t>
      </w:r>
    </w:p>
    <w:p w14:paraId="53C2173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Feszültségosztók és áramosztók vizsgálata. Potenciométerek vizsgálata. </w:t>
      </w:r>
    </w:p>
    <w:p w14:paraId="58015273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Feszültségmérő belső ellenállásának meghatározása és méréshatárának kiterjesztése. </w:t>
      </w:r>
    </w:p>
    <w:p w14:paraId="45C4EBD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Feszültségmérő hitelesítése.</w:t>
      </w:r>
    </w:p>
    <w:p w14:paraId="2E980CFE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Árammérő belső ellenállásának meghatározása és méréshatárának kiterjesztése. </w:t>
      </w:r>
    </w:p>
    <w:p w14:paraId="1A37321C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Ampermérő hitelesítése.</w:t>
      </w:r>
    </w:p>
    <w:p w14:paraId="528A1AB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3091D7" w14:textId="77777777" w:rsidR="00A23F09" w:rsidRPr="004D19FD" w:rsidRDefault="001375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Alkatrészek jellemzőinek mérése</w:t>
      </w:r>
    </w:p>
    <w:p w14:paraId="3D579C07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áramú hálózatok jellemzőinek méréshez használt műszerek alkalmazása: hanggenerátor, oszcilloszkóp.</w:t>
      </w:r>
    </w:p>
    <w:p w14:paraId="650997D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Hangfrekvenciás generátorok vizsgálata: kezelőszervek; beállítási lehetőségek. </w:t>
      </w:r>
    </w:p>
    <w:p w14:paraId="3C1361D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Oszcilloszkóp kezelés: kezelőszervek; beállítási lehetőségek.</w:t>
      </w:r>
    </w:p>
    <w:p w14:paraId="4E9D07D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Mérések oszcilloszkóppal: amplitúdó mérése; periódus idő mérése.</w:t>
      </w:r>
    </w:p>
    <w:p w14:paraId="79428650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Váltakozó áramú alkatrészek jellemzőinek mérése. </w:t>
      </w:r>
    </w:p>
    <w:p w14:paraId="0827A8A5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Tekercs mérése, veszteségi ellenállás, jósági tényező megállapítása. </w:t>
      </w:r>
    </w:p>
    <w:p w14:paraId="747D85E6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Kondenzátor mérése. Veszteségi ellenállás, jósági tényező megállapítása.  </w:t>
      </w:r>
    </w:p>
    <w:p w14:paraId="0E86BF18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Kondenzátor töltés és kisütés vizsgálata. </w:t>
      </w:r>
    </w:p>
    <w:p w14:paraId="625DBCFB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Tekercs induktivitásának és kondenzátor kapacitásának mérése három feszültség mérésével. </w:t>
      </w:r>
    </w:p>
    <w:p w14:paraId="4127CB0A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Tekercs soros kapcsolásának vizsgálata. Tekercs párhuzamos kapcsolásának vizsgálata. </w:t>
      </w:r>
    </w:p>
    <w:p w14:paraId="2EA52104" w14:textId="77777777" w:rsidR="001375DD" w:rsidRPr="004D19FD" w:rsidRDefault="001375DD" w:rsidP="001375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Kondenzátorok soros kapcsolásának vizsgálata. Kapacitív feszültségosztó mérése.</w:t>
      </w:r>
    </w:p>
    <w:p w14:paraId="0FF05CE4" w14:textId="77777777" w:rsidR="00A23F09" w:rsidRPr="004D19FD" w:rsidRDefault="001375D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Kondenzátorok párhuzamos kapcsolásának vizsgálata.</w:t>
      </w:r>
    </w:p>
    <w:p w14:paraId="1328406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3BF515" w14:textId="77777777" w:rsidR="00A23F09" w:rsidRPr="004D19FD" w:rsidRDefault="0018657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Váltakozó áramú mérések</w:t>
      </w:r>
    </w:p>
    <w:p w14:paraId="3935E08D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 és kondenzátor soros kapcsolásának vizsgálata. </w:t>
      </w:r>
    </w:p>
    <w:p w14:paraId="62F4445B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 és induktivitás soros kapcsolásának vizsgálata. </w:t>
      </w:r>
    </w:p>
    <w:p w14:paraId="4FEF4DAB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 és kondenzátor párhuzamos kapcsolásának vizsgálata. </w:t>
      </w:r>
    </w:p>
    <w:p w14:paraId="2A838791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 és induktivitás párhuzamos kapcsolásának vizsgálata. </w:t>
      </w:r>
    </w:p>
    <w:p w14:paraId="12F4957A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Határfrekvencia mérése, villamos jellemzők fázishelyzetének mérése.</w:t>
      </w:r>
    </w:p>
    <w:p w14:paraId="4C172DF4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Soros és párhuzamos RLC tagok vizsgálata.</w:t>
      </w:r>
    </w:p>
    <w:p w14:paraId="304AD22B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Váltakozó áramú feszültségosztók jellemzőinek mérése. </w:t>
      </w:r>
    </w:p>
    <w:p w14:paraId="416D7E02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Fázisjavítás megvalósítása módosult jellemzők mérése.</w:t>
      </w:r>
    </w:p>
    <w:p w14:paraId="2087EA05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Egyfázisú váltakozó áramú teljesítményeinek mérése. </w:t>
      </w:r>
    </w:p>
    <w:p w14:paraId="19298CBF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Ellenállás, tekercs és kondenzátor soros kapcsolásának (soros rezgőkör) vizsgálata. </w:t>
      </w:r>
    </w:p>
    <w:p w14:paraId="6A094770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Ellenállás, tekercs és kondenzátor párhuzamos kapcsolásának (párhuzamos rezgőkör) vizsgálata.</w:t>
      </w:r>
    </w:p>
    <w:p w14:paraId="01067B8B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Szűrő áramkörök mérései: alul áteresztő, felül áteresztő, sávszűrő.</w:t>
      </w:r>
    </w:p>
    <w:p w14:paraId="70BE2D87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Soros és párhuzamos rezgőkörök mérései: rezonancia frekvencia meghatározás, sávszélesség mérése.</w:t>
      </w:r>
    </w:p>
    <w:p w14:paraId="4AE5906D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Terhelt rezgőkörök vizsgálata, sávszélesség változása.</w:t>
      </w:r>
    </w:p>
    <w:p w14:paraId="63E278B1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Teljesítménymérések egy-és háromfázisú rendszerekben. Szimmetrikus és aszimmetrikus fogyasztók.</w:t>
      </w:r>
    </w:p>
    <w:p w14:paraId="023D0901" w14:textId="77777777" w:rsidR="0018657C" w:rsidRPr="004D19FD" w:rsidRDefault="0018657C" w:rsidP="0018657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Fogyasztásmérés alapjai. Elektronikus fogyasztásmérők.</w:t>
      </w:r>
    </w:p>
    <w:p w14:paraId="7A8F11A6" w14:textId="77777777" w:rsidR="00A23F09" w:rsidRPr="004D19FD" w:rsidRDefault="0018657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Fogyasztásmérés direkt és indirekt módon.</w:t>
      </w:r>
    </w:p>
    <w:p w14:paraId="5DA5068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750E69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7FB699D9" w14:textId="77777777" w:rsidR="00A23F09" w:rsidRPr="004D19FD" w:rsidRDefault="0018657C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1B391385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068BDC3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3D44A221" w14:textId="4E860B38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0D0C9FFD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EE800DB" w14:textId="6304C9EE" w:rsidR="00A23F09" w:rsidRPr="004D19FD" w:rsidRDefault="00190E8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Elektronika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="00833B12" w:rsidRPr="004D19FD">
        <w:rPr>
          <w:rFonts w:cs="Times New Roman"/>
          <w:b/>
        </w:rPr>
        <w:t>175</w:t>
      </w:r>
      <w:r w:rsidR="00A23F09" w:rsidRPr="004D19FD">
        <w:rPr>
          <w:rFonts w:cs="Times New Roman"/>
          <w:b/>
        </w:rPr>
        <w:t xml:space="preserve"> óra/</w:t>
      </w:r>
      <w:r w:rsidR="00833B12" w:rsidRPr="004D19FD">
        <w:rPr>
          <w:rFonts w:cs="Times New Roman"/>
          <w:b/>
        </w:rPr>
        <w:t>180</w:t>
      </w:r>
      <w:r w:rsidR="00A23F09" w:rsidRPr="004D19FD">
        <w:rPr>
          <w:rFonts w:cs="Times New Roman"/>
          <w:b/>
        </w:rPr>
        <w:t xml:space="preserve"> óra*</w:t>
      </w:r>
    </w:p>
    <w:p w14:paraId="1575A8EE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5DDE5DF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6C8C792" w14:textId="366FB7D0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4F9CEDE7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25F83C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354FEA86" w14:textId="77777777" w:rsidR="00A23F09" w:rsidRPr="004D19FD" w:rsidRDefault="00190E81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Az elektronika tantárgy tanításának célja, hogy segítse a tanulók áramköri szemléletének kialakulását és fejlesztését. Tegye képessé a tanulókat az elektronikai áramkörök alaptörvényeinek és alapösszefüggéseinek megértésére, elektronikai kapcsolások méretezésére.</w:t>
      </w:r>
    </w:p>
    <w:p w14:paraId="55E4E01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8766C4F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02260040" w14:textId="77777777" w:rsidR="00A23F09" w:rsidRPr="004D19FD" w:rsidRDefault="00190E81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matematika, fizika</w:t>
      </w:r>
    </w:p>
    <w:p w14:paraId="06E439C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C89F078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52DB269E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Digitális technika alapjai</w:t>
      </w:r>
    </w:p>
    <w:p w14:paraId="3C654FD8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Alapfogalmak: Információ, információforrások, analóg és digitális információábrázolás. Számrendszerek (2-es,10-es,16-oa alapú), számrendszerek közötti konverziók. </w:t>
      </w:r>
    </w:p>
    <w:p w14:paraId="15B4E025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bináris összeadás, előjeles számábrázolások.</w:t>
      </w:r>
    </w:p>
    <w:p w14:paraId="5707BAA4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BCD kódok. alap BCD, Excess-3, Gray, Johnson, Hamming és tulajdonságaik.</w:t>
      </w:r>
    </w:p>
    <w:p w14:paraId="5E8FFF31" w14:textId="13731236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Hibafelismerés és javítás: paritás-, Hamming távolság fogalma,</w:t>
      </w:r>
      <w:r w:rsidR="00C87728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hibafelismerés, hibajav</w:t>
      </w:r>
      <w:r w:rsidR="00C87728" w:rsidRPr="004D19FD">
        <w:rPr>
          <w:rFonts w:cs="Times New Roman"/>
        </w:rPr>
        <w:t>í</w:t>
      </w:r>
      <w:r w:rsidRPr="004D19FD">
        <w:rPr>
          <w:rFonts w:cs="Times New Roman"/>
        </w:rPr>
        <w:t>tás feltételei. Alfanumerikus kódok. (ASCII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553DDDEE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Boole algebra. Logikai változók és logikai függvények fogalma. </w:t>
      </w:r>
    </w:p>
    <w:p w14:paraId="4177D937" w14:textId="408E5205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 változós logikai függvények: biztos „0”, biztos „1”, ismétlés, negáció. (igazságtáblázat, áramköri jelölés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) </w:t>
      </w:r>
    </w:p>
    <w:p w14:paraId="2DD4E015" w14:textId="2EED70B2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Kétváltozós logikai függvények: ISMÉTLÉS, AND, OR, EKVIVALENCIA, ANTIVALENCIA, NOR, NAND, NEGÁCIÓ. (igazságtáblázatok, áramköri jelölések, műveleti jelek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5AA55BF2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Boole algebra alaptörvényei: kommutatív, disztributív, asszociatív. </w:t>
      </w:r>
    </w:p>
    <w:p w14:paraId="14C53659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Boole algebra alaptételei: változó AND és OR kapcsolata "0"-val, "1"-gyel, saját magával és a negáltjával, dupla negáció.</w:t>
      </w:r>
    </w:p>
    <w:p w14:paraId="6CC2A93B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De-Morgan azonosságok.</w:t>
      </w:r>
    </w:p>
    <w:p w14:paraId="02E31F6B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többváltozós logikai függvények algebrai alakjai (diszjunktív, konjunktív), algebrai egyszerűsítések.</w:t>
      </w:r>
    </w:p>
    <w:p w14:paraId="5E38FD66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többváltozós logikai függvények magadási módjai: szöveges, igazságtáblázat, algebrai alak, grafikus alak, kapcsolási vázlat.</w:t>
      </w:r>
    </w:p>
    <w:p w14:paraId="4B5E0E5E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függvények grafikus ábrázolása a függvények egyszerű minimalizá</w:t>
      </w:r>
      <w:r w:rsidR="00C87728" w:rsidRPr="004D19FD">
        <w:rPr>
          <w:rFonts w:cs="Times New Roman"/>
        </w:rPr>
        <w:t>lá</w:t>
      </w:r>
      <w:r w:rsidRPr="004D19FD">
        <w:rPr>
          <w:rFonts w:cs="Times New Roman"/>
        </w:rPr>
        <w:t>sára.</w:t>
      </w:r>
    </w:p>
    <w:p w14:paraId="725A1499" w14:textId="66091F33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Minimalizálási szabályok diszjunktív alakban.  Fogalmak:</w:t>
      </w:r>
      <w:r w:rsidR="00C87728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term, minterm, term</w:t>
      </w:r>
      <w:r w:rsidR="00C87728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sorszám, sorszámos függvény megadás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04D5135E" w14:textId="06FECCC2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Minimalizálási szabályok konjunktív alakban.  Fogalmak: term, Maxterm, term</w:t>
      </w:r>
      <w:r w:rsidR="00C87728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sorszám, sorszámos függvény megadás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7D54B245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Három és négyváltozós függvények realizálása ÉS-VAGY-INVERTER   rendszerben 2 szintű hálózattal NAND és NOR rendszerben, 2 bemen</w:t>
      </w:r>
      <w:r w:rsidR="00C87728" w:rsidRPr="004D19FD">
        <w:rPr>
          <w:rFonts w:cs="Times New Roman"/>
        </w:rPr>
        <w:t>e</w:t>
      </w:r>
      <w:r w:rsidRPr="004D19FD">
        <w:rPr>
          <w:rFonts w:cs="Times New Roman"/>
        </w:rPr>
        <w:t>tű kapukkal több szintű hálózat formájában NAND és NOR rendszerben).</w:t>
      </w:r>
    </w:p>
    <w:p w14:paraId="3547F8F4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áramköri késleltetések okozta hazárdok fogalma.</w:t>
      </w:r>
    </w:p>
    <w:p w14:paraId="25267418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sorrendi hálózatok fogalma és csoportosítása.</w:t>
      </w:r>
    </w:p>
    <w:p w14:paraId="4F40932F" w14:textId="77777777" w:rsidR="00190E81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Sorrendi hálózatok alapelemei a tárolók (flip-flop-ok): RS, JK, D, T tárolók működése, vezérlési táblázatai.</w:t>
      </w:r>
    </w:p>
    <w:p w14:paraId="7B5B6370" w14:textId="7801F129" w:rsidR="00A23F09" w:rsidRPr="004D19FD" w:rsidRDefault="00190E81" w:rsidP="00190E81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Szinkron és aszinkron hálózatok felépítésének alapjai</w:t>
      </w:r>
      <w:r w:rsidR="00394FF0" w:rsidRPr="004D19FD">
        <w:rPr>
          <w:rFonts w:cs="Times New Roman"/>
        </w:rPr>
        <w:t>.</w:t>
      </w:r>
    </w:p>
    <w:p w14:paraId="7C02B911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82CB46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Villamos áramköri alapismeretek</w:t>
      </w:r>
    </w:p>
    <w:p w14:paraId="27BCE6EA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Passzív áramköri elemek: ellenállás, induktivitás, kapacitás és ezek kombinációja.</w:t>
      </w:r>
    </w:p>
    <w:p w14:paraId="14F3787A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Helyettesítő képek, impedancia számítás.</w:t>
      </w:r>
    </w:p>
    <w:p w14:paraId="5B618F26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Karakterisztika fogalma, rajzolása. Lineáris, nem lineáris karakterisztikájú áramköri elemek.</w:t>
      </w:r>
    </w:p>
    <w:p w14:paraId="48BD92C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kétpólusok: valóságos feszültség- és áramgenerátorok.</w:t>
      </w:r>
    </w:p>
    <w:p w14:paraId="2BB58ED3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kétpólusok karakterisztikái.</w:t>
      </w:r>
    </w:p>
    <w:p w14:paraId="6F351203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munkapont fogalma.</w:t>
      </w:r>
      <w:r w:rsidRPr="004D19FD">
        <w:rPr>
          <w:rFonts w:cs="Times New Roman"/>
        </w:rPr>
        <w:tab/>
      </w:r>
    </w:p>
    <w:p w14:paraId="6200E35D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Terheléssel ellátott generátor munkapontjának szerkesztése a karakterisztikákból.</w:t>
      </w:r>
    </w:p>
    <w:p w14:paraId="571F64BD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688D76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Négypólusok</w:t>
      </w:r>
    </w:p>
    <w:p w14:paraId="4807C9CC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Négypólusok definíciója, rajzjele, csoportosítása.</w:t>
      </w:r>
    </w:p>
    <w:p w14:paraId="6DD58075" w14:textId="7D8DA50E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négypólusok; passzív négypólusok; lineáris négypólusok, nemlineáris négypólusok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 </w:t>
      </w:r>
    </w:p>
    <w:p w14:paraId="32ADF12E" w14:textId="62BDE000" w:rsidR="00190E81" w:rsidRPr="004D19FD" w:rsidRDefault="00394FF0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</w:t>
      </w:r>
      <w:r w:rsidR="00190E81" w:rsidRPr="004D19FD">
        <w:rPr>
          <w:rFonts w:cs="Times New Roman"/>
        </w:rPr>
        <w:t xml:space="preserve">immetrikus négypólusok, földszimmetrikus négypólusok. </w:t>
      </w:r>
    </w:p>
    <w:p w14:paraId="560A421C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Négypólusok ábrázolása.</w:t>
      </w:r>
    </w:p>
    <w:p w14:paraId="62970230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Földszimmetrikus négypólusok.  </w:t>
      </w:r>
    </w:p>
    <w:p w14:paraId="563BD95B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Négypólusok leírási módszerei: meghajtással és adott terheléssel ellátott négypólus fizikai paraméterei; magában álló négypólus lineáris négypólus paraméterei.</w:t>
      </w:r>
    </w:p>
    <w:p w14:paraId="510E63CE" w14:textId="2CD8FAE6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Fizikai négypólus paraméterek: bemen</w:t>
      </w:r>
      <w:r w:rsidR="00394FF0" w:rsidRPr="004D19FD">
        <w:rPr>
          <w:rFonts w:cs="Times New Roman"/>
        </w:rPr>
        <w:t>e</w:t>
      </w:r>
      <w:r w:rsidRPr="004D19FD">
        <w:rPr>
          <w:rFonts w:cs="Times New Roman"/>
        </w:rPr>
        <w:t>ti ellenállás, kimeneti ellenállás, kimeneti üresjárási feszültség (ezekből alkotott helyettesítő kép), feszültség- áram- teljesítmény átvitel. Az átvitelek meghatározása dB-ben. A jellemzők meghatározása adott kapcsolás esetén.</w:t>
      </w:r>
    </w:p>
    <w:p w14:paraId="3017B752" w14:textId="1B1E1A68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négypólusok jellemzőinek frekvenciafüggése. A logaritmikus frekvencia tengely, dekád fogalma</w:t>
      </w:r>
      <w:r w:rsidR="00394FF0" w:rsidRPr="004D19FD">
        <w:rPr>
          <w:rFonts w:cs="Times New Roman"/>
        </w:rPr>
        <w:t>.</w:t>
      </w:r>
    </w:p>
    <w:p w14:paraId="18E08455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Lineáris négypólus paraméterek: impedancia paraméterek, admittancia paraméterek, hibrid paraméterek. A paramétereket tartalmazó egyenletek elektronikai</w:t>
      </w:r>
      <w:r w:rsidR="00C87728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értelmezése</w:t>
      </w:r>
      <w:r w:rsidR="00C87728" w:rsidRPr="004D19FD">
        <w:rPr>
          <w:rFonts w:cs="Times New Roman"/>
        </w:rPr>
        <w:t xml:space="preserve">, </w:t>
      </w:r>
      <w:r w:rsidRPr="004D19FD">
        <w:rPr>
          <w:rFonts w:cs="Times New Roman"/>
        </w:rPr>
        <w:t>áramköri rajza. Paraméterek meghatározása adott kapcsolású négypólusok esetében.</w:t>
      </w:r>
    </w:p>
    <w:p w14:paraId="7841658D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E1C6A8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Félvezet</w:t>
      </w:r>
      <w:r w:rsidR="00881C55" w:rsidRPr="004D19FD">
        <w:rPr>
          <w:rFonts w:cs="Times New Roman"/>
          <w:b/>
          <w:i/>
        </w:rPr>
        <w:t>ő</w:t>
      </w:r>
      <w:r w:rsidR="00C87728" w:rsidRPr="004D19FD">
        <w:rPr>
          <w:rFonts w:cs="Times New Roman"/>
          <w:b/>
          <w:i/>
        </w:rPr>
        <w:t xml:space="preserve"> alkatrészek</w:t>
      </w:r>
    </w:p>
    <w:p w14:paraId="138F25BA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PN átmenet felépítése és működése. A határréteg kialakulása.</w:t>
      </w:r>
    </w:p>
    <w:p w14:paraId="75A70C6F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félvezető dióda felépítése és működése:</w:t>
      </w:r>
      <w:r w:rsidR="00C87728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a félvezető dióda nyitóirányú előfeszítése, a félvezető dióda záróirányú előfeszítése. A dióda karakterisztikája, jellemző adatai.</w:t>
      </w:r>
    </w:p>
    <w:p w14:paraId="2495038C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félvezető diódák típusai: egyenirányító diódák, Zener-diódák, tűsdiódák, kapacitásdiódák., alagútdiódák, Schottky diódák felépítése működése, karakterisztikai, alkalmazási területei.</w:t>
      </w:r>
    </w:p>
    <w:p w14:paraId="03B5EA34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Tranzisztorok: bipoláris tranzisztorok, unipoláris tranzisztorok.</w:t>
      </w:r>
    </w:p>
    <w:p w14:paraId="74E68648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tranzisztorok felépítése, működése, alapegyenletei.</w:t>
      </w:r>
    </w:p>
    <w:p w14:paraId="4ABA7D9A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bipoláris tranzisztor alapkapcsolásai.</w:t>
      </w:r>
    </w:p>
    <w:p w14:paraId="6F716A1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bipoláris tranzisztor karakterisztikái, műszaki adatai, határértékei.</w:t>
      </w:r>
    </w:p>
    <w:p w14:paraId="6D00CD53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bipoláris tranzisztor munkapontjának fogalma, váltakozó áramú helyettesítő képe.</w:t>
      </w:r>
    </w:p>
    <w:p w14:paraId="52D1CD7B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hőmérséklet hatása a tranzisztor működésére.</w:t>
      </w:r>
    </w:p>
    <w:p w14:paraId="55C4C9EA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Unipoláris tranzisztorok.</w:t>
      </w:r>
    </w:p>
    <w:p w14:paraId="7982F4D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Záróréteges térvezérlésű tranzisztorok és alapkapcsolásaik.</w:t>
      </w:r>
    </w:p>
    <w:p w14:paraId="2FF8C0D7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Felépítés és fizikai működés, karakterisztikák, műszaki adatok, határadatok.</w:t>
      </w:r>
    </w:p>
    <w:p w14:paraId="750ACA00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záróréteges térvezérlésű tranzisztor munkapontjának fogalma, váltakozó áramú helyettesítő képe.</w:t>
      </w:r>
    </w:p>
    <w:p w14:paraId="39F4504C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MOSFET-ek: növekményes és kiürítéses típusok felépítése, fizikai működésük, karakterisztikáik. Térvezérlésű tranzisztorok alapkapcsolásai és alkalmazási területeik.</w:t>
      </w:r>
    </w:p>
    <w:p w14:paraId="6CB93578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Erősáramú félvezető eszközök: négyrétegű diódák, tirisztorok, vezérlő elekt</w:t>
      </w:r>
      <w:r w:rsidR="00881C55" w:rsidRPr="004D19FD">
        <w:rPr>
          <w:rFonts w:cs="Times New Roman"/>
        </w:rPr>
        <w:t>r</w:t>
      </w:r>
      <w:r w:rsidRPr="004D19FD">
        <w:rPr>
          <w:rFonts w:cs="Times New Roman"/>
        </w:rPr>
        <w:t>ódával kikapcsolható tirisztor, tirisztortetródák,</w:t>
      </w:r>
      <w:r w:rsidR="00881C55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változtatható áramú kapcsolódióda (DIAC</w:t>
      </w:r>
      <w:r w:rsidR="00881C55" w:rsidRPr="004D19FD">
        <w:rPr>
          <w:rFonts w:cs="Times New Roman"/>
        </w:rPr>
        <w:t>)</w:t>
      </w:r>
      <w:r w:rsidRPr="004D19FD">
        <w:rPr>
          <w:rFonts w:cs="Times New Roman"/>
        </w:rPr>
        <w:t>,</w:t>
      </w:r>
      <w:r w:rsidR="00881C55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két</w:t>
      </w:r>
      <w:r w:rsidR="00881C55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irányú tirisztor trióda (TRIAC), egyátmenetű tranzisztor (UJT). Felépítése, fizikai működése, al</w:t>
      </w:r>
      <w:r w:rsidR="0040317A" w:rsidRPr="004D19FD">
        <w:rPr>
          <w:rFonts w:cs="Times New Roman"/>
        </w:rPr>
        <w:t>kal</w:t>
      </w:r>
      <w:r w:rsidRPr="004D19FD">
        <w:rPr>
          <w:rFonts w:cs="Times New Roman"/>
        </w:rPr>
        <w:t>mazási területei.</w:t>
      </w:r>
    </w:p>
    <w:p w14:paraId="18452FD6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Opto</w:t>
      </w:r>
      <w:r w:rsidR="0040317A" w:rsidRPr="004D19FD">
        <w:rPr>
          <w:rFonts w:cs="Times New Roman"/>
        </w:rPr>
        <w:t>-</w:t>
      </w:r>
      <w:r w:rsidRPr="004D19FD">
        <w:rPr>
          <w:rFonts w:cs="Times New Roman"/>
        </w:rPr>
        <w:t>elektronikai</w:t>
      </w:r>
      <w:r w:rsidR="0040317A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alkatrészek: foto</w:t>
      </w:r>
      <w:r w:rsidR="0040317A" w:rsidRPr="004D19FD">
        <w:rPr>
          <w:rFonts w:cs="Times New Roman"/>
        </w:rPr>
        <w:t>-</w:t>
      </w:r>
      <w:r w:rsidRPr="004D19FD">
        <w:rPr>
          <w:rFonts w:cs="Times New Roman"/>
        </w:rPr>
        <w:t>ellenállás, fotodióda, foto</w:t>
      </w:r>
      <w:r w:rsidR="0040317A" w:rsidRPr="004D19FD">
        <w:rPr>
          <w:rFonts w:cs="Times New Roman"/>
        </w:rPr>
        <w:t>-</w:t>
      </w:r>
      <w:r w:rsidRPr="004D19FD">
        <w:rPr>
          <w:rFonts w:cs="Times New Roman"/>
        </w:rPr>
        <w:t>elemek, foto</w:t>
      </w:r>
      <w:r w:rsidR="0040317A" w:rsidRPr="004D19FD">
        <w:rPr>
          <w:rFonts w:cs="Times New Roman"/>
        </w:rPr>
        <w:t>-</w:t>
      </w:r>
      <w:r w:rsidRPr="004D19FD">
        <w:rPr>
          <w:rFonts w:cs="Times New Roman"/>
        </w:rPr>
        <w:t>tranzisztorok, opto</w:t>
      </w:r>
      <w:r w:rsidR="0040317A" w:rsidRPr="004D19FD">
        <w:rPr>
          <w:rFonts w:cs="Times New Roman"/>
        </w:rPr>
        <w:t>-</w:t>
      </w:r>
      <w:r w:rsidRPr="004D19FD">
        <w:rPr>
          <w:rFonts w:cs="Times New Roman"/>
        </w:rPr>
        <w:t>cs</w:t>
      </w:r>
      <w:r w:rsidR="0040317A" w:rsidRPr="004D19FD">
        <w:rPr>
          <w:rFonts w:cs="Times New Roman"/>
        </w:rPr>
        <w:t>a</w:t>
      </w:r>
      <w:r w:rsidRPr="004D19FD">
        <w:rPr>
          <w:rFonts w:cs="Times New Roman"/>
        </w:rPr>
        <w:t>tolók, fényt kibocsátó dióda (LED).</w:t>
      </w:r>
    </w:p>
    <w:p w14:paraId="3148E64E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félvezető alkatrészek rajz jelei.</w:t>
      </w:r>
    </w:p>
    <w:p w14:paraId="54B815B4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256C4A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Diódák alkalmazásai</w:t>
      </w:r>
    </w:p>
    <w:p w14:paraId="77B81AD0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Egyenirányító kapcsolások, egyut</w:t>
      </w:r>
      <w:r w:rsidR="0009590B" w:rsidRPr="004D19FD">
        <w:rPr>
          <w:rFonts w:cs="Times New Roman"/>
        </w:rPr>
        <w:t>a</w:t>
      </w:r>
      <w:r w:rsidRPr="004D19FD">
        <w:rPr>
          <w:rFonts w:cs="Times New Roman"/>
        </w:rPr>
        <w:t>s, megcsapolt transzformátoros, Greatz kapcsolás.</w:t>
      </w:r>
    </w:p>
    <w:p w14:paraId="6CE985C9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Diódás vágó áramkörök, soros és párhuzamos, alul és felül vágók.</w:t>
      </w:r>
    </w:p>
    <w:p w14:paraId="55BE6355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Elemi Zener diódás stabilizátor munkapont beállítása, határadatainak számítása.</w:t>
      </w:r>
    </w:p>
    <w:p w14:paraId="03F5A2B4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6F794F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Tranzisztoros erősítők</w:t>
      </w:r>
    </w:p>
    <w:p w14:paraId="2C8D7BBB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Tranzisztoros erősítők munkapont beállítása:</w:t>
      </w:r>
    </w:p>
    <w:p w14:paraId="4AD078F8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tranzisztoros erősítők munkapont-beállítása, bázisáram táplálású, bázis osztós.</w:t>
      </w:r>
    </w:p>
    <w:p w14:paraId="3ABDA4B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Erősítő alapkapcsolások bipoláris tranzisztorral.</w:t>
      </w:r>
    </w:p>
    <w:p w14:paraId="1865B257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tranzisztoros erősítők helyettesítő képei</w:t>
      </w:r>
    </w:p>
    <w:p w14:paraId="1077789E" w14:textId="3F99ED14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Közös</w:t>
      </w:r>
      <w:r w:rsidR="00604A6A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emitteres erősítő fokozat bemeneti- kimeneti ellenállásának üresjárási és terhelt feszültségerősítésének számítása.</w:t>
      </w:r>
    </w:p>
    <w:p w14:paraId="525B040A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Kollektorkapcsolású erősítőfokozat és báziskapcsolású erősítőfokozat jellemzői, erősítő alapkapcsolások jellemzőinek összehasonlítása.</w:t>
      </w:r>
    </w:p>
    <w:p w14:paraId="08B6C7C8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Unipoláris tranzisztoros erősítők munkapont-beállítása.</w:t>
      </w:r>
    </w:p>
    <w:p w14:paraId="671AF675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Unipoláris tranzisztoros erősítők helyettesítő képe.</w:t>
      </w:r>
    </w:p>
    <w:p w14:paraId="106DC631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Erősítő alapkapcsolások unipoláris tranzisztorral.</w:t>
      </w:r>
    </w:p>
    <w:p w14:paraId="5E58F78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Közös source-ú erősítő fokozat bemeneti- kimeneti ellenállásának üresjárási és terhelt feszültségerősítésének számítása.</w:t>
      </w:r>
    </w:p>
    <w:p w14:paraId="161DCD71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Drain-kapcsolású erősítőfokozat és gate-kapcsolású erősítőfokozat jellemzői, erősítő alapkapcsolások jellemzőinek összehasonlítása.</w:t>
      </w:r>
    </w:p>
    <w:p w14:paraId="105F2D23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erősítők általános helyettesítő képe (bemeneti ellenállás, kimeneti üresjárási feszültség, kimeneti ellenállás) közepes frekvencián.</w:t>
      </w:r>
    </w:p>
    <w:p w14:paraId="2E535D53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erősítők általános helyettesítő képe (bemeneti ellenállás, kimeneti üresjárási feszültség, kimeneti ellenállás) kis frekvencián, a csatoló kondenzátorok hatása. Alsó határfrekvencia számítása.</w:t>
      </w:r>
    </w:p>
    <w:p w14:paraId="4F30092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emitter (source) kondenzátor hatása kisfrekvencián, az egy fokozaton belüli negatív soros áramvisszacsatolás fogalma.</w:t>
      </w:r>
    </w:p>
    <w:p w14:paraId="00DCDCE4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erősítők általános helyettesítő képe (bemeneti ellenállás, kimeneti üresjárási feszültség, kimeneti ellenállás) nagy frekvencián, a szórt kapacitások hatása. Felső határfrekvencia számítása.</w:t>
      </w:r>
    </w:p>
    <w:p w14:paraId="3412CCA1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erősítés ábrázolása a teljes frekvencia tartományban, sávszélesség fogalma.</w:t>
      </w:r>
    </w:p>
    <w:p w14:paraId="50410000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Zajviszonyok az erősítőkben. Az erősítőkben keletkező zajok forrása. Az erősítőkben keletkező zajok típusai. Az erősítők zajtényezője.</w:t>
      </w:r>
    </w:p>
    <w:p w14:paraId="68A9D83A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Torzítások az erősítőkben. Lineáris torzítások. Nemlineáris torzítások.</w:t>
      </w:r>
    </w:p>
    <w:p w14:paraId="56D91185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81FD19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Műveleti erősítők</w:t>
      </w:r>
    </w:p>
    <w:p w14:paraId="75D7837E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Egyenjel erősítés problémái.</w:t>
      </w:r>
      <w:r w:rsidR="00FA2072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(növekvő munkaponti feszültségek, kimeneti munkaponti feszültség)</w:t>
      </w:r>
    </w:p>
    <w:p w14:paraId="67DC69B0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integrált műveleti erősítő blokkvázlata, egységek feladatai.</w:t>
      </w:r>
    </w:p>
    <w:p w14:paraId="0DCF7AF4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Differenciálerősítők, fázisösszegző áramkör, Darlington-kapcsolás, tranzisztoros áramgenerátorok.</w:t>
      </w:r>
    </w:p>
    <w:p w14:paraId="6BAC9956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nagyjelű erősítők alapfogalmai, komplementer végfokozat, műveleti erősítő kimeneti fokozata.</w:t>
      </w:r>
    </w:p>
    <w:p w14:paraId="57836902" w14:textId="175325FD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Integrált műveleti erősítő tulajdonságai: az ideális műveleti erősítő; a valóságos műveleti erősítő. A nyílt</w:t>
      </w:r>
      <w:r w:rsidR="00A50F2A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hurkú műveleti erősítő átviteli karakterisztikája.</w:t>
      </w:r>
    </w:p>
    <w:p w14:paraId="676059CD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Alapkapcsolások műveleti erősítővel.</w:t>
      </w:r>
    </w:p>
    <w:p w14:paraId="7661F2C6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 invertáló alapkapcsolás.</w:t>
      </w:r>
    </w:p>
    <w:p w14:paraId="26AB85F3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Erősítőjellemzők: visszacsatolt erősítés, bemeneti ellenállás, kimeneti ellenállás.</w:t>
      </w:r>
    </w:p>
    <w:p w14:paraId="1D3E8409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Invertáló alapkapcsolás.</w:t>
      </w:r>
    </w:p>
    <w:p w14:paraId="025C0F10" w14:textId="79116240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Erősítőjellemzők: visszacsatolt erősítés, bemeneti ellenállás,</w:t>
      </w:r>
      <w:r w:rsidR="00A50F2A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kimeneti ellenállás.</w:t>
      </w:r>
    </w:p>
    <w:p w14:paraId="20BA785C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erősítők alkalmazásai: különbségképző áramkör, előjelfordító feszültségösszegző áramkör.</w:t>
      </w:r>
    </w:p>
    <w:p w14:paraId="2CA826F6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feszültségű erősítők.</w:t>
      </w:r>
    </w:p>
    <w:p w14:paraId="49EB6510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szűrőkapcsolások.</w:t>
      </w:r>
    </w:p>
    <w:p w14:paraId="6690EB68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erősítők alkalmazása a méréstechnikában.</w:t>
      </w:r>
    </w:p>
    <w:p w14:paraId="60A3D164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Integráló műveleti erősítős kapcsolás.</w:t>
      </w:r>
    </w:p>
    <w:p w14:paraId="07A4D6A7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Differenciáló műveleti erősítős kapcsolása.</w:t>
      </w:r>
    </w:p>
    <w:p w14:paraId="59CB78AB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erősítők munkapont beállítása: a bemeneti nyugalmi áram biztosítása, ofszet feszültség kompenzálása, ofszet áram kompenzálása.</w:t>
      </w:r>
    </w:p>
    <w:p w14:paraId="6DE11435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erősítők frekvenciakompenzálása.</w:t>
      </w:r>
    </w:p>
    <w:p w14:paraId="6ED11828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98ADBD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Impulzustechnika</w:t>
      </w:r>
    </w:p>
    <w:p w14:paraId="0A4E2B91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Impulzusok fajtái, négyszög, trapéz, fűrész, tű.</w:t>
      </w:r>
    </w:p>
    <w:p w14:paraId="73EA0F79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Impulzus jellemzők: felfutási idő, lefutási idő, impulzus idő, periódus idő, kitöltési tényező, impulzus ismétlődési frekvencia, túllövés, tetőesés.</w:t>
      </w:r>
    </w:p>
    <w:p w14:paraId="75607ED4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és passzív jelformáló áramkörök.</w:t>
      </w:r>
    </w:p>
    <w:p w14:paraId="11EE7E2F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Differenciáló áramkör, felépítés, működés, jelalak.</w:t>
      </w:r>
    </w:p>
    <w:p w14:paraId="056B8B99" w14:textId="10F9454C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Integráló áramkör, felépítés, működés, jelalak.</w:t>
      </w:r>
      <w:r w:rsidR="00394FF0" w:rsidRPr="004D19FD">
        <w:rPr>
          <w:rFonts w:cs="Times New Roman"/>
        </w:rPr>
        <w:t xml:space="preserve"> </w:t>
      </w:r>
    </w:p>
    <w:p w14:paraId="09D71ABE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Tranzisztorok és műveleti erősítő kapcsoló üzeme.</w:t>
      </w:r>
    </w:p>
    <w:p w14:paraId="1C299A4E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Multivibrátorok: (tranzisztoros és műveleti erősítős kialakítással)</w:t>
      </w:r>
    </w:p>
    <w:p w14:paraId="03116D6B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Astabil multivibrátor felépítés, működés, jelalakok, alkalmazási terület.</w:t>
      </w:r>
    </w:p>
    <w:p w14:paraId="4E9F557F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Monostabil multivibrátor felépítés, működés, jelalakok, alkalmazási terület.</w:t>
      </w:r>
    </w:p>
    <w:p w14:paraId="519FC8BF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Bistabil multivibrátor felépítés, működés, jelalakok, alkalmazási terület.</w:t>
      </w:r>
    </w:p>
    <w:p w14:paraId="79E52F89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Schmitt-trigger felépítése, működése, alkalmazási terület.</w:t>
      </w:r>
    </w:p>
    <w:p w14:paraId="685D870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12769A" w14:textId="77777777" w:rsidR="00A23F09" w:rsidRPr="004D19FD" w:rsidRDefault="00190E8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Digitális integrált áramkörök</w:t>
      </w:r>
    </w:p>
    <w:p w14:paraId="4A5CE855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és MOS logikai integrált áramkörök.</w:t>
      </w:r>
    </w:p>
    <w:p w14:paraId="6949DE6B" w14:textId="29314303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logikai áramkör családok. Tranzisztor-tranzisztor logika (TTL). Inverter, NAND, NOR kapu felépítése.</w:t>
      </w:r>
    </w:p>
    <w:p w14:paraId="51E68B08" w14:textId="048FDB9E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Kimeneti megoldások: totempole kimenet; open-collektoros kimenet; tree-state kimenet.</w:t>
      </w:r>
    </w:p>
    <w:p w14:paraId="14709BC8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MOS logikai áramkörcsaládok: N-MOS logikai áramkörök, CMOS (Komplementer-MOS) áramkörök. Inverter, NAND, NOR kapu felépítése.</w:t>
      </w:r>
    </w:p>
    <w:p w14:paraId="3F151462" w14:textId="77777777" w:rsidR="00190E81" w:rsidRPr="004D19FD" w:rsidRDefault="00190E81" w:rsidP="00190E8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Digitális IC katalógus adatok: tápfeszültség, logikai szintek feszültség tartományai, zajtartalék, bemeneti terhelhetőség, kimeneti terhelhetőség, FANOUT, teljesítményfelvétel, sebesség jellemzők.</w:t>
      </w:r>
    </w:p>
    <w:p w14:paraId="26BBCD71" w14:textId="77777777" w:rsidR="00A23F09" w:rsidRPr="004D19FD" w:rsidRDefault="00190E8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Különböző áramkörcsaládok illesztésének szempontjai.</w:t>
      </w:r>
    </w:p>
    <w:p w14:paraId="0DC539B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DC305D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00382F97" w14:textId="77777777" w:rsidR="00A23F09" w:rsidRPr="004D19FD" w:rsidRDefault="00190E81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06865221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11741C3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5442BA78" w14:textId="6D5F8E98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1EF86543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411B732" w14:textId="2350BE59" w:rsidR="00A23F09" w:rsidRPr="004D19FD" w:rsidRDefault="008706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E</w:t>
      </w:r>
      <w:r w:rsidR="00F265A4" w:rsidRPr="004D19FD">
        <w:rPr>
          <w:rFonts w:cs="Times New Roman"/>
          <w:b/>
        </w:rPr>
        <w:t>lektronika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="00A1751E" w:rsidRPr="004D19FD">
        <w:rPr>
          <w:rFonts w:cs="Times New Roman"/>
          <w:b/>
        </w:rPr>
        <w:t>2</w:t>
      </w:r>
      <w:r w:rsidR="00E716F7" w:rsidRPr="004D19FD">
        <w:rPr>
          <w:rFonts w:cs="Times New Roman"/>
          <w:b/>
        </w:rPr>
        <w:t>06</w:t>
      </w:r>
      <w:r w:rsidR="00A23F09" w:rsidRPr="004D19FD">
        <w:rPr>
          <w:rFonts w:cs="Times New Roman"/>
          <w:b/>
        </w:rPr>
        <w:t xml:space="preserve"> óra/</w:t>
      </w:r>
      <w:r w:rsidR="00A1751E" w:rsidRPr="004D19FD">
        <w:rPr>
          <w:rFonts w:cs="Times New Roman"/>
          <w:b/>
        </w:rPr>
        <w:t>2</w:t>
      </w:r>
      <w:r w:rsidR="00E716F7" w:rsidRPr="004D19FD">
        <w:rPr>
          <w:rFonts w:cs="Times New Roman"/>
          <w:b/>
        </w:rPr>
        <w:t>16</w:t>
      </w:r>
      <w:r w:rsidR="00A23F09" w:rsidRPr="004D19FD">
        <w:rPr>
          <w:rFonts w:cs="Times New Roman"/>
          <w:b/>
        </w:rPr>
        <w:t xml:space="preserve"> óra*</w:t>
      </w:r>
    </w:p>
    <w:p w14:paraId="16ADE2E4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27E6039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E25A67B" w14:textId="35A87440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45708D9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9F553BF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239A7119" w14:textId="77777777" w:rsidR="00A23F09" w:rsidRPr="004D19FD" w:rsidRDefault="00F265A4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Az elektronika gyakorlat tantárgy tanításának célja, hogy bővítse, rendszerezze a tantárgy tanulása során megismert elméleti alapokat. Formálja a tanulók elektronikus gondolkodásmódját. Igazolja az elméleti órákon tanult összefüggéseket és alapismereteket.</w:t>
      </w:r>
    </w:p>
    <w:p w14:paraId="76F1941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CCAFF30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02AC9D32" w14:textId="77777777" w:rsidR="00A23F09" w:rsidRPr="004D19FD" w:rsidRDefault="00F265A4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matematika, fizika</w:t>
      </w:r>
    </w:p>
    <w:p w14:paraId="331748F4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F567E8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5441C3C2" w14:textId="77777777" w:rsidR="00A23F09" w:rsidRPr="004D19FD" w:rsidRDefault="00F265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Digitális áramkörök vizsgálata</w:t>
      </w:r>
    </w:p>
    <w:p w14:paraId="79FFCFD3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Kombinációs logikai áramkörök vizsgálata.</w:t>
      </w:r>
    </w:p>
    <w:p w14:paraId="65D4D680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Megtervezett kombinációs hálózat működésének vizsgálata.</w:t>
      </w:r>
    </w:p>
    <w:p w14:paraId="3135C84A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kapukat tartalmazó integrált áramkörök alkalmazása, az IC kapcsolatok kialakítása összekötése. Funkcionális működés ellenőrzése igazságtáblázattal.</w:t>
      </w:r>
    </w:p>
    <w:p w14:paraId="775185E9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kombinációs hálózat kimeneti feszültségszintjeinek logikai mérése különböző bemeneti kombinációk esetén. Igazság tábla felvétele.</w:t>
      </w:r>
    </w:p>
    <w:p w14:paraId="0D8B4358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Időfüggvény felvétele, logikai függvény meghatározása.</w:t>
      </w:r>
    </w:p>
    <w:p w14:paraId="32A338A6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Statikus hazárd vizsgálata.</w:t>
      </w:r>
    </w:p>
    <w:p w14:paraId="3AC0FC31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hibakeresés módszerei kombinációs hálózatokban (visszafelé lépegető és nyomvonal módszer, logikai diagnosztika).</w:t>
      </w:r>
    </w:p>
    <w:p w14:paraId="1897AD02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hibakeresés módszerei kombinációs hálózatokban (visszafelé lépegető és nyomvonal módszer, logikai diagnosztika).</w:t>
      </w:r>
    </w:p>
    <w:p w14:paraId="0DD4EAF7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Tároló áramkörök (flip-flop) logikai működés ellenőrzése.</w:t>
      </w:r>
    </w:p>
    <w:p w14:paraId="3C46B2EA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kombinációs hálózat (aszinkron hálózat) működés vizsgálata.</w:t>
      </w:r>
    </w:p>
    <w:p w14:paraId="7F4A82C9" w14:textId="77777777" w:rsidR="00A23F09" w:rsidRPr="004D19FD" w:rsidRDefault="00F265A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Szinkron kapcsolt tárolókból álló hálózat működés vizsgálata.</w:t>
      </w:r>
    </w:p>
    <w:p w14:paraId="688859A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E4F0AD" w14:textId="77777777" w:rsidR="00A23F09" w:rsidRPr="004D19FD" w:rsidRDefault="00F265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Villamos áramköri alapmérések</w:t>
      </w:r>
    </w:p>
    <w:p w14:paraId="56F20AD7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tantárgy tanítása során használt műszerek: tárolós oszcilloszkópok; mérési gyakorlatok tárolós oszcilloszkóppal.</w:t>
      </w:r>
    </w:p>
    <w:p w14:paraId="1E96CCD3" w14:textId="77777777" w:rsidR="00F265A4" w:rsidRPr="004D19FD" w:rsidRDefault="00F265A4" w:rsidP="00F265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Frekvenciamérési módszerek, fázisszög mérési módszerek. </w:t>
      </w:r>
    </w:p>
    <w:p w14:paraId="1A3C71A7" w14:textId="77777777" w:rsidR="00A23F09" w:rsidRPr="004D19FD" w:rsidRDefault="00F265A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áramú hálózatok ismétlő mérései, új eszközök és módszerek használatának gyakorlása.</w:t>
      </w:r>
    </w:p>
    <w:p w14:paraId="1BE0D396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21D2A6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Négypólusok jellemzőinek mérése</w:t>
      </w:r>
    </w:p>
    <w:p w14:paraId="7B9AE3C5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Fizikai négypólus paraméterek meghatározása méréssel, csak ellenállást tartalmazó csillapító tagok esetében: bemeneti ellenállás, kimeneti ellenállás, feszültség- áram -teljesítmény átvitel.</w:t>
      </w:r>
    </w:p>
    <w:p w14:paraId="002108FC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Fizikai négypólus paraméterek meghatározása méréssel, váltakozó áramú csillapító tagok esetében: bemeneti ellenállás, kimeneti ellenállás, feszültség- áram -teljesítmény átvitel. Átviteli karakterisztika felvétele a frekvencia függvényében.</w:t>
      </w:r>
    </w:p>
    <w:p w14:paraId="0E626E50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Lineáris négypólus paraméterek meghatározása méréssel.</w:t>
      </w:r>
    </w:p>
    <w:p w14:paraId="712EA078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Adott kapcsolások impedancia, admittancia, hibrid paramétereinek meghatározása.</w:t>
      </w:r>
    </w:p>
    <w:p w14:paraId="24CF06A6" w14:textId="77777777" w:rsidR="00A23F09" w:rsidRPr="004D19FD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Ismeretlen erősítő, mint négypólus jellemzőinek mérése.</w:t>
      </w:r>
    </w:p>
    <w:p w14:paraId="353EDF4E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097460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Elektronikai eszközök mérése</w:t>
      </w:r>
    </w:p>
    <w:p w14:paraId="2DC253D4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Félvezető diódák vizsgálata. </w:t>
      </w:r>
    </w:p>
    <w:p w14:paraId="1316B466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Szilícium dióda jelleggörbéjének felvétele; dinamikus jellemzők meghatározása</w:t>
      </w:r>
    </w:p>
    <w:p w14:paraId="6913725C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Zener–dióda jelleggörbéjének felvétele; dinamikus jellemzők meghatározása. </w:t>
      </w:r>
    </w:p>
    <w:p w14:paraId="2A17344D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Bipoláris és unipoláris tranzisztorok jellemzőinek mérése. </w:t>
      </w:r>
    </w:p>
    <w:p w14:paraId="573E31A2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tranzisztor jelleggörbéinek felvétele: bemeneti jelleggörbe meghatározása; transzfer jelleggörbe meghatározása; kimeneti jelleggörbék meghatározása. Váltakozó áramú helyettesítőkép (h) paramétereinek meghatározása.</w:t>
      </w:r>
    </w:p>
    <w:p w14:paraId="0802EE85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Unipoláris tranzisztor jelleggörbéinek felvétele: transzfer jelleggörbe meghatározása; kimeneti jelleggörbék meghatározása. Váltakozó áramú helyettesítőkép (y) paramétereinek meghatározása.</w:t>
      </w:r>
    </w:p>
    <w:p w14:paraId="73850F8C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Alagútdióda vizsgálata. </w:t>
      </w:r>
    </w:p>
    <w:p w14:paraId="52B266A5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Opto</w:t>
      </w:r>
      <w:r w:rsidR="00F045C3" w:rsidRPr="004D19FD">
        <w:rPr>
          <w:rFonts w:cs="Times New Roman"/>
        </w:rPr>
        <w:t>-</w:t>
      </w:r>
      <w:r w:rsidRPr="004D19FD">
        <w:rPr>
          <w:rFonts w:cs="Times New Roman"/>
        </w:rPr>
        <w:t>elektronikai alkatrészek vizsgálata, alkalmazási kapcsolások mérései.</w:t>
      </w:r>
    </w:p>
    <w:p w14:paraId="21189A4A" w14:textId="77777777" w:rsidR="00A23F0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Tirisztor és triak jellemzőinek meghatározása: tirisztor jellemzőinek mérése; triak jellemzőinek mérése.</w:t>
      </w:r>
    </w:p>
    <w:p w14:paraId="47E3D443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52DDD8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Diódák alkalmazásai</w:t>
      </w:r>
    </w:p>
    <w:p w14:paraId="2815503B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Zener-diódás elemi stabilizátor építése, mérése. </w:t>
      </w:r>
    </w:p>
    <w:p w14:paraId="54B3BA14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Munkapontbeállítás, stabilizálási tartomány meghatározása méréssel a bemeneti feszültségváltozás és a terhelés változás függvényében.</w:t>
      </w:r>
    </w:p>
    <w:p w14:paraId="0DF67885" w14:textId="45E43C51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Hőmérséklet függés vizsgálata</w:t>
      </w:r>
      <w:r w:rsidR="00394FF0" w:rsidRPr="004D19FD">
        <w:rPr>
          <w:rFonts w:cs="Times New Roman"/>
        </w:rPr>
        <w:t>.</w:t>
      </w:r>
    </w:p>
    <w:p w14:paraId="437A4555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Egyszerű egyenirányítók vizsgálata: egyutas egyenirányító vizsgálata; Graetz-hidas egyenirányító vizsgálata. </w:t>
      </w:r>
    </w:p>
    <w:p w14:paraId="44C29E80" w14:textId="5FEAC2BF" w:rsidR="00A23F09" w:rsidRPr="004D19FD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Teljesítményszabályozó áramkörök mérése: tirisztoros teljesítményszabályozó vizsgálata; triakos teljesítményszabályozó vizsgálata</w:t>
      </w:r>
      <w:r w:rsidR="00394FF0" w:rsidRPr="004D19FD">
        <w:rPr>
          <w:rFonts w:cs="Times New Roman"/>
        </w:rPr>
        <w:t>.</w:t>
      </w:r>
    </w:p>
    <w:p w14:paraId="79477F6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F033CA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Tranzisztoros erősítők építése és mérése</w:t>
      </w:r>
    </w:p>
    <w:p w14:paraId="07FFB968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Nyomtatott áramkör gyártás</w:t>
      </w:r>
    </w:p>
    <w:p w14:paraId="78788945" w14:textId="55FCE459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Nyomtatott áramkörök gyártása, előkészítése. </w:t>
      </w:r>
      <w:r w:rsidR="007116A9" w:rsidRPr="004D19FD">
        <w:rPr>
          <w:rFonts w:cs="Times New Roman"/>
        </w:rPr>
        <w:t>F</w:t>
      </w:r>
      <w:r w:rsidR="00394FF0" w:rsidRPr="004D19FD">
        <w:rPr>
          <w:rFonts w:cs="Times New Roman"/>
        </w:rPr>
        <w:t>olírozott</w:t>
      </w:r>
      <w:r w:rsidRPr="004D19FD">
        <w:rPr>
          <w:rFonts w:cs="Times New Roman"/>
        </w:rPr>
        <w:t xml:space="preserve"> lemezek jellemzői, előkészítésük. </w:t>
      </w:r>
    </w:p>
    <w:p w14:paraId="433708A3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fóliamintázat kialakítása. A szitanyomás technológiája. </w:t>
      </w:r>
    </w:p>
    <w:p w14:paraId="315336B3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Eszközök, segédanyagok. </w:t>
      </w:r>
    </w:p>
    <w:p w14:paraId="60663091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Nyomtatott áramkörök maratása. </w:t>
      </w:r>
    </w:p>
    <w:p w14:paraId="4B6205B7" w14:textId="2A0D03FF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Forrasztandó felületek előkészítése. Tisztítás, folya</w:t>
      </w:r>
      <w:r w:rsidR="00394FF0" w:rsidRPr="004D19FD">
        <w:rPr>
          <w:rFonts w:cs="Times New Roman"/>
        </w:rPr>
        <w:t>sz</w:t>
      </w:r>
      <w:r w:rsidRPr="004D19FD">
        <w:rPr>
          <w:rFonts w:cs="Times New Roman"/>
        </w:rPr>
        <w:t xml:space="preserve">tószer, védő bevonat. </w:t>
      </w:r>
    </w:p>
    <w:p w14:paraId="0A820B8F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Nyomtatott áramkörök megmunkálása, illesztése, rögzítése. </w:t>
      </w:r>
    </w:p>
    <w:p w14:paraId="3A022AC4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Kivezetések előkészítése, szerelési magasság, olvashatóság, szerelési sorrend, polaritás, alkatrész beültetés, alkatrészlábak lecsípése. </w:t>
      </w:r>
    </w:p>
    <w:p w14:paraId="002F756D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Kezelőszervek, csatlakozók, kijelzők, kábelezések. </w:t>
      </w:r>
    </w:p>
    <w:p w14:paraId="37B8905E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Alkatrészválasztás szempontjai. Névleges érték, tűrés, terhelhetőség, alkatrészek jelölése. </w:t>
      </w:r>
    </w:p>
    <w:p w14:paraId="3E8741B6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Készre szerelt nyomtatott áramkör ellenőrzése (vizuálisan). </w:t>
      </w:r>
    </w:p>
    <w:p w14:paraId="65F0C9FE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Készre szerelt nyomtatott áramkör feszültség alá helyezése (nyugalmi áramfelvétel mérése).</w:t>
      </w:r>
    </w:p>
    <w:p w14:paraId="6181FE2C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Az áramkör funkcionális vizsgálata. </w:t>
      </w:r>
    </w:p>
    <w:p w14:paraId="5300C336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Bemeneti jellemzők (vizsgáló jelek) kiválasztása, meghatározása és beállítása. Kimeneti jellemzők (válaszjelek) mérése. A mérési eredmények kiértékelése. </w:t>
      </w:r>
    </w:p>
    <w:p w14:paraId="5F4DD7AA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Hibakeresés.  Kapcsolási rajz alapján történő hibakeresés. Hibás javítási egység meghatározása. </w:t>
      </w:r>
    </w:p>
    <w:p w14:paraId="485787EC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megállapított hibahely javítása az előírt technológiának megfelelően. A javított áramkör beüzemelése. </w:t>
      </w:r>
    </w:p>
    <w:p w14:paraId="6106498A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Funkcionális ellenőrző mérések elvégzése. A javítási művelet dokumentálása. </w:t>
      </w:r>
    </w:p>
    <w:p w14:paraId="4940270C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Tranzisztoros erősítők mérése:</w:t>
      </w:r>
    </w:p>
    <w:p w14:paraId="3D26D120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Egyenáramú jellemzők mérése. tápfeszültség; nyugalmi áramfelvétel; munkaponti adatok.</w:t>
      </w:r>
    </w:p>
    <w:p w14:paraId="15318355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áramú jellemzők: bemeneti ellenállás, kimeneti ellenállás, feszültségerősítés, áramerősítés, teljesítményerősítés sávközépi frekvencián.</w:t>
      </w:r>
    </w:p>
    <w:p w14:paraId="27880B07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erősítés frekvenciamenete: alsó és felső határfrekvencia, fázismenet.</w:t>
      </w:r>
    </w:p>
    <w:p w14:paraId="291BD965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 érzékenysége, kivezérelhetőség, torzítási tényezője, zajtényezője.</w:t>
      </w:r>
    </w:p>
    <w:p w14:paraId="2C6FC6F8" w14:textId="4530BB30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fenti releváns vizsgálatok az alapkapcsolások esetén:</w:t>
      </w:r>
    </w:p>
    <w:p w14:paraId="5730D250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Bipoláris alapkapcsolások jellemzőinek mérése: közös emitteres alapkapcsolás mérése, közös kollektoros alapkapcsolás mérése.</w:t>
      </w:r>
    </w:p>
    <w:p w14:paraId="07012613" w14:textId="77777777" w:rsidR="00A23F09" w:rsidRPr="004D19FD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Unipoláris alapkapcsolások jellemzőinek mérése: közös source-kapcsolású erősítőfokozat mérése, közös drain-kapcsolású erősítőfokozat mérése.</w:t>
      </w:r>
    </w:p>
    <w:p w14:paraId="521E66A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5577B3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Műveleti erősítők mérése</w:t>
      </w:r>
    </w:p>
    <w:p w14:paraId="30DDF61B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kapcsolások vizsgálata.</w:t>
      </w:r>
    </w:p>
    <w:p w14:paraId="4E3728D3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 alapáramkör visszacsatolás nélküli jellemzőinek mérése.</w:t>
      </w:r>
    </w:p>
    <w:p w14:paraId="3525F747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invertáló alapkapcsolás vizsgálata.</w:t>
      </w:r>
    </w:p>
    <w:p w14:paraId="0C8C235B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erősítés, bemeneti ellenállás, kimeneti ellenállás mérése.</w:t>
      </w:r>
    </w:p>
    <w:p w14:paraId="77351540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nem invertáló alapkapcsolás vizsgálata.</w:t>
      </w:r>
    </w:p>
    <w:p w14:paraId="4A7D251F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erősítés, bemeneti ellenállás, kimeneti ellenállás mérése.</w:t>
      </w:r>
    </w:p>
    <w:p w14:paraId="3E05ED41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összegző és különbségképző áramkör vizsgálata.</w:t>
      </w:r>
    </w:p>
    <w:p w14:paraId="046BAC09" w14:textId="505F0AC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digitál/analóg konverter</w:t>
      </w:r>
      <w:r w:rsidR="007116A9" w:rsidRPr="004D19FD">
        <w:rPr>
          <w:rFonts w:cs="Times New Roman"/>
        </w:rPr>
        <w:t>,</w:t>
      </w:r>
      <w:r w:rsidRPr="004D19FD">
        <w:rPr>
          <w:rFonts w:cs="Times New Roman"/>
        </w:rPr>
        <w:t xml:space="preserve"> mint összegző áramkör vizsgálata</w:t>
      </w:r>
      <w:r w:rsidR="00394FF0" w:rsidRPr="004D19FD">
        <w:rPr>
          <w:rFonts w:cs="Times New Roman"/>
        </w:rPr>
        <w:t>.</w:t>
      </w:r>
    </w:p>
    <w:p w14:paraId="31B38B72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feszültségű műveleti erősítős kapcsolások vizsgálata.</w:t>
      </w:r>
    </w:p>
    <w:p w14:paraId="4FF95467" w14:textId="692D5686" w:rsidR="00A23F09" w:rsidRPr="004D19FD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Átviteli karakterisztika felvétele, alsó és felső határfrekvencia meghatározása</w:t>
      </w:r>
      <w:r w:rsidR="00394FF0" w:rsidRPr="004D19FD">
        <w:rPr>
          <w:rFonts w:cs="Times New Roman"/>
        </w:rPr>
        <w:t>.</w:t>
      </w:r>
    </w:p>
    <w:p w14:paraId="2B27D1E7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AC66A2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Impulzustechnikai mérések</w:t>
      </w:r>
    </w:p>
    <w:p w14:paraId="3DEA14EA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Impulzus jellemzők mérése: lefutási idő, felfutási idő, túllövés, tetőesés, impulzus idő, periódus idő, impulzus ismétlődési frekvencia, kitöltési tényező. </w:t>
      </w:r>
    </w:p>
    <w:p w14:paraId="58313A76" w14:textId="0B5D318B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Tranzisztorok és műveleti erősítők kapcsoló üzemű jellemzőnek mérése</w:t>
      </w:r>
      <w:r w:rsidR="00394FF0" w:rsidRPr="004D19FD">
        <w:rPr>
          <w:rFonts w:cs="Times New Roman"/>
        </w:rPr>
        <w:t>.</w:t>
      </w:r>
    </w:p>
    <w:p w14:paraId="739C9875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és passzív jelformáló áramkörök vizsgálata.</w:t>
      </w:r>
    </w:p>
    <w:p w14:paraId="5991A74E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Differenciáló áramkör mérése. Integráló áramkör mérése.</w:t>
      </w:r>
      <w:r w:rsidRPr="004D19FD">
        <w:rPr>
          <w:rFonts w:cs="Times New Roman"/>
        </w:rPr>
        <w:tab/>
      </w:r>
    </w:p>
    <w:p w14:paraId="43CC3D44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Tranzisztoros és műveleti erősítős multivibrátorok vizsgálata.</w:t>
      </w:r>
    </w:p>
    <w:p w14:paraId="0D57430E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Astabil multivibrátor mérése: jelalakok, kitöltési tényező, frekvencia, amplitúdó mérése.</w:t>
      </w:r>
    </w:p>
    <w:p w14:paraId="67B43265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Monostabil multivibrátor mérése: jelalakok, kitöltési tényező, frekvencia, amplitúdó mérése.</w:t>
      </w:r>
    </w:p>
    <w:p w14:paraId="06FE4362" w14:textId="77777777" w:rsidR="001E1DA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Bistabil multivibrátor mérése: jelalakok, kitöltési tényező, frekvencia, amplitúdó mérése.</w:t>
      </w:r>
    </w:p>
    <w:p w14:paraId="636BAF49" w14:textId="77777777" w:rsidR="00A23F09" w:rsidRPr="004D19FD" w:rsidRDefault="001E1DA9" w:rsidP="001E1DA9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Schmitt-trigger vizsgálata: jelalakok, kitöltési tényező, frekvencia, amplitúdó mérése. Hiszterézis feszültség.</w:t>
      </w:r>
    </w:p>
    <w:p w14:paraId="35307590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1ADA53" w14:textId="77777777" w:rsidR="00A23F09" w:rsidRPr="004D19FD" w:rsidRDefault="001E1DA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Digitális IC-k mérése</w:t>
      </w:r>
    </w:p>
    <w:p w14:paraId="643660CA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szintek ellenőrzése különböző áramkörcsaládoknál.</w:t>
      </w:r>
    </w:p>
    <w:p w14:paraId="152C1FE5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Áramfelvétel, meghajtó képesség vizsgálata.</w:t>
      </w:r>
    </w:p>
    <w:p w14:paraId="58D046FE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Logikai kapukat tartalmazó integrált áramkör működésének ellenőrzése. </w:t>
      </w:r>
    </w:p>
    <w:p w14:paraId="49405DF5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TTL-rendszerű integrált áramkörök kimeneti villamos jellemzőinek mérése.</w:t>
      </w:r>
    </w:p>
    <w:p w14:paraId="4561581F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CMOS-rendszerű integrált áramkörök kimeneti villamos jellemzőinek mérése.</w:t>
      </w:r>
    </w:p>
    <w:p w14:paraId="427E681E" w14:textId="77777777" w:rsidR="001E1DA9" w:rsidRPr="004D19FD" w:rsidRDefault="001E1DA9" w:rsidP="001E1DA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Kombinációs hálózat kimeneti feszültségszintjeinek mérése különböző bemeneti kombinációk esetén.</w:t>
      </w:r>
    </w:p>
    <w:p w14:paraId="066D0BFC" w14:textId="77777777" w:rsidR="00A23F09" w:rsidRPr="004D19FD" w:rsidRDefault="001E1DA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Különböző technológiájú IC-k együttműködtetése.</w:t>
      </w:r>
    </w:p>
    <w:p w14:paraId="20718828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258038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4BB4B8F0" w14:textId="77777777" w:rsidR="00A23F09" w:rsidRPr="004D19FD" w:rsidRDefault="001E1DA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6F27ABC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49CA8F6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090A903B" w14:textId="232139D1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754BD703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26B0084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3DFFC336" w14:textId="77777777" w:rsidR="00A23F09" w:rsidRPr="004D19FD" w:rsidRDefault="00A23F09" w:rsidP="00A23F09">
      <w:pPr>
        <w:rPr>
          <w:rFonts w:cs="Times New Roman"/>
        </w:rPr>
      </w:pPr>
    </w:p>
    <w:p w14:paraId="17F0C0BE" w14:textId="77777777" w:rsidR="00A23F09" w:rsidRPr="004D19F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0A1EEF80" w14:textId="1A807B51" w:rsidR="00A23F09" w:rsidRPr="004D19FD" w:rsidRDefault="00186E98" w:rsidP="00A23F09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10003-16</w:t>
      </w:r>
      <w:r w:rsidR="00A23F09" w:rsidRPr="004D19FD">
        <w:rPr>
          <w:rFonts w:cs="Times New Roman"/>
          <w:b/>
          <w:sz w:val="36"/>
        </w:rPr>
        <w:t xml:space="preserve"> azonosító számú</w:t>
      </w:r>
    </w:p>
    <w:p w14:paraId="5FD6B6FF" w14:textId="77777777" w:rsidR="00A23F09" w:rsidRPr="004D19FD" w:rsidRDefault="00186E98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Irányítástechnikai alapok</w:t>
      </w:r>
    </w:p>
    <w:p w14:paraId="4B374900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22F86237" w14:textId="77777777" w:rsidR="00A23F09" w:rsidRPr="004D19F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2DDC89F6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00A55BC4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62BE26EC" w14:textId="7918FC4F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186E98" w:rsidRPr="004D19FD">
        <w:rPr>
          <w:rFonts w:cs="Times New Roman"/>
        </w:rPr>
        <w:t>10003-16</w:t>
      </w:r>
      <w:r w:rsidRPr="004D19FD">
        <w:rPr>
          <w:rFonts w:cs="Times New Roman"/>
        </w:rPr>
        <w:t xml:space="preserve">. azonosító számú </w:t>
      </w:r>
      <w:r w:rsidR="00186E98" w:rsidRPr="004D19FD">
        <w:rPr>
          <w:rFonts w:cs="Times New Roman"/>
        </w:rPr>
        <w:t>Irányítástechnikai alapok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Ind w:w="-81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82"/>
        <w:gridCol w:w="758"/>
        <w:gridCol w:w="758"/>
      </w:tblGrid>
      <w:tr w:rsidR="004D19FD" w:rsidRPr="004D19FD" w14:paraId="74547055" w14:textId="77777777" w:rsidTr="00650510">
        <w:trPr>
          <w:cantSplit/>
          <w:trHeight w:val="2007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E818D5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A0D744D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Irányítástechnika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1338E68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Irányítástechnikai gyakorlatok</w:t>
            </w:r>
          </w:p>
        </w:tc>
      </w:tr>
      <w:tr w:rsidR="004D19FD" w:rsidRPr="004D19FD" w14:paraId="404BADBD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665926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76F2C6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C8C52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A8B6F4F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54FD55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Elektromechanikus vezérléseket valósít meg, működésüket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877F46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A484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7C00B6C" w14:textId="77777777" w:rsidTr="00650510">
        <w:trPr>
          <w:trHeight w:val="828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14:paraId="523A196B" w14:textId="67E793F0" w:rsidR="00394FF0" w:rsidRPr="004D19FD" w:rsidRDefault="00394FF0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Felszereli/összeszereli a vezérlések készülékeit</w:t>
            </w:r>
            <w:r w:rsidRPr="004D19FD">
              <w:rPr>
                <w:rFonts w:cs="Times New Roman"/>
                <w:szCs w:val="24"/>
              </w:rPr>
              <w:t xml:space="preserve"> </w:t>
            </w:r>
            <w:r w:rsidRPr="004D19FD">
              <w:rPr>
                <w:rFonts w:cs="Times New Roman"/>
              </w:rPr>
              <w:t>Felszereli/összeszereli a szabályozások készülékeit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9EDF11E" w14:textId="5693574C" w:rsidR="00394FF0" w:rsidRPr="004D19FD" w:rsidRDefault="00394FF0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5847DE2B" w14:textId="4E079184" w:rsidR="00394FF0" w:rsidRPr="004D19FD" w:rsidRDefault="00394FF0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CD832EA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795049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Motorvezérléseket (motorvédő, indító, forgásirány váltó, fordulatszám-változtató kapcsolásokat)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9C6CD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C8ED8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8020D6C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262E05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valósít meg, telepít, beüzemel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06F0C" w14:textId="6D88E08A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11BA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6E0F5F7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C9C212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Alkalmazza a gyakoribb nem villamos mennyiség mérésére szolgáló átalakítókat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72494" w14:textId="371AF77C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2F4C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41D7072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6492F9" w14:textId="0A60BC67" w:rsidR="00064D76" w:rsidRPr="004D19FD" w:rsidRDefault="00064D76" w:rsidP="00064D76">
            <w:pPr>
              <w:pStyle w:val="NormlWeb"/>
              <w:spacing w:before="0" w:beforeAutospacing="0" w:after="0" w:afterAutospacing="0" w:line="264" w:lineRule="auto"/>
              <w:jc w:val="both"/>
            </w:pPr>
            <w:r w:rsidRPr="004D19FD">
              <w:t>Ellenőrzi az átalakítók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726A9" w14:textId="77777777" w:rsidR="00064D76" w:rsidRPr="004D19FD" w:rsidRDefault="00064D76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2F0D1" w14:textId="388368FA" w:rsidR="00064D76" w:rsidRPr="004D19FD" w:rsidRDefault="00394FF0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B6A6E67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48DA5F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EE5FF4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3EDC7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EE0EC71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1A495F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7DA732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3C8EF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951CD07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DB6BA3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jelölések, ábrázolási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BD3C16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6D2BC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925B69F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3335F2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Vezérlések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96BC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90D5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E2E7705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DB9ECB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Szabályozások működése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7B1F4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2C02C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AC15FF9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98F52E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Egyszerű szabályozási körök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28AA7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8DF134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F9B300D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8B8344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érzékelők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776D6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D6ACE3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7A487C8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8F3BAA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távadók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0B38A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47340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5727C46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F9BDE0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Jelátalakítók, jelformálók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61963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38AAB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3E8CF9B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166A9D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gépek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4D311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21F855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3B23CE8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7142E1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kapcsolókészülékek felépítése, működése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F75D9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8E3F1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4669138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D768DA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DE1B21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3BA12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56AF765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DE0FD3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11DC81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52C50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8727BC6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A1CDF0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kapcsolási rajzok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662768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2BBF6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854589B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032DDF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3C722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FB5EC2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214D684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D7FA9E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63DBD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B5A4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B6267E8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766BA2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nyelvű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BEBFC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68FCFC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6DB1F07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DC0A00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788355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32BEC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2BD8143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4229C1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8C5A1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27645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85E92B4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14CF6A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5FAE3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6A72A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09A4FBA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884A5A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931CA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17FD14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DCA6162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F14C91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320C8" w14:textId="20951283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D7040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864BEBF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06E204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Prezentációs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97F21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2F005D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E17740A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00EE6D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77195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D64D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BEA55D1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CB669F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CA412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F3D3A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035D3D5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EAFA1B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89CD13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D47FC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650510" w:rsidRPr="004D19FD" w14:paraId="500D020E" w14:textId="77777777" w:rsidTr="00650510">
        <w:trPr>
          <w:trHeight w:val="255"/>
          <w:jc w:val="center"/>
        </w:trPr>
        <w:tc>
          <w:tcPr>
            <w:tcW w:w="50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0C7F67" w14:textId="77777777" w:rsidR="007116A9" w:rsidRPr="004D19FD" w:rsidRDefault="007116A9" w:rsidP="00186E9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8050E8" w14:textId="11F3E37D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ACC0DB" w14:textId="77777777" w:rsidR="007116A9" w:rsidRPr="004D19FD" w:rsidRDefault="007116A9" w:rsidP="0065051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</w:tbl>
    <w:p w14:paraId="1E14B3AC" w14:textId="77777777" w:rsidR="00A23F09" w:rsidRPr="004D19FD" w:rsidRDefault="00A23F09" w:rsidP="00A23F09">
      <w:pPr>
        <w:rPr>
          <w:rFonts w:cs="Times New Roman"/>
        </w:rPr>
      </w:pPr>
    </w:p>
    <w:p w14:paraId="224F861E" w14:textId="77777777" w:rsidR="00A23F09" w:rsidRPr="004D19FD" w:rsidRDefault="00B5682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Irányítástechnika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62</w:t>
      </w:r>
      <w:r w:rsidR="00A23F09" w:rsidRPr="004D19FD">
        <w:rPr>
          <w:rFonts w:cs="Times New Roman"/>
          <w:b/>
        </w:rPr>
        <w:t xml:space="preserve"> óra/</w:t>
      </w:r>
      <w:r w:rsidR="00051E03" w:rsidRPr="004D19FD">
        <w:rPr>
          <w:rFonts w:cs="Times New Roman"/>
          <w:b/>
        </w:rPr>
        <w:t>7</w:t>
      </w:r>
      <w:r w:rsidRPr="004D19FD">
        <w:rPr>
          <w:rFonts w:cs="Times New Roman"/>
          <w:b/>
        </w:rPr>
        <w:t>2</w:t>
      </w:r>
      <w:r w:rsidR="00A23F09" w:rsidRPr="004D19FD">
        <w:rPr>
          <w:rFonts w:cs="Times New Roman"/>
          <w:b/>
        </w:rPr>
        <w:t xml:space="preserve"> óra*</w:t>
      </w:r>
    </w:p>
    <w:p w14:paraId="5FD8F67A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21748E6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F879DFF" w14:textId="70DEE558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60C5094A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2024AE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2D014748" w14:textId="77777777" w:rsidR="00A23F09" w:rsidRPr="004D19FD" w:rsidRDefault="00B56824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Az Irányítástechnika tantárgy tanításának alapvető célja, hogy megismertesse a tanulókkal az irányítástechnika alapfogalmait, a vezérlés és a szabályozás működési elvét, valamint ábrázolási módjait. Ismerjék meg a leggyakoribb érzékelők, villamos távadók, jelképzők, jelátalakítók, jelformálók, beavatkozó- és végrehajtó szervek működését. Képesek legyenek egyszerű villamos vezérlések áramutas rajzát elkészíteni.</w:t>
      </w:r>
    </w:p>
    <w:p w14:paraId="25185F31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308909A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6AA02774" w14:textId="3AC221F3" w:rsidR="00A23F09" w:rsidRPr="004D19FD" w:rsidRDefault="007116A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-</w:t>
      </w:r>
    </w:p>
    <w:p w14:paraId="1D16803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342314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1D691C1B" w14:textId="77777777" w:rsidR="00A23F09" w:rsidRPr="004D19FD" w:rsidRDefault="00B5682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Irányítástechnikai alapismeretek</w:t>
      </w:r>
    </w:p>
    <w:p w14:paraId="6467EAD6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 fogalma.</w:t>
      </w:r>
    </w:p>
    <w:p w14:paraId="01A8F8F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 részműveletei:</w:t>
      </w:r>
    </w:p>
    <w:p w14:paraId="4A642B25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Érzékelés (információszerzés); ítéletalkotás (az megszerzett információ feldolgozása alapján); rendelkezés; beavatkozás.</w:t>
      </w:r>
    </w:p>
    <w:p w14:paraId="7FD7F73E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irányítási rendszer felépítése: irányító berendezés, irányított berendezés.</w:t>
      </w:r>
    </w:p>
    <w:p w14:paraId="1B34F1CC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jelhordozó és a jel fogalma; az analóg és a digitális jel.</w:t>
      </w:r>
    </w:p>
    <w:p w14:paraId="592CE4B7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irányítási rendszer szerkezeti részei: az elem; a szerv; a jelvivő vezeték.</w:t>
      </w:r>
    </w:p>
    <w:p w14:paraId="2A4F36DE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 fajtái:</w:t>
      </w:r>
    </w:p>
    <w:p w14:paraId="3BF8BC30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rendelkezés létrejötte szerint: kézi; önműködő.</w:t>
      </w:r>
    </w:p>
    <w:p w14:paraId="5058599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hatáslánc szerint: vezérlés, mint nyílt hatásláncú irányítás; szabályozás, mint zárt hatásláncú irányítás.</w:t>
      </w:r>
    </w:p>
    <w:p w14:paraId="68722C74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irányítási rendszer jelképes ábrázolása: szerkezeti vázlat; működési vázlat; hatásvázlat.</w:t>
      </w:r>
    </w:p>
    <w:p w14:paraId="7F20513A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irányításban használt segédenergiák. (villamos, pneumatikus, hidraulikus, vegyes.)</w:t>
      </w:r>
    </w:p>
    <w:p w14:paraId="15D91E47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 villamos mennyiségek átalakítása villamos jellé.</w:t>
      </w:r>
    </w:p>
    <w:p w14:paraId="456B352D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Ellenállás-alapú átalakítók működésének elvei.</w:t>
      </w:r>
    </w:p>
    <w:p w14:paraId="3CE3DFB5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Huzalos mérő-átalakítók működésének elvei. (Hőmérséklet-érzékelő ellenállások; fényérzékelő ellenállások; kapacitív átalakítók; induktív átalakítók.</w:t>
      </w:r>
    </w:p>
    <w:p w14:paraId="0D09ECDD" w14:textId="77777777" w:rsidR="00A23F09" w:rsidRPr="004D19FD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irányított berendezések, villamos gépek működésének elvei. (Aszinkrongépek; szinkrongépek; egyenáramú gépek.)</w:t>
      </w:r>
    </w:p>
    <w:p w14:paraId="50D0800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CD3B2D" w14:textId="77777777" w:rsidR="00A23F09" w:rsidRPr="004D19FD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Vezérlés</w:t>
      </w:r>
    </w:p>
    <w:p w14:paraId="01641FFE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vezérlési vonal részei; a vezérlési vonal jelei; a vezérlési vonal jellemzői.</w:t>
      </w:r>
    </w:p>
    <w:p w14:paraId="792C034D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vezérlések fajtái.</w:t>
      </w:r>
    </w:p>
    <w:p w14:paraId="28878B60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vezérlőberendezések építőelemei és készülékei:</w:t>
      </w:r>
    </w:p>
    <w:p w14:paraId="72FA9E31" w14:textId="7FBF11DA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Érzékelő szervek. Kapcsolókészülékek (Kézi kapcsolók; nyomógombok; Reed-kontaktus; mikrokapcsolók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1393A01C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Beavatkozó szervek: (Mágneskapcsolók; mágnesszelepek; relék).</w:t>
      </w:r>
    </w:p>
    <w:p w14:paraId="217211A3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Különféle relék: Időrelék (késleltetve meghúzó; késleltetve elengedő; késleltetve meghúzó és elengedő.); Hőrelék.</w:t>
      </w:r>
    </w:p>
    <w:p w14:paraId="301B6E4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áramút rajz, rajzjelek, tervjelek. Áramút rajzok analizálása.</w:t>
      </w:r>
    </w:p>
    <w:p w14:paraId="2762B8B8" w14:textId="601CD519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Alapvető villamos relés kapcsolások (Meghúzatás; öntartás; reteszelés</w:t>
      </w:r>
      <w:r w:rsidR="00394FF0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1155284A" w14:textId="77777777" w:rsidR="00A23F09" w:rsidRPr="004D19FD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Elemi relés vezérlések: Villamos motor indításának vezérlése; villamos motorok fékezésének vezérlése; forgásirányváltás, fordulatszám-változtatás.</w:t>
      </w:r>
    </w:p>
    <w:p w14:paraId="0AF75044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CEE8B7" w14:textId="77777777" w:rsidR="00A23F09" w:rsidRPr="004D19FD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Szabályozás</w:t>
      </w:r>
    </w:p>
    <w:p w14:paraId="38C28E2C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szabályozási kör jellegzetességei, részei, jelei, jellemzői.</w:t>
      </w:r>
    </w:p>
    <w:p w14:paraId="1AD4F1B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szabályozási kör szervei: érzékelő szerv; alapjel képző szerv; különbségképző szerv; jelformáló szerv; erősítő; végrehajtó szerv; beavatkozó szerv.</w:t>
      </w:r>
    </w:p>
    <w:p w14:paraId="764A017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szabályozások felosztása: az alapjel időbeli lefolyása szerint; a hatáslánc jeleinek folytonossága szerint; a szabályozás folyamatossága szerint; a rendszer szerkezete szerint.</w:t>
      </w:r>
    </w:p>
    <w:p w14:paraId="102772CD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szabályozások ábrázolási módjai.</w:t>
      </w:r>
    </w:p>
    <w:p w14:paraId="546BCF0E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tag fogalma és értelmezése. Az átviteli tényező.</w:t>
      </w:r>
    </w:p>
    <w:p w14:paraId="46F328D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tagok csoportosítása jelátvitel szerint. (arányos tag(P); integráló tag(I); differenciáló tag(D); holtidős tag.)</w:t>
      </w:r>
    </w:p>
    <w:p w14:paraId="7972E1B9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Stabilitás fogalma. A jel átvivő tagok dinamikus tulajdonságai.</w:t>
      </w:r>
    </w:p>
    <w:p w14:paraId="474A6EB1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vizsgáló jel. Az átmeneti függvény.</w:t>
      </w:r>
    </w:p>
    <w:p w14:paraId="0D855924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arányos szabályozás és hatásvázlata.</w:t>
      </w:r>
    </w:p>
    <w:p w14:paraId="4FB96F94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differenciál szabályozás hatásvázlata.</w:t>
      </w:r>
    </w:p>
    <w:p w14:paraId="17FA4EC5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integrálszabályozás és hatásvázlata.</w:t>
      </w:r>
    </w:p>
    <w:p w14:paraId="78AC9269" w14:textId="77777777" w:rsidR="00A23F09" w:rsidRPr="004D19FD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PI szabályozó, a PD szabályozó, a PID szabályozó példák.</w:t>
      </w:r>
    </w:p>
    <w:p w14:paraId="0F79C4D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2A419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1E21FFFD" w14:textId="77777777" w:rsidR="00A23F09" w:rsidRPr="004D19FD" w:rsidRDefault="00B82B46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19665C1D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B0DFB0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0264F80B" w14:textId="272AE5C5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768C7B0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35C02F6" w14:textId="77777777" w:rsidR="00A23F09" w:rsidRPr="004D19FD" w:rsidRDefault="00B82B4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Irányítástechnika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62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72</w:t>
      </w:r>
      <w:r w:rsidR="00A23F09" w:rsidRPr="004D19FD">
        <w:rPr>
          <w:rFonts w:cs="Times New Roman"/>
          <w:b/>
        </w:rPr>
        <w:t xml:space="preserve"> óra*</w:t>
      </w:r>
    </w:p>
    <w:p w14:paraId="3BEA6D16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2B67B70A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4E5D080" w14:textId="2438C615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3F7C9E7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AD8C8AD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59974F37" w14:textId="77777777" w:rsidR="00A23F09" w:rsidRPr="004D19FD" w:rsidRDefault="00B82B46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Az Irányítástechnika gyakorlat tantárgy tanításának alapvető célja, hogy a tanulók tudják az egyszerű villamos vezérlések és szabályozások működési, szerkezeti és hatásvázlatait értelmezni, egyszerű villamos vezérlések kapcsolási (áramutas) rajzát megtervezni. Képesek legyenek összeszerelni a vezérlések és a szabályozások készülékeit, kapcsolási rajz alapján összeállítani a villamos vezérlési vonal és szabályozási kör kapcsolásait. Villamos mennyiségeket mérni, hibát keresni és elhárítani villamos vezérlésekben és szabályozásokban</w:t>
      </w:r>
    </w:p>
    <w:p w14:paraId="1CC6DDE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43CAAFC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76784FDF" w14:textId="77777777" w:rsidR="00A23F09" w:rsidRPr="004D19FD" w:rsidRDefault="00B82B46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-</w:t>
      </w:r>
    </w:p>
    <w:p w14:paraId="009D2569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7B0E950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48F3766F" w14:textId="77777777" w:rsidR="00A23F09" w:rsidRPr="004D19FD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Villamos irányítások építőelemei és készülékei</w:t>
      </w:r>
    </w:p>
    <w:p w14:paraId="3F135388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 villamos mennyiségek átalakítása villamos jellé.</w:t>
      </w:r>
    </w:p>
    <w:p w14:paraId="63786A69" w14:textId="4D28187E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Passzív mérő-átalakítók. Ellenállás-alapú átalakítók mérése. Huzalos mérő-átalakítók mérése</w:t>
      </w:r>
      <w:r w:rsidR="00394FF0" w:rsidRPr="004D19FD">
        <w:rPr>
          <w:rFonts w:cs="Times New Roman"/>
        </w:rPr>
        <w:t>.</w:t>
      </w:r>
    </w:p>
    <w:p w14:paraId="1D972E77" w14:textId="16406FA5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Hőmérséklet-érzékelő ellenállások mérése. Fényérzékelő ellenállások mérése</w:t>
      </w:r>
      <w:r w:rsidR="00394FF0" w:rsidRPr="004D19FD">
        <w:rPr>
          <w:rFonts w:cs="Times New Roman"/>
        </w:rPr>
        <w:t>.</w:t>
      </w:r>
    </w:p>
    <w:p w14:paraId="4BDE496C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Kapacitív átalakítók mérése. Induktív átalakítók mérése.</w:t>
      </w:r>
    </w:p>
    <w:p w14:paraId="29B384EF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Villamos készülékek felépítése, bekötése. </w:t>
      </w:r>
    </w:p>
    <w:p w14:paraId="66FF905A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Kapcsolókészülékek: kézi kapcsolók; nyomógombok; mechanikus végállás érzékelők; mágneskapcsoló, relé. </w:t>
      </w:r>
    </w:p>
    <w:p w14:paraId="7551AA21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készülékek jellemzőinek mérése: villamos érintkezők, az érintkezők átmeneti ellenállásának vizsgálata.</w:t>
      </w:r>
    </w:p>
    <w:p w14:paraId="58F8A13C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Mágneskapcsoló felépítése, vizsgálata.</w:t>
      </w:r>
    </w:p>
    <w:p w14:paraId="554E4E57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Elektromechanikus relék felépítése.</w:t>
      </w:r>
    </w:p>
    <w:p w14:paraId="38204DC0" w14:textId="0A091479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Elektromechanikus relék vizsgálata: relé meghúzása, relé elengedés</w:t>
      </w:r>
      <w:r w:rsidR="00351C9E" w:rsidRPr="004D19FD">
        <w:rPr>
          <w:rFonts w:cs="Times New Roman"/>
        </w:rPr>
        <w:t>.</w:t>
      </w:r>
    </w:p>
    <w:p w14:paraId="4A53990A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Időrelék felépítése.</w:t>
      </w:r>
    </w:p>
    <w:p w14:paraId="0422E9C1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Időrelék vizsgálata: késleltetve meghúzó időrelé vizsgálata, késleltetve elengedő időrelé vizsgálata, késleltetve meghúzó és elengedő időrelé vizsgálata.</w:t>
      </w:r>
    </w:p>
    <w:p w14:paraId="4A6E51C7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Elektronikus relék felépítése, vizsgálata.</w:t>
      </w:r>
    </w:p>
    <w:p w14:paraId="05440FC5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feltételek realizálása relék segítségével.</w:t>
      </w:r>
    </w:p>
    <w:p w14:paraId="1F1DAF31" w14:textId="19631FF4" w:rsidR="00A23F09" w:rsidRPr="004D19FD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Tagadás, ÉS kapcsolat, VAGY kapcsolat megvalósítása relékkel</w:t>
      </w:r>
      <w:r w:rsidR="00351C9E" w:rsidRPr="004D19FD">
        <w:rPr>
          <w:rFonts w:cs="Times New Roman"/>
        </w:rPr>
        <w:t>.</w:t>
      </w:r>
    </w:p>
    <w:p w14:paraId="50D6AE3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6E71FEB" w14:textId="77777777" w:rsidR="00A23F09" w:rsidRPr="004D19FD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Vezérlési feladatok</w:t>
      </w:r>
    </w:p>
    <w:p w14:paraId="7BC05854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Egyszerű vezérlési feladatok: </w:t>
      </w:r>
    </w:p>
    <w:p w14:paraId="1D09862E" w14:textId="0ACD9DC0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Vezérelt berendezés be-, és kikapcsolása</w:t>
      </w:r>
      <w:r w:rsidR="00351C9E" w:rsidRPr="004D19FD">
        <w:rPr>
          <w:rFonts w:cs="Times New Roman"/>
        </w:rPr>
        <w:t>.</w:t>
      </w:r>
    </w:p>
    <w:p w14:paraId="116D4956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Öntartás: </w:t>
      </w:r>
    </w:p>
    <w:p w14:paraId="28A32BAE" w14:textId="0D297484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Elengedésre kitüntetett (dominánsan törlő</w:t>
      </w:r>
      <w:r w:rsidR="00351C9E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16CF77F9" w14:textId="0A67B46A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Meghúzásra kitüntetett (dominánsan beíró</w:t>
      </w:r>
      <w:r w:rsidR="00351C9E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303A430E" w14:textId="04BE48D3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Vezérelt berendezés be-, és kikapcsolása távvezérléssel több helyről</w:t>
      </w:r>
      <w:r w:rsidR="00351C9E" w:rsidRPr="004D19FD">
        <w:rPr>
          <w:rFonts w:cs="Times New Roman"/>
        </w:rPr>
        <w:t>.</w:t>
      </w:r>
    </w:p>
    <w:p w14:paraId="462B4162" w14:textId="12FC83A6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Direkt-, indirekt vezérlés</w:t>
      </w:r>
      <w:r w:rsidR="00351C9E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04782984" w14:textId="7C53253B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villamos reteszelés elve; egyszerű nyomógombos reteszelő kapcsolás; nyomógombos keresztreteszelés</w:t>
      </w:r>
      <w:r w:rsidR="00351C9E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10DD696C" w14:textId="1CC855E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Időfüggetlen logikai feladatok tervezése megépítése relékkel</w:t>
      </w:r>
      <w:r w:rsidR="00351C9E" w:rsidRPr="004D19FD">
        <w:rPr>
          <w:rFonts w:cs="Times New Roman"/>
        </w:rPr>
        <w:t>.</w:t>
      </w:r>
    </w:p>
    <w:p w14:paraId="19221E1E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Időrelék gyakorlati alkalmazása: késleltetve meghúzó; késleltetve elengedő; késleltetve meghúzó és elengedő.</w:t>
      </w:r>
    </w:p>
    <w:p w14:paraId="4CEA1C1F" w14:textId="77777777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Összetett vezérlések tervezése, megvalósítása: sorrendi vezérlések tervezése, megvalósítása; lefutó vezérlések tervezése, megvalósítása.</w:t>
      </w:r>
    </w:p>
    <w:p w14:paraId="4C45A615" w14:textId="4C942FFF" w:rsidR="00B82B46" w:rsidRPr="004D19FD" w:rsidRDefault="00B82B46" w:rsidP="00B82B4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motorok indításának vezérlése, nyomógombos közvetlen vezérlés</w:t>
      </w:r>
      <w:r w:rsidR="00351C9E" w:rsidRPr="004D19FD">
        <w:rPr>
          <w:rFonts w:cs="Times New Roman"/>
        </w:rPr>
        <w:t>.</w:t>
      </w:r>
    </w:p>
    <w:p w14:paraId="27013EC9" w14:textId="77777777" w:rsidR="00A23F09" w:rsidRPr="004D19FD" w:rsidRDefault="00B82B4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Forgásirányváltás: háromfázisú aszinkronmotor forgásirányváltása; egyenáramú motorok forgásirányváltása.</w:t>
      </w:r>
    </w:p>
    <w:p w14:paraId="75D25F9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AAE586" w14:textId="77777777" w:rsidR="00A23F09" w:rsidRPr="004D19FD" w:rsidRDefault="00B82B4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Szabályozások</w:t>
      </w:r>
    </w:p>
    <w:p w14:paraId="11341748" w14:textId="6C022280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Távadók</w:t>
      </w:r>
      <w:r w:rsidR="00351C9E" w:rsidRPr="004D19FD">
        <w:rPr>
          <w:rFonts w:cs="Times New Roman"/>
        </w:rPr>
        <w:t>.</w:t>
      </w:r>
    </w:p>
    <w:p w14:paraId="166DD138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Nyílt hatásláncú távadó vizsgálata.</w:t>
      </w:r>
    </w:p>
    <w:p w14:paraId="0DFFFD54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Zárt hatásláncú távadó vizsgálata.</w:t>
      </w:r>
    </w:p>
    <w:p w14:paraId="30A64AE5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Példák analóg villamos kimenetű távadóra.</w:t>
      </w:r>
    </w:p>
    <w:p w14:paraId="769402B0" w14:textId="5A6B4F5E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műveleti erősítős integráló tag</w:t>
      </w:r>
      <w:r w:rsidR="00351C9E" w:rsidRPr="004D19FD">
        <w:rPr>
          <w:rFonts w:cs="Times New Roman"/>
        </w:rPr>
        <w:t>.</w:t>
      </w:r>
    </w:p>
    <w:p w14:paraId="27380F6D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Differenciáló tag vizsgálata.</w:t>
      </w:r>
    </w:p>
    <w:p w14:paraId="2CB49B3F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Passzív PI szabályozó vizsgálata.</w:t>
      </w:r>
    </w:p>
    <w:p w14:paraId="27B480C7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PI szabályozó vizsgálata.</w:t>
      </w:r>
    </w:p>
    <w:p w14:paraId="52BD114F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PD szabályozó vizsgálata.</w:t>
      </w:r>
    </w:p>
    <w:p w14:paraId="3A4DD453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PID szabályozó vizsgálata.</w:t>
      </w:r>
    </w:p>
    <w:p w14:paraId="56D738B6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Szabályozási feladatok:</w:t>
      </w:r>
    </w:p>
    <w:p w14:paraId="19A77FAD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 xml:space="preserve">Hőmérséklet szabályozás megvalósítása, vizsgálata. </w:t>
      </w:r>
    </w:p>
    <w:p w14:paraId="49D9D65B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 xml:space="preserve">Tirisztoros teljesítményszabályozás megvalósítása, vizsgálata. </w:t>
      </w:r>
    </w:p>
    <w:p w14:paraId="450137FA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Folyadékszintszabályozás vizsgálata.</w:t>
      </w:r>
    </w:p>
    <w:p w14:paraId="5ACD4045" w14:textId="77777777" w:rsidR="00B82B46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Fordulatszámszabályozás aszinkron motorok esetében.</w:t>
      </w:r>
    </w:p>
    <w:p w14:paraId="0F2777BA" w14:textId="77777777" w:rsidR="00A23F09" w:rsidRPr="004D19FD" w:rsidRDefault="00B82B46" w:rsidP="00B82B46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Egyenáramú motorok fordulatszám szabályozása.</w:t>
      </w:r>
    </w:p>
    <w:p w14:paraId="7828DA2E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41E09C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2152B184" w14:textId="77777777" w:rsidR="00A23F09" w:rsidRPr="004D19FD" w:rsidRDefault="00B82B46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7C70DD8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AF970B5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4E65BE33" w14:textId="09E99C80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303E7A7A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06464A4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7675A252" w14:textId="77777777" w:rsidR="00A23F09" w:rsidRPr="004D19FD" w:rsidRDefault="00A23F09" w:rsidP="00A23F09">
      <w:pPr>
        <w:rPr>
          <w:rFonts w:cs="Times New Roman"/>
        </w:rPr>
      </w:pPr>
    </w:p>
    <w:p w14:paraId="19E10D37" w14:textId="77777777" w:rsidR="00A23F09" w:rsidRPr="004D19F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69C4C055" w14:textId="3113C83B" w:rsidR="00A23F09" w:rsidRPr="004D19FD" w:rsidRDefault="00E26652" w:rsidP="00A23F09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 xml:space="preserve">10001-16 </w:t>
      </w:r>
      <w:r w:rsidR="00A23F09" w:rsidRPr="004D19FD">
        <w:rPr>
          <w:rFonts w:cs="Times New Roman"/>
          <w:b/>
          <w:sz w:val="36"/>
        </w:rPr>
        <w:t>azonosító számú</w:t>
      </w:r>
    </w:p>
    <w:p w14:paraId="3C13766A" w14:textId="77777777" w:rsidR="00A23F09" w:rsidRPr="004D19FD" w:rsidRDefault="00E26652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Ipari folyamatok irányítása PLC-vel</w:t>
      </w:r>
    </w:p>
    <w:p w14:paraId="51B28BCF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49AA7318" w14:textId="77777777" w:rsidR="00A23F09" w:rsidRPr="004D19F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2B0E32F7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5AC60000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78FAEAC5" w14:textId="2F46B6C9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E26652" w:rsidRPr="004D19FD">
        <w:rPr>
          <w:rFonts w:cs="Times New Roman"/>
        </w:rPr>
        <w:t>10001-16</w:t>
      </w:r>
      <w:r w:rsidRPr="004D19FD">
        <w:rPr>
          <w:rFonts w:cs="Times New Roman"/>
        </w:rPr>
        <w:t xml:space="preserve"> azonosító számú </w:t>
      </w:r>
      <w:r w:rsidR="00E26652" w:rsidRPr="004D19FD">
        <w:rPr>
          <w:rFonts w:cs="Times New Roman"/>
        </w:rPr>
        <w:t>Ipari folyamatok irányítása PLC-ve</w:t>
      </w:r>
      <w:r w:rsidR="00290231" w:rsidRPr="004D19FD">
        <w:rPr>
          <w:rFonts w:cs="Times New Roman"/>
        </w:rPr>
        <w:t>l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4D19FD" w:rsidRPr="004D19FD" w14:paraId="725D0B18" w14:textId="77777777" w:rsidTr="007116A9">
        <w:trPr>
          <w:cantSplit/>
          <w:trHeight w:val="2149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0D818D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A2FCCFA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PLC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D742A0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PLC programozási gyakorlat</w:t>
            </w:r>
          </w:p>
        </w:tc>
      </w:tr>
      <w:tr w:rsidR="004D19FD" w:rsidRPr="004D19FD" w14:paraId="0AF601CD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7F9DD6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72058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007E5A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9F36B42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AFC42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Rendszerezi a digitális irányítás eszközeit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4EC39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741A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20405369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66BA30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Elemzi a PLC felépítését,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19CE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ED1F1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7E9F6309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CC9C9D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programot ír, programot módosít grafikus és szöveges programnyelveken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1191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C49F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9CFC719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A74A07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Paramétereket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CFCED4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E5E2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7411F76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15F2D4" w14:textId="28018B58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Offline, online üzemmódot használ, diagnosztizál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1ACAB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A0D6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C4671C8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60DD9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Bevonja a PLC-t a hibakeresés folyamatába (WatchDog alkalmazása)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2B185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0FAE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57E2022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87E31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kapcsolódó kezelőszervek, fény- hangjelzőket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FD69B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8A55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54768DA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A39197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Grafikus megjelenítő eszközöket (PC, programozható terminál)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153483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C335F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B9F9D32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8E5F50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Rendszerezi a digitális irányító eszközök kapcsolatait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B8464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429B69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0BC57320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5E5610" w14:textId="0727E7B5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Elemzi az irányítási </w:t>
            </w:r>
            <w:r w:rsidR="00803F4A" w:rsidRPr="004D19FD">
              <w:rPr>
                <w:rFonts w:cs="Times New Roman"/>
              </w:rPr>
              <w:t>rendszereket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887EB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230F9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2C6FCA8A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DE3E4F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93291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5C4A9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0EC0668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B9E819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PLC program elemei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9EA5D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0BF1D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C175A16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BE9B60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hardver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B7250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D48F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320DDE25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E7F3D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I/O rendszer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82E7C3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1D71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39880115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100895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Soros kommunikáció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61F7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92AC57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CFE302B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9E4BF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PC-PLC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5D5B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4BF2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7E79C48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8AB05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PLC-PLC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D02A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7CA2D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35851D9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635829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Strukturált programozás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A0D3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9B540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5F7F440F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48D3E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688E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FF2E5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3E78C53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62D05D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Matematikai alapok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03C40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4537F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5EA85328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FF1DA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Számítástechnikai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2584D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275E4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AAE5731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8B189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Technológiai vázlatok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C659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296B1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06B59E0E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53C932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Grafikus megjelenítő eszközök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A559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922DD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C6160B3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7D3E1B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Grafikus eszközök program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43C11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41431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D30A551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C7B46E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1AE1D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15352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9DB6F75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430DF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Folyamatábrák olvasása, értelmezése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B61AB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5ECC03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9701C65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4FB1A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5FE8F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9A253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A77BAD9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FE14AC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BFD5A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32AB4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E2AF6A7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EBF5EB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6100A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2170A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96C71FE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454B0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Pontosság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5BDD73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4B6E6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E33797B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5E0319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9D085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B12A2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2DF87CA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ABB12F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931C3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6EFF0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B454070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6921D4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43ACDE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B750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8501EC7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E856E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19D36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D8E8B2" w14:textId="77777777" w:rsidR="007116A9" w:rsidRPr="004D19FD" w:rsidRDefault="007116A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88C5635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9604F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06A06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05247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520D82F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D3D625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B0754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E52311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7116A9" w:rsidRPr="004D19FD" w14:paraId="42C130F0" w14:textId="77777777" w:rsidTr="007A080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1258B8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255ED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718B9" w14:textId="77777777" w:rsidR="007116A9" w:rsidRPr="004D19FD" w:rsidRDefault="007116A9" w:rsidP="00E2665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</w:tbl>
    <w:p w14:paraId="087F459A" w14:textId="77777777" w:rsidR="00A23F09" w:rsidRPr="004D19FD" w:rsidRDefault="00A23F09" w:rsidP="00A23F09">
      <w:pPr>
        <w:rPr>
          <w:rFonts w:cs="Times New Roman"/>
        </w:rPr>
      </w:pPr>
    </w:p>
    <w:p w14:paraId="62C101B3" w14:textId="51F1DCED" w:rsidR="00A23F09" w:rsidRPr="004D19FD" w:rsidRDefault="00E2665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PLC ismeretek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="00D25D69" w:rsidRPr="004D19FD">
        <w:rPr>
          <w:rFonts w:cs="Times New Roman"/>
          <w:b/>
        </w:rPr>
        <w:t>98</w:t>
      </w:r>
      <w:r w:rsidR="00A23F09" w:rsidRPr="004D19FD">
        <w:rPr>
          <w:rFonts w:cs="Times New Roman"/>
          <w:b/>
        </w:rPr>
        <w:t xml:space="preserve"> óra/</w:t>
      </w:r>
      <w:r w:rsidR="00EE0332">
        <w:rPr>
          <w:rFonts w:cs="Times New Roman"/>
          <w:b/>
        </w:rPr>
        <w:t>0</w:t>
      </w:r>
      <w:r w:rsidR="00A23F09" w:rsidRPr="004D19FD">
        <w:rPr>
          <w:rFonts w:cs="Times New Roman"/>
          <w:b/>
        </w:rPr>
        <w:t xml:space="preserve"> óra*</w:t>
      </w:r>
    </w:p>
    <w:p w14:paraId="216B151C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241587E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90C3DC7" w14:textId="33F38D16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tantárgy az </w:t>
      </w:r>
      <w:bookmarkStart w:id="9" w:name="_Hlk507823733"/>
      <w:r w:rsidR="00E26652" w:rsidRPr="004D19FD">
        <w:rPr>
          <w:rFonts w:cs="Times New Roman"/>
        </w:rPr>
        <w:t>51 523 01</w:t>
      </w:r>
      <w:r w:rsidR="00213BDC" w:rsidRPr="004D19FD">
        <w:rPr>
          <w:rFonts w:cs="Times New Roman"/>
        </w:rPr>
        <w:t xml:space="preserve"> PLC programozó</w:t>
      </w:r>
      <w:r w:rsidRPr="004D19FD">
        <w:rPr>
          <w:rFonts w:cs="Times New Roman"/>
        </w:rPr>
        <w:t xml:space="preserve"> </w:t>
      </w:r>
      <w:bookmarkEnd w:id="9"/>
      <w:r w:rsidR="00EE0332" w:rsidRPr="00EE0332">
        <w:rPr>
          <w:rFonts w:cs="Times New Roman"/>
        </w:rPr>
        <w:t>mellék-</w:t>
      </w:r>
      <w:r w:rsidRPr="004D19FD">
        <w:rPr>
          <w:rFonts w:cs="Times New Roman"/>
        </w:rPr>
        <w:t>szakképesítéshez kapcsolódik.</w:t>
      </w:r>
    </w:p>
    <w:p w14:paraId="15AADB5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6ADE04A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6782537E" w14:textId="77777777" w:rsidR="00E26652" w:rsidRPr="004D19FD" w:rsidRDefault="00E26652" w:rsidP="00E26652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PLC ismeretek tantárgy tanításának alapvető célja, hogy a tanulók ismerjék meg a PLC-k alkalmazási és üzemeltetési feltételeit, néhány típusát, felépítését. Képesek legyenek a munkafolyamat megtervezésére és előkészítésére. Ismerjék a PLC-k legfontosabb paramétereit, tudják kiválasztani az adott probléma megoldásának legjobban megfelelő PLC-t. Tudjanak PLC-programot készíteni, tesztelni, dokumentálni.</w:t>
      </w:r>
    </w:p>
    <w:p w14:paraId="0DC9F619" w14:textId="77777777" w:rsidR="00A23F09" w:rsidRPr="004D19FD" w:rsidRDefault="00E26652" w:rsidP="00E26652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PLC programozási gyakorlatok megalapozása, kiegészítése, PLC felhasználói ismeretek megalapozása.</w:t>
      </w:r>
    </w:p>
    <w:p w14:paraId="17F2D11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94BEEB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5111C563" w14:textId="77777777" w:rsidR="00A23F09" w:rsidRPr="004D19FD" w:rsidRDefault="00E26652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-</w:t>
      </w:r>
    </w:p>
    <w:p w14:paraId="31CE37D0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F40000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654DE1BC" w14:textId="77777777" w:rsidR="00A23F09" w:rsidRPr="004D19FD" w:rsidRDefault="00E266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PLC felépítése, működése</w:t>
      </w:r>
    </w:p>
    <w:p w14:paraId="77D9D74A" w14:textId="16725FE7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Relés logikai vezérlések áttekintése, helyettesítésük PLC-s vezérléssel</w:t>
      </w:r>
      <w:r w:rsidR="004B141F" w:rsidRPr="004D19FD">
        <w:rPr>
          <w:rFonts w:cs="Times New Roman"/>
        </w:rPr>
        <w:t>.</w:t>
      </w:r>
    </w:p>
    <w:p w14:paraId="7B252498" w14:textId="3CD5E567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PLC-vel megvalósított vezérlések jellemzői, előnyei</w:t>
      </w:r>
      <w:r w:rsidR="004B141F" w:rsidRPr="004D19FD">
        <w:rPr>
          <w:rFonts w:cs="Times New Roman"/>
        </w:rPr>
        <w:t>.</w:t>
      </w:r>
    </w:p>
    <w:p w14:paraId="5AF9DF04" w14:textId="74CE7B01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története, fejlődés szakaszai</w:t>
      </w:r>
      <w:r w:rsidR="004B141F" w:rsidRPr="004D19FD">
        <w:rPr>
          <w:rFonts w:cs="Times New Roman"/>
        </w:rPr>
        <w:t>.</w:t>
      </w:r>
    </w:p>
    <w:p w14:paraId="3EED89C6" w14:textId="3051C65B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logikai vezérlők (hardver) felépítése, blokkvázlat</w:t>
      </w:r>
      <w:r w:rsidR="004B141F" w:rsidRPr="004D19FD">
        <w:rPr>
          <w:rFonts w:cs="Times New Roman"/>
        </w:rPr>
        <w:t>.</w:t>
      </w:r>
    </w:p>
    <w:p w14:paraId="39CB4B4B" w14:textId="4C33679A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bemenetek fajtái, szerepük, hogyan kell használni a megfelelő bemeneti típust</w:t>
      </w:r>
      <w:r w:rsidR="004B141F" w:rsidRPr="004D19FD">
        <w:rPr>
          <w:rFonts w:cs="Times New Roman"/>
        </w:rPr>
        <w:t>.</w:t>
      </w:r>
    </w:p>
    <w:p w14:paraId="47145855" w14:textId="6B1A50EA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szenzorok áttekintése, a PLC-vel való kapcsolatuk</w:t>
      </w:r>
      <w:r w:rsidR="004B141F" w:rsidRPr="004D19FD">
        <w:rPr>
          <w:rFonts w:cs="Times New Roman"/>
        </w:rPr>
        <w:t>.</w:t>
      </w:r>
    </w:p>
    <w:p w14:paraId="728D97C8" w14:textId="6B9F1645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kimenetek fajtái, szerepük, hogyan válasszuk ki a megfelelő kimeneti típust</w:t>
      </w:r>
      <w:r w:rsidR="004B141F" w:rsidRPr="004D19FD">
        <w:rPr>
          <w:rFonts w:cs="Times New Roman"/>
        </w:rPr>
        <w:t>.</w:t>
      </w:r>
    </w:p>
    <w:p w14:paraId="3D04CADE" w14:textId="5126393F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jelátalakítók, végrehajtók áttekintése, a PLC-vel való kapcsolatuk</w:t>
      </w:r>
      <w:r w:rsidR="004B141F" w:rsidRPr="004D19FD">
        <w:rPr>
          <w:rFonts w:cs="Times New Roman"/>
        </w:rPr>
        <w:t>.</w:t>
      </w:r>
    </w:p>
    <w:p w14:paraId="7BE7802F" w14:textId="426EFA2E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RT (real</w:t>
      </w:r>
      <w:r w:rsidR="00C00821" w:rsidRPr="004D19FD">
        <w:rPr>
          <w:rFonts w:cs="Times New Roman"/>
        </w:rPr>
        <w:t>-</w:t>
      </w:r>
      <w:r w:rsidRPr="004D19FD">
        <w:rPr>
          <w:rFonts w:cs="Times New Roman"/>
        </w:rPr>
        <w:t>time) óra (időalap, programok ciklikus végrehajtása)</w:t>
      </w:r>
      <w:r w:rsidR="004B141F" w:rsidRPr="004D19FD">
        <w:rPr>
          <w:rFonts w:cs="Times New Roman"/>
        </w:rPr>
        <w:t>.</w:t>
      </w:r>
    </w:p>
    <w:p w14:paraId="7B2D8D99" w14:textId="36809DD0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Memória fajtái (ROM, RAM, FIRMWARE), szerepük</w:t>
      </w:r>
      <w:r w:rsidR="004B141F" w:rsidRPr="004D19FD">
        <w:rPr>
          <w:rFonts w:cs="Times New Roman"/>
        </w:rPr>
        <w:t>.</w:t>
      </w:r>
    </w:p>
    <w:p w14:paraId="1D9E109C" w14:textId="7F330C00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PLC-k funkcionális felépítése, blokkvázlat</w:t>
      </w:r>
      <w:r w:rsidR="004B141F" w:rsidRPr="004D19FD">
        <w:rPr>
          <w:rFonts w:cs="Times New Roman"/>
        </w:rPr>
        <w:t>.</w:t>
      </w:r>
    </w:p>
    <w:p w14:paraId="53EFE50C" w14:textId="64605B3A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Mikroprocesszor alapú PLC hardverfelépítése</w:t>
      </w:r>
      <w:r w:rsidR="004B141F" w:rsidRPr="004D19FD">
        <w:rPr>
          <w:rFonts w:cs="Times New Roman"/>
        </w:rPr>
        <w:t>.</w:t>
      </w:r>
    </w:p>
    <w:p w14:paraId="3532D5ED" w14:textId="5F98AA64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Kompakt- és moduláris PLC-k</w:t>
      </w:r>
      <w:r w:rsidR="004B141F" w:rsidRPr="004D19FD">
        <w:rPr>
          <w:rFonts w:cs="Times New Roman"/>
        </w:rPr>
        <w:t>.</w:t>
      </w:r>
    </w:p>
    <w:p w14:paraId="7A45B365" w14:textId="7ECDB4DC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vezérlők alapfeladatai</w:t>
      </w:r>
      <w:r w:rsidR="004B141F" w:rsidRPr="004D19FD">
        <w:rPr>
          <w:rFonts w:cs="Times New Roman"/>
        </w:rPr>
        <w:t>.</w:t>
      </w:r>
    </w:p>
    <w:p w14:paraId="5F0022C6" w14:textId="34A069C3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 működésének jellemzői</w:t>
      </w:r>
      <w:r w:rsidR="004B141F" w:rsidRPr="004D19FD">
        <w:rPr>
          <w:rFonts w:cs="Times New Roman"/>
        </w:rPr>
        <w:t>.</w:t>
      </w:r>
    </w:p>
    <w:p w14:paraId="2342F427" w14:textId="5A2F7705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PLC-ben futó programok és feladataik (alapszoftver, felhasználói programok)</w:t>
      </w:r>
      <w:r w:rsidR="004B141F" w:rsidRPr="004D19FD">
        <w:rPr>
          <w:rFonts w:cs="Times New Roman"/>
        </w:rPr>
        <w:t>.</w:t>
      </w:r>
    </w:p>
    <w:p w14:paraId="5A9D370F" w14:textId="69F5D22E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felhasználói programok végrehajtásának módjai </w:t>
      </w:r>
      <w:r w:rsidR="004B141F" w:rsidRPr="004D19FD">
        <w:rPr>
          <w:rFonts w:cs="Times New Roman"/>
        </w:rPr>
        <w:t>.</w:t>
      </w:r>
    </w:p>
    <w:p w14:paraId="5C5631CF" w14:textId="168D26F9" w:rsidR="00A23F09" w:rsidRPr="004D19FD" w:rsidRDefault="00E266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Operátor panelek, megjelenítő eszközök, ember-gép interfész (HMI)</w:t>
      </w:r>
      <w:r w:rsidR="004B141F" w:rsidRPr="004D19FD">
        <w:rPr>
          <w:rFonts w:cs="Times New Roman"/>
        </w:rPr>
        <w:t>.</w:t>
      </w:r>
    </w:p>
    <w:p w14:paraId="71C1B999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FFA15E6" w14:textId="77777777" w:rsidR="00A23F09" w:rsidRPr="004D19FD" w:rsidRDefault="00E266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PLC kiválasztása</w:t>
      </w:r>
    </w:p>
    <w:p w14:paraId="2826E103" w14:textId="401CE663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PLC-k típusai, alkalmazásuk szempontjai (technikai jellemzők, gazdaságossági szempontok, termék minőségi, mennyiségi jellemzőinek figyelembevétele, balesetvédelmi szempontok</w:t>
      </w:r>
      <w:r w:rsidR="004B141F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7692FC5D" w14:textId="2FBF4C31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vezérlők főbb jellemzői, kiválasztásuk szempontjai (hardver, szoftver)</w:t>
      </w:r>
      <w:r w:rsidR="004B141F" w:rsidRPr="004D19FD">
        <w:rPr>
          <w:rFonts w:cs="Times New Roman"/>
        </w:rPr>
        <w:t>.</w:t>
      </w:r>
    </w:p>
    <w:p w14:paraId="7FE8788A" w14:textId="58DAC0AD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műszaki leírások, dokumentációk letöltése a gyártók honlapjáról, műszaki paraméterek értelmezése</w:t>
      </w:r>
      <w:r w:rsidR="004B141F" w:rsidRPr="004D19FD">
        <w:rPr>
          <w:rFonts w:cs="Times New Roman"/>
        </w:rPr>
        <w:t>.</w:t>
      </w:r>
    </w:p>
    <w:p w14:paraId="1465309C" w14:textId="5B1E949F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CPU utasításkészlet (Boole-műveletek, adatműveletek: olvasás, írás, analóg értékek kezelése, aritmetikai műveletek, adatkonverzió, adatbázis-kezelő műveletek, lebegőpontos matematikai műveletek, szubrutinhívási lehetőség, program-megszakítási lehetőség, soros kommunikációkezelés; taszkkezelési lehetőség, PID algoritmushívások lehetősége, hálózatkezelő utasítások</w:t>
      </w:r>
      <w:r w:rsidR="004B141F" w:rsidRPr="004D19FD">
        <w:rPr>
          <w:rFonts w:cs="Times New Roman"/>
        </w:rPr>
        <w:t>.</w:t>
      </w:r>
    </w:p>
    <w:p w14:paraId="0906887F" w14:textId="3F38878E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RAM, ill. EPROM memóriakapacitásának meghatározása</w:t>
      </w:r>
      <w:r w:rsidR="004B141F" w:rsidRPr="004D19FD">
        <w:rPr>
          <w:rFonts w:cs="Times New Roman"/>
        </w:rPr>
        <w:t>.</w:t>
      </w:r>
    </w:p>
    <w:p w14:paraId="5AAF2FF9" w14:textId="76B52CB9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 méretének becslési algoritmusa</w:t>
      </w:r>
      <w:r w:rsidR="004B141F" w:rsidRPr="004D19FD">
        <w:rPr>
          <w:rFonts w:cs="Times New Roman"/>
        </w:rPr>
        <w:t>.</w:t>
      </w:r>
    </w:p>
    <w:p w14:paraId="0DD05A5F" w14:textId="722C70E5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I/O követelményei (I/O száma, optikai leválasztása, zav</w:t>
      </w:r>
      <w:r w:rsidR="00B94AC6">
        <w:rPr>
          <w:rFonts w:cs="Times New Roman"/>
        </w:rPr>
        <w:t>arvédettsége, távoli,</w:t>
      </w:r>
      <w:r w:rsidRPr="004D19FD">
        <w:rPr>
          <w:rFonts w:cs="Times New Roman"/>
        </w:rPr>
        <w:t xml:space="preserve"> hálózati I/O kezelés szükségessége; speciális egységek igénye, I/O egységek tápfeszültség-ellátása, feszültség- és áramszintje)</w:t>
      </w:r>
      <w:r w:rsidR="004B141F" w:rsidRPr="004D19FD">
        <w:rPr>
          <w:rFonts w:cs="Times New Roman"/>
        </w:rPr>
        <w:t>.</w:t>
      </w:r>
    </w:p>
    <w:p w14:paraId="0D27AC1B" w14:textId="4B4D8F2B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szenzorok áttekintése, a PLC-vel való kapcsolatuk, bemeneti modulok</w:t>
      </w:r>
      <w:r w:rsidR="004B141F" w:rsidRPr="004D19FD">
        <w:rPr>
          <w:rFonts w:cs="Times New Roman"/>
        </w:rPr>
        <w:t>.</w:t>
      </w:r>
    </w:p>
    <w:p w14:paraId="4602471F" w14:textId="797A4247" w:rsidR="00E26652" w:rsidRPr="004D19FD" w:rsidRDefault="00E26652" w:rsidP="00E2665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jelátalakítók, végrehajtók áttekintése, a PLC-vel való kapcsolatuk, kimeneti modulok </w:t>
      </w:r>
      <w:r w:rsidR="004B141F" w:rsidRPr="004D19FD">
        <w:rPr>
          <w:rFonts w:cs="Times New Roman"/>
        </w:rPr>
        <w:t>.</w:t>
      </w:r>
    </w:p>
    <w:p w14:paraId="606F5CC2" w14:textId="624D9FF1" w:rsidR="00A23F09" w:rsidRPr="004D19FD" w:rsidRDefault="00E2665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Ember-gép kapcsolatra vonatkozó igények (adatbeviteli és adatkiviteli eszközök (numerikus, alfanumerikus, terminál)</w:t>
      </w:r>
      <w:r w:rsidR="004B141F" w:rsidRPr="004D19FD">
        <w:rPr>
          <w:rFonts w:cs="Times New Roman"/>
        </w:rPr>
        <w:t>.</w:t>
      </w:r>
    </w:p>
    <w:p w14:paraId="2B4658E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DEC10" w14:textId="77777777" w:rsidR="00A23F09" w:rsidRPr="004D19FD" w:rsidRDefault="00B513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PLC programozás alapjai</w:t>
      </w:r>
    </w:p>
    <w:p w14:paraId="2AE60099" w14:textId="77777777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IEC 1131-3 szabvány szerinti PLC programozási nyelvek fajtái, csoportosításuk</w:t>
      </w:r>
    </w:p>
    <w:p w14:paraId="54B1BECE" w14:textId="3A1F0A7B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programszervezési egységek felépítése, szerepe</w:t>
      </w:r>
      <w:r w:rsidR="00E8513C" w:rsidRPr="004D19FD">
        <w:rPr>
          <w:rFonts w:cs="Times New Roman"/>
        </w:rPr>
        <w:t>.</w:t>
      </w:r>
    </w:p>
    <w:p w14:paraId="41F1BAC7" w14:textId="53E1E5E0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programozásának tervezése, elkészítése, tesztelése, üzemi próbája, dokumentálása</w:t>
      </w:r>
      <w:r w:rsidR="00E8513C" w:rsidRPr="004D19FD">
        <w:rPr>
          <w:rFonts w:cs="Times New Roman"/>
        </w:rPr>
        <w:t>.</w:t>
      </w:r>
    </w:p>
    <w:p w14:paraId="71974B3E" w14:textId="1C3CB05F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programfejlesztés lépései (a forrás-program, a CPU működését vezérlő - gépi kódsorozatra fordítás, hibák megállapítása, javítás, hibátlan program futtatható programmá szerkesztése, működés szimulálása, tesztelés valós környezetben)</w:t>
      </w:r>
      <w:r w:rsidR="00E8513C" w:rsidRPr="004D19FD">
        <w:rPr>
          <w:rFonts w:cs="Times New Roman"/>
        </w:rPr>
        <w:t>.</w:t>
      </w:r>
    </w:p>
    <w:p w14:paraId="542E7964" w14:textId="5F46F8DD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programozás eszközei, integrált programfejlesztői környezet (IDE)</w:t>
      </w:r>
      <w:r w:rsidR="00E8513C" w:rsidRPr="004D19FD">
        <w:rPr>
          <w:rFonts w:cs="Times New Roman"/>
        </w:rPr>
        <w:t>.</w:t>
      </w:r>
    </w:p>
    <w:p w14:paraId="15F3D283" w14:textId="77777777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Létradiagram programnyelv elemei, elemek használatának szabályai:</w:t>
      </w:r>
    </w:p>
    <w:p w14:paraId="45DFB59E" w14:textId="40C613A5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létradiagram programnyelven</w:t>
      </w:r>
      <w:r w:rsidR="00E8513C" w:rsidRPr="004D19FD">
        <w:rPr>
          <w:rFonts w:cs="Times New Roman"/>
        </w:rPr>
        <w:t>.</w:t>
      </w:r>
    </w:p>
    <w:p w14:paraId="324759EC" w14:textId="77777777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Utasításlistás programnyelv elemei, elemek használatának szabályai:</w:t>
      </w:r>
    </w:p>
    <w:p w14:paraId="76517F4F" w14:textId="09EC8739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utasításlistás programnyelven</w:t>
      </w:r>
      <w:r w:rsidR="00E8513C" w:rsidRPr="004D19FD">
        <w:rPr>
          <w:rFonts w:cs="Times New Roman"/>
        </w:rPr>
        <w:t>.</w:t>
      </w:r>
    </w:p>
    <w:p w14:paraId="2F8DEBF7" w14:textId="77777777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Funkcióblokkos programnyelv elemei, elemek használatának szabályai:</w:t>
      </w:r>
    </w:p>
    <w:p w14:paraId="72A23CB7" w14:textId="520C46DC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funkcióblokkos programnyelven</w:t>
      </w:r>
      <w:r w:rsidR="00E8513C" w:rsidRPr="004D19FD">
        <w:rPr>
          <w:rFonts w:cs="Times New Roman"/>
        </w:rPr>
        <w:t>.</w:t>
      </w:r>
    </w:p>
    <w:p w14:paraId="55003E74" w14:textId="77777777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Sorrendi folyamatábrázolás programnyelv elemei, elemek használatának szabályai:</w:t>
      </w:r>
    </w:p>
    <w:p w14:paraId="0568B94B" w14:textId="3C0745C1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sorrendi folyamat</w:t>
      </w:r>
      <w:r w:rsidR="00290231" w:rsidRPr="004D19FD">
        <w:rPr>
          <w:rFonts w:cs="Times New Roman"/>
        </w:rPr>
        <w:t>-</w:t>
      </w:r>
      <w:r w:rsidRPr="004D19FD">
        <w:rPr>
          <w:rFonts w:cs="Times New Roman"/>
        </w:rPr>
        <w:t>ábrázolásos programnyelven</w:t>
      </w:r>
      <w:r w:rsidR="00E8513C" w:rsidRPr="004D19FD">
        <w:rPr>
          <w:rFonts w:cs="Times New Roman"/>
        </w:rPr>
        <w:t>.</w:t>
      </w:r>
    </w:p>
    <w:p w14:paraId="1D991ADC" w14:textId="7E0BE32A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Strukt</w:t>
      </w:r>
      <w:r w:rsidR="00C00821" w:rsidRPr="004D19FD">
        <w:rPr>
          <w:rFonts w:cs="Times New Roman"/>
        </w:rPr>
        <w:t>u</w:t>
      </w:r>
      <w:r w:rsidRPr="004D19FD">
        <w:rPr>
          <w:rFonts w:cs="Times New Roman"/>
        </w:rPr>
        <w:t>rált szöveg programnyelv elemei, elemek használatának szabályai</w:t>
      </w:r>
      <w:r w:rsidR="00E8513C" w:rsidRPr="004D19FD">
        <w:rPr>
          <w:rFonts w:cs="Times New Roman"/>
        </w:rPr>
        <w:t>.</w:t>
      </w:r>
    </w:p>
    <w:p w14:paraId="15A82EA2" w14:textId="2916AB3C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Adatkezelés, adatok címzése, adatok összehasonlítása</w:t>
      </w:r>
      <w:r w:rsidR="00E8513C" w:rsidRPr="004D19FD">
        <w:rPr>
          <w:rFonts w:cs="Times New Roman"/>
        </w:rPr>
        <w:t>.</w:t>
      </w:r>
    </w:p>
    <w:p w14:paraId="7011C5FB" w14:textId="65B3E2B4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Időzítők, késleltetések programozása minden programnyelven</w:t>
      </w:r>
      <w:r w:rsidR="00E8513C" w:rsidRPr="004D19FD">
        <w:rPr>
          <w:rFonts w:cs="Times New Roman"/>
        </w:rPr>
        <w:t>.</w:t>
      </w:r>
    </w:p>
    <w:p w14:paraId="74E512CF" w14:textId="410CFF4A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Késleltetések tipikus alkalmazásai</w:t>
      </w:r>
      <w:r w:rsidR="00E8513C" w:rsidRPr="004D19FD">
        <w:rPr>
          <w:rFonts w:cs="Times New Roman"/>
        </w:rPr>
        <w:t>.</w:t>
      </w:r>
    </w:p>
    <w:p w14:paraId="130F8D4E" w14:textId="2AAA82F1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Számlálók, számlálók programozása minden programnyelven</w:t>
      </w:r>
      <w:r w:rsidR="00E8513C" w:rsidRPr="004D19FD">
        <w:rPr>
          <w:rFonts w:cs="Times New Roman"/>
        </w:rPr>
        <w:t>.</w:t>
      </w:r>
    </w:p>
    <w:p w14:paraId="56ACB7C9" w14:textId="6A6E0ED8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Számláló, nagy sebességű számláló tipikus alkalmazásai</w:t>
      </w:r>
      <w:r w:rsidR="00E8513C" w:rsidRPr="004D19FD">
        <w:rPr>
          <w:rFonts w:cs="Times New Roman"/>
        </w:rPr>
        <w:t>.</w:t>
      </w:r>
    </w:p>
    <w:p w14:paraId="3B137AAD" w14:textId="1B3C769F" w:rsidR="00B513F0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Felfutó és lefutó él detektálása, tipikus alkalmazása</w:t>
      </w:r>
      <w:r w:rsidR="00E8513C" w:rsidRPr="004D19FD">
        <w:rPr>
          <w:rFonts w:cs="Times New Roman"/>
        </w:rPr>
        <w:t>.</w:t>
      </w:r>
    </w:p>
    <w:p w14:paraId="755624D2" w14:textId="799F78CA" w:rsidR="00A23F09" w:rsidRPr="004D19FD" w:rsidRDefault="00B513F0" w:rsidP="00B513F0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Tárolók, programozásuk minden programnyelven, tipikus alkalmazásuk</w:t>
      </w:r>
      <w:r w:rsidR="00E8513C" w:rsidRPr="004D19FD">
        <w:rPr>
          <w:rFonts w:cs="Times New Roman"/>
        </w:rPr>
        <w:t>.</w:t>
      </w:r>
    </w:p>
    <w:p w14:paraId="04CF94A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86E15A" w14:textId="77777777" w:rsidR="00A23F09" w:rsidRPr="004D19FD" w:rsidRDefault="00B513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Korszerű hibadiagnosztika</w:t>
      </w:r>
    </w:p>
    <w:p w14:paraId="137FF7E4" w14:textId="677982A8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Hibadetektálás, hibadiagnosztika jelentése, fontossága</w:t>
      </w:r>
      <w:r w:rsidR="00E8513C" w:rsidRPr="004D19FD">
        <w:rPr>
          <w:rFonts w:cs="Times New Roman"/>
        </w:rPr>
        <w:t>.</w:t>
      </w:r>
    </w:p>
    <w:p w14:paraId="2F55902A" w14:textId="3B965D92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Folyamat működésképességi elemzés (PHA), módszerek (FTA, HAZOP, FMEA)</w:t>
      </w:r>
      <w:r w:rsidR="00E8513C" w:rsidRPr="004D19FD">
        <w:rPr>
          <w:rFonts w:cs="Times New Roman"/>
        </w:rPr>
        <w:t>.</w:t>
      </w:r>
    </w:p>
    <w:p w14:paraId="008866CA" w14:textId="12906B28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Meghibásodás, hibamodellezés, hibadiagnosztika fogalma, jellemzői, célok</w:t>
      </w:r>
      <w:r w:rsidR="00E8513C" w:rsidRPr="004D19FD">
        <w:rPr>
          <w:rFonts w:cs="Times New Roman"/>
        </w:rPr>
        <w:t>.</w:t>
      </w:r>
    </w:p>
    <w:p w14:paraId="0BDC0A75" w14:textId="496B8B16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Hibadetektáló, hibadiagnosztikai módszerek (modell nélküli, modell alapú, tudás alapú)</w:t>
      </w:r>
      <w:r w:rsidR="00E8513C" w:rsidRPr="004D19FD">
        <w:rPr>
          <w:rFonts w:cs="Times New Roman"/>
        </w:rPr>
        <w:t>.</w:t>
      </w:r>
    </w:p>
    <w:p w14:paraId="1389F164" w14:textId="3DC3B59E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Gyökér ok, szimptóma, szimptómák és célok, meghibásodás hatáselemzése, veszteség megelőzés</w:t>
      </w:r>
      <w:r w:rsidR="00E8513C" w:rsidRPr="004D19FD">
        <w:rPr>
          <w:rFonts w:cs="Times New Roman"/>
        </w:rPr>
        <w:t>.</w:t>
      </w:r>
    </w:p>
    <w:p w14:paraId="2DFE41DD" w14:textId="1E1B092F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Veszélyelemzés, veszélyazonosítás</w:t>
      </w:r>
      <w:r w:rsidR="00E8513C" w:rsidRPr="004D19FD">
        <w:rPr>
          <w:rFonts w:cs="Times New Roman"/>
        </w:rPr>
        <w:t>.</w:t>
      </w:r>
    </w:p>
    <w:p w14:paraId="0E3183C8" w14:textId="0E3C0640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PLC-vel vezérelt berendezések felépítése, vizsgálata</w:t>
      </w:r>
      <w:r w:rsidR="00E8513C" w:rsidRPr="004D19FD">
        <w:rPr>
          <w:rFonts w:cs="Times New Roman"/>
        </w:rPr>
        <w:t>.</w:t>
      </w:r>
    </w:p>
    <w:p w14:paraId="1C994C3D" w14:textId="77777777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bemenetek kiosztásának ellenőrzése működőképes berendezésen (vizuális, folytonosság-, feszültség- és áramfelvétel mérés)</w:t>
      </w:r>
    </w:p>
    <w:p w14:paraId="400E8150" w14:textId="77777777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kimenetek kiosztásának ellenőrzése működőképes berendezésen (vizuális, folytonosság- és feszültség mérés).</w:t>
      </w:r>
    </w:p>
    <w:p w14:paraId="07839E4A" w14:textId="0011BCA8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használat során előfordulható hibák fajtái, csoportosításuk, a hibák hatásai</w:t>
      </w:r>
      <w:r w:rsidR="00E8513C" w:rsidRPr="004D19FD">
        <w:rPr>
          <w:rFonts w:cs="Times New Roman"/>
        </w:rPr>
        <w:t>.</w:t>
      </w:r>
    </w:p>
    <w:p w14:paraId="5F5C2BF0" w14:textId="77777777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Szisztematikus manuális hibakeresés PLC-vel vezérelt berendezéseken.</w:t>
      </w:r>
    </w:p>
    <w:p w14:paraId="6E0E72B9" w14:textId="437F3918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Hibanapló használata, hibakódok, hibaelemzés</w:t>
      </w:r>
      <w:r w:rsidR="00E8513C" w:rsidRPr="004D19FD">
        <w:rPr>
          <w:rFonts w:cs="Times New Roman"/>
        </w:rPr>
        <w:t>.</w:t>
      </w:r>
    </w:p>
    <w:p w14:paraId="3B54098F" w14:textId="02BE332D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programozó készülék bevonása a hibakeresésbe (online lehetőségek)</w:t>
      </w:r>
      <w:r w:rsidR="00E8513C" w:rsidRPr="004D19FD">
        <w:rPr>
          <w:rFonts w:cs="Times New Roman"/>
        </w:rPr>
        <w:t>.</w:t>
      </w:r>
    </w:p>
    <w:p w14:paraId="21FF9196" w14:textId="55BE0436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Ellentmondás a bemeneti- és a kimeneti jelek között</w:t>
      </w:r>
      <w:r w:rsidR="00E8513C" w:rsidRPr="004D19FD">
        <w:rPr>
          <w:rFonts w:cs="Times New Roman"/>
        </w:rPr>
        <w:t>.</w:t>
      </w:r>
    </w:p>
    <w:p w14:paraId="6480EAC7" w14:textId="75B474AB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Korszerű hibadiagnosztikai rendszerek, hibakereső programok (Watch</w:t>
      </w:r>
      <w:r w:rsidR="00C00821" w:rsidRPr="004D19FD">
        <w:rPr>
          <w:rFonts w:cs="Times New Roman"/>
        </w:rPr>
        <w:t>D</w:t>
      </w:r>
      <w:r w:rsidRPr="004D19FD">
        <w:rPr>
          <w:rFonts w:cs="Times New Roman"/>
        </w:rPr>
        <w:t>og)</w:t>
      </w:r>
      <w:r w:rsidR="00E8513C" w:rsidRPr="004D19FD">
        <w:rPr>
          <w:rFonts w:cs="Times New Roman"/>
        </w:rPr>
        <w:t>.</w:t>
      </w:r>
    </w:p>
    <w:p w14:paraId="40BBB27A" w14:textId="26ECA7ED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hiba jelzése, a jelzett hiba leellenőrzése, a hiba elhárítása, próbaindítás</w:t>
      </w:r>
      <w:r w:rsidR="00E8513C" w:rsidRPr="004D19FD">
        <w:rPr>
          <w:rFonts w:cs="Times New Roman"/>
        </w:rPr>
        <w:t>.</w:t>
      </w:r>
    </w:p>
    <w:p w14:paraId="7BBAD885" w14:textId="5FF306D6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hiba kijelzésére alkalmas megjelenítő eszközök</w:t>
      </w:r>
      <w:r w:rsidR="00E8513C" w:rsidRPr="004D19FD">
        <w:rPr>
          <w:rFonts w:cs="Times New Roman"/>
        </w:rPr>
        <w:t>.</w:t>
      </w:r>
    </w:p>
    <w:p w14:paraId="4A115D3A" w14:textId="095A347C" w:rsidR="00A23F09" w:rsidRPr="004D19FD" w:rsidRDefault="00B513F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Failsafe rendszer hibáinak diagnosztizálása, hibakeresés a safety programban</w:t>
      </w:r>
      <w:r w:rsidR="00E8513C" w:rsidRPr="004D19FD">
        <w:rPr>
          <w:rFonts w:cs="Times New Roman"/>
        </w:rPr>
        <w:t>.</w:t>
      </w:r>
    </w:p>
    <w:p w14:paraId="17325E1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50D1BB" w14:textId="77777777" w:rsidR="00A23F09" w:rsidRPr="004D19FD" w:rsidRDefault="00B513F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PLC-be integrált biztonságtechnikai rendszerek</w:t>
      </w:r>
    </w:p>
    <w:p w14:paraId="718AB4F1" w14:textId="77777777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Hatékony, rendszerezett automatizálás</w:t>
      </w:r>
    </w:p>
    <w:p w14:paraId="714C82BA" w14:textId="649C2C5F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Teljesen integrált automatizálás tartalma, új termelékenységi szabványok tartós versenyelőnyök</w:t>
      </w:r>
      <w:r w:rsidR="00E8513C" w:rsidRPr="004D19FD">
        <w:rPr>
          <w:rFonts w:cs="Times New Roman"/>
        </w:rPr>
        <w:t>.</w:t>
      </w:r>
    </w:p>
    <w:p w14:paraId="1F40102F" w14:textId="565F229C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Maximális mérnöki hatékonyság a berendezés életciklusának valamennyi fázisában</w:t>
      </w:r>
      <w:r w:rsidR="00E8513C" w:rsidRPr="004D19FD">
        <w:rPr>
          <w:rFonts w:cs="Times New Roman"/>
        </w:rPr>
        <w:t>.</w:t>
      </w:r>
    </w:p>
    <w:p w14:paraId="77B9A33A" w14:textId="1ABF9C4E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Adatok kezelésének bevált szabványai, adatbiztonság, harmonizált skálázható biztonsági rendszer</w:t>
      </w:r>
      <w:r w:rsidR="00E8513C" w:rsidRPr="004D19FD">
        <w:rPr>
          <w:rFonts w:cs="Times New Roman"/>
        </w:rPr>
        <w:t>.</w:t>
      </w:r>
    </w:p>
    <w:p w14:paraId="27B7E534" w14:textId="43DC29D0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Leállások minimalizálása</w:t>
      </w:r>
      <w:r w:rsidR="00E8513C" w:rsidRPr="004D19FD">
        <w:rPr>
          <w:rFonts w:cs="Times New Roman"/>
        </w:rPr>
        <w:t>.</w:t>
      </w:r>
    </w:p>
    <w:p w14:paraId="54E0BC8E" w14:textId="703CE35B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Személyi és vagyonvédelem</w:t>
      </w:r>
      <w:r w:rsidR="00E8513C" w:rsidRPr="004D19FD">
        <w:rPr>
          <w:rFonts w:cs="Times New Roman"/>
        </w:rPr>
        <w:t>.</w:t>
      </w:r>
    </w:p>
    <w:p w14:paraId="4CAE640F" w14:textId="6AEB0F3F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Biztonságértékelő eszközök</w:t>
      </w:r>
      <w:r w:rsidR="00E8513C" w:rsidRPr="004D19FD">
        <w:rPr>
          <w:rFonts w:cs="Times New Roman"/>
        </w:rPr>
        <w:t>.</w:t>
      </w:r>
    </w:p>
    <w:p w14:paraId="5941706F" w14:textId="56B4C106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Alapvető biztonsági követelmények az iparban</w:t>
      </w:r>
      <w:r w:rsidR="00E8513C" w:rsidRPr="004D19FD">
        <w:rPr>
          <w:rFonts w:cs="Times New Roman"/>
        </w:rPr>
        <w:t>.</w:t>
      </w:r>
    </w:p>
    <w:p w14:paraId="3E833C20" w14:textId="6F5DD4A0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Üzembiztos vezérlők, üzembiztos I/O modulok</w:t>
      </w:r>
      <w:r w:rsidR="00E8513C" w:rsidRPr="004D19FD">
        <w:rPr>
          <w:rFonts w:cs="Times New Roman"/>
        </w:rPr>
        <w:t>.</w:t>
      </w:r>
    </w:p>
    <w:p w14:paraId="4BA65D62" w14:textId="7DB2E8F8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Intelligens és megosztott eszközök</w:t>
      </w:r>
      <w:r w:rsidR="00E8513C" w:rsidRPr="004D19FD">
        <w:rPr>
          <w:rFonts w:cs="Times New Roman"/>
        </w:rPr>
        <w:t>.</w:t>
      </w:r>
    </w:p>
    <w:p w14:paraId="48595690" w14:textId="53A07332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Biztonságos Integrált Automatika architektúrák</w:t>
      </w:r>
      <w:r w:rsidR="00E8513C" w:rsidRPr="004D19FD">
        <w:rPr>
          <w:rFonts w:cs="Times New Roman"/>
        </w:rPr>
        <w:t>.</w:t>
      </w:r>
    </w:p>
    <w:p w14:paraId="265AA39D" w14:textId="4D701DCE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irányítórendszerek alkalmazásának biztonsági szabályai, osztályai (DIN V 19250, IEC 62061 alapján)</w:t>
      </w:r>
      <w:r w:rsidR="00E8513C" w:rsidRPr="004D19FD">
        <w:rPr>
          <w:rFonts w:cs="Times New Roman"/>
        </w:rPr>
        <w:t>.</w:t>
      </w:r>
    </w:p>
    <w:p w14:paraId="7E437494" w14:textId="61343D1A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Biztonsági PLC-k fogalomköre, rendszertechnikája</w:t>
      </w:r>
      <w:r w:rsidR="00E8513C" w:rsidRPr="004D19FD">
        <w:rPr>
          <w:rFonts w:cs="Times New Roman"/>
        </w:rPr>
        <w:t>.</w:t>
      </w:r>
    </w:p>
    <w:p w14:paraId="7CDC5AF5" w14:textId="56A49B60" w:rsidR="00B513F0" w:rsidRPr="004D19FD" w:rsidRDefault="00B513F0" w:rsidP="00B513F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Failsafe (hibatűrő) I/O konfigurációk (alkalmazási példákkal), kapcsolástechnikai kialakítások</w:t>
      </w:r>
      <w:r w:rsidR="00E8513C" w:rsidRPr="004D19FD">
        <w:rPr>
          <w:rFonts w:cs="Times New Roman"/>
        </w:rPr>
        <w:t>..</w:t>
      </w:r>
    </w:p>
    <w:p w14:paraId="2C9A5953" w14:textId="77777777" w:rsidR="00A23F09" w:rsidRPr="004D19FD" w:rsidRDefault="00B513F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Failsafe kommunikáció (pl.: Profisafe)</w:t>
      </w:r>
    </w:p>
    <w:p w14:paraId="3861836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B42E46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11602998" w14:textId="77777777" w:rsidR="00A23F09" w:rsidRPr="004D19FD" w:rsidRDefault="00B513F0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312870E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48F6BC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3D25CB2B" w14:textId="56CA15B9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6DEFF46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63245AB" w14:textId="1E150E82" w:rsidR="00A23F09" w:rsidRPr="004D19FD" w:rsidRDefault="00B6082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PLC programozási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="00D41F04" w:rsidRPr="004D19FD">
        <w:rPr>
          <w:rFonts w:cs="Times New Roman"/>
          <w:b/>
        </w:rPr>
        <w:t>242</w:t>
      </w:r>
      <w:r w:rsidR="00A23F09" w:rsidRPr="004D19FD">
        <w:rPr>
          <w:rFonts w:cs="Times New Roman"/>
          <w:b/>
        </w:rPr>
        <w:t xml:space="preserve"> óra/</w:t>
      </w:r>
      <w:r w:rsidR="00EE0332">
        <w:rPr>
          <w:rFonts w:cs="Times New Roman"/>
          <w:b/>
        </w:rPr>
        <w:t>0</w:t>
      </w:r>
      <w:r w:rsidR="00A23F09" w:rsidRPr="004D19FD">
        <w:rPr>
          <w:rFonts w:cs="Times New Roman"/>
          <w:b/>
        </w:rPr>
        <w:t xml:space="preserve"> óra*</w:t>
      </w:r>
    </w:p>
    <w:p w14:paraId="61A7844A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728AFC8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90775C1" w14:textId="330E274D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tantárgy az </w:t>
      </w:r>
      <w:r w:rsidR="00B6082A" w:rsidRPr="004D19FD">
        <w:rPr>
          <w:rFonts w:cs="Times New Roman"/>
        </w:rPr>
        <w:t>51 523 01</w:t>
      </w:r>
      <w:r w:rsidR="00C00821" w:rsidRPr="004D19FD">
        <w:rPr>
          <w:rFonts w:cs="Times New Roman"/>
        </w:rPr>
        <w:t xml:space="preserve"> PLC programozó</w:t>
      </w:r>
      <w:r w:rsidRPr="004D19FD">
        <w:rPr>
          <w:rFonts w:cs="Times New Roman"/>
        </w:rPr>
        <w:t xml:space="preserve"> </w:t>
      </w:r>
      <w:r w:rsidR="00EE0332" w:rsidRPr="00EE0332">
        <w:rPr>
          <w:rFonts w:cs="Times New Roman"/>
        </w:rPr>
        <w:t>mellék-</w:t>
      </w:r>
      <w:r w:rsidRPr="004D19FD">
        <w:rPr>
          <w:rFonts w:cs="Times New Roman"/>
        </w:rPr>
        <w:t>szakképesítéshez kapcsolódik.</w:t>
      </w:r>
    </w:p>
    <w:p w14:paraId="0E3D405D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EDADBB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0D2B0014" w14:textId="03E98F9D" w:rsidR="00A23F09" w:rsidRPr="004D19FD" w:rsidRDefault="00B6082A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PLC programozási gyakorlat tantárgy tanításának alapvető célja, hogy a tanulók tudjanak különböző programnyelveken a PLC típusának megfelelő programot készíteni, azt a szükséges megjegyzésekkel ellátni, programot áttölteni, menteni. Képesek legyenek az elkészített PLC-programot tesztelni, üzemi próbát végezni, az előforduló hibákat feltárni, kijavítani, dokumentálni</w:t>
      </w:r>
      <w:r w:rsidR="00E8513C" w:rsidRPr="004D19FD">
        <w:rPr>
          <w:rFonts w:cs="Times New Roman"/>
        </w:rPr>
        <w:t>.</w:t>
      </w:r>
    </w:p>
    <w:p w14:paraId="45AEAC8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91D5F6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56E2D521" w14:textId="77777777" w:rsidR="00A23F09" w:rsidRPr="004D19FD" w:rsidRDefault="00B6082A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-</w:t>
      </w:r>
    </w:p>
    <w:p w14:paraId="5717287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E78DA3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6D5745AB" w14:textId="77777777" w:rsidR="00A23F09" w:rsidRPr="004D19FD" w:rsidRDefault="00B60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PLC és számítógép hálózat kapcsolata</w:t>
      </w:r>
    </w:p>
    <w:p w14:paraId="48188FFB" w14:textId="3237366E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 kiválasztása, beépítése, huzalozása, üzembe helyezése</w:t>
      </w:r>
      <w:r w:rsidR="00E8513C" w:rsidRPr="004D19FD">
        <w:rPr>
          <w:rFonts w:cs="Times New Roman"/>
        </w:rPr>
        <w:t>.</w:t>
      </w:r>
    </w:p>
    <w:p w14:paraId="71586885" w14:textId="0B2FDCE0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 használatbavétele (tápfeszültség ellátás, bemenetek és kimenetek bekötése)</w:t>
      </w:r>
      <w:r w:rsidR="00E8513C" w:rsidRPr="004D19FD">
        <w:rPr>
          <w:rFonts w:cs="Times New Roman"/>
        </w:rPr>
        <w:t>.</w:t>
      </w:r>
    </w:p>
    <w:p w14:paraId="67AEBC70" w14:textId="463938B8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 alapbeállítása beépített lehetőségeivel</w:t>
      </w:r>
      <w:r w:rsidR="00E8513C" w:rsidRPr="004D19FD">
        <w:rPr>
          <w:rFonts w:cs="Times New Roman"/>
        </w:rPr>
        <w:t>.</w:t>
      </w:r>
    </w:p>
    <w:p w14:paraId="357FF3EC" w14:textId="1C41BF4A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– számítógép – szimulációs eszköz (hardver, szoftver) kapcsolat megteremtése</w:t>
      </w:r>
      <w:r w:rsidR="00E8513C" w:rsidRPr="004D19FD">
        <w:rPr>
          <w:rFonts w:cs="Times New Roman"/>
        </w:rPr>
        <w:t>.</w:t>
      </w:r>
    </w:p>
    <w:p w14:paraId="08BD7968" w14:textId="2154488F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szenzorok, jelátalakítók, végrehajtók illesztése a PLC</w:t>
      </w:r>
      <w:r w:rsidR="006E24DA" w:rsidRPr="004D19FD">
        <w:rPr>
          <w:rFonts w:cs="Times New Roman"/>
        </w:rPr>
        <w:t>-</w:t>
      </w:r>
      <w:r w:rsidRPr="004D19FD">
        <w:rPr>
          <w:rFonts w:cs="Times New Roman"/>
        </w:rPr>
        <w:t>hez, illesztésük ellenőrzése</w:t>
      </w:r>
      <w:r w:rsidR="00E8513C" w:rsidRPr="004D19FD">
        <w:rPr>
          <w:rFonts w:cs="Times New Roman"/>
        </w:rPr>
        <w:t>.</w:t>
      </w:r>
    </w:p>
    <w:p w14:paraId="67E747FF" w14:textId="39706526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PC-PLC kommunikáció kialakítása</w:t>
      </w:r>
      <w:r w:rsidR="00E8513C" w:rsidRPr="004D19FD">
        <w:rPr>
          <w:rFonts w:cs="Times New Roman"/>
        </w:rPr>
        <w:t>.</w:t>
      </w:r>
    </w:p>
    <w:p w14:paraId="2EC1EAD6" w14:textId="27E53C6C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RS típusú kommunikációs szabványok (RS 232C szabvány szerinti adatátvitel, RS-422/485 szabvány szerinti adatátvitel)</w:t>
      </w:r>
      <w:r w:rsidR="00E8513C" w:rsidRPr="004D19FD">
        <w:rPr>
          <w:rFonts w:cs="Times New Roman"/>
        </w:rPr>
        <w:t>.</w:t>
      </w:r>
    </w:p>
    <w:p w14:paraId="605AEE7B" w14:textId="204BB801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Jelalakok, átviteli jellemzők, számítási feladatok</w:t>
      </w:r>
      <w:r w:rsidR="00E8513C" w:rsidRPr="004D19FD">
        <w:rPr>
          <w:rFonts w:cs="Times New Roman"/>
        </w:rPr>
        <w:t>.</w:t>
      </w:r>
    </w:p>
    <w:p w14:paraId="1B7BBD40" w14:textId="13DEBDC1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RS típusú kommunikáció megvalósítása, jellemzők mérése</w:t>
      </w:r>
      <w:r w:rsidR="00E8513C" w:rsidRPr="004D19FD">
        <w:rPr>
          <w:rFonts w:cs="Times New Roman"/>
        </w:rPr>
        <w:t>.</w:t>
      </w:r>
    </w:p>
    <w:p w14:paraId="75180E8C" w14:textId="63226236" w:rsidR="00A23F09" w:rsidRPr="004D19FD" w:rsidRDefault="00B6082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Operátor panelek, megjelenítő eszközök, ember-gép interfész (HMI)</w:t>
      </w:r>
      <w:r w:rsidR="00E8513C" w:rsidRPr="004D19FD">
        <w:rPr>
          <w:rFonts w:cs="Times New Roman"/>
        </w:rPr>
        <w:t>.</w:t>
      </w:r>
    </w:p>
    <w:p w14:paraId="36F309F2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D150C6" w14:textId="77777777" w:rsidR="00A23F09" w:rsidRPr="004D19FD" w:rsidRDefault="00B60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PLC programozás</w:t>
      </w:r>
    </w:p>
    <w:p w14:paraId="0D1476D4" w14:textId="391EAE4C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Projekt létrehozása, konfiguráció beállítása, paraméterezések (késleltetések, megszámlálások</w:t>
      </w:r>
      <w:r w:rsidR="00E8513C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651F4DA6" w14:textId="69117D09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Szimbolikus nevek (szimbólumok), megjegyzések (kommentek) használata, allokációs lista készítése</w:t>
      </w:r>
      <w:r w:rsidR="00E8513C" w:rsidRPr="004D19FD">
        <w:rPr>
          <w:rFonts w:cs="Times New Roman"/>
        </w:rPr>
        <w:t>.</w:t>
      </w:r>
    </w:p>
    <w:p w14:paraId="7CF2C0B4" w14:textId="5EF6C3E5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létradiagramos programozási nyelv elemei, használatuk</w:t>
      </w:r>
      <w:r w:rsidR="00E8513C" w:rsidRPr="004D19FD">
        <w:rPr>
          <w:rFonts w:cs="Times New Roman"/>
        </w:rPr>
        <w:t>.</w:t>
      </w:r>
    </w:p>
    <w:p w14:paraId="07D7ACB6" w14:textId="3BC60B2C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vezérlések, öntartások, időzítések, élvezérlések megvalósítása PLC-vel, létradiagramos programozási nyelven</w:t>
      </w:r>
      <w:r w:rsidR="00E8513C" w:rsidRPr="004D19FD">
        <w:rPr>
          <w:rFonts w:cs="Times New Roman"/>
        </w:rPr>
        <w:t>.</w:t>
      </w:r>
    </w:p>
    <w:p w14:paraId="78096435" w14:textId="37A76ECD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Sorrendi vezérlések megvalósítása létradiagramos programozási nyelven</w:t>
      </w:r>
      <w:r w:rsidR="00E8513C" w:rsidRPr="004D19FD">
        <w:rPr>
          <w:rFonts w:cs="Times New Roman"/>
        </w:rPr>
        <w:t>.</w:t>
      </w:r>
    </w:p>
    <w:p w14:paraId="1B5637E6" w14:textId="3A8C86FD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Munkaprogramok írása létradiagramos-, funkcióblokkos-, utasításlistás-, sorrendi folyamatábrás és strukt</w:t>
      </w:r>
      <w:r w:rsidR="006E24DA" w:rsidRPr="004D19FD">
        <w:rPr>
          <w:rFonts w:cs="Times New Roman"/>
        </w:rPr>
        <w:t>u</w:t>
      </w:r>
      <w:r w:rsidRPr="004D19FD">
        <w:rPr>
          <w:rFonts w:cs="Times New Roman"/>
        </w:rPr>
        <w:t>rált szöveg programozási nyelveken</w:t>
      </w:r>
    </w:p>
    <w:p w14:paraId="55AB22BC" w14:textId="5197BE7E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Programok letöltése a PLC-be, programok futtatása, üzembe</w:t>
      </w:r>
      <w:r w:rsidR="00E8513C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helyezés, dokumentálás</w:t>
      </w:r>
      <w:r w:rsidR="00E8513C" w:rsidRPr="004D19FD">
        <w:rPr>
          <w:rFonts w:cs="Times New Roman"/>
        </w:rPr>
        <w:t>.</w:t>
      </w:r>
    </w:p>
    <w:p w14:paraId="21605845" w14:textId="4573D23F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Programok, programmodulok (multitaszk programozás) létrehozása</w:t>
      </w:r>
      <w:r w:rsidR="00E8513C" w:rsidRPr="004D19FD">
        <w:rPr>
          <w:rFonts w:cs="Times New Roman"/>
        </w:rPr>
        <w:t>.</w:t>
      </w:r>
    </w:p>
    <w:p w14:paraId="08271DF8" w14:textId="07559900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Pneumatikus-, relés (léptetőláncos) vezérlések megvalósítása PLC-vel, létradiagramos programozási nyelven (flag-es léptetés).</w:t>
      </w:r>
      <w:r w:rsidR="00E8513C" w:rsidRPr="004D19FD">
        <w:rPr>
          <w:rFonts w:cs="Times New Roman"/>
        </w:rPr>
        <w:t>.</w:t>
      </w:r>
    </w:p>
    <w:p w14:paraId="5FB570D5" w14:textId="79DB4DDE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Programok visszatöltése a PLC-ből. Szöveges- és grafikus programozási nyelveken (utasításlistás, funkcióblokkos, sorrendi folyamatábrás) megírt programok átírása egyik programnyelvről a másikra</w:t>
      </w:r>
      <w:r w:rsidR="00E8513C" w:rsidRPr="004D19FD">
        <w:rPr>
          <w:rFonts w:cs="Times New Roman"/>
        </w:rPr>
        <w:t>.</w:t>
      </w:r>
    </w:p>
    <w:p w14:paraId="4EB68EFE" w14:textId="6D4738AE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Programok átírása, különböző típusú PLC-k esetén</w:t>
      </w:r>
      <w:r w:rsidR="00E8513C" w:rsidRPr="004D19FD">
        <w:rPr>
          <w:rFonts w:cs="Times New Roman"/>
        </w:rPr>
        <w:t>.</w:t>
      </w:r>
    </w:p>
    <w:p w14:paraId="4C988A87" w14:textId="60564EF0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Átírt programok ellenőrzése</w:t>
      </w:r>
      <w:r w:rsidR="00E8513C" w:rsidRPr="004D19FD">
        <w:rPr>
          <w:rFonts w:cs="Times New Roman"/>
        </w:rPr>
        <w:t>.</w:t>
      </w:r>
    </w:p>
    <w:p w14:paraId="1307383C" w14:textId="6A1F4465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program végrehajtási módjainak vizsgálata</w:t>
      </w:r>
      <w:r w:rsidR="00E8513C" w:rsidRPr="004D19FD">
        <w:rPr>
          <w:rFonts w:cs="Times New Roman"/>
        </w:rPr>
        <w:t>.</w:t>
      </w:r>
    </w:p>
    <w:p w14:paraId="17050B73" w14:textId="4C8FD685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kezelőfelület elemeinek használata (beállítások, programozás, beavatkozás), üzemmódok kiválasztása</w:t>
      </w:r>
      <w:r w:rsidR="00E8513C" w:rsidRPr="004D19FD">
        <w:rPr>
          <w:rFonts w:cs="Times New Roman"/>
        </w:rPr>
        <w:t>.</w:t>
      </w:r>
    </w:p>
    <w:p w14:paraId="3794F05A" w14:textId="45258183" w:rsidR="00A23F09" w:rsidRPr="004D19FD" w:rsidRDefault="00B6082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Vészleállítás, a gépek biztonságtechnikájával kapcsolatos feladatok</w:t>
      </w:r>
      <w:r w:rsidR="00E8513C" w:rsidRPr="004D19FD">
        <w:rPr>
          <w:rFonts w:cs="Times New Roman"/>
        </w:rPr>
        <w:t>.</w:t>
      </w:r>
    </w:p>
    <w:p w14:paraId="67D581A9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DC2FDA" w14:textId="77777777" w:rsidR="00A23F09" w:rsidRPr="004D19FD" w:rsidRDefault="00B60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Hibakeresés</w:t>
      </w:r>
    </w:p>
    <w:p w14:paraId="0E24708D" w14:textId="4AE64639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előfordulható hibák fajtái, csoportosításuk, hatásai</w:t>
      </w:r>
      <w:r w:rsidR="00E8513C" w:rsidRPr="004D19FD">
        <w:rPr>
          <w:rFonts w:cs="Times New Roman"/>
        </w:rPr>
        <w:t>.</w:t>
      </w:r>
    </w:p>
    <w:p w14:paraId="26FE8719" w14:textId="7F20C50E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szisztematikus, manuális hibakeresés gyakorlata PLC-vel vezérelt berendezéseken</w:t>
      </w:r>
      <w:r w:rsidR="00E8513C" w:rsidRPr="004D19FD">
        <w:rPr>
          <w:rFonts w:cs="Times New Roman"/>
        </w:rPr>
        <w:t>.</w:t>
      </w:r>
    </w:p>
    <w:p w14:paraId="0D919490" w14:textId="2AFCC4A1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programozó készülék bevonása a hibakeresésbe (online diagnózis)</w:t>
      </w:r>
      <w:r w:rsidR="00E8513C" w:rsidRPr="004D19FD">
        <w:rPr>
          <w:rFonts w:cs="Times New Roman"/>
        </w:rPr>
        <w:t>.</w:t>
      </w:r>
    </w:p>
    <w:p w14:paraId="24FD20EC" w14:textId="2734ADD0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Hibanapló, hibaelemzés</w:t>
      </w:r>
      <w:r w:rsidR="00E8513C" w:rsidRPr="004D19FD">
        <w:rPr>
          <w:rFonts w:cs="Times New Roman"/>
        </w:rPr>
        <w:t>.</w:t>
      </w:r>
    </w:p>
    <w:p w14:paraId="1DE4B196" w14:textId="0098CE0C" w:rsidR="00B6082A" w:rsidRPr="004D19FD" w:rsidRDefault="00B6082A" w:rsidP="00B60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rendelkez</w:t>
      </w:r>
      <w:r w:rsidR="00B94AC6">
        <w:rPr>
          <w:rFonts w:cs="Times New Roman"/>
        </w:rPr>
        <w:t>ésre álló PLC szimuláció és</w:t>
      </w:r>
      <w:r w:rsidRPr="004D19FD">
        <w:rPr>
          <w:rFonts w:cs="Times New Roman"/>
        </w:rPr>
        <w:t xml:space="preserve"> monitor üzemmódjának használata hibakeresésre</w:t>
      </w:r>
      <w:r w:rsidR="00E8513C" w:rsidRPr="004D19FD">
        <w:rPr>
          <w:rFonts w:cs="Times New Roman"/>
        </w:rPr>
        <w:t>.</w:t>
      </w:r>
    </w:p>
    <w:p w14:paraId="697D95A4" w14:textId="09CBEC5C" w:rsidR="00A23F09" w:rsidRPr="004D19FD" w:rsidRDefault="00B6082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rendelkezésre álló PLC és a hozzátartozó programfejlesztő eszköz (IDE) egyéb lehetőségeinek használata hibakeresésre</w:t>
      </w:r>
      <w:r w:rsidR="00E8513C" w:rsidRPr="004D19FD">
        <w:rPr>
          <w:rFonts w:cs="Times New Roman"/>
        </w:rPr>
        <w:t>.</w:t>
      </w:r>
    </w:p>
    <w:p w14:paraId="11E29FB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10F298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2837921A" w14:textId="77777777" w:rsidR="00A23F09" w:rsidRPr="004D19FD" w:rsidRDefault="00B6082A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76ECC3F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9EE90DC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10381553" w14:textId="0102D3F0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5296DCF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1598B35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333E1CB0" w14:textId="77777777" w:rsidR="00A23F09" w:rsidRPr="004D19FD" w:rsidRDefault="00A23F09" w:rsidP="00A23F09">
      <w:pPr>
        <w:rPr>
          <w:rFonts w:cs="Times New Roman"/>
        </w:rPr>
      </w:pPr>
    </w:p>
    <w:p w14:paraId="70DF5AC2" w14:textId="77777777" w:rsidR="00A23F09" w:rsidRPr="004D19F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43A9C7FA" w14:textId="77777777" w:rsidR="00A23F09" w:rsidRPr="004D19FD" w:rsidRDefault="00556720" w:rsidP="00A23F09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10013</w:t>
      </w:r>
      <w:r w:rsidR="00A23F09" w:rsidRPr="004D19FD">
        <w:rPr>
          <w:rFonts w:cs="Times New Roman"/>
          <w:b/>
          <w:sz w:val="36"/>
        </w:rPr>
        <w:t>-</w:t>
      </w:r>
      <w:r w:rsidR="001043F6" w:rsidRPr="004D19FD">
        <w:rPr>
          <w:rFonts w:cs="Times New Roman"/>
          <w:b/>
          <w:sz w:val="36"/>
        </w:rPr>
        <w:t>16</w:t>
      </w:r>
      <w:r w:rsidR="00A23F09" w:rsidRPr="004D19FD">
        <w:rPr>
          <w:rFonts w:cs="Times New Roman"/>
          <w:b/>
          <w:sz w:val="36"/>
        </w:rPr>
        <w:t xml:space="preserve"> azonosító számú</w:t>
      </w:r>
    </w:p>
    <w:p w14:paraId="63699344" w14:textId="77777777" w:rsidR="00A23F09" w:rsidRPr="004D19FD" w:rsidRDefault="001043F6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Áramkör építése, üzemeltetése</w:t>
      </w:r>
    </w:p>
    <w:p w14:paraId="6443828D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0CF435D0" w14:textId="77777777" w:rsidR="00A23F09" w:rsidRPr="004D19F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0FC13732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026F2959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7D91E6F0" w14:textId="7488C99B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9F5FFF" w:rsidRPr="004D19FD">
        <w:rPr>
          <w:rFonts w:cs="Times New Roman"/>
        </w:rPr>
        <w:t>10013-16</w:t>
      </w:r>
      <w:r w:rsidRPr="004D19FD">
        <w:rPr>
          <w:rFonts w:cs="Times New Roman"/>
        </w:rPr>
        <w:t xml:space="preserve"> azonosító számú </w:t>
      </w:r>
      <w:r w:rsidR="00D320A0" w:rsidRPr="004D19FD">
        <w:rPr>
          <w:rFonts w:cs="Times New Roman"/>
        </w:rPr>
        <w:t>Áramkör építése, üzemeltetése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4D19FD" w:rsidRPr="004D19FD" w14:paraId="3E5C1B88" w14:textId="77777777" w:rsidTr="008A3149">
        <w:trPr>
          <w:cantSplit/>
          <w:trHeight w:val="229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557A73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74788E3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Elektronikai áramkörök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E5B30A5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Elektronikai áramkörök gyakorlat</w:t>
            </w:r>
          </w:p>
        </w:tc>
      </w:tr>
      <w:tr w:rsidR="004D19FD" w:rsidRPr="004D19FD" w14:paraId="743EB81E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91076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979D4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37057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067A1F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2A56E1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Elektronikai áramköröket épít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53B281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3E49D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7DDC83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BDA1C1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Analóg áramköröket épít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329DA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967A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F60BE6D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56FE6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Digitális áramköröket épít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9E0F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89576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F2A03E4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7620AE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Teljesítményelektronikai áramköröket épít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09F2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79E1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689CF9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439DD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áramköröket épít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8CACD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CEF6D0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3561ED2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EEF73A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NYÁK lemezt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F5E90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B82C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A022241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E90C3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Beszereli a mechanikai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6A772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297D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7089602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E8C386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Elvégzi a leírásban előírt bekötéseket, huzalozásokat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1B01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D35F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4222D65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6F8611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Készre szereli az áramkört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734FC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38764D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DE1FE13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345442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Beülteti az elektronikai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913646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DC148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5AE1485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DCE3C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Beforrasztja az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A86E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64EAA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A4813A0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562C87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Elektronikai áramköröket üzembe helyez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F6F46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0B30E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FBF4947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259F2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Előírás szerint beállítja a tápfeszültség feszültségértékét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7F76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A3E5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77CE700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6B015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Előírás szerinti feszültségre kapcsolja az áramkört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1FF4B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C2FEE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C943188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B6D9B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Feszültség alá helyezi az áramkört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CC39B2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CE3C2D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97092A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3D1FD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Elektronikai áramkör készítést, gyártást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BA1F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8194A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97BAE21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B7383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Gyártórendszert, gépeket kezel és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428C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D97A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0B4BCB5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D3DCE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Ipari gyártórendszereket üzemeltet,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DD372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5943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F510F0D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B8406D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Műszeres bemérést végez és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8C52D0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51DEC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708EA04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BB42D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Dokumentáció alapján összeállítja a mérőrendszert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0C34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50F847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0A00DC4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06804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Teszteli az elektronikai áramkör működösét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51D0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8916D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E6FE727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3CF61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Méréssel ellenőrzi az előírt paraméterek meglétét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99AA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00C9C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DFEF05A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03BE6E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Előírás alapján elvégzi a szükséges beállításokat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D2DB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BFC8AF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CC3BF7B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576C6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Jegyzőkönyvet készít a mérési eredményekről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5D49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8F799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EE9A2E2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95B125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Behatárolja a hibás alkatrészt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B99BCE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AECA0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96EB356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1AAA2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Műszeres hibakeresést végez és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FE1273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6AAC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3F07B0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E2D5B0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Kijavított áramkör működését méréssel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CACE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236AA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5300399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ADC031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31E85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6C4F0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765993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06B91C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82751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8EE20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BD5B1E6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FB40C0E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F4196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402CB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D65695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168D8A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Erősítők fajtái (szélessávú, hangolt, nagyjelű erősítők)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409776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F69C6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1DEA93D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882C9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Műveleti erősítők alapkapcsolásai, alkalmazásai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376D8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31C14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26981D1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379200" w14:textId="01309E90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Opto</w:t>
            </w:r>
            <w:r w:rsidR="00C709FB" w:rsidRPr="004D19FD">
              <w:rPr>
                <w:rFonts w:cs="Times New Roman"/>
              </w:rPr>
              <w:t>-</w:t>
            </w:r>
            <w:r w:rsidRPr="004D19FD">
              <w:rPr>
                <w:rFonts w:cs="Times New Roman"/>
              </w:rPr>
              <w:t>elektronika (foto</w:t>
            </w:r>
            <w:r w:rsidR="00C709FB" w:rsidRPr="004D19FD">
              <w:rPr>
                <w:rFonts w:cs="Times New Roman"/>
              </w:rPr>
              <w:t>-</w:t>
            </w:r>
            <w:r w:rsidRPr="004D19FD">
              <w:rPr>
                <w:rFonts w:cs="Times New Roman"/>
              </w:rPr>
              <w:t>ellenállás, fotódióda, napelem, foto</w:t>
            </w:r>
            <w:r w:rsidR="00C709FB" w:rsidRPr="004D19FD">
              <w:rPr>
                <w:rFonts w:cs="Times New Roman"/>
              </w:rPr>
              <w:t>-</w:t>
            </w:r>
            <w:r w:rsidRPr="004D19FD">
              <w:rPr>
                <w:rFonts w:cs="Times New Roman"/>
              </w:rPr>
              <w:t>tranzisztor, LED, lézerdióda, opto</w:t>
            </w:r>
            <w:r w:rsidR="00C709FB" w:rsidRPr="004D19FD">
              <w:rPr>
                <w:rFonts w:cs="Times New Roman"/>
              </w:rPr>
              <w:t>-</w:t>
            </w:r>
            <w:r w:rsidRPr="004D19FD">
              <w:rPr>
                <w:rFonts w:cs="Times New Roman"/>
              </w:rPr>
              <w:t>csatoló, optikai kijelzők)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8E87C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BB8C2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6FF3146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A61847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Tápegységek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E1E1A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D5C222" w14:textId="77777777" w:rsidR="008A3149" w:rsidRPr="004D19FD" w:rsidRDefault="008A3149" w:rsidP="00D32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101B050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70136B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Impulzustechnikai áramkörök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5B4F5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BE09C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3B5A073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D5A783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Műszeres méréstechnika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7F3C8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FF310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F6D51C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D9104E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Mérőműszerek méréstechnikai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34079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D4E60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7C7DDBF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E847FE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Mérési jegyzőkönyv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EB449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74CA2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6554296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92D089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Villamos mérések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7040A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2DF87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704F8FB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E85C91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40BFB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BC65D7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40A29C3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D096BD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villamos áram hatásai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3BD87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AE153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02A912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F0DCC9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Alkatrészek szabványos jelölései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2AE50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5FBBF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28FF55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0F8153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Az alkatrészek csoportosítása, alkalmazási területei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1262C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2115F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7D25057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C45417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Bekötési, huzalozási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DABA77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04558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0F369EB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60CBCE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Kapcsolási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7927F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C0B4B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2A472D2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330E80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Szabványos jelölések, mértékegységek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00BD5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2CCB8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232D9EC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D5B36F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Szerelési rajzok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519EA9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40A478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FF6E217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DF1CE9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4D8E2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E11F74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4B55629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4C4C1F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kéziszerszámok kezelése,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110AD7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9C22F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01E1EAA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B7286D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Áramkörépítés, össze-és szétszerelés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96CD05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3F01D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7C2286E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8B5372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Huzalozás, kábelezés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D27A3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66F48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EA527C1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95C5E6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Mérés, hitelesítés, beállítás, jegyzőkönyvkészítés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5DC66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518B6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A0F02F5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F2E0D8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Hibás áramkörök, készülékek javítása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88E1E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60F1F6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87DC00D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40CCB0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92CB8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562D7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1D121B2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3DB913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F1B53D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2CCDD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8696D60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068BE6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1AF0E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155DEA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41C0231" w14:textId="77777777" w:rsidTr="00C922C8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95D9E9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597EA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19E70" w14:textId="77777777" w:rsidR="008A3149" w:rsidRPr="004D19FD" w:rsidRDefault="008A3149" w:rsidP="0081476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2E22AEA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CB910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47B8B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47072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02BF17F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952CC6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372A3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18E5C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19054E13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DC7460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Motiváló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69352E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A094B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5B15F3E5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3F4DDE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B3D1A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3E73C" w14:textId="77777777" w:rsidR="008A3149" w:rsidRPr="004D19FD" w:rsidRDefault="008A3149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6ABDC14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3A8536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54D7A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49E151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4D19FD" w:rsidRPr="004D19FD" w14:paraId="0B0EED04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26D836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Motiváló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16D80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2B832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</w:tr>
      <w:tr w:rsidR="008A3149" w:rsidRPr="004D19FD" w14:paraId="7433D85F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A768ED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7127F5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16D65E" w14:textId="77777777" w:rsidR="008A3149" w:rsidRPr="004D19FD" w:rsidRDefault="008A3149" w:rsidP="00E82CE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  <w:lang w:eastAsia="hu-HU"/>
              </w:rPr>
              <w:t>x</w:t>
            </w:r>
          </w:p>
        </w:tc>
      </w:tr>
    </w:tbl>
    <w:p w14:paraId="040099AC" w14:textId="77777777" w:rsidR="00A23F09" w:rsidRPr="004D19FD" w:rsidRDefault="00A23F09" w:rsidP="00A23F09">
      <w:pPr>
        <w:rPr>
          <w:rFonts w:cs="Times New Roman"/>
        </w:rPr>
      </w:pPr>
    </w:p>
    <w:p w14:paraId="2613FF3A" w14:textId="77777777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68332032" w14:textId="25913697" w:rsidR="00A23F09" w:rsidRPr="004D19FD" w:rsidRDefault="00C71E2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Elektronikai áramkörök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="00CB771A" w:rsidRPr="004D19FD">
        <w:rPr>
          <w:rFonts w:cs="Times New Roman"/>
          <w:b/>
        </w:rPr>
        <w:t>124</w:t>
      </w:r>
      <w:r w:rsidR="00A23F09" w:rsidRPr="004D19FD">
        <w:rPr>
          <w:rFonts w:cs="Times New Roman"/>
          <w:b/>
        </w:rPr>
        <w:t xml:space="preserve"> óra/</w:t>
      </w:r>
      <w:r w:rsidR="00CB771A" w:rsidRPr="004D19FD">
        <w:rPr>
          <w:rFonts w:cs="Times New Roman"/>
          <w:b/>
        </w:rPr>
        <w:t>124</w:t>
      </w:r>
      <w:r w:rsidR="00A23F09" w:rsidRPr="004D19FD">
        <w:rPr>
          <w:rFonts w:cs="Times New Roman"/>
          <w:b/>
        </w:rPr>
        <w:t xml:space="preserve"> óra*</w:t>
      </w:r>
    </w:p>
    <w:p w14:paraId="0C670CFD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6869EBD2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288D40B" w14:textId="045B3BE1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163B946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6B8BDD6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785777BB" w14:textId="77777777" w:rsidR="00A23F09" w:rsidRPr="004D19FD" w:rsidRDefault="00C922C8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tanításának célja, hogy segítse a tanulók áramköri szemléletének kialakulását és fejlesztését. Tegye képessé a tanulókat az elektronikai áramkörök jellemzőinek és működésének megértésére.</w:t>
      </w:r>
    </w:p>
    <w:p w14:paraId="4E993B9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5D90B624" w14:textId="22BDEA31" w:rsidR="00F32E1C" w:rsidRPr="004D19FD" w:rsidRDefault="00F32E1C" w:rsidP="00F32E1C">
      <w:pPr>
        <w:pStyle w:val="Listaszerbekezds"/>
        <w:numPr>
          <w:ilvl w:val="0"/>
          <w:numId w:val="8"/>
        </w:numPr>
        <w:spacing w:after="0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</w:t>
      </w:r>
      <w:r w:rsidR="00D4203E" w:rsidRPr="004D19FD">
        <w:rPr>
          <w:rFonts w:cs="Times New Roman"/>
        </w:rPr>
        <w:t>.</w:t>
      </w:r>
    </w:p>
    <w:p w14:paraId="1904CC52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81F142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0B55A02C" w14:textId="77777777" w:rsidR="00A23F09" w:rsidRPr="004D19FD" w:rsidRDefault="004711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Digitális technika II.</w:t>
      </w:r>
    </w:p>
    <w:p w14:paraId="6EEE76B2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Összetett kombinációs hálózatok vizsgálata.</w:t>
      </w:r>
    </w:p>
    <w:p w14:paraId="4D4C8C24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Hazárdok megszüntetése.</w:t>
      </w:r>
    </w:p>
    <w:p w14:paraId="0CA91620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Aszinkron hálózat analízis: visszacsatolt kombinációs hálózatok működésvizsgálat. Állapot átmeneti tábla, állapotdiagram, gerjesztési tábla felvétele.</w:t>
      </w:r>
    </w:p>
    <w:p w14:paraId="4DC28352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hálózatok tervezése.</w:t>
      </w:r>
    </w:p>
    <w:p w14:paraId="3A34B562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Funkcionális kombinációs hálózatok.</w:t>
      </w:r>
      <w:r w:rsidRPr="004D19FD">
        <w:rPr>
          <w:rFonts w:cs="Times New Roman"/>
        </w:rPr>
        <w:tab/>
      </w:r>
    </w:p>
    <w:p w14:paraId="131F4D37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Aritmetikai áramkörök:</w:t>
      </w:r>
    </w:p>
    <w:p w14:paraId="32E1FDF0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Összeadó áramkörök: egy bites félösszeadó, teljes összeadó tervezése. Soros 4 bites összeadó kialakítása.</w:t>
      </w:r>
    </w:p>
    <w:p w14:paraId="22D7BA8E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Átvitelgyorsítás célja, elve és megvalósítása.</w:t>
      </w:r>
    </w:p>
    <w:p w14:paraId="491C8F4F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Konkrét bináris összeadó IC jelképi jelölése, bővítése.  Bináris kivonó, BCD összeadó kialakítása.</w:t>
      </w:r>
    </w:p>
    <w:p w14:paraId="67B2AC9A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Komparátorok: elvi felépítése, két bites komparátor tervezése, négy bites komparátor tervezése.</w:t>
      </w:r>
    </w:p>
    <w:p w14:paraId="4C948728" w14:textId="13B5A0DF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Aritmetikai-logikai egységek</w:t>
      </w:r>
      <w:r w:rsidR="00C636A2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7911E2FE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aritmetikai logikai egységek elvi felépítése, jelképi jelölése, bővítése átvitelgyorsító IC-vel.</w:t>
      </w:r>
    </w:p>
    <w:p w14:paraId="3E3E25D5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Konkrét ALU egység működésének vizsgálata.</w:t>
      </w:r>
    </w:p>
    <w:p w14:paraId="713E2415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Paritás előállító és – vizsgáló áramkörök:</w:t>
      </w:r>
    </w:p>
    <w:p w14:paraId="77FB334F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Paritás előállító és –vizsgáló áramkörök elvi felépítése.</w:t>
      </w:r>
    </w:p>
    <w:p w14:paraId="7AEC5D4D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Konkrét paritás előállító egység működésének vizsgálata, jelképi jelölése.</w:t>
      </w:r>
    </w:p>
    <w:p w14:paraId="58C439B3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Kódátalakító áramkörök:</w:t>
      </w:r>
    </w:p>
    <w:p w14:paraId="7AE66310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Kódátalakító áramkörök elvi felépítése.</w:t>
      </w:r>
    </w:p>
    <w:p w14:paraId="73735140" w14:textId="39E93B6B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Konkrét kódátalakító áramkör működése, jelképi jelölése</w:t>
      </w:r>
      <w:r w:rsidR="00C636A2" w:rsidRPr="004D19FD">
        <w:rPr>
          <w:rFonts w:cs="Times New Roman"/>
        </w:rPr>
        <w:t>.</w:t>
      </w:r>
    </w:p>
    <w:p w14:paraId="2A00E895" w14:textId="43993862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Kódátalakító áramkör tervezése</w:t>
      </w:r>
      <w:r w:rsidR="00C636A2" w:rsidRPr="004D19FD">
        <w:rPr>
          <w:rFonts w:cs="Times New Roman"/>
        </w:rPr>
        <w:t>.</w:t>
      </w:r>
    </w:p>
    <w:p w14:paraId="7FE757FE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Multiplexerek: feladata, felépítése, jelképi jelölése. Konkrét multiplexer IC bővítése.</w:t>
      </w:r>
    </w:p>
    <w:p w14:paraId="6927B07E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Logikai függvények megvalósítása multiplexer segítségével.</w:t>
      </w:r>
    </w:p>
    <w:p w14:paraId="32AAD07A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 Dekódoló/demultiplexer áramkörök: a dekódolás és a demultiplexálás értelmezése, alkalmazási területek. </w:t>
      </w:r>
    </w:p>
    <w:p w14:paraId="5E0CB814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áramkörök elvi felépítése, konkrét dekódoló/demultiplexer áramkör működése, jelei, jelképi jelölése, bővítése.</w:t>
      </w:r>
    </w:p>
    <w:p w14:paraId="28FEB65A" w14:textId="6814F080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Dekódoló áramkör tervezése</w:t>
      </w:r>
      <w:r w:rsidR="00C636A2" w:rsidRPr="004D19FD">
        <w:rPr>
          <w:rFonts w:cs="Times New Roman"/>
        </w:rPr>
        <w:t>.</w:t>
      </w:r>
    </w:p>
    <w:p w14:paraId="4EA6616D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Szinkron sorrendi hálózatok:</w:t>
      </w:r>
      <w:r w:rsidRPr="004D19FD">
        <w:rPr>
          <w:rFonts w:cs="Times New Roman"/>
        </w:rPr>
        <w:tab/>
      </w:r>
    </w:p>
    <w:p w14:paraId="5FF47E6B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szinkron sorrendi hálózatok leírási módszerei: állapotdiagram, állapotátmeneti tábla, ütemdiagram, kapcsolási vázlat.</w:t>
      </w:r>
    </w:p>
    <w:p w14:paraId="41A2B752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szinkron sorrendi hálózatok tervezései módszere. Tervezés lépései: állapotdiagram, állapot átmeneti tábla, V-K tábla, vezérlési függvények meghatározása, kapcsolási rajz.</w:t>
      </w:r>
    </w:p>
    <w:p w14:paraId="1A5FA693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szinkron sorrendi hálózatok működésvizsgálatának módszere.</w:t>
      </w:r>
    </w:p>
    <w:p w14:paraId="62860A73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Szinkron sorrendi hálózatok tervezése és analízise.</w:t>
      </w:r>
    </w:p>
    <w:p w14:paraId="4B4BCEB2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szinkron sorrendi hálózatok alkalmazási területei.</w:t>
      </w:r>
    </w:p>
    <w:p w14:paraId="3645523D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Funkcionális sorrendi hálózatok:</w:t>
      </w:r>
    </w:p>
    <w:p w14:paraId="1C70C441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Regiszterek: a regiszterek elvi működése típusai.</w:t>
      </w:r>
    </w:p>
    <w:p w14:paraId="2D25C024" w14:textId="065B43BB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Puffer regiszterek (párhuzamosan írható és olvasható)</w:t>
      </w:r>
      <w:r w:rsidR="00C636A2" w:rsidRPr="004D19FD">
        <w:rPr>
          <w:rFonts w:cs="Times New Roman"/>
        </w:rPr>
        <w:t>.</w:t>
      </w:r>
    </w:p>
    <w:p w14:paraId="1C48E658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Shift regiszterek (sorosan írható, párhuzamosan és sorosan olvasható)</w:t>
      </w:r>
    </w:p>
    <w:p w14:paraId="33B97977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Párhuzamosan is írható shift regiszterek</w:t>
      </w:r>
    </w:p>
    <w:p w14:paraId="6D75863F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Felépítésük D tárolókból, alkalmazási területek. Konkrét regiszter IC-j jelképi jelölése, bővítése.</w:t>
      </w:r>
    </w:p>
    <w:p w14:paraId="50AC0BAF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Shift regiszterek alkalmazásai gyűrűs számlálóként: n-ből 1 kódú számláló, Johnson számláló és maximális hosszúságú számláló, kialakítása, működés vizsgálata, alkalmazási területei.</w:t>
      </w:r>
    </w:p>
    <w:p w14:paraId="73490885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Bináris és BCD számlálók:</w:t>
      </w:r>
    </w:p>
    <w:p w14:paraId="53D8CF40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Csoportosírás: szinkron, aszinkron; előre- hátra számláló; vezérelhető előre/hátra számláló.</w:t>
      </w:r>
    </w:p>
    <w:p w14:paraId="3F93AAAF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Aszinkron számlálók felépítése bináris előre és hátra számláló fel és lefutó élre billenő tárolókból.</w:t>
      </w:r>
    </w:p>
    <w:p w14:paraId="1F07CCA6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Szinkron számlálók felépítése, soros és párhuzamos átvitelképzés.</w:t>
      </w:r>
    </w:p>
    <w:p w14:paraId="0942C450" w14:textId="61C3E390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Tipikus számláló IC-k jelképi jelölései, bővítési módjaik, alkalmazás</w:t>
      </w:r>
      <w:r w:rsidR="00C636A2" w:rsidRPr="004D19FD">
        <w:rPr>
          <w:rFonts w:cs="Times New Roman"/>
        </w:rPr>
        <w:t>u</w:t>
      </w:r>
      <w:r w:rsidRPr="004D19FD">
        <w:rPr>
          <w:rFonts w:cs="Times New Roman"/>
        </w:rPr>
        <w:t>k.</w:t>
      </w:r>
    </w:p>
    <w:p w14:paraId="6171F9E4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Modulo-N számlálók.</w:t>
      </w:r>
    </w:p>
    <w:p w14:paraId="6C8C8EF2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Tetszőleges számlálási állapotú számláló tervezése adott állapot vagy ütemdiagram alapján, tárolókból felépülő számlálókból és IC-kből.</w:t>
      </w:r>
    </w:p>
    <w:p w14:paraId="6754C210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Frekvenciaosztás megvalósítása számláló segítségével.</w:t>
      </w:r>
    </w:p>
    <w:p w14:paraId="39A5CC3C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D/A és A/D átalakítók</w:t>
      </w:r>
    </w:p>
    <w:p w14:paraId="2898ED45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Digitál-analóg átalakítók kialakítása műveleti erősítővel.</w:t>
      </w:r>
    </w:p>
    <w:p w14:paraId="0DD330E2" w14:textId="49704639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 xml:space="preserve">Analóg – digitál átalakítók: flash konverter, Szukcesszív approximációs átalakító és dualslope </w:t>
      </w:r>
      <w:r w:rsidR="009746DD" w:rsidRPr="004D19FD">
        <w:rPr>
          <w:rFonts w:cs="Times New Roman"/>
        </w:rPr>
        <w:t>konverter.</w:t>
      </w:r>
    </w:p>
    <w:p w14:paraId="7A070625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átalakítók működési elvei, műszaki jellemzőik.</w:t>
      </w:r>
    </w:p>
    <w:p w14:paraId="7A83B48C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Félvezetős memóriák: csoportosítás: (Csak olvasható tárak, programozható és írható                  olvasható tárak)</w:t>
      </w:r>
    </w:p>
    <w:p w14:paraId="29B2497C" w14:textId="77777777" w:rsidR="0004067D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Memória cellák felépítése, cellák szervezése összetartozó információvá.</w:t>
      </w:r>
    </w:p>
    <w:p w14:paraId="37B9DFCE" w14:textId="77777777" w:rsidR="00A23F09" w:rsidRPr="004D19FD" w:rsidRDefault="0004067D" w:rsidP="0004067D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Memória tokok kivezetése, alkalmazásuk lehetőségei.</w:t>
      </w:r>
    </w:p>
    <w:p w14:paraId="70CBBFCB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89C668" w14:textId="77777777" w:rsidR="00A23F09" w:rsidRPr="004D19FD" w:rsidRDefault="004711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Többfokozatú erősítők</w:t>
      </w:r>
      <w:r w:rsidR="0004067D" w:rsidRPr="004D19FD">
        <w:rPr>
          <w:rFonts w:cs="Times New Roman"/>
          <w:b/>
          <w:i/>
        </w:rPr>
        <w:t>, negatív visszacsatolások</w:t>
      </w:r>
    </w:p>
    <w:p w14:paraId="678D60C4" w14:textId="77777777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Többfokozatú erősítők</w:t>
      </w:r>
      <w:r w:rsidRPr="004D19FD">
        <w:rPr>
          <w:rFonts w:cs="Times New Roman"/>
        </w:rPr>
        <w:tab/>
      </w:r>
    </w:p>
    <w:p w14:paraId="35C62901" w14:textId="77777777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Többfokozatú erősítők felépítése: előerősítő, fő erősítő, végfokozat jellemzői.</w:t>
      </w:r>
    </w:p>
    <w:p w14:paraId="0E1FD120" w14:textId="32FDEC32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Erősítőfokozatok csatolása: galvanikus csatolás, RC csatolás és Transzformátoros csatolás</w:t>
      </w:r>
      <w:r w:rsidR="00C636A2" w:rsidRPr="004D19FD">
        <w:rPr>
          <w:rFonts w:cs="Times New Roman"/>
        </w:rPr>
        <w:t>.</w:t>
      </w:r>
    </w:p>
    <w:p w14:paraId="75A67038" w14:textId="77777777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megvalósítása, jellemzőik.</w:t>
      </w:r>
    </w:p>
    <w:p w14:paraId="0D2C0C02" w14:textId="525B0EAF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Többfokozatú erősítők munkapont beállítása, eredő váltakozó áramú jellemzőinek számítása. (Bemeneti ellenállás, kimeneti ellenállás, eredő erősítések</w:t>
      </w:r>
      <w:r w:rsidR="00C636A2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6DD55F59" w14:textId="77777777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negatív visszacsatolások típusai: soros negatív áram- és feszültség visszacsatolás; párhuzamos negatív áram- és feszültség visszacsatolások elve, hatása az erősítő jellemzőire.</w:t>
      </w:r>
    </w:p>
    <w:p w14:paraId="2DB7C322" w14:textId="77777777" w:rsidR="0004067D" w:rsidRPr="004D19FD" w:rsidRDefault="0004067D" w:rsidP="0004067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visszacsatolások áramköri megvalósítása.</w:t>
      </w:r>
    </w:p>
    <w:p w14:paraId="7DC5B51B" w14:textId="77777777" w:rsidR="00A23F09" w:rsidRPr="004D19FD" w:rsidRDefault="0004067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erősítők jellemzőinek számítása.</w:t>
      </w:r>
    </w:p>
    <w:p w14:paraId="24C1D122" w14:textId="77777777" w:rsidR="00A23F09" w:rsidRPr="004D19FD" w:rsidRDefault="001B199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Szélessávú és hangolt erősítők </w:t>
      </w:r>
    </w:p>
    <w:p w14:paraId="3A80D6CD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Szélessávú erősítők:</w:t>
      </w:r>
    </w:p>
    <w:p w14:paraId="7BBD3AF4" w14:textId="0A4F2539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áramerősítési tényező frekvenciafüggése</w:t>
      </w:r>
      <w:r w:rsidR="00C636A2" w:rsidRPr="004D19FD">
        <w:rPr>
          <w:rFonts w:cs="Times New Roman"/>
        </w:rPr>
        <w:t>.</w:t>
      </w:r>
    </w:p>
    <w:p w14:paraId="258BA398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 és szórt kapacitások hatása a nagyfrekvenciás tartományban.</w:t>
      </w:r>
    </w:p>
    <w:p w14:paraId="790FC8EB" w14:textId="1953A06D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Differenciálerősítő alkalmazása szélessávú fokozatként</w:t>
      </w:r>
      <w:r w:rsidR="00C636A2" w:rsidRPr="004D19FD">
        <w:rPr>
          <w:rFonts w:cs="Times New Roman"/>
        </w:rPr>
        <w:t>.</w:t>
      </w:r>
    </w:p>
    <w:p w14:paraId="6D9BE33E" w14:textId="383E2939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Szimmetrikus szélessávú erősítők: kaszkád kapcsolású differenciálerősítő, fázisfordító erősítős differenciálerősítő, komplementer kaszkád kapcsolású differenciálerősítő, ellenütemű differenciálerősítő</w:t>
      </w:r>
      <w:r w:rsidR="00C636A2" w:rsidRPr="004D19FD">
        <w:rPr>
          <w:rFonts w:cs="Times New Roman"/>
        </w:rPr>
        <w:t>.</w:t>
      </w:r>
    </w:p>
    <w:p w14:paraId="1069B5BE" w14:textId="43C04F51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Szélessávú feszültségkövető. Ellenütemű feszültségkövető</w:t>
      </w:r>
      <w:r w:rsidR="00C636A2" w:rsidRPr="004D19FD">
        <w:rPr>
          <w:rFonts w:cs="Times New Roman"/>
        </w:rPr>
        <w:t>.</w:t>
      </w:r>
    </w:p>
    <w:p w14:paraId="426DE302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Kisfrekvenciás kompenzálás célja, megvalósítási lehetőségei.</w:t>
      </w:r>
    </w:p>
    <w:p w14:paraId="0CAAAB48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Kisfrekvenciás kompenzálás váltakozó áramú helyettesítő képe.</w:t>
      </w:r>
    </w:p>
    <w:p w14:paraId="0A799DAF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Nagyfrekvenciás kompenzáláscélja, megvalósítási lehetőségei.</w:t>
      </w:r>
    </w:p>
    <w:p w14:paraId="76A302B6" w14:textId="43AFA793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Nagyfrekvenciás, váltakozó áramú helyettesítő kép</w:t>
      </w:r>
      <w:r w:rsidR="00C636A2" w:rsidRPr="004D19FD">
        <w:rPr>
          <w:rFonts w:cs="Times New Roman"/>
        </w:rPr>
        <w:t>.</w:t>
      </w:r>
    </w:p>
    <w:p w14:paraId="66ABEC89" w14:textId="44BC8160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Hangolt erősítők</w:t>
      </w:r>
      <w:r w:rsidR="00C636A2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6C9E3DAD" w14:textId="0EBC2AF3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Hangolt erősítők felépítése, alkalmazási területei. Nagyfrekvenciás hangolt erősítők</w:t>
      </w:r>
      <w:r w:rsidR="00C636A2" w:rsidRPr="004D19FD">
        <w:rPr>
          <w:rFonts w:cs="Times New Roman"/>
        </w:rPr>
        <w:t>.</w:t>
      </w:r>
    </w:p>
    <w:p w14:paraId="0DB103FF" w14:textId="63C87568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Hangolt erősítő párhuzamos LC rezgőkörrel</w:t>
      </w:r>
      <w:r w:rsidR="00C636A2" w:rsidRPr="004D19FD">
        <w:rPr>
          <w:rFonts w:cs="Times New Roman"/>
        </w:rPr>
        <w:t>.</w:t>
      </w:r>
    </w:p>
    <w:p w14:paraId="5AF301B6" w14:textId="1C4CFB6A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Emitter kapcsolású, hangolt fokozat egy rezgőkörrel</w:t>
      </w:r>
      <w:r w:rsidR="00C636A2" w:rsidRPr="004D19FD">
        <w:rPr>
          <w:rFonts w:cs="Times New Roman"/>
        </w:rPr>
        <w:t>.</w:t>
      </w:r>
    </w:p>
    <w:p w14:paraId="3795862C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rezgőkör összefüggései rezonancia frekvencián. Az erősítő feszültségerősítése Az erősítő sávszélessége.</w:t>
      </w:r>
    </w:p>
    <w:p w14:paraId="7E4924C4" w14:textId="77777777" w:rsidR="001B199C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Terhekés illesztése RC és transzformátoros csatolással.</w:t>
      </w:r>
    </w:p>
    <w:p w14:paraId="57146ACA" w14:textId="77777777" w:rsidR="00A23F09" w:rsidRPr="004D19FD" w:rsidRDefault="001B199C" w:rsidP="001B199C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Szinkronhangolt és széthangolt többfokozatú hangolt erősítők jellemzői.</w:t>
      </w:r>
    </w:p>
    <w:p w14:paraId="45519D53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0D601A" w14:textId="77777777" w:rsidR="00A23F09" w:rsidRPr="004D19FD" w:rsidRDefault="001B199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Nagyjelű erősítők </w:t>
      </w:r>
    </w:p>
    <w:p w14:paraId="072CB551" w14:textId="77777777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Nagyjelű feszültségerősítők és teljesítményerősítők általános jellemzői.</w:t>
      </w:r>
    </w:p>
    <w:p w14:paraId="59349F2B" w14:textId="5055C2CF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A, B, AB és C- osztályú munkapont beállítások fogalma és jellemzői</w:t>
      </w:r>
      <w:r w:rsidR="00C636A2" w:rsidRPr="004D19FD">
        <w:rPr>
          <w:rFonts w:cs="Times New Roman"/>
        </w:rPr>
        <w:t>.</w:t>
      </w:r>
    </w:p>
    <w:p w14:paraId="52CB1E0B" w14:textId="051F6CF9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erősítőelemek határértékei: legnagyobb veszteségi teljesítmény, legnagyobb kollektor feszültség, legnagyobb kollektor áram, telítési tartomány, lezárási tartomány</w:t>
      </w:r>
      <w:r w:rsidR="00C636A2" w:rsidRPr="004D19FD">
        <w:rPr>
          <w:rFonts w:cs="Times New Roman"/>
        </w:rPr>
        <w:t>.</w:t>
      </w:r>
    </w:p>
    <w:p w14:paraId="554C7BA3" w14:textId="21A443E8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Teljesítményerősítők jellemzői</w:t>
      </w:r>
      <w:r w:rsidR="00C636A2" w:rsidRPr="004D19FD">
        <w:rPr>
          <w:rFonts w:cs="Times New Roman"/>
        </w:rPr>
        <w:t>.</w:t>
      </w:r>
    </w:p>
    <w:p w14:paraId="72300EC7" w14:textId="14E2F9F0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Kimeneti váltakozó áramú teljesítmény</w:t>
      </w:r>
      <w:r w:rsidR="00C636A2" w:rsidRPr="004D19FD">
        <w:rPr>
          <w:rFonts w:cs="Times New Roman"/>
        </w:rPr>
        <w:t>.</w:t>
      </w:r>
    </w:p>
    <w:p w14:paraId="38B3DE15" w14:textId="35E31EBB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tápfeszültség forrásból felvett egyenáramú teljesítmény</w:t>
      </w:r>
      <w:r w:rsidR="00C636A2" w:rsidRPr="004D19FD">
        <w:rPr>
          <w:rFonts w:cs="Times New Roman"/>
        </w:rPr>
        <w:t>.</w:t>
      </w:r>
    </w:p>
    <w:p w14:paraId="675B93C8" w14:textId="0F463EC6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Veszteségi vagy disszipált teljesítmény</w:t>
      </w:r>
      <w:r w:rsidR="00C636A2" w:rsidRPr="004D19FD">
        <w:rPr>
          <w:rFonts w:cs="Times New Roman"/>
        </w:rPr>
        <w:t>.</w:t>
      </w:r>
    </w:p>
    <w:p w14:paraId="3F415CC9" w14:textId="629B3504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Átalakítási hatásfok</w:t>
      </w:r>
      <w:r w:rsidR="00C636A2" w:rsidRPr="004D19FD">
        <w:rPr>
          <w:rFonts w:cs="Times New Roman"/>
        </w:rPr>
        <w:t>.</w:t>
      </w:r>
    </w:p>
    <w:p w14:paraId="499171E5" w14:textId="77777777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Vezérlő teljesítmény </w:t>
      </w:r>
    </w:p>
    <w:p w14:paraId="6BCB4717" w14:textId="774DC992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Teljesítmény erősítés</w:t>
      </w:r>
      <w:r w:rsidR="00C636A2" w:rsidRPr="004D19FD">
        <w:rPr>
          <w:rFonts w:cs="Times New Roman"/>
        </w:rPr>
        <w:t>.</w:t>
      </w:r>
    </w:p>
    <w:p w14:paraId="70732295" w14:textId="77777777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Nagyjelű erősítőkapcsolások</w:t>
      </w:r>
    </w:p>
    <w:p w14:paraId="0C029742" w14:textId="77777777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„A” osztályú teljesítmény erősítő: kapcsolási megoldások, elvi hatásfok, üzemi jellemzők, alkalmazás.</w:t>
      </w:r>
    </w:p>
    <w:p w14:paraId="5A716C75" w14:textId="77777777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„B” osztályú teljesítmény erősítő: kapcsolási megoldások, elvi hatásfok, üzemi jellemzők, alkalmazás.</w:t>
      </w:r>
    </w:p>
    <w:p w14:paraId="4C5AA828" w14:textId="3104F3DC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„AB” osztályú teljesítmény erősítő: kapcsolási megoldások, elvi hatásfok, üzemi jellemzők, alkalmazás</w:t>
      </w:r>
      <w:r w:rsidR="00C636A2" w:rsidRPr="004D19FD">
        <w:rPr>
          <w:rFonts w:cs="Times New Roman"/>
        </w:rPr>
        <w:t>.</w:t>
      </w:r>
    </w:p>
    <w:p w14:paraId="4CF1F6B3" w14:textId="7E3ACE30" w:rsidR="001B199C" w:rsidRPr="004D19FD" w:rsidRDefault="001B199C" w:rsidP="001B199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Nagyjelű erősítők munkapont beállítása. Védőáramkörök. Nagyjelű erősítők torzítása</w:t>
      </w:r>
      <w:r w:rsidR="00C636A2" w:rsidRPr="004D19FD">
        <w:rPr>
          <w:rFonts w:cs="Times New Roman"/>
        </w:rPr>
        <w:t>.</w:t>
      </w:r>
    </w:p>
    <w:p w14:paraId="799207A4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23C1DE1" w14:textId="77777777" w:rsidR="00A23F09" w:rsidRPr="004D19FD" w:rsidRDefault="00E928F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Oszcillátorok </w:t>
      </w:r>
    </w:p>
    <w:p w14:paraId="075331F5" w14:textId="260C1278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Oszcillátorok működési elve és felépítése</w:t>
      </w:r>
      <w:r w:rsidR="00C636A2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1DB0492A" w14:textId="382D4D60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Negatív ellenállást felhasználó oszcillátorok</w:t>
      </w:r>
      <w:r w:rsidR="00C636A2" w:rsidRPr="004D19FD">
        <w:rPr>
          <w:rFonts w:cs="Times New Roman"/>
        </w:rPr>
        <w:t>.</w:t>
      </w:r>
    </w:p>
    <w:p w14:paraId="0EF39CD6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Visszacsatolt oszcillátorok. Visszacsatolás (hurokerősítés). Amplitúdó feltétel. Fázisfeltétel</w:t>
      </w:r>
    </w:p>
    <w:p w14:paraId="32D489A5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LC oszcillátorok: tulajdonságok, általános berezgési feltétel. Transzformátoros csatolású kapcsolás. Meissner féle kapcsolás és a frekvencia meghatározó elem vizsgálata.</w:t>
      </w:r>
    </w:p>
    <w:p w14:paraId="1EB158DC" w14:textId="1160180E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Három pont kapcsolású oszcillátorok: Hartley-oszcillátor kapcsolás és a frekvencia meghatározó elem vizsgálata. Colpit</w:t>
      </w:r>
      <w:r w:rsidR="009746DD" w:rsidRPr="004D19FD">
        <w:rPr>
          <w:rFonts w:cs="Times New Roman"/>
        </w:rPr>
        <w:t>t</w:t>
      </w:r>
      <w:r w:rsidRPr="004D19FD">
        <w:rPr>
          <w:rFonts w:cs="Times New Roman"/>
        </w:rPr>
        <w:t>s-oszcillátor kapcsolás és a frekvencia meghatározó elem vizsgálata.</w:t>
      </w:r>
    </w:p>
    <w:p w14:paraId="14AAA234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Oszcillátorok alkalmazási területei, üzemi jellemzői.</w:t>
      </w:r>
    </w:p>
    <w:p w14:paraId="711D53CB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Kvarc oszcillátorok: alkalmazási terület, tulajdonságok, a rezgőkvarc elektromos tulajdonságai, frekvencia stabilitás.</w:t>
      </w:r>
    </w:p>
    <w:p w14:paraId="0D2487B6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RC oszcillátorok alkalmazási területei, tulajdonságai.</w:t>
      </w:r>
    </w:p>
    <w:p w14:paraId="4D77196C" w14:textId="77777777" w:rsidR="00A23F09" w:rsidRPr="004D19FD" w:rsidRDefault="00E928F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Wien-hidas oszcillátor: Wien-osztó, felépítés, átvitel és fázistolás, visszacsatolt erősítő.</w:t>
      </w:r>
    </w:p>
    <w:p w14:paraId="6D1728F0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8A5DD3" w14:textId="77777777" w:rsidR="00A23F09" w:rsidRPr="004D19FD" w:rsidRDefault="00E928F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Tápegységek </w:t>
      </w:r>
    </w:p>
    <w:p w14:paraId="533E2B03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tápegységek belső áramkörei:</w:t>
      </w:r>
    </w:p>
    <w:p w14:paraId="1304F73F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hálózati transzformátorok, feladata, üzemi jellemzői.</w:t>
      </w:r>
    </w:p>
    <w:p w14:paraId="408DE79B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Hálózati egyenirányítók: egyutas egyenirányítók. Kétutas egyenirányítók: Greatz-kapcsolás, közép-leágazásos kapcsolás.</w:t>
      </w:r>
    </w:p>
    <w:p w14:paraId="1EFAF63C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soros és párhuzamos stabilizálás elve.</w:t>
      </w:r>
    </w:p>
    <w:p w14:paraId="1CC515DE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Áteresztő tranzisztoros stabilizátor kapcsolások: a legegyszerűbb kivitel, fix kimeneti feszültségű stabilizátorok, változtatható kimeneti feszültségű stabilizátorok, kimeneti feszültség figyelése, áramkorlátozás, nagyáramú stabilizátorok.</w:t>
      </w:r>
    </w:p>
    <w:p w14:paraId="4FE4B6B8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Referenciafeszültség előállítása: Zener diódás megoldások, tranzisztoros referenciafeszültség források.</w:t>
      </w:r>
    </w:p>
    <w:p w14:paraId="14429F37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Integrált feszültség stabilizátorok felépítése, alkalmazása, jellemzői.</w:t>
      </w:r>
    </w:p>
    <w:p w14:paraId="5AE2C9CF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Változtatható kimeneti feszültségű stabilizátorok, kis feszültségű stabilizátorok; negatív feszültségű stabilizátorok. </w:t>
      </w:r>
    </w:p>
    <w:p w14:paraId="4964F951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Kapcsoló üzemű tápegységek:</w:t>
      </w:r>
    </w:p>
    <w:p w14:paraId="41BD8094" w14:textId="3CFE362A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Szekunder oldali kapcsolóüzemű tápegységek. Feszültségcsökkentő átalakító. A kapcsolójel előállítása</w:t>
      </w:r>
      <w:r w:rsidR="00C636A2" w:rsidRPr="004D19FD">
        <w:rPr>
          <w:rFonts w:cs="Times New Roman"/>
        </w:rPr>
        <w:t>.</w:t>
      </w:r>
    </w:p>
    <w:p w14:paraId="1DFA73AD" w14:textId="7F70BE5F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Feszültségnövelő kapcsolás.  Polaritás váltó kapcsolás. Tároló induktivitás nélküli polaritás váltó kapcsolás. Típusválaszték</w:t>
      </w:r>
      <w:r w:rsidR="00C636A2" w:rsidRPr="004D19FD">
        <w:rPr>
          <w:rFonts w:cs="Times New Roman"/>
        </w:rPr>
        <w:t>.</w:t>
      </w:r>
    </w:p>
    <w:p w14:paraId="2C347962" w14:textId="23444FE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Primer oldali kapcsoló üzemű tápegységek. Együtemű átalakítók. Ellenütemű átalakítók</w:t>
      </w:r>
      <w:r w:rsidR="00C636A2" w:rsidRPr="004D19FD">
        <w:rPr>
          <w:rFonts w:cs="Times New Roman"/>
        </w:rPr>
        <w:t>.</w:t>
      </w:r>
    </w:p>
    <w:p w14:paraId="74216DA7" w14:textId="77777777" w:rsidR="00E928F6" w:rsidRPr="004D19FD" w:rsidRDefault="00E928F6" w:rsidP="00E928F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Nagyfrekvenciás transzformátorok. Teljesítménykapcsolók. Kapcsolójel előállítása</w:t>
      </w:r>
    </w:p>
    <w:p w14:paraId="4178A3B1" w14:textId="77777777" w:rsidR="00A23F09" w:rsidRPr="004D19FD" w:rsidRDefault="00E928F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Integrált vezérlőkapcsolások.</w:t>
      </w:r>
    </w:p>
    <w:p w14:paraId="4C2C993D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5D47D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6899E9E8" w14:textId="1FCB7984" w:rsidR="00A23F09" w:rsidRPr="004D19FD" w:rsidRDefault="00811D1E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73AF4B3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A3343A4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3BB6B701" w14:textId="04A9C5F1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6B9785B1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EF0B975" w14:textId="77777777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6407958B" w14:textId="77777777" w:rsidR="00A23F09" w:rsidRPr="004D19FD" w:rsidRDefault="0088689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Elektronikai áramkörök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186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186</w:t>
      </w:r>
      <w:r w:rsidR="00A23F09" w:rsidRPr="004D19FD">
        <w:rPr>
          <w:rFonts w:cs="Times New Roman"/>
          <w:b/>
        </w:rPr>
        <w:t xml:space="preserve"> óra*</w:t>
      </w:r>
    </w:p>
    <w:p w14:paraId="1200DFBF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46946B97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6F06B74" w14:textId="5D189162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105714B0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7C16BB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524E4C22" w14:textId="0EBA2178" w:rsidR="00A23F09" w:rsidRPr="004D19FD" w:rsidRDefault="0088689B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Az elektronikai áramkörök gyakorlat tantárgy tanításának célja, hogy elmélyítse és kiegészítse a tantárgy tanulása során megismert elméleti alapokat. Gyakorlati példákon keresztül járuljon hozzá a tanulók elektronikai szemléletének kialakulásához. Formálja a tanulók elektronikus gondolkodásmódját</w:t>
      </w:r>
      <w:r w:rsidR="00C636A2" w:rsidRPr="004D19FD">
        <w:rPr>
          <w:rFonts w:cs="Times New Roman"/>
        </w:rPr>
        <w:t>.</w:t>
      </w:r>
    </w:p>
    <w:p w14:paraId="20CB898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B68877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3422B920" w14:textId="15A2B630" w:rsidR="00A23F09" w:rsidRPr="004D19FD" w:rsidRDefault="0088689B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</w:t>
      </w:r>
      <w:r w:rsidR="00C636A2" w:rsidRPr="004D19FD">
        <w:rPr>
          <w:rFonts w:cs="Times New Roman"/>
        </w:rPr>
        <w:t>.</w:t>
      </w:r>
    </w:p>
    <w:p w14:paraId="3324DDFD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864F2D3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43C4602B" w14:textId="77777777" w:rsidR="00A23F09" w:rsidRPr="004D19FD" w:rsidRDefault="00886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Digitális berendezések vizsgálata </w:t>
      </w:r>
    </w:p>
    <w:p w14:paraId="5FAA3174" w14:textId="1E340EC1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Digitális áramkörök jellemzőinek mérése</w:t>
      </w:r>
      <w:r w:rsidR="00C636A2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1F381532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Késleltetési idő mérése műkapcsolás segítségével.</w:t>
      </w:r>
    </w:p>
    <w:p w14:paraId="4591E1C6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szintek ellenőrzése különböző áramkörcsaládoknál.</w:t>
      </w:r>
    </w:p>
    <w:p w14:paraId="088F5521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Áramfelvétel, meghajtó képesség vizsgálata.</w:t>
      </w:r>
    </w:p>
    <w:p w14:paraId="7DC1918D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Funkcionális működés ellenőrzése igazságtáblázattal.</w:t>
      </w:r>
    </w:p>
    <w:p w14:paraId="05F9C1C4" w14:textId="4E26C83F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Kétállapotú billenő-körök működésének elemzése</w:t>
      </w:r>
      <w:r w:rsidR="00C636A2" w:rsidRPr="004D19FD">
        <w:rPr>
          <w:rFonts w:cs="Times New Roman"/>
        </w:rPr>
        <w:t>.</w:t>
      </w:r>
    </w:p>
    <w:p w14:paraId="598B3346" w14:textId="40DCF353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RS, JK, flip-flop megvalósítása NAND és NOR kapuk segítségével</w:t>
      </w:r>
      <w:r w:rsidR="00C636A2" w:rsidRPr="004D19FD">
        <w:rPr>
          <w:rFonts w:cs="Times New Roman"/>
        </w:rPr>
        <w:t>.</w:t>
      </w:r>
    </w:p>
    <w:p w14:paraId="4C3AF1AD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Logikai szintek mérése különböző bemenet vezérlése esetén,  </w:t>
      </w:r>
    </w:p>
    <w:p w14:paraId="0C564D3F" w14:textId="776F9A34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igazságtábla felvétele logikai függvény megadása</w:t>
      </w:r>
      <w:r w:rsidR="00C636A2" w:rsidRPr="004D19FD">
        <w:rPr>
          <w:rFonts w:cs="Times New Roman"/>
        </w:rPr>
        <w:t>.</w:t>
      </w:r>
    </w:p>
    <w:p w14:paraId="65DE23BB" w14:textId="0F7BC20B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Sorrendi hálózatok működésének a vizsgálata</w:t>
      </w:r>
      <w:r w:rsidR="00C636A2" w:rsidRPr="004D19FD">
        <w:rPr>
          <w:rFonts w:cs="Times New Roman"/>
        </w:rPr>
        <w:t>.</w:t>
      </w:r>
    </w:p>
    <w:p w14:paraId="160D9F78" w14:textId="19CFCAEF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Aszinkron számláló működésének vizsgálata</w:t>
      </w:r>
      <w:r w:rsidR="00C636A2" w:rsidRPr="004D19FD">
        <w:rPr>
          <w:rFonts w:cs="Times New Roman"/>
        </w:rPr>
        <w:t>.</w:t>
      </w:r>
    </w:p>
    <w:p w14:paraId="23AB6C9A" w14:textId="35322DD9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Flip-flopok kimeneti jeleinek felvétele oszcilloszkóp</w:t>
      </w:r>
    </w:p>
    <w:p w14:paraId="027217A8" w14:textId="6115BB6A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segítségével, állapot átmeneti tábla felvétele</w:t>
      </w:r>
      <w:r w:rsidR="00C636A2" w:rsidRPr="004D19FD">
        <w:rPr>
          <w:rFonts w:cs="Times New Roman"/>
        </w:rPr>
        <w:t>.</w:t>
      </w:r>
    </w:p>
    <w:p w14:paraId="6E0234FC" w14:textId="19C3CCB1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Aszinkron MSI számláló vizsgálata</w:t>
      </w:r>
      <w:r w:rsidR="00C636A2" w:rsidRPr="004D19FD">
        <w:rPr>
          <w:rFonts w:cs="Times New Roman"/>
        </w:rPr>
        <w:t>.</w:t>
      </w:r>
    </w:p>
    <w:p w14:paraId="65B7A726" w14:textId="07906D75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Szinkron számláló működésének vizsgálata</w:t>
      </w:r>
      <w:r w:rsidR="00C636A2" w:rsidRPr="004D19FD">
        <w:rPr>
          <w:rFonts w:cs="Times New Roman"/>
        </w:rPr>
        <w:t>.</w:t>
      </w:r>
    </w:p>
    <w:p w14:paraId="51945A75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Flip-flopok kimeneti jeleinek felvétele oszcilloszkóp segítségével, állapot átmeneti tábla felvétele</w:t>
      </w:r>
    </w:p>
    <w:p w14:paraId="435F2BCC" w14:textId="4AC3DC19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 Szinkron MSI számláló vizsgálata</w:t>
      </w:r>
      <w:r w:rsidR="00C636A2" w:rsidRPr="004D19FD">
        <w:rPr>
          <w:rFonts w:cs="Times New Roman"/>
        </w:rPr>
        <w:t>.</w:t>
      </w:r>
    </w:p>
    <w:p w14:paraId="351FFD2A" w14:textId="56DF8692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Frekvenciaosztás megvalósítása számláló segítségével</w:t>
      </w:r>
      <w:r w:rsidR="00C636A2" w:rsidRPr="004D19FD">
        <w:rPr>
          <w:rFonts w:cs="Times New Roman"/>
        </w:rPr>
        <w:t>.</w:t>
      </w:r>
    </w:p>
    <w:p w14:paraId="273FF5BF" w14:textId="583A608F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Funkcionális áramkörök alkalmazása</w:t>
      </w:r>
      <w:r w:rsidR="00C636A2" w:rsidRPr="004D19FD">
        <w:rPr>
          <w:rFonts w:cs="Times New Roman"/>
        </w:rPr>
        <w:t>.</w:t>
      </w:r>
    </w:p>
    <w:p w14:paraId="5BC370C9" w14:textId="52973FC4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Digitális áramkörök hibáinak felismerése, javítása</w:t>
      </w:r>
      <w:r w:rsidR="00C636A2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73CAA509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Digitális áramköri hibák típusai.</w:t>
      </w:r>
    </w:p>
    <w:p w14:paraId="402A3831" w14:textId="77777777" w:rsidR="0088689B" w:rsidRPr="004D19FD" w:rsidRDefault="0088689B" w:rsidP="008868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Hibakeresés módszerei kombinációs hálózatokban (visszafele </w:t>
      </w:r>
    </w:p>
    <w:p w14:paraId="2EBA7543" w14:textId="77777777" w:rsidR="00A23F09" w:rsidRPr="004D19FD" w:rsidRDefault="008868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lépegető és nyomvonal módszer, logikai diagnosztika).</w:t>
      </w:r>
    </w:p>
    <w:p w14:paraId="42314D6D" w14:textId="0F7618AC" w:rsidR="006C5FA1" w:rsidRPr="004D19FD" w:rsidRDefault="006C5FA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D/A és A/D átalakítók építése és mérése</w:t>
      </w:r>
      <w:r w:rsidR="00C636A2" w:rsidRPr="004D19FD">
        <w:rPr>
          <w:rFonts w:cs="Times New Roman"/>
        </w:rPr>
        <w:t>.</w:t>
      </w:r>
    </w:p>
    <w:p w14:paraId="78743060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70D4A7" w14:textId="77777777" w:rsidR="00A23F09" w:rsidRPr="004D19FD" w:rsidRDefault="008868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Erősítők alkalmazása </w:t>
      </w:r>
    </w:p>
    <w:p w14:paraId="2F9AD539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Többfokozatú erősítők építése és mérése</w:t>
      </w:r>
      <w:r w:rsidRPr="004D19FD">
        <w:rPr>
          <w:rFonts w:cs="Times New Roman"/>
        </w:rPr>
        <w:tab/>
      </w:r>
    </w:p>
    <w:p w14:paraId="61F2BB47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Munkaponti jellemzők mérése.</w:t>
      </w:r>
    </w:p>
    <w:p w14:paraId="38078F40" w14:textId="5041A01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Áramfelvétel mérése</w:t>
      </w:r>
      <w:r w:rsidR="00F03203" w:rsidRPr="004D19FD">
        <w:rPr>
          <w:rFonts w:cs="Times New Roman"/>
        </w:rPr>
        <w:t>.</w:t>
      </w:r>
    </w:p>
    <w:p w14:paraId="150F58C7" w14:textId="00A7F6E4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ellenállás mérése</w:t>
      </w:r>
      <w:r w:rsidR="00F03203" w:rsidRPr="004D19FD">
        <w:rPr>
          <w:rFonts w:cs="Times New Roman"/>
        </w:rPr>
        <w:t>.</w:t>
      </w:r>
    </w:p>
    <w:p w14:paraId="08CD8B8F" w14:textId="46B73C74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ellenállás mérése</w:t>
      </w:r>
      <w:r w:rsidR="00F03203" w:rsidRPr="004D19FD">
        <w:rPr>
          <w:rFonts w:cs="Times New Roman"/>
        </w:rPr>
        <w:t>.</w:t>
      </w:r>
    </w:p>
    <w:p w14:paraId="506FA871" w14:textId="03F75B5E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Feszültségerősítés mérése</w:t>
      </w:r>
      <w:r w:rsidR="00F03203" w:rsidRPr="004D19FD">
        <w:rPr>
          <w:rFonts w:cs="Times New Roman"/>
        </w:rPr>
        <w:t>.</w:t>
      </w:r>
    </w:p>
    <w:p w14:paraId="669DD96E" w14:textId="4378C5BE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Áramerősítés mérése</w:t>
      </w:r>
      <w:r w:rsidR="00F03203" w:rsidRPr="004D19FD">
        <w:rPr>
          <w:rFonts w:cs="Times New Roman"/>
        </w:rPr>
        <w:t>.</w:t>
      </w:r>
    </w:p>
    <w:p w14:paraId="50AB3DC2" w14:textId="0B46E464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Teljesítményerősítés mérése</w:t>
      </w:r>
      <w:r w:rsidR="00F03203" w:rsidRPr="004D19FD">
        <w:rPr>
          <w:rFonts w:cs="Times New Roman"/>
        </w:rPr>
        <w:t>.</w:t>
      </w:r>
    </w:p>
    <w:p w14:paraId="546D0B6D" w14:textId="5D8783A0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Kivezérelhetőség mérése</w:t>
      </w:r>
      <w:r w:rsidR="00F03203" w:rsidRPr="004D19FD">
        <w:rPr>
          <w:rFonts w:cs="Times New Roman"/>
        </w:rPr>
        <w:t>.</w:t>
      </w:r>
    </w:p>
    <w:p w14:paraId="765C272A" w14:textId="32D18856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 átvitel mérése</w:t>
      </w:r>
      <w:r w:rsidR="00F03203" w:rsidRPr="004D19FD">
        <w:rPr>
          <w:rFonts w:cs="Times New Roman"/>
        </w:rPr>
        <w:t>.</w:t>
      </w:r>
    </w:p>
    <w:p w14:paraId="48577CE7" w14:textId="2B6824B5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Lehetséges hibák felismerése és javítása</w:t>
      </w:r>
      <w:r w:rsidR="00F03203" w:rsidRPr="004D19FD">
        <w:rPr>
          <w:rFonts w:cs="Times New Roman"/>
        </w:rPr>
        <w:t>.</w:t>
      </w:r>
    </w:p>
    <w:p w14:paraId="5F5F937E" w14:textId="555508F2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RC csatolású erősítők építése és mérése</w:t>
      </w:r>
      <w:r w:rsidR="00F03203" w:rsidRPr="004D19FD">
        <w:rPr>
          <w:rFonts w:cs="Times New Roman"/>
        </w:rPr>
        <w:t>.</w:t>
      </w:r>
    </w:p>
    <w:p w14:paraId="70AA1FFD" w14:textId="3A4519E9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Munkaponti jellemzők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499A173C" w14:textId="07FFCC00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ellenállás mérése</w:t>
      </w:r>
      <w:r w:rsidR="00F03203" w:rsidRPr="004D19FD">
        <w:rPr>
          <w:rFonts w:cs="Times New Roman"/>
        </w:rPr>
        <w:t>.</w:t>
      </w:r>
    </w:p>
    <w:p w14:paraId="377A290C" w14:textId="7B41D2FE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ellenállás mérése</w:t>
      </w:r>
      <w:r w:rsidR="00F03203" w:rsidRPr="004D19FD">
        <w:rPr>
          <w:rFonts w:cs="Times New Roman"/>
        </w:rPr>
        <w:t>.</w:t>
      </w:r>
    </w:p>
    <w:p w14:paraId="64857970" w14:textId="274866E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Feszültségerősítés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6F90B3D9" w14:textId="1FA0F69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Áramerősítés mérése</w:t>
      </w:r>
      <w:r w:rsidR="00F03203" w:rsidRPr="004D19FD">
        <w:rPr>
          <w:rFonts w:cs="Times New Roman"/>
        </w:rPr>
        <w:t>.</w:t>
      </w:r>
    </w:p>
    <w:p w14:paraId="1D5076D5" w14:textId="4FA869BC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Teljesítményerősítés mérése</w:t>
      </w:r>
      <w:r w:rsidR="00F03203" w:rsidRPr="004D19FD">
        <w:rPr>
          <w:rFonts w:cs="Times New Roman"/>
        </w:rPr>
        <w:t>.</w:t>
      </w:r>
    </w:p>
    <w:p w14:paraId="32EB8B8B" w14:textId="1AA539D5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Kivezérelhetőség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115515E3" w14:textId="0AED2479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 átvitel mérése</w:t>
      </w:r>
      <w:r w:rsidR="00F03203" w:rsidRPr="004D19FD">
        <w:rPr>
          <w:rFonts w:cs="Times New Roman"/>
        </w:rPr>
        <w:t>.</w:t>
      </w:r>
    </w:p>
    <w:p w14:paraId="08355666" w14:textId="469CDAE6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Lehetséges hibák felismerése és javítása</w:t>
      </w:r>
      <w:r w:rsidR="00F03203" w:rsidRPr="004D19FD">
        <w:rPr>
          <w:rFonts w:cs="Times New Roman"/>
        </w:rPr>
        <w:t>.</w:t>
      </w:r>
    </w:p>
    <w:p w14:paraId="01402BA0" w14:textId="0A86721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Szélessávú erősítők vizsgálata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15D63ED1" w14:textId="62D3893C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Munkaponti jellemzők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5734996A" w14:textId="6844BB6E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ellenállás mérése</w:t>
      </w:r>
      <w:r w:rsidR="00F03203" w:rsidRPr="004D19FD">
        <w:rPr>
          <w:rFonts w:cs="Times New Roman"/>
        </w:rPr>
        <w:t>.</w:t>
      </w:r>
    </w:p>
    <w:p w14:paraId="17EE5369" w14:textId="2FD755BC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ellenállás   mérése</w:t>
      </w:r>
      <w:r w:rsidR="00F03203" w:rsidRPr="004D19FD">
        <w:rPr>
          <w:rFonts w:cs="Times New Roman"/>
        </w:rPr>
        <w:t>.</w:t>
      </w:r>
    </w:p>
    <w:p w14:paraId="2D02A17D" w14:textId="7300E0E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Feszültségerősítés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58F9F0AE" w14:textId="03C16620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Áramerősítés mérése</w:t>
      </w:r>
      <w:r w:rsidR="00F03203" w:rsidRPr="004D19FD">
        <w:rPr>
          <w:rFonts w:cs="Times New Roman"/>
        </w:rPr>
        <w:t>.</w:t>
      </w:r>
    </w:p>
    <w:p w14:paraId="07932CDD" w14:textId="2D778981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Teljesítményerősítés mérése</w:t>
      </w:r>
      <w:r w:rsidR="00F03203" w:rsidRPr="004D19FD">
        <w:rPr>
          <w:rFonts w:cs="Times New Roman"/>
        </w:rPr>
        <w:t>.</w:t>
      </w:r>
    </w:p>
    <w:p w14:paraId="342CD21C" w14:textId="07E75B7C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Kivezérelhetőség mérése</w:t>
      </w:r>
      <w:r w:rsidR="00F03203" w:rsidRPr="004D19FD">
        <w:rPr>
          <w:rFonts w:cs="Times New Roman"/>
        </w:rPr>
        <w:t>.</w:t>
      </w:r>
    </w:p>
    <w:p w14:paraId="36853C03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 átvitel mérése.</w:t>
      </w:r>
    </w:p>
    <w:p w14:paraId="305C0FA4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Lehetséges hibák felismerése és javítása.</w:t>
      </w:r>
    </w:p>
    <w:p w14:paraId="56D0C42B" w14:textId="6710AD89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Hangolt erősítők vizsgálata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22028B4D" w14:textId="05DE4361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Munkaponti jellemzők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56A6CF1B" w14:textId="3ACB953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ellenállás mérése</w:t>
      </w:r>
      <w:r w:rsidR="00F03203" w:rsidRPr="004D19FD">
        <w:rPr>
          <w:rFonts w:cs="Times New Roman"/>
        </w:rPr>
        <w:t>.</w:t>
      </w:r>
    </w:p>
    <w:p w14:paraId="5864193F" w14:textId="2F282291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ellenállás mérése</w:t>
      </w:r>
      <w:r w:rsidR="00F03203" w:rsidRPr="004D19FD">
        <w:rPr>
          <w:rFonts w:cs="Times New Roman"/>
        </w:rPr>
        <w:t>.</w:t>
      </w:r>
    </w:p>
    <w:p w14:paraId="132968F2" w14:textId="31C2E85F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Feszültségerősítés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36ABC456" w14:textId="1D595A3B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Áramerősítés mérése</w:t>
      </w:r>
      <w:r w:rsidR="00F03203" w:rsidRPr="004D19FD">
        <w:rPr>
          <w:rFonts w:cs="Times New Roman"/>
        </w:rPr>
        <w:t>.</w:t>
      </w:r>
    </w:p>
    <w:p w14:paraId="7697E876" w14:textId="51AD538D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Teljesítményerősítés mérése</w:t>
      </w:r>
      <w:r w:rsidR="00F03203" w:rsidRPr="004D19FD">
        <w:rPr>
          <w:rFonts w:cs="Times New Roman"/>
        </w:rPr>
        <w:t>.</w:t>
      </w:r>
    </w:p>
    <w:p w14:paraId="3CBDF32C" w14:textId="016B2836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Kivezérelhetőség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5E26C602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Frekvenciaátvitel mérése.</w:t>
      </w:r>
    </w:p>
    <w:p w14:paraId="10873191" w14:textId="06F246E2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Lehetséges hibák felismerése és javítása</w:t>
      </w:r>
      <w:r w:rsidR="00F03203" w:rsidRPr="004D19FD">
        <w:rPr>
          <w:rFonts w:cs="Times New Roman"/>
        </w:rPr>
        <w:t>.</w:t>
      </w:r>
    </w:p>
    <w:p w14:paraId="2D853E4D" w14:textId="1796067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Visszacsatolt erősítők vizsgálata</w:t>
      </w:r>
      <w:r w:rsidR="00F03203" w:rsidRPr="004D19FD">
        <w:rPr>
          <w:rFonts w:cs="Times New Roman"/>
        </w:rPr>
        <w:t>.</w:t>
      </w:r>
    </w:p>
    <w:p w14:paraId="6BB3D368" w14:textId="7183220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ellenállás mérése</w:t>
      </w:r>
      <w:r w:rsidR="00F03203" w:rsidRPr="004D19FD">
        <w:rPr>
          <w:rFonts w:cs="Times New Roman"/>
        </w:rPr>
        <w:t>.</w:t>
      </w:r>
    </w:p>
    <w:p w14:paraId="6CC228E6" w14:textId="4EBDC62A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ellenállás mérése</w:t>
      </w:r>
      <w:r w:rsidR="00F03203" w:rsidRPr="004D19FD">
        <w:rPr>
          <w:rFonts w:cs="Times New Roman"/>
        </w:rPr>
        <w:t>.</w:t>
      </w:r>
    </w:p>
    <w:p w14:paraId="6FA803F3" w14:textId="61682A79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Feszültségerősítés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1BAC7FFC" w14:textId="74324F6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Áramerősítés mérése</w:t>
      </w:r>
      <w:r w:rsidR="00F03203" w:rsidRPr="004D19FD">
        <w:rPr>
          <w:rFonts w:cs="Times New Roman"/>
        </w:rPr>
        <w:t>.</w:t>
      </w:r>
    </w:p>
    <w:p w14:paraId="43B6A004" w14:textId="491D0E64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Teljesítményerősítés mérése</w:t>
      </w:r>
      <w:r w:rsidR="00F03203" w:rsidRPr="004D19FD">
        <w:rPr>
          <w:rFonts w:cs="Times New Roman"/>
        </w:rPr>
        <w:t>.</w:t>
      </w:r>
    </w:p>
    <w:p w14:paraId="50259F81" w14:textId="61A4501B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Kivezérelhetőség mérése</w:t>
      </w:r>
      <w:r w:rsidR="00F03203" w:rsidRPr="004D19FD">
        <w:rPr>
          <w:rFonts w:cs="Times New Roman"/>
        </w:rPr>
        <w:t>.</w:t>
      </w:r>
    </w:p>
    <w:p w14:paraId="4E6500D6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Frekvenciaátvitel mérése.</w:t>
      </w:r>
    </w:p>
    <w:p w14:paraId="13DDFDF1" w14:textId="77A1F3D9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Lehetséges hibák felismerése és javítása</w:t>
      </w:r>
      <w:r w:rsidR="00F03203" w:rsidRPr="004D19FD">
        <w:rPr>
          <w:rFonts w:cs="Times New Roman"/>
        </w:rPr>
        <w:t>.</w:t>
      </w:r>
    </w:p>
    <w:p w14:paraId="4663C51E" w14:textId="1B14B615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Teljesítmény erősítők építése,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ab/>
      </w:r>
    </w:p>
    <w:p w14:paraId="7C8DDD12" w14:textId="049A0CFD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Munkaponti jellemzők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6966FF30" w14:textId="24F0F2B8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ellenállás mérése</w:t>
      </w:r>
      <w:r w:rsidR="00F03203" w:rsidRPr="004D19FD">
        <w:rPr>
          <w:rFonts w:cs="Times New Roman"/>
        </w:rPr>
        <w:t>.</w:t>
      </w:r>
    </w:p>
    <w:p w14:paraId="2F58B3D3" w14:textId="4A9C4825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ellenállás mérése</w:t>
      </w:r>
      <w:r w:rsidR="00F03203" w:rsidRPr="004D19FD">
        <w:rPr>
          <w:rFonts w:cs="Times New Roman"/>
        </w:rPr>
        <w:t>.</w:t>
      </w:r>
    </w:p>
    <w:p w14:paraId="78F761E4" w14:textId="6888A255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Feszültségerősítés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45736987" w14:textId="5CC8907C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Áramerősítés mérése</w:t>
      </w:r>
      <w:r w:rsidR="00F03203" w:rsidRPr="004D19FD">
        <w:rPr>
          <w:rFonts w:cs="Times New Roman"/>
        </w:rPr>
        <w:t>.</w:t>
      </w:r>
    </w:p>
    <w:p w14:paraId="77A44A10" w14:textId="155BDDAF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Teljesítményerősítés mérése</w:t>
      </w:r>
      <w:r w:rsidR="00F03203" w:rsidRPr="004D19FD">
        <w:rPr>
          <w:rFonts w:cs="Times New Roman"/>
        </w:rPr>
        <w:t>.</w:t>
      </w:r>
    </w:p>
    <w:p w14:paraId="74BA48D6" w14:textId="005446FD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Kivezérelhetőség mérése</w:t>
      </w:r>
      <w:r w:rsidR="00F03203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298931DB" w14:textId="77777777" w:rsidR="00D97CA2" w:rsidRPr="004D19FD" w:rsidRDefault="00D97CA2" w:rsidP="00D97CA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Frekvenciaátvitel mérése.</w:t>
      </w:r>
    </w:p>
    <w:p w14:paraId="0F4A58A2" w14:textId="3C34052B" w:rsidR="00A23F09" w:rsidRPr="004D19FD" w:rsidRDefault="00D97CA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Lehetséges hibák felismerése és javítása</w:t>
      </w:r>
      <w:r w:rsidR="00F03203" w:rsidRPr="004D19FD">
        <w:rPr>
          <w:rFonts w:cs="Times New Roman"/>
        </w:rPr>
        <w:t>.</w:t>
      </w:r>
    </w:p>
    <w:p w14:paraId="3236E990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AB0151" w14:textId="77777777" w:rsidR="00A23F09" w:rsidRPr="004D19FD" w:rsidRDefault="00D97CA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Oszcillátorok mérése </w:t>
      </w:r>
    </w:p>
    <w:p w14:paraId="5E5E6F9E" w14:textId="32B71160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oszcilláció feltételeinek vizsgálata. A rezgési frekvencia mérése. A rezgési feltételek vizsgálata. Amplitúdófeltétel. Fázisfeltétel</w:t>
      </w:r>
      <w:r w:rsidR="00F03203" w:rsidRPr="004D19FD">
        <w:rPr>
          <w:rFonts w:cs="Times New Roman"/>
        </w:rPr>
        <w:t>.</w:t>
      </w:r>
    </w:p>
    <w:p w14:paraId="67ECEF84" w14:textId="7777777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Torzítás mérése</w:t>
      </w:r>
    </w:p>
    <w:p w14:paraId="07AD831B" w14:textId="34224E11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Frekvenciastabilitás mérése</w:t>
      </w:r>
      <w:r w:rsidR="00F03203" w:rsidRPr="004D19FD">
        <w:rPr>
          <w:rFonts w:cs="Times New Roman"/>
        </w:rPr>
        <w:t>.</w:t>
      </w:r>
    </w:p>
    <w:p w14:paraId="268B68B8" w14:textId="7777777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Amplitúdó stabilitás mérése</w:t>
      </w:r>
    </w:p>
    <w:p w14:paraId="4D3D2060" w14:textId="2319B2E0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LC oszcillátorok jellemzőinek mérése</w:t>
      </w:r>
      <w:r w:rsidR="00F03203" w:rsidRPr="004D19FD">
        <w:rPr>
          <w:rFonts w:cs="Times New Roman"/>
        </w:rPr>
        <w:t>.</w:t>
      </w:r>
    </w:p>
    <w:p w14:paraId="3D0FF24B" w14:textId="2BF006E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Szelektív erősítő és amplitúdó határolás mérése</w:t>
      </w:r>
      <w:r w:rsidR="00F03203" w:rsidRPr="004D19FD">
        <w:rPr>
          <w:rFonts w:cs="Times New Roman"/>
        </w:rPr>
        <w:t>.</w:t>
      </w:r>
    </w:p>
    <w:p w14:paraId="27CF04E9" w14:textId="3245A95B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Kimeneti feszültség mérése különböző frekvenciák esetén</w:t>
      </w:r>
      <w:r w:rsidR="00F03203" w:rsidRPr="004D19FD">
        <w:rPr>
          <w:rFonts w:cs="Times New Roman"/>
        </w:rPr>
        <w:t>.</w:t>
      </w:r>
    </w:p>
    <w:p w14:paraId="4BFC1411" w14:textId="357ECEF1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Hangolási frekvencia meghatározása (maximális kimeneti feszültség)</w:t>
      </w:r>
      <w:r w:rsidR="00F03203" w:rsidRPr="004D19FD">
        <w:rPr>
          <w:rFonts w:cs="Times New Roman"/>
        </w:rPr>
        <w:t>.</w:t>
      </w:r>
    </w:p>
    <w:p w14:paraId="209ABD93" w14:textId="5CD5C6F2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Bemeneti és kimeneti feszültség mérése f0 frekvencián</w:t>
      </w:r>
      <w:r w:rsidR="00F03203" w:rsidRPr="004D19FD">
        <w:rPr>
          <w:rFonts w:cs="Times New Roman"/>
        </w:rPr>
        <w:t>.</w:t>
      </w:r>
    </w:p>
    <w:p w14:paraId="6B676B5E" w14:textId="103E1220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 </w:t>
      </w:r>
      <w:r w:rsidRPr="004D19FD">
        <w:rPr>
          <w:rFonts w:cs="Times New Roman"/>
        </w:rPr>
        <w:tab/>
        <w:t>Sávközépi erősítés meghatározása</w:t>
      </w:r>
      <w:r w:rsidR="00F03203" w:rsidRPr="004D19FD">
        <w:rPr>
          <w:rFonts w:cs="Times New Roman"/>
        </w:rPr>
        <w:t>.</w:t>
      </w:r>
    </w:p>
    <w:p w14:paraId="798EF379" w14:textId="0DB2B56E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erősítő sávszélességének mérése</w:t>
      </w:r>
      <w:r w:rsidR="006D3AD7" w:rsidRPr="004D19FD">
        <w:rPr>
          <w:rFonts w:cs="Times New Roman"/>
        </w:rPr>
        <w:t>.</w:t>
      </w:r>
    </w:p>
    <w:p w14:paraId="7C1F72BF" w14:textId="1BE6E2A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Colpitts-oszcillátor mérése</w:t>
      </w:r>
      <w:r w:rsidR="006D3AD7" w:rsidRPr="004D19FD">
        <w:rPr>
          <w:rFonts w:cs="Times New Roman"/>
        </w:rPr>
        <w:t>.</w:t>
      </w:r>
    </w:p>
    <w:p w14:paraId="5D820B16" w14:textId="0391E229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Áramfelvétel mérése</w:t>
      </w:r>
      <w:r w:rsidR="006D3AD7" w:rsidRPr="004D19FD">
        <w:rPr>
          <w:rFonts w:cs="Times New Roman"/>
        </w:rPr>
        <w:t>.</w:t>
      </w:r>
    </w:p>
    <w:p w14:paraId="60F03504" w14:textId="0E9DE8EF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Munkaponti adatok meghatározása</w:t>
      </w:r>
      <w:r w:rsidR="006D3AD7" w:rsidRPr="004D19FD">
        <w:rPr>
          <w:rFonts w:cs="Times New Roman"/>
        </w:rPr>
        <w:t>.</w:t>
      </w:r>
    </w:p>
    <w:p w14:paraId="7A2EB51D" w14:textId="5500DE3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visszacsatolt feszültség mérése</w:t>
      </w:r>
      <w:r w:rsidR="006D3AD7" w:rsidRPr="004D19FD">
        <w:rPr>
          <w:rFonts w:cs="Times New Roman"/>
        </w:rPr>
        <w:t>..</w:t>
      </w:r>
      <w:r w:rsidRPr="004D19FD">
        <w:rPr>
          <w:rFonts w:cs="Times New Roman"/>
        </w:rPr>
        <w:t xml:space="preserve">  </w:t>
      </w:r>
    </w:p>
    <w:p w14:paraId="6CE7117E" w14:textId="7777777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Visszacsatoló hálózat β átvitelének meghatározása</w:t>
      </w:r>
    </w:p>
    <w:p w14:paraId="779707A1" w14:textId="1D5AB5E9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RC-oszcillátorok jellemzőink mérése</w:t>
      </w:r>
      <w:r w:rsidR="006D3AD7" w:rsidRPr="004D19FD">
        <w:rPr>
          <w:rFonts w:cs="Times New Roman"/>
        </w:rPr>
        <w:t>.</w:t>
      </w:r>
    </w:p>
    <w:p w14:paraId="780CAB3D" w14:textId="3C0166C3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Szűrőkapcsolások jellemzőinek mérése</w:t>
      </w:r>
      <w:r w:rsidR="006D3AD7" w:rsidRPr="004D19FD">
        <w:rPr>
          <w:rFonts w:cs="Times New Roman"/>
        </w:rPr>
        <w:t>.</w:t>
      </w:r>
    </w:p>
    <w:p w14:paraId="191237D4" w14:textId="1CD02CBF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Feszültségátvitel (csillapítás) mérése</w:t>
      </w:r>
      <w:r w:rsidR="006D3AD7" w:rsidRPr="004D19FD">
        <w:rPr>
          <w:rFonts w:cs="Times New Roman"/>
        </w:rPr>
        <w:t>.</w:t>
      </w:r>
    </w:p>
    <w:p w14:paraId="6AF46C72" w14:textId="7951500F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Fázismenet mérése</w:t>
      </w:r>
      <w:r w:rsidR="006D3AD7" w:rsidRPr="004D19FD">
        <w:rPr>
          <w:rFonts w:cs="Times New Roman"/>
        </w:rPr>
        <w:t>.</w:t>
      </w:r>
    </w:p>
    <w:p w14:paraId="3DF1469A" w14:textId="3F7943E3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Fázistolós oszcillátor mérése</w:t>
      </w:r>
      <w:r w:rsidR="006D3AD7" w:rsidRPr="004D19FD">
        <w:rPr>
          <w:rFonts w:cs="Times New Roman"/>
        </w:rPr>
        <w:t>.</w:t>
      </w:r>
    </w:p>
    <w:p w14:paraId="6C2E5F14" w14:textId="4B5230E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visszacsatolt feszültség mérése f0 frekvencián</w:t>
      </w:r>
      <w:r w:rsidR="006D3AD7" w:rsidRPr="004D19FD">
        <w:rPr>
          <w:rFonts w:cs="Times New Roman"/>
        </w:rPr>
        <w:t>.</w:t>
      </w:r>
    </w:p>
    <w:p w14:paraId="4A027A00" w14:textId="2B2AE5CF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Visszacsatoló hálózat β átvitelének meghatározása</w:t>
      </w:r>
      <w:r w:rsidR="006D3AD7" w:rsidRPr="004D19FD">
        <w:rPr>
          <w:rFonts w:cs="Times New Roman"/>
        </w:rPr>
        <w:t>.</w:t>
      </w:r>
    </w:p>
    <w:p w14:paraId="5C0F3607" w14:textId="27BF1283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erősítésszabályozás nélküli erősítő feszültségerősítésének és fázistolásának mérése</w:t>
      </w:r>
      <w:r w:rsidR="006D3AD7" w:rsidRPr="004D19FD">
        <w:rPr>
          <w:rFonts w:cs="Times New Roman"/>
        </w:rPr>
        <w:t>.</w:t>
      </w:r>
    </w:p>
    <w:p w14:paraId="4E989730" w14:textId="6835FD09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Amplitúdó szabályozás vizsgálata</w:t>
      </w:r>
      <w:r w:rsidR="006D3AD7" w:rsidRPr="004D19FD">
        <w:rPr>
          <w:rFonts w:cs="Times New Roman"/>
        </w:rPr>
        <w:t>.</w:t>
      </w:r>
    </w:p>
    <w:p w14:paraId="4EECF4D0" w14:textId="7A392D1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Wien-hidas oszcillátor építése, mérése</w:t>
      </w:r>
      <w:r w:rsidR="006D3AD7" w:rsidRPr="004D19FD">
        <w:rPr>
          <w:rFonts w:cs="Times New Roman"/>
        </w:rPr>
        <w:t>.</w:t>
      </w:r>
    </w:p>
    <w:p w14:paraId="7378AA5F" w14:textId="7E84B27C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Wien osztó átvitelének mérése különböző frekvencián</w:t>
      </w:r>
      <w:r w:rsidR="006D3AD7" w:rsidRPr="004D19FD">
        <w:rPr>
          <w:rFonts w:cs="Times New Roman"/>
        </w:rPr>
        <w:t>.</w:t>
      </w:r>
    </w:p>
    <w:p w14:paraId="772D0468" w14:textId="43C0301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maximális átvitelhez tartozó frekvencia meghatározása</w:t>
      </w:r>
      <w:r w:rsidR="006D3AD7" w:rsidRPr="004D19FD">
        <w:rPr>
          <w:rFonts w:cs="Times New Roman"/>
        </w:rPr>
        <w:t>.</w:t>
      </w:r>
    </w:p>
    <w:p w14:paraId="150EFA67" w14:textId="1A1D119E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visszacsatolt feszültség mérése f0 frekvencián</w:t>
      </w:r>
      <w:r w:rsidR="006D3AD7" w:rsidRPr="004D19FD">
        <w:rPr>
          <w:rFonts w:cs="Times New Roman"/>
        </w:rPr>
        <w:t>.</w:t>
      </w:r>
    </w:p>
    <w:p w14:paraId="7AA8F531" w14:textId="68398F85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Visszacsatoló hálózat β átvitelének meghatározása</w:t>
      </w:r>
      <w:r w:rsidR="006D3AD7" w:rsidRPr="004D19FD">
        <w:rPr>
          <w:rFonts w:cs="Times New Roman"/>
        </w:rPr>
        <w:t>.</w:t>
      </w:r>
    </w:p>
    <w:p w14:paraId="3ED34659" w14:textId="0343D935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Kristály oszcillátorok vizsgálata</w:t>
      </w:r>
      <w:r w:rsidR="006D3AD7" w:rsidRPr="004D19FD">
        <w:rPr>
          <w:rFonts w:cs="Times New Roman"/>
        </w:rPr>
        <w:t>.</w:t>
      </w:r>
    </w:p>
    <w:p w14:paraId="4A3E8D63" w14:textId="5CF06B58" w:rsidR="00A23F09" w:rsidRPr="004D19FD" w:rsidRDefault="005A39D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Kristály oszcillátor jellemzőinek meghatározása</w:t>
      </w:r>
      <w:r w:rsidR="006D3AD7" w:rsidRPr="004D19FD">
        <w:rPr>
          <w:rFonts w:cs="Times New Roman"/>
        </w:rPr>
        <w:t>.</w:t>
      </w:r>
    </w:p>
    <w:p w14:paraId="5CC2ECA0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FC91EA" w14:textId="77777777" w:rsidR="00A23F09" w:rsidRPr="004D19FD" w:rsidRDefault="005A39D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Tápegységek mérése</w:t>
      </w:r>
    </w:p>
    <w:p w14:paraId="4076850A" w14:textId="413F326E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egyenirányítók vizsgálata</w:t>
      </w:r>
      <w:r w:rsidR="00C87B12" w:rsidRPr="004D19FD">
        <w:rPr>
          <w:rFonts w:cs="Times New Roman"/>
        </w:rPr>
        <w:t>.</w:t>
      </w:r>
    </w:p>
    <w:p w14:paraId="1DDAB1F8" w14:textId="307E6DF8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Egyutas egyenirányító vizsgálata</w:t>
      </w:r>
      <w:r w:rsidR="00C87B12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69EA28B2" w14:textId="7D4D8BEC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 nélkül</w:t>
      </w:r>
      <w:r w:rsidR="00C87B12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572817F1" w14:textId="22FDCBDB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kondenzátorral</w:t>
      </w:r>
      <w:r w:rsidR="00C87B12" w:rsidRPr="004D19FD">
        <w:rPr>
          <w:rFonts w:cs="Times New Roman"/>
        </w:rPr>
        <w:t>.</w:t>
      </w:r>
    </w:p>
    <w:p w14:paraId="382B6C3E" w14:textId="7D82526B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4D19FD">
        <w:rPr>
          <w:rFonts w:cs="Times New Roman"/>
        </w:rPr>
        <w:tab/>
        <w:t>Búgófeszültség mérése különböző kondenzátor és ellenállásértékek (időállandó esetén)</w:t>
      </w:r>
      <w:r w:rsidR="00C87B12" w:rsidRPr="004D19FD">
        <w:rPr>
          <w:rFonts w:cs="Times New Roman"/>
        </w:rPr>
        <w:t>.</w:t>
      </w:r>
    </w:p>
    <w:p w14:paraId="74E44B61" w14:textId="0BA0C61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Közép kivezetéses, kétutas egyenirányító vizsgálata</w:t>
      </w:r>
      <w:r w:rsidR="00C87B12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752CC5AA" w14:textId="31DD0819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 nélkül</w:t>
      </w:r>
      <w:r w:rsidR="00C87B12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51A80DA8" w14:textId="078C7E74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kondenzátorral</w:t>
      </w:r>
      <w:r w:rsidR="00C87B12" w:rsidRPr="004D19FD">
        <w:rPr>
          <w:rFonts w:cs="Times New Roman"/>
        </w:rPr>
        <w:t>.</w:t>
      </w:r>
    </w:p>
    <w:p w14:paraId="3720CC76" w14:textId="33DBD3A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4D19FD">
        <w:rPr>
          <w:rFonts w:cs="Times New Roman"/>
        </w:rPr>
        <w:tab/>
        <w:t>Búgófeszültség mérése különböző kondenzátor és ellenállásértékek (időállandó esetén)</w:t>
      </w:r>
      <w:r w:rsidR="00C87B12" w:rsidRPr="004D19FD">
        <w:rPr>
          <w:rFonts w:cs="Times New Roman"/>
        </w:rPr>
        <w:t>.</w:t>
      </w:r>
    </w:p>
    <w:p w14:paraId="005089F6" w14:textId="77777777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Graetz-hidas egyenirányító kapcsolás mérése.</w:t>
      </w:r>
    </w:p>
    <w:p w14:paraId="2CC95399" w14:textId="4055FF94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 nélkül</w:t>
      </w:r>
      <w:r w:rsidR="00C87B12" w:rsidRPr="004D19FD">
        <w:rPr>
          <w:rFonts w:cs="Times New Roman"/>
        </w:rPr>
        <w:t>.</w:t>
      </w:r>
    </w:p>
    <w:p w14:paraId="4298D506" w14:textId="3E3A9A32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kondenzátorral</w:t>
      </w:r>
      <w:r w:rsidR="00C87B12" w:rsidRPr="004D19FD">
        <w:rPr>
          <w:rFonts w:cs="Times New Roman"/>
        </w:rPr>
        <w:t>.</w:t>
      </w:r>
    </w:p>
    <w:p w14:paraId="7C311121" w14:textId="693A4A4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4D19FD">
        <w:rPr>
          <w:rFonts w:cs="Times New Roman"/>
        </w:rPr>
        <w:tab/>
        <w:t>Búgófeszültség mérése különböző kondenzátor és ellenállásértékek (időállandó esetén)</w:t>
      </w:r>
      <w:r w:rsidR="00C87B12" w:rsidRPr="004D19FD">
        <w:rPr>
          <w:rFonts w:cs="Times New Roman"/>
        </w:rPr>
        <w:t>.</w:t>
      </w:r>
    </w:p>
    <w:p w14:paraId="016B29E9" w14:textId="7C415984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Feszültségtöbbszöröző vizsgálata</w:t>
      </w:r>
      <w:r w:rsidR="00C87B12" w:rsidRPr="004D19FD">
        <w:rPr>
          <w:rFonts w:cs="Times New Roman"/>
        </w:rPr>
        <w:t>.</w:t>
      </w:r>
    </w:p>
    <w:p w14:paraId="07337A22" w14:textId="72140C38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egyenirányító kapcsolások vizsgálata</w:t>
      </w:r>
      <w:r w:rsidR="00C87B12" w:rsidRPr="004D19FD">
        <w:rPr>
          <w:rFonts w:cs="Times New Roman"/>
        </w:rPr>
        <w:t>.</w:t>
      </w:r>
    </w:p>
    <w:p w14:paraId="5CE11D74" w14:textId="0625B682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Műveleti erősítős egyutas egyenirányító vizsgálata</w:t>
      </w:r>
      <w:r w:rsidR="00C87B12" w:rsidRPr="004D19FD">
        <w:rPr>
          <w:rFonts w:cs="Times New Roman"/>
        </w:rPr>
        <w:t>.</w:t>
      </w:r>
    </w:p>
    <w:p w14:paraId="4333CBD6" w14:textId="583A69C0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 nélkül</w:t>
      </w:r>
      <w:r w:rsidR="00C87B12" w:rsidRPr="004D19FD">
        <w:rPr>
          <w:rFonts w:cs="Times New Roman"/>
        </w:rPr>
        <w:t>.</w:t>
      </w:r>
    </w:p>
    <w:p w14:paraId="351FA710" w14:textId="40E13D21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kondenzátorral</w:t>
      </w:r>
      <w:r w:rsidR="00C87B12" w:rsidRPr="004D19FD">
        <w:rPr>
          <w:rFonts w:cs="Times New Roman"/>
        </w:rPr>
        <w:t>.</w:t>
      </w:r>
    </w:p>
    <w:p w14:paraId="1A58CDE2" w14:textId="1BF300E5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Búgófeszültség mérése különböző kondenzátor és ellenállásértékek (időállandó esetén)</w:t>
      </w:r>
      <w:r w:rsidR="00C87B12" w:rsidRPr="004D19FD">
        <w:rPr>
          <w:rFonts w:cs="Times New Roman"/>
        </w:rPr>
        <w:t>.</w:t>
      </w:r>
    </w:p>
    <w:p w14:paraId="5BDF0C00" w14:textId="547605DD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Átlagértékmérő műveleti erősítős kétutas egyenirányító vizsgálata</w:t>
      </w:r>
      <w:r w:rsidR="00C87B12" w:rsidRPr="004D19FD">
        <w:rPr>
          <w:rFonts w:cs="Times New Roman"/>
        </w:rPr>
        <w:t>.</w:t>
      </w:r>
    </w:p>
    <w:p w14:paraId="16DC3EFC" w14:textId="7EEC1462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 nélkül</w:t>
      </w:r>
      <w:r w:rsidR="00C87B12" w:rsidRPr="004D19FD">
        <w:rPr>
          <w:rFonts w:cs="Times New Roman"/>
        </w:rPr>
        <w:t>.</w:t>
      </w:r>
    </w:p>
    <w:p w14:paraId="1A68FB01" w14:textId="57AA09D1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Jelalak vizsgálat puffer kondenzátorral</w:t>
      </w:r>
      <w:r w:rsidR="00C87B12" w:rsidRPr="004D19FD">
        <w:rPr>
          <w:rFonts w:cs="Times New Roman"/>
        </w:rPr>
        <w:t>.</w:t>
      </w:r>
    </w:p>
    <w:p w14:paraId="48720458" w14:textId="31476F91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4D19FD">
        <w:rPr>
          <w:rFonts w:cs="Times New Roman"/>
        </w:rPr>
        <w:tab/>
        <w:t>Búgófeszültség mérése különböző kondenzátor és ellenállásértékek (időállandó esetén)</w:t>
      </w:r>
      <w:r w:rsidR="00C87B12" w:rsidRPr="004D19FD">
        <w:rPr>
          <w:rFonts w:cs="Times New Roman"/>
        </w:rPr>
        <w:t>.</w:t>
      </w:r>
    </w:p>
    <w:p w14:paraId="591D7989" w14:textId="1C8FE2F2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Stabilizátorok építése, mérése</w:t>
      </w:r>
      <w:r w:rsidR="00C87B12" w:rsidRPr="004D19FD">
        <w:rPr>
          <w:rFonts w:cs="Times New Roman"/>
        </w:rPr>
        <w:t>.</w:t>
      </w:r>
    </w:p>
    <w:p w14:paraId="5ACC673E" w14:textId="57022C83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Elemi stabilizátorok vizsgálata</w:t>
      </w:r>
      <w:r w:rsidR="00C87B12" w:rsidRPr="004D19FD">
        <w:rPr>
          <w:rFonts w:cs="Times New Roman"/>
        </w:rPr>
        <w:t>.</w:t>
      </w:r>
    </w:p>
    <w:p w14:paraId="6EA193A1" w14:textId="09728C30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Terhelőáram és stabilizált kimeneti feszültség mérése különböző bemeneti feszültségek estén</w:t>
      </w:r>
      <w:r w:rsidR="00C87B12" w:rsidRPr="004D19FD">
        <w:rPr>
          <w:rFonts w:cs="Times New Roman"/>
        </w:rPr>
        <w:t>.</w:t>
      </w:r>
    </w:p>
    <w:p w14:paraId="47A98D16" w14:textId="0A78C4D0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Áteresztő tranzisztoros stabilizátor vizsgálata</w:t>
      </w:r>
      <w:r w:rsidR="00C87B12" w:rsidRPr="004D19FD">
        <w:rPr>
          <w:rFonts w:cs="Times New Roman"/>
        </w:rPr>
        <w:t>.</w:t>
      </w:r>
    </w:p>
    <w:p w14:paraId="4E9659BC" w14:textId="56231BF4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Terhelőáram és stabilizált kimeneti feszültség mérése különböző terhelő ellenállások esetén</w:t>
      </w:r>
      <w:r w:rsidR="00C87B12" w:rsidRPr="004D19FD">
        <w:rPr>
          <w:rFonts w:cs="Times New Roman"/>
        </w:rPr>
        <w:t>.</w:t>
      </w:r>
    </w:p>
    <w:p w14:paraId="78FD6BD7" w14:textId="1BF448EB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Tranzisztor disszipációs teljesítményének meghatározása</w:t>
      </w:r>
      <w:r w:rsidR="00C87B12" w:rsidRPr="004D19FD">
        <w:rPr>
          <w:rFonts w:cs="Times New Roman"/>
        </w:rPr>
        <w:t>.</w:t>
      </w:r>
    </w:p>
    <w:p w14:paraId="2D1F228C" w14:textId="059E1AB8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Integrált stabilizátorok vizsgálata</w:t>
      </w:r>
      <w:r w:rsidR="00C87B12" w:rsidRPr="004D19FD">
        <w:rPr>
          <w:rFonts w:cs="Times New Roman"/>
        </w:rPr>
        <w:t>.</w:t>
      </w:r>
    </w:p>
    <w:p w14:paraId="1E7D300D" w14:textId="624EC6FA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Terhelőáram és stabilizált kimeneti feszültség mérése különböző terhelő ellenállások esetén</w:t>
      </w:r>
      <w:r w:rsidR="002116E4" w:rsidRPr="004D19FD">
        <w:rPr>
          <w:rFonts w:cs="Times New Roman"/>
        </w:rPr>
        <w:t>.</w:t>
      </w:r>
    </w:p>
    <w:p w14:paraId="43A9185F" w14:textId="03345E6F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Maximális terhelőáramnál a minimális bemeneti feszültség meghatározása</w:t>
      </w:r>
      <w:r w:rsidR="002116E4" w:rsidRPr="004D19FD">
        <w:rPr>
          <w:rFonts w:cs="Times New Roman"/>
        </w:rPr>
        <w:t>.</w:t>
      </w:r>
    </w:p>
    <w:p w14:paraId="4918D073" w14:textId="0B17743C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Stabilizált kimeneti feszültség mérése maximális terhelőáramnál a tápfeszültség növelésekor</w:t>
      </w:r>
      <w:r w:rsidR="002116E4" w:rsidRPr="004D19FD">
        <w:rPr>
          <w:rFonts w:cs="Times New Roman"/>
        </w:rPr>
        <w:t>.</w:t>
      </w:r>
    </w:p>
    <w:p w14:paraId="5801A0BF" w14:textId="1DD2E636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Kapcsolóüzemű stabilizátorok vizsgálata</w:t>
      </w:r>
      <w:r w:rsidR="002116E4" w:rsidRPr="004D19FD">
        <w:rPr>
          <w:rFonts w:cs="Times New Roman"/>
        </w:rPr>
        <w:t>.</w:t>
      </w:r>
    </w:p>
    <w:p w14:paraId="5180987A" w14:textId="3ED669DE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Feszültségcsökkentő kapcsolóüzemű stabilizátor</w:t>
      </w:r>
      <w:r w:rsidR="002116E4" w:rsidRPr="004D19FD">
        <w:rPr>
          <w:rFonts w:cs="Times New Roman"/>
        </w:rPr>
        <w:t>.</w:t>
      </w:r>
    </w:p>
    <w:p w14:paraId="4D665909" w14:textId="42A84673" w:rsidR="005A39D7" w:rsidRPr="004D19FD" w:rsidRDefault="005A39D7" w:rsidP="005A39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Feszültségnövelő kapcsolóüzemű stabilizátor</w:t>
      </w:r>
      <w:r w:rsidR="002116E4" w:rsidRPr="004D19FD">
        <w:rPr>
          <w:rFonts w:cs="Times New Roman"/>
        </w:rPr>
        <w:t>.</w:t>
      </w:r>
    </w:p>
    <w:p w14:paraId="6A728A81" w14:textId="4CA36F03" w:rsidR="00A23F09" w:rsidRPr="004D19FD" w:rsidRDefault="005A39D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Visszahajló jelleggörbéjű túláram-védelem vizsgálata</w:t>
      </w:r>
      <w:r w:rsidR="002116E4" w:rsidRPr="004D19FD">
        <w:rPr>
          <w:rFonts w:cs="Times New Roman"/>
        </w:rPr>
        <w:t>.</w:t>
      </w:r>
    </w:p>
    <w:p w14:paraId="5CF9CB87" w14:textId="77777777" w:rsidR="00F874CA" w:rsidRPr="004D19FD" w:rsidRDefault="00F874C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A2043B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42D2BD77" w14:textId="21F18538" w:rsidR="00A23F09" w:rsidRPr="004D19FD" w:rsidRDefault="009746DD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29BB4CF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8F9F0C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27970784" w14:textId="351F3D21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68082B4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9CC35E7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A3CC0C7" w14:textId="77777777" w:rsidR="00A23F09" w:rsidRPr="004D19FD" w:rsidRDefault="00A23F09" w:rsidP="00A23F09">
      <w:pPr>
        <w:rPr>
          <w:rFonts w:cs="Times New Roman"/>
        </w:rPr>
      </w:pPr>
    </w:p>
    <w:p w14:paraId="57BC4E4F" w14:textId="77777777" w:rsidR="00A23F09" w:rsidRPr="004D19F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6E15197E" w14:textId="77777777" w:rsidR="00A23F09" w:rsidRPr="004D19FD" w:rsidRDefault="00C71E22" w:rsidP="00A23F09">
      <w:pPr>
        <w:spacing w:after="480"/>
        <w:jc w:val="center"/>
        <w:rPr>
          <w:rFonts w:cs="Times New Roman"/>
          <w:b/>
          <w:sz w:val="36"/>
        </w:rPr>
      </w:pPr>
      <w:bookmarkStart w:id="10" w:name="_Hlk505433700"/>
      <w:r w:rsidRPr="004D19FD">
        <w:rPr>
          <w:rFonts w:cs="Times New Roman"/>
          <w:b/>
          <w:sz w:val="36"/>
        </w:rPr>
        <w:t>1001</w:t>
      </w:r>
      <w:r w:rsidR="00471117" w:rsidRPr="004D19FD">
        <w:rPr>
          <w:rFonts w:cs="Times New Roman"/>
          <w:b/>
          <w:sz w:val="36"/>
        </w:rPr>
        <w:t>4</w:t>
      </w:r>
      <w:r w:rsidRPr="004D19FD">
        <w:rPr>
          <w:rFonts w:cs="Times New Roman"/>
          <w:b/>
          <w:sz w:val="36"/>
        </w:rPr>
        <w:t>-16</w:t>
      </w:r>
      <w:r w:rsidR="00A23F09" w:rsidRPr="004D19FD">
        <w:rPr>
          <w:rFonts w:cs="Times New Roman"/>
          <w:b/>
          <w:sz w:val="36"/>
        </w:rPr>
        <w:t xml:space="preserve"> </w:t>
      </w:r>
      <w:bookmarkEnd w:id="10"/>
      <w:r w:rsidR="00A23F09" w:rsidRPr="004D19FD">
        <w:rPr>
          <w:rFonts w:cs="Times New Roman"/>
          <w:b/>
          <w:sz w:val="36"/>
        </w:rPr>
        <w:t xml:space="preserve">azonosító </w:t>
      </w:r>
      <w:bookmarkStart w:id="11" w:name="_Hlk505433741"/>
      <w:r w:rsidR="00A23F09" w:rsidRPr="004D19FD">
        <w:rPr>
          <w:rFonts w:cs="Times New Roman"/>
          <w:b/>
          <w:sz w:val="36"/>
        </w:rPr>
        <w:t>számú</w:t>
      </w:r>
    </w:p>
    <w:bookmarkEnd w:id="11"/>
    <w:p w14:paraId="3A7FED16" w14:textId="77777777" w:rsidR="00A23F09" w:rsidRPr="004D19FD" w:rsidRDefault="00471117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Mechatronikai rendszerek</w:t>
      </w:r>
    </w:p>
    <w:p w14:paraId="58B737A3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07DE4F78" w14:textId="77777777" w:rsidR="00A23F09" w:rsidRPr="004D19F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769B6D9B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43C8CA4B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9058A2C" w14:textId="465228B8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7F4145" w:rsidRPr="004D19FD">
        <w:rPr>
          <w:rFonts w:cs="Times New Roman"/>
        </w:rPr>
        <w:t>1001</w:t>
      </w:r>
      <w:r w:rsidR="00A84734" w:rsidRPr="004D19FD">
        <w:rPr>
          <w:rFonts w:cs="Times New Roman"/>
        </w:rPr>
        <w:t>4</w:t>
      </w:r>
      <w:r w:rsidR="007F4145" w:rsidRPr="004D19FD">
        <w:rPr>
          <w:rFonts w:cs="Times New Roman"/>
        </w:rPr>
        <w:t>-16</w:t>
      </w:r>
      <w:r w:rsidRPr="004D19FD">
        <w:rPr>
          <w:rFonts w:cs="Times New Roman"/>
        </w:rPr>
        <w:t xml:space="preserve"> azonosító számú </w:t>
      </w:r>
      <w:r w:rsidR="00A84734" w:rsidRPr="004D19FD">
        <w:rPr>
          <w:rFonts w:cs="Times New Roman"/>
        </w:rPr>
        <w:t xml:space="preserve">Mechatronika </w:t>
      </w:r>
      <w:r w:rsidRPr="004D19FD">
        <w:rPr>
          <w:rFonts w:cs="Times New Roman"/>
        </w:rPr>
        <w:t xml:space="preserve">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Ind w:w="-6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920"/>
        <w:gridCol w:w="758"/>
        <w:gridCol w:w="758"/>
      </w:tblGrid>
      <w:tr w:rsidR="004D19FD" w:rsidRPr="004D19FD" w14:paraId="2E09252B" w14:textId="77777777" w:rsidTr="00EE0332">
        <w:trPr>
          <w:cantSplit/>
          <w:trHeight w:val="2291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92752E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1A62C37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Mechatronika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EFB3744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Mechatronika gyakorlat</w:t>
            </w:r>
          </w:p>
        </w:tc>
      </w:tr>
      <w:tr w:rsidR="004D19FD" w:rsidRPr="004D19FD" w14:paraId="7E2ECC75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E3A0D0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9D1C43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5201DF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CAD0C6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669F3C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Kezeli az automatizált berendezéseket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7AF04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020DB5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C99F65A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C0C7BC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Elektronikus vezérléseket kezel,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B3500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D1DF2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6A1EFF1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8C9F1B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Elektronikus szabályozásokat kezel,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0A26F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424B7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D04F39C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7EC48B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Távvezérléseket alkalmaz, működtet (vezetékes)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6FA17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505EB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EEC6F1C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026916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Távvezérléseket alkalmaz, működtet (vezeték nélküli)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63A6D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7C1B60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2145159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6F6DEC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Előírás alapján elindítja /leállítja a rendszert, vagy alrendszert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8CE06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4AD79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9B7F68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81AF14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Érzékelőket, végrehajtókat, jelátalakítókat, tápegységeket ellenőriz és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2673BF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334C4A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F6E7A4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78B0AC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Üzemi beállításokat végez a folyamatirányító rendszereken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1E68FD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E75B9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156C1B0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56B30A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Üzemi beállításokat végez digitális vezérlőkön, szabályzókon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F6306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68F3C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039E93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514205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Számítógépes tesztprogramokat futtat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EA5C9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B0667" w14:textId="77777777" w:rsidR="009746DD" w:rsidRPr="004D19FD" w:rsidRDefault="009746DD" w:rsidP="00A847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4B756D6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B570F2" w14:textId="77777777" w:rsidR="009746DD" w:rsidRPr="004D19FD" w:rsidRDefault="009746DD" w:rsidP="00714A5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Beülteti az elektronikai alkatrészeket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ADF22" w14:textId="77777777" w:rsidR="009746DD" w:rsidRPr="004D19FD" w:rsidRDefault="009746DD" w:rsidP="00714A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F18DC" w14:textId="77777777" w:rsidR="009746DD" w:rsidRPr="004D19FD" w:rsidRDefault="009746DD" w:rsidP="00714A5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11FF6A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8B138D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Szoftvert frissít a programozható készülékeken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79F0D3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189803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A13F984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46E8D3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Szemrevételezéses ellenőrzéseket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EA3F2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444B7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13DF3A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5831B0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Tanulmányozza a kezelési/üzemeltetési/karbantartási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772D24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B8FD3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2760EDA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B9BD85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Dokumentációk alapján elvégzi és irányítja a szükséges beállításokat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834FC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05A50F" w14:textId="77777777" w:rsidR="009746DD" w:rsidRPr="004D19FD" w:rsidRDefault="009746DD" w:rsidP="00FF09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49C24C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24968A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Dokumentációk alapján összeállítja a mérőrendszert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B001B4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E1A7F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3220DDF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3B0137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Dokumentációk és utasítások alapján méréseket végez és jegyzőkönyvet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AA738C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F9029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C18C9F9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7AE8B9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Karbantartási munkákat végez és irányít a karbantartási utasítás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ECA57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529DF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FA6A78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093789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Dokumentálja az üzemeltetési, karbantartási munkákat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A47A0D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B4B85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B2425F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76A3E3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Részt vesz az új technológiák bevezetésében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A293C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8CC09B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BF2C32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D0AC59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Irányítja a berendezések beállítását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0C0DA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A341F6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E162FD6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364FCA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Megszervezi a próbaüzemeltetés körülményeit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FEC4B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8F973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6DC207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361762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Irányítja és ellenőrzi a technológiai fegyelem betartását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BE125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91A6A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61FB698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D7110E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Irányítja és ellenőrzi az üzemeltetés, karbantartás körülményeit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64863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3D303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F988E5E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ACC1AE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Ellenőrzi a végtermék működését és minőségét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8F269A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8951F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9BE57F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9A5F2D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Dokumentálja az irányítási, ellenőrzési feladatok elvégzését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20F92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C4628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92D25C8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428544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Elvégzi a technológiai személyzettel kapcsolatos nyilvántartásokat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F3B07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82D4C" w14:textId="77777777" w:rsidR="009746DD" w:rsidRPr="004D19FD" w:rsidRDefault="009746DD" w:rsidP="00D27D4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64564D4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B5AB2D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4B3BD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0440F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4BD2947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39F1E1" w14:textId="77777777" w:rsidR="009746DD" w:rsidRPr="004D19FD" w:rsidRDefault="009746DD" w:rsidP="008A4B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és elektronikai készülékek szerelési technológiái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12EEA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18952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456725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E55CEF" w14:textId="77777777" w:rsidR="009746DD" w:rsidRPr="004D19FD" w:rsidRDefault="009746DD" w:rsidP="008A4B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Felületszerelési 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B3C5A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72887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2AC521C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6DC3FC" w14:textId="77777777" w:rsidR="009746DD" w:rsidRPr="004D19FD" w:rsidRDefault="009746DD" w:rsidP="008A4B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Korszerű huzalozási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4537F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3E469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94B83C3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D6BD70" w14:textId="77777777" w:rsidR="009746DD" w:rsidRPr="004D19FD" w:rsidRDefault="009746DD" w:rsidP="008A4B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Automatizált berendezések be- és kikapcsolási műveletek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E2D2F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82018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7578473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0AC6E7" w14:textId="77777777" w:rsidR="009746DD" w:rsidRPr="004D19FD" w:rsidRDefault="009746DD" w:rsidP="008A4B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gyártórendszerekben alkalmazott mérőrendszerek csoportosítása és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D5772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08DDA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1ECEF60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811A19" w14:textId="77777777" w:rsidR="009746DD" w:rsidRPr="004D19FD" w:rsidRDefault="009746DD" w:rsidP="008A4BD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Gyártás előkészítési műveletek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3333C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614BE7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CAECE90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A7EF6B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gyártórendszerek számítógépes méréstechnikai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98C8E4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FB7AE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AFAEBC0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372BA7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Számítógéppel támogatott technológiák (CIM rendszerek)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926821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19840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8814389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330110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Villamos gépek üzemeltetési műveletei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BC9443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092D2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38FA72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08A009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Gyártórendszerek dokumentációs rendszere, dokumentációs 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F034C4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24FF39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3A9B68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0CE4A0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Gyártórendszerek irányítási- és információs hálózatainak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BBD51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8ABB8C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F1B817C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CC9411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Gyártórendszerek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91209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15D682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A2359F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436B94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Mérő és diagnosztikai rendszerek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2FE94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D709A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850B170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FC894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FE99CD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5F249D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E634EFB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B3D97F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BC5BD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DAD04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ECFFCB7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D9B80C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6550F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AA2333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5C950A1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1EAA16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6FCAE9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819F8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85E54C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2707EE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Műszaki 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80E54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A7053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69CF1D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E669B9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2B07A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E92318" w14:textId="77777777" w:rsidR="009746DD" w:rsidRPr="004D19FD" w:rsidRDefault="009746DD" w:rsidP="00BB4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D9B31A6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A9750F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C7773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7F36B0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5FBA70F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CC923C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2D4F9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8131BE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DB478D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44D4C6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3802E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92CCA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03B1809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8D8F27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98EFB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EF56C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E1FE3A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15BD2D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7521F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65158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8A93B44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6E2CFA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C05773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7AE71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82264A4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39A70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8828C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4EFC0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9CEC7C2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F3C087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DDDDF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A5A455" w14:textId="77777777" w:rsidR="009746DD" w:rsidRPr="004D19FD" w:rsidRDefault="009746DD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9906591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23105" w14:textId="7974BB2C" w:rsidR="009746DD" w:rsidRPr="004D19FD" w:rsidRDefault="002116E4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trike/>
                <w:szCs w:val="24"/>
              </w:rPr>
            </w:pPr>
            <w:r w:rsidRPr="004D19FD">
              <w:rPr>
                <w:rFonts w:cs="Times New Roman"/>
              </w:rPr>
              <w:t>Rendszerben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AF7AF6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D09CF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92321FD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954A88" w14:textId="6AE7FDA1" w:rsidR="009746DD" w:rsidRPr="004D19FD" w:rsidRDefault="002116E4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 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941F6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44C44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9746DD" w:rsidRPr="004D19FD" w14:paraId="219E187F" w14:textId="77777777" w:rsidTr="00EE0332">
        <w:trPr>
          <w:trHeight w:val="255"/>
          <w:jc w:val="center"/>
        </w:trPr>
        <w:tc>
          <w:tcPr>
            <w:tcW w:w="49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DBC10D" w14:textId="7DDD5260" w:rsidR="009746DD" w:rsidRPr="004D19FD" w:rsidRDefault="002116E4" w:rsidP="00082A1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trike/>
                <w:szCs w:val="24"/>
              </w:rPr>
            </w:pPr>
            <w:r w:rsidRPr="004D19FD">
              <w:rPr>
                <w:rFonts w:cs="Times New Roman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89D6E7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064B2F" w14:textId="77777777" w:rsidR="009746DD" w:rsidRPr="004D19FD" w:rsidRDefault="009746DD" w:rsidP="00082A1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</w:tbl>
    <w:p w14:paraId="491E8E83" w14:textId="77777777" w:rsidR="00A23F09" w:rsidRPr="004D19FD" w:rsidRDefault="00A23F09" w:rsidP="00A23F09">
      <w:pPr>
        <w:rPr>
          <w:rFonts w:cs="Times New Roman"/>
        </w:rPr>
      </w:pPr>
    </w:p>
    <w:p w14:paraId="344E1148" w14:textId="77777777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31F9BAE5" w14:textId="77777777" w:rsidR="00A23F09" w:rsidRPr="004D19FD" w:rsidRDefault="00634EA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Mechatronika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78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78</w:t>
      </w:r>
      <w:r w:rsidR="00A23F09" w:rsidRPr="004D19FD">
        <w:rPr>
          <w:rFonts w:cs="Times New Roman"/>
          <w:b/>
        </w:rPr>
        <w:t xml:space="preserve"> óra*</w:t>
      </w:r>
    </w:p>
    <w:p w14:paraId="54839E75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5862E258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4921CC3" w14:textId="7C53AB9C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54665A07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5989BAD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7A993394" w14:textId="77777777" w:rsidR="00A23F09" w:rsidRPr="004D19FD" w:rsidRDefault="00C412F9" w:rsidP="009C4783">
      <w:pPr>
        <w:rPr>
          <w:rFonts w:cs="Times New Roman"/>
        </w:rPr>
      </w:pPr>
      <w:r w:rsidRPr="004D19FD">
        <w:rPr>
          <w:rFonts w:cs="Times New Roman"/>
        </w:rPr>
        <w:t>A mechatronika tantárgytanításának célja, hogy a tanuló ismerje meg a nem-villamos mennyiségek mérési lehetőségeit és a villamos és pneumatikus vezérlések építőelemeit.</w:t>
      </w:r>
    </w:p>
    <w:p w14:paraId="625CBF28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B1E4E4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74ACDC97" w14:textId="77777777" w:rsidR="00A23F09" w:rsidRPr="004D19FD" w:rsidRDefault="00C412F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épül.</w:t>
      </w:r>
    </w:p>
    <w:p w14:paraId="269789EA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E928FA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779CE11C" w14:textId="77777777" w:rsidR="00A23F09" w:rsidRPr="004D19FD" w:rsidRDefault="00C412F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Nem villamos mennyiségek mérése villamos úton </w:t>
      </w:r>
    </w:p>
    <w:p w14:paraId="5874F644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Rezisztív mérő átalakítók:</w:t>
      </w:r>
    </w:p>
    <w:p w14:paraId="1A187BBA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Potenciométeres átalakítók</w:t>
      </w:r>
    </w:p>
    <w:p w14:paraId="384F4D10" w14:textId="36311FC2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Nyúlásmérő bélyeges átalakítók</w:t>
      </w:r>
      <w:r w:rsidR="0080474A" w:rsidRPr="004D19FD">
        <w:rPr>
          <w:rFonts w:cs="Times New Roman"/>
        </w:rPr>
        <w:t>.</w:t>
      </w:r>
    </w:p>
    <w:p w14:paraId="554C2505" w14:textId="159C226E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Termo-rezisztív átalakítók</w:t>
      </w:r>
      <w:r w:rsidR="0080474A" w:rsidRPr="004D19FD">
        <w:rPr>
          <w:rFonts w:cs="Times New Roman"/>
        </w:rPr>
        <w:t>.</w:t>
      </w:r>
    </w:p>
    <w:p w14:paraId="65351239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Kapacitív mérő átalakítók.</w:t>
      </w:r>
    </w:p>
    <w:p w14:paraId="4008F3A4" w14:textId="21E19E58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Kondenzátorok kialakítása</w:t>
      </w:r>
      <w:r w:rsidR="0080474A" w:rsidRPr="004D19FD">
        <w:rPr>
          <w:rFonts w:cs="Times New Roman"/>
        </w:rPr>
        <w:t>.</w:t>
      </w:r>
    </w:p>
    <w:p w14:paraId="3277B9BD" w14:textId="67845B46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Síkkondenzátorok</w:t>
      </w:r>
      <w:r w:rsidR="0080474A" w:rsidRPr="004D19FD">
        <w:rPr>
          <w:rFonts w:cs="Times New Roman"/>
        </w:rPr>
        <w:t>.</w:t>
      </w:r>
    </w:p>
    <w:p w14:paraId="361D555D" w14:textId="5BAE8D4E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Hengerkondenzátorok</w:t>
      </w:r>
      <w:r w:rsidR="0080474A" w:rsidRPr="004D19FD">
        <w:rPr>
          <w:rFonts w:cs="Times New Roman"/>
        </w:rPr>
        <w:t>.</w:t>
      </w:r>
    </w:p>
    <w:p w14:paraId="1E609220" w14:textId="526FD35C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Gömbkondenzátorok</w:t>
      </w:r>
      <w:r w:rsidR="0080474A" w:rsidRPr="004D19FD">
        <w:rPr>
          <w:rFonts w:cs="Times New Roman"/>
        </w:rPr>
        <w:t>.</w:t>
      </w:r>
    </w:p>
    <w:p w14:paraId="79D29815" w14:textId="3B0FFA90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Kapacitív mérő átalakítók hídkapcsolásai</w:t>
      </w:r>
      <w:r w:rsidR="0080474A" w:rsidRPr="004D19FD">
        <w:rPr>
          <w:rFonts w:cs="Times New Roman"/>
        </w:rPr>
        <w:t>.</w:t>
      </w:r>
    </w:p>
    <w:p w14:paraId="1F216241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Induktív mérő átalakítók.</w:t>
      </w:r>
    </w:p>
    <w:p w14:paraId="5EC31E92" w14:textId="270C4B16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átalakítás elve</w:t>
      </w:r>
      <w:r w:rsidR="0080474A" w:rsidRPr="004D19FD">
        <w:rPr>
          <w:rFonts w:cs="Times New Roman"/>
        </w:rPr>
        <w:t>.</w:t>
      </w:r>
    </w:p>
    <w:p w14:paraId="7E78A166" w14:textId="1DA95C9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Nyitott mágnes-körű átalakítók</w:t>
      </w:r>
      <w:r w:rsidR="0080474A" w:rsidRPr="004D19FD">
        <w:rPr>
          <w:rFonts w:cs="Times New Roman"/>
        </w:rPr>
        <w:t>.</w:t>
      </w:r>
    </w:p>
    <w:p w14:paraId="74D4C880" w14:textId="0551DF48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Zárt mágnes-körű átalakítók</w:t>
      </w:r>
      <w:r w:rsidR="0080474A" w:rsidRPr="004D19FD">
        <w:rPr>
          <w:rFonts w:cs="Times New Roman"/>
        </w:rPr>
        <w:t>.</w:t>
      </w:r>
    </w:p>
    <w:p w14:paraId="221CDFD9" w14:textId="30EF7924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Differenciál típusú átalakítók</w:t>
      </w:r>
      <w:r w:rsidR="0080474A" w:rsidRPr="004D19FD">
        <w:rPr>
          <w:rFonts w:cs="Times New Roman"/>
        </w:rPr>
        <w:t>.</w:t>
      </w:r>
    </w:p>
    <w:p w14:paraId="48C4395C" w14:textId="6E072574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Transzformátoros átalakítók</w:t>
      </w:r>
      <w:r w:rsidR="0080474A" w:rsidRPr="004D19FD">
        <w:rPr>
          <w:rFonts w:cs="Times New Roman"/>
        </w:rPr>
        <w:t>.</w:t>
      </w:r>
    </w:p>
    <w:p w14:paraId="2AD95ABC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Magneto-elasztikus átalakító</w:t>
      </w:r>
    </w:p>
    <w:p w14:paraId="6F7AAFBE" w14:textId="2334C901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Induktív mérő átalakítók hídkapcsolásai</w:t>
      </w:r>
      <w:r w:rsidR="0080474A" w:rsidRPr="004D19FD">
        <w:rPr>
          <w:rFonts w:cs="Times New Roman"/>
        </w:rPr>
        <w:t>.</w:t>
      </w:r>
    </w:p>
    <w:p w14:paraId="50B4F6DF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Indukciós mérő átalakítók.</w:t>
      </w:r>
    </w:p>
    <w:p w14:paraId="496FA3C0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Mozgási indukció alapján működő indukciós átalakítók</w:t>
      </w:r>
    </w:p>
    <w:p w14:paraId="5AE9D550" w14:textId="6F0C3FED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Mágneses tér változása alapján működő indukciós átalakítók</w:t>
      </w:r>
      <w:r w:rsidR="0080474A" w:rsidRPr="004D19FD">
        <w:rPr>
          <w:rFonts w:cs="Times New Roman"/>
        </w:rPr>
        <w:t>.</w:t>
      </w:r>
    </w:p>
    <w:p w14:paraId="57A952BA" w14:textId="43FD4A3A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Örvényáramú indukciós átalakító</w:t>
      </w:r>
      <w:r w:rsidR="0080474A" w:rsidRPr="004D19FD">
        <w:rPr>
          <w:rFonts w:cs="Times New Roman"/>
        </w:rPr>
        <w:t>.</w:t>
      </w:r>
    </w:p>
    <w:p w14:paraId="15D77C4B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Piezo-elektromos mérő átalakítók.</w:t>
      </w:r>
    </w:p>
    <w:p w14:paraId="06C8111B" w14:textId="671578E5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átalakítás elve</w:t>
      </w:r>
      <w:r w:rsidR="0080474A" w:rsidRPr="004D19FD">
        <w:rPr>
          <w:rFonts w:cs="Times New Roman"/>
        </w:rPr>
        <w:t>.</w:t>
      </w:r>
    </w:p>
    <w:p w14:paraId="4444F3B4" w14:textId="3DCBE3A0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kvarckristály geometriája</w:t>
      </w:r>
      <w:r w:rsidR="0080474A" w:rsidRPr="004D19FD">
        <w:rPr>
          <w:rFonts w:cs="Times New Roman"/>
        </w:rPr>
        <w:t>.</w:t>
      </w:r>
    </w:p>
    <w:p w14:paraId="24461164" w14:textId="51E84352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piezokristály kapcsolása</w:t>
      </w:r>
      <w:r w:rsidR="0080474A" w:rsidRPr="004D19FD">
        <w:rPr>
          <w:rFonts w:cs="Times New Roman"/>
        </w:rPr>
        <w:t>.</w:t>
      </w:r>
    </w:p>
    <w:p w14:paraId="2F15EA5E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Hall-generátoros mérő átalakítók.</w:t>
      </w:r>
    </w:p>
    <w:p w14:paraId="76CCE519" w14:textId="566B8498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Hall-hatás kialakulása</w:t>
      </w:r>
      <w:r w:rsidR="0080474A" w:rsidRPr="004D19FD">
        <w:rPr>
          <w:rFonts w:cs="Times New Roman"/>
        </w:rPr>
        <w:t>.</w:t>
      </w:r>
    </w:p>
    <w:p w14:paraId="2D7DDED4" w14:textId="75CA92F5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Hallotronos szögelfordulás érzékelő</w:t>
      </w:r>
      <w:r w:rsidR="0080474A" w:rsidRPr="004D19FD">
        <w:rPr>
          <w:rFonts w:cs="Times New Roman"/>
        </w:rPr>
        <w:t>.</w:t>
      </w:r>
    </w:p>
    <w:p w14:paraId="50DA3079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Thermo-elektromos mérő átalakítók.</w:t>
      </w:r>
    </w:p>
    <w:p w14:paraId="5D827A68" w14:textId="536D13DD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Peltier-hatás</w:t>
      </w:r>
      <w:r w:rsidR="0080474A" w:rsidRPr="004D19FD">
        <w:rPr>
          <w:rFonts w:cs="Times New Roman"/>
        </w:rPr>
        <w:t>..</w:t>
      </w:r>
    </w:p>
    <w:p w14:paraId="719EC98F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Thomson-hatás</w:t>
      </w:r>
    </w:p>
    <w:p w14:paraId="73A774B9" w14:textId="1A9FD709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Seebeck-hatás</w:t>
      </w:r>
      <w:r w:rsidR="0080474A" w:rsidRPr="004D19FD">
        <w:rPr>
          <w:rFonts w:cs="Times New Roman"/>
        </w:rPr>
        <w:t>.</w:t>
      </w:r>
    </w:p>
    <w:p w14:paraId="7A35CE1F" w14:textId="01092E45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Hőmérsékletmérés termoelemmel</w:t>
      </w:r>
      <w:r w:rsidR="0080474A" w:rsidRPr="004D19FD">
        <w:rPr>
          <w:rFonts w:cs="Times New Roman"/>
        </w:rPr>
        <w:t>.</w:t>
      </w:r>
    </w:p>
    <w:p w14:paraId="7D317145" w14:textId="57C4876F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Termofeszültség mérése Poggendrof </w:t>
      </w:r>
      <w:r w:rsidR="0080474A" w:rsidRPr="004D19FD">
        <w:rPr>
          <w:rFonts w:cs="Times New Roman"/>
        </w:rPr>
        <w:t>–</w:t>
      </w:r>
      <w:r w:rsidR="009746DD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kondenzátorral</w:t>
      </w:r>
      <w:r w:rsidR="0080474A" w:rsidRPr="004D19FD">
        <w:rPr>
          <w:rFonts w:cs="Times New Roman"/>
        </w:rPr>
        <w:t>.</w:t>
      </w:r>
    </w:p>
    <w:p w14:paraId="6CD36790" w14:textId="7777777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Sugárzási terjedési jelenség alapján működő mérő átalakítók.</w:t>
      </w:r>
    </w:p>
    <w:p w14:paraId="0538F720" w14:textId="298C97F3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fény méréstechnikai alkalmazása</w:t>
      </w:r>
      <w:r w:rsidR="0080474A" w:rsidRPr="004D19FD">
        <w:rPr>
          <w:rFonts w:cs="Times New Roman"/>
        </w:rPr>
        <w:t>.</w:t>
      </w:r>
    </w:p>
    <w:p w14:paraId="756D4B2E" w14:textId="11AE0AF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elemek</w:t>
      </w:r>
      <w:r w:rsidR="0080474A" w:rsidRPr="004D19FD">
        <w:rPr>
          <w:rFonts w:cs="Times New Roman"/>
        </w:rPr>
        <w:t>.</w:t>
      </w:r>
    </w:p>
    <w:p w14:paraId="7CEA2BA1" w14:textId="5CE7565C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Fényelemek</w:t>
      </w:r>
      <w:r w:rsidR="0080474A" w:rsidRPr="004D19FD">
        <w:rPr>
          <w:rFonts w:cs="Times New Roman"/>
        </w:rPr>
        <w:t>.</w:t>
      </w:r>
    </w:p>
    <w:p w14:paraId="3E98AC82" w14:textId="31E8DCD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Fotodiódák</w:t>
      </w:r>
      <w:r w:rsidR="0080474A" w:rsidRPr="004D19FD">
        <w:rPr>
          <w:rFonts w:cs="Times New Roman"/>
        </w:rPr>
        <w:t>.</w:t>
      </w:r>
    </w:p>
    <w:p w14:paraId="021EDC29" w14:textId="4D6D00A4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tranzisztorok</w:t>
      </w:r>
      <w:r w:rsidR="0080474A" w:rsidRPr="004D19FD">
        <w:rPr>
          <w:rFonts w:cs="Times New Roman"/>
        </w:rPr>
        <w:t>.</w:t>
      </w:r>
    </w:p>
    <w:p w14:paraId="74F0B7B4" w14:textId="4B587DF2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tirisztorok</w:t>
      </w:r>
      <w:r w:rsidR="0080474A" w:rsidRPr="004D19FD">
        <w:rPr>
          <w:rFonts w:cs="Times New Roman"/>
        </w:rPr>
        <w:t>.</w:t>
      </w:r>
    </w:p>
    <w:p w14:paraId="51C4780B" w14:textId="065A488E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elelektromos átalakítók előnyei</w:t>
      </w:r>
      <w:r w:rsidR="0080474A" w:rsidRPr="004D19FD">
        <w:rPr>
          <w:rFonts w:cs="Times New Roman"/>
        </w:rPr>
        <w:t>.</w:t>
      </w:r>
    </w:p>
    <w:p w14:paraId="793E0DF1" w14:textId="6A80E9F3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ultrahang méréstechnikai alkalmazása</w:t>
      </w:r>
      <w:r w:rsidR="00866E18" w:rsidRPr="004D19FD">
        <w:rPr>
          <w:rFonts w:cs="Times New Roman"/>
        </w:rPr>
        <w:t>.</w:t>
      </w:r>
    </w:p>
    <w:p w14:paraId="5CA9CF7C" w14:textId="6E9C114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Reflexiós vastagságmérés</w:t>
      </w:r>
      <w:r w:rsidR="00866E18" w:rsidRPr="004D19FD">
        <w:rPr>
          <w:rFonts w:cs="Times New Roman"/>
        </w:rPr>
        <w:t>.</w:t>
      </w:r>
    </w:p>
    <w:p w14:paraId="7989A87A" w14:textId="744FB040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Rezonanciás vastagságmérés</w:t>
      </w:r>
      <w:r w:rsidR="00866E18" w:rsidRPr="004D19FD">
        <w:rPr>
          <w:rFonts w:cs="Times New Roman"/>
        </w:rPr>
        <w:t>.</w:t>
      </w:r>
    </w:p>
    <w:p w14:paraId="311147C2" w14:textId="302970FA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Tartályszint-mérés</w:t>
      </w:r>
      <w:r w:rsidR="00866E18" w:rsidRPr="004D19FD">
        <w:rPr>
          <w:rFonts w:cs="Times New Roman"/>
        </w:rPr>
        <w:t>.</w:t>
      </w:r>
    </w:p>
    <w:p w14:paraId="7EFAA5A1" w14:textId="40DFE5AF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Ultrahangos áramlásmérés</w:t>
      </w:r>
      <w:r w:rsidR="00866E18" w:rsidRPr="004D19FD">
        <w:rPr>
          <w:rFonts w:cs="Times New Roman"/>
        </w:rPr>
        <w:t>.</w:t>
      </w:r>
    </w:p>
    <w:p w14:paraId="70B10E9E" w14:textId="687B539F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radioaktív sugárzás méréstechnikai alkalmazása</w:t>
      </w:r>
      <w:r w:rsidR="00866E18" w:rsidRPr="004D19FD">
        <w:rPr>
          <w:rFonts w:cs="Times New Roman"/>
        </w:rPr>
        <w:t>.</w:t>
      </w:r>
    </w:p>
    <w:p w14:paraId="538AAA6D" w14:textId="5E43EDED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Fotodiódák</w:t>
      </w:r>
      <w:r w:rsidR="00866E18" w:rsidRPr="004D19FD">
        <w:rPr>
          <w:rFonts w:cs="Times New Roman"/>
        </w:rPr>
        <w:t>.</w:t>
      </w:r>
    </w:p>
    <w:p w14:paraId="09B8E826" w14:textId="6F0B7DE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tranzisztorok</w:t>
      </w:r>
      <w:r w:rsidR="00866E18" w:rsidRPr="004D19FD">
        <w:rPr>
          <w:rFonts w:cs="Times New Roman"/>
        </w:rPr>
        <w:t>.</w:t>
      </w:r>
    </w:p>
    <w:p w14:paraId="15AEB766" w14:textId="26E9FAD5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tirisztorok</w:t>
      </w:r>
      <w:r w:rsidR="00866E18" w:rsidRPr="004D19FD">
        <w:rPr>
          <w:rFonts w:cs="Times New Roman"/>
        </w:rPr>
        <w:t>.</w:t>
      </w:r>
    </w:p>
    <w:p w14:paraId="6ABE835E" w14:textId="79489737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foto</w:t>
      </w:r>
      <w:r w:rsidR="00AD474C" w:rsidRPr="004D19FD">
        <w:rPr>
          <w:rFonts w:cs="Times New Roman"/>
        </w:rPr>
        <w:t>-</w:t>
      </w:r>
      <w:r w:rsidRPr="004D19FD">
        <w:rPr>
          <w:rFonts w:cs="Times New Roman"/>
        </w:rPr>
        <w:t>elelektromos átalakítók előnyei</w:t>
      </w:r>
      <w:r w:rsidR="00866E18" w:rsidRPr="004D19FD">
        <w:rPr>
          <w:rFonts w:cs="Times New Roman"/>
        </w:rPr>
        <w:t>.</w:t>
      </w:r>
    </w:p>
    <w:p w14:paraId="29C299A5" w14:textId="70DE1103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ultrahang méréstechnikai alkalmazása</w:t>
      </w:r>
      <w:r w:rsidR="00866E18" w:rsidRPr="004D19FD">
        <w:rPr>
          <w:rFonts w:cs="Times New Roman"/>
        </w:rPr>
        <w:t>.</w:t>
      </w:r>
    </w:p>
    <w:p w14:paraId="298D2962" w14:textId="123F9FFF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Reflexiós vastagságmérés</w:t>
      </w:r>
      <w:r w:rsidR="00866E18" w:rsidRPr="004D19FD">
        <w:rPr>
          <w:rFonts w:cs="Times New Roman"/>
        </w:rPr>
        <w:t>.</w:t>
      </w:r>
    </w:p>
    <w:p w14:paraId="2779514C" w14:textId="2DE9AF83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Rezonanciás vastagságmérés</w:t>
      </w:r>
      <w:r w:rsidR="00866E18" w:rsidRPr="004D19FD">
        <w:rPr>
          <w:rFonts w:cs="Times New Roman"/>
        </w:rPr>
        <w:t>.</w:t>
      </w:r>
    </w:p>
    <w:p w14:paraId="74308907" w14:textId="78FEFF11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Tartályszint-mérés</w:t>
      </w:r>
      <w:r w:rsidR="00866E18" w:rsidRPr="004D19FD">
        <w:rPr>
          <w:rFonts w:cs="Times New Roman"/>
        </w:rPr>
        <w:t>.</w:t>
      </w:r>
    </w:p>
    <w:p w14:paraId="0505C922" w14:textId="698C1E24" w:rsidR="00F1029B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Ultrahangos áramlásmérés</w:t>
      </w:r>
      <w:r w:rsidR="00866E18" w:rsidRPr="004D19FD">
        <w:rPr>
          <w:rFonts w:cs="Times New Roman"/>
        </w:rPr>
        <w:t>.</w:t>
      </w:r>
    </w:p>
    <w:p w14:paraId="4A01CCEE" w14:textId="3F6D4BBB" w:rsidR="00A23F09" w:rsidRPr="004D19FD" w:rsidRDefault="00F1029B" w:rsidP="00F102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radioaktív sugárzás méréstechnikai alkalmazása</w:t>
      </w:r>
      <w:r w:rsidR="00866E18" w:rsidRPr="004D19FD">
        <w:rPr>
          <w:rFonts w:cs="Times New Roman"/>
        </w:rPr>
        <w:t>.</w:t>
      </w:r>
    </w:p>
    <w:p w14:paraId="421FAD6A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4C8503" w14:textId="77777777" w:rsidR="00A23F09" w:rsidRPr="004D19FD" w:rsidRDefault="004C1E2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Pneumatikus, elektro</w:t>
      </w:r>
      <w:r w:rsidR="00086622" w:rsidRPr="004D19FD">
        <w:rPr>
          <w:rFonts w:cs="Times New Roman"/>
          <w:b/>
          <w:i/>
        </w:rPr>
        <w:t>-</w:t>
      </w:r>
      <w:r w:rsidRPr="004D19FD">
        <w:rPr>
          <w:rFonts w:cs="Times New Roman"/>
          <w:b/>
          <w:i/>
        </w:rPr>
        <w:t xml:space="preserve">pneumatikus irányítások </w:t>
      </w:r>
    </w:p>
    <w:p w14:paraId="1697A533" w14:textId="77777777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sűrített levegő előállítása.</w:t>
      </w:r>
    </w:p>
    <w:p w14:paraId="52A95896" w14:textId="5EFF1A0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 vezérlő és vezérelt elemek fajtái, csoportosításuk, szimbolikus ábrázolásuk</w:t>
      </w:r>
      <w:r w:rsidR="00866E18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45B86223" w14:textId="7B974BBF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 kapcsolási rajz, jelölésrendszere</w:t>
      </w:r>
      <w:r w:rsidR="00866E18" w:rsidRPr="004D19FD">
        <w:rPr>
          <w:rFonts w:cs="Times New Roman"/>
        </w:rPr>
        <w:t>.</w:t>
      </w:r>
    </w:p>
    <w:p w14:paraId="4D99A4EB" w14:textId="7641D538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 vezérlőrendszer ábrázolása</w:t>
      </w:r>
      <w:r w:rsidR="00866E18" w:rsidRPr="004D19FD">
        <w:rPr>
          <w:rFonts w:cs="Times New Roman"/>
        </w:rPr>
        <w:t>.</w:t>
      </w:r>
    </w:p>
    <w:p w14:paraId="1A589ACC" w14:textId="569DC8D8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 alapkapcsolások útváltókkal</w:t>
      </w:r>
      <w:r w:rsidR="00866E18" w:rsidRPr="004D19FD">
        <w:rPr>
          <w:rFonts w:cs="Times New Roman"/>
        </w:rPr>
        <w:t>.</w:t>
      </w:r>
    </w:p>
    <w:p w14:paraId="54374C44" w14:textId="7E2ED7EA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Egyoldali működésű munkahenger vezérlése</w:t>
      </w:r>
      <w:r w:rsidR="00866E18" w:rsidRPr="004D19FD">
        <w:rPr>
          <w:rFonts w:cs="Times New Roman"/>
        </w:rPr>
        <w:t>.</w:t>
      </w:r>
    </w:p>
    <w:p w14:paraId="6875A378" w14:textId="661E16DB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Kétoldali működésű munkahenger vezérlése</w:t>
      </w:r>
      <w:r w:rsidR="00866E18" w:rsidRPr="004D19FD">
        <w:rPr>
          <w:rFonts w:cs="Times New Roman"/>
        </w:rPr>
        <w:t>.</w:t>
      </w:r>
    </w:p>
    <w:p w14:paraId="040D1979" w14:textId="2B5FAA4C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Kétoldali működésű munkahenger alternáló mozgatása</w:t>
      </w:r>
      <w:r w:rsidR="00866E18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0596F97F" w14:textId="1014FE2E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Sebességszabályozás</w:t>
      </w:r>
      <w:r w:rsidR="00866E18" w:rsidRPr="004D19FD">
        <w:rPr>
          <w:rFonts w:cs="Times New Roman"/>
        </w:rPr>
        <w:t>.</w:t>
      </w:r>
    </w:p>
    <w:p w14:paraId="0BEE3C01" w14:textId="1067D2A7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Sebességcsökkentés fojtószeleppel</w:t>
      </w:r>
      <w:r w:rsidR="00866E18" w:rsidRPr="004D19FD">
        <w:rPr>
          <w:rFonts w:cs="Times New Roman"/>
        </w:rPr>
        <w:t>.</w:t>
      </w:r>
    </w:p>
    <w:p w14:paraId="4D80B50D" w14:textId="7A08FD06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Sebességcsökkentés fojtó-visszacsapó szelepekkel</w:t>
      </w:r>
      <w:r w:rsidR="00866E18" w:rsidRPr="004D19FD">
        <w:rPr>
          <w:rFonts w:cs="Times New Roman"/>
        </w:rPr>
        <w:t>.</w:t>
      </w:r>
    </w:p>
    <w:p w14:paraId="5DAE8086" w14:textId="45DFBD66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Sebesség növelése gyors</w:t>
      </w:r>
      <w:r w:rsidR="00811365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lefúvató szeleppel</w:t>
      </w:r>
      <w:r w:rsidR="00866E18" w:rsidRPr="004D19FD">
        <w:rPr>
          <w:rFonts w:cs="Times New Roman"/>
        </w:rPr>
        <w:t>.</w:t>
      </w:r>
    </w:p>
    <w:p w14:paraId="0A85757E" w14:textId="3371D363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Logikai alapkapcsolások</w:t>
      </w:r>
      <w:r w:rsidR="00866E18" w:rsidRPr="004D19FD">
        <w:rPr>
          <w:rFonts w:cs="Times New Roman"/>
        </w:rPr>
        <w:t>.</w:t>
      </w:r>
    </w:p>
    <w:p w14:paraId="3CF909F6" w14:textId="30C754EF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Logikai VAGY kapcsolás</w:t>
      </w:r>
      <w:r w:rsidR="00866E18" w:rsidRPr="004D19FD">
        <w:rPr>
          <w:rFonts w:cs="Times New Roman"/>
        </w:rPr>
        <w:t>.</w:t>
      </w:r>
    </w:p>
    <w:p w14:paraId="38FFFC22" w14:textId="6A1211B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Logikai ÉS kapcsolás</w:t>
      </w:r>
      <w:r w:rsidR="00866E18" w:rsidRPr="004D19FD">
        <w:rPr>
          <w:rFonts w:cs="Times New Roman"/>
        </w:rPr>
        <w:t>.</w:t>
      </w:r>
    </w:p>
    <w:p w14:paraId="4F786F0E" w14:textId="523F7359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Logikai NEM kapcsolás</w:t>
      </w:r>
      <w:r w:rsidR="00866E18" w:rsidRPr="004D19FD">
        <w:rPr>
          <w:rFonts w:cs="Times New Roman"/>
        </w:rPr>
        <w:t>.</w:t>
      </w:r>
    </w:p>
    <w:p w14:paraId="5A494998" w14:textId="6739088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Nyomásfüggő vezérlések</w:t>
      </w:r>
      <w:r w:rsidR="00866E18" w:rsidRPr="004D19FD">
        <w:rPr>
          <w:rFonts w:cs="Times New Roman"/>
        </w:rPr>
        <w:t>.</w:t>
      </w:r>
    </w:p>
    <w:p w14:paraId="4899406F" w14:textId="120A06A8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Nyomásfüggő vezérlés végállás-érzékelővel</w:t>
      </w:r>
      <w:r w:rsidR="00866E18" w:rsidRPr="004D19FD">
        <w:rPr>
          <w:rFonts w:cs="Times New Roman"/>
        </w:rPr>
        <w:t>.</w:t>
      </w:r>
    </w:p>
    <w:p w14:paraId="3A49B199" w14:textId="25AE110E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Nyomásfüggő vezérlés végállás-érzékelő nélkül</w:t>
      </w:r>
      <w:r w:rsidR="00866E18" w:rsidRPr="004D19FD">
        <w:rPr>
          <w:rFonts w:cs="Times New Roman"/>
        </w:rPr>
        <w:t>.</w:t>
      </w:r>
    </w:p>
    <w:p w14:paraId="382F1B2A" w14:textId="21D11E81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Időfüggő vezérlések</w:t>
      </w:r>
      <w:r w:rsidR="00866E18" w:rsidRPr="004D19FD">
        <w:rPr>
          <w:rFonts w:cs="Times New Roman"/>
        </w:rPr>
        <w:t>.</w:t>
      </w:r>
    </w:p>
    <w:p w14:paraId="0231F945" w14:textId="6E8BFB39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Bekapcsolási késleltetés</w:t>
      </w:r>
      <w:r w:rsidR="00866E18" w:rsidRPr="004D19FD">
        <w:rPr>
          <w:rFonts w:cs="Times New Roman"/>
        </w:rPr>
        <w:t>.</w:t>
      </w:r>
    </w:p>
    <w:p w14:paraId="52348BD4" w14:textId="0B31BB09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Kikapcsolási késleltetés</w:t>
      </w:r>
      <w:r w:rsidR="00866E18" w:rsidRPr="004D19FD">
        <w:rPr>
          <w:rFonts w:cs="Times New Roman"/>
        </w:rPr>
        <w:t>.</w:t>
      </w:r>
    </w:p>
    <w:p w14:paraId="44E533F6" w14:textId="0DE10F88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Jelrövidítés és jelnyújtás</w:t>
      </w:r>
      <w:r w:rsidR="00866E18" w:rsidRPr="004D19FD">
        <w:rPr>
          <w:rFonts w:cs="Times New Roman"/>
        </w:rPr>
        <w:t>.</w:t>
      </w:r>
    </w:p>
    <w:p w14:paraId="28073D16" w14:textId="0E1D7DEB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Működtetés késleltetése</w:t>
      </w:r>
      <w:r w:rsidR="00866E18" w:rsidRPr="004D19FD">
        <w:rPr>
          <w:rFonts w:cs="Times New Roman"/>
        </w:rPr>
        <w:t>.</w:t>
      </w:r>
    </w:p>
    <w:p w14:paraId="38BF2ADE" w14:textId="1C746BFA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A visszafutás késleltetése</w:t>
      </w:r>
      <w:r w:rsidR="00866E18" w:rsidRPr="004D19FD">
        <w:rPr>
          <w:rFonts w:cs="Times New Roman"/>
        </w:rPr>
        <w:t>.</w:t>
      </w:r>
    </w:p>
    <w:p w14:paraId="18DC5121" w14:textId="395F13D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Működtetés és visszafutás külön-külön késleltetése</w:t>
      </w:r>
      <w:r w:rsidR="00866E18" w:rsidRPr="004D19FD">
        <w:rPr>
          <w:rFonts w:cs="Times New Roman"/>
        </w:rPr>
        <w:t>.</w:t>
      </w:r>
    </w:p>
    <w:p w14:paraId="57212798" w14:textId="0F89C80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Kétoldali működésű munkahenger időfüggő vezérlése</w:t>
      </w:r>
      <w:r w:rsidR="00866E18" w:rsidRPr="004D19FD">
        <w:rPr>
          <w:rFonts w:cs="Times New Roman"/>
        </w:rPr>
        <w:t>.</w:t>
      </w:r>
    </w:p>
    <w:p w14:paraId="2DF8CC6F" w14:textId="33CC4821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Váltókapcsolások</w:t>
      </w:r>
      <w:r w:rsidR="00866E18" w:rsidRPr="004D19FD">
        <w:rPr>
          <w:rFonts w:cs="Times New Roman"/>
        </w:rPr>
        <w:t>.</w:t>
      </w:r>
    </w:p>
    <w:p w14:paraId="3CC78C7A" w14:textId="3EF7F6A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Lezáró jelek keletkezése, feloldása a pneumatikus kapcsolásban</w:t>
      </w:r>
      <w:r w:rsidR="00866E18" w:rsidRPr="004D19FD">
        <w:rPr>
          <w:rFonts w:cs="Times New Roman"/>
        </w:rPr>
        <w:t>.</w:t>
      </w:r>
    </w:p>
    <w:p w14:paraId="4E64E91B" w14:textId="49BF18C6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Elektro-pneumatikus jelátalakítók</w:t>
      </w:r>
      <w:r w:rsidR="00866E18" w:rsidRPr="004D19FD">
        <w:rPr>
          <w:rFonts w:cs="Times New Roman"/>
        </w:rPr>
        <w:t>.</w:t>
      </w:r>
    </w:p>
    <w:p w14:paraId="104F80E9" w14:textId="43263A2C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Mágnes szelepek</w:t>
      </w:r>
      <w:r w:rsidR="00866E18" w:rsidRPr="004D19FD">
        <w:rPr>
          <w:rFonts w:cs="Times New Roman"/>
        </w:rPr>
        <w:t>.</w:t>
      </w:r>
    </w:p>
    <w:p w14:paraId="551124CA" w14:textId="2C928673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Pneumatikus-elektromos jelátalakítók</w:t>
      </w:r>
      <w:r w:rsidR="00866E18" w:rsidRPr="004D19FD">
        <w:rPr>
          <w:rFonts w:cs="Times New Roman"/>
        </w:rPr>
        <w:t>.</w:t>
      </w:r>
    </w:p>
    <w:p w14:paraId="0DBD316D" w14:textId="0C3CA2CD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Elektro-pneumatikus alapkapcsolások</w:t>
      </w:r>
      <w:r w:rsidR="00866E18" w:rsidRPr="004D19FD">
        <w:rPr>
          <w:rFonts w:cs="Times New Roman"/>
        </w:rPr>
        <w:t>.</w:t>
      </w:r>
    </w:p>
    <w:p w14:paraId="2E1DE67C" w14:textId="0D3E4EB8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Egyoldali működésű munkahenger direkt és indirekt vezérlése</w:t>
      </w:r>
      <w:r w:rsidR="00866E18" w:rsidRPr="004D19FD">
        <w:rPr>
          <w:rFonts w:cs="Times New Roman"/>
        </w:rPr>
        <w:t>.</w:t>
      </w:r>
    </w:p>
    <w:p w14:paraId="4C1FEC40" w14:textId="2A5E9DD2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Kétoldali működésű munkahenger direkt és indirekt vezérlése</w:t>
      </w:r>
      <w:r w:rsidR="00866E18" w:rsidRPr="004D19FD">
        <w:rPr>
          <w:rFonts w:cs="Times New Roman"/>
        </w:rPr>
        <w:t>.</w:t>
      </w:r>
    </w:p>
    <w:p w14:paraId="7FB73ED8" w14:textId="0AD944E1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Logikai „ÉS” valamint „VAGY” kapcsolat</w:t>
      </w:r>
      <w:r w:rsidR="00866E18" w:rsidRPr="004D19FD">
        <w:rPr>
          <w:rFonts w:cs="Times New Roman"/>
        </w:rPr>
        <w:t>.</w:t>
      </w:r>
    </w:p>
    <w:p w14:paraId="33F2DE61" w14:textId="4C341912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Bistabil mágnes szelep működtetése</w:t>
      </w:r>
      <w:r w:rsidR="00866E18" w:rsidRPr="004D19FD">
        <w:rPr>
          <w:rFonts w:cs="Times New Roman"/>
        </w:rPr>
        <w:t>.</w:t>
      </w:r>
    </w:p>
    <w:p w14:paraId="0749F719" w14:textId="05B29D43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Munkahenger dugattyújának kézi vezérlése</w:t>
      </w:r>
      <w:r w:rsidR="00866E18" w:rsidRPr="004D19FD">
        <w:rPr>
          <w:rFonts w:cs="Times New Roman"/>
        </w:rPr>
        <w:t>.</w:t>
      </w:r>
    </w:p>
    <w:p w14:paraId="3B9934FA" w14:textId="3047BF06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Munkahenger dugattyújának önműködő visszavezérlése</w:t>
      </w:r>
      <w:r w:rsidR="00866E18" w:rsidRPr="004D19FD">
        <w:rPr>
          <w:rFonts w:cs="Times New Roman"/>
        </w:rPr>
        <w:t>.</w:t>
      </w:r>
    </w:p>
    <w:p w14:paraId="7F922BD0" w14:textId="4B781F0C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Munkahenger dugattyújának oszcilláló mozgatása</w:t>
      </w:r>
      <w:r w:rsidR="00866E18" w:rsidRPr="004D19FD">
        <w:rPr>
          <w:rFonts w:cs="Times New Roman"/>
        </w:rPr>
        <w:t>.</w:t>
      </w:r>
    </w:p>
    <w:p w14:paraId="25A7D854" w14:textId="3C5A5D23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Monostabil mágnesszelep működtetése</w:t>
      </w:r>
      <w:r w:rsidR="007C51E0" w:rsidRPr="004D19FD">
        <w:rPr>
          <w:rFonts w:cs="Times New Roman"/>
        </w:rPr>
        <w:t>.</w:t>
      </w:r>
    </w:p>
    <w:p w14:paraId="3322DB78" w14:textId="77777777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</w:r>
      <w:r w:rsidRPr="004D19FD">
        <w:rPr>
          <w:rFonts w:cs="Times New Roman"/>
        </w:rPr>
        <w:tab/>
        <w:t>Munkahenger dugattyújának vezérlése öntartó kapcsolással</w:t>
      </w:r>
    </w:p>
    <w:p w14:paraId="5B4A52F9" w14:textId="71B3DC62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Útfüggő, időfüggő, nyomásfüggő sorrendvezérlések</w:t>
      </w:r>
      <w:r w:rsidR="007C51E0" w:rsidRPr="004D19FD">
        <w:rPr>
          <w:rFonts w:cs="Times New Roman"/>
        </w:rPr>
        <w:t>.</w:t>
      </w:r>
    </w:p>
    <w:p w14:paraId="4D5E0621" w14:textId="1C1A7F2F" w:rsidR="007F365E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Lezáró jelek feloldása az elektro-pneumatikus kapcsolásban jel</w:t>
      </w:r>
      <w:r w:rsidR="004F4AA6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lekapcsolással</w:t>
      </w:r>
      <w:r w:rsidR="004F4AA6" w:rsidRPr="004D19FD">
        <w:rPr>
          <w:rFonts w:cs="Times New Roman"/>
        </w:rPr>
        <w:t xml:space="preserve">, </w:t>
      </w:r>
      <w:r w:rsidRPr="004D19FD">
        <w:rPr>
          <w:rFonts w:cs="Times New Roman"/>
        </w:rPr>
        <w:t>kaszkád módszerrel</w:t>
      </w:r>
      <w:r w:rsidR="007C51E0" w:rsidRPr="004D19FD">
        <w:rPr>
          <w:rFonts w:cs="Times New Roman"/>
        </w:rPr>
        <w:t>.</w:t>
      </w:r>
    </w:p>
    <w:p w14:paraId="2B1DFA81" w14:textId="3F8DF0FC" w:rsidR="00A23F09" w:rsidRPr="004D19FD" w:rsidRDefault="007F365E" w:rsidP="007F365E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Léptetőláncok: bistabil és mono</w:t>
      </w:r>
      <w:r w:rsidR="004F4AA6" w:rsidRPr="004D19FD">
        <w:rPr>
          <w:rFonts w:cs="Times New Roman"/>
        </w:rPr>
        <w:t>s</w:t>
      </w:r>
      <w:r w:rsidRPr="004D19FD">
        <w:rPr>
          <w:rFonts w:cs="Times New Roman"/>
        </w:rPr>
        <w:t>tabil léptető láncok; Egyszerű léptetőlánc; Kapcsolás léptetőlánccal</w:t>
      </w:r>
      <w:r w:rsidR="007C51E0" w:rsidRPr="004D19FD">
        <w:rPr>
          <w:rFonts w:cs="Times New Roman"/>
        </w:rPr>
        <w:t>.</w:t>
      </w:r>
    </w:p>
    <w:p w14:paraId="381FEA86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74F158" w14:textId="77777777" w:rsidR="00A23F09" w:rsidRPr="004D19FD" w:rsidRDefault="007F365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Villamos irányítások </w:t>
      </w:r>
    </w:p>
    <w:p w14:paraId="105B8E92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Érzékelőelemek, jeladók, relék, programadók,</w:t>
      </w:r>
    </w:p>
    <w:p w14:paraId="23792319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beavatkozó elemek, járulékos elemek.</w:t>
      </w:r>
    </w:p>
    <w:p w14:paraId="7944486D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hajtások típusai, jellemzői, létesítése,</w:t>
      </w:r>
    </w:p>
    <w:p w14:paraId="4B9B6F57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alkalmazása, üzemeltetése.</w:t>
      </w:r>
    </w:p>
    <w:p w14:paraId="250B2C42" w14:textId="4362D541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Passzív alkatrészek felépítése, jellemzői</w:t>
      </w:r>
      <w:r w:rsidR="007C51E0" w:rsidRPr="004D19FD">
        <w:rPr>
          <w:rFonts w:cs="Times New Roman"/>
        </w:rPr>
        <w:t>.</w:t>
      </w:r>
    </w:p>
    <w:p w14:paraId="38AD96AD" w14:textId="419BF30F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Aktív alkatrészek felépítése, jellemzői</w:t>
      </w:r>
      <w:r w:rsidR="007C51E0" w:rsidRPr="004D19FD">
        <w:rPr>
          <w:rFonts w:cs="Times New Roman"/>
        </w:rPr>
        <w:t>.</w:t>
      </w:r>
    </w:p>
    <w:p w14:paraId="767A3540" w14:textId="16C85520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 Félvezető alkatrészek jellemzői</w:t>
      </w:r>
      <w:r w:rsidR="007C51E0" w:rsidRPr="004D19FD">
        <w:rPr>
          <w:rFonts w:cs="Times New Roman"/>
        </w:rPr>
        <w:t>.</w:t>
      </w:r>
    </w:p>
    <w:p w14:paraId="4959C040" w14:textId="1E767BD4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Érzékelők felépítése, működése és jellemzői</w:t>
      </w:r>
      <w:r w:rsidR="007C51E0" w:rsidRPr="004D19FD">
        <w:rPr>
          <w:rFonts w:cs="Times New Roman"/>
        </w:rPr>
        <w:t>.</w:t>
      </w:r>
    </w:p>
    <w:p w14:paraId="13313596" w14:textId="64DDF2AE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Távadók felépítése, működése és jellemzői</w:t>
      </w:r>
      <w:r w:rsidR="00285057" w:rsidRPr="004D19FD">
        <w:rPr>
          <w:rFonts w:cs="Times New Roman"/>
        </w:rPr>
        <w:t>.</w:t>
      </w:r>
    </w:p>
    <w:p w14:paraId="245BE460" w14:textId="70169CFD" w:rsidR="007F365E" w:rsidRPr="004D19FD" w:rsidRDefault="007F365E" w:rsidP="001D7B1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Jelátalakítók, jelformálók felépítése, működése és</w:t>
      </w:r>
      <w:r w:rsidR="001D7B16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jellemzői</w:t>
      </w:r>
      <w:r w:rsidR="00285057" w:rsidRPr="004D19FD">
        <w:rPr>
          <w:rFonts w:cs="Times New Roman"/>
        </w:rPr>
        <w:t>.</w:t>
      </w:r>
    </w:p>
    <w:p w14:paraId="7454F536" w14:textId="5B705DD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Tápegységek felépítése, működése és jellemzői</w:t>
      </w:r>
      <w:r w:rsidR="00285057" w:rsidRPr="004D19FD">
        <w:rPr>
          <w:rFonts w:cs="Times New Roman"/>
        </w:rPr>
        <w:t>.</w:t>
      </w:r>
    </w:p>
    <w:p w14:paraId="7A501D9D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villamos vezérlést megvalósító áramkör tervezése.</w:t>
      </w:r>
    </w:p>
    <w:p w14:paraId="6E8CF9C2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Elektromechanikus motorvezérlések (motorvédő, indító,</w:t>
      </w:r>
    </w:p>
    <w:p w14:paraId="31566CB5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forgásirány váltó, fordulatszám változtató kapcsolások)</w:t>
      </w:r>
    </w:p>
    <w:p w14:paraId="5B951E83" w14:textId="00CCF5C6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telepítése, beüzemelése</w:t>
      </w:r>
      <w:r w:rsidR="00285057" w:rsidRPr="004D19FD">
        <w:rPr>
          <w:rFonts w:cs="Times New Roman"/>
        </w:rPr>
        <w:t>.</w:t>
      </w:r>
    </w:p>
    <w:p w14:paraId="02C081BA" w14:textId="51FD5949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vezérlési feladatok</w:t>
      </w:r>
      <w:r w:rsidR="00285057" w:rsidRPr="004D19FD">
        <w:rPr>
          <w:rFonts w:cs="Times New Roman"/>
        </w:rPr>
        <w:t>.</w:t>
      </w:r>
    </w:p>
    <w:p w14:paraId="2E3D72E5" w14:textId="7F5733BD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 Motorvédelem</w:t>
      </w:r>
      <w:r w:rsidR="00285057" w:rsidRPr="004D19FD">
        <w:rPr>
          <w:rFonts w:cs="Times New Roman"/>
        </w:rPr>
        <w:t>.</w:t>
      </w:r>
    </w:p>
    <w:p w14:paraId="066D891F" w14:textId="4F68C661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Ki- és bekapcsolás, indítás</w:t>
      </w:r>
      <w:r w:rsidR="00285057" w:rsidRPr="004D19FD">
        <w:rPr>
          <w:rFonts w:cs="Times New Roman"/>
        </w:rPr>
        <w:t>.</w:t>
      </w:r>
    </w:p>
    <w:p w14:paraId="33323125" w14:textId="018F66A9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Távműködtetés, sorrendi kapcsolás</w:t>
      </w:r>
      <w:r w:rsidR="00285057" w:rsidRPr="004D19FD">
        <w:rPr>
          <w:rFonts w:cs="Times New Roman"/>
        </w:rPr>
        <w:t>.</w:t>
      </w:r>
    </w:p>
    <w:p w14:paraId="27942BD7" w14:textId="756218B0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Forgásirány váltás</w:t>
      </w:r>
      <w:r w:rsidR="00285057" w:rsidRPr="004D19FD">
        <w:rPr>
          <w:rFonts w:cs="Times New Roman"/>
        </w:rPr>
        <w:t>.</w:t>
      </w:r>
    </w:p>
    <w:p w14:paraId="7A6290F2" w14:textId="7777777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Fordulatszám változtatás megvalósítása elektromechanikus vezérlés segítségével (tervezés, építés, összeállítás alapelemekből).</w:t>
      </w:r>
    </w:p>
    <w:p w14:paraId="325F9CCF" w14:textId="4F5A1A17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vezérlési feladatok elektromechanikus vezérlésének kiegészítése teljesítményelektronikai eszközökkel</w:t>
      </w:r>
      <w:r w:rsidR="00285057" w:rsidRPr="004D19FD">
        <w:rPr>
          <w:rFonts w:cs="Times New Roman"/>
        </w:rPr>
        <w:t>.</w:t>
      </w:r>
    </w:p>
    <w:p w14:paraId="190F85A5" w14:textId="4EA7B700" w:rsidR="007F365E" w:rsidRPr="004D19FD" w:rsidRDefault="007F365E" w:rsidP="007F365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Lágyindítók</w:t>
      </w:r>
      <w:r w:rsidR="00285057" w:rsidRPr="004D19FD">
        <w:rPr>
          <w:rFonts w:cs="Times New Roman"/>
        </w:rPr>
        <w:t>.</w:t>
      </w:r>
    </w:p>
    <w:p w14:paraId="0386D99F" w14:textId="77777777" w:rsidR="00A23F09" w:rsidRPr="004D19FD" w:rsidRDefault="007F365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Frekvenciaváltók (tervezés, építés, összeállítás alapelemekből).</w:t>
      </w:r>
    </w:p>
    <w:p w14:paraId="67575198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FF3C9F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75C58297" w14:textId="77777777" w:rsidR="00A23F09" w:rsidRPr="004D19FD" w:rsidRDefault="00D70760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67C243A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2AB537D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21AE9DC1" w14:textId="5DBCC46B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42E6C98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C156652" w14:textId="77777777" w:rsidR="00A23F09" w:rsidRPr="004D19FD" w:rsidRDefault="00D7076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Mechatronika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óra*</w:t>
      </w:r>
    </w:p>
    <w:p w14:paraId="0C0357C5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774ADD55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E19EBA3" w14:textId="7AD507EE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1371731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25990B4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4110FE37" w14:textId="77777777" w:rsidR="00A23F09" w:rsidRPr="004D19FD" w:rsidRDefault="00D70760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mechatronika gyakorlat alapvető célja, hogy mélyítse el a mechatronika tantárgy tanulása során megismert elméleti alapokat. A különböző mérési és vezérlési feladatok megvalósítása során a tanulók megismerik a pneumatika és villamos vezérlések építőelemeit, megtanulják azokat használni az egyszerű irányítástechnikai feladatok megvalósítása során.</w:t>
      </w:r>
    </w:p>
    <w:p w14:paraId="43F55FF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770863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72D9B7E1" w14:textId="77777777" w:rsidR="00A23F09" w:rsidRPr="004D19FD" w:rsidRDefault="00D70760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épül.</w:t>
      </w:r>
    </w:p>
    <w:p w14:paraId="25703304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C61F918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359DE2FD" w14:textId="77777777" w:rsidR="00A23F09" w:rsidRPr="004D19FD" w:rsidRDefault="00D707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Nem villamos mennyiségek mérése villamos úton </w:t>
      </w:r>
    </w:p>
    <w:p w14:paraId="0519D284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Hőmérséklet mérése.</w:t>
      </w:r>
    </w:p>
    <w:p w14:paraId="4AADB3D2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Erő, elmozdulás mérése.</w:t>
      </w:r>
    </w:p>
    <w:p w14:paraId="04D85D07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Fordulatszám mérése.</w:t>
      </w:r>
    </w:p>
    <w:p w14:paraId="7B7591EF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Nyomás mérése.</w:t>
      </w:r>
    </w:p>
    <w:p w14:paraId="686C6719" w14:textId="6D44D1C1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vezérlések</w:t>
      </w:r>
      <w:r w:rsidR="007626C4" w:rsidRPr="004D19FD">
        <w:rPr>
          <w:rFonts w:cs="Times New Roman"/>
        </w:rPr>
        <w:t>.</w:t>
      </w:r>
    </w:p>
    <w:p w14:paraId="21BC0BDE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vezérlések fő elemei:</w:t>
      </w:r>
    </w:p>
    <w:p w14:paraId="461FF8B3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jelbevitel eszközei</w:t>
      </w:r>
    </w:p>
    <w:p w14:paraId="5394B595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jelfeldolgozás eszközei</w:t>
      </w:r>
    </w:p>
    <w:p w14:paraId="0B06E4B5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jelátalakítás eszközei</w:t>
      </w:r>
    </w:p>
    <w:p w14:paraId="2280A37C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beavatkozó szervek</w:t>
      </w:r>
    </w:p>
    <w:p w14:paraId="3C0C9A93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villamos vezérlést megvalósító áramkör tervezése.</w:t>
      </w:r>
    </w:p>
    <w:p w14:paraId="4A92BAAA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Elektromechanikus motorvezérlések </w:t>
      </w:r>
    </w:p>
    <w:p w14:paraId="7A0FED9C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Motorvédő kapcsolások telepítése, beüzemelése, </w:t>
      </w:r>
    </w:p>
    <w:p w14:paraId="501B826A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Indító kapcsolások telepítése, beüzemelése,</w:t>
      </w:r>
    </w:p>
    <w:p w14:paraId="4A670961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Forgásirány váltó kapcsolások telepítése, beüzemelése,</w:t>
      </w:r>
    </w:p>
    <w:p w14:paraId="6DDFA527" w14:textId="042FC4A4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Fordulatszám változtató kapcsolások telepítése, beüzemelése</w:t>
      </w:r>
      <w:r w:rsidR="007626C4" w:rsidRPr="004D19FD">
        <w:rPr>
          <w:rFonts w:cs="Times New Roman"/>
        </w:rPr>
        <w:t>.</w:t>
      </w:r>
    </w:p>
    <w:p w14:paraId="37CFBDFB" w14:textId="37976DDE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vezérlési feladatok megvalósítása</w:t>
      </w:r>
      <w:r w:rsidR="007626C4" w:rsidRPr="004D19FD">
        <w:rPr>
          <w:rFonts w:cs="Times New Roman"/>
        </w:rPr>
        <w:t>.</w:t>
      </w:r>
    </w:p>
    <w:p w14:paraId="37B826EB" w14:textId="475EB085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Motorvédelem</w:t>
      </w:r>
      <w:r w:rsidR="007626C4" w:rsidRPr="004D19FD">
        <w:rPr>
          <w:rFonts w:cs="Times New Roman"/>
        </w:rPr>
        <w:t>.</w:t>
      </w:r>
    </w:p>
    <w:p w14:paraId="2EB9CBF4" w14:textId="16A6B41D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Ki- és bekapcsolás, indítás</w:t>
      </w:r>
      <w:r w:rsidR="007626C4" w:rsidRPr="004D19FD">
        <w:rPr>
          <w:rFonts w:cs="Times New Roman"/>
        </w:rPr>
        <w:t>.</w:t>
      </w:r>
    </w:p>
    <w:p w14:paraId="28D22D87" w14:textId="14586F31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Távműködtetés, sorrendi kapcsolás</w:t>
      </w:r>
      <w:r w:rsidR="007626C4" w:rsidRPr="004D19FD">
        <w:rPr>
          <w:rFonts w:cs="Times New Roman"/>
        </w:rPr>
        <w:t>.</w:t>
      </w:r>
    </w:p>
    <w:p w14:paraId="22295E60" w14:textId="1FAE5630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Forgásirány váltás</w:t>
      </w:r>
      <w:r w:rsidR="007626C4" w:rsidRPr="004D19FD">
        <w:rPr>
          <w:rFonts w:cs="Times New Roman"/>
        </w:rPr>
        <w:t>.</w:t>
      </w:r>
    </w:p>
    <w:p w14:paraId="2816438C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Fordulatszám változtatás megvalósítása elektromechanikus vezérlés segítségével (tervezés, építés, összeállítás alapelemekből).</w:t>
      </w:r>
    </w:p>
    <w:p w14:paraId="792A0DF3" w14:textId="7E2D296E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vezérlési feladatok elektromechanikus vezérlésének kiegészítése teljesítményelektronikai eszközökkel</w:t>
      </w:r>
      <w:r w:rsidR="007626C4" w:rsidRPr="004D19FD">
        <w:rPr>
          <w:rFonts w:cs="Times New Roman"/>
        </w:rPr>
        <w:t>.</w:t>
      </w:r>
    </w:p>
    <w:p w14:paraId="5D66170A" w14:textId="77777777" w:rsidR="00D70760" w:rsidRPr="004D19FD" w:rsidRDefault="00D70760" w:rsidP="00D7076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Lágyindítók</w:t>
      </w:r>
    </w:p>
    <w:p w14:paraId="308ECCE6" w14:textId="259B516E" w:rsidR="00A23F09" w:rsidRPr="004D19FD" w:rsidRDefault="00D7076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Frekvenciavált</w:t>
      </w:r>
      <w:r w:rsidR="007626C4" w:rsidRPr="004D19FD">
        <w:rPr>
          <w:rFonts w:cs="Times New Roman"/>
        </w:rPr>
        <w:t>.</w:t>
      </w:r>
      <w:r w:rsidRPr="004D19FD">
        <w:rPr>
          <w:rFonts w:cs="Times New Roman"/>
        </w:rPr>
        <w:t>ók (tervezés, építés, összeállítás alapelemekből).</w:t>
      </w:r>
    </w:p>
    <w:p w14:paraId="71576D77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0F6D3C" w14:textId="77777777" w:rsidR="00A23F09" w:rsidRPr="004D19FD" w:rsidRDefault="005718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Pneumatikus vezérlések </w:t>
      </w:r>
    </w:p>
    <w:p w14:paraId="64DE6C23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sűrített levegő előállítása, előkészítése, a léghálózat biztonságos és gazdaságos üzemeltetése.</w:t>
      </w:r>
    </w:p>
    <w:p w14:paraId="43E776A5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 munkavégző és vezérlő elemek alkalmazása.</w:t>
      </w:r>
    </w:p>
    <w:p w14:paraId="21BF826B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(Hengerek, forgatóművek, megfogók, vákuum ejektorok, útszelepek, záró és áramlásirányító elemek, nyomás meghatározó elemek és érzékelők alkalmazása.)</w:t>
      </w:r>
    </w:p>
    <w:p w14:paraId="4AFAFA9E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Szelepek szerelése, karbantartása.</w:t>
      </w:r>
    </w:p>
    <w:p w14:paraId="196D5EA3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Egyoldali működésű munkahenger vezérlése 3/2-es útszeleppel.</w:t>
      </w:r>
    </w:p>
    <w:p w14:paraId="13D44186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Kétoldali működésű munkahenger vezérlése 5/2-es útszeleppel.</w:t>
      </w:r>
    </w:p>
    <w:p w14:paraId="50E26EE5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dugattyú sebességének szabályozása.</w:t>
      </w:r>
    </w:p>
    <w:p w14:paraId="19C53065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Sebességcsökkentés fojtó szelepekkel.</w:t>
      </w:r>
    </w:p>
    <w:p w14:paraId="3CDE4711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Sebességcsökkentés fojtó-visszacsapó szelepekkel.</w:t>
      </w:r>
    </w:p>
    <w:p w14:paraId="36592FBE" w14:textId="3DFF5F9B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Sebesség növelése gyors</w:t>
      </w:r>
      <w:r w:rsidR="004F4AA6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lefúvató szeleppel.</w:t>
      </w:r>
    </w:p>
    <w:p w14:paraId="16895A54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dugattyú hatóerejének szabályozása.</w:t>
      </w:r>
    </w:p>
    <w:p w14:paraId="2E5AF4E0" w14:textId="0133936F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Távvezérlés monostabil fő</w:t>
      </w:r>
      <w:r w:rsidR="004F4AA6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szeleppel.</w:t>
      </w:r>
    </w:p>
    <w:p w14:paraId="7270FD3A" w14:textId="0F780AF4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Távvezérlés bistabil fő</w:t>
      </w:r>
      <w:r w:rsidR="004F4AA6" w:rsidRPr="004D19FD">
        <w:rPr>
          <w:rFonts w:cs="Times New Roman"/>
        </w:rPr>
        <w:t xml:space="preserve"> </w:t>
      </w:r>
      <w:r w:rsidRPr="004D19FD">
        <w:rPr>
          <w:rFonts w:cs="Times New Roman"/>
        </w:rPr>
        <w:t>szeleppel.</w:t>
      </w:r>
    </w:p>
    <w:p w14:paraId="73AFA1B0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Fél-automatikus ciklus egy végállás kapcsolóval.</w:t>
      </w:r>
    </w:p>
    <w:p w14:paraId="33DAD473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Automatikus ciklus két végállás kapcsolóval.</w:t>
      </w:r>
    </w:p>
    <w:p w14:paraId="6D150ED3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elemek a pneumatikus kapcsolásban.</w:t>
      </w:r>
    </w:p>
    <w:p w14:paraId="5BE6A6B1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ÉS kapcsolat az elemek sorba kapcsolásával.</w:t>
      </w:r>
    </w:p>
    <w:p w14:paraId="3A95BFD3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ÉS szeleppel megvalósított ÉS kapcsolat.</w:t>
      </w:r>
    </w:p>
    <w:p w14:paraId="1DECCE3B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VAGY szeleppel megvalósított VAGY kapcsolat.</w:t>
      </w:r>
    </w:p>
    <w:p w14:paraId="20B07957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NEM kapcsolat megvalósítása 3/2-es útszeleppel.</w:t>
      </w:r>
    </w:p>
    <w:p w14:paraId="2D2BB228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 kimenetű memória a pneumatikus kapcsolásban.</w:t>
      </w:r>
    </w:p>
    <w:p w14:paraId="005E812D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Két kimenetű memória a pneumatikus kapcsolásban.</w:t>
      </w:r>
    </w:p>
    <w:p w14:paraId="448E4A41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Emelő berendezés két munkahengerrel.</w:t>
      </w:r>
    </w:p>
    <w:p w14:paraId="21C36E37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Útfüggő sorrendvezérlés időfeltétellel, nyomásfeltétellel.</w:t>
      </w:r>
    </w:p>
    <w:p w14:paraId="61680A99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Lezáró jel keletkezése, feloldása jelelnyomással, jellekapcsolással.</w:t>
      </w:r>
    </w:p>
    <w:p w14:paraId="6F6B6885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Lezáró jel feloldása kaszkád módszerrel.</w:t>
      </w:r>
    </w:p>
    <w:p w14:paraId="0695A776" w14:textId="3D6990BB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Pneumatikus rendszerek karbantartása</w:t>
      </w:r>
      <w:r w:rsidR="007626C4" w:rsidRPr="004D19FD">
        <w:rPr>
          <w:rFonts w:cs="Times New Roman"/>
        </w:rPr>
        <w:t>.</w:t>
      </w:r>
    </w:p>
    <w:p w14:paraId="36461822" w14:textId="15E22CC7" w:rsidR="00A23F09" w:rsidRPr="004D19FD" w:rsidRDefault="0057180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Hibakeresés, hibaelhárítás módszerei és segédeszközei (léghengerek, szelepek, élettartam</w:t>
      </w:r>
      <w:r w:rsidR="007626C4" w:rsidRPr="004D19FD">
        <w:rPr>
          <w:rFonts w:cs="Times New Roman"/>
        </w:rPr>
        <w:t>.</w:t>
      </w:r>
      <w:r w:rsidRPr="004D19FD">
        <w:rPr>
          <w:rFonts w:cs="Times New Roman"/>
        </w:rPr>
        <w:t>)</w:t>
      </w:r>
    </w:p>
    <w:p w14:paraId="3A18A805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F28F39" w14:textId="77777777" w:rsidR="00A23F09" w:rsidRPr="004D19FD" w:rsidRDefault="0057180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Elektro-pneumatikus vezérlések </w:t>
      </w:r>
    </w:p>
    <w:p w14:paraId="1A6D5B85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Elektro-pneumatikus jelátalakítók.</w:t>
      </w:r>
    </w:p>
    <w:p w14:paraId="705CC0AD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Mágnes szelepek felépítése és működtetése.</w:t>
      </w:r>
    </w:p>
    <w:p w14:paraId="31589201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elektro-pneumatikus berendezéseken alkalmazott</w:t>
      </w:r>
    </w:p>
    <w:p w14:paraId="2DE5EC3B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érzékelők típusai, használatuk.</w:t>
      </w:r>
    </w:p>
    <w:p w14:paraId="68A4724A" w14:textId="20DC95C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Érintéses és érintés nélküli érzékelők alkalmazása</w:t>
      </w:r>
      <w:r w:rsidR="007626C4" w:rsidRPr="004D19FD">
        <w:rPr>
          <w:rFonts w:cs="Times New Roman"/>
        </w:rPr>
        <w:t>.</w:t>
      </w:r>
    </w:p>
    <w:p w14:paraId="07C17F71" w14:textId="496AB1B5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Elektro-pneumatikus alapkapcsolások</w:t>
      </w:r>
      <w:r w:rsidR="007626C4" w:rsidRPr="004D19FD">
        <w:rPr>
          <w:rFonts w:cs="Times New Roman"/>
        </w:rPr>
        <w:t>.</w:t>
      </w:r>
    </w:p>
    <w:p w14:paraId="2542BD83" w14:textId="1D30525C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Egyoldali működésű munkahenger vezérlése</w:t>
      </w:r>
      <w:r w:rsidR="007626C4" w:rsidRPr="004D19FD">
        <w:rPr>
          <w:rFonts w:cs="Times New Roman"/>
        </w:rPr>
        <w:t>.</w:t>
      </w:r>
    </w:p>
    <w:p w14:paraId="0C6D0B8E" w14:textId="61D45296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Kétoldali működésű munkahenger vezérlése</w:t>
      </w:r>
      <w:r w:rsidR="007626C4" w:rsidRPr="004D19FD">
        <w:rPr>
          <w:rFonts w:cs="Times New Roman"/>
        </w:rPr>
        <w:t>.</w:t>
      </w:r>
    </w:p>
    <w:p w14:paraId="4E610C92" w14:textId="2971230E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Munkahenger dugattyújának önműködő visszavezérlése</w:t>
      </w:r>
      <w:r w:rsidR="007626C4" w:rsidRPr="004D19FD">
        <w:rPr>
          <w:rFonts w:cs="Times New Roman"/>
        </w:rPr>
        <w:t>.</w:t>
      </w:r>
    </w:p>
    <w:p w14:paraId="7C2C098A" w14:textId="745A8C66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Munkahenger dugattyújának oszcilláló mozgatása</w:t>
      </w:r>
      <w:r w:rsidR="007626C4" w:rsidRPr="004D19FD">
        <w:rPr>
          <w:rFonts w:cs="Times New Roman"/>
        </w:rPr>
        <w:t>.</w:t>
      </w:r>
    </w:p>
    <w:p w14:paraId="4076DE6E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feladatok relés megvalósítása.</w:t>
      </w:r>
    </w:p>
    <w:p w14:paraId="2B3FFFFF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Kétoldali működésű munkahenger elektro-pneumatikus vezérlése direkt módon.</w:t>
      </w:r>
    </w:p>
    <w:p w14:paraId="514CB1E7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Kétoldali működésű munkahenger elektro-pneumatikus vezérlése indirekt módon.</w:t>
      </w:r>
    </w:p>
    <w:p w14:paraId="0651C3B6" w14:textId="50C92DB9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Öntartó kapcsolások megvalósítása</w:t>
      </w:r>
      <w:r w:rsidR="007626C4" w:rsidRPr="004D19FD">
        <w:rPr>
          <w:rFonts w:cs="Times New Roman"/>
        </w:rPr>
        <w:t>.</w:t>
      </w:r>
    </w:p>
    <w:p w14:paraId="09CDD9F6" w14:textId="50EBF809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Időterv-vezérlések megvalósítása</w:t>
      </w:r>
      <w:r w:rsidR="007626C4" w:rsidRPr="004D19FD">
        <w:rPr>
          <w:rFonts w:cs="Times New Roman"/>
        </w:rPr>
        <w:t>.</w:t>
      </w:r>
    </w:p>
    <w:p w14:paraId="392F78BA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Útfüggő sorrendvezérlések megvalósítása.</w:t>
      </w:r>
    </w:p>
    <w:p w14:paraId="6D37408C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Időfüggő sorrendvezérlések megvalósítása.</w:t>
      </w:r>
    </w:p>
    <w:p w14:paraId="7BB437E9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Nyomásfüggő sorrendvezérlések megvalósítása.</w:t>
      </w:r>
    </w:p>
    <w:p w14:paraId="4BD1EBFE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Lezáró jelek feloldása többféle kaszkád módszerrel.</w:t>
      </w:r>
    </w:p>
    <w:p w14:paraId="4F573CF9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Elektro-pneumatikus léptetőláncos vezérlések.</w:t>
      </w:r>
    </w:p>
    <w:p w14:paraId="60CB0428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Költségkímélő alkalmazások: szelepektől a szelepsziget felhasználásáig.</w:t>
      </w:r>
    </w:p>
    <w:p w14:paraId="676B5B5B" w14:textId="77777777" w:rsidR="0057180A" w:rsidRPr="004D19FD" w:rsidRDefault="0057180A" w:rsidP="005718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Elektro-pneumatikus rendszerek karbantartása.</w:t>
      </w:r>
    </w:p>
    <w:p w14:paraId="1C9C9052" w14:textId="07974558" w:rsidR="00A23F09" w:rsidRPr="004D19FD" w:rsidRDefault="0057180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Hibakeresés, hibaelhárítás módszerei és eszközei az elektro-pneumatikában</w:t>
      </w:r>
      <w:r w:rsidR="007626C4" w:rsidRPr="004D19FD">
        <w:rPr>
          <w:rFonts w:cs="Times New Roman"/>
        </w:rPr>
        <w:t>.</w:t>
      </w:r>
    </w:p>
    <w:p w14:paraId="3D596099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553AFC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44C4AC64" w14:textId="7CAADD20" w:rsidR="00A23F09" w:rsidRPr="004D19FD" w:rsidRDefault="004F4AA6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48163FC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08E936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78B992BB" w14:textId="7016560C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023F189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5C7F4D0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4307ACA0" w14:textId="77777777" w:rsidR="00A23F09" w:rsidRPr="004D19FD" w:rsidRDefault="00A23F09" w:rsidP="00A23F09">
      <w:pPr>
        <w:rPr>
          <w:rFonts w:cs="Times New Roman"/>
        </w:rPr>
      </w:pPr>
    </w:p>
    <w:p w14:paraId="18764088" w14:textId="77777777" w:rsidR="00A23F09" w:rsidRPr="004D19F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0B96630C" w14:textId="77777777" w:rsidR="00A23F09" w:rsidRPr="004D19FD" w:rsidRDefault="00637BCB" w:rsidP="00A23F09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10015-12</w:t>
      </w:r>
      <w:r w:rsidR="00A23F09" w:rsidRPr="004D19FD">
        <w:rPr>
          <w:rFonts w:cs="Times New Roman"/>
          <w:b/>
          <w:sz w:val="36"/>
        </w:rPr>
        <w:t xml:space="preserve"> azonosító számú</w:t>
      </w:r>
    </w:p>
    <w:p w14:paraId="23627B55" w14:textId="77777777" w:rsidR="00A23F09" w:rsidRPr="004D19FD" w:rsidRDefault="00637BCB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Számítógép alkalmazás</w:t>
      </w:r>
      <w:r w:rsidR="0092433A" w:rsidRPr="004D19FD">
        <w:rPr>
          <w:rFonts w:cs="Times New Roman"/>
          <w:b/>
          <w:sz w:val="36"/>
        </w:rPr>
        <w:t>a</w:t>
      </w:r>
      <w:r w:rsidRPr="004D19FD">
        <w:rPr>
          <w:rFonts w:cs="Times New Roman"/>
          <w:b/>
          <w:sz w:val="36"/>
        </w:rPr>
        <w:t xml:space="preserve"> az elektronikában</w:t>
      </w:r>
    </w:p>
    <w:p w14:paraId="142239A8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000AAA57" w14:textId="77777777" w:rsidR="00A23F09" w:rsidRPr="004D19F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343589F2" w14:textId="77777777" w:rsidR="00A23F09" w:rsidRPr="004D19FD" w:rsidRDefault="00A23F09" w:rsidP="00A23F09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04F9E78E" w14:textId="77777777" w:rsidR="00A23F09" w:rsidRPr="004D19FD" w:rsidRDefault="00A23F09" w:rsidP="00A23F09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234DD26" w14:textId="2FB3C611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t xml:space="preserve">A </w:t>
      </w:r>
      <w:r w:rsidR="0092433A" w:rsidRPr="004D19FD">
        <w:rPr>
          <w:rFonts w:cs="Times New Roman"/>
        </w:rPr>
        <w:t>10015-12</w:t>
      </w:r>
      <w:r w:rsidRPr="004D19FD">
        <w:rPr>
          <w:rFonts w:cs="Times New Roman"/>
        </w:rPr>
        <w:t xml:space="preserve">. azonosító számú </w:t>
      </w:r>
      <w:r w:rsidR="0092433A" w:rsidRPr="004D19FD">
        <w:rPr>
          <w:rFonts w:cs="Times New Roman"/>
        </w:rPr>
        <w:t>Számítógép alkalmazása az elektronikában</w:t>
      </w:r>
      <w:r w:rsidRPr="004D19FD">
        <w:rPr>
          <w:rFonts w:cs="Times New Roman"/>
        </w:rPr>
        <w:t xml:space="preserve">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</w:tblGrid>
      <w:tr w:rsidR="004D19FD" w:rsidRPr="004D19FD" w14:paraId="3AFD329B" w14:textId="77777777" w:rsidTr="005842A2">
        <w:trPr>
          <w:cantSplit/>
          <w:trHeight w:val="2291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14B4E0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26BC673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 xml:space="preserve">Számítógép alkalmazása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A908CA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Számítógépes szimuláció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EC2ED25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PLC programozás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7109462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Mikrovezérlők gyakorlat</w:t>
            </w:r>
          </w:p>
        </w:tc>
      </w:tr>
      <w:tr w:rsidR="004D19FD" w:rsidRPr="004D19FD" w14:paraId="600381C8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8B2DBE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69CCD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A48F3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ED825F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F4629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87C0D3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96B3F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Rendszerezi a digitális irányítás eszközeit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3E50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F6EC0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9B8B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164A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2191212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12BD9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Elemzi a PLC felépítését,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0D4FA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F7435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DFA6F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43DD3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A7B1EFD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D7392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programot ír, programot módosít grafikus és szöveges programnyelveken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B81CFA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C892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73B7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1464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08EADB7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609E4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Paramétereket beállít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5303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74B6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57D3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0D6E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6E8E09B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AB3F76" w14:textId="7DB644A3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Off-line, online üzemmódot használ, diagnosztizál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E86F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D215A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54F3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BC7F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318238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FD8A7A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Bevonja a PLC-t a hibakeresés folyamatába (WatchDog alkalmazása)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640F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6102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58CC4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61FAE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C0AF30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16B04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kapcsolódó kezelőszervek, fény- hangjelzőket ellenőrzi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757846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3DF2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4F78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96C8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A49BE35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1914C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Grafikus megjelenítő eszközöket (PC, programozható terminál)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3EF59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0F09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A63AA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E3AF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AA9C328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12F07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Buszrendszerek kiépítésében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0C13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0C0E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5560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22AE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FD3D0DB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B0A1E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Ipari buszrendszert alkalmaz kommunikációhoz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F387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5ED4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4D3BB3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8199E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00F6CEC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0023D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Ellenőrzi a terepi buszrendszerek kommunikációját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CF256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99C4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DB4E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2AD1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8EFF66D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D2533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Rendszerezi a digitális irányító eszközök kapcsolatait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CED7F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F218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5FDE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95F4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22E403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CD86F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Elemzi az irányítási hálózatokat Programozható Logikai Vezérlőket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C09E7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CB73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5D8D5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47D6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13B2B47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62056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Programozható Logikai Rendszerekkel vezérelt rendszereket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5F34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36AF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BAD6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A8CF5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6748FF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F832F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rendszereket programoz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C7DE1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EC55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62114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FE11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75745BAB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C2A2FC" w14:textId="7B4ECD4F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Mikrovezérlőket (PIC)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36B4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663796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F5E5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227B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1C75C7DC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EDB86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Mikrovezérlővel vezérelt rendszereket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7A52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888D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568C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D0A21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0061DB25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80F6E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Mikroszámítógépes egységeket programoz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D97D3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6364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CCCE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2CCF73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150DD11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20D35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Dokumentáció alapján egyszerű és összetett programozásokat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5778B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F8FE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04EF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1F62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380A8D0A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1A9C85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rendszereket programoz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3734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975C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751BE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7BDB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4B4682DF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D1776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Mechatronikai rendszereket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F4C52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7F905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D186C3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2BDE46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63C11FC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178DE9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Elektronikai tervező programokat telepít, beállít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C08E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D3C23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58DE7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C2EBC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07A377D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8AEF54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Kapcsolási rajzokat, alkatrészjegyzéket és blokkvázlatokat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0C29E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F77B4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8FFB7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01F6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4083B58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AF88E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Nyomtatott áramköröket tervez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24059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F785D7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6590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2340A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9A8A1D8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D967CD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Szimulációs programokat telepít és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FEC3B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6553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0319E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C3FEF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BA8D136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55A280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Technológiai vázlatok elemeit modellezi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7E9D6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E26858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C9DB41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CFF0A" w14:textId="77777777" w:rsidR="005842A2" w:rsidRPr="004D19FD" w:rsidRDefault="005842A2" w:rsidP="005132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4C142D2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6EDB77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60559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80C1C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573C6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75874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9D4BB1E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2D5007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Számítástechnikai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3D8F0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63219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CCACB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C7BD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1C0E4CC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1B2AA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Számítógépek alkalmazása a méréstechnikában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0A182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80EBB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EBB9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07FD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1FDCFAA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A310B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Számítógépek ipari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5AB80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1381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E2E94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D52B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6262209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14923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program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9F935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A4D0E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AF40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026CE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F5292DD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F4A54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hardver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6B312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09E8B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F0EA5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3182B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1F5572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D913BB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PLC I/O rendszer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6D90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1CC0C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0DB9A9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83EF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936016F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1CD0C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Soros kommunikáció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822DD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4AEB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FDC87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C0169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92C933C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E1D8C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PC-PLC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69293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1FF6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FB86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324B25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9480FC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194AD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Strukturált programozás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94FF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D3DC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17B1C5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B881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4AFF062E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129BE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FB349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C70A7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A5F3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331FE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7D79527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9CFCA9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Irányítástechnikai rendszerek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95B31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44F12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A5DF3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30925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190BA26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5C7FB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Matematikai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C27A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B31B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A0700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F6E8A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5CCA1CAD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423E03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Technológiai vázlatok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1DCD3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1350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D794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3B36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BC8CEDF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BB078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Grafikus megjelenítő eszközök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C37A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006A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5C916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43211E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1BFFE25F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B51FA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Grafikus eszközök program elemei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8BE697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A0D0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31ED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2C84A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5A7330C8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9C0A9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Mikrovezérlők 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EFF8B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E7CA5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973D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6DC1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6D01ACB9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235FB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Mikrovezérlők programozása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BE15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A1D6F3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FEF28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6CB4B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2F38A289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4C23A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Áramkörtervező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08D9E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5B90C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D8C23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A0D044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702A0C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C02F3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Szimulációs 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E156AF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74666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49431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15ED2B" w14:textId="77777777" w:rsidR="005842A2" w:rsidRPr="004D19FD" w:rsidRDefault="005842A2" w:rsidP="00145D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3E55192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DE2EC8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5959C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394B2E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05DE74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33F190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262B87F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771692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Folyamatábrák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9B249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96CCA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F6C27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250E2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FC91812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4CBF86" w14:textId="37692188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Diagram</w:t>
            </w:r>
            <w:r w:rsidR="007C198A" w:rsidRPr="004D19FD">
              <w:rPr>
                <w:rFonts w:cs="Times New Roman"/>
              </w:rPr>
              <w:t xml:space="preserve"> </w:t>
            </w:r>
            <w:r w:rsidRPr="004D19FD">
              <w:rPr>
                <w:rFonts w:cs="Times New Roman"/>
              </w:rPr>
              <w:t>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5C33ED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0C013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56AE0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1E24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168F5108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AD514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Jelképek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378A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8FF3A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343C5E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CDC5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047D1699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2452D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Mennyiségérzék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B892D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A799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73B3E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8ABD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0DCA20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D88C2D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Műszaki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674B7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38463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A1BC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931F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54336407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C77F77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1AF28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94A7A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8B05F5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06777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D84E625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9130B7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6C3F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9861E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1855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5E01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3A2EE9B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7E008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Türelmesség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7ABF0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BBEF0E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EAFE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ECCC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60D73602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C866E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13EF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9F57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A4DE9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BDDA2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3B867FA9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3FCE3B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78FAB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F4B9D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F4C497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6A6C0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680E33E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DC3EC7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Motiváló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11D99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B9777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8AD87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5EEB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7225ED49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9AB34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DC073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0D250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1DD19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BEF5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32581AE0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0CEBD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FE37A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86B9C1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0F37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8C13E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28B7BB91" w14:textId="77777777" w:rsidTr="00905EE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0BC024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70AD4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75AA2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CB6BE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B7235" w14:textId="77777777" w:rsidR="005842A2" w:rsidRPr="004D19FD" w:rsidRDefault="005842A2" w:rsidP="00905EE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B52F214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A382C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C71EB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0B209C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EECB2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45FC6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4D19FD" w:rsidRPr="004D19FD" w14:paraId="55E23263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1DC069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Információgyűjtés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B3923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7BC802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4DBD4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22B7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  <w:tr w:rsidR="005842A2" w:rsidRPr="004D19FD" w14:paraId="60C8DAD9" w14:textId="77777777" w:rsidTr="00F153EB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B3EFAE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EDFBE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A6DB1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EE7D5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00A9A0" w14:textId="77777777" w:rsidR="005842A2" w:rsidRPr="004D19FD" w:rsidRDefault="005842A2" w:rsidP="00F1200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x</w:t>
            </w:r>
          </w:p>
        </w:tc>
      </w:tr>
    </w:tbl>
    <w:p w14:paraId="1480ABF3" w14:textId="77777777" w:rsidR="00A23F09" w:rsidRPr="004D19FD" w:rsidRDefault="00A23F09" w:rsidP="00A23F09">
      <w:pPr>
        <w:rPr>
          <w:rFonts w:cs="Times New Roman"/>
        </w:rPr>
      </w:pPr>
    </w:p>
    <w:p w14:paraId="27513915" w14:textId="77777777" w:rsidR="00A23F09" w:rsidRPr="004D19FD" w:rsidRDefault="00A23F09" w:rsidP="00A23F09">
      <w:pPr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7207B01F" w14:textId="77777777" w:rsidR="00A23F09" w:rsidRPr="004D19FD" w:rsidRDefault="008A249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Számítógép alkalmazása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óra*</w:t>
      </w:r>
    </w:p>
    <w:p w14:paraId="2BFC78C5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0FB1D970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4EF562F" w14:textId="655F6307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5CCA2143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16AFF86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10D99F02" w14:textId="77777777" w:rsidR="00A23F09" w:rsidRPr="004D19FD" w:rsidRDefault="008A249D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tanításának célja, hogy a tanulók megismerjék a mikrovezérlők felépítését és alkalmazásának lehetőségeit és a Programozható Logikai Vezérlők irányítástechnikai alkalmazásának lehetőségeit.</w:t>
      </w:r>
    </w:p>
    <w:p w14:paraId="07B5D5B7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5D4739E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22645FB3" w14:textId="77777777" w:rsidR="00A23F09" w:rsidRPr="004D19FD" w:rsidRDefault="008A249D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épül.</w:t>
      </w:r>
    </w:p>
    <w:p w14:paraId="7FB80DB2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2F2644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37FE6A30" w14:textId="77777777" w:rsidR="00A23F09" w:rsidRPr="004D19FD" w:rsidRDefault="008A24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Általános PLC ismeret </w:t>
      </w:r>
    </w:p>
    <w:p w14:paraId="363C7E38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logikai vezérlők (hardver) felépítése, blokkvázlat.</w:t>
      </w:r>
    </w:p>
    <w:p w14:paraId="49C2E876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bemenetek fajtái, szerepük, hogyan kell használni a megfelelő bemeneti típust.</w:t>
      </w:r>
    </w:p>
    <w:p w14:paraId="555CC098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szenzorok áttekintése, a PLC-vel való kapcsolatuk.</w:t>
      </w:r>
    </w:p>
    <w:p w14:paraId="62557D3B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kimenetek fajtái, szerepük, hogyan válasszuk ki a megfelelő kimeneti típust.</w:t>
      </w:r>
    </w:p>
    <w:p w14:paraId="04B21D80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jelátalakítók, végrehajtók áttekintése, a PLC-vel való kapcsolatuk.</w:t>
      </w:r>
    </w:p>
    <w:p w14:paraId="40225B8A" w14:textId="102C1BE5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RT (realtime) óra (időalap, programok ciklikus végrehajtása).</w:t>
      </w:r>
    </w:p>
    <w:p w14:paraId="011EA523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Memória fajtái (ROM, RAM, FIRMWARE), szerepük.</w:t>
      </w:r>
      <w:r w:rsidRPr="004D19FD">
        <w:rPr>
          <w:rFonts w:cs="Times New Roman"/>
        </w:rPr>
        <w:tab/>
      </w:r>
    </w:p>
    <w:p w14:paraId="0FB1E7B1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PLC-k funkcionális felépítése, blokkvázlat.</w:t>
      </w:r>
    </w:p>
    <w:p w14:paraId="371218B7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Kompakt- és moduláris PLC-k.</w:t>
      </w:r>
    </w:p>
    <w:p w14:paraId="4C4AF84A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vezérlők alapfeladatai.</w:t>
      </w:r>
    </w:p>
    <w:p w14:paraId="7323FBE8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 működésének jellemzői.</w:t>
      </w:r>
    </w:p>
    <w:p w14:paraId="4683E8FE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PLC-ben futó programok és feladataik (alapszoftver, felhasználói programok).</w:t>
      </w:r>
    </w:p>
    <w:p w14:paraId="4D8E3FE6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felhasználói programok végrehajtásának módjai.</w:t>
      </w:r>
    </w:p>
    <w:p w14:paraId="65363C69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vezérlők főbb jellemzői, kiválasztásuk szempontjai (hardver, szoftver).</w:t>
      </w:r>
    </w:p>
    <w:p w14:paraId="6CB86A86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műszaki leírások, műszaki paraméterek értelmezése.</w:t>
      </w:r>
    </w:p>
    <w:p w14:paraId="79DB8379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Egyéb PLC modulok (analóg-, digitális, fuzzy).</w:t>
      </w:r>
    </w:p>
    <w:p w14:paraId="754FAF44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Informatikai rendszer (pont-pont kommunikáció, adatok (vonalak száma, átviteli sebesség, protokollok). Hálózati kommunikáció, többszintű informatikai rendszer kialakítása, átjárók, ETHERNET-csatoló, érzékelő és beavatkozó szervek hálózati kezelése, protokollok).</w:t>
      </w:r>
    </w:p>
    <w:p w14:paraId="0D03BCB7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Ember-gép kapcsolatra vonatkozó igények (adatbeviteli és adatkiviteli eszközök (numerikus, alfanumerikus, terminál).</w:t>
      </w:r>
    </w:p>
    <w:p w14:paraId="636B7971" w14:textId="77777777" w:rsidR="00A23F09" w:rsidRPr="004D19FD" w:rsidRDefault="008A249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Folyamatvizualizáló szoftverek, SCADA rendszer.</w:t>
      </w:r>
    </w:p>
    <w:p w14:paraId="2D1ED066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2DA58F" w14:textId="77777777" w:rsidR="00A23F09" w:rsidRPr="004D19FD" w:rsidRDefault="008A24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PLC programozás </w:t>
      </w:r>
    </w:p>
    <w:p w14:paraId="7C3523E1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Számítógépes problémamegoldás lépései.</w:t>
      </w:r>
    </w:p>
    <w:p w14:paraId="1DAE7324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algoritmus fogalma, jellemzői. Algoritmus megadásának lehetőségei (pszeudo kód). A folyamatábra elemei, ábra összeállítás szabályai.</w:t>
      </w:r>
    </w:p>
    <w:p w14:paraId="4883DE0E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IEC 1131-3 szabvány szerinti PLC programozási nyelvek fajtái, csoportosításuk.</w:t>
      </w:r>
    </w:p>
    <w:p w14:paraId="05EA9ED9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programszervezési egységek felépítése, szerepe.</w:t>
      </w:r>
    </w:p>
    <w:p w14:paraId="14DCA38E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programozásának tervezése, elkészítése, tesztelése, üzemi próbája, dokumentálása.</w:t>
      </w:r>
    </w:p>
    <w:p w14:paraId="6F7B4551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programfejlesztés lépései (a forrás-program, a CPU működését vezérlő - gépi kódsorozatra fordítás, hibák megállapítása, javítás, hibátlan program futtatható programmá szerkesztése, működés szimulálása, tesztelés valós környezetben).</w:t>
      </w:r>
    </w:p>
    <w:p w14:paraId="671F203F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programozás eszközei, integrált programfejlesztői környezet (IDE).</w:t>
      </w:r>
    </w:p>
    <w:p w14:paraId="3024F96A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Létradiagram programnyelv elemei, elemek használatának szabályai.</w:t>
      </w:r>
    </w:p>
    <w:p w14:paraId="158119E6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létradiagram programnyelven.</w:t>
      </w:r>
    </w:p>
    <w:p w14:paraId="14CB3D7C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Utasításlistás programnyelv elemei, elemek használatának szabályai.</w:t>
      </w:r>
    </w:p>
    <w:p w14:paraId="540288F9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utasításlistás programnyelven.</w:t>
      </w:r>
    </w:p>
    <w:p w14:paraId="004DAAE0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Funkcióblokkos programnyelv elemei, elemek használatának szabályai.</w:t>
      </w:r>
    </w:p>
    <w:p w14:paraId="3EA114DD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funkcióblokkos programnyelven.</w:t>
      </w:r>
    </w:p>
    <w:p w14:paraId="44AA32AF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Sorrendi folyamatábrázolás programnyelv elemei, elemek használatának szabályai.</w:t>
      </w:r>
    </w:p>
    <w:p w14:paraId="506747FA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feladatok, logikai ÉS (AND) művelet, logikai VAGY (OR) művelet, logikai TAGADÁS (INVERZ) művelet programozása sorrendi folyamat-ábrázolásos programnyelven.</w:t>
      </w:r>
    </w:p>
    <w:p w14:paraId="25412AF2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Adatkezelés, adatok címzése, adatok összehasonlítása.</w:t>
      </w:r>
    </w:p>
    <w:p w14:paraId="501959AF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Időzítők, késleltetések programozása minden programnyelven. Késleltetések tipikus alkalmazásai.</w:t>
      </w:r>
    </w:p>
    <w:p w14:paraId="77926B42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Számlálók, programozása minden programnyelven. Számláló, nagy sebességű számláló tipikus alkalmazásai.</w:t>
      </w:r>
    </w:p>
    <w:p w14:paraId="4729B744" w14:textId="77777777" w:rsidR="008A249D" w:rsidRPr="004D19FD" w:rsidRDefault="008A249D" w:rsidP="008A249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Fel és lefutó él detektálása, tipikus alkalmazása.</w:t>
      </w:r>
    </w:p>
    <w:p w14:paraId="266881F3" w14:textId="77777777" w:rsidR="00A23F09" w:rsidRPr="004D19FD" w:rsidRDefault="008A249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Tárolók, programozásuk minden programnyelven, tipikus alkalmazásuk.</w:t>
      </w:r>
    </w:p>
    <w:p w14:paraId="124DFD61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FE2B42" w14:textId="77777777" w:rsidR="00A23F09" w:rsidRPr="004D19FD" w:rsidRDefault="008A249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Mikrovezérlők </w:t>
      </w:r>
    </w:p>
    <w:p w14:paraId="35CE6595" w14:textId="0D1D32FD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Mikroprocesszoros </w:t>
      </w:r>
      <w:r w:rsidR="00F5593E" w:rsidRPr="004D19FD">
        <w:rPr>
          <w:rFonts w:cs="Times New Roman"/>
        </w:rPr>
        <w:t xml:space="preserve">- </w:t>
      </w:r>
      <w:r w:rsidRPr="004D19FD">
        <w:rPr>
          <w:rFonts w:cs="Times New Roman"/>
        </w:rPr>
        <w:t>rendszertechnika</w:t>
      </w:r>
      <w:r w:rsidRPr="004D19FD">
        <w:rPr>
          <w:rFonts w:cs="Times New Roman"/>
        </w:rPr>
        <w:tab/>
      </w:r>
    </w:p>
    <w:p w14:paraId="4A1BE077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Mikroszámítógépek felépítése, mikroprocesszor fogalma.</w:t>
      </w:r>
    </w:p>
    <w:p w14:paraId="2A7F1F2E" w14:textId="627AC4DF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Mikroprocesszor működése</w:t>
      </w:r>
      <w:r w:rsidR="00F5593E" w:rsidRPr="004D19FD">
        <w:rPr>
          <w:rFonts w:cs="Times New Roman"/>
        </w:rPr>
        <w:t>.</w:t>
      </w:r>
    </w:p>
    <w:p w14:paraId="69DBFB67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Mikroprocesszor belső egységei.</w:t>
      </w:r>
    </w:p>
    <w:p w14:paraId="37489A80" w14:textId="3439C165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utasítások felépítése</w:t>
      </w:r>
      <w:r w:rsidR="00F5593E" w:rsidRPr="004D19FD">
        <w:rPr>
          <w:rFonts w:cs="Times New Roman"/>
        </w:rPr>
        <w:t>.</w:t>
      </w:r>
    </w:p>
    <w:p w14:paraId="775BF28B" w14:textId="26BCFCFC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utasítás végrehajtás lépései</w:t>
      </w:r>
      <w:r w:rsidR="00F5593E" w:rsidRPr="004D19FD">
        <w:rPr>
          <w:rFonts w:cs="Times New Roman"/>
        </w:rPr>
        <w:t>.</w:t>
      </w:r>
    </w:p>
    <w:p w14:paraId="1D74BABB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Utasításkészlet. Az utasítások felépítése és csoportjai. Adatmozgató utasítások Aritmetikai és logikai műveletek. Ugró utasítások.</w:t>
      </w:r>
    </w:p>
    <w:p w14:paraId="222C51B5" w14:textId="3B42195A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Címzési módok: direkt címzés, indirekt címzés, relatív címzések, bázisrelatív címzés, önrelatív címzés, indexelt címzés, összetett címzés, szegmentált címzés</w:t>
      </w:r>
      <w:r w:rsidR="00F5593E" w:rsidRPr="004D19FD">
        <w:rPr>
          <w:rFonts w:cs="Times New Roman"/>
        </w:rPr>
        <w:t>.</w:t>
      </w:r>
    </w:p>
    <w:p w14:paraId="194741F5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Megszakítások.</w:t>
      </w:r>
    </w:p>
    <w:p w14:paraId="5DBA0621" w14:textId="71D3684F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megszakítási folyamat lépései</w:t>
      </w:r>
      <w:r w:rsidR="00F5593E" w:rsidRPr="004D19FD">
        <w:rPr>
          <w:rFonts w:cs="Times New Roman"/>
        </w:rPr>
        <w:t>.</w:t>
      </w:r>
    </w:p>
    <w:p w14:paraId="448A0DAF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Maszkolható megszakítások</w:t>
      </w:r>
    </w:p>
    <w:p w14:paraId="7F3BC96A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Nem maszkolható megszakítások</w:t>
      </w:r>
    </w:p>
    <w:p w14:paraId="33AAD55B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Egyszintű megszakítások</w:t>
      </w:r>
    </w:p>
    <w:p w14:paraId="3BC7C2A0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Többszintű megszakítások</w:t>
      </w:r>
    </w:p>
    <w:p w14:paraId="7982414C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Fejlesztő módszerek</w:t>
      </w:r>
    </w:p>
    <w:p w14:paraId="15100443" w14:textId="3B46A711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Programozás hexa</w:t>
      </w:r>
      <w:r w:rsidR="007C198A" w:rsidRPr="004D19FD">
        <w:rPr>
          <w:rFonts w:cs="Times New Roman"/>
        </w:rPr>
        <w:t>decimális</w:t>
      </w:r>
      <w:r w:rsidRPr="004D19FD">
        <w:rPr>
          <w:rFonts w:cs="Times New Roman"/>
        </w:rPr>
        <w:t xml:space="preserve"> kódban</w:t>
      </w:r>
    </w:p>
    <w:p w14:paraId="2280375D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Programozás assemblerben</w:t>
      </w:r>
    </w:p>
    <w:p w14:paraId="2BD8A707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Emuláció</w:t>
      </w:r>
    </w:p>
    <w:p w14:paraId="318C92E2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fejlesztőrendszerek háttértár nélkül</w:t>
      </w:r>
      <w:r w:rsidRPr="004D19FD">
        <w:rPr>
          <w:rFonts w:cs="Times New Roman"/>
        </w:rPr>
        <w:tab/>
      </w:r>
    </w:p>
    <w:p w14:paraId="78EBABAF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mikroprocesszorok fejlődése.</w:t>
      </w:r>
    </w:p>
    <w:p w14:paraId="042652A3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Minimálrendszerek. Egy egyszerű mikroszámítógép felépítése. Egychipes mikroszámítógép</w:t>
      </w:r>
    </w:p>
    <w:p w14:paraId="4D3CE6A5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Mikroszámítógépek moduláris felépítése. Mikroprocesszor kártya. Tárkártya. EPROM-ok égetése. </w:t>
      </w:r>
    </w:p>
    <w:p w14:paraId="346920F5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Párhuzamos interface. Egyirányú adatátvitel. Kétirányú párhuzamos interface</w:t>
      </w:r>
    </w:p>
    <w:p w14:paraId="402228C0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Soros interface. IEC busz interface</w:t>
      </w:r>
    </w:p>
    <w:p w14:paraId="79822E1B" w14:textId="6DB6599A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Pro</w:t>
      </w:r>
      <w:r w:rsidR="008545B9" w:rsidRPr="004D19FD">
        <w:rPr>
          <w:rFonts w:cs="Times New Roman"/>
        </w:rPr>
        <w:t>g</w:t>
      </w:r>
      <w:r w:rsidRPr="004D19FD">
        <w:rPr>
          <w:rFonts w:cs="Times New Roman"/>
        </w:rPr>
        <w:t>ramozható számlánc</w:t>
      </w:r>
    </w:p>
    <w:p w14:paraId="122FB247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Megszakításvezérlő</w:t>
      </w:r>
    </w:p>
    <w:p w14:paraId="4AD719FF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Közvetlen tárhozzáférés (DMA)</w:t>
      </w:r>
    </w:p>
    <w:p w14:paraId="390D1B10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Aritmetikai processzor</w:t>
      </w:r>
    </w:p>
    <w:p w14:paraId="46D3FCF8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Adatkiírás kijelzőre. Képernyős kijelzés</w:t>
      </w:r>
    </w:p>
    <w:p w14:paraId="4D9C8CDC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Analóg bemenetek és kimenetek</w:t>
      </w:r>
    </w:p>
    <w:p w14:paraId="09D4BACD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Különös perifériák</w:t>
      </w:r>
    </w:p>
    <w:p w14:paraId="410F0D02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PIC mikrovezérlők felépítése</w:t>
      </w:r>
      <w:r w:rsidRPr="004D19FD">
        <w:rPr>
          <w:rFonts w:cs="Times New Roman"/>
        </w:rPr>
        <w:tab/>
      </w:r>
    </w:p>
    <w:p w14:paraId="7972EAF4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Működési vázlat.</w:t>
      </w:r>
    </w:p>
    <w:p w14:paraId="48AC7BB1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Utasítás végrehajtás.</w:t>
      </w:r>
    </w:p>
    <w:p w14:paraId="1C120241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utasítások típusai és felépítése.</w:t>
      </w:r>
    </w:p>
    <w:p w14:paraId="79ED3FFE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Regisztertömb, bankok.</w:t>
      </w:r>
    </w:p>
    <w:p w14:paraId="1DBCDEF3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Programmemória, lapozás.</w:t>
      </w:r>
    </w:p>
    <w:p w14:paraId="71C1C480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Órajel generálása.</w:t>
      </w:r>
    </w:p>
    <w:p w14:paraId="319C537E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Reset áramkör.</w:t>
      </w:r>
    </w:p>
    <w:p w14:paraId="553BDF51" w14:textId="462255FB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Watch</w:t>
      </w:r>
      <w:r w:rsidR="008545B9" w:rsidRPr="004D19FD">
        <w:rPr>
          <w:rFonts w:cs="Times New Roman"/>
        </w:rPr>
        <w:t>D</w:t>
      </w:r>
      <w:r w:rsidRPr="004D19FD">
        <w:rPr>
          <w:rFonts w:cs="Times New Roman"/>
        </w:rPr>
        <w:t xml:space="preserve">og </w:t>
      </w:r>
      <w:r w:rsidR="008545B9" w:rsidRPr="004D19FD">
        <w:rPr>
          <w:rFonts w:cs="Times New Roman"/>
        </w:rPr>
        <w:t>időzítő</w:t>
      </w:r>
      <w:r w:rsidRPr="004D19FD">
        <w:rPr>
          <w:rFonts w:cs="Times New Roman"/>
        </w:rPr>
        <w:t xml:space="preserve"> (WDT).</w:t>
      </w:r>
    </w:p>
    <w:p w14:paraId="74F2F865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Megszakítás.</w:t>
      </w:r>
    </w:p>
    <w:p w14:paraId="28302FF5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Sleep (szundi) üzemmód.</w:t>
      </w:r>
    </w:p>
    <w:p w14:paraId="5BAC87D2" w14:textId="7777777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tokok programozása.</w:t>
      </w:r>
    </w:p>
    <w:p w14:paraId="04E35783" w14:textId="77777777" w:rsidR="00A23F09" w:rsidRPr="004D19FD" w:rsidRDefault="000D090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PIC családok.</w:t>
      </w:r>
    </w:p>
    <w:p w14:paraId="20A0F65D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1802FC" w14:textId="77777777" w:rsidR="00A23F09" w:rsidRPr="004D19FD" w:rsidRDefault="000D090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Virtuális mérőműszerek </w:t>
      </w:r>
    </w:p>
    <w:p w14:paraId="66375609" w14:textId="56559E00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virtuális mérőműszerek felépítése</w:t>
      </w:r>
      <w:r w:rsidR="00F5593E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73EC84F6" w14:textId="2D9B5738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Adatgyűjtő és vezérlő műszer</w:t>
      </w:r>
      <w:r w:rsidR="00F5593E" w:rsidRPr="004D19FD">
        <w:rPr>
          <w:rFonts w:cs="Times New Roman"/>
        </w:rPr>
        <w:t>.</w:t>
      </w:r>
    </w:p>
    <w:p w14:paraId="53B5CE92" w14:textId="3B6DC46E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Jelátalakítók, szenzorok</w:t>
      </w:r>
      <w:r w:rsidR="00F5593E" w:rsidRPr="004D19FD">
        <w:rPr>
          <w:rFonts w:cs="Times New Roman"/>
        </w:rPr>
        <w:t>.</w:t>
      </w:r>
    </w:p>
    <w:p w14:paraId="00C2A4F7" w14:textId="7D157591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PC és a virtuális szoftver felület</w:t>
      </w:r>
      <w:r w:rsidR="00F5593E" w:rsidRPr="004D19FD">
        <w:rPr>
          <w:rFonts w:cs="Times New Roman"/>
        </w:rPr>
        <w:t>.</w:t>
      </w:r>
    </w:p>
    <w:p w14:paraId="463F36C0" w14:textId="3B4C3210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 mérőszoftver használata</w:t>
      </w:r>
      <w:r w:rsidR="00F5593E" w:rsidRPr="004D19FD">
        <w:rPr>
          <w:rFonts w:cs="Times New Roman"/>
        </w:rPr>
        <w:t>.</w:t>
      </w:r>
    </w:p>
    <w:p w14:paraId="0224453D" w14:textId="75296959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Fejlesztői környezet</w:t>
      </w:r>
      <w:r w:rsidR="00F5593E" w:rsidRPr="004D19FD">
        <w:rPr>
          <w:rFonts w:cs="Times New Roman"/>
        </w:rPr>
        <w:t>.</w:t>
      </w:r>
    </w:p>
    <w:p w14:paraId="4480D9CD" w14:textId="50BB7DDB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Input adatok bevitele</w:t>
      </w:r>
      <w:r w:rsidR="00F5593E" w:rsidRPr="004D19FD">
        <w:rPr>
          <w:rFonts w:cs="Times New Roman"/>
        </w:rPr>
        <w:t>.</w:t>
      </w:r>
    </w:p>
    <w:p w14:paraId="1E30607F" w14:textId="43D82495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Output adatok megjelenítése</w:t>
      </w:r>
      <w:r w:rsidR="00F5593E" w:rsidRPr="004D19FD">
        <w:rPr>
          <w:rFonts w:cs="Times New Roman"/>
        </w:rPr>
        <w:t>.</w:t>
      </w:r>
    </w:p>
    <w:p w14:paraId="40F2BC82" w14:textId="560042CB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Blokk diagram</w:t>
      </w:r>
      <w:r w:rsidR="00F5593E" w:rsidRPr="004D19FD">
        <w:rPr>
          <w:rFonts w:cs="Times New Roman"/>
        </w:rPr>
        <w:t>.</w:t>
      </w:r>
    </w:p>
    <w:p w14:paraId="3B368EEF" w14:textId="630F3757" w:rsidR="000D0902" w:rsidRPr="004D19FD" w:rsidRDefault="000D0902" w:rsidP="000D090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Eszközök paletta</w:t>
      </w:r>
      <w:r w:rsidR="00F5593E" w:rsidRPr="004D19FD">
        <w:rPr>
          <w:rFonts w:cs="Times New Roman"/>
        </w:rPr>
        <w:t>.</w:t>
      </w:r>
    </w:p>
    <w:p w14:paraId="37163A25" w14:textId="59CAFD63" w:rsidR="00A23F09" w:rsidRPr="004D19FD" w:rsidRDefault="000D090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Villamos mennyiségek mérése virtuális műszerekkel</w:t>
      </w:r>
      <w:r w:rsidR="00F5593E" w:rsidRPr="004D19FD">
        <w:rPr>
          <w:rFonts w:cs="Times New Roman"/>
        </w:rPr>
        <w:t>.</w:t>
      </w:r>
    </w:p>
    <w:p w14:paraId="6AC176AE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A19022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74235692" w14:textId="77777777" w:rsidR="00A23F09" w:rsidRPr="004D19FD" w:rsidRDefault="00F153EB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szaktanterem</w:t>
      </w:r>
    </w:p>
    <w:p w14:paraId="0ABD174D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333ACF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elsajátítása során alkalmazható sajátos módszerek, tanulói tevékenységformák (ajánlás)</w:t>
      </w:r>
    </w:p>
    <w:p w14:paraId="407FE204" w14:textId="3BC35F22" w:rsidR="00A23F09" w:rsidRPr="004D19FD" w:rsidRDefault="008545B9" w:rsidP="00A23F09">
      <w:pPr>
        <w:spacing w:after="0"/>
        <w:ind w:left="426"/>
        <w:rPr>
          <w:rFonts w:cs="Times New Roman"/>
          <w:i/>
        </w:rPr>
      </w:pPr>
      <w:r w:rsidRPr="004D19FD">
        <w:rPr>
          <w:rFonts w:cs="Times New Roman"/>
          <w:i/>
        </w:rPr>
        <w:t>-</w:t>
      </w:r>
    </w:p>
    <w:p w14:paraId="050E7C36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7BFE568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37D08CB1" w14:textId="463D3CD3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56B227D5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47E40C5" w14:textId="77777777" w:rsidR="00A23F09" w:rsidRPr="004D19FD" w:rsidRDefault="00F153E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Számítógépes szimuláció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óra*</w:t>
      </w:r>
    </w:p>
    <w:p w14:paraId="0A87A15B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1045E718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4BF3EAF" w14:textId="5639283F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17D4BDE8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7862A32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510DB3DA" w14:textId="77777777" w:rsidR="00A23F09" w:rsidRPr="004D19FD" w:rsidRDefault="00F153EB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Szimuláció gyakorlat célja, hogy ismertesse meg a tanulókat az áramköri modellezés (szimuláció) előnyeivel, alkalmazásának lehetőségeivel.</w:t>
      </w:r>
    </w:p>
    <w:p w14:paraId="15B99D6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CD8E8F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786D1B92" w14:textId="77777777" w:rsidR="00A23F09" w:rsidRPr="004D19FD" w:rsidRDefault="00F153EB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épül.</w:t>
      </w:r>
    </w:p>
    <w:p w14:paraId="0CC7AED2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38A6EA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50C3D7A1" w14:textId="77777777" w:rsidR="00A23F09" w:rsidRPr="004D19FD" w:rsidRDefault="00F153E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A számítógépes szimuláció </w:t>
      </w:r>
    </w:p>
    <w:p w14:paraId="043428F6" w14:textId="77777777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Szimuláció az elektronikában.</w:t>
      </w:r>
    </w:p>
    <w:p w14:paraId="6014274D" w14:textId="5B67B7AC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áramköri szimuláció alkalmazásának előnyei</w:t>
      </w:r>
      <w:r w:rsidR="00F5593E" w:rsidRPr="004D19FD">
        <w:rPr>
          <w:rFonts w:cs="Times New Roman"/>
        </w:rPr>
        <w:t>.</w:t>
      </w:r>
    </w:p>
    <w:p w14:paraId="0034AF2F" w14:textId="34FE333A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áramköri szimuláció alkalmazásának korlát</w:t>
      </w:r>
      <w:r w:rsidR="008545B9" w:rsidRPr="004D19FD">
        <w:rPr>
          <w:rFonts w:cs="Times New Roman"/>
        </w:rPr>
        <w:t>j</w:t>
      </w:r>
      <w:r w:rsidRPr="004D19FD">
        <w:rPr>
          <w:rFonts w:cs="Times New Roman"/>
        </w:rPr>
        <w:t>ai</w:t>
      </w:r>
      <w:r w:rsidR="00F5593E" w:rsidRPr="004D19FD">
        <w:rPr>
          <w:rFonts w:cs="Times New Roman"/>
        </w:rPr>
        <w:t>.</w:t>
      </w:r>
    </w:p>
    <w:p w14:paraId="00315B5F" w14:textId="17000792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Szimuláció fogalma, a szimulációs szoftverek fő jellemzői</w:t>
      </w:r>
      <w:r w:rsidR="00F5593E" w:rsidRPr="004D19FD">
        <w:rPr>
          <w:rFonts w:cs="Times New Roman"/>
        </w:rPr>
        <w:t>.</w:t>
      </w:r>
    </w:p>
    <w:p w14:paraId="008AEEF5" w14:textId="772F3B29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szimuláció szintjei</w:t>
      </w:r>
      <w:r w:rsidR="00F5593E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6CFDEBA1" w14:textId="3F13613F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Áramköri szintű szimuláció</w:t>
      </w:r>
      <w:r w:rsidR="00F5593E" w:rsidRPr="004D19FD">
        <w:rPr>
          <w:rFonts w:cs="Times New Roman"/>
        </w:rPr>
        <w:t>..</w:t>
      </w:r>
    </w:p>
    <w:p w14:paraId="6445745B" w14:textId="77777777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szintű szimuláció</w:t>
      </w:r>
    </w:p>
    <w:p w14:paraId="578DBC52" w14:textId="658673DE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Kevert módú szimuláció</w:t>
      </w:r>
      <w:r w:rsidR="00F5593E" w:rsidRPr="004D19FD">
        <w:rPr>
          <w:rFonts w:cs="Times New Roman"/>
        </w:rPr>
        <w:t>.</w:t>
      </w:r>
    </w:p>
    <w:p w14:paraId="737E79E4" w14:textId="7217FE83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analízis üzemmódjai</w:t>
      </w:r>
      <w:r w:rsidR="00F5593E" w:rsidRPr="004D19FD">
        <w:rPr>
          <w:rFonts w:cs="Times New Roman"/>
        </w:rPr>
        <w:t>.</w:t>
      </w:r>
    </w:p>
    <w:p w14:paraId="56171371" w14:textId="1D8BD2E4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Egyenáramú (DC) analízis</w:t>
      </w:r>
      <w:r w:rsidR="00F5593E" w:rsidRPr="004D19FD">
        <w:rPr>
          <w:rFonts w:cs="Times New Roman"/>
        </w:rPr>
        <w:t>.</w:t>
      </w:r>
    </w:p>
    <w:p w14:paraId="4E51BA61" w14:textId="18262C81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Váltakozó áramú (AC) analízis</w:t>
      </w:r>
      <w:r w:rsidR="00F5593E" w:rsidRPr="004D19FD">
        <w:rPr>
          <w:rFonts w:cs="Times New Roman"/>
        </w:rPr>
        <w:t>.</w:t>
      </w:r>
    </w:p>
    <w:p w14:paraId="3067FD65" w14:textId="3764807B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Tranziens analízis</w:t>
      </w:r>
      <w:r w:rsidR="00F5593E" w:rsidRPr="004D19FD">
        <w:rPr>
          <w:rFonts w:cs="Times New Roman"/>
        </w:rPr>
        <w:t>.</w:t>
      </w:r>
    </w:p>
    <w:p w14:paraId="2070E396" w14:textId="25A1B50B" w:rsidR="00F153EB" w:rsidRPr="004D19FD" w:rsidRDefault="00F153EB" w:rsidP="00F153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áramköri szimulációs programok helye az elektronikai szoftverek közt</w:t>
      </w:r>
      <w:r w:rsidR="00F5593E" w:rsidRPr="004D19FD">
        <w:rPr>
          <w:rFonts w:cs="Times New Roman"/>
        </w:rPr>
        <w:t>.</w:t>
      </w:r>
    </w:p>
    <w:p w14:paraId="25D7A771" w14:textId="47AB2FFA" w:rsidR="00A23F09" w:rsidRPr="004D19FD" w:rsidRDefault="00F153E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szimuláció előkészítése: A szimulációra alkalmas kapcsolási rajz, alkatrészek paramétereinek meghatározása</w:t>
      </w:r>
      <w:r w:rsidR="00F5593E" w:rsidRPr="004D19FD">
        <w:rPr>
          <w:rFonts w:cs="Times New Roman"/>
        </w:rPr>
        <w:t>.</w:t>
      </w:r>
    </w:p>
    <w:p w14:paraId="5D3F6B7F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0BD1FC" w14:textId="77777777" w:rsidR="00A23F09" w:rsidRPr="004D19FD" w:rsidRDefault="008802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>Szimulációs program használata</w:t>
      </w:r>
    </w:p>
    <w:p w14:paraId="11838B23" w14:textId="0D5C6084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 konkrét áramköri szimulációs program</w:t>
      </w:r>
      <w:r w:rsidR="00F5593E" w:rsidRPr="004D19FD">
        <w:rPr>
          <w:rFonts w:cs="Times New Roman"/>
        </w:rPr>
        <w:t>.</w:t>
      </w:r>
    </w:p>
    <w:p w14:paraId="7E7D8857" w14:textId="2BEF6180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Munkaablak</w:t>
      </w:r>
      <w:r w:rsidR="00F5593E" w:rsidRPr="004D19FD">
        <w:rPr>
          <w:rFonts w:cs="Times New Roman"/>
        </w:rPr>
        <w:t>.</w:t>
      </w:r>
    </w:p>
    <w:p w14:paraId="30E46E83" w14:textId="197C3229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Alkatrészkészlet</w:t>
      </w:r>
      <w:r w:rsidR="00F5593E" w:rsidRPr="004D19FD">
        <w:rPr>
          <w:rFonts w:cs="Times New Roman"/>
        </w:rPr>
        <w:t>.</w:t>
      </w:r>
    </w:p>
    <w:p w14:paraId="467069A3" w14:textId="4C9D0D62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Mérőműszerek kezelése</w:t>
      </w:r>
      <w:r w:rsidR="00F5593E" w:rsidRPr="004D19FD">
        <w:rPr>
          <w:rFonts w:cs="Times New Roman"/>
        </w:rPr>
        <w:t>.</w:t>
      </w:r>
    </w:p>
    <w:p w14:paraId="61916815" w14:textId="4017552C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Áramkörök építése, a szimulációs program használata</w:t>
      </w:r>
      <w:r w:rsidR="00F5593E" w:rsidRPr="004D19FD">
        <w:rPr>
          <w:rFonts w:cs="Times New Roman"/>
        </w:rPr>
        <w:t>.</w:t>
      </w:r>
    </w:p>
    <w:p w14:paraId="2252CD9D" w14:textId="5A2B5A64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Alkatrész – és áramkörkönyvtár használata</w:t>
      </w:r>
      <w:r w:rsidR="00F5593E" w:rsidRPr="004D19FD">
        <w:rPr>
          <w:rFonts w:cs="Times New Roman"/>
        </w:rPr>
        <w:t>.</w:t>
      </w:r>
    </w:p>
    <w:p w14:paraId="5DA6CDA9" w14:textId="4C378D43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alkatrészek jellemzői</w:t>
      </w:r>
      <w:r w:rsidR="00F5593E" w:rsidRPr="004D19FD">
        <w:rPr>
          <w:rFonts w:cs="Times New Roman"/>
        </w:rPr>
        <w:t>.</w:t>
      </w:r>
    </w:p>
    <w:p w14:paraId="632CAD20" w14:textId="0A332281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Az áramköri könyvtár használata</w:t>
      </w:r>
      <w:r w:rsidR="00F5593E" w:rsidRPr="004D19FD">
        <w:rPr>
          <w:rFonts w:cs="Times New Roman"/>
        </w:rPr>
        <w:t>.</w:t>
      </w:r>
    </w:p>
    <w:p w14:paraId="43FA9192" w14:textId="77777777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áramkörök analízis üzemmódjainak kiválasztása és használata.</w:t>
      </w:r>
    </w:p>
    <w:p w14:paraId="7EAF6BEC" w14:textId="77777777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áramkörök szimulációja.</w:t>
      </w:r>
    </w:p>
    <w:p w14:paraId="2ACC2D6E" w14:textId="66BF5633" w:rsidR="0088022B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elvégzett szimuláció eredményeinek dokumentálása, kiértékel</w:t>
      </w:r>
      <w:r w:rsidR="00F5593E" w:rsidRPr="004D19FD">
        <w:rPr>
          <w:rFonts w:cs="Times New Roman"/>
        </w:rPr>
        <w:t>.</w:t>
      </w:r>
    </w:p>
    <w:p w14:paraId="75F78FA0" w14:textId="555ACA3A" w:rsidR="00A23F09" w:rsidRPr="004D19FD" w:rsidRDefault="0088022B" w:rsidP="0088022B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Áramköri modulok (makrók) létrehozása és használata</w:t>
      </w:r>
      <w:r w:rsidR="00F5593E" w:rsidRPr="004D19FD">
        <w:rPr>
          <w:rFonts w:cs="Times New Roman"/>
        </w:rPr>
        <w:t>.</w:t>
      </w:r>
    </w:p>
    <w:p w14:paraId="354DF5F2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E11278" w14:textId="77777777" w:rsidR="00A23F09" w:rsidRPr="004D19FD" w:rsidRDefault="0088022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Elektronikai áramkörök kapcsolási rajza és NYÁK terve </w:t>
      </w:r>
    </w:p>
    <w:p w14:paraId="778E38FE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Egyszerű áramkörök műszaki dokumentációjának elkészítése.</w:t>
      </w:r>
    </w:p>
    <w:p w14:paraId="262D5958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Elektronikai alkatrészek rajzjelei, az alkatrészek jellemzői.</w:t>
      </w:r>
    </w:p>
    <w:p w14:paraId="34C93C31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Kapcsolási rajz készítése.</w:t>
      </w:r>
    </w:p>
    <w:p w14:paraId="2716F89F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Alkatrészjegyzék.</w:t>
      </w:r>
    </w:p>
    <w:p w14:paraId="374CB6EA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Áramkörtervező CAD tervezőrendszer felépítése.</w:t>
      </w:r>
    </w:p>
    <w:p w14:paraId="15120FF8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PCB kezelése.</w:t>
      </w:r>
    </w:p>
    <w:p w14:paraId="70FB5237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Alkatrészek elhelyezése, tervezési szempontok.</w:t>
      </w:r>
    </w:p>
    <w:p w14:paraId="748DFFDD" w14:textId="77777777" w:rsidR="0088022B" w:rsidRPr="004D19FD" w:rsidRDefault="0088022B" w:rsidP="008802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Automatikus huzalozás.</w:t>
      </w:r>
    </w:p>
    <w:p w14:paraId="069DB31B" w14:textId="77777777" w:rsidR="00A23F09" w:rsidRPr="004D19FD" w:rsidRDefault="008802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Nyomtatás.</w:t>
      </w:r>
    </w:p>
    <w:p w14:paraId="6AECC2F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10C98C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1210CB3E" w14:textId="77777777" w:rsidR="00A23F09" w:rsidRPr="004D19FD" w:rsidRDefault="002F3577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számítógép terem</w:t>
      </w:r>
    </w:p>
    <w:p w14:paraId="2951B2A9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C6682C7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13B3DCEC" w14:textId="33748793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762EF650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9A62C7C" w14:textId="77777777" w:rsidR="00A23F09" w:rsidRPr="004D19FD" w:rsidRDefault="002F357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PLC programozás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93</w:t>
      </w:r>
      <w:r w:rsidR="00A23F09" w:rsidRPr="004D19FD">
        <w:rPr>
          <w:rFonts w:cs="Times New Roman"/>
          <w:b/>
        </w:rPr>
        <w:t xml:space="preserve"> óra*</w:t>
      </w:r>
    </w:p>
    <w:p w14:paraId="67054ABE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5111469F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ECF154F" w14:textId="79A200D3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09713F7C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89D2BF9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20ACC494" w14:textId="77777777" w:rsidR="00A23F09" w:rsidRPr="004D19FD" w:rsidRDefault="002F3577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PLC gyakorlat célja, hogy elmélyítse a PLC tantárgy tanulásakor szerzett ismereteket. A PLC programozás során a tanulók látják, hogy az egyes vezérlési feladatokat mennyivel egyszerűbb megvalósítani Programozható Logikai Vezérlők segítségével.</w:t>
      </w:r>
    </w:p>
    <w:p w14:paraId="1EFE226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167BA670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20ACCD50" w14:textId="77777777" w:rsidR="00A23F09" w:rsidRPr="004D19FD" w:rsidRDefault="002F3577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épül.</w:t>
      </w:r>
    </w:p>
    <w:p w14:paraId="204D3980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4DA3A942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1AA126F0" w14:textId="77777777" w:rsidR="00A23F09" w:rsidRPr="004D19FD" w:rsidRDefault="002F35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PLC program készítése </w:t>
      </w:r>
    </w:p>
    <w:p w14:paraId="335F967C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 kiválasztása, beépítése, huzalozása, üzembe helyezése.</w:t>
      </w:r>
    </w:p>
    <w:p w14:paraId="751CEFF4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PLC használatbavétele (tápfeszültség ellátás, bemenetek és kimenetek bekötése).</w:t>
      </w:r>
    </w:p>
    <w:p w14:paraId="722E6CD5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programozható vezérlő alapbeállítása beépített lehetőségeivel.</w:t>
      </w:r>
    </w:p>
    <w:p w14:paraId="7A1217B1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– számítógép – szimulációs eszköz (hardver, szoftver) kapcsolat megteremtése.</w:t>
      </w:r>
    </w:p>
    <w:p w14:paraId="2323EC4B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szenzorok, jelátalakítók, végrehajtók illesztése a PLC-hez, illesztésük leellenőrzése.</w:t>
      </w:r>
    </w:p>
    <w:p w14:paraId="342CD0FD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Projekt létrehozása, konfiguráció beállítása, paraméterezések (késleltetések, megszámlálások).</w:t>
      </w:r>
    </w:p>
    <w:p w14:paraId="365A4849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Szimbolikus nevek (szimbólumok), megjegyzések (kommentek) használata, allokációs lista készítése.</w:t>
      </w:r>
    </w:p>
    <w:p w14:paraId="4093F236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létradiagramos programozási nyelv elemei, használatuk.</w:t>
      </w:r>
    </w:p>
    <w:p w14:paraId="06BFC55B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vezérlések, öntartások, időzítések, élvezérlések megvalósítása PLC-vel, létradiagramos programozási nyelven.</w:t>
      </w:r>
    </w:p>
    <w:p w14:paraId="0602EF55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Sorrendi vezérlések megvalósítása létradiagramos programozási nyelven.</w:t>
      </w:r>
    </w:p>
    <w:p w14:paraId="39A436FE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Munkaprogramok írása létradiagramos-, funkcióblokkos-, utasításlistás-, programozási nyelveken.</w:t>
      </w:r>
    </w:p>
    <w:p w14:paraId="6BDE8111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Programok letöltése a PLC-be, programok futtatása, üzembe helyezés, dokumentálás.</w:t>
      </w:r>
    </w:p>
    <w:p w14:paraId="520A5E5D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Programok visszatöltése a PLC-ből. Szöveges- és grafikus programozási nyelveken (létra, utasításlistás, funkcióblokkos) megírt programok átírása egyik programnyelvről a másikra. Programok átírása, különböző típusú PLC-k esetén. Átírt programok ellenőrzése.</w:t>
      </w:r>
    </w:p>
    <w:p w14:paraId="72D2F2EB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PLC program végrehajtási módjainak vizsgálata.</w:t>
      </w:r>
    </w:p>
    <w:p w14:paraId="21BE191C" w14:textId="77777777" w:rsidR="002F3577" w:rsidRPr="004D19FD" w:rsidRDefault="002F3577" w:rsidP="002F357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kezelőfelület elemeinek használata (beállítások, programozás, beavatkozás), üzemmódok kiválasztása.</w:t>
      </w:r>
    </w:p>
    <w:p w14:paraId="14D604D7" w14:textId="77777777" w:rsidR="00A23F09" w:rsidRPr="004D19FD" w:rsidRDefault="002F357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Vészleállítás, a gépek biztonságtechnikájával kapcsolatos feladatok programozása.</w:t>
      </w:r>
    </w:p>
    <w:p w14:paraId="71847263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252858" w14:textId="77777777" w:rsidR="00A23F09" w:rsidRPr="004D19FD" w:rsidRDefault="002F357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PLC program tesztelése </w:t>
      </w:r>
    </w:p>
    <w:p w14:paraId="09896C7F" w14:textId="77777777" w:rsidR="002F3577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előfordulható hibák fajtái, csoportosításuk, hatásai.</w:t>
      </w:r>
    </w:p>
    <w:p w14:paraId="78140446" w14:textId="77777777" w:rsidR="002F3577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szisztematikus, manuális hibakeresés gyakorlata PLC-vel vezérelt berendezéseken.</w:t>
      </w:r>
    </w:p>
    <w:p w14:paraId="32F4E95B" w14:textId="2E88BB1B" w:rsidR="002F3577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programozó készülék (laptop) bevonása a hibakeresésbe (online diagnózis)</w:t>
      </w:r>
    </w:p>
    <w:p w14:paraId="78A903EC" w14:textId="77777777" w:rsidR="002F3577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Hibanapló, hibaelemzés.</w:t>
      </w:r>
    </w:p>
    <w:p w14:paraId="070879F6" w14:textId="1154D92B" w:rsidR="002F3577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 rendelkezésre álló PLC szimuláció </w:t>
      </w:r>
      <w:r w:rsidR="00B94AC6">
        <w:rPr>
          <w:rFonts w:cs="Times New Roman"/>
        </w:rPr>
        <w:t>és</w:t>
      </w:r>
      <w:r w:rsidRPr="004D19FD">
        <w:rPr>
          <w:rFonts w:cs="Times New Roman"/>
        </w:rPr>
        <w:t xml:space="preserve"> monitor üzemmódjának használata hibakeresésre.</w:t>
      </w:r>
    </w:p>
    <w:p w14:paraId="6B3B8458" w14:textId="77777777" w:rsidR="002F3577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Tesztelt program „üzemi” próbája modellek és szimulációs programok segítségével.</w:t>
      </w:r>
    </w:p>
    <w:p w14:paraId="655103BA" w14:textId="77777777" w:rsidR="00A23F09" w:rsidRPr="004D19FD" w:rsidRDefault="002F3577" w:rsidP="002F3577">
      <w:pPr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rendelkezésre álló PLC és a hozzátartozó programfejlesztő eszköz (IDE) egyéb lehetőségeinek használata hibakeresésre.</w:t>
      </w:r>
    </w:p>
    <w:p w14:paraId="7008D5CD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1AC798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2467E7CA" w14:textId="77777777" w:rsidR="00A23F09" w:rsidRPr="004D19FD" w:rsidRDefault="00FF2AD7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4133F47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0559A8B1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5BA9491E" w14:textId="4BDDB1DC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0866F44B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A1AB05C" w14:textId="77777777" w:rsidR="00A23F09" w:rsidRPr="004D19FD" w:rsidRDefault="00FF2AD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Mikrovezérlők gyakorlat</w:t>
      </w:r>
      <w:r w:rsidR="00A23F09" w:rsidRPr="004D19FD">
        <w:rPr>
          <w:rFonts w:cs="Times New Roman"/>
          <w:b/>
        </w:rPr>
        <w:t xml:space="preserve"> tantárgy</w:t>
      </w:r>
      <w:r w:rsidR="00A23F09" w:rsidRPr="004D19FD">
        <w:rPr>
          <w:rFonts w:cs="Times New Roman"/>
          <w:b/>
        </w:rPr>
        <w:tab/>
      </w:r>
      <w:r w:rsidRPr="004D19FD">
        <w:rPr>
          <w:rFonts w:cs="Times New Roman"/>
          <w:b/>
        </w:rPr>
        <w:t>124</w:t>
      </w:r>
      <w:r w:rsidR="00A23F09" w:rsidRPr="004D19FD">
        <w:rPr>
          <w:rFonts w:cs="Times New Roman"/>
          <w:b/>
        </w:rPr>
        <w:t xml:space="preserve"> óra/</w:t>
      </w:r>
      <w:r w:rsidRPr="004D19FD">
        <w:rPr>
          <w:rFonts w:cs="Times New Roman"/>
          <w:b/>
        </w:rPr>
        <w:t>124</w:t>
      </w:r>
      <w:r w:rsidR="00A23F09" w:rsidRPr="004D19FD">
        <w:rPr>
          <w:rFonts w:cs="Times New Roman"/>
          <w:b/>
        </w:rPr>
        <w:t xml:space="preserve"> óra*</w:t>
      </w:r>
    </w:p>
    <w:p w14:paraId="5CEC8579" w14:textId="77777777" w:rsidR="00A23F09" w:rsidRPr="004D19FD" w:rsidRDefault="00A23F09" w:rsidP="00A23F09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78C95ACE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5FAD8798" w14:textId="00410F1E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 főszakképesítéshez kapcsolódik.</w:t>
      </w:r>
    </w:p>
    <w:p w14:paraId="1F37CEAD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B009160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1FD5D124" w14:textId="77777777" w:rsidR="00A23F09" w:rsidRPr="004D19FD" w:rsidRDefault="00FF2AD7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mikrovezérlők gyakorlat célja, hogy a tanulók megismerjék a mikrovezérlők programozásának lehetőségeit. Gyakorlati példákon sajátítsák el a mikrovezérlők alkalmazását a különböző vezérlési feladatokban.</w:t>
      </w:r>
    </w:p>
    <w:p w14:paraId="68C50D92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6AA67C6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100001AC" w14:textId="77777777" w:rsidR="00A23F09" w:rsidRPr="004D19FD" w:rsidRDefault="00FF2AD7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A tantárgy az adott évfolyamba lépés feltételeiként megjelölt közismereti és szakmai tartalmakra épül.</w:t>
      </w:r>
    </w:p>
    <w:p w14:paraId="6B4CCD11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7C63FE1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Témakörök</w:t>
      </w:r>
    </w:p>
    <w:p w14:paraId="2318589B" w14:textId="77777777" w:rsidR="00A23F09" w:rsidRPr="004D19FD" w:rsidRDefault="00FF2AD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Programtervezési módszerek </w:t>
      </w:r>
    </w:p>
    <w:p w14:paraId="780C0374" w14:textId="170CFBE6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Programtervezési módszerek</w:t>
      </w:r>
      <w:r w:rsidR="00F5593E" w:rsidRPr="004D19FD">
        <w:rPr>
          <w:rFonts w:cs="Times New Roman"/>
        </w:rPr>
        <w:t>.</w:t>
      </w:r>
    </w:p>
    <w:p w14:paraId="7FED6E7A" w14:textId="7190A9FF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Strukturált programozás</w:t>
      </w:r>
      <w:r w:rsidR="00F5593E" w:rsidRPr="004D19FD">
        <w:rPr>
          <w:rFonts w:cs="Times New Roman"/>
        </w:rPr>
        <w:t>.</w:t>
      </w:r>
    </w:p>
    <w:p w14:paraId="52B4298B" w14:textId="55D699E4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Moduláris programozás</w:t>
      </w:r>
      <w:r w:rsidR="00F5593E" w:rsidRPr="004D19FD">
        <w:rPr>
          <w:rFonts w:cs="Times New Roman"/>
        </w:rPr>
        <w:t>.</w:t>
      </w:r>
    </w:p>
    <w:p w14:paraId="64AA90A3" w14:textId="24DA9C3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Fe</w:t>
      </w:r>
      <w:r w:rsidR="00110A1B" w:rsidRPr="004D19FD">
        <w:rPr>
          <w:rFonts w:cs="Times New Roman"/>
        </w:rPr>
        <w:t>nt</w:t>
      </w:r>
      <w:r w:rsidRPr="004D19FD">
        <w:rPr>
          <w:rFonts w:cs="Times New Roman"/>
        </w:rPr>
        <w:t>ről-lefelé történő építkezés (top-down)</w:t>
      </w:r>
      <w:r w:rsidR="00F5593E" w:rsidRPr="004D19FD">
        <w:rPr>
          <w:rFonts w:cs="Times New Roman"/>
        </w:rPr>
        <w:t>.</w:t>
      </w:r>
    </w:p>
    <w:p w14:paraId="7E7BA091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ab/>
        <w:t>Számítógépes problémamegoldás lépései, jellemzői.</w:t>
      </w:r>
    </w:p>
    <w:p w14:paraId="67CBD555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Algoritmus fogalma, jellemzői, megadásának módjai (pszeudo kód). Algoritmus megadása szövegesen, folyamatábrával. A leírónyelv elemei, használatuk szabályai. A folyamatábra elemei, használatuk szabályai.</w:t>
      </w:r>
    </w:p>
    <w:p w14:paraId="11C4050F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programtervezés feladata (analízis, összegyűjtött információk és adatokat, adatstruktúrák és algoritmusok). Tervezési módszer kiválasztása. A tervezés eredménye (dokumentációja, programterv).</w:t>
      </w:r>
    </w:p>
    <w:p w14:paraId="2802C87F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strukturált programozás alapelve (Dijkstra - 1972), lényege (struktúra jelentése, feladatot kisebb, egymáshoz csak meghatározott módon kapcsolódó részfeladatokra bontása, a részfeladatok tovább bontása).</w:t>
      </w:r>
    </w:p>
    <w:p w14:paraId="0DD284E2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strukturált programozás célja (teljes feladat kis elemekre osztása, ne legyen átfedés, logikai kapcsolódások, elemi struktúrák, elemi lépések).</w:t>
      </w:r>
    </w:p>
    <w:p w14:paraId="60409649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strukturált programozás szerkezeti elemei (vezérlési szerkezetei, szekvencia, feltételes elágazás (szelekció), ciklus (iteráció), csak ezeket használjuk).</w:t>
      </w:r>
    </w:p>
    <w:p w14:paraId="28D25399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moduláris programozás alapelve, lényege (probléma részfeladatokra bontása, a részfeladatok bonyolultsága, egy részfeladat - egy modul). Team munka (megoldandó feladat részekre bontása, a részek összekapcsolása, együttműködési felületet (interfész).</w:t>
      </w:r>
    </w:p>
    <w:p w14:paraId="27DDEFB2" w14:textId="77777777" w:rsidR="00A23F09" w:rsidRPr="004D19FD" w:rsidRDefault="00FF2AD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top-down módszer lényege (megoldandó feladat pontos ismerete, lépésről lépésre finomítás). A top-down technika folyamata (mit kell megoldani megfogalmazása, feladat részfeladatokra osztása, megbeszélések a program leendő használójával). Adatok elemzése (input és output adatok, formátumuk pontos meghatározása, output adatok előállításának módja).</w:t>
      </w:r>
    </w:p>
    <w:p w14:paraId="084154B6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5B83D0" w14:textId="77777777" w:rsidR="00A23F09" w:rsidRPr="004D19FD" w:rsidRDefault="00FF2AD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Programozási lehetőségek </w:t>
      </w:r>
    </w:p>
    <w:p w14:paraId="4ADC9728" w14:textId="71A7C265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Programozási lehetőségek</w:t>
      </w:r>
      <w:r w:rsidR="00F5593E" w:rsidRPr="004D19FD">
        <w:rPr>
          <w:rFonts w:cs="Times New Roman"/>
        </w:rPr>
        <w:t>.</w:t>
      </w:r>
      <w:r w:rsidRPr="004D19FD">
        <w:rPr>
          <w:rFonts w:cs="Times New Roman"/>
        </w:rPr>
        <w:t xml:space="preserve"> </w:t>
      </w:r>
    </w:p>
    <w:p w14:paraId="0B9FB625" w14:textId="4BD9836B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Gépi kód</w:t>
      </w:r>
      <w:r w:rsidR="00F5593E" w:rsidRPr="004D19FD">
        <w:rPr>
          <w:rFonts w:cs="Times New Roman"/>
        </w:rPr>
        <w:t>.</w:t>
      </w:r>
    </w:p>
    <w:p w14:paraId="091B7067" w14:textId="72937AE8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Assembly nyelv</w:t>
      </w:r>
      <w:r w:rsidR="00F5593E" w:rsidRPr="004D19FD">
        <w:rPr>
          <w:rFonts w:cs="Times New Roman"/>
        </w:rPr>
        <w:t>.</w:t>
      </w:r>
    </w:p>
    <w:p w14:paraId="7CB3D36A" w14:textId="1EDF0AB9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Magas szintű programozási nyelv</w:t>
      </w:r>
      <w:r w:rsidR="00F5593E" w:rsidRPr="004D19FD">
        <w:rPr>
          <w:rFonts w:cs="Times New Roman"/>
        </w:rPr>
        <w:t>.</w:t>
      </w:r>
    </w:p>
    <w:p w14:paraId="19C28BF6" w14:textId="4C60DEE1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gépi kód jellemzői (a processzor számára közvetlen utasításként értelmezhető műveletek és adatok, adatformátumok (bináris - kettes számrendszer, hexadecimális –számrendszer).</w:t>
      </w:r>
    </w:p>
    <w:p w14:paraId="149E7F3E" w14:textId="083D0661" w:rsidR="00CD76C1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processzor utasításkészlete (t</w:t>
      </w:r>
      <w:r w:rsidR="00CD76C1" w:rsidRPr="004D19FD">
        <w:rPr>
          <w:rFonts w:cs="Times New Roman"/>
        </w:rPr>
        <w:t>í</w:t>
      </w:r>
      <w:r w:rsidRPr="004D19FD">
        <w:rPr>
          <w:rFonts w:cs="Times New Roman"/>
        </w:rPr>
        <w:t>pus</w:t>
      </w:r>
      <w:r w:rsidR="00CD76C1" w:rsidRPr="004D19FD">
        <w:rPr>
          <w:rFonts w:cs="Times New Roman"/>
        </w:rPr>
        <w:t xml:space="preserve"> szerinti</w:t>
      </w:r>
      <w:r w:rsidRPr="004D19FD">
        <w:rPr>
          <w:rFonts w:cs="Times New Roman"/>
        </w:rPr>
        <w:t xml:space="preserve"> változ</w:t>
      </w:r>
      <w:r w:rsidR="00CD76C1" w:rsidRPr="004D19FD">
        <w:rPr>
          <w:rFonts w:cs="Times New Roman"/>
        </w:rPr>
        <w:t>ás</w:t>
      </w:r>
      <w:r w:rsidRPr="004D19FD">
        <w:rPr>
          <w:rFonts w:cs="Times New Roman"/>
        </w:rPr>
        <w:t>, generáció</w:t>
      </w:r>
      <w:r w:rsidR="00CD76C1" w:rsidRPr="004D19FD">
        <w:rPr>
          <w:rFonts w:cs="Times New Roman"/>
        </w:rPr>
        <w:t xml:space="preserve"> szerinti</w:t>
      </w:r>
    </w:p>
    <w:p w14:paraId="578018FC" w14:textId="428F7594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 változás – új utasítások, kompatibilitási kérdések).</w:t>
      </w:r>
    </w:p>
    <w:p w14:paraId="684B535C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assembly nyelv jellemzői (név eredete, viszonya a gépi kódhoz, méret és hatékonyság). A nyelv előnyei és hátrányai, jellemző használata.</w:t>
      </w:r>
    </w:p>
    <w:p w14:paraId="2CC9EC21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Assembly nyelvű program végrehajtható utasításai - egy gépi kódú utasítás (tárgykód).</w:t>
      </w:r>
    </w:p>
    <w:p w14:paraId="5974838E" w14:textId="552137CA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alacsony szintű programozás eszközei (fordítóprogram – assembler, lefordított bináris kódot értelmező – disassembler, memóriatartalom vizsgáló – dump, hibakereső – debugger, állományok hexadecimális (16-os számrendszerű) szerkesztője – hexa</w:t>
      </w:r>
      <w:r w:rsidR="00CD76C1" w:rsidRPr="004D19FD">
        <w:rPr>
          <w:rFonts w:cs="Times New Roman"/>
        </w:rPr>
        <w:t>decimális</w:t>
      </w:r>
      <w:r w:rsidRPr="004D19FD">
        <w:rPr>
          <w:rFonts w:cs="Times New Roman"/>
        </w:rPr>
        <w:t xml:space="preserve"> editor, különböző processzorra írt program „futtatása” – processzor szimulátor).</w:t>
      </w:r>
    </w:p>
    <w:p w14:paraId="65E7C90F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assembly nyelv szintaxisa (néhány betűs rövidítések – mnemonik, direktívák).</w:t>
      </w:r>
    </w:p>
    <w:p w14:paraId="08192290" w14:textId="512C701E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Direktívák hatása (változók és program elhelyezése, igazítása, belépési pont meghatározása). A direktívák hatására létrejövő információk (szintaktikai ellenő</w:t>
      </w:r>
      <w:r w:rsidR="00B94AC6">
        <w:rPr>
          <w:rFonts w:cs="Times New Roman"/>
        </w:rPr>
        <w:t xml:space="preserve">rzés, a szerkesztő </w:t>
      </w:r>
      <w:r w:rsidRPr="004D19FD">
        <w:rPr>
          <w:rFonts w:cs="Times New Roman"/>
        </w:rPr>
        <w:t>vagy a betöltő program számára adott információk).</w:t>
      </w:r>
    </w:p>
    <w:p w14:paraId="474FA72F" w14:textId="218C84A2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assembly program felépítése (Deklarációs rész: változók, konstansok, makrók definiálása. Végrehajtható rész: utasítások egymásutánja. Címke: ugró utasítások, változók</w:t>
      </w:r>
      <w:r w:rsidR="00B94AC6">
        <w:rPr>
          <w:rFonts w:cs="Times New Roman"/>
        </w:rPr>
        <w:t>,</w:t>
      </w:r>
      <w:r w:rsidRPr="004D19FD">
        <w:rPr>
          <w:rFonts w:cs="Times New Roman"/>
        </w:rPr>
        <w:t xml:space="preserve"> konstansok azonosítása).</w:t>
      </w:r>
    </w:p>
    <w:p w14:paraId="55CD8ABE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assembly utasítás felépítése (operátor, mnemonik, paraméterek, címzési mód jelölése).</w:t>
      </w:r>
    </w:p>
    <w:p w14:paraId="49507E9A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Utasítástípusok (memóriakezelő, regiszterkezelő, aritmetikai és logikai utasítások, ugró, speciális, megállító, üres, processzor állapot kezelő, megszakítások kezelése).</w:t>
      </w:r>
    </w:p>
    <w:p w14:paraId="3015C325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magas szintű programozási nyelvek jellemzői (a megoldandó probléma könnyebb megfogalmazása, utasítások közel állnak az angol nyelvhez és a matematikai szimbólumrendszerhez).</w:t>
      </w:r>
    </w:p>
    <w:p w14:paraId="4DEC3D2E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 magas szintű programnyelvek eszköz függetlensége (egyes eszközök specialitásai és a fordítóprogramok).</w:t>
      </w:r>
    </w:p>
    <w:p w14:paraId="7AF3E646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Fordítóprogramok és interpreterek, feladatuk (forráskód - gépi kód).</w:t>
      </w:r>
    </w:p>
    <w:p w14:paraId="79D60017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Adattípusok, adatszerkezetek (elemi, összetett, származtatott, kezelésükhöz szükséges tároló hely igény).</w:t>
      </w:r>
    </w:p>
    <w:p w14:paraId="21CE6B84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Numerikus adatok, rajtuk végezhető műveletek (egész számok és a valós számok).</w:t>
      </w:r>
    </w:p>
    <w:p w14:paraId="06FF75DB" w14:textId="4E8E1659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Logikai érték, nyelv</w:t>
      </w:r>
      <w:r w:rsidR="00CD76C1" w:rsidRPr="004D19FD">
        <w:rPr>
          <w:rFonts w:cs="Times New Roman"/>
        </w:rPr>
        <w:t xml:space="preserve"> szerinti </w:t>
      </w:r>
      <w:r w:rsidRPr="004D19FD">
        <w:rPr>
          <w:rFonts w:cs="Times New Roman"/>
        </w:rPr>
        <w:t>különbségek, műveletek.</w:t>
      </w:r>
    </w:p>
    <w:p w14:paraId="1159104D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Karakter, szöveg (tárolás kódolt formában, ASCII kód, EBCDIC kód). Karakter- és szövegkezelő műveletek.</w:t>
      </w:r>
    </w:p>
    <w:p w14:paraId="20D3273A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Dátum (néhány programozási nyelv), műveleteket.</w:t>
      </w:r>
    </w:p>
    <w:p w14:paraId="5F9499F6" w14:textId="77777777" w:rsidR="00FF2AD7" w:rsidRPr="004D19FD" w:rsidRDefault="00FF2AD7" w:rsidP="00FF2AD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Konstansok, nevesített konstansok, változók létrehozása, használata (azonosító, típus).</w:t>
      </w:r>
    </w:p>
    <w:p w14:paraId="62E34D8E" w14:textId="77777777" w:rsidR="00A23F09" w:rsidRPr="004D19FD" w:rsidRDefault="00FF2AD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Vezérlési szerkezetek, működésük, jellemző felhasználási lehetőségeik.</w:t>
      </w:r>
    </w:p>
    <w:p w14:paraId="45231C99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0CF584" w14:textId="77777777" w:rsidR="00A23F09" w:rsidRPr="004D19FD" w:rsidRDefault="006604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D19FD">
        <w:rPr>
          <w:rFonts w:cs="Times New Roman"/>
          <w:b/>
          <w:i/>
        </w:rPr>
        <w:t xml:space="preserve">MPASM assembler </w:t>
      </w:r>
    </w:p>
    <w:p w14:paraId="5F33C449" w14:textId="07803986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jellemzői</w:t>
      </w:r>
      <w:r w:rsidR="00FF19EB" w:rsidRPr="004D19FD">
        <w:rPr>
          <w:rFonts w:cs="Times New Roman"/>
        </w:rPr>
        <w:t>.</w:t>
      </w:r>
    </w:p>
    <w:p w14:paraId="5FFDFDC2" w14:textId="5D2B7A02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MPASM direktívái</w:t>
      </w:r>
      <w:r w:rsidR="00FF19EB" w:rsidRPr="004D19FD">
        <w:rPr>
          <w:rFonts w:cs="Times New Roman"/>
        </w:rPr>
        <w:t>.</w:t>
      </w:r>
    </w:p>
    <w:p w14:paraId="2DFCE221" w14:textId="67F47EA2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Makrók használata</w:t>
      </w:r>
      <w:r w:rsidR="00FF19EB" w:rsidRPr="004D19FD">
        <w:rPr>
          <w:rFonts w:cs="Times New Roman"/>
        </w:rPr>
        <w:t>.</w:t>
      </w:r>
    </w:p>
    <w:p w14:paraId="597BDFFB" w14:textId="29AAF9E0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Programmodulok használata</w:t>
      </w:r>
      <w:r w:rsidR="00FF19EB" w:rsidRPr="004D19FD">
        <w:rPr>
          <w:rFonts w:cs="Times New Roman"/>
        </w:rPr>
        <w:t>.</w:t>
      </w:r>
    </w:p>
    <w:p w14:paraId="004C91C7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jellemzői (assembler program PIC mikrovezérlőkhöz, bármely PIC-hez alkalmazható), hardver és szoftver igénye.</w:t>
      </w:r>
    </w:p>
    <w:p w14:paraId="148140DC" w14:textId="1ACFD5D1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tulajdonságai (PIC mikrovezérlő utasításkészlet, parancssoros vagy szöveges vagy g</w:t>
      </w:r>
      <w:r w:rsidR="00CD76C1" w:rsidRPr="004D19FD">
        <w:rPr>
          <w:rFonts w:cs="Times New Roman"/>
        </w:rPr>
        <w:t>ra</w:t>
      </w:r>
      <w:r w:rsidRPr="004D19FD">
        <w:rPr>
          <w:rFonts w:cs="Times New Roman"/>
        </w:rPr>
        <w:t>fikus felület, fordításvezérlő utasítások, makró nyelv, beépített makrók, hordozható programkód).</w:t>
      </w:r>
    </w:p>
    <w:p w14:paraId="3DA1E8ED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assembler változatai, telepítésük.</w:t>
      </w:r>
    </w:p>
    <w:p w14:paraId="0771AC5E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assembler bemeneti fájltípusai (forráskód fájl - *.asm, csatolt fájl -    *.inc). Forráskód és csatolt állomány jellemzői.</w:t>
      </w:r>
    </w:p>
    <w:p w14:paraId="2EEE36CA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 xml:space="preserve">Az MPASM assembler kimeneti fájltípusai (hexadecimális adatfájl - *.hex, fordítási </w:t>
      </w:r>
    </w:p>
    <w:p w14:paraId="03B8B668" w14:textId="2D4F229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lista - *.lst, fordítási hibafájl - *.err, segédfájl - *.cod, keresztreferencia - *.xrf, hordozható objektum fájl - *o).</w:t>
      </w:r>
    </w:p>
    <w:p w14:paraId="603A7125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assembler munkafelülete, beállítások, használata.</w:t>
      </w:r>
    </w:p>
    <w:p w14:paraId="3D138F94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assembler által támogatott adatformátumok, számformátumok és műveletek.</w:t>
      </w:r>
    </w:p>
    <w:p w14:paraId="3277F343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Az MPASM assembler forráskód információ típusai (címke, mnemonik, paraméterek, megjegyzés).</w:t>
      </w:r>
    </w:p>
    <w:p w14:paraId="3EBC2AA8" w14:textId="6CBB231F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Hordozható programkód készítése (MPLINK, assembly és C, hordozható objektum fájlok).</w:t>
      </w:r>
    </w:p>
    <w:p w14:paraId="53BD364A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Fordítási üzenetek (Hibaüzenetek, figyelmeztetések, egyéb üzenetek), fordítási hibafájl és fordítási lista fájlban).</w:t>
      </w:r>
    </w:p>
    <w:p w14:paraId="1CD884C2" w14:textId="77777777" w:rsidR="0066041D" w:rsidRPr="004D19FD" w:rsidRDefault="0066041D" w:rsidP="0066041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Makró nyelv jellemzői (újra felhasználható forráskód részletek, makróhívás, hatékonyabb programozói munka, program áttekinthetősége, makrók és szubrutinok különbsége). Beépített makrók használata.</w:t>
      </w:r>
    </w:p>
    <w:p w14:paraId="3969D214" w14:textId="77777777" w:rsidR="00A23F09" w:rsidRPr="004D19FD" w:rsidRDefault="0066041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D19FD">
        <w:rPr>
          <w:rFonts w:cs="Times New Roman"/>
        </w:rPr>
        <w:t>Fordításvezérlő utasítások (assembler parancsok, direktívák, fordító működését vezérlik, gépi kódú programban nem jelennek meg). Fordításvezérlő utasítások (fordítási folyamatvezérlés, definíciók, adatkezelés, objektum állomány szerkesztés, feltételes fordítás, makró szerkesztés), bennük rejlő lehetőségek.</w:t>
      </w:r>
    </w:p>
    <w:p w14:paraId="2BAD2DAC" w14:textId="77777777" w:rsidR="00A23F09" w:rsidRPr="004D19F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6B3CE9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230CA2FE" w14:textId="77777777" w:rsidR="00A23F09" w:rsidRPr="004D19FD" w:rsidRDefault="00834DD2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tanműhely</w:t>
      </w:r>
    </w:p>
    <w:p w14:paraId="47AF23E3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2500947B" w14:textId="77777777" w:rsidR="00A23F09" w:rsidRPr="004D19F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224D046F" w14:textId="11FCA2C0" w:rsidR="00A23F09" w:rsidRPr="004D19FD" w:rsidRDefault="00A23F09" w:rsidP="00A23F09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7FAFD051" w14:textId="77777777" w:rsidR="00A23F09" w:rsidRPr="004D19FD" w:rsidRDefault="00A23F09" w:rsidP="00A23F09">
      <w:pPr>
        <w:spacing w:after="0"/>
        <w:ind w:left="426"/>
        <w:rPr>
          <w:rFonts w:cs="Times New Roman"/>
        </w:rPr>
      </w:pPr>
    </w:p>
    <w:p w14:paraId="3CE3AD90" w14:textId="77777777" w:rsidR="00EA009F" w:rsidRPr="004D19FD" w:rsidRDefault="00EA009F" w:rsidP="00EA009F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05862F07" w14:textId="77777777" w:rsidR="00EA009F" w:rsidRPr="004D19FD" w:rsidRDefault="00EA009F" w:rsidP="00EA009F">
      <w:pPr>
        <w:rPr>
          <w:rFonts w:cs="Times New Roman"/>
        </w:rPr>
      </w:pPr>
    </w:p>
    <w:p w14:paraId="07C6DE7D" w14:textId="77777777" w:rsidR="00EA009F" w:rsidRPr="004D19FD" w:rsidRDefault="00EA009F" w:rsidP="00EA009F">
      <w:pPr>
        <w:spacing w:before="28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A</w:t>
      </w:r>
    </w:p>
    <w:p w14:paraId="735204B3" w14:textId="5AED9EEE" w:rsidR="00EA009F" w:rsidRPr="004D19FD" w:rsidRDefault="00EA009F" w:rsidP="00EA009F">
      <w:pPr>
        <w:spacing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10007-16 azonosító számú</w:t>
      </w:r>
    </w:p>
    <w:p w14:paraId="2C8B3613" w14:textId="77777777" w:rsidR="00EA009F" w:rsidRPr="004D19FD" w:rsidRDefault="00EA009F" w:rsidP="00EA009F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Informatikai és műszaki alapok</w:t>
      </w:r>
    </w:p>
    <w:p w14:paraId="73A631DE" w14:textId="77777777" w:rsidR="00EA009F" w:rsidRPr="004D19FD" w:rsidRDefault="00EA009F" w:rsidP="00EA009F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megnevezésű</w:t>
      </w:r>
    </w:p>
    <w:p w14:paraId="49D40FFA" w14:textId="77777777" w:rsidR="00EA009F" w:rsidRPr="004D19FD" w:rsidRDefault="00EA009F" w:rsidP="00EA009F">
      <w:pPr>
        <w:spacing w:before="480" w:after="480"/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szakmai követelménymodul</w:t>
      </w:r>
    </w:p>
    <w:p w14:paraId="6775CD40" w14:textId="77777777" w:rsidR="00EA009F" w:rsidRPr="004D19FD" w:rsidRDefault="00EA009F" w:rsidP="00EA009F">
      <w:pPr>
        <w:jc w:val="center"/>
        <w:rPr>
          <w:rFonts w:cs="Times New Roman"/>
          <w:b/>
          <w:sz w:val="36"/>
        </w:rPr>
      </w:pPr>
      <w:r w:rsidRPr="004D19FD">
        <w:rPr>
          <w:rFonts w:cs="Times New Roman"/>
          <w:b/>
          <w:sz w:val="36"/>
        </w:rPr>
        <w:t>tantárgyai, témakörei</w:t>
      </w:r>
    </w:p>
    <w:p w14:paraId="2D4FEB84" w14:textId="77777777" w:rsidR="00EA009F" w:rsidRPr="004D19FD" w:rsidRDefault="00EA009F" w:rsidP="00EA009F">
      <w:pPr>
        <w:spacing w:after="200" w:line="276" w:lineRule="auto"/>
        <w:jc w:val="left"/>
        <w:rPr>
          <w:rFonts w:cs="Times New Roman"/>
        </w:rPr>
      </w:pPr>
      <w:r w:rsidRPr="004D19FD">
        <w:rPr>
          <w:rFonts w:cs="Times New Roman"/>
        </w:rPr>
        <w:br w:type="page"/>
      </w:r>
    </w:p>
    <w:p w14:paraId="6E0AE391" w14:textId="1C71F96B" w:rsidR="00EA009F" w:rsidRPr="004D19FD" w:rsidRDefault="00EA009F" w:rsidP="00EA009F">
      <w:pPr>
        <w:rPr>
          <w:rFonts w:cs="Times New Roman"/>
        </w:rPr>
      </w:pPr>
      <w:r w:rsidRPr="004D19FD">
        <w:rPr>
          <w:rFonts w:cs="Times New Roman"/>
        </w:rPr>
        <w:t xml:space="preserve">A 10007-16 azonosító számú Informatikai és műszaki alapok megnevezésű szakmai követelménymodulhoz tartozó tantárgyak és témakörök oktatása során </w:t>
      </w:r>
      <w:r w:rsidR="007020DD">
        <w:rPr>
          <w:rFonts w:cs="Times New Roman"/>
        </w:rPr>
        <w:t>fejlesztendő kompetenciák:</w:t>
      </w:r>
    </w:p>
    <w:tbl>
      <w:tblPr>
        <w:tblW w:w="0" w:type="auto"/>
        <w:jc w:val="center"/>
        <w:tblInd w:w="-97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45"/>
        <w:gridCol w:w="758"/>
        <w:gridCol w:w="758"/>
      </w:tblGrid>
      <w:tr w:rsidR="004D19FD" w:rsidRPr="004D19FD" w14:paraId="527987AB" w14:textId="77777777" w:rsidTr="00EE0332">
        <w:trPr>
          <w:cantSplit/>
          <w:trHeight w:val="1697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C92FD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B3DB9E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Műszaki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A11A87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Műszaki gyakorlat</w:t>
            </w:r>
          </w:p>
        </w:tc>
      </w:tr>
      <w:tr w:rsidR="004D19FD" w:rsidRPr="004D19FD" w14:paraId="36F025AE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6972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2239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4D137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BF223E6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E2443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Hardvert, jogtiszta szoftvereket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F370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E49C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</w:tr>
      <w:tr w:rsidR="004D19FD" w:rsidRPr="004D19FD" w14:paraId="7074B0C8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58140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Irodai programcsomagot szakmai feladatokban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4687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2891F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</w:tr>
      <w:tr w:rsidR="004D19FD" w:rsidRPr="004D19FD" w14:paraId="52E73C15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AED2C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Tevékenységét számítógépen rendszerezetten rögzíti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D817B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3C7D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</w:tr>
      <w:tr w:rsidR="004D19FD" w:rsidRPr="004D19FD" w14:paraId="6014E723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F8C07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oldalakat információszerzésre felkeres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BFF4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D182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</w:tr>
      <w:tr w:rsidR="004D19FD" w:rsidRPr="004D19FD" w14:paraId="76229A8D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F4086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Terveket, műszaki leírásokat olvas, értelmez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407D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DE104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x </w:t>
            </w:r>
          </w:p>
        </w:tc>
      </w:tr>
      <w:tr w:rsidR="004D19FD" w:rsidRPr="004D19FD" w14:paraId="1B08320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90069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munkavégzéssel összefüggő általános szabályokat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A846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58B2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BC7E68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75299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munkahelyi minőségbiztosítási előírásokat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94BE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2237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79E280D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E2749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Meghatározza a műveleti sorrendet és a felhasználandó anyagszükségletet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0D37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DDAF6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CBC6E71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7378D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Kiválasztja a munkafolyamathoz szükséges eszközöket, szerszámokat, készülékeket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F2B7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354E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4363C2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E5C70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Munkaműveletekről vázlatos rajzot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2546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CD7F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</w:tr>
      <w:tr w:rsidR="004D19FD" w:rsidRPr="004D19FD" w14:paraId="0EF08CD3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AE962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Mechanikus és villamos mérőeszközökkel elvégzi a technológiai alapműveletekhez szükséges méréseket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C27AD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F071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3EF62F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57315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Fém és műanyag munkadarabokat megmunkál (vág, fúr, forgácsol, fűrészel, hajlít, reszel, csiszol)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D141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8EB1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1C18102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B46B9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és mechanikai kötéseket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0026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90A0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FD7F6A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7F0FD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Kisgépeket, kéziszerszámokat használ a technológiai alapműveleteknél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00E2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B3CC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F466895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1F879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munkafeladatok elvégzéséről jegyzőkönyvet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19AF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32A9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BBBC25E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26E1A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Részt vesz a munka- és balesetvédelmi oktatáson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BFFD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1AC4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0D8177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1C531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Betartja és betartatja a munka-, baleset-, tűz- és környezetvédelmi, valamint a szakmára, szerelési javítási technológiára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B482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BFAF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35B9FD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A327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Részt vesz a tűzoltásban, mentésben, elsősegélyt nyújt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FA69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7169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FD2487D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0FB8E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Tudatosítja a munkahelyi egészség és biztonság jentőségét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609F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28B5C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4D19FD" w:rsidRPr="004D19FD" w14:paraId="4F531BE8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33E24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C121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F99F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4D19FD" w:rsidRPr="004D19FD" w14:paraId="61363406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62788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Betartja és betartatja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5FC4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BFC9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4D19FD" w:rsidRPr="004D19FD" w14:paraId="43841E01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76BE1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</w:rPr>
            </w:pPr>
            <w:r w:rsidRPr="004D19FD">
              <w:rPr>
                <w:rFonts w:cs="Times New Roman"/>
              </w:rPr>
              <w:t>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67787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5F7E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</w:rPr>
            </w:pPr>
          </w:p>
        </w:tc>
      </w:tr>
      <w:tr w:rsidR="004D19FD" w:rsidRPr="004D19FD" w14:paraId="2CE4C3D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FD1F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A70D7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D013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5EFBA82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3B058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Általános 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4FB26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C199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4C34892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D2ED9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Általános tűzvédelem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F15D9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082B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FAB755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C3FBC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Elsősegélynyújtás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DF87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2203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8D97B68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C05DE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Érintésvédelem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DF003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9338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DDE8D92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6030A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Mechanika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84C4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2AA5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D878C11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EA076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Mechanikai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C0EA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B1B0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E209988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15437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Műszaki ábrázolás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C902A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831E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A83F98C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AECC0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Műszaki dokumentáció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D6D9C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E677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B3DB73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096E5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és gépész rajzjelek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DACA7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5D5F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1E2C57C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ABE24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Elektronikus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470F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EB64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460275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BF192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Mechanikai mérőműszerek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42D8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C4724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5B7BB0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D30F5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Villamos gépek biztonságtechnikája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1A1A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2698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339EDE5B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9005D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BF4D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2C0A9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E4D46E2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C515E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E7599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65327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7AF6B7C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A5358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03455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74D5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56E292E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BB3C3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16DA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8ACE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B63344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2EAEF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munkavégzés általános személyi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A163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3EEF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BAB9EA8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D84FC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90E3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22F8B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A184BC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F24C4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510F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7BC8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D49174D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1EF43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Munkavédelmi szakemberek és feladataik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CD32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D56D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C9CEE5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0FAA5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7468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A020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4B687C68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6F1AC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63021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4C07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C5D1111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79803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Műszaki rajz olvasása, értelmezése, 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7AC8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33B0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DE4811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64A25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Szakmai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4A7B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2F59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021E7B9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39240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Egyszerű kapcsolási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7DDC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7344A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1F8FD91D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78020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Informatikai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3C7C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2FA7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 xml:space="preserve"> x</w:t>
            </w:r>
          </w:p>
        </w:tc>
      </w:tr>
      <w:tr w:rsidR="004D19FD" w:rsidRPr="004D19FD" w14:paraId="68E76EF6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88E94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Idegen nyelvű géphasználati feliratok értelmezése,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9338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AEF3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426F7D99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98C1E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Információ 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2F83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9D65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D502C8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323BCF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Biztonsági szín- és alakjelek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D5D4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F2D0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6E94907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C92AF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81D2D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27A2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29AD97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7719E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938F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7C10B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5E6A3A82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9448B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5B88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58B3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53B778B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53674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E687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A43E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C47C770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65D0A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3A47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9297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308EE2AB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BB096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64759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0963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5DF599D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9A802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4382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C240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CC876F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7DCF0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7CF8A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5C94E3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2307EF1A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89E6C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67D50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241E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E89E75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6C6F4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F66897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7224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68CC476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7CB24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CFEDB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F47A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524C8CB9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DC18AD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B920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D965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9415231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BF733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Irányíthatóság és 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4E9C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9C32B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7B56D115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FAE82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935E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4A91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078937BF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9FFFA6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F683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E92FA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7BC947B7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2C5355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5BF8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10A69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</w:tr>
      <w:tr w:rsidR="004D19FD" w:rsidRPr="004D19FD" w14:paraId="2427ACE3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D13522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04AB8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F47F1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  <w:tr w:rsidR="004D19FD" w:rsidRPr="004D19FD" w14:paraId="142ECB84" w14:textId="77777777" w:rsidTr="00EE0332">
        <w:trPr>
          <w:trHeight w:val="255"/>
          <w:jc w:val="center"/>
        </w:trPr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204D1E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B4AC4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D19FD">
              <w:rPr>
                <w:rFonts w:cs="Times New Roman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03D5C" w14:textId="77777777" w:rsidR="00EA009F" w:rsidRPr="004D19FD" w:rsidRDefault="00EA009F" w:rsidP="003A4B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</w:p>
        </w:tc>
      </w:tr>
    </w:tbl>
    <w:p w14:paraId="6242394E" w14:textId="77777777" w:rsidR="00EA009F" w:rsidRPr="004D19FD" w:rsidRDefault="00EA009F" w:rsidP="00EA009F">
      <w:pPr>
        <w:rPr>
          <w:rFonts w:cs="Times New Roman"/>
        </w:rPr>
      </w:pPr>
    </w:p>
    <w:p w14:paraId="28E96EE2" w14:textId="7AA96C34" w:rsidR="00EA009F" w:rsidRPr="004D19FD" w:rsidRDefault="00EA009F" w:rsidP="00EA009F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Műszaki ismeretek tantárgy</w:t>
      </w:r>
      <w:r w:rsidRPr="004D19FD">
        <w:rPr>
          <w:rFonts w:cs="Times New Roman"/>
          <w:b/>
        </w:rPr>
        <w:tab/>
      </w:r>
      <w:r w:rsidR="00F84AF7" w:rsidRPr="004D19FD">
        <w:rPr>
          <w:rFonts w:cs="Times New Roman"/>
          <w:b/>
        </w:rPr>
        <w:t>0</w:t>
      </w:r>
      <w:r w:rsidRPr="004D19FD">
        <w:rPr>
          <w:rFonts w:cs="Times New Roman"/>
          <w:b/>
        </w:rPr>
        <w:t xml:space="preserve"> óra/</w:t>
      </w:r>
      <w:r w:rsidR="00EE0332">
        <w:rPr>
          <w:rFonts w:cs="Times New Roman"/>
          <w:b/>
        </w:rPr>
        <w:t>0</w:t>
      </w:r>
      <w:r w:rsidRPr="004D19FD">
        <w:rPr>
          <w:rFonts w:cs="Times New Roman"/>
          <w:b/>
        </w:rPr>
        <w:t xml:space="preserve"> óra*</w:t>
      </w:r>
    </w:p>
    <w:p w14:paraId="1E4F9CB6" w14:textId="77777777" w:rsidR="00EA009F" w:rsidRPr="004D19FD" w:rsidRDefault="00EA009F" w:rsidP="00EA009F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6F3BA5F7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5E5AE93E" w14:textId="6310010B" w:rsidR="00EA009F" w:rsidRPr="004D19FD" w:rsidRDefault="00EA009F" w:rsidP="00EA009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tantárgy az </w:t>
      </w:r>
      <w:r w:rsidR="003A4B2B" w:rsidRPr="004D19FD">
        <w:rPr>
          <w:rFonts w:cs="Times New Roman"/>
        </w:rPr>
        <w:t>51 523 01 PLC programozó</w:t>
      </w:r>
      <w:r w:rsidRPr="004D19FD">
        <w:rPr>
          <w:rFonts w:cs="Times New Roman"/>
        </w:rPr>
        <w:t xml:space="preserve"> </w:t>
      </w:r>
      <w:r w:rsidR="00EE0332" w:rsidRPr="00EE0332">
        <w:rPr>
          <w:rFonts w:cs="Times New Roman"/>
        </w:rPr>
        <w:t>mellék-</w:t>
      </w:r>
      <w:r w:rsidRPr="004D19FD">
        <w:rPr>
          <w:rFonts w:cs="Times New Roman"/>
        </w:rPr>
        <w:t>szakképesítéshez kapcsolódik.</w:t>
      </w:r>
    </w:p>
    <w:p w14:paraId="60B2DABF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487EA874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70E72102" w14:textId="7FB9EC2C" w:rsidR="00EA009F" w:rsidRPr="004D19FD" w:rsidRDefault="00CB552C" w:rsidP="00EA009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PLC programozó szakképesítés 10007-16-os modulhoz tartozó </w:t>
      </w:r>
      <w:r w:rsidR="00803F4A" w:rsidRPr="004D19FD">
        <w:rPr>
          <w:rFonts w:cs="Times New Roman"/>
        </w:rPr>
        <w:t>M</w:t>
      </w:r>
      <w:r w:rsidRPr="004D19FD">
        <w:rPr>
          <w:rFonts w:cs="Times New Roman"/>
        </w:rPr>
        <w:t xml:space="preserve">űszaki ismeretek tantárgy valamennyi témakörének szakmai tartalma megegyezik a főszakképesítés 10007-16 –es modulhoz tartozó </w:t>
      </w:r>
      <w:r w:rsidR="00803F4A" w:rsidRPr="004D19FD">
        <w:rPr>
          <w:rFonts w:cs="Times New Roman"/>
        </w:rPr>
        <w:t>M</w:t>
      </w:r>
      <w:r w:rsidRPr="004D19FD">
        <w:rPr>
          <w:rFonts w:cs="Times New Roman"/>
        </w:rPr>
        <w:t>űszaki ismeretek tantárgy szakmai tartalmával.</w:t>
      </w:r>
    </w:p>
    <w:p w14:paraId="23F22D79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6DEA2D61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4BDBD28E" w14:textId="7CCB695F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4B297637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2447BDF4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6F4EED60" w14:textId="6EA7BA3D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41F5791E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66FF9F84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7797689C" w14:textId="22D800D2" w:rsidR="00EA009F" w:rsidRPr="004D19FD" w:rsidRDefault="00EA009F" w:rsidP="00EA009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06952AD3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3268A5C7" w14:textId="6FE8F4C5" w:rsidR="00EA009F" w:rsidRPr="004D19FD" w:rsidRDefault="00EA009F" w:rsidP="00EA009F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Műszaki gyakorlat tantárgy</w:t>
      </w:r>
      <w:r w:rsidRPr="004D19FD">
        <w:rPr>
          <w:rFonts w:cs="Times New Roman"/>
          <w:b/>
        </w:rPr>
        <w:tab/>
      </w:r>
      <w:r w:rsidR="00F84AF7" w:rsidRPr="004D19FD">
        <w:rPr>
          <w:rFonts w:cs="Times New Roman"/>
          <w:b/>
        </w:rPr>
        <w:t>0</w:t>
      </w:r>
      <w:r w:rsidRPr="004D19FD">
        <w:rPr>
          <w:rFonts w:cs="Times New Roman"/>
          <w:b/>
        </w:rPr>
        <w:t xml:space="preserve"> óra/</w:t>
      </w:r>
      <w:r w:rsidR="00EE0332">
        <w:rPr>
          <w:rFonts w:cs="Times New Roman"/>
          <w:b/>
        </w:rPr>
        <w:t>0</w:t>
      </w:r>
      <w:r w:rsidRPr="004D19FD">
        <w:rPr>
          <w:rFonts w:cs="Times New Roman"/>
          <w:b/>
        </w:rPr>
        <w:t xml:space="preserve"> óra*</w:t>
      </w:r>
    </w:p>
    <w:p w14:paraId="73AC9723" w14:textId="77777777" w:rsidR="00EA009F" w:rsidRPr="004D19FD" w:rsidRDefault="00EA009F" w:rsidP="00EA009F">
      <w:pPr>
        <w:spacing w:after="0"/>
        <w:jc w:val="right"/>
        <w:rPr>
          <w:rFonts w:cs="Times New Roman"/>
          <w:sz w:val="20"/>
        </w:rPr>
      </w:pPr>
      <w:r w:rsidRPr="004D19FD">
        <w:rPr>
          <w:rFonts w:cs="Times New Roman"/>
          <w:sz w:val="20"/>
        </w:rPr>
        <w:t>* 9-13. évfolyamon megszervezett képzés/13. és 14. évfolyamon megszervezett képzés</w:t>
      </w:r>
    </w:p>
    <w:p w14:paraId="3F2EFD5F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08BAEF78" w14:textId="28E7693E" w:rsidR="00EA009F" w:rsidRPr="004D19FD" w:rsidRDefault="00EA009F" w:rsidP="00EA009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tantárgy az </w:t>
      </w:r>
      <w:r w:rsidR="003A4B2B" w:rsidRPr="004D19FD">
        <w:rPr>
          <w:rFonts w:cs="Times New Roman"/>
        </w:rPr>
        <w:t>51 523 01 PLC programozó</w:t>
      </w:r>
      <w:r w:rsidRPr="004D19FD">
        <w:rPr>
          <w:rFonts w:cs="Times New Roman"/>
        </w:rPr>
        <w:t xml:space="preserve"> </w:t>
      </w:r>
      <w:r w:rsidR="00EE0332" w:rsidRPr="00EE0332">
        <w:rPr>
          <w:rFonts w:cs="Times New Roman"/>
        </w:rPr>
        <w:t>mellék-</w:t>
      </w:r>
      <w:r w:rsidRPr="004D19FD">
        <w:rPr>
          <w:rFonts w:cs="Times New Roman"/>
        </w:rPr>
        <w:t>szakképesítéshez kapcsolódik.</w:t>
      </w:r>
    </w:p>
    <w:p w14:paraId="06818CCA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3302CBB8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tanításának célja</w:t>
      </w:r>
    </w:p>
    <w:p w14:paraId="08C9A2F3" w14:textId="079C14F5" w:rsidR="00EA009F" w:rsidRPr="004D19FD" w:rsidRDefault="00CB552C" w:rsidP="00EA009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>PLC programozó szakképesítés 10007-16-os modulhoz tartozó műszaki gyakorlatok tantárgy valamennyi témakörének szakmai tartalma megegyezik a főszakképesítés 10007-16 –es modulhoz tartozó műszaki gyakorlatok tantárgy szakmai tartalmával.</w:t>
      </w:r>
    </w:p>
    <w:p w14:paraId="3A7D0B29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6A21F74A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Kapcsolódó közismereti, szakmai tartalmak</w:t>
      </w:r>
    </w:p>
    <w:p w14:paraId="3418B217" w14:textId="2AB62E58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3274FEE3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7CB22137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képzés javasolt helyszíne (ajánlás)</w:t>
      </w:r>
    </w:p>
    <w:p w14:paraId="58B14094" w14:textId="31D8989E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23074283" w14:textId="77777777" w:rsidR="00EA009F" w:rsidRPr="004D19FD" w:rsidRDefault="00EA009F" w:rsidP="00EA009F">
      <w:pPr>
        <w:spacing w:after="0"/>
        <w:ind w:left="426"/>
        <w:rPr>
          <w:rFonts w:cs="Times New Roman"/>
        </w:rPr>
      </w:pPr>
    </w:p>
    <w:p w14:paraId="2D3BEC27" w14:textId="77777777" w:rsidR="00EA009F" w:rsidRPr="004D19FD" w:rsidRDefault="00EA009F" w:rsidP="00EA009F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D19FD">
        <w:rPr>
          <w:rFonts w:cs="Times New Roman"/>
          <w:b/>
        </w:rPr>
        <w:t>A tantárgy értékelésének módja</w:t>
      </w:r>
    </w:p>
    <w:p w14:paraId="6EDF4DDC" w14:textId="5F7FC9B9" w:rsidR="00EA009F" w:rsidRPr="004D19FD" w:rsidRDefault="00EA009F" w:rsidP="00EA009F">
      <w:pPr>
        <w:spacing w:after="0"/>
        <w:ind w:left="426"/>
        <w:rPr>
          <w:rFonts w:cs="Times New Roman"/>
        </w:rPr>
      </w:pPr>
      <w:r w:rsidRPr="004D19FD">
        <w:rPr>
          <w:rFonts w:cs="Times New Roman"/>
        </w:rPr>
        <w:t xml:space="preserve">A nemzeti köznevelésről szóló 2011. évi </w:t>
      </w:r>
      <w:r w:rsidR="007020DD">
        <w:rPr>
          <w:rFonts w:cs="Times New Roman"/>
        </w:rPr>
        <w:t>CXC. törvény</w:t>
      </w:r>
      <w:r w:rsidRPr="004D19FD">
        <w:rPr>
          <w:rFonts w:cs="Times New Roman"/>
        </w:rPr>
        <w:t xml:space="preserve"> 54. § </w:t>
      </w:r>
      <w:r w:rsidR="00FA5348">
        <w:rPr>
          <w:rFonts w:cs="Times New Roman"/>
        </w:rPr>
        <w:t>(2) bekezdés a)</w:t>
      </w:r>
      <w:r w:rsidRPr="004D19FD">
        <w:rPr>
          <w:rFonts w:cs="Times New Roman"/>
        </w:rPr>
        <w:t xml:space="preserve"> pontja szerinti értékeléssel.</w:t>
      </w:r>
    </w:p>
    <w:p w14:paraId="51189A00" w14:textId="77777777" w:rsidR="00EE0332" w:rsidRDefault="00EE0332" w:rsidP="00EE033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37D8C82B" w14:textId="77777777" w:rsidR="00EE0332" w:rsidRPr="00D52C63" w:rsidRDefault="00EE0332" w:rsidP="00EE0332">
      <w:pPr>
        <w:rPr>
          <w:rFonts w:cs="Times New Roman"/>
        </w:rPr>
      </w:pPr>
    </w:p>
    <w:p w14:paraId="1283EF1E" w14:textId="77777777" w:rsidR="00EE0332" w:rsidRPr="00D52C63" w:rsidRDefault="00EE0332" w:rsidP="00EE0332">
      <w:pPr>
        <w:spacing w:before="2880"/>
        <w:jc w:val="center"/>
        <w:rPr>
          <w:rFonts w:cs="Times New Roman"/>
          <w:b/>
          <w:sz w:val="36"/>
        </w:rPr>
      </w:pPr>
    </w:p>
    <w:p w14:paraId="6A790F0A" w14:textId="77777777" w:rsidR="00EE0332" w:rsidRPr="00D52C63" w:rsidRDefault="00EE0332" w:rsidP="00EE0332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4142D4DD" w14:textId="77777777" w:rsidR="00EE0332" w:rsidRPr="00D52C63" w:rsidRDefault="00EE0332" w:rsidP="00EE0332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3BED0125" w14:textId="16FC649F" w:rsidR="00EE0332" w:rsidRPr="00644690" w:rsidRDefault="00EE0332" w:rsidP="00EE0332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 w:rsidRPr="00644690">
        <w:rPr>
          <w:b/>
        </w:rPr>
        <w:tab/>
      </w:r>
      <w:r>
        <w:rPr>
          <w:b/>
        </w:rPr>
        <w:t>113 ó</w:t>
      </w:r>
      <w:r w:rsidRPr="00644690">
        <w:rPr>
          <w:b/>
        </w:rPr>
        <w:t>ra</w:t>
      </w:r>
    </w:p>
    <w:p w14:paraId="0E51C0A3" w14:textId="77777777" w:rsidR="00EE0332" w:rsidRDefault="00EE0332" w:rsidP="00EE0332">
      <w:pPr>
        <w:spacing w:after="0"/>
        <w:ind w:left="426"/>
      </w:pPr>
    </w:p>
    <w:p w14:paraId="7157D8AC" w14:textId="77777777" w:rsidR="00EE0332" w:rsidRDefault="00EE0332" w:rsidP="00EE0332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522025CF" w14:textId="77777777" w:rsidR="00EE0332" w:rsidRDefault="00EE0332" w:rsidP="00EE0332">
      <w:pPr>
        <w:spacing w:after="0"/>
        <w:ind w:left="426"/>
      </w:pPr>
    </w:p>
    <w:p w14:paraId="3657629F" w14:textId="77777777" w:rsidR="00EE0332" w:rsidRDefault="00EE0332" w:rsidP="00EE0332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516F413B" w14:textId="77777777" w:rsidR="00EE0332" w:rsidRDefault="00EE0332" w:rsidP="00EE0332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34265B9C" w14:textId="77777777" w:rsidR="00EE0332" w:rsidRPr="002B5BF7" w:rsidRDefault="00EE0332" w:rsidP="00EE0332">
      <w:pPr>
        <w:spacing w:after="0"/>
        <w:ind w:left="426"/>
      </w:pPr>
    </w:p>
    <w:p w14:paraId="3E954E15" w14:textId="77777777" w:rsidR="00EE0332" w:rsidRPr="00644690" w:rsidRDefault="00EE0332" w:rsidP="00EE0332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00E15061" w14:textId="4A0FA23E" w:rsidR="00EE0332" w:rsidRDefault="00EE0332" w:rsidP="00EE0332">
      <w:pPr>
        <w:spacing w:after="0"/>
        <w:ind w:left="426"/>
      </w:pPr>
      <w:r w:rsidRPr="003A56AA">
        <w:t xml:space="preserve">A nemzeti köznevelésről szóló 2011. évi </w:t>
      </w:r>
      <w:r w:rsidR="007020DD">
        <w:t>CXC. törvény</w:t>
      </w:r>
      <w:r w:rsidRPr="003A56AA">
        <w:t xml:space="preserve"> 54. § </w:t>
      </w:r>
      <w:r w:rsidR="00FA5348">
        <w:t>(2) bekezdés a)</w:t>
      </w:r>
      <w:r w:rsidRPr="003A56AA">
        <w:t xml:space="preserve"> pontja szerinti értékeléssel.</w:t>
      </w:r>
    </w:p>
    <w:p w14:paraId="5ED5370F" w14:textId="77777777" w:rsidR="00EE0332" w:rsidRDefault="00EE0332" w:rsidP="00EE0332">
      <w:pPr>
        <w:spacing w:after="0"/>
        <w:ind w:left="426"/>
      </w:pPr>
    </w:p>
    <w:sectPr w:rsidR="00EE0332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F1E3314" w15:done="0"/>
  <w15:commentEx w15:paraId="3719EC81" w15:paraIdParent="0F1E3314" w15:done="0"/>
  <w15:commentEx w15:paraId="346C75A9" w15:done="0"/>
  <w15:commentEx w15:paraId="3FEAB3DA" w15:done="0"/>
  <w15:commentEx w15:paraId="2A029BC5" w15:done="0"/>
  <w15:commentEx w15:paraId="411EABC8" w15:done="0"/>
  <w15:commentEx w15:paraId="1DB84B13" w15:done="0"/>
  <w15:commentEx w15:paraId="4224CF80" w15:done="0"/>
  <w15:commentEx w15:paraId="193932CD" w15:done="0"/>
  <w15:commentEx w15:paraId="6D83FD36" w15:done="0"/>
  <w15:commentEx w15:paraId="7B95F221" w15:done="0"/>
  <w15:commentEx w15:paraId="4276E362" w15:done="0"/>
  <w15:commentEx w15:paraId="65FE0921" w15:done="0"/>
  <w15:commentEx w15:paraId="5DB131B8" w15:done="0"/>
  <w15:commentEx w15:paraId="7661B8C1" w15:done="0"/>
  <w15:commentEx w15:paraId="1DF9AAD8" w15:done="0"/>
  <w15:commentEx w15:paraId="0E1BD526" w15:done="0"/>
  <w15:commentEx w15:paraId="63A5128B" w15:done="0"/>
  <w15:commentEx w15:paraId="4EC55D59" w15:done="0"/>
  <w15:commentEx w15:paraId="049B0D08" w15:done="0"/>
  <w15:commentEx w15:paraId="699434F2" w15:done="0"/>
  <w15:commentEx w15:paraId="75C0068C" w15:done="0"/>
  <w15:commentEx w15:paraId="62C81282" w15:done="0"/>
  <w15:commentEx w15:paraId="34B99C97" w15:done="0"/>
  <w15:commentEx w15:paraId="4FB90C05" w15:done="0"/>
  <w15:commentEx w15:paraId="090EFA61" w15:done="0"/>
  <w15:commentEx w15:paraId="2DF738A5" w15:done="0"/>
  <w15:commentEx w15:paraId="0044CF76" w15:done="0"/>
  <w15:commentEx w15:paraId="6AD79A36" w15:done="0"/>
  <w15:commentEx w15:paraId="6C43FA3C" w15:done="0"/>
  <w15:commentEx w15:paraId="06E3B853" w15:done="0"/>
  <w15:commentEx w15:paraId="28F7F36D" w15:done="0"/>
  <w15:commentEx w15:paraId="4B426A86" w15:done="0"/>
  <w15:commentEx w15:paraId="4DFD6CEC" w15:done="0"/>
  <w15:commentEx w15:paraId="6771509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F1E3314" w16cid:durableId="1E63B490"/>
  <w16cid:commentId w16cid:paraId="3719EC81" w16cid:durableId="1E63BBEE"/>
  <w16cid:commentId w16cid:paraId="346C75A9" w16cid:durableId="1E28515B"/>
  <w16cid:commentId w16cid:paraId="3FEAB3DA" w16cid:durableId="1E28515C"/>
  <w16cid:commentId w16cid:paraId="2A029BC5" w16cid:durableId="1E28515D"/>
  <w16cid:commentId w16cid:paraId="411EABC8" w16cid:durableId="1E28515E"/>
  <w16cid:commentId w16cid:paraId="1DB84B13" w16cid:durableId="1E285164"/>
  <w16cid:commentId w16cid:paraId="4224CF80" w16cid:durableId="1E285165"/>
  <w16cid:commentId w16cid:paraId="193932CD" w16cid:durableId="1E285166"/>
  <w16cid:commentId w16cid:paraId="6D83FD36" w16cid:durableId="1E28516B"/>
  <w16cid:commentId w16cid:paraId="7B95F221" w16cid:durableId="1E28516C"/>
  <w16cid:commentId w16cid:paraId="4276E362" w16cid:durableId="1E28516D"/>
  <w16cid:commentId w16cid:paraId="65FE0921" w16cid:durableId="1E28516E"/>
  <w16cid:commentId w16cid:paraId="5DB131B8" w16cid:durableId="1E28516F"/>
  <w16cid:commentId w16cid:paraId="7661B8C1" w16cid:durableId="1E285172"/>
  <w16cid:commentId w16cid:paraId="1DF9AAD8" w16cid:durableId="1E285173"/>
  <w16cid:commentId w16cid:paraId="0E1BD526" w16cid:durableId="1E285174"/>
  <w16cid:commentId w16cid:paraId="63A5128B" w16cid:durableId="1E285179"/>
  <w16cid:commentId w16cid:paraId="4EC55D59" w16cid:durableId="1E28517A"/>
  <w16cid:commentId w16cid:paraId="049B0D08" w16cid:durableId="1E28517B"/>
  <w16cid:commentId w16cid:paraId="699434F2" w16cid:durableId="1E285180"/>
  <w16cid:commentId w16cid:paraId="75C0068C" w16cid:durableId="1E285181"/>
  <w16cid:commentId w16cid:paraId="62C81282" w16cid:durableId="1E285182"/>
  <w16cid:commentId w16cid:paraId="34B99C97" w16cid:durableId="1E285187"/>
  <w16cid:commentId w16cid:paraId="4FB90C05" w16cid:durableId="1E285188"/>
  <w16cid:commentId w16cid:paraId="090EFA61" w16cid:durableId="1E285189"/>
  <w16cid:commentId w16cid:paraId="2DF738A5" w16cid:durableId="1E28518E"/>
  <w16cid:commentId w16cid:paraId="0044CF76" w16cid:durableId="1E28518F"/>
  <w16cid:commentId w16cid:paraId="6AD79A36" w16cid:durableId="1E285190"/>
  <w16cid:commentId w16cid:paraId="6C43FA3C" w16cid:durableId="1E285191"/>
  <w16cid:commentId w16cid:paraId="06E3B853" w16cid:durableId="1E285192"/>
  <w16cid:commentId w16cid:paraId="28F7F36D" w16cid:durableId="1E44C23D"/>
  <w16cid:commentId w16cid:paraId="4B426A86" w16cid:durableId="1E44C23E"/>
  <w16cid:commentId w16cid:paraId="4DFD6CEC" w16cid:durableId="1E44C23F"/>
  <w16cid:commentId w16cid:paraId="6771509E" w16cid:durableId="1E43FA3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04D5A7" w14:textId="77777777" w:rsidR="004D715C" w:rsidRDefault="004D715C" w:rsidP="00B945BE">
      <w:pPr>
        <w:spacing w:after="0"/>
      </w:pPr>
      <w:r>
        <w:separator/>
      </w:r>
    </w:p>
  </w:endnote>
  <w:endnote w:type="continuationSeparator" w:id="0">
    <w:p w14:paraId="648D432C" w14:textId="77777777" w:rsidR="004D715C" w:rsidRDefault="004D715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CEAD1D" w14:textId="77777777" w:rsidR="004D715C" w:rsidRDefault="004D715C" w:rsidP="00B945BE">
      <w:pPr>
        <w:spacing w:after="0"/>
      </w:pPr>
      <w:r>
        <w:separator/>
      </w:r>
    </w:p>
  </w:footnote>
  <w:footnote w:type="continuationSeparator" w:id="0">
    <w:p w14:paraId="0C104735" w14:textId="77777777" w:rsidR="004D715C" w:rsidRDefault="004D715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Horváthné Tőkei Zsuzsanna">
    <w15:presenceInfo w15:providerId="None" w15:userId="Horváthné Tőkei Zsuzsann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355"/>
    <w:rsid w:val="00004D4E"/>
    <w:rsid w:val="00005A1F"/>
    <w:rsid w:val="0001241B"/>
    <w:rsid w:val="00014399"/>
    <w:rsid w:val="00016B93"/>
    <w:rsid w:val="000329D6"/>
    <w:rsid w:val="00033C9C"/>
    <w:rsid w:val="0004067D"/>
    <w:rsid w:val="000471B4"/>
    <w:rsid w:val="00051E03"/>
    <w:rsid w:val="000529AA"/>
    <w:rsid w:val="00052E15"/>
    <w:rsid w:val="00055FEC"/>
    <w:rsid w:val="000561C9"/>
    <w:rsid w:val="00064D76"/>
    <w:rsid w:val="0007263D"/>
    <w:rsid w:val="00074671"/>
    <w:rsid w:val="00075684"/>
    <w:rsid w:val="000772D7"/>
    <w:rsid w:val="00082A1C"/>
    <w:rsid w:val="00083D88"/>
    <w:rsid w:val="00086622"/>
    <w:rsid w:val="0009508E"/>
    <w:rsid w:val="0009590B"/>
    <w:rsid w:val="000A21B7"/>
    <w:rsid w:val="000A2E27"/>
    <w:rsid w:val="000A363C"/>
    <w:rsid w:val="000A37ED"/>
    <w:rsid w:val="000B1517"/>
    <w:rsid w:val="000B44B8"/>
    <w:rsid w:val="000B5E9D"/>
    <w:rsid w:val="000C2A52"/>
    <w:rsid w:val="000C6A98"/>
    <w:rsid w:val="000D0902"/>
    <w:rsid w:val="000D6581"/>
    <w:rsid w:val="000E1DAA"/>
    <w:rsid w:val="000F0315"/>
    <w:rsid w:val="000F44A2"/>
    <w:rsid w:val="000F6383"/>
    <w:rsid w:val="000F69BE"/>
    <w:rsid w:val="001043F6"/>
    <w:rsid w:val="00105040"/>
    <w:rsid w:val="00110A1B"/>
    <w:rsid w:val="0012134D"/>
    <w:rsid w:val="001269CC"/>
    <w:rsid w:val="001375DD"/>
    <w:rsid w:val="00144B68"/>
    <w:rsid w:val="00145DE3"/>
    <w:rsid w:val="00160E0E"/>
    <w:rsid w:val="0017186D"/>
    <w:rsid w:val="0018657C"/>
    <w:rsid w:val="00186E98"/>
    <w:rsid w:val="00190E81"/>
    <w:rsid w:val="00191D42"/>
    <w:rsid w:val="001924F4"/>
    <w:rsid w:val="001A358A"/>
    <w:rsid w:val="001A63D1"/>
    <w:rsid w:val="001A7777"/>
    <w:rsid w:val="001B199C"/>
    <w:rsid w:val="001B61A0"/>
    <w:rsid w:val="001C18E1"/>
    <w:rsid w:val="001C1B0C"/>
    <w:rsid w:val="001C63D6"/>
    <w:rsid w:val="001C6A9A"/>
    <w:rsid w:val="001D7B16"/>
    <w:rsid w:val="001E1DA9"/>
    <w:rsid w:val="001E7B1E"/>
    <w:rsid w:val="001F08AF"/>
    <w:rsid w:val="001F342C"/>
    <w:rsid w:val="001F34EA"/>
    <w:rsid w:val="00200998"/>
    <w:rsid w:val="002116E4"/>
    <w:rsid w:val="00213BDC"/>
    <w:rsid w:val="00214D07"/>
    <w:rsid w:val="00216033"/>
    <w:rsid w:val="00244218"/>
    <w:rsid w:val="00250DAE"/>
    <w:rsid w:val="00250FD5"/>
    <w:rsid w:val="0025489A"/>
    <w:rsid w:val="002625A0"/>
    <w:rsid w:val="00264CC3"/>
    <w:rsid w:val="00266A2C"/>
    <w:rsid w:val="0026720A"/>
    <w:rsid w:val="00270BF5"/>
    <w:rsid w:val="002821A7"/>
    <w:rsid w:val="00285057"/>
    <w:rsid w:val="00290231"/>
    <w:rsid w:val="00291386"/>
    <w:rsid w:val="002976CF"/>
    <w:rsid w:val="002B02B9"/>
    <w:rsid w:val="002B3F18"/>
    <w:rsid w:val="002C6866"/>
    <w:rsid w:val="002D029F"/>
    <w:rsid w:val="002E22A8"/>
    <w:rsid w:val="002F1847"/>
    <w:rsid w:val="002F1972"/>
    <w:rsid w:val="002F3577"/>
    <w:rsid w:val="003148D3"/>
    <w:rsid w:val="00320239"/>
    <w:rsid w:val="003262AC"/>
    <w:rsid w:val="003325F4"/>
    <w:rsid w:val="003468AB"/>
    <w:rsid w:val="00351C9E"/>
    <w:rsid w:val="00365185"/>
    <w:rsid w:val="00375514"/>
    <w:rsid w:val="003774A1"/>
    <w:rsid w:val="00381B6C"/>
    <w:rsid w:val="00390F08"/>
    <w:rsid w:val="00391719"/>
    <w:rsid w:val="00394626"/>
    <w:rsid w:val="00394FF0"/>
    <w:rsid w:val="003A0EC9"/>
    <w:rsid w:val="003A4B2B"/>
    <w:rsid w:val="003A66A8"/>
    <w:rsid w:val="003A7273"/>
    <w:rsid w:val="003B04D2"/>
    <w:rsid w:val="003B10A4"/>
    <w:rsid w:val="003B1333"/>
    <w:rsid w:val="003B4310"/>
    <w:rsid w:val="003E4302"/>
    <w:rsid w:val="004011EB"/>
    <w:rsid w:val="0040317A"/>
    <w:rsid w:val="0041674C"/>
    <w:rsid w:val="00420CA2"/>
    <w:rsid w:val="00420EA5"/>
    <w:rsid w:val="004239CF"/>
    <w:rsid w:val="00426376"/>
    <w:rsid w:val="00427407"/>
    <w:rsid w:val="00430699"/>
    <w:rsid w:val="00437470"/>
    <w:rsid w:val="00445DD6"/>
    <w:rsid w:val="0045474F"/>
    <w:rsid w:val="004559BC"/>
    <w:rsid w:val="00471117"/>
    <w:rsid w:val="00472A2C"/>
    <w:rsid w:val="00473F7F"/>
    <w:rsid w:val="004762B5"/>
    <w:rsid w:val="00477E3A"/>
    <w:rsid w:val="00490FA1"/>
    <w:rsid w:val="0049127E"/>
    <w:rsid w:val="004A35FC"/>
    <w:rsid w:val="004A7F8A"/>
    <w:rsid w:val="004B141F"/>
    <w:rsid w:val="004B55EB"/>
    <w:rsid w:val="004C1E21"/>
    <w:rsid w:val="004C257B"/>
    <w:rsid w:val="004C3EE1"/>
    <w:rsid w:val="004D19FD"/>
    <w:rsid w:val="004D715C"/>
    <w:rsid w:val="004E32A8"/>
    <w:rsid w:val="004F25FB"/>
    <w:rsid w:val="004F48EC"/>
    <w:rsid w:val="004F4AA6"/>
    <w:rsid w:val="004F6765"/>
    <w:rsid w:val="005132D4"/>
    <w:rsid w:val="00516B9B"/>
    <w:rsid w:val="00524B52"/>
    <w:rsid w:val="00542024"/>
    <w:rsid w:val="00543CE0"/>
    <w:rsid w:val="00555044"/>
    <w:rsid w:val="00556720"/>
    <w:rsid w:val="00561837"/>
    <w:rsid w:val="00565574"/>
    <w:rsid w:val="0057180A"/>
    <w:rsid w:val="005819D4"/>
    <w:rsid w:val="005842A2"/>
    <w:rsid w:val="005A39D7"/>
    <w:rsid w:val="005A3F3E"/>
    <w:rsid w:val="005C10A1"/>
    <w:rsid w:val="005D2DE8"/>
    <w:rsid w:val="005E6DBB"/>
    <w:rsid w:val="005E762D"/>
    <w:rsid w:val="005F22E2"/>
    <w:rsid w:val="005F37F4"/>
    <w:rsid w:val="00602463"/>
    <w:rsid w:val="00604A6A"/>
    <w:rsid w:val="00617E05"/>
    <w:rsid w:val="00622423"/>
    <w:rsid w:val="00625A63"/>
    <w:rsid w:val="00630EB5"/>
    <w:rsid w:val="00634AC3"/>
    <w:rsid w:val="00634EA4"/>
    <w:rsid w:val="00636069"/>
    <w:rsid w:val="00637BCB"/>
    <w:rsid w:val="00645B4F"/>
    <w:rsid w:val="00647074"/>
    <w:rsid w:val="00650510"/>
    <w:rsid w:val="0065053C"/>
    <w:rsid w:val="0065057B"/>
    <w:rsid w:val="00657AC1"/>
    <w:rsid w:val="0066041D"/>
    <w:rsid w:val="00661B13"/>
    <w:rsid w:val="00662F09"/>
    <w:rsid w:val="006817F9"/>
    <w:rsid w:val="006831AC"/>
    <w:rsid w:val="006841A5"/>
    <w:rsid w:val="00684F45"/>
    <w:rsid w:val="00696ED9"/>
    <w:rsid w:val="006977E3"/>
    <w:rsid w:val="006A001F"/>
    <w:rsid w:val="006A0BB3"/>
    <w:rsid w:val="006B6253"/>
    <w:rsid w:val="006C5FA1"/>
    <w:rsid w:val="006C67A1"/>
    <w:rsid w:val="006D12DA"/>
    <w:rsid w:val="006D249E"/>
    <w:rsid w:val="006D2ED5"/>
    <w:rsid w:val="006D3AD7"/>
    <w:rsid w:val="006D4EB4"/>
    <w:rsid w:val="006E0604"/>
    <w:rsid w:val="006E24DA"/>
    <w:rsid w:val="006F5812"/>
    <w:rsid w:val="00700F0E"/>
    <w:rsid w:val="0070189C"/>
    <w:rsid w:val="007020DD"/>
    <w:rsid w:val="00704A02"/>
    <w:rsid w:val="00707AD9"/>
    <w:rsid w:val="00710E39"/>
    <w:rsid w:val="007116A9"/>
    <w:rsid w:val="00714A5F"/>
    <w:rsid w:val="007205F8"/>
    <w:rsid w:val="0072380E"/>
    <w:rsid w:val="007308AA"/>
    <w:rsid w:val="007330FA"/>
    <w:rsid w:val="007357BC"/>
    <w:rsid w:val="00741EC3"/>
    <w:rsid w:val="007435B2"/>
    <w:rsid w:val="007525CA"/>
    <w:rsid w:val="00752ECD"/>
    <w:rsid w:val="00753888"/>
    <w:rsid w:val="007538CD"/>
    <w:rsid w:val="0075537A"/>
    <w:rsid w:val="0075694F"/>
    <w:rsid w:val="007626C4"/>
    <w:rsid w:val="00770AA2"/>
    <w:rsid w:val="007761DE"/>
    <w:rsid w:val="00783D0C"/>
    <w:rsid w:val="00785BC6"/>
    <w:rsid w:val="007A080F"/>
    <w:rsid w:val="007A6A5C"/>
    <w:rsid w:val="007B7FAD"/>
    <w:rsid w:val="007C198A"/>
    <w:rsid w:val="007C51E0"/>
    <w:rsid w:val="007E482A"/>
    <w:rsid w:val="007F365E"/>
    <w:rsid w:val="007F4145"/>
    <w:rsid w:val="007F4FC1"/>
    <w:rsid w:val="00803F4A"/>
    <w:rsid w:val="0080474A"/>
    <w:rsid w:val="00807FA9"/>
    <w:rsid w:val="00811365"/>
    <w:rsid w:val="00811551"/>
    <w:rsid w:val="00811D1E"/>
    <w:rsid w:val="00812F3F"/>
    <w:rsid w:val="008130CF"/>
    <w:rsid w:val="0081476D"/>
    <w:rsid w:val="008147C6"/>
    <w:rsid w:val="00820131"/>
    <w:rsid w:val="00821E80"/>
    <w:rsid w:val="008271DB"/>
    <w:rsid w:val="0083064C"/>
    <w:rsid w:val="00833B12"/>
    <w:rsid w:val="00833E94"/>
    <w:rsid w:val="00834A68"/>
    <w:rsid w:val="00834DD2"/>
    <w:rsid w:val="008545B9"/>
    <w:rsid w:val="008553B5"/>
    <w:rsid w:val="00860AE0"/>
    <w:rsid w:val="00866E18"/>
    <w:rsid w:val="008706F4"/>
    <w:rsid w:val="00876453"/>
    <w:rsid w:val="0088022B"/>
    <w:rsid w:val="00880E6C"/>
    <w:rsid w:val="00881C55"/>
    <w:rsid w:val="0088689B"/>
    <w:rsid w:val="008A0E9C"/>
    <w:rsid w:val="008A17AB"/>
    <w:rsid w:val="008A216B"/>
    <w:rsid w:val="008A249D"/>
    <w:rsid w:val="008A3149"/>
    <w:rsid w:val="008A4BD9"/>
    <w:rsid w:val="008B01A2"/>
    <w:rsid w:val="008B426F"/>
    <w:rsid w:val="008B6582"/>
    <w:rsid w:val="008E13A8"/>
    <w:rsid w:val="008F1A3A"/>
    <w:rsid w:val="00905EEC"/>
    <w:rsid w:val="009112E2"/>
    <w:rsid w:val="0091250F"/>
    <w:rsid w:val="00923148"/>
    <w:rsid w:val="0092433A"/>
    <w:rsid w:val="00935F76"/>
    <w:rsid w:val="00947477"/>
    <w:rsid w:val="00951178"/>
    <w:rsid w:val="00953953"/>
    <w:rsid w:val="0096446F"/>
    <w:rsid w:val="00972853"/>
    <w:rsid w:val="009746DD"/>
    <w:rsid w:val="0099195A"/>
    <w:rsid w:val="009944BB"/>
    <w:rsid w:val="009A6574"/>
    <w:rsid w:val="009A6D48"/>
    <w:rsid w:val="009B5E01"/>
    <w:rsid w:val="009B6E6E"/>
    <w:rsid w:val="009C28EA"/>
    <w:rsid w:val="009C2C0A"/>
    <w:rsid w:val="009C4783"/>
    <w:rsid w:val="009C61C8"/>
    <w:rsid w:val="009F5FFF"/>
    <w:rsid w:val="00A00CE7"/>
    <w:rsid w:val="00A05350"/>
    <w:rsid w:val="00A1450B"/>
    <w:rsid w:val="00A1751E"/>
    <w:rsid w:val="00A17996"/>
    <w:rsid w:val="00A23F09"/>
    <w:rsid w:val="00A24DEC"/>
    <w:rsid w:val="00A26AFF"/>
    <w:rsid w:val="00A339AE"/>
    <w:rsid w:val="00A406FB"/>
    <w:rsid w:val="00A50696"/>
    <w:rsid w:val="00A50F2A"/>
    <w:rsid w:val="00A5101E"/>
    <w:rsid w:val="00A55E7D"/>
    <w:rsid w:val="00A6225F"/>
    <w:rsid w:val="00A70608"/>
    <w:rsid w:val="00A80941"/>
    <w:rsid w:val="00A84734"/>
    <w:rsid w:val="00A85EE3"/>
    <w:rsid w:val="00A9676C"/>
    <w:rsid w:val="00AB53B4"/>
    <w:rsid w:val="00AB789B"/>
    <w:rsid w:val="00AD0BB4"/>
    <w:rsid w:val="00AD40F9"/>
    <w:rsid w:val="00AD474C"/>
    <w:rsid w:val="00AD5042"/>
    <w:rsid w:val="00AD55B2"/>
    <w:rsid w:val="00AD7F25"/>
    <w:rsid w:val="00AE3F53"/>
    <w:rsid w:val="00AF2A63"/>
    <w:rsid w:val="00B001A2"/>
    <w:rsid w:val="00B00C68"/>
    <w:rsid w:val="00B06E0E"/>
    <w:rsid w:val="00B23E68"/>
    <w:rsid w:val="00B267A1"/>
    <w:rsid w:val="00B44F0B"/>
    <w:rsid w:val="00B45317"/>
    <w:rsid w:val="00B513F0"/>
    <w:rsid w:val="00B548C1"/>
    <w:rsid w:val="00B56824"/>
    <w:rsid w:val="00B57355"/>
    <w:rsid w:val="00B6082A"/>
    <w:rsid w:val="00B75532"/>
    <w:rsid w:val="00B82B46"/>
    <w:rsid w:val="00B839A0"/>
    <w:rsid w:val="00B862AB"/>
    <w:rsid w:val="00B945BE"/>
    <w:rsid w:val="00B94AC6"/>
    <w:rsid w:val="00BA37E2"/>
    <w:rsid w:val="00BA3826"/>
    <w:rsid w:val="00BA3D88"/>
    <w:rsid w:val="00BB4723"/>
    <w:rsid w:val="00BB7690"/>
    <w:rsid w:val="00BC75CD"/>
    <w:rsid w:val="00BD0108"/>
    <w:rsid w:val="00BE3315"/>
    <w:rsid w:val="00BF4EAA"/>
    <w:rsid w:val="00C00821"/>
    <w:rsid w:val="00C0314C"/>
    <w:rsid w:val="00C103B2"/>
    <w:rsid w:val="00C124C0"/>
    <w:rsid w:val="00C24A94"/>
    <w:rsid w:val="00C32A06"/>
    <w:rsid w:val="00C412F9"/>
    <w:rsid w:val="00C53E01"/>
    <w:rsid w:val="00C549E4"/>
    <w:rsid w:val="00C636A2"/>
    <w:rsid w:val="00C639B6"/>
    <w:rsid w:val="00C64856"/>
    <w:rsid w:val="00C66847"/>
    <w:rsid w:val="00C702ED"/>
    <w:rsid w:val="00C709FB"/>
    <w:rsid w:val="00C70BAB"/>
    <w:rsid w:val="00C71E22"/>
    <w:rsid w:val="00C72AA0"/>
    <w:rsid w:val="00C75C1C"/>
    <w:rsid w:val="00C81BEE"/>
    <w:rsid w:val="00C86B7B"/>
    <w:rsid w:val="00C87728"/>
    <w:rsid w:val="00C87B12"/>
    <w:rsid w:val="00C903E5"/>
    <w:rsid w:val="00C922C8"/>
    <w:rsid w:val="00C95359"/>
    <w:rsid w:val="00CA6A58"/>
    <w:rsid w:val="00CA740E"/>
    <w:rsid w:val="00CA7769"/>
    <w:rsid w:val="00CB35F2"/>
    <w:rsid w:val="00CB484D"/>
    <w:rsid w:val="00CB552C"/>
    <w:rsid w:val="00CB771A"/>
    <w:rsid w:val="00CB7F90"/>
    <w:rsid w:val="00CC2277"/>
    <w:rsid w:val="00CC73F3"/>
    <w:rsid w:val="00CD37F8"/>
    <w:rsid w:val="00CD50DC"/>
    <w:rsid w:val="00CD76C1"/>
    <w:rsid w:val="00CD7EB8"/>
    <w:rsid w:val="00CE67F1"/>
    <w:rsid w:val="00CF79D1"/>
    <w:rsid w:val="00D030C2"/>
    <w:rsid w:val="00D03D9D"/>
    <w:rsid w:val="00D1431E"/>
    <w:rsid w:val="00D2014D"/>
    <w:rsid w:val="00D22413"/>
    <w:rsid w:val="00D25D69"/>
    <w:rsid w:val="00D27D4B"/>
    <w:rsid w:val="00D320A0"/>
    <w:rsid w:val="00D41F04"/>
    <w:rsid w:val="00D4203E"/>
    <w:rsid w:val="00D47F69"/>
    <w:rsid w:val="00D52C63"/>
    <w:rsid w:val="00D56CF4"/>
    <w:rsid w:val="00D70760"/>
    <w:rsid w:val="00D759DB"/>
    <w:rsid w:val="00D93B4D"/>
    <w:rsid w:val="00D97CA2"/>
    <w:rsid w:val="00DA3990"/>
    <w:rsid w:val="00DB4F25"/>
    <w:rsid w:val="00DB731D"/>
    <w:rsid w:val="00DC0C98"/>
    <w:rsid w:val="00DC6DBD"/>
    <w:rsid w:val="00DD07B5"/>
    <w:rsid w:val="00DD1BF5"/>
    <w:rsid w:val="00DD65F6"/>
    <w:rsid w:val="00DE092D"/>
    <w:rsid w:val="00E002B0"/>
    <w:rsid w:val="00E03D41"/>
    <w:rsid w:val="00E1046E"/>
    <w:rsid w:val="00E10814"/>
    <w:rsid w:val="00E111A8"/>
    <w:rsid w:val="00E156A6"/>
    <w:rsid w:val="00E26652"/>
    <w:rsid w:val="00E3790B"/>
    <w:rsid w:val="00E42D4A"/>
    <w:rsid w:val="00E431FD"/>
    <w:rsid w:val="00E43EDB"/>
    <w:rsid w:val="00E4405D"/>
    <w:rsid w:val="00E50FE4"/>
    <w:rsid w:val="00E520F0"/>
    <w:rsid w:val="00E55AE2"/>
    <w:rsid w:val="00E648A5"/>
    <w:rsid w:val="00E66584"/>
    <w:rsid w:val="00E716F7"/>
    <w:rsid w:val="00E74603"/>
    <w:rsid w:val="00E82CEB"/>
    <w:rsid w:val="00E8513C"/>
    <w:rsid w:val="00E928F6"/>
    <w:rsid w:val="00E949F5"/>
    <w:rsid w:val="00E96240"/>
    <w:rsid w:val="00EA009F"/>
    <w:rsid w:val="00EA05C2"/>
    <w:rsid w:val="00EA3C07"/>
    <w:rsid w:val="00EA5E26"/>
    <w:rsid w:val="00EA79A2"/>
    <w:rsid w:val="00EB75BC"/>
    <w:rsid w:val="00EC28C8"/>
    <w:rsid w:val="00ED04DD"/>
    <w:rsid w:val="00EE0332"/>
    <w:rsid w:val="00EE2FC0"/>
    <w:rsid w:val="00EE359D"/>
    <w:rsid w:val="00F0277F"/>
    <w:rsid w:val="00F03203"/>
    <w:rsid w:val="00F03A24"/>
    <w:rsid w:val="00F045C3"/>
    <w:rsid w:val="00F1029B"/>
    <w:rsid w:val="00F1200C"/>
    <w:rsid w:val="00F153EB"/>
    <w:rsid w:val="00F2150D"/>
    <w:rsid w:val="00F21628"/>
    <w:rsid w:val="00F24097"/>
    <w:rsid w:val="00F265A4"/>
    <w:rsid w:val="00F30E43"/>
    <w:rsid w:val="00F32E1C"/>
    <w:rsid w:val="00F368DC"/>
    <w:rsid w:val="00F37407"/>
    <w:rsid w:val="00F37D4E"/>
    <w:rsid w:val="00F41AF1"/>
    <w:rsid w:val="00F451A1"/>
    <w:rsid w:val="00F47062"/>
    <w:rsid w:val="00F5593E"/>
    <w:rsid w:val="00F74C13"/>
    <w:rsid w:val="00F84AF7"/>
    <w:rsid w:val="00F874CA"/>
    <w:rsid w:val="00F91517"/>
    <w:rsid w:val="00FA2072"/>
    <w:rsid w:val="00FA5348"/>
    <w:rsid w:val="00FB031B"/>
    <w:rsid w:val="00FB033E"/>
    <w:rsid w:val="00FB06FB"/>
    <w:rsid w:val="00FB273F"/>
    <w:rsid w:val="00FB4F72"/>
    <w:rsid w:val="00FB5939"/>
    <w:rsid w:val="00FB6DBC"/>
    <w:rsid w:val="00FC1EA7"/>
    <w:rsid w:val="00FD2804"/>
    <w:rsid w:val="00FE414B"/>
    <w:rsid w:val="00FE4DBE"/>
    <w:rsid w:val="00FF09CA"/>
    <w:rsid w:val="00FF19EB"/>
    <w:rsid w:val="00FF2AD7"/>
    <w:rsid w:val="00FF2FA4"/>
    <w:rsid w:val="00FF5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6AE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3774A1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styleId="NormlWeb">
    <w:name w:val="Normal (Web)"/>
    <w:basedOn w:val="Norml"/>
    <w:uiPriority w:val="99"/>
    <w:unhideWhenUsed/>
    <w:rsid w:val="003774A1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19" Type="http://schemas.microsoft.com/office/2011/relationships/people" Target="peop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B29AF3ACCD46C34DB323FF53D6C44030" ma:contentTypeVersion="0" ma:contentTypeDescription="Új dokumentum létrehozása." ma:contentTypeScope="" ma:versionID="cff7ca342b3761637ab85d1e68ab25f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A4BBE-9C4F-4590-9C79-BECFA20A7A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71FBF8C-A862-4D1C-B36D-8105CDEBBC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A150EE0-FF5F-45AC-983C-DA9CCF681D08}">
  <ds:schemaRefs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D2C5E36-EB4D-4D81-A9F4-4BC602985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15</TotalTime>
  <Pages>106</Pages>
  <Words>22539</Words>
  <Characters>155524</Characters>
  <Application>Microsoft Office Word</Application>
  <DocSecurity>0</DocSecurity>
  <Lines>1296</Lines>
  <Paragraphs>355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177708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dc:description>GINOP-6.2.4-VEKOP-16-2017-0001 – A 21. századi szakképzés és felnőttképzés minőségének valamint tartalmának fejlesztése</dc:description>
  <cp:lastModifiedBy>Damjanovics-Baán Fruzsina</cp:lastModifiedBy>
  <cp:revision>10</cp:revision>
  <dcterms:created xsi:type="dcterms:W3CDTF">2018-03-29T15:03:00Z</dcterms:created>
  <dcterms:modified xsi:type="dcterms:W3CDTF">2018-06-20T10:37:00Z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0x010100B29AF3ACCD46C34DB323FF53D6C44030</vt:lpwstr>
  </property>
</Properties>
</file>