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AA3E62" w:rsidRDefault="00AA3E62" w:rsidP="004F48EC">
      <w:pPr>
        <w:jc w:val="center"/>
        <w:rPr>
          <w:rFonts w:cs="Times New Roman"/>
        </w:rPr>
      </w:pPr>
      <w:r w:rsidRPr="00AA3E62">
        <w:rPr>
          <w:rFonts w:cs="Times New Roman"/>
        </w:rPr>
        <w:t>2.9.</w:t>
      </w:r>
    </w:p>
    <w:p w:rsidR="00AA3E62" w:rsidRPr="00AA3E62" w:rsidRDefault="00AA3E62" w:rsidP="004F48EC">
      <w:pPr>
        <w:jc w:val="center"/>
        <w:rPr>
          <w:rFonts w:cs="Times New Roman"/>
        </w:rPr>
      </w:pPr>
    </w:p>
    <w:p w:rsidR="001A7777" w:rsidRPr="00AA3E62" w:rsidRDefault="001A7777" w:rsidP="001A7777">
      <w:pPr>
        <w:jc w:val="center"/>
        <w:rPr>
          <w:rFonts w:cs="Times New Roman"/>
          <w:b/>
          <w:caps/>
          <w:spacing w:val="60"/>
          <w:szCs w:val="24"/>
        </w:rPr>
      </w:pPr>
      <w:r w:rsidRPr="00AA3E62">
        <w:rPr>
          <w:rFonts w:cs="Times New Roman"/>
          <w:b/>
          <w:caps/>
          <w:spacing w:val="60"/>
          <w:szCs w:val="24"/>
        </w:rPr>
        <w:t>Szakképzési kerettanterv</w:t>
      </w:r>
    </w:p>
    <w:p w:rsidR="001A7777" w:rsidRPr="00AA3E62" w:rsidRDefault="00BA3D88" w:rsidP="001A7777">
      <w:pPr>
        <w:jc w:val="center"/>
        <w:rPr>
          <w:rFonts w:cs="Times New Roman"/>
          <w:b/>
          <w:szCs w:val="24"/>
        </w:rPr>
      </w:pPr>
      <w:r w:rsidRPr="00AA3E62">
        <w:rPr>
          <w:rFonts w:cs="Times New Roman"/>
          <w:b/>
          <w:szCs w:val="24"/>
        </w:rPr>
        <w:t>a</w:t>
      </w:r>
      <w:r w:rsidR="00427407" w:rsidRPr="00AA3E62">
        <w:rPr>
          <w:rFonts w:cs="Times New Roman"/>
          <w:b/>
          <w:szCs w:val="24"/>
        </w:rPr>
        <w:t>(</w:t>
      </w:r>
      <w:r w:rsidRPr="00AA3E62">
        <w:rPr>
          <w:rFonts w:cs="Times New Roman"/>
          <w:b/>
          <w:szCs w:val="24"/>
        </w:rPr>
        <w:t>z</w:t>
      </w:r>
      <w:r w:rsidR="00427407" w:rsidRPr="00AA3E62">
        <w:rPr>
          <w:rFonts w:cs="Times New Roman"/>
          <w:b/>
          <w:szCs w:val="24"/>
        </w:rPr>
        <w:t>)</w:t>
      </w:r>
    </w:p>
    <w:p w:rsidR="0065053C" w:rsidRPr="00AA3E62" w:rsidRDefault="009B01A2" w:rsidP="001A7777">
      <w:pPr>
        <w:jc w:val="center"/>
        <w:rPr>
          <w:rFonts w:cs="Times New Roman"/>
          <w:b/>
          <w:caps/>
          <w:szCs w:val="24"/>
        </w:rPr>
      </w:pPr>
      <w:r w:rsidRPr="00AA3E62">
        <w:rPr>
          <w:rFonts w:cs="Times New Roman"/>
          <w:b/>
          <w:caps/>
          <w:szCs w:val="24"/>
        </w:rPr>
        <w:t>XXII</w:t>
      </w:r>
      <w:r w:rsidR="0065053C" w:rsidRPr="00AA3E62">
        <w:rPr>
          <w:rFonts w:cs="Times New Roman"/>
          <w:b/>
          <w:caps/>
          <w:szCs w:val="24"/>
        </w:rPr>
        <w:t xml:space="preserve">. </w:t>
      </w:r>
      <w:r w:rsidR="00AC4A5B" w:rsidRPr="00AA3E62">
        <w:rPr>
          <w:rFonts w:cs="Times New Roman"/>
          <w:b/>
          <w:caps/>
          <w:szCs w:val="24"/>
        </w:rPr>
        <w:t>KÖZLEKEDÉSGÉPÉSZ</w:t>
      </w:r>
    </w:p>
    <w:p w:rsidR="0065053C" w:rsidRPr="00AA3E62" w:rsidRDefault="0065053C" w:rsidP="001A7777">
      <w:pPr>
        <w:jc w:val="center"/>
        <w:rPr>
          <w:rFonts w:cs="Times New Roman"/>
          <w:b/>
          <w:szCs w:val="24"/>
        </w:rPr>
      </w:pPr>
      <w:r w:rsidRPr="00AA3E62">
        <w:rPr>
          <w:rFonts w:cs="Times New Roman"/>
          <w:b/>
          <w:szCs w:val="24"/>
        </w:rPr>
        <w:t>ágazathoz tartozó</w:t>
      </w:r>
    </w:p>
    <w:p w:rsidR="001A7777" w:rsidRPr="00AA3E62" w:rsidRDefault="00AC4A5B" w:rsidP="001A7777">
      <w:pPr>
        <w:jc w:val="center"/>
        <w:rPr>
          <w:rFonts w:cs="Times New Roman"/>
          <w:b/>
          <w:szCs w:val="24"/>
        </w:rPr>
      </w:pPr>
      <w:r w:rsidRPr="00AA3E62">
        <w:rPr>
          <w:rFonts w:cs="Times New Roman"/>
          <w:b/>
          <w:szCs w:val="24"/>
        </w:rPr>
        <w:t>54 525 01</w:t>
      </w:r>
    </w:p>
    <w:p w:rsidR="004F48EC" w:rsidRPr="00AA3E62" w:rsidRDefault="00AC4A5B" w:rsidP="004F48EC">
      <w:pPr>
        <w:jc w:val="center"/>
        <w:rPr>
          <w:rFonts w:cs="Times New Roman"/>
          <w:b/>
          <w:caps/>
          <w:szCs w:val="24"/>
        </w:rPr>
      </w:pPr>
      <w:r w:rsidRPr="00AA3E62">
        <w:rPr>
          <w:rFonts w:cs="Times New Roman"/>
          <w:b/>
          <w:caps/>
          <w:szCs w:val="24"/>
        </w:rPr>
        <w:t xml:space="preserve">Autóelektronikai műszerész </w:t>
      </w:r>
      <w:r w:rsidR="001A7777" w:rsidRPr="00AA3E62">
        <w:rPr>
          <w:rFonts w:cs="Times New Roman"/>
          <w:b/>
          <w:caps/>
          <w:szCs w:val="24"/>
        </w:rPr>
        <w:t>szakképesítéshez</w:t>
      </w:r>
    </w:p>
    <w:p w:rsidR="00770AA2" w:rsidRPr="00AA3E62" w:rsidRDefault="004F48EC" w:rsidP="004F48EC">
      <w:pPr>
        <w:jc w:val="center"/>
        <w:rPr>
          <w:rFonts w:cs="Times New Roman"/>
          <w:b/>
          <w:caps/>
          <w:szCs w:val="24"/>
        </w:rPr>
      </w:pPr>
      <w:r w:rsidRPr="00AA3E62">
        <w:rPr>
          <w:rFonts w:cs="Times New Roman"/>
          <w:b/>
          <w:szCs w:val="24"/>
        </w:rPr>
        <w:t xml:space="preserve">(a </w:t>
      </w:r>
      <w:r w:rsidR="00AC4A5B" w:rsidRPr="00AA3E62">
        <w:rPr>
          <w:rFonts w:cs="Times New Roman"/>
          <w:b/>
          <w:szCs w:val="24"/>
        </w:rPr>
        <w:t>34 522 03</w:t>
      </w:r>
      <w:r w:rsidR="00AC4A5B" w:rsidRPr="00AA3E62">
        <w:rPr>
          <w:rFonts w:cs="Times New Roman"/>
          <w:b/>
          <w:caps/>
          <w:szCs w:val="24"/>
        </w:rPr>
        <w:t>ELEKTRONIKAI MŰSZERÉSZ</w:t>
      </w:r>
    </w:p>
    <w:p w:rsidR="004F48EC" w:rsidRPr="00AA3E62" w:rsidRDefault="004F48EC" w:rsidP="004F48EC">
      <w:pPr>
        <w:jc w:val="center"/>
        <w:rPr>
          <w:rFonts w:cs="Times New Roman"/>
          <w:b/>
          <w:caps/>
          <w:szCs w:val="24"/>
        </w:rPr>
      </w:pPr>
      <w:r w:rsidRPr="00AA3E62">
        <w:rPr>
          <w:rFonts w:cs="Times New Roman"/>
          <w:b/>
          <w:szCs w:val="24"/>
        </w:rPr>
        <w:t>mellék</w:t>
      </w:r>
      <w:r w:rsidR="00770AA2" w:rsidRPr="00AA3E62">
        <w:rPr>
          <w:rFonts w:cs="Times New Roman"/>
          <w:b/>
          <w:szCs w:val="24"/>
        </w:rPr>
        <w:t>-</w:t>
      </w:r>
      <w:r w:rsidRPr="00AA3E62">
        <w:rPr>
          <w:rFonts w:cs="Times New Roman"/>
          <w:b/>
          <w:szCs w:val="24"/>
        </w:rPr>
        <w:t>szakképesítéssel)</w:t>
      </w:r>
    </w:p>
    <w:p w:rsidR="000B5E9D" w:rsidRPr="00AA3E62" w:rsidRDefault="000B5E9D" w:rsidP="001A7777">
      <w:pPr>
        <w:jc w:val="center"/>
        <w:rPr>
          <w:rFonts w:cs="Times New Roman"/>
          <w:b/>
          <w:caps/>
          <w:szCs w:val="24"/>
        </w:rPr>
      </w:pPr>
    </w:p>
    <w:p w:rsidR="001A7777" w:rsidRPr="00AA3E62" w:rsidRDefault="001A7777" w:rsidP="000B5E9D">
      <w:pPr>
        <w:spacing w:after="0"/>
        <w:rPr>
          <w:rFonts w:cs="Times New Roman"/>
        </w:rPr>
      </w:pPr>
    </w:p>
    <w:p w:rsidR="00F24097" w:rsidRPr="00AA3E62" w:rsidRDefault="00F24097" w:rsidP="00F24097">
      <w:pPr>
        <w:spacing w:after="0"/>
        <w:rPr>
          <w:rFonts w:cs="Times New Roman"/>
          <w:b/>
        </w:rPr>
      </w:pPr>
      <w:r w:rsidRPr="00AA3E62">
        <w:rPr>
          <w:rFonts w:cs="Times New Roman"/>
          <w:b/>
        </w:rPr>
        <w:t>I. A szakképzés jogi háttere</w:t>
      </w:r>
    </w:p>
    <w:p w:rsidR="00F24097" w:rsidRPr="00AA3E62" w:rsidRDefault="00F24097" w:rsidP="00F24097">
      <w:pPr>
        <w:spacing w:after="0"/>
        <w:rPr>
          <w:rFonts w:cs="Times New Roman"/>
        </w:rPr>
      </w:pPr>
      <w:r w:rsidRPr="00AA3E62">
        <w:rPr>
          <w:rFonts w:cs="Times New Roman"/>
        </w:rPr>
        <w:t>A szakképzési kerettanterv</w:t>
      </w:r>
    </w:p>
    <w:p w:rsidR="00F24097" w:rsidRPr="00AA3E62" w:rsidRDefault="00F24097" w:rsidP="00F24097">
      <w:pPr>
        <w:pStyle w:val="Listaszerbekezds"/>
        <w:numPr>
          <w:ilvl w:val="0"/>
          <w:numId w:val="6"/>
        </w:numPr>
        <w:spacing w:after="0"/>
        <w:rPr>
          <w:rFonts w:cs="Times New Roman"/>
        </w:rPr>
      </w:pPr>
      <w:r w:rsidRPr="00AA3E62">
        <w:rPr>
          <w:rFonts w:cs="Times New Roman"/>
        </w:rPr>
        <w:t>a nemzeti köznevelésről szóló 2011. évi CXC. törvény,</w:t>
      </w:r>
    </w:p>
    <w:p w:rsidR="00F24097" w:rsidRPr="00AA3E62" w:rsidRDefault="00F24097" w:rsidP="00F24097">
      <w:pPr>
        <w:pStyle w:val="Listaszerbekezds"/>
        <w:numPr>
          <w:ilvl w:val="0"/>
          <w:numId w:val="6"/>
        </w:numPr>
        <w:spacing w:after="0"/>
        <w:rPr>
          <w:rFonts w:cs="Times New Roman"/>
        </w:rPr>
      </w:pPr>
      <w:r w:rsidRPr="00AA3E62">
        <w:rPr>
          <w:rFonts w:cs="Times New Roman"/>
        </w:rPr>
        <w:t>a szakképzésről szóló 2011. évi CLXXXVII. törvény,</w:t>
      </w:r>
    </w:p>
    <w:p w:rsidR="00F24097" w:rsidRPr="00AA3E62" w:rsidRDefault="00F24097" w:rsidP="00F24097">
      <w:pPr>
        <w:spacing w:after="0"/>
        <w:rPr>
          <w:rFonts w:cs="Times New Roman"/>
        </w:rPr>
      </w:pPr>
    </w:p>
    <w:p w:rsidR="00F24097" w:rsidRPr="00AA3E62" w:rsidRDefault="00F24097" w:rsidP="00F24097">
      <w:pPr>
        <w:spacing w:after="0"/>
        <w:rPr>
          <w:rFonts w:cs="Times New Roman"/>
        </w:rPr>
      </w:pPr>
      <w:r w:rsidRPr="00AA3E62">
        <w:rPr>
          <w:rFonts w:cs="Times New Roman"/>
        </w:rPr>
        <w:t>valamint</w:t>
      </w:r>
    </w:p>
    <w:p w:rsidR="00F24097" w:rsidRPr="00AA3E62" w:rsidRDefault="00F24097" w:rsidP="00F24097">
      <w:pPr>
        <w:pStyle w:val="Listaszerbekezds"/>
        <w:numPr>
          <w:ilvl w:val="0"/>
          <w:numId w:val="6"/>
        </w:numPr>
        <w:spacing w:after="0"/>
        <w:rPr>
          <w:rFonts w:cs="Times New Roman"/>
        </w:rPr>
      </w:pPr>
      <w:r w:rsidRPr="00AA3E62">
        <w:rPr>
          <w:rFonts w:cs="Times New Roman"/>
        </w:rPr>
        <w:t xml:space="preserve">az Országos Képzési Jegyzékről és az Országos Képzési Jegyzék módosításának eljárásrendjéről szóló 150/2012. (VII. 6.) </w:t>
      </w:r>
      <w:r w:rsidR="00AA3E62">
        <w:rPr>
          <w:rFonts w:cs="Times New Roman"/>
        </w:rPr>
        <w:t>Korm. rendelet</w:t>
      </w:r>
      <w:r w:rsidRPr="00AA3E62">
        <w:rPr>
          <w:rFonts w:cs="Times New Roman"/>
        </w:rPr>
        <w:t>,</w:t>
      </w:r>
    </w:p>
    <w:p w:rsidR="00F24097" w:rsidRPr="00AA3E62" w:rsidRDefault="00F24097" w:rsidP="00F24097">
      <w:pPr>
        <w:pStyle w:val="Listaszerbekezds"/>
        <w:numPr>
          <w:ilvl w:val="0"/>
          <w:numId w:val="6"/>
        </w:numPr>
        <w:spacing w:after="0"/>
        <w:rPr>
          <w:rFonts w:cs="Times New Roman"/>
        </w:rPr>
      </w:pPr>
      <w:r w:rsidRPr="00AA3E62">
        <w:rPr>
          <w:rFonts w:cs="Times New Roman"/>
        </w:rPr>
        <w:t xml:space="preserve">az állam által elismert szakképesítések szakmai követelménymoduljairól szóló 217/2012. (VIII. 9.) </w:t>
      </w:r>
      <w:r w:rsidR="00AA3E62">
        <w:rPr>
          <w:rFonts w:cs="Times New Roman"/>
        </w:rPr>
        <w:t>Korm. rendelet és</w:t>
      </w:r>
    </w:p>
    <w:p w:rsidR="00F24097" w:rsidRPr="00AA3E62" w:rsidRDefault="00E456A0" w:rsidP="00F24097">
      <w:pPr>
        <w:pStyle w:val="Listaszerbekezds"/>
        <w:numPr>
          <w:ilvl w:val="0"/>
          <w:numId w:val="6"/>
        </w:numPr>
        <w:spacing w:after="0"/>
        <w:rPr>
          <w:rFonts w:cs="Times New Roman"/>
        </w:rPr>
      </w:pPr>
      <w:r w:rsidRPr="000F557A">
        <w:rPr>
          <w:rFonts w:cs="Times New Roman"/>
          <w:szCs w:val="24"/>
        </w:rPr>
        <w:t>a nemzeti fejlesztési miniszter ágazatába tartozó szakképesítések szakmai és vizsgakövetelményeiről szóló</w:t>
      </w:r>
      <w:r w:rsidR="00F24097" w:rsidRPr="00AA3E62">
        <w:rPr>
          <w:rFonts w:cs="Times New Roman"/>
        </w:rPr>
        <w:t xml:space="preserve"> </w:t>
      </w:r>
      <w:r w:rsidR="00AC4A5B" w:rsidRPr="00AA3E62">
        <w:rPr>
          <w:rFonts w:cs="Times New Roman"/>
        </w:rPr>
        <w:t>35</w:t>
      </w:r>
      <w:r w:rsidR="00F24097" w:rsidRPr="00AA3E62">
        <w:rPr>
          <w:rFonts w:cs="Times New Roman"/>
        </w:rPr>
        <w:t>/201</w:t>
      </w:r>
      <w:r w:rsidR="00AC4A5B" w:rsidRPr="00AA3E62">
        <w:rPr>
          <w:rFonts w:cs="Times New Roman"/>
        </w:rPr>
        <w:t>6</w:t>
      </w:r>
      <w:r w:rsidR="00F24097" w:rsidRPr="00AA3E62">
        <w:rPr>
          <w:rFonts w:cs="Times New Roman"/>
        </w:rPr>
        <w:t>. (</w:t>
      </w:r>
      <w:r w:rsidR="00AC4A5B" w:rsidRPr="00AA3E62">
        <w:rPr>
          <w:rFonts w:cs="Times New Roman"/>
        </w:rPr>
        <w:t>VIII</w:t>
      </w:r>
      <w:r w:rsidR="00F24097" w:rsidRPr="00AA3E62">
        <w:rPr>
          <w:rFonts w:cs="Times New Roman"/>
        </w:rPr>
        <w:t xml:space="preserve">. </w:t>
      </w:r>
      <w:r w:rsidR="00AC4A5B" w:rsidRPr="00AA3E62">
        <w:rPr>
          <w:rFonts w:cs="Times New Roman"/>
        </w:rPr>
        <w:t>31</w:t>
      </w:r>
      <w:r w:rsidR="00F24097" w:rsidRPr="00AA3E62">
        <w:rPr>
          <w:rFonts w:cs="Times New Roman"/>
        </w:rPr>
        <w:t xml:space="preserve">.) </w:t>
      </w:r>
      <w:r w:rsidR="00AC4A5B" w:rsidRPr="00AA3E62">
        <w:rPr>
          <w:rFonts w:cs="Times New Roman"/>
        </w:rPr>
        <w:t>NFM</w:t>
      </w:r>
      <w:r w:rsidR="00F24097" w:rsidRPr="00AA3E62">
        <w:rPr>
          <w:rFonts w:cs="Times New Roman"/>
        </w:rPr>
        <w:t xml:space="preserve"> rendelet </w:t>
      </w:r>
    </w:p>
    <w:p w:rsidR="00F24097" w:rsidRPr="00AA3E62" w:rsidRDefault="00F24097" w:rsidP="00F24097">
      <w:pPr>
        <w:spacing w:after="0"/>
        <w:rPr>
          <w:rFonts w:cs="Times New Roman"/>
        </w:rPr>
      </w:pPr>
      <w:r w:rsidRPr="00AA3E62">
        <w:rPr>
          <w:rFonts w:cs="Times New Roman"/>
        </w:rPr>
        <w:t>alapján készült.</w:t>
      </w:r>
    </w:p>
    <w:p w:rsidR="001A7777" w:rsidRPr="00AA3E62" w:rsidRDefault="001A7777" w:rsidP="000B5E9D">
      <w:pPr>
        <w:spacing w:after="0"/>
        <w:rPr>
          <w:rFonts w:cs="Times New Roman"/>
        </w:rPr>
      </w:pPr>
    </w:p>
    <w:p w:rsidR="00E96240" w:rsidRPr="00AA3E62" w:rsidRDefault="00E96240" w:rsidP="000B5E9D">
      <w:pPr>
        <w:spacing w:after="0"/>
        <w:rPr>
          <w:rFonts w:cs="Times New Roman"/>
        </w:rPr>
      </w:pPr>
    </w:p>
    <w:p w:rsidR="00C64856" w:rsidRPr="00AA3E62" w:rsidRDefault="00C64856" w:rsidP="00C64856">
      <w:pPr>
        <w:spacing w:after="0"/>
        <w:rPr>
          <w:rFonts w:cs="Times New Roman"/>
          <w:b/>
        </w:rPr>
      </w:pPr>
      <w:r w:rsidRPr="00AA3E62">
        <w:rPr>
          <w:rFonts w:cs="Times New Roman"/>
          <w:b/>
        </w:rPr>
        <w:t>II. A szakképesítés alapadatai</w:t>
      </w:r>
    </w:p>
    <w:p w:rsidR="00C64856" w:rsidRPr="00AA3E62" w:rsidRDefault="00C64856" w:rsidP="00C64856">
      <w:pPr>
        <w:spacing w:after="0"/>
        <w:rPr>
          <w:rFonts w:cs="Times New Roman"/>
        </w:rPr>
      </w:pPr>
    </w:p>
    <w:p w:rsidR="00C64856" w:rsidRPr="00AA3E62" w:rsidRDefault="00C64856" w:rsidP="00C64856">
      <w:pPr>
        <w:spacing w:after="0"/>
        <w:rPr>
          <w:rFonts w:cs="Times New Roman"/>
        </w:rPr>
      </w:pPr>
      <w:r w:rsidRPr="00AA3E62">
        <w:rPr>
          <w:rFonts w:cs="Times New Roman"/>
        </w:rPr>
        <w:t xml:space="preserve">A szakképesítés azonosító száma: </w:t>
      </w:r>
      <w:r w:rsidR="00AC4A5B" w:rsidRPr="00AA3E62">
        <w:rPr>
          <w:rFonts w:cs="Times New Roman"/>
        </w:rPr>
        <w:t>54 525 01</w:t>
      </w:r>
    </w:p>
    <w:p w:rsidR="00C64856" w:rsidRPr="00AA3E62" w:rsidRDefault="00C64856" w:rsidP="00C64856">
      <w:pPr>
        <w:spacing w:after="0"/>
        <w:rPr>
          <w:rFonts w:cs="Times New Roman"/>
        </w:rPr>
      </w:pPr>
      <w:r w:rsidRPr="00AA3E62">
        <w:rPr>
          <w:rFonts w:cs="Times New Roman"/>
        </w:rPr>
        <w:t xml:space="preserve">Szakképesítés megnevezése: </w:t>
      </w:r>
      <w:r w:rsidR="00AC4A5B" w:rsidRPr="00AA3E62">
        <w:rPr>
          <w:rFonts w:cs="Times New Roman"/>
        </w:rPr>
        <w:t>Autóelektronikai műszerész</w:t>
      </w:r>
    </w:p>
    <w:p w:rsidR="00C64856" w:rsidRPr="00AA3E62" w:rsidRDefault="00C64856" w:rsidP="00C64856">
      <w:pPr>
        <w:spacing w:after="0"/>
        <w:rPr>
          <w:rFonts w:cs="Times New Roman"/>
        </w:rPr>
      </w:pPr>
      <w:r w:rsidRPr="00AA3E62">
        <w:rPr>
          <w:rFonts w:cs="Times New Roman"/>
        </w:rPr>
        <w:t xml:space="preserve">A szakmacsoport száma és megnevezése: </w:t>
      </w:r>
      <w:r w:rsidR="00957717" w:rsidRPr="00AA3E62">
        <w:rPr>
          <w:rFonts w:cs="Times New Roman"/>
        </w:rPr>
        <w:t>13</w:t>
      </w:r>
      <w:r w:rsidRPr="00AA3E62">
        <w:rPr>
          <w:rFonts w:cs="Times New Roman"/>
        </w:rPr>
        <w:t xml:space="preserve">. </w:t>
      </w:r>
      <w:r w:rsidR="00957717" w:rsidRPr="00AA3E62">
        <w:rPr>
          <w:rFonts w:cs="Times New Roman"/>
        </w:rPr>
        <w:t>Közlekedés</w:t>
      </w:r>
    </w:p>
    <w:p w:rsidR="00C64856" w:rsidRPr="00AA3E62" w:rsidRDefault="00C64856" w:rsidP="00C64856">
      <w:pPr>
        <w:spacing w:after="0"/>
        <w:rPr>
          <w:rFonts w:cs="Times New Roman"/>
        </w:rPr>
      </w:pPr>
      <w:r w:rsidRPr="00AA3E62">
        <w:rPr>
          <w:rFonts w:cs="Times New Roman"/>
        </w:rPr>
        <w:t xml:space="preserve">Ágazati besorolás száma és megnevezése: </w:t>
      </w:r>
      <w:r w:rsidR="00957717" w:rsidRPr="00AA3E62">
        <w:rPr>
          <w:rFonts w:cs="Times New Roman"/>
        </w:rPr>
        <w:t>XXII</w:t>
      </w:r>
      <w:r w:rsidRPr="00AA3E62">
        <w:rPr>
          <w:rFonts w:cs="Times New Roman"/>
        </w:rPr>
        <w:t xml:space="preserve">. </w:t>
      </w:r>
      <w:r w:rsidR="00957717" w:rsidRPr="00AA3E62">
        <w:rPr>
          <w:rFonts w:cs="Times New Roman"/>
        </w:rPr>
        <w:t>Közlekedésgépész</w:t>
      </w:r>
    </w:p>
    <w:p w:rsidR="00C64856" w:rsidRPr="00AA3E62" w:rsidRDefault="00C64856" w:rsidP="00C64856">
      <w:pPr>
        <w:spacing w:after="0"/>
        <w:rPr>
          <w:rFonts w:cs="Times New Roman"/>
        </w:rPr>
      </w:pPr>
      <w:r w:rsidRPr="00AA3E62">
        <w:rPr>
          <w:rFonts w:cs="Times New Roman"/>
        </w:rPr>
        <w:t xml:space="preserve">Iskolai rendszerű szakképzésben a szakképzési évfolyamok száma: </w:t>
      </w:r>
      <w:r w:rsidR="00957717" w:rsidRPr="00AA3E62">
        <w:rPr>
          <w:rFonts w:cs="Times New Roman"/>
        </w:rPr>
        <w:t>2</w:t>
      </w:r>
      <w:r w:rsidRPr="00AA3E62">
        <w:rPr>
          <w:rFonts w:cs="Times New Roman"/>
        </w:rPr>
        <w:t xml:space="preserve"> év</w:t>
      </w:r>
    </w:p>
    <w:p w:rsidR="00C64856" w:rsidRPr="00AA3E62" w:rsidRDefault="00C64856" w:rsidP="00C64856">
      <w:pPr>
        <w:spacing w:after="0"/>
        <w:rPr>
          <w:rFonts w:cs="Times New Roman"/>
        </w:rPr>
      </w:pPr>
      <w:r w:rsidRPr="00AA3E62">
        <w:rPr>
          <w:rFonts w:cs="Times New Roman"/>
        </w:rPr>
        <w:t xml:space="preserve">Elméleti képzési idő aránya: </w:t>
      </w:r>
      <w:r w:rsidR="00957717" w:rsidRPr="00AA3E62">
        <w:rPr>
          <w:rFonts w:cs="Times New Roman"/>
        </w:rPr>
        <w:t>50</w:t>
      </w:r>
      <w:r w:rsidRPr="00AA3E62">
        <w:rPr>
          <w:rFonts w:cs="Times New Roman"/>
        </w:rPr>
        <w:t>%</w:t>
      </w:r>
    </w:p>
    <w:p w:rsidR="00C64856" w:rsidRPr="00AA3E62" w:rsidRDefault="00C64856" w:rsidP="00C64856">
      <w:pPr>
        <w:spacing w:after="0"/>
        <w:rPr>
          <w:rFonts w:cs="Times New Roman"/>
        </w:rPr>
      </w:pPr>
      <w:r w:rsidRPr="00AA3E62">
        <w:rPr>
          <w:rFonts w:cs="Times New Roman"/>
        </w:rPr>
        <w:t xml:space="preserve">Gyakorlati képzési idő aránya: </w:t>
      </w:r>
      <w:r w:rsidR="00957717" w:rsidRPr="00AA3E62">
        <w:rPr>
          <w:rFonts w:cs="Times New Roman"/>
        </w:rPr>
        <w:t>50</w:t>
      </w:r>
      <w:r w:rsidRPr="00AA3E62">
        <w:rPr>
          <w:rFonts w:cs="Times New Roman"/>
        </w:rPr>
        <w:t>%</w:t>
      </w:r>
    </w:p>
    <w:p w:rsidR="00C64856" w:rsidRPr="00AA3E62" w:rsidRDefault="00C64856" w:rsidP="00C64856">
      <w:pPr>
        <w:spacing w:after="0"/>
        <w:rPr>
          <w:rFonts w:cs="Times New Roman"/>
        </w:rPr>
      </w:pPr>
      <w:r w:rsidRPr="00AA3E62">
        <w:rPr>
          <w:rFonts w:cs="Times New Roman"/>
        </w:rPr>
        <w:t>Az iskolai rendszerű képzésben az összefüggő szakmai gyakorlat időtartama:</w:t>
      </w:r>
    </w:p>
    <w:p w:rsidR="00C64856" w:rsidRPr="00AA3E62" w:rsidRDefault="00C64856" w:rsidP="00381B6C">
      <w:pPr>
        <w:pStyle w:val="Listaszerbekezds"/>
        <w:numPr>
          <w:ilvl w:val="0"/>
          <w:numId w:val="7"/>
        </w:numPr>
        <w:spacing w:after="0"/>
        <w:rPr>
          <w:rFonts w:cs="Times New Roman"/>
        </w:rPr>
      </w:pPr>
      <w:r w:rsidRPr="00AA3E62">
        <w:rPr>
          <w:rFonts w:cs="Times New Roman"/>
        </w:rPr>
        <w:t>5 évfolyamos képzés esetén</w:t>
      </w:r>
      <w:r w:rsidR="00381B6C" w:rsidRPr="00AA3E62">
        <w:rPr>
          <w:rFonts w:cs="Times New Roman"/>
        </w:rPr>
        <w:t>:</w:t>
      </w:r>
      <w:r w:rsidR="007D6100">
        <w:rPr>
          <w:rFonts w:cs="Times New Roman"/>
        </w:rPr>
        <w:t xml:space="preserve"> </w:t>
      </w:r>
      <w:r w:rsidR="00BD0108" w:rsidRPr="00AA3E62">
        <w:rPr>
          <w:rFonts w:cs="Times New Roman"/>
        </w:rPr>
        <w:t>a 10. évfolyamot követően 140</w:t>
      </w:r>
      <w:r w:rsidRPr="00AA3E62">
        <w:rPr>
          <w:rFonts w:cs="Times New Roman"/>
        </w:rPr>
        <w:t xml:space="preserve"> óra, a 11. évfolyamot követően 140 óra; </w:t>
      </w:r>
    </w:p>
    <w:p w:rsidR="00C64856" w:rsidRPr="00AA3E62" w:rsidRDefault="00C64856" w:rsidP="00381B6C">
      <w:pPr>
        <w:pStyle w:val="Listaszerbekezds"/>
        <w:numPr>
          <w:ilvl w:val="0"/>
          <w:numId w:val="7"/>
        </w:numPr>
        <w:spacing w:after="0"/>
        <w:rPr>
          <w:rFonts w:cs="Times New Roman"/>
        </w:rPr>
      </w:pPr>
      <w:r w:rsidRPr="00AA3E62">
        <w:rPr>
          <w:rFonts w:cs="Times New Roman"/>
        </w:rPr>
        <w:t>2 évfolyamos képzés esetén</w:t>
      </w:r>
      <w:r w:rsidR="00381B6C" w:rsidRPr="00AA3E62">
        <w:rPr>
          <w:rFonts w:cs="Times New Roman"/>
        </w:rPr>
        <w:t>:</w:t>
      </w:r>
      <w:r w:rsidRPr="00AA3E62">
        <w:rPr>
          <w:rFonts w:cs="Times New Roman"/>
        </w:rPr>
        <w:t xml:space="preserve"> az első szakképzési évfolyamot követően </w:t>
      </w:r>
      <w:r w:rsidR="00BD0108" w:rsidRPr="00AA3E62">
        <w:rPr>
          <w:rFonts w:cs="Times New Roman"/>
        </w:rPr>
        <w:t>160</w:t>
      </w:r>
      <w:r w:rsidRPr="00AA3E62">
        <w:rPr>
          <w:rFonts w:cs="Times New Roman"/>
        </w:rPr>
        <w:t xml:space="preserve"> óra</w:t>
      </w:r>
      <w:r w:rsidR="005F41DC">
        <w:rPr>
          <w:rFonts w:cs="Times New Roman"/>
        </w:rPr>
        <w:t>.</w:t>
      </w:r>
    </w:p>
    <w:p w:rsidR="001A7777" w:rsidRPr="00AA3E62" w:rsidRDefault="001A7777" w:rsidP="000B5E9D">
      <w:pPr>
        <w:spacing w:after="0"/>
        <w:rPr>
          <w:rFonts w:cs="Times New Roman"/>
        </w:rPr>
      </w:pPr>
    </w:p>
    <w:p w:rsidR="00E96240" w:rsidRPr="00AA3E62" w:rsidRDefault="00E96240" w:rsidP="000B5E9D">
      <w:pPr>
        <w:spacing w:after="0"/>
        <w:rPr>
          <w:rFonts w:cs="Times New Roman"/>
        </w:rPr>
      </w:pPr>
    </w:p>
    <w:p w:rsidR="00E96240" w:rsidRPr="00AA3E62" w:rsidRDefault="00E96240" w:rsidP="00E96240">
      <w:pPr>
        <w:spacing w:after="0"/>
        <w:rPr>
          <w:rFonts w:cs="Times New Roman"/>
          <w:b/>
        </w:rPr>
      </w:pPr>
      <w:r w:rsidRPr="00AA3E62">
        <w:rPr>
          <w:rFonts w:cs="Times New Roman"/>
          <w:b/>
        </w:rPr>
        <w:t>III. A szakképzésbe történő belépés feltételei</w:t>
      </w:r>
    </w:p>
    <w:p w:rsidR="00E96240" w:rsidRPr="00AA3E62" w:rsidRDefault="00E96240" w:rsidP="00E96240">
      <w:pPr>
        <w:spacing w:after="0"/>
        <w:rPr>
          <w:rFonts w:cs="Times New Roman"/>
        </w:rPr>
      </w:pPr>
    </w:p>
    <w:p w:rsidR="00E96240" w:rsidRPr="00AA3E62" w:rsidRDefault="00E96240" w:rsidP="00E96240">
      <w:pPr>
        <w:spacing w:after="0"/>
        <w:rPr>
          <w:rFonts w:cs="Times New Roman"/>
        </w:rPr>
      </w:pPr>
      <w:r w:rsidRPr="00AA3E62">
        <w:rPr>
          <w:rFonts w:cs="Times New Roman"/>
        </w:rPr>
        <w:t>Iskolai előképzettség: érettségi végzettség</w:t>
      </w:r>
    </w:p>
    <w:p w:rsidR="00E96240" w:rsidRPr="00AA3E62" w:rsidRDefault="00E96240" w:rsidP="00E96240">
      <w:pPr>
        <w:spacing w:after="0"/>
        <w:rPr>
          <w:rFonts w:cs="Times New Roman"/>
        </w:rPr>
      </w:pPr>
      <w:r w:rsidRPr="00AA3E62">
        <w:rPr>
          <w:rFonts w:cs="Times New Roman"/>
        </w:rPr>
        <w:lastRenderedPageBreak/>
        <w:t xml:space="preserve">Bemeneti kompetenciák: </w:t>
      </w:r>
      <w:r w:rsidR="000772D7" w:rsidRPr="00AA3E62">
        <w:rPr>
          <w:rFonts w:cs="Times New Roman"/>
        </w:rPr>
        <w:t>—</w:t>
      </w:r>
    </w:p>
    <w:p w:rsidR="00E96240" w:rsidRPr="00AA3E62" w:rsidRDefault="00E96240" w:rsidP="00E96240">
      <w:pPr>
        <w:spacing w:after="0"/>
        <w:rPr>
          <w:rFonts w:cs="Times New Roman"/>
        </w:rPr>
      </w:pPr>
      <w:r w:rsidRPr="00AA3E62">
        <w:rPr>
          <w:rFonts w:cs="Times New Roman"/>
        </w:rPr>
        <w:t xml:space="preserve">Szakmai előképzettség: </w:t>
      </w:r>
      <w:r w:rsidR="000772D7" w:rsidRPr="00AA3E62">
        <w:rPr>
          <w:rFonts w:cs="Times New Roman"/>
        </w:rPr>
        <w:t>—</w:t>
      </w:r>
    </w:p>
    <w:p w:rsidR="00E96240" w:rsidRPr="00AA3E62" w:rsidRDefault="00E96240" w:rsidP="00E96240">
      <w:pPr>
        <w:spacing w:after="0"/>
        <w:rPr>
          <w:rFonts w:cs="Times New Roman"/>
        </w:rPr>
      </w:pPr>
      <w:r w:rsidRPr="00AA3E62">
        <w:rPr>
          <w:rFonts w:cs="Times New Roman"/>
        </w:rPr>
        <w:t xml:space="preserve">Előírt gyakorlat: </w:t>
      </w:r>
      <w:r w:rsidR="000772D7" w:rsidRPr="00AA3E62">
        <w:rPr>
          <w:rFonts w:cs="Times New Roman"/>
        </w:rPr>
        <w:t>—</w:t>
      </w:r>
    </w:p>
    <w:p w:rsidR="00E96240" w:rsidRPr="00AA3E62" w:rsidRDefault="00E96240" w:rsidP="00E96240">
      <w:pPr>
        <w:spacing w:after="0"/>
        <w:rPr>
          <w:rFonts w:cs="Times New Roman"/>
        </w:rPr>
      </w:pPr>
      <w:r w:rsidRPr="00AA3E62">
        <w:rPr>
          <w:rFonts w:cs="Times New Roman"/>
        </w:rPr>
        <w:t xml:space="preserve">Egészségügyi alkalmassági követelmények: </w:t>
      </w:r>
      <w:r w:rsidR="00925002" w:rsidRPr="00AA3E62">
        <w:rPr>
          <w:rFonts w:cs="Times New Roman"/>
        </w:rPr>
        <w:t>szükségesek</w:t>
      </w:r>
    </w:p>
    <w:p w:rsidR="00E96240" w:rsidRPr="00AA3E62" w:rsidRDefault="00E96240" w:rsidP="00E96240">
      <w:pPr>
        <w:spacing w:after="0"/>
        <w:rPr>
          <w:rFonts w:cs="Times New Roman"/>
        </w:rPr>
      </w:pPr>
      <w:r w:rsidRPr="00AA3E62">
        <w:rPr>
          <w:rFonts w:cs="Times New Roman"/>
        </w:rPr>
        <w:t xml:space="preserve">Pályaalkalmassági követelmények: </w:t>
      </w:r>
      <w:r w:rsidR="00925002" w:rsidRPr="00AA3E62">
        <w:rPr>
          <w:rFonts w:cs="Times New Roman"/>
        </w:rPr>
        <w:t xml:space="preserve">nem </w:t>
      </w:r>
      <w:r w:rsidRPr="00AA3E62">
        <w:rPr>
          <w:rFonts w:cs="Times New Roman"/>
        </w:rPr>
        <w:t>szükségesek</w:t>
      </w:r>
    </w:p>
    <w:p w:rsidR="00E96240" w:rsidRPr="00AA3E62" w:rsidRDefault="00E96240" w:rsidP="00E96240">
      <w:pPr>
        <w:spacing w:after="0"/>
        <w:rPr>
          <w:rFonts w:cs="Times New Roman"/>
        </w:rPr>
      </w:pPr>
    </w:p>
    <w:p w:rsidR="00E96240" w:rsidRPr="00AA3E62" w:rsidRDefault="00E96240" w:rsidP="00E96240">
      <w:pPr>
        <w:spacing w:after="0"/>
        <w:rPr>
          <w:rFonts w:cs="Times New Roman"/>
        </w:rPr>
      </w:pPr>
    </w:p>
    <w:p w:rsidR="00E96240" w:rsidRPr="00AA3E62" w:rsidRDefault="00E96240" w:rsidP="00E96240">
      <w:pPr>
        <w:spacing w:after="0"/>
        <w:rPr>
          <w:rFonts w:cs="Times New Roman"/>
          <w:b/>
        </w:rPr>
      </w:pPr>
      <w:r w:rsidRPr="00AA3E62">
        <w:rPr>
          <w:rFonts w:cs="Times New Roman"/>
          <w:b/>
        </w:rPr>
        <w:t>IV.A szakképzés szervezésének feltételei</w:t>
      </w:r>
    </w:p>
    <w:p w:rsidR="00E96240" w:rsidRPr="00AA3E62" w:rsidRDefault="00E96240" w:rsidP="00E96240">
      <w:pPr>
        <w:spacing w:after="0"/>
        <w:rPr>
          <w:rFonts w:cs="Times New Roman"/>
        </w:rPr>
      </w:pPr>
    </w:p>
    <w:p w:rsidR="00E96240" w:rsidRPr="00AA3E62" w:rsidRDefault="00E96240" w:rsidP="00E96240">
      <w:pPr>
        <w:spacing w:after="0"/>
        <w:rPr>
          <w:rFonts w:cs="Times New Roman"/>
          <w:b/>
        </w:rPr>
      </w:pPr>
      <w:r w:rsidRPr="00AA3E62">
        <w:rPr>
          <w:rFonts w:cs="Times New Roman"/>
          <w:b/>
        </w:rPr>
        <w:t>Személyi feltételek</w:t>
      </w:r>
    </w:p>
    <w:p w:rsidR="00E96240" w:rsidRPr="00AA3E62" w:rsidRDefault="00E96240" w:rsidP="00E96240">
      <w:pPr>
        <w:spacing w:after="0"/>
        <w:rPr>
          <w:rFonts w:cs="Times New Roman"/>
        </w:rPr>
      </w:pPr>
      <w:r w:rsidRPr="00AA3E6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A3E62" w:rsidRDefault="00E96240" w:rsidP="00E96240">
      <w:pPr>
        <w:spacing w:after="0"/>
        <w:rPr>
          <w:rFonts w:cs="Times New Roman"/>
        </w:rPr>
      </w:pPr>
      <w:r w:rsidRPr="00AA3E62">
        <w:rPr>
          <w:rFonts w:cs="Times New Roman"/>
        </w:rPr>
        <w:t>Ezen túl az alábbi tantárgyak oktatására az alábbi végzettséggel rendelkező szakember alkalmazható:</w:t>
      </w:r>
    </w:p>
    <w:p w:rsidR="001A7777" w:rsidRPr="00AA3E62"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AA3E62" w:rsidTr="00472A2C">
        <w:trPr>
          <w:trHeight w:val="300"/>
          <w:jc w:val="center"/>
        </w:trPr>
        <w:tc>
          <w:tcPr>
            <w:tcW w:w="3220" w:type="dxa"/>
            <w:shd w:val="clear" w:color="auto" w:fill="auto"/>
            <w:noWrap/>
            <w:vAlign w:val="center"/>
            <w:hideMark/>
          </w:tcPr>
          <w:p w:rsidR="00CB35F2" w:rsidRPr="00AA3E62" w:rsidRDefault="00CB35F2" w:rsidP="00CB35F2">
            <w:pPr>
              <w:spacing w:after="0"/>
              <w:jc w:val="center"/>
              <w:rPr>
                <w:rFonts w:eastAsia="Times New Roman" w:cs="Times New Roman"/>
                <w:b/>
                <w:bCs/>
                <w:color w:val="000000"/>
                <w:szCs w:val="24"/>
                <w:lang w:eastAsia="hu-HU"/>
              </w:rPr>
            </w:pPr>
            <w:r w:rsidRPr="00AA3E62">
              <w:rPr>
                <w:rFonts w:eastAsia="Times New Roman" w:cs="Times New Roman"/>
                <w:b/>
                <w:bCs/>
                <w:color w:val="000000"/>
                <w:szCs w:val="24"/>
                <w:lang w:eastAsia="hu-HU"/>
              </w:rPr>
              <w:t>Tantárgy</w:t>
            </w:r>
          </w:p>
        </w:tc>
        <w:tc>
          <w:tcPr>
            <w:tcW w:w="4280" w:type="dxa"/>
            <w:shd w:val="clear" w:color="auto" w:fill="auto"/>
            <w:noWrap/>
            <w:vAlign w:val="center"/>
            <w:hideMark/>
          </w:tcPr>
          <w:p w:rsidR="00CB35F2" w:rsidRPr="00AA3E62" w:rsidRDefault="00CB35F2" w:rsidP="00CB35F2">
            <w:pPr>
              <w:spacing w:after="0"/>
              <w:jc w:val="center"/>
              <w:rPr>
                <w:rFonts w:eastAsia="Times New Roman" w:cs="Times New Roman"/>
                <w:b/>
                <w:bCs/>
                <w:color w:val="000000"/>
                <w:szCs w:val="24"/>
                <w:lang w:eastAsia="hu-HU"/>
              </w:rPr>
            </w:pPr>
            <w:r w:rsidRPr="00AA3E62">
              <w:rPr>
                <w:rFonts w:eastAsia="Times New Roman" w:cs="Times New Roman"/>
                <w:b/>
                <w:bCs/>
                <w:color w:val="000000"/>
                <w:szCs w:val="24"/>
                <w:lang w:eastAsia="hu-HU"/>
              </w:rPr>
              <w:t>Szakképesítés/Szakképzettség</w:t>
            </w:r>
          </w:p>
        </w:tc>
      </w:tr>
      <w:tr w:rsidR="00CB35F2" w:rsidRPr="00AA3E62" w:rsidTr="00472A2C">
        <w:trPr>
          <w:trHeight w:val="300"/>
          <w:jc w:val="center"/>
        </w:trPr>
        <w:tc>
          <w:tcPr>
            <w:tcW w:w="3220" w:type="dxa"/>
            <w:shd w:val="clear" w:color="auto" w:fill="auto"/>
            <w:noWrap/>
            <w:vAlign w:val="center"/>
            <w:hideMark/>
          </w:tcPr>
          <w:p w:rsidR="00CB35F2" w:rsidRPr="00AA3E62" w:rsidRDefault="00CB35F2" w:rsidP="00CB35F2">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w:t>
            </w:r>
          </w:p>
        </w:tc>
        <w:tc>
          <w:tcPr>
            <w:tcW w:w="4280" w:type="dxa"/>
            <w:shd w:val="clear" w:color="auto" w:fill="auto"/>
            <w:noWrap/>
            <w:vAlign w:val="center"/>
            <w:hideMark/>
          </w:tcPr>
          <w:p w:rsidR="00CB35F2" w:rsidRPr="00AA3E62" w:rsidRDefault="00CB35F2" w:rsidP="00CB35F2">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w:t>
            </w:r>
          </w:p>
        </w:tc>
      </w:tr>
      <w:tr w:rsidR="00CB35F2" w:rsidRPr="00AA3E62" w:rsidTr="00472A2C">
        <w:trPr>
          <w:trHeight w:val="300"/>
          <w:jc w:val="center"/>
        </w:trPr>
        <w:tc>
          <w:tcPr>
            <w:tcW w:w="3220" w:type="dxa"/>
            <w:shd w:val="clear" w:color="auto" w:fill="auto"/>
            <w:noWrap/>
            <w:vAlign w:val="center"/>
            <w:hideMark/>
          </w:tcPr>
          <w:p w:rsidR="00CB35F2" w:rsidRPr="00AA3E62" w:rsidRDefault="00CB35F2" w:rsidP="00CB35F2">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w:t>
            </w:r>
          </w:p>
        </w:tc>
        <w:tc>
          <w:tcPr>
            <w:tcW w:w="4280" w:type="dxa"/>
            <w:shd w:val="clear" w:color="auto" w:fill="auto"/>
            <w:noWrap/>
            <w:vAlign w:val="center"/>
            <w:hideMark/>
          </w:tcPr>
          <w:p w:rsidR="00CB35F2" w:rsidRPr="00AA3E62" w:rsidRDefault="00CB35F2" w:rsidP="00CB35F2">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w:t>
            </w:r>
          </w:p>
        </w:tc>
      </w:tr>
    </w:tbl>
    <w:p w:rsidR="00CB35F2" w:rsidRPr="00AA3E62" w:rsidRDefault="00CB35F2" w:rsidP="000B5E9D">
      <w:pPr>
        <w:spacing w:after="0"/>
        <w:rPr>
          <w:rFonts w:cs="Times New Roman"/>
        </w:rPr>
      </w:pPr>
    </w:p>
    <w:p w:rsidR="00696ED9" w:rsidRPr="00AA3E62" w:rsidRDefault="00696ED9" w:rsidP="00696ED9">
      <w:pPr>
        <w:spacing w:after="0"/>
        <w:rPr>
          <w:rFonts w:cs="Times New Roman"/>
          <w:b/>
        </w:rPr>
      </w:pPr>
      <w:r w:rsidRPr="00AA3E62">
        <w:rPr>
          <w:rFonts w:cs="Times New Roman"/>
          <w:b/>
        </w:rPr>
        <w:t>Tárgyi feltételek</w:t>
      </w:r>
    </w:p>
    <w:p w:rsidR="00696ED9" w:rsidRPr="00AA3E62" w:rsidRDefault="00696ED9" w:rsidP="00696ED9">
      <w:pPr>
        <w:spacing w:after="0"/>
        <w:rPr>
          <w:rFonts w:cs="Times New Roman"/>
        </w:rPr>
      </w:pPr>
      <w:r w:rsidRPr="00AA3E62">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AA3E62" w:rsidRDefault="00696ED9" w:rsidP="00696ED9">
      <w:pPr>
        <w:spacing w:after="0"/>
        <w:rPr>
          <w:rFonts w:cs="Times New Roman"/>
        </w:rPr>
      </w:pPr>
    </w:p>
    <w:p w:rsidR="0041674C" w:rsidRPr="00AA3E62" w:rsidRDefault="00696ED9" w:rsidP="00696ED9">
      <w:pPr>
        <w:spacing w:after="0"/>
        <w:rPr>
          <w:rFonts w:cs="Times New Roman"/>
        </w:rPr>
      </w:pPr>
      <w:r w:rsidRPr="00AA3E62">
        <w:rPr>
          <w:rFonts w:cs="Times New Roman"/>
        </w:rPr>
        <w:t>Ajánlás a szakmai képzés lebonyolításához szükséges további eszközökre és felszerelésekre: Nincs.</w:t>
      </w:r>
    </w:p>
    <w:p w:rsidR="004F6765" w:rsidRPr="00AA3E62" w:rsidRDefault="004F6765" w:rsidP="000B5E9D">
      <w:pPr>
        <w:spacing w:after="0"/>
        <w:rPr>
          <w:rFonts w:cs="Times New Roman"/>
        </w:rPr>
      </w:pPr>
    </w:p>
    <w:p w:rsidR="00FB273F" w:rsidRPr="00AA3E62" w:rsidRDefault="00FB273F" w:rsidP="00FB273F">
      <w:pPr>
        <w:spacing w:after="0"/>
        <w:rPr>
          <w:rFonts w:cs="Times New Roman"/>
        </w:rPr>
      </w:pPr>
    </w:p>
    <w:p w:rsidR="00FB273F" w:rsidRPr="00AA3E62" w:rsidRDefault="00FB273F" w:rsidP="00FB273F">
      <w:pPr>
        <w:spacing w:after="0"/>
        <w:rPr>
          <w:rFonts w:cs="Times New Roman"/>
          <w:b/>
        </w:rPr>
      </w:pPr>
      <w:r w:rsidRPr="00AA3E62">
        <w:rPr>
          <w:rFonts w:cs="Times New Roman"/>
          <w:b/>
        </w:rPr>
        <w:t>V. A szakképesítés óraterve nappali rendszerű oktatásra</w:t>
      </w:r>
    </w:p>
    <w:p w:rsidR="00FB273F" w:rsidRPr="00AA3E62" w:rsidRDefault="00FB273F" w:rsidP="00FB273F">
      <w:pPr>
        <w:spacing w:after="0"/>
        <w:rPr>
          <w:rFonts w:cs="Times New Roman"/>
        </w:rPr>
      </w:pPr>
    </w:p>
    <w:p w:rsidR="00FB273F" w:rsidRPr="00AA3E62" w:rsidRDefault="00FB273F" w:rsidP="00FB273F">
      <w:pPr>
        <w:spacing w:after="0"/>
        <w:rPr>
          <w:rFonts w:cs="Times New Roman"/>
        </w:rPr>
      </w:pPr>
      <w:r w:rsidRPr="00AA3E62">
        <w:rPr>
          <w:rFonts w:cs="Times New Roman"/>
        </w:rPr>
        <w:t xml:space="preserve">A </w:t>
      </w:r>
      <w:r w:rsidR="00E50FE4" w:rsidRPr="00AA3E62">
        <w:rPr>
          <w:rFonts w:cs="Times New Roman"/>
        </w:rPr>
        <w:t>szakgimnázium</w:t>
      </w:r>
      <w:r w:rsidRPr="00AA3E62">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A3E62">
        <w:rPr>
          <w:rFonts w:cs="Times New Roman"/>
        </w:rPr>
        <w:t>szakgimnázium</w:t>
      </w:r>
      <w:r w:rsidRPr="00AA3E62">
        <w:rPr>
          <w:rFonts w:cs="Times New Roman"/>
        </w:rPr>
        <w:t xml:space="preserve">i szakmai tartalma, tantárgyi rendszere, összes órakerete megegyezik a 4+1 évfolyamos képzés 9-12. középiskolai évfolyamokra jutó ágazati </w:t>
      </w:r>
      <w:r w:rsidR="00E50FE4" w:rsidRPr="00AA3E62">
        <w:rPr>
          <w:rFonts w:cs="Times New Roman"/>
        </w:rPr>
        <w:t>szakgimnázium</w:t>
      </w:r>
      <w:r w:rsidRPr="00AA3E62">
        <w:rPr>
          <w:rFonts w:cs="Times New Roman"/>
        </w:rPr>
        <w:t>i szakmai tantárgyainak tartalmával, összes óraszámával.</w:t>
      </w:r>
    </w:p>
    <w:p w:rsidR="00820131" w:rsidRPr="00AA3E62" w:rsidRDefault="00820131">
      <w:pPr>
        <w:spacing w:after="200" w:line="276" w:lineRule="auto"/>
        <w:jc w:val="left"/>
        <w:rPr>
          <w:rFonts w:cs="Times New Roman"/>
        </w:rPr>
      </w:pPr>
      <w:r w:rsidRPr="00AA3E62">
        <w:rPr>
          <w:rFonts w:cs="Times New Roman"/>
        </w:rPr>
        <w:br w:type="page"/>
      </w:r>
    </w:p>
    <w:p w:rsidR="00FB273F" w:rsidRPr="00AA3E62" w:rsidRDefault="00FB273F" w:rsidP="00FB273F">
      <w:pPr>
        <w:spacing w:after="0"/>
        <w:rPr>
          <w:rFonts w:cs="Times New Roman"/>
        </w:rPr>
      </w:pPr>
    </w:p>
    <w:p w:rsidR="008B01A2" w:rsidRPr="00AA3E62" w:rsidRDefault="00E50FE4" w:rsidP="00FB273F">
      <w:pPr>
        <w:spacing w:after="0"/>
        <w:rPr>
          <w:rFonts w:cs="Times New Roman"/>
        </w:rPr>
      </w:pPr>
      <w:r w:rsidRPr="00AA3E62">
        <w:rPr>
          <w:rFonts w:cs="Times New Roman"/>
        </w:rPr>
        <w:t>Szakgimnázium</w:t>
      </w:r>
      <w:r w:rsidR="00FB273F" w:rsidRPr="00AA3E62">
        <w:rPr>
          <w:rFonts w:cs="Times New Roman"/>
        </w:rPr>
        <w:t>i képzés esetén a heti és éves szakmai óraszámok:</w:t>
      </w:r>
    </w:p>
    <w:p w:rsidR="002C6866" w:rsidRPr="00AA3E62" w:rsidRDefault="002C6866" w:rsidP="002C6866">
      <w:pPr>
        <w:spacing w:after="0"/>
        <w:rPr>
          <w:rFonts w:cs="Times New Roman"/>
          <w:szCs w:val="24"/>
        </w:rPr>
      </w:pPr>
    </w:p>
    <w:p w:rsidR="002C6866" w:rsidRPr="00AA3E62"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AA3E62"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jc w:val="center"/>
              <w:rPr>
                <w:rFonts w:cs="Times New Roman"/>
                <w:szCs w:val="24"/>
              </w:rPr>
            </w:pPr>
            <w:r w:rsidRPr="00AA3E62">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jc w:val="center"/>
              <w:rPr>
                <w:rFonts w:cs="Times New Roman"/>
                <w:szCs w:val="24"/>
              </w:rPr>
            </w:pPr>
            <w:r w:rsidRPr="00AA3E62">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jc w:val="center"/>
              <w:rPr>
                <w:rFonts w:cs="Times New Roman"/>
                <w:szCs w:val="24"/>
              </w:rPr>
            </w:pPr>
            <w:r w:rsidRPr="00AA3E62">
              <w:rPr>
                <w:rFonts w:cs="Times New Roman"/>
              </w:rPr>
              <w:t xml:space="preserve">éves óraszám </w:t>
            </w:r>
          </w:p>
        </w:tc>
      </w:tr>
      <w:tr w:rsidR="002C6866" w:rsidRPr="00AA3E62"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83064C" w:rsidP="00BF4EAA">
            <w:pPr>
              <w:spacing w:after="0"/>
              <w:jc w:val="center"/>
              <w:rPr>
                <w:rFonts w:cs="Times New Roman"/>
                <w:szCs w:val="24"/>
              </w:rPr>
            </w:pPr>
            <w:r w:rsidRPr="00AA3E62">
              <w:rPr>
                <w:rFonts w:cs="Times New Roman"/>
              </w:rPr>
              <w:t>8</w:t>
            </w:r>
            <w:r w:rsidR="002C6866" w:rsidRPr="00AA3E62">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83064C" w:rsidP="00BF4EAA">
            <w:pPr>
              <w:spacing w:after="0"/>
              <w:ind w:left="252"/>
              <w:rPr>
                <w:rFonts w:cs="Times New Roman"/>
                <w:szCs w:val="24"/>
              </w:rPr>
            </w:pPr>
            <w:r w:rsidRPr="00AA3E62">
              <w:rPr>
                <w:rFonts w:cs="Times New Roman"/>
              </w:rPr>
              <w:t>288</w:t>
            </w:r>
            <w:r w:rsidR="002C6866" w:rsidRPr="00AA3E62">
              <w:rPr>
                <w:rFonts w:cs="Times New Roman"/>
              </w:rPr>
              <w:t xml:space="preserve"> óra/év</w:t>
            </w:r>
          </w:p>
        </w:tc>
      </w:tr>
      <w:tr w:rsidR="002C6866" w:rsidRPr="00AA3E62"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jc w:val="center"/>
              <w:rPr>
                <w:rFonts w:cs="Times New Roman"/>
                <w:szCs w:val="24"/>
              </w:rPr>
            </w:pPr>
            <w:r w:rsidRPr="00AA3E62">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ind w:left="252"/>
              <w:rPr>
                <w:rFonts w:cs="Times New Roman"/>
                <w:szCs w:val="24"/>
              </w:rPr>
            </w:pPr>
            <w:r w:rsidRPr="00AA3E62">
              <w:rPr>
                <w:rFonts w:cs="Times New Roman"/>
              </w:rPr>
              <w:t>432 óra/év</w:t>
            </w:r>
          </w:p>
        </w:tc>
      </w:tr>
      <w:tr w:rsidR="002C6866" w:rsidRPr="00AA3E62"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AA3E62"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ind w:left="252"/>
              <w:rPr>
                <w:rFonts w:cs="Times New Roman"/>
                <w:szCs w:val="24"/>
              </w:rPr>
            </w:pPr>
            <w:r w:rsidRPr="00AA3E62">
              <w:rPr>
                <w:rFonts w:cs="Times New Roman"/>
              </w:rPr>
              <w:t>140 óra</w:t>
            </w:r>
          </w:p>
        </w:tc>
      </w:tr>
      <w:tr w:rsidR="002C6866" w:rsidRPr="00AA3E62"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83064C" w:rsidP="00BF4EAA">
            <w:pPr>
              <w:spacing w:after="0"/>
              <w:jc w:val="center"/>
              <w:rPr>
                <w:rFonts w:cs="Times New Roman"/>
                <w:szCs w:val="24"/>
              </w:rPr>
            </w:pPr>
            <w:r w:rsidRPr="00AA3E62">
              <w:rPr>
                <w:rFonts w:cs="Times New Roman"/>
              </w:rPr>
              <w:t>11</w:t>
            </w:r>
            <w:r w:rsidR="002C6866" w:rsidRPr="00AA3E62">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83064C" w:rsidP="00BF4EAA">
            <w:pPr>
              <w:spacing w:after="0"/>
              <w:ind w:left="252"/>
              <w:rPr>
                <w:rFonts w:cs="Times New Roman"/>
                <w:szCs w:val="24"/>
              </w:rPr>
            </w:pPr>
            <w:r w:rsidRPr="00AA3E62">
              <w:rPr>
                <w:rFonts w:cs="Times New Roman"/>
              </w:rPr>
              <w:t>396</w:t>
            </w:r>
            <w:r w:rsidR="002C6866" w:rsidRPr="00AA3E62">
              <w:rPr>
                <w:rFonts w:cs="Times New Roman"/>
              </w:rPr>
              <w:t xml:space="preserve"> óra/év</w:t>
            </w:r>
          </w:p>
        </w:tc>
      </w:tr>
      <w:tr w:rsidR="002C6866" w:rsidRPr="00AA3E62"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AA3E62"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ind w:left="252"/>
              <w:rPr>
                <w:rFonts w:cs="Times New Roman"/>
                <w:szCs w:val="24"/>
              </w:rPr>
            </w:pPr>
            <w:r w:rsidRPr="00AA3E62">
              <w:rPr>
                <w:rFonts w:cs="Times New Roman"/>
              </w:rPr>
              <w:t>140 óra</w:t>
            </w:r>
          </w:p>
        </w:tc>
      </w:tr>
      <w:tr w:rsidR="002C6866" w:rsidRPr="00AA3E62"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83064C" w:rsidP="00BF4EAA">
            <w:pPr>
              <w:spacing w:after="0"/>
              <w:jc w:val="center"/>
              <w:rPr>
                <w:rFonts w:cs="Times New Roman"/>
                <w:szCs w:val="24"/>
              </w:rPr>
            </w:pPr>
            <w:r w:rsidRPr="00AA3E62">
              <w:rPr>
                <w:rFonts w:cs="Times New Roman"/>
              </w:rPr>
              <w:t>12</w:t>
            </w:r>
            <w:r w:rsidR="002C6866" w:rsidRPr="00AA3E62">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83064C" w:rsidP="00BF4EAA">
            <w:pPr>
              <w:spacing w:after="0"/>
              <w:ind w:left="252"/>
              <w:rPr>
                <w:rFonts w:cs="Times New Roman"/>
                <w:szCs w:val="24"/>
              </w:rPr>
            </w:pPr>
            <w:r w:rsidRPr="00AA3E62">
              <w:rPr>
                <w:rFonts w:cs="Times New Roman"/>
              </w:rPr>
              <w:t>372</w:t>
            </w:r>
            <w:r w:rsidR="002C6866" w:rsidRPr="00AA3E62">
              <w:rPr>
                <w:rFonts w:cs="Times New Roman"/>
              </w:rPr>
              <w:t xml:space="preserve"> óra/év</w:t>
            </w:r>
          </w:p>
        </w:tc>
      </w:tr>
      <w:tr w:rsidR="002C6866" w:rsidRPr="00AA3E62"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jc w:val="center"/>
              <w:rPr>
                <w:rFonts w:cs="Times New Roman"/>
                <w:szCs w:val="24"/>
              </w:rPr>
            </w:pPr>
            <w:r w:rsidRPr="00AA3E62">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ind w:left="252"/>
              <w:rPr>
                <w:rFonts w:cs="Times New Roman"/>
                <w:szCs w:val="24"/>
              </w:rPr>
            </w:pPr>
            <w:r w:rsidRPr="00AA3E62">
              <w:rPr>
                <w:rFonts w:cs="Times New Roman"/>
              </w:rPr>
              <w:t>961 óra/év</w:t>
            </w:r>
          </w:p>
        </w:tc>
      </w:tr>
      <w:tr w:rsidR="002C6866" w:rsidRPr="00AA3E62"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83064C" w:rsidP="00BF4EAA">
            <w:pPr>
              <w:spacing w:after="0"/>
              <w:ind w:left="252"/>
              <w:rPr>
                <w:rFonts w:cs="Times New Roman"/>
                <w:szCs w:val="24"/>
              </w:rPr>
            </w:pPr>
            <w:r w:rsidRPr="00AA3E62">
              <w:rPr>
                <w:rFonts w:cs="Times New Roman"/>
              </w:rPr>
              <w:t>272</w:t>
            </w:r>
            <w:r w:rsidR="002C6866" w:rsidRPr="00AA3E62">
              <w:rPr>
                <w:rFonts w:cs="Times New Roman"/>
              </w:rPr>
              <w:t>9 óra</w:t>
            </w:r>
          </w:p>
        </w:tc>
      </w:tr>
    </w:tbl>
    <w:p w:rsidR="002C6866" w:rsidRPr="00AA3E62" w:rsidRDefault="002C6866" w:rsidP="002C6866">
      <w:pPr>
        <w:spacing w:after="0"/>
        <w:rPr>
          <w:rFonts w:cs="Times New Roman"/>
          <w:szCs w:val="24"/>
        </w:rPr>
      </w:pPr>
    </w:p>
    <w:p w:rsidR="002C6866" w:rsidRPr="00AA3E62" w:rsidRDefault="002C6866" w:rsidP="002C6866">
      <w:pPr>
        <w:spacing w:after="0"/>
        <w:rPr>
          <w:rFonts w:cs="Times New Roman"/>
        </w:rPr>
      </w:pPr>
      <w:r w:rsidRPr="00AA3E62">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C6866" w:rsidRPr="00AA3E62"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AA3E62"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jc w:val="center"/>
              <w:rPr>
                <w:rFonts w:cs="Times New Roman"/>
                <w:szCs w:val="24"/>
              </w:rPr>
            </w:pPr>
            <w:r w:rsidRPr="00AA3E62">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jc w:val="center"/>
              <w:rPr>
                <w:rFonts w:cs="Times New Roman"/>
                <w:szCs w:val="24"/>
              </w:rPr>
            </w:pPr>
            <w:r w:rsidRPr="00AA3E62">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jc w:val="center"/>
              <w:rPr>
                <w:rFonts w:cs="Times New Roman"/>
                <w:szCs w:val="24"/>
              </w:rPr>
            </w:pPr>
            <w:r w:rsidRPr="00AA3E62">
              <w:rPr>
                <w:rFonts w:cs="Times New Roman"/>
              </w:rPr>
              <w:t xml:space="preserve">éves óraszám </w:t>
            </w:r>
          </w:p>
        </w:tc>
      </w:tr>
      <w:tr w:rsidR="002C6866" w:rsidRPr="00AA3E62"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1116 óra/év</w:t>
            </w:r>
          </w:p>
        </w:tc>
      </w:tr>
      <w:tr w:rsidR="002C6866" w:rsidRPr="00AA3E62"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AA3E62"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160 óra</w:t>
            </w:r>
          </w:p>
        </w:tc>
      </w:tr>
      <w:tr w:rsidR="002C6866" w:rsidRPr="00AA3E62"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961 óra/év</w:t>
            </w:r>
          </w:p>
        </w:tc>
      </w:tr>
      <w:tr w:rsidR="002C6866" w:rsidRPr="00AA3E62"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AA3E62" w:rsidRDefault="002C6866" w:rsidP="00BF4EAA">
            <w:pPr>
              <w:spacing w:after="0"/>
              <w:rPr>
                <w:rFonts w:cs="Times New Roman"/>
                <w:szCs w:val="24"/>
              </w:rPr>
            </w:pPr>
            <w:r w:rsidRPr="00AA3E62">
              <w:rPr>
                <w:rFonts w:cs="Times New Roman"/>
              </w:rPr>
              <w:t>2237 óra</w:t>
            </w:r>
          </w:p>
        </w:tc>
      </w:tr>
    </w:tbl>
    <w:p w:rsidR="002C6866" w:rsidRPr="00AA3E62" w:rsidRDefault="002C6866" w:rsidP="002C6866">
      <w:pPr>
        <w:spacing w:after="0"/>
        <w:rPr>
          <w:rFonts w:cs="Times New Roman"/>
          <w:szCs w:val="24"/>
        </w:rPr>
      </w:pPr>
    </w:p>
    <w:p w:rsidR="00876453" w:rsidRPr="00AA3E62" w:rsidRDefault="001F08AF" w:rsidP="000B5E9D">
      <w:pPr>
        <w:spacing w:after="0"/>
        <w:rPr>
          <w:rFonts w:cs="Times New Roman"/>
        </w:rPr>
      </w:pPr>
      <w:r w:rsidRPr="00AA3E62">
        <w:rPr>
          <w:rFonts w:cs="Times New Roman"/>
        </w:rPr>
        <w:t xml:space="preserve">(A kizárólag 13-14. évfolyamon megszervezett képzésben, illetve a </w:t>
      </w:r>
      <w:r w:rsidR="00E50FE4" w:rsidRPr="00AA3E62">
        <w:rPr>
          <w:rFonts w:cs="Times New Roman"/>
        </w:rPr>
        <w:t>szakgimnázium</w:t>
      </w:r>
      <w:r w:rsidRPr="00AA3E62">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AA3E62" w:rsidRDefault="00CB484D" w:rsidP="000B5E9D">
      <w:pPr>
        <w:spacing w:after="0"/>
        <w:rPr>
          <w:rFonts w:cs="Times New Roman"/>
        </w:rPr>
        <w:sectPr w:rsidR="00CB484D" w:rsidRPr="00AA3E62">
          <w:pgSz w:w="11906" w:h="16838"/>
          <w:pgMar w:top="1417" w:right="1417" w:bottom="1417" w:left="1417" w:header="708" w:footer="708" w:gutter="0"/>
          <w:cols w:space="708"/>
          <w:docGrid w:linePitch="360"/>
        </w:sectPr>
      </w:pPr>
    </w:p>
    <w:p w:rsidR="00CB484D" w:rsidRPr="00AA3E62" w:rsidRDefault="00CB484D" w:rsidP="00CB484D">
      <w:pPr>
        <w:spacing w:after="0"/>
        <w:jc w:val="center"/>
        <w:rPr>
          <w:rFonts w:cs="Times New Roman"/>
        </w:rPr>
      </w:pPr>
      <w:r w:rsidRPr="00AA3E62">
        <w:rPr>
          <w:rFonts w:cs="Times New Roman"/>
        </w:rPr>
        <w:t>1. számú táblázat</w:t>
      </w:r>
    </w:p>
    <w:p w:rsidR="008B01A2" w:rsidRPr="00AA3E62" w:rsidRDefault="00CB484D" w:rsidP="00CB484D">
      <w:pPr>
        <w:spacing w:after="0"/>
        <w:jc w:val="center"/>
        <w:rPr>
          <w:rFonts w:cs="Times New Roman"/>
          <w:b/>
        </w:rPr>
      </w:pPr>
      <w:r w:rsidRPr="00AA3E62">
        <w:rPr>
          <w:rFonts w:cs="Times New Roman"/>
          <w:b/>
        </w:rPr>
        <w:t>A szakmai követelménymodulokhoz rendelt tantárgyak heti óraszáma évfolyamonként</w:t>
      </w:r>
    </w:p>
    <w:p w:rsidR="00420CA2" w:rsidRPr="00AA3E62" w:rsidRDefault="00420CA2" w:rsidP="000B5E9D">
      <w:pPr>
        <w:spacing w:after="0"/>
        <w:rPr>
          <w:rFonts w:cs="Times New Roman"/>
        </w:rPr>
      </w:pPr>
    </w:p>
    <w:p w:rsidR="00752ECD" w:rsidRPr="00AA3E62"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548"/>
        <w:gridCol w:w="452"/>
        <w:gridCol w:w="286"/>
        <w:gridCol w:w="500"/>
        <w:gridCol w:w="714"/>
        <w:gridCol w:w="500"/>
        <w:gridCol w:w="412"/>
        <w:gridCol w:w="588"/>
        <w:gridCol w:w="500"/>
        <w:gridCol w:w="500"/>
        <w:gridCol w:w="548"/>
        <w:gridCol w:w="452"/>
        <w:gridCol w:w="606"/>
        <w:gridCol w:w="368"/>
        <w:gridCol w:w="526"/>
        <w:gridCol w:w="548"/>
        <w:gridCol w:w="452"/>
      </w:tblGrid>
      <w:tr w:rsidR="00AA3E62" w:rsidRPr="00AA3E62" w:rsidTr="00AA3E62">
        <w:trPr>
          <w:cantSplit/>
          <w:trHeight w:val="585"/>
          <w:jc w:val="center"/>
        </w:trPr>
        <w:tc>
          <w:tcPr>
            <w:tcW w:w="4780" w:type="dxa"/>
            <w:gridSpan w:val="2"/>
            <w:vMerge w:val="restart"/>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1800" w:type="dxa"/>
            <w:vMerge w:val="restart"/>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1500" w:type="dxa"/>
            <w:gridSpan w:val="3"/>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1500" w:type="dxa"/>
            <w:gridSpan w:val="3"/>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11.</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5/13.</w:t>
            </w:r>
          </w:p>
        </w:tc>
        <w:tc>
          <w:tcPr>
            <w:tcW w:w="1500" w:type="dxa"/>
            <w:gridSpan w:val="3"/>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2/14.</w:t>
            </w:r>
          </w:p>
        </w:tc>
      </w:tr>
      <w:tr w:rsidR="00AA3E62" w:rsidRPr="00AA3E62" w:rsidTr="00AA3E62">
        <w:trPr>
          <w:cantSplit/>
          <w:trHeight w:val="585"/>
          <w:jc w:val="center"/>
        </w:trPr>
        <w:tc>
          <w:tcPr>
            <w:tcW w:w="4780" w:type="dxa"/>
            <w:gridSpan w:val="2"/>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8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4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286"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ögy</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ögy</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54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606"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ögy</w:t>
            </w:r>
          </w:p>
        </w:tc>
        <w:tc>
          <w:tcPr>
            <w:tcW w:w="54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r>
      <w:tr w:rsidR="00AA3E62" w:rsidRPr="00AA3E62" w:rsidTr="00AA3E62">
        <w:trPr>
          <w:cantSplit/>
          <w:trHeight w:val="600"/>
          <w:jc w:val="center"/>
        </w:trPr>
        <w:tc>
          <w:tcPr>
            <w:tcW w:w="2600" w:type="dxa"/>
            <w:vMerge w:val="restart"/>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Összesen</w:t>
            </w:r>
          </w:p>
        </w:tc>
        <w:tc>
          <w:tcPr>
            <w:tcW w:w="1800" w:type="dxa"/>
            <w:vMerge w:val="restart"/>
            <w:shd w:val="clear" w:color="auto" w:fill="auto"/>
            <w:vAlign w:val="center"/>
            <w:hideMark/>
          </w:tcPr>
          <w:p w:rsidR="00AA3E62" w:rsidRPr="00AA3E62" w:rsidRDefault="00AA3E62" w:rsidP="00AA3E62">
            <w:pPr>
              <w:spacing w:after="0"/>
              <w:jc w:val="center"/>
              <w:rPr>
                <w:rFonts w:eastAsia="Times New Roman" w:cs="Times New Roman"/>
                <w:color w:val="000000"/>
                <w:sz w:val="16"/>
                <w:szCs w:val="16"/>
                <w:lang w:eastAsia="hu-HU"/>
              </w:rPr>
            </w:pPr>
            <w:r w:rsidRPr="00AA3E62">
              <w:rPr>
                <w:rFonts w:eastAsia="Times New Roman" w:cs="Times New Roman"/>
                <w:color w:val="000000"/>
                <w:sz w:val="16"/>
                <w:szCs w:val="16"/>
                <w:lang w:eastAsia="hu-HU"/>
              </w:rPr>
              <w:t>A tantárgy kapcsolódása</w:t>
            </w:r>
          </w:p>
        </w:tc>
        <w:tc>
          <w:tcPr>
            <w:tcW w:w="54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4,5</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w:t>
            </w:r>
          </w:p>
        </w:tc>
        <w:tc>
          <w:tcPr>
            <w:tcW w:w="286"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4</w:t>
            </w:r>
          </w:p>
        </w:tc>
        <w:tc>
          <w:tcPr>
            <w:tcW w:w="714" w:type="dxa"/>
            <w:vMerge w:val="restart"/>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140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2</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2</w:t>
            </w:r>
          </w:p>
        </w:tc>
        <w:tc>
          <w:tcPr>
            <w:tcW w:w="588" w:type="dxa"/>
            <w:vMerge w:val="restart"/>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140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5</w:t>
            </w:r>
          </w:p>
        </w:tc>
        <w:tc>
          <w:tcPr>
            <w:tcW w:w="54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19</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w:t>
            </w:r>
          </w:p>
        </w:tc>
        <w:tc>
          <w:tcPr>
            <w:tcW w:w="606"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14</w:t>
            </w:r>
          </w:p>
        </w:tc>
        <w:tc>
          <w:tcPr>
            <w:tcW w:w="526" w:type="dxa"/>
            <w:vMerge w:val="restart"/>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160</w:t>
            </w:r>
          </w:p>
        </w:tc>
        <w:tc>
          <w:tcPr>
            <w:tcW w:w="54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19</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w:t>
            </w:r>
          </w:p>
        </w:tc>
      </w:tr>
      <w:tr w:rsidR="00AA3E62" w:rsidRPr="00AA3E62" w:rsidTr="007D6100">
        <w:trPr>
          <w:cantSplit/>
          <w:trHeight w:val="488"/>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Összesen</w:t>
            </w:r>
          </w:p>
        </w:tc>
        <w:tc>
          <w:tcPr>
            <w:tcW w:w="1800" w:type="dxa"/>
            <w:vMerge/>
            <w:vAlign w:val="center"/>
            <w:hideMark/>
          </w:tcPr>
          <w:p w:rsidR="00AA3E62" w:rsidRPr="00AA3E62" w:rsidRDefault="00AA3E62" w:rsidP="00AA3E62">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7,5</w:t>
            </w:r>
          </w:p>
        </w:tc>
        <w:tc>
          <w:tcPr>
            <w:tcW w:w="786"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w:t>
            </w:r>
          </w:p>
        </w:tc>
        <w:tc>
          <w:tcPr>
            <w:tcW w:w="714"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912"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4</w:t>
            </w:r>
          </w:p>
        </w:tc>
        <w:tc>
          <w:tcPr>
            <w:tcW w:w="588"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c>
          <w:tcPr>
            <w:tcW w:w="974"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29,5</w:t>
            </w:r>
          </w:p>
        </w:tc>
        <w:tc>
          <w:tcPr>
            <w:tcW w:w="526"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r>
      <w:tr w:rsidR="00AA3E62" w:rsidRPr="00AA3E62" w:rsidTr="007D6100">
        <w:trPr>
          <w:cantSplit/>
          <w:trHeight w:val="571"/>
          <w:jc w:val="center"/>
        </w:trPr>
        <w:tc>
          <w:tcPr>
            <w:tcW w:w="2600"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11499-12</w:t>
            </w:r>
            <w:r w:rsidRPr="00AA3E62">
              <w:rPr>
                <w:rFonts w:eastAsia="Times New Roman" w:cs="Times New Roman"/>
                <w:color w:val="000000"/>
                <w:sz w:val="18"/>
                <w:szCs w:val="18"/>
                <w:lang w:eastAsia="hu-HU"/>
              </w:rPr>
              <w:br/>
              <w:t>Foglalkoztatás II.</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Foglalkoztatás II.</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0,5</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0,5</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7D6100">
        <w:trPr>
          <w:cantSplit/>
          <w:trHeight w:val="753"/>
          <w:jc w:val="center"/>
        </w:trPr>
        <w:tc>
          <w:tcPr>
            <w:tcW w:w="2600"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11498-12</w:t>
            </w:r>
            <w:r w:rsidRPr="00AA3E62">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Foglalkoztatás I.</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restart"/>
            <w:shd w:val="clear" w:color="auto" w:fill="auto"/>
            <w:vAlign w:val="center"/>
            <w:hideMark/>
          </w:tcPr>
          <w:p w:rsidR="00AA3E62" w:rsidRPr="00AA3E62" w:rsidRDefault="00AA3E62" w:rsidP="00AA3E62">
            <w:pPr>
              <w:spacing w:after="24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10416-12</w:t>
            </w:r>
            <w:r w:rsidRPr="00AA3E62">
              <w:rPr>
                <w:rFonts w:eastAsia="Times New Roman" w:cs="Times New Roman"/>
                <w:color w:val="000000"/>
                <w:sz w:val="18"/>
                <w:szCs w:val="18"/>
                <w:lang w:eastAsia="hu-HU"/>
              </w:rPr>
              <w:br/>
              <w:t>Közlekedéstechnikai alapok</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Közlekedési ismeretek</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Műszaki rajz</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Mechanika</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Gépelemek-géptan</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Technológiai alapismeretek</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1,5</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2,5</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Elektrotechnika-elektronika</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restart"/>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10417-12</w:t>
            </w:r>
            <w:r w:rsidRPr="00AA3E62">
              <w:rPr>
                <w:rFonts w:eastAsia="Times New Roman" w:cs="Times New Roman"/>
                <w:color w:val="000000"/>
                <w:sz w:val="18"/>
                <w:szCs w:val="18"/>
                <w:lang w:eastAsia="hu-HU"/>
              </w:rPr>
              <w:br/>
              <w:t>Közlekedéstechnikai gyakorlatok</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Karbantartási gyakorlatok</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Mérési gyakorlatok</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restart"/>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10418-16</w:t>
            </w:r>
            <w:r w:rsidRPr="00AA3E62">
              <w:rPr>
                <w:rFonts w:eastAsia="Times New Roman" w:cs="Times New Roman"/>
                <w:color w:val="000000"/>
                <w:sz w:val="18"/>
                <w:szCs w:val="18"/>
                <w:lang w:eastAsia="hu-HU"/>
              </w:rPr>
              <w:br/>
              <w:t>Járműkarbantartás</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Járműkarbantartás</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Gazdasági ismeretek</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0,5</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0,5</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Járműkarbantartás gyakorlata</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r w:rsidR="00AA3E62" w:rsidRPr="00AA3E62" w:rsidTr="00AA3E62">
        <w:trPr>
          <w:cantSplit/>
          <w:trHeight w:val="300"/>
          <w:jc w:val="center"/>
        </w:trPr>
        <w:tc>
          <w:tcPr>
            <w:tcW w:w="2600" w:type="dxa"/>
            <w:vMerge w:val="restart"/>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10419-12</w:t>
            </w:r>
            <w:r w:rsidRPr="00AA3E62">
              <w:rPr>
                <w:rFonts w:eastAsia="Times New Roman" w:cs="Times New Roman"/>
                <w:color w:val="000000"/>
                <w:sz w:val="18"/>
                <w:szCs w:val="18"/>
                <w:lang w:eastAsia="hu-HU"/>
              </w:rPr>
              <w:br/>
              <w:t>Járműszerkezetek javítása</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Gépjármű szerkezettan</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Járműszerkezetek javítása gyakorlat</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 diagnosztika és javítás</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Járműdiagnosztika gyakorlata</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r>
      <w:tr w:rsidR="00AA3E62" w:rsidRPr="00AA3E62" w:rsidTr="00AA3E62">
        <w:trPr>
          <w:cantSplit/>
          <w:trHeight w:val="300"/>
          <w:jc w:val="center"/>
        </w:trPr>
        <w:tc>
          <w:tcPr>
            <w:tcW w:w="2600" w:type="dxa"/>
            <w:vMerge w:val="restart"/>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10420-12</w:t>
            </w:r>
            <w:r w:rsidRPr="00AA3E62">
              <w:rPr>
                <w:rFonts w:eastAsia="Times New Roman" w:cs="Times New Roman"/>
                <w:color w:val="000000"/>
                <w:sz w:val="18"/>
                <w:szCs w:val="18"/>
                <w:lang w:eastAsia="hu-HU"/>
              </w:rPr>
              <w:br/>
              <w:t>Autóelektronikai műszerész feladatai</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Autóelektronika elmélete</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Autóelektronika gyakorlata</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Autóelektronikai diagnosztika</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Autóelektronika diagnosztikai gyakorlat</w:t>
            </w:r>
          </w:p>
        </w:tc>
        <w:tc>
          <w:tcPr>
            <w:tcW w:w="1800" w:type="dxa"/>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r>
      <w:tr w:rsidR="00AA3E62" w:rsidRPr="00AA3E62" w:rsidTr="00AA3E62">
        <w:trPr>
          <w:cantSplit/>
          <w:trHeight w:val="480"/>
          <w:jc w:val="center"/>
        </w:trPr>
        <w:tc>
          <w:tcPr>
            <w:tcW w:w="2600" w:type="dxa"/>
            <w:vMerge w:val="restart"/>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10007-12 Informatikai és műszaki alapok</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Műszaki informatika gyakorlat</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0,5</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Műszaki ismeretek</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0,3</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Műszaki gyakorlatok</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restart"/>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10320-16 Elektronikai berendezések</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Elektronika</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0,2</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Elektronika gyakorlatok</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restart"/>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10321-16 Áramkörök ipari alkalmazása</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Elektronikus áramkörök</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0,5</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30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Ipari alkalmazástechnika</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0,5</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Ipari alkalmazástechnika gyakorlat</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0,5</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AA3E62">
        <w:trPr>
          <w:cantSplit/>
          <w:trHeight w:val="480"/>
          <w:jc w:val="center"/>
        </w:trPr>
        <w:tc>
          <w:tcPr>
            <w:tcW w:w="2600"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11500-12 Munkahelyi egészség és biztonság</w:t>
            </w:r>
          </w:p>
        </w:tc>
        <w:tc>
          <w:tcPr>
            <w:tcW w:w="2180"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Munkahelyi egészség és biztonság</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r w:rsidR="00AA3E62" w:rsidRPr="00AA3E62" w:rsidTr="007E419D">
        <w:trPr>
          <w:cantSplit/>
          <w:trHeight w:val="480"/>
          <w:jc w:val="center"/>
        </w:trPr>
        <w:tc>
          <w:tcPr>
            <w:tcW w:w="4780" w:type="dxa"/>
            <w:gridSpan w:val="2"/>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Ágazati kompetenciák erősítése</w:t>
            </w:r>
          </w:p>
        </w:tc>
        <w:tc>
          <w:tcPr>
            <w:tcW w:w="1800" w:type="dxa"/>
            <w:shd w:val="clear" w:color="000000" w:fill="92D050"/>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helyi</w:t>
            </w:r>
            <w:r w:rsidRPr="00AA3E62">
              <w:rPr>
                <w:rFonts w:eastAsia="Times New Roman" w:cs="Times New Roman"/>
                <w:color w:val="000000"/>
                <w:sz w:val="18"/>
                <w:szCs w:val="18"/>
                <w:lang w:eastAsia="hu-HU"/>
              </w:rPr>
              <w:br/>
              <w:t>tanterv szerint</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28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14"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06"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36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26"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48" w:type="dxa"/>
            <w:shd w:val="clear" w:color="000000" w:fill="FFFFFF"/>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52"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r>
    </w:tbl>
    <w:p w:rsidR="006F5812" w:rsidRPr="00AA3E62" w:rsidRDefault="006F5812" w:rsidP="000B5E9D">
      <w:pPr>
        <w:spacing w:after="0"/>
        <w:rPr>
          <w:rFonts w:cs="Times New Roman"/>
        </w:rPr>
      </w:pPr>
    </w:p>
    <w:p w:rsidR="00CB484D" w:rsidRPr="00AA3E62" w:rsidRDefault="00CB484D" w:rsidP="00CB484D">
      <w:pPr>
        <w:spacing w:after="0"/>
        <w:rPr>
          <w:rFonts w:cs="Times New Roman"/>
        </w:rPr>
      </w:pPr>
      <w:r w:rsidRPr="00AA3E62">
        <w:rPr>
          <w:rFonts w:cs="Times New Roman"/>
        </w:rPr>
        <w:t>A</w:t>
      </w:r>
      <w:r w:rsidR="006F5812" w:rsidRPr="00AA3E62">
        <w:rPr>
          <w:rFonts w:cs="Times New Roman"/>
        </w:rPr>
        <w:t xml:space="preserve"> kerettanterv szakmai tartalma –</w:t>
      </w:r>
      <w:r w:rsidRPr="00AA3E62">
        <w:rPr>
          <w:rFonts w:cs="Times New Roman"/>
        </w:rPr>
        <w:t xml:space="preserve"> a szakképzésről szóló 2011. évi CLXXXVII. törvény 8.</w:t>
      </w:r>
      <w:r w:rsidR="006F5812" w:rsidRPr="00AA3E62">
        <w:rPr>
          <w:rFonts w:cs="Times New Roman"/>
        </w:rPr>
        <w:t>§ (5) bekezdésének megfelelően –</w:t>
      </w:r>
      <w:r w:rsidRPr="00AA3E62">
        <w:rPr>
          <w:rFonts w:cs="Times New Roman"/>
        </w:rPr>
        <w:t xml:space="preserve"> a nappali rendszerű oktatásra meghatározott tanulói éves kötelező szakmai elméleti és gyakorlati óraszám legalább 90%-át lefedi. </w:t>
      </w:r>
    </w:p>
    <w:p w:rsidR="00CB484D" w:rsidRPr="00AA3E62" w:rsidRDefault="00CB484D" w:rsidP="00CB484D">
      <w:pPr>
        <w:spacing w:after="0"/>
        <w:rPr>
          <w:rFonts w:cs="Times New Roman"/>
        </w:rPr>
      </w:pPr>
      <w:r w:rsidRPr="00AA3E62">
        <w:rPr>
          <w:rFonts w:cs="Times New Roman"/>
        </w:rPr>
        <w:t>Az időkeret fennmaradó részének (szabadsáv) szakmai tartalmáról a szakképző iskola szakmai programjában kell rendelkezni.</w:t>
      </w:r>
    </w:p>
    <w:p w:rsidR="00CB484D" w:rsidRPr="00AA3E62" w:rsidRDefault="00CB484D" w:rsidP="00CB484D">
      <w:pPr>
        <w:spacing w:after="0"/>
        <w:rPr>
          <w:rFonts w:cs="Times New Roman"/>
        </w:rPr>
      </w:pPr>
    </w:p>
    <w:p w:rsidR="00420CA2" w:rsidRPr="00AA3E62" w:rsidRDefault="00CB484D" w:rsidP="00CB484D">
      <w:pPr>
        <w:spacing w:after="0"/>
        <w:rPr>
          <w:rFonts w:cs="Times New Roman"/>
        </w:rPr>
      </w:pPr>
      <w:r w:rsidRPr="00AA3E62">
        <w:rPr>
          <w:rFonts w:cs="Times New Roman"/>
        </w:rPr>
        <w:t>A szakmai és vizsgakövetelményben a szakképesítésre meghatározott elmélet/gyakorlat arányának a teljes képzési idő során kell teljesülnie.</w:t>
      </w:r>
    </w:p>
    <w:p w:rsidR="00CB484D" w:rsidRPr="00AA3E62" w:rsidRDefault="00CB484D">
      <w:pPr>
        <w:spacing w:after="200" w:line="276" w:lineRule="auto"/>
        <w:jc w:val="left"/>
        <w:rPr>
          <w:rFonts w:cs="Times New Roman"/>
        </w:rPr>
      </w:pPr>
      <w:r w:rsidRPr="00AA3E62">
        <w:rPr>
          <w:rFonts w:cs="Times New Roman"/>
        </w:rPr>
        <w:br w:type="page"/>
      </w:r>
    </w:p>
    <w:p w:rsidR="00CB484D" w:rsidRPr="00AA3E62" w:rsidRDefault="00CB484D" w:rsidP="00CB484D">
      <w:pPr>
        <w:spacing w:after="0"/>
        <w:jc w:val="center"/>
        <w:rPr>
          <w:rFonts w:cs="Times New Roman"/>
        </w:rPr>
      </w:pPr>
      <w:r w:rsidRPr="00AA3E62">
        <w:rPr>
          <w:rFonts w:cs="Times New Roman"/>
        </w:rPr>
        <w:t>2. számú táblázat</w:t>
      </w:r>
    </w:p>
    <w:p w:rsidR="00420CA2" w:rsidRPr="00AA3E62" w:rsidRDefault="00CB484D" w:rsidP="00CB484D">
      <w:pPr>
        <w:spacing w:after="0"/>
        <w:jc w:val="center"/>
        <w:rPr>
          <w:rFonts w:cs="Times New Roman"/>
          <w:b/>
        </w:rPr>
      </w:pPr>
      <w:r w:rsidRPr="00AA3E62">
        <w:rPr>
          <w:rFonts w:cs="Times New Roman"/>
          <w:b/>
        </w:rPr>
        <w:t>A szakmai követelménymodulokhoz rendelt tantárgyak és témakörök óraszáma évfolyamonként</w:t>
      </w:r>
    </w:p>
    <w:p w:rsidR="00420CA2" w:rsidRPr="00AA3E62" w:rsidRDefault="00420CA2" w:rsidP="000B5E9D">
      <w:pPr>
        <w:spacing w:after="0"/>
        <w:rPr>
          <w:rFonts w:cs="Times New Roman"/>
        </w:rPr>
      </w:pPr>
    </w:p>
    <w:p w:rsidR="006F5812" w:rsidRPr="00AA3E62"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2"/>
        <w:gridCol w:w="1759"/>
        <w:gridCol w:w="610"/>
        <w:gridCol w:w="500"/>
        <w:gridCol w:w="500"/>
        <w:gridCol w:w="500"/>
        <w:gridCol w:w="500"/>
        <w:gridCol w:w="500"/>
        <w:gridCol w:w="438"/>
        <w:gridCol w:w="438"/>
        <w:gridCol w:w="625"/>
        <w:gridCol w:w="412"/>
        <w:gridCol w:w="588"/>
        <w:gridCol w:w="700"/>
        <w:gridCol w:w="699"/>
        <w:gridCol w:w="700"/>
        <w:gridCol w:w="500"/>
        <w:gridCol w:w="500"/>
        <w:gridCol w:w="700"/>
        <w:gridCol w:w="500"/>
        <w:gridCol w:w="500"/>
        <w:gridCol w:w="500"/>
        <w:gridCol w:w="500"/>
        <w:gridCol w:w="500"/>
        <w:gridCol w:w="699"/>
      </w:tblGrid>
      <w:tr w:rsidR="00AA3E62" w:rsidRPr="00AA3E62" w:rsidTr="00AA3E62">
        <w:trPr>
          <w:trHeight w:val="1065"/>
          <w:jc w:val="center"/>
        </w:trPr>
        <w:tc>
          <w:tcPr>
            <w:tcW w:w="2571" w:type="dxa"/>
            <w:gridSpan w:val="2"/>
            <w:vMerge w:val="restart"/>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10" w:type="dxa"/>
            <w:vMerge w:val="restart"/>
            <w:shd w:val="clear" w:color="auto" w:fill="auto"/>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1500" w:type="dxa"/>
            <w:gridSpan w:val="3"/>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1501" w:type="dxa"/>
            <w:gridSpan w:val="3"/>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11.</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700"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Szakgimnáziumi képzés </w:t>
            </w:r>
            <w:r w:rsidRPr="00AA3E62">
              <w:rPr>
                <w:rFonts w:eastAsia="Times New Roman" w:cs="Times New Roman"/>
                <w:color w:val="000000"/>
                <w:sz w:val="18"/>
                <w:szCs w:val="18"/>
                <w:lang w:eastAsia="hu-HU"/>
              </w:rPr>
              <w:br/>
              <w:t>9-12. o. összes óraszáma</w:t>
            </w:r>
          </w:p>
        </w:tc>
        <w:tc>
          <w:tcPr>
            <w:tcW w:w="699"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Főszakképesítés </w:t>
            </w:r>
            <w:r w:rsidRPr="00AA3E62">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5/13.</w:t>
            </w:r>
          </w:p>
        </w:tc>
        <w:tc>
          <w:tcPr>
            <w:tcW w:w="700"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Főszakképesítés </w:t>
            </w:r>
            <w:r w:rsidRPr="00AA3E62">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2/14.</w:t>
            </w:r>
          </w:p>
        </w:tc>
        <w:tc>
          <w:tcPr>
            <w:tcW w:w="699"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A két évfolyamos szakképzés összes óraszáma</w:t>
            </w:r>
          </w:p>
        </w:tc>
      </w:tr>
      <w:tr w:rsidR="00AA3E62" w:rsidRPr="00AA3E62" w:rsidTr="00AA3E62">
        <w:trPr>
          <w:trHeight w:val="1065"/>
          <w:jc w:val="center"/>
        </w:trPr>
        <w:tc>
          <w:tcPr>
            <w:tcW w:w="2571" w:type="dxa"/>
            <w:gridSpan w:val="2"/>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ögy</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ögy</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7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699"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70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ögy</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e</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gy</w:t>
            </w:r>
          </w:p>
        </w:tc>
        <w:tc>
          <w:tcPr>
            <w:tcW w:w="699"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r>
      <w:tr w:rsidR="00AA3E62" w:rsidRPr="00AA3E62" w:rsidTr="00AA3E62">
        <w:trPr>
          <w:trHeight w:val="24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A fő szakképe-sítésre vonatkozó:</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Összesen</w:t>
            </w:r>
          </w:p>
        </w:tc>
        <w:tc>
          <w:tcPr>
            <w:tcW w:w="610"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A tantárgy kapcsolódása</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288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140</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625" w:type="dxa"/>
            <w:vMerge w:val="restart"/>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140</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c>
          <w:tcPr>
            <w:tcW w:w="700" w:type="dxa"/>
            <w:vMerge w:val="restart"/>
            <w:shd w:val="clear" w:color="auto" w:fill="auto"/>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1485</w:t>
            </w:r>
          </w:p>
        </w:tc>
        <w:tc>
          <w:tcPr>
            <w:tcW w:w="699" w:type="dxa"/>
            <w:vMerge w:val="restart"/>
            <w:shd w:val="clear" w:color="auto" w:fill="auto"/>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453</w:t>
            </w:r>
          </w:p>
        </w:tc>
        <w:tc>
          <w:tcPr>
            <w:tcW w:w="700" w:type="dxa"/>
            <w:vMerge w:val="restart"/>
            <w:shd w:val="clear" w:color="auto" w:fill="auto"/>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1032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589</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372</w:t>
            </w:r>
          </w:p>
        </w:tc>
        <w:tc>
          <w:tcPr>
            <w:tcW w:w="700" w:type="dxa"/>
            <w:vMerge w:val="restart"/>
            <w:shd w:val="clear" w:color="auto" w:fill="auto"/>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1993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558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504</w:t>
            </w:r>
          </w:p>
        </w:tc>
        <w:tc>
          <w:tcPr>
            <w:tcW w:w="500" w:type="dxa"/>
            <w:vMerge w:val="restart"/>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589</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372</w:t>
            </w:r>
          </w:p>
        </w:tc>
        <w:tc>
          <w:tcPr>
            <w:tcW w:w="699" w:type="dxa"/>
            <w:vMerge w:val="restart"/>
            <w:shd w:val="clear" w:color="auto" w:fill="auto"/>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2023</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Összesen</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270</w:t>
            </w: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432</w:t>
            </w:r>
          </w:p>
        </w:tc>
        <w:tc>
          <w:tcPr>
            <w:tcW w:w="5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876"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144</w:t>
            </w:r>
          </w:p>
        </w:tc>
        <w:tc>
          <w:tcPr>
            <w:tcW w:w="625"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186</w:t>
            </w: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961</w:t>
            </w: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1062</w:t>
            </w:r>
          </w:p>
        </w:tc>
        <w:tc>
          <w:tcPr>
            <w:tcW w:w="5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961</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Elméleti óraszámok </w:t>
            </w:r>
            <w:r w:rsidRPr="00AA3E62">
              <w:rPr>
                <w:rFonts w:eastAsia="Times New Roman" w:cs="Times New Roman"/>
                <w:color w:val="000000"/>
                <w:sz w:val="18"/>
                <w:szCs w:val="18"/>
                <w:lang w:eastAsia="hu-HU"/>
              </w:rPr>
              <w:br/>
              <w:t>(arány ögy-vel)</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öt évfolyamos képzés egészében: 1142 óra (50,2%)</w:t>
            </w: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1147 óra (52,5%)</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Gyakorlati óraszámok </w:t>
            </w:r>
            <w:r w:rsidRPr="00AA3E62">
              <w:rPr>
                <w:rFonts w:eastAsia="Times New Roman" w:cs="Times New Roman"/>
                <w:color w:val="000000"/>
                <w:sz w:val="18"/>
                <w:szCs w:val="18"/>
                <w:lang w:eastAsia="hu-HU"/>
              </w:rPr>
              <w:br/>
              <w:t>(arány ögy-vel)</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öt évfolyamos képzés egészében: 851 óra (49,8%)</w:t>
            </w: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876 óra (47,5%)</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r>
      <w:tr w:rsidR="00AA3E62" w:rsidRPr="00AA3E62" w:rsidTr="00AA3E62">
        <w:trPr>
          <w:trHeight w:val="24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11499-12</w:t>
            </w:r>
            <w:r w:rsidRPr="00AA3E62">
              <w:rPr>
                <w:rFonts w:eastAsia="Times New Roman" w:cs="Times New Roman"/>
                <w:color w:val="000000"/>
                <w:sz w:val="18"/>
                <w:szCs w:val="18"/>
                <w:lang w:eastAsia="hu-HU"/>
              </w:rPr>
              <w:br/>
              <w:t>Foglalkoztatás II.</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Foglalkoztatás II.</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Munkajogi alapismeretek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Munkaviszony létesítése</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Álláskeresés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Munkanélküliség</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r>
      <w:tr w:rsidR="00AA3E62" w:rsidRPr="00AA3E62" w:rsidTr="00AA3E62">
        <w:trPr>
          <w:trHeight w:val="24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11498-12</w:t>
            </w:r>
            <w:r w:rsidRPr="00AA3E62">
              <w:rPr>
                <w:rFonts w:eastAsia="Times New Roman" w:cs="Times New Roman"/>
                <w:color w:val="000000"/>
                <w:sz w:val="18"/>
                <w:szCs w:val="18"/>
                <w:lang w:eastAsia="hu-HU"/>
              </w:rPr>
              <w:br/>
              <w:t>Foglalkoztatás I. (érettségire épülő képzések esetén)</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Foglalkoztatás I.</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Nyelvtani rendszerezés 1</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Nyelvtani rendszerezés 2</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Nyelvi készségfejlesztés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Munkavállalói szókincs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r>
      <w:tr w:rsidR="00AA3E62" w:rsidRPr="00AA3E62" w:rsidTr="00AA3E62">
        <w:trPr>
          <w:trHeight w:val="480"/>
          <w:jc w:val="center"/>
        </w:trPr>
        <w:tc>
          <w:tcPr>
            <w:tcW w:w="812" w:type="dxa"/>
            <w:vMerge w:val="restart"/>
            <w:shd w:val="clear" w:color="auto" w:fill="auto"/>
            <w:textDirection w:val="btLr"/>
            <w:vAlign w:val="center"/>
            <w:hideMark/>
          </w:tcPr>
          <w:p w:rsidR="00AA3E62" w:rsidRPr="00AA3E62" w:rsidRDefault="00AA3E62" w:rsidP="00AA3E62">
            <w:pPr>
              <w:spacing w:after="24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10416-12</w:t>
            </w:r>
            <w:r w:rsidRPr="00AA3E62">
              <w:rPr>
                <w:rFonts w:eastAsia="Times New Roman" w:cs="Times New Roman"/>
                <w:color w:val="000000"/>
                <w:sz w:val="18"/>
                <w:szCs w:val="18"/>
                <w:lang w:eastAsia="hu-HU"/>
              </w:rPr>
              <w:br/>
              <w:t>Közlekedéstechnikai alapok</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Közlekedési ismeretek</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Közlekedéstörténet, közlekedési fogalmak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közúti, a vasúti, a vízi és a légi közlekedés technikája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járművek menetellenállásai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Műszaki rajz</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Síkmértani szerkesztések és vetületi ábrázolás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Metszeti ábrázolás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Méretmegadás, felületminőség, tűrések és illesztések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Jelképes ábrázolás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Mechanika</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Merev testek általános statikája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Síkbeli egyensúlyi szerkezetek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Szilárdságtan</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27</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27</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27</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27</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Kinematika-kinetika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Gépelemek-géptan</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108</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108</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Bevezetés, kötőgépelemek, kötések, biztosítások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Rugók és lengéscsillapítók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Csövek és csőszerelvények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Tengelyek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Csapágyazások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Tengelykapcsolók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Fékek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Hajtások, hajtóművek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Technológiai alapismeretek</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54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Alapfogalmak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Fémes szerkezeti anyagok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Nemfémes szerkezeti anyagok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Öntészet, melegalakítások, hőkezelések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Kötések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Forgács nélküli hideg alakítások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Forgácsolás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Felújítási technológiák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Anyag és hibakereső vizsgálatok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Szereléstechnika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Elektrotechnika-elektronika</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36</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175</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175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175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Villamos alapfogalmak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Egyenfeszültségű áramkörök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Váltakozó áramú áramkörök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32</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Villamos gépek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Szűrő áramkörök és póluselmélet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Félvezetők és alkalmazásuk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43</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44</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Száloptika, elektronikus kijelzők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Digitális áramkörök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24</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24</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28</w:t>
            </w:r>
          </w:p>
        </w:tc>
      </w:tr>
      <w:tr w:rsidR="00AA3E62" w:rsidRPr="00AA3E62" w:rsidTr="00AA3E62">
        <w:trPr>
          <w:trHeight w:val="48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10417-12</w:t>
            </w:r>
            <w:r w:rsidRPr="00AA3E62">
              <w:rPr>
                <w:rFonts w:eastAsia="Times New Roman" w:cs="Times New Roman"/>
                <w:color w:val="000000"/>
                <w:sz w:val="18"/>
                <w:szCs w:val="18"/>
                <w:lang w:eastAsia="hu-HU"/>
              </w:rPr>
              <w:br/>
              <w:t>Közlekedéstechnikai gyakorlatok</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Karbantartási gyakorlatok</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144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324</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324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324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324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324</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Mérés és előrajzolás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Megmunkálás 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72</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Kötések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Megmunkálás II.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Anyagvizsgálatok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Szerelés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Mérési gyakorlatok</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180</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Villamos méréstechnikai alapismeretek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Egyenáramú villamos alapmérések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35</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35</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41</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Váltakozó áramú villamos alapmérések 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58</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Váltakozó áramú villamos alapmérések II.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58</w:t>
            </w:r>
          </w:p>
        </w:tc>
      </w:tr>
      <w:tr w:rsidR="00AA3E62" w:rsidRPr="00AA3E62" w:rsidTr="00AA3E62">
        <w:trPr>
          <w:trHeight w:val="24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10418-16</w:t>
            </w:r>
            <w:r w:rsidRPr="00AA3E62">
              <w:rPr>
                <w:rFonts w:eastAsia="Times New Roman" w:cs="Times New Roman"/>
                <w:color w:val="000000"/>
                <w:sz w:val="18"/>
                <w:szCs w:val="18"/>
                <w:lang w:eastAsia="hu-HU"/>
              </w:rPr>
              <w:br/>
              <w:t>Járműkarbantartás</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Járműkarbantartás</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Dokumentációs 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Ápolási és szervizműveletek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Gépkocsi vizsgálati műveletek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9</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Fogyasztóvédelmi alapfogalmak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Gazdasági ismeretek</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Adózási 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Munkajogi 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Gazdasági társaságok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bl>
    <w:p w:rsidR="00AA3E62" w:rsidRDefault="00AA3E62">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2"/>
        <w:gridCol w:w="1759"/>
        <w:gridCol w:w="610"/>
        <w:gridCol w:w="500"/>
        <w:gridCol w:w="500"/>
        <w:gridCol w:w="500"/>
        <w:gridCol w:w="500"/>
        <w:gridCol w:w="500"/>
        <w:gridCol w:w="438"/>
        <w:gridCol w:w="438"/>
        <w:gridCol w:w="625"/>
        <w:gridCol w:w="412"/>
        <w:gridCol w:w="588"/>
        <w:gridCol w:w="700"/>
        <w:gridCol w:w="699"/>
        <w:gridCol w:w="700"/>
        <w:gridCol w:w="500"/>
        <w:gridCol w:w="500"/>
        <w:gridCol w:w="700"/>
        <w:gridCol w:w="500"/>
        <w:gridCol w:w="500"/>
        <w:gridCol w:w="500"/>
        <w:gridCol w:w="500"/>
        <w:gridCol w:w="500"/>
        <w:gridCol w:w="699"/>
      </w:tblGrid>
      <w:tr w:rsidR="00AA3E62" w:rsidRPr="00AA3E62" w:rsidTr="00AA3E62">
        <w:trPr>
          <w:trHeight w:val="480"/>
          <w:jc w:val="center"/>
        </w:trPr>
        <w:tc>
          <w:tcPr>
            <w:tcW w:w="812" w:type="dxa"/>
            <w:vMerge w:val="restart"/>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Járműkarbantartás gyakorlata</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124</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124</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124</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Dokumentációs 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Ápolási és szervizműveletek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Gépkocsi vizsgálati műveletek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72</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72</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72</w:t>
            </w:r>
          </w:p>
        </w:tc>
      </w:tr>
      <w:tr w:rsidR="00AA3E62" w:rsidRPr="00AA3E62" w:rsidTr="00AA3E62">
        <w:trPr>
          <w:trHeight w:val="48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10419-12</w:t>
            </w:r>
            <w:r w:rsidRPr="00AA3E62">
              <w:rPr>
                <w:rFonts w:eastAsia="Times New Roman" w:cs="Times New Roman"/>
                <w:color w:val="000000"/>
                <w:sz w:val="18"/>
                <w:szCs w:val="18"/>
                <w:lang w:eastAsia="hu-HU"/>
              </w:rPr>
              <w:br/>
              <w:t>Járműszerkezetek javítása</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Gépjármű szerkezettan</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Otto-motorok szerkezete, működése</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Dízelmotorok szerkezete, működése</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Motorok hűtése, kenése</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Motorok tüzelőanyag-ellátó rendszerei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Erőátviteli berendezések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Futóművek, kormányberendezések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Fékrendszerek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Járműszerkezetek javítása gyakorlat</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Motorok javítása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45</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45</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45</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Tüzelőanyag-ellátó rendszerek javítása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24</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24</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24</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Levegő és feltöltő rendszer javítása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Emisszió rendszer javítása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r>
    </w:tbl>
    <w:p w:rsidR="00AA3E62" w:rsidRDefault="00AA3E62">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2"/>
        <w:gridCol w:w="1759"/>
        <w:gridCol w:w="610"/>
        <w:gridCol w:w="500"/>
        <w:gridCol w:w="500"/>
        <w:gridCol w:w="500"/>
        <w:gridCol w:w="500"/>
        <w:gridCol w:w="500"/>
        <w:gridCol w:w="438"/>
        <w:gridCol w:w="438"/>
        <w:gridCol w:w="625"/>
        <w:gridCol w:w="412"/>
        <w:gridCol w:w="588"/>
        <w:gridCol w:w="700"/>
        <w:gridCol w:w="699"/>
        <w:gridCol w:w="700"/>
        <w:gridCol w:w="500"/>
        <w:gridCol w:w="500"/>
        <w:gridCol w:w="700"/>
        <w:gridCol w:w="500"/>
        <w:gridCol w:w="500"/>
        <w:gridCol w:w="500"/>
        <w:gridCol w:w="500"/>
        <w:gridCol w:w="500"/>
        <w:gridCol w:w="699"/>
      </w:tblGrid>
      <w:tr w:rsidR="00AA3E62" w:rsidRPr="00AA3E62" w:rsidTr="00AA3E62">
        <w:trPr>
          <w:trHeight w:val="480"/>
          <w:jc w:val="center"/>
        </w:trPr>
        <w:tc>
          <w:tcPr>
            <w:tcW w:w="812" w:type="dxa"/>
            <w:vMerge w:val="restart"/>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 diagnosztika és javítás</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31</w:t>
            </w:r>
          </w:p>
        </w:tc>
      </w:tr>
      <w:tr w:rsidR="00AA3E62" w:rsidRPr="00AA3E62" w:rsidTr="00AA3E62">
        <w:trPr>
          <w:trHeight w:val="96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Hengertömítettség és hengerüzem összehasonlító vizsgálatok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OBD, EOBD (fedélzeti diagnosztika)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Dízel motorok diagnosztikája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Otto motorok gázelemzése</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Futómű és lengéscsillapító diagnosztika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5</w:t>
            </w:r>
          </w:p>
        </w:tc>
      </w:tr>
      <w:tr w:rsidR="00AA3E62" w:rsidRPr="00AA3E62" w:rsidTr="00AA3E62">
        <w:trPr>
          <w:trHeight w:val="96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Fékberendezés, ESP rendszer diagnosztikája és a kerék kiegyensúlyozás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7</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Járműdiagnosztika gyakorlata</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Levegő és emisszió rendszerek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Erőátviteli berendezések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Futómű, fék és kormányberendezés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Hűtő- és kenő rendszerek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Tüzelőanyag-ellátó rendszerek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Menetdinamikai rendszerek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r>
    </w:tbl>
    <w:p w:rsidR="00AA3E62" w:rsidRDefault="00AA3E62">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2"/>
        <w:gridCol w:w="1759"/>
        <w:gridCol w:w="610"/>
        <w:gridCol w:w="500"/>
        <w:gridCol w:w="500"/>
        <w:gridCol w:w="500"/>
        <w:gridCol w:w="500"/>
        <w:gridCol w:w="500"/>
        <w:gridCol w:w="438"/>
        <w:gridCol w:w="438"/>
        <w:gridCol w:w="625"/>
        <w:gridCol w:w="412"/>
        <w:gridCol w:w="588"/>
        <w:gridCol w:w="700"/>
        <w:gridCol w:w="699"/>
        <w:gridCol w:w="700"/>
        <w:gridCol w:w="500"/>
        <w:gridCol w:w="500"/>
        <w:gridCol w:w="700"/>
        <w:gridCol w:w="500"/>
        <w:gridCol w:w="500"/>
        <w:gridCol w:w="500"/>
        <w:gridCol w:w="500"/>
        <w:gridCol w:w="500"/>
        <w:gridCol w:w="699"/>
      </w:tblGrid>
      <w:tr w:rsidR="00AA3E62" w:rsidRPr="00AA3E62" w:rsidTr="00AA3E62">
        <w:trPr>
          <w:trHeight w:val="48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10420-12</w:t>
            </w:r>
            <w:r w:rsidRPr="00AA3E62">
              <w:rPr>
                <w:rFonts w:eastAsia="Times New Roman" w:cs="Times New Roman"/>
                <w:color w:val="000000"/>
                <w:sz w:val="18"/>
                <w:szCs w:val="18"/>
                <w:lang w:eastAsia="hu-HU"/>
              </w:rPr>
              <w:br/>
              <w:t>Autóelektronikai műszerész feladatai</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Autóelektronika elmélete</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155</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gépkocsi villamos hálózata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villamos energiaellátó rendszer</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Indító berendezések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Világító, fény és hangjelző berendezések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r>
      <w:tr w:rsidR="00AA3E62" w:rsidRPr="00AA3E62" w:rsidTr="00AA3E62">
        <w:trPr>
          <w:trHeight w:val="120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Szélvédőtörlő és mosó berendezések, a fűtő és légkondicionáló berendezés elektromos elemei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96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gépjármű üzemét ellenőrző műszerek és visszajelző berendezések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Gyújtóberendezések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Benzinbefecskendező és motorirányító rendszerek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25</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25</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25</w:t>
            </w:r>
          </w:p>
        </w:tc>
      </w:tr>
      <w:tr w:rsidR="00AA3E62" w:rsidRPr="00AA3E62" w:rsidTr="00AA3E62">
        <w:trPr>
          <w:trHeight w:val="96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Elektronikusan irányított dízelbefecskendező rendszerek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r>
      <w:tr w:rsidR="00AA3E62" w:rsidRPr="00AA3E62" w:rsidTr="00AA3E62">
        <w:trPr>
          <w:trHeight w:val="14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jármű biztonsági, vagyonvédelmi-, és vezetőtámogató asszisztens rendszerei. Alternatív hajtású járművek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28</w:t>
            </w:r>
          </w:p>
        </w:tc>
      </w:tr>
    </w:tbl>
    <w:p w:rsidR="00AA3E62" w:rsidRDefault="00AA3E62">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2"/>
        <w:gridCol w:w="1759"/>
        <w:gridCol w:w="610"/>
        <w:gridCol w:w="500"/>
        <w:gridCol w:w="500"/>
        <w:gridCol w:w="500"/>
        <w:gridCol w:w="500"/>
        <w:gridCol w:w="500"/>
        <w:gridCol w:w="438"/>
        <w:gridCol w:w="438"/>
        <w:gridCol w:w="625"/>
        <w:gridCol w:w="412"/>
        <w:gridCol w:w="588"/>
        <w:gridCol w:w="700"/>
        <w:gridCol w:w="699"/>
        <w:gridCol w:w="700"/>
        <w:gridCol w:w="500"/>
        <w:gridCol w:w="500"/>
        <w:gridCol w:w="700"/>
        <w:gridCol w:w="500"/>
        <w:gridCol w:w="500"/>
        <w:gridCol w:w="500"/>
        <w:gridCol w:w="500"/>
        <w:gridCol w:w="500"/>
        <w:gridCol w:w="699"/>
      </w:tblGrid>
      <w:tr w:rsidR="00AA3E62" w:rsidRPr="00AA3E62" w:rsidTr="00AA3E62">
        <w:trPr>
          <w:trHeight w:val="480"/>
          <w:jc w:val="center"/>
        </w:trPr>
        <w:tc>
          <w:tcPr>
            <w:tcW w:w="812" w:type="dxa"/>
            <w:vMerge w:val="restart"/>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Autóelektronika gyakorlata</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124</w:t>
            </w:r>
          </w:p>
        </w:tc>
      </w:tr>
      <w:tr w:rsidR="00AA3E62" w:rsidRPr="00AA3E62" w:rsidTr="00AA3E62">
        <w:trPr>
          <w:trHeight w:val="96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Villamos hálózati-, töltési-, és indítórendszer hibakeresése, javítása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38</w:t>
            </w:r>
          </w:p>
        </w:tc>
      </w:tr>
      <w:tr w:rsidR="00AA3E62" w:rsidRPr="00AA3E62" w:rsidTr="00AA3E62">
        <w:trPr>
          <w:trHeight w:val="96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Motorirányító rendszerek hibakeresése és javítása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44</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jármű villamos alrendszereinek hibakeresése, javítása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42</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Autóelektronikai diagnosztika</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62</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villamos hálózatok diagnosztikája és javítása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Indító és áramellátó rendszer diagnosztikai vizsgálata, javítása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Világító és fényjelző berendezések ellenőrzése, beállítása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r>
      <w:tr w:rsidR="00AA3E62" w:rsidRPr="00AA3E62" w:rsidTr="00AA3E62">
        <w:trPr>
          <w:trHeight w:val="96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Elektronikusan irányított rendszerek diagnosztikai vizsgálata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Motorirányító rendszerek vizsgálata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r>
      <w:tr w:rsidR="00AA3E62" w:rsidRPr="00AA3E62" w:rsidTr="00AA3E62">
        <w:trPr>
          <w:trHeight w:val="96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Biztonsági, komfort és kényelmi rendszerek diagnosztikája és javítása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Autóelektronika diagnosztikai gyakorlat</w:t>
            </w:r>
          </w:p>
        </w:tc>
        <w:tc>
          <w:tcPr>
            <w:tcW w:w="610" w:type="dxa"/>
            <w:vMerge w:val="restart"/>
            <w:shd w:val="clear" w:color="000000" w:fill="FFFFFF"/>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93</w:t>
            </w:r>
          </w:p>
        </w:tc>
      </w:tr>
      <w:tr w:rsidR="00AA3E62" w:rsidRPr="00AA3E62" w:rsidTr="00AA3E62">
        <w:trPr>
          <w:trHeight w:val="120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Villamos hálózati-, energia-, indító- és világítási rendszer diagnosztikai vizsgálata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23</w:t>
            </w:r>
          </w:p>
        </w:tc>
      </w:tr>
      <w:tr w:rsidR="00AA3E62" w:rsidRPr="00AA3E62" w:rsidTr="00AA3E62">
        <w:trPr>
          <w:trHeight w:val="96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Elektronikusan irányított rendszerek diagnosztikai vizsgálata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36</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Motordiagnosztikai vizsgálatok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w:t>
            </w:r>
          </w:p>
        </w:tc>
      </w:tr>
      <w:tr w:rsidR="00AA3E62" w:rsidRPr="00AA3E62" w:rsidTr="00AA3E62">
        <w:trPr>
          <w:trHeight w:val="72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10007-12 Informatikai és műszaki alapok</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Műszaki informatika gyakorlat</w:t>
            </w:r>
          </w:p>
        </w:tc>
        <w:tc>
          <w:tcPr>
            <w:tcW w:w="610" w:type="dxa"/>
            <w:vMerge w:val="restart"/>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Informatikai alapismeretek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Irodai alkalmazások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Számítógépes hálózatok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Műszaki ismeretek</w:t>
            </w:r>
          </w:p>
        </w:tc>
        <w:tc>
          <w:tcPr>
            <w:tcW w:w="610" w:type="dxa"/>
            <w:vMerge w:val="restart"/>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Egyenáramú áramkörök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Mágneses tér és a váltakozó áram</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Szakrajz alapjai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Fémek és ötvözetek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Nemfémes anyagok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Minőségbiztosítás</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bl>
    <w:p w:rsidR="00AA3E62" w:rsidRDefault="00AA3E62">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2"/>
        <w:gridCol w:w="1759"/>
        <w:gridCol w:w="610"/>
        <w:gridCol w:w="500"/>
        <w:gridCol w:w="500"/>
        <w:gridCol w:w="500"/>
        <w:gridCol w:w="500"/>
        <w:gridCol w:w="500"/>
        <w:gridCol w:w="438"/>
        <w:gridCol w:w="438"/>
        <w:gridCol w:w="625"/>
        <w:gridCol w:w="412"/>
        <w:gridCol w:w="588"/>
        <w:gridCol w:w="700"/>
        <w:gridCol w:w="699"/>
        <w:gridCol w:w="700"/>
        <w:gridCol w:w="500"/>
        <w:gridCol w:w="500"/>
        <w:gridCol w:w="700"/>
        <w:gridCol w:w="500"/>
        <w:gridCol w:w="500"/>
        <w:gridCol w:w="500"/>
        <w:gridCol w:w="500"/>
        <w:gridCol w:w="500"/>
        <w:gridCol w:w="699"/>
      </w:tblGrid>
      <w:tr w:rsidR="00AA3E62" w:rsidRPr="00AA3E62" w:rsidTr="00AA3E62">
        <w:trPr>
          <w:trHeight w:val="773"/>
          <w:jc w:val="center"/>
        </w:trPr>
        <w:tc>
          <w:tcPr>
            <w:tcW w:w="812" w:type="dxa"/>
            <w:vMerge w:val="restart"/>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Műszaki gyakorlatok</w:t>
            </w:r>
          </w:p>
        </w:tc>
        <w:tc>
          <w:tcPr>
            <w:tcW w:w="610" w:type="dxa"/>
            <w:vMerge w:val="restart"/>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Anyagok és szerszámok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Mérések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Mechanikai és villamos kötések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10320-16 Elektronikai berendezések</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Elektronika</w:t>
            </w:r>
          </w:p>
        </w:tc>
        <w:tc>
          <w:tcPr>
            <w:tcW w:w="610" w:type="dxa"/>
            <w:vMerge w:val="restart"/>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8</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8</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Műszaki dokumentáció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Villamos áramkör2</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Passzív és aktív hálózatok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 villamos áram hatásai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Aktív hálózatok, villamos tér</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Mágneses tér, elektromágneses indukció</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Váltakozó áramú hálózatok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Elektronika gyakorlatok</w:t>
            </w:r>
          </w:p>
        </w:tc>
        <w:tc>
          <w:tcPr>
            <w:tcW w:w="610" w:type="dxa"/>
            <w:vMerge w:val="restart"/>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Villamos kötések és a NYÁK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Egyenáramú alapmérések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Váltakozó áramú alapmérések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Áramkörök építése, üzemeltetése</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Elektronikai áramkörök vizsgálata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Műszaki dokumentáció gyakorlat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10321-16 Áramkörök ipari alkalmazása</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Elektronikus áramkörök</w:t>
            </w:r>
          </w:p>
        </w:tc>
        <w:tc>
          <w:tcPr>
            <w:tcW w:w="610" w:type="dxa"/>
            <w:vMerge w:val="restart"/>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Villamos áramköri alapismeretek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Tápegységek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Félvezetők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Erősítők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Műveleti erősítők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Digitális technika alapjai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Ipari alkalmazástechnika</w:t>
            </w:r>
          </w:p>
        </w:tc>
        <w:tc>
          <w:tcPr>
            <w:tcW w:w="610" w:type="dxa"/>
            <w:vMerge w:val="restart"/>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18</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Jelkeltő és jelformáló áramkörök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Funkcionális áramkörök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Irányítástechnika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72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Ipari alkalmazástechnika gyakorlat</w:t>
            </w:r>
          </w:p>
        </w:tc>
        <w:tc>
          <w:tcPr>
            <w:tcW w:w="610" w:type="dxa"/>
            <w:vMerge w:val="restart"/>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72</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15</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87</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87</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87</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Tápegységek mérése</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Oszcillátorok mérése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Impulzustechnikai mérések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Virtuális méréstechnika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Áramkörök vizsgálata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Digitális áramkörök vizsgálata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19</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19</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24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 xml:space="preserve">PLC programozás </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16</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4</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PLC program tesztelése</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12</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14</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720"/>
          <w:jc w:val="center"/>
        </w:trPr>
        <w:tc>
          <w:tcPr>
            <w:tcW w:w="812" w:type="dxa"/>
            <w:vMerge w:val="restart"/>
            <w:shd w:val="clear" w:color="auto" w:fill="auto"/>
            <w:textDirection w:val="btLr"/>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11500-12 Munkahelyi egészség és biztonság</w:t>
            </w:r>
          </w:p>
        </w:tc>
        <w:tc>
          <w:tcPr>
            <w:tcW w:w="1759" w:type="dxa"/>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Munkahelyi egészség és biztonság</w:t>
            </w:r>
          </w:p>
        </w:tc>
        <w:tc>
          <w:tcPr>
            <w:tcW w:w="610" w:type="dxa"/>
            <w:vMerge w:val="restart"/>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34 522 03</w:t>
            </w:r>
            <w:r w:rsidRPr="00AA3E62">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w:t>
            </w:r>
          </w:p>
        </w:tc>
        <w:tc>
          <w:tcPr>
            <w:tcW w:w="699"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w:t>
            </w:r>
          </w:p>
        </w:tc>
        <w:tc>
          <w:tcPr>
            <w:tcW w:w="700" w:type="dxa"/>
            <w:vMerge w:val="restart"/>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16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Munkavédelmi alapismeretek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Munkahelyek kialakítása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Munkavégzés személyi feltételei</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Munkaeszközök biztonsága</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Munkakörnyezeti hatások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2</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480"/>
          <w:jc w:val="center"/>
        </w:trPr>
        <w:tc>
          <w:tcPr>
            <w:tcW w:w="812"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1759" w:type="dxa"/>
            <w:shd w:val="clear" w:color="auto" w:fill="auto"/>
            <w:vAlign w:val="center"/>
            <w:hideMark/>
          </w:tcPr>
          <w:p w:rsidR="00AA3E62" w:rsidRPr="00AA3E62" w:rsidRDefault="00AA3E62" w:rsidP="00AA3E62">
            <w:pPr>
              <w:spacing w:after="0"/>
              <w:jc w:val="left"/>
              <w:rPr>
                <w:rFonts w:eastAsia="Times New Roman" w:cs="Times New Roman"/>
                <w:color w:val="000000"/>
                <w:sz w:val="18"/>
                <w:szCs w:val="18"/>
                <w:lang w:eastAsia="hu-HU"/>
              </w:rPr>
            </w:pPr>
            <w:r w:rsidRPr="00AA3E62">
              <w:rPr>
                <w:rFonts w:eastAsia="Times New Roman" w:cs="Times New Roman"/>
                <w:color w:val="000000"/>
                <w:sz w:val="18"/>
                <w:szCs w:val="18"/>
                <w:lang w:eastAsia="hu-HU"/>
              </w:rPr>
              <w:t>Munkavédelmi jogi ismeretek</w:t>
            </w:r>
          </w:p>
        </w:tc>
        <w:tc>
          <w:tcPr>
            <w:tcW w:w="610" w:type="dxa"/>
            <w:vMerge/>
            <w:vAlign w:val="center"/>
            <w:hideMark/>
          </w:tcPr>
          <w:p w:rsidR="00AA3E62" w:rsidRPr="00AA3E62" w:rsidRDefault="00AA3E62" w:rsidP="00AA3E6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699"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700" w:type="dxa"/>
            <w:vMerge/>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3</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2F2F2"/>
                <w:sz w:val="18"/>
                <w:szCs w:val="18"/>
                <w:lang w:eastAsia="hu-HU"/>
              </w:rPr>
            </w:pPr>
            <w:r w:rsidRPr="00AA3E62">
              <w:rPr>
                <w:rFonts w:eastAsia="Times New Roman" w:cs="Times New Roman"/>
                <w:color w:val="F2F2F2"/>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color w:val="FFFFFF"/>
                <w:sz w:val="18"/>
                <w:szCs w:val="18"/>
                <w:lang w:eastAsia="hu-HU"/>
              </w:rPr>
            </w:pPr>
            <w:r w:rsidRPr="00AA3E62">
              <w:rPr>
                <w:rFonts w:eastAsia="Times New Roman" w:cs="Times New Roman"/>
                <w:color w:val="FFFFFF"/>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0</w:t>
            </w:r>
          </w:p>
        </w:tc>
      </w:tr>
      <w:tr w:rsidR="00AA3E62" w:rsidRPr="00AA3E62" w:rsidTr="00AA3E62">
        <w:trPr>
          <w:trHeight w:val="720"/>
          <w:jc w:val="center"/>
        </w:trPr>
        <w:tc>
          <w:tcPr>
            <w:tcW w:w="2571" w:type="dxa"/>
            <w:gridSpan w:val="2"/>
            <w:shd w:val="clear" w:color="auto" w:fill="auto"/>
            <w:vAlign w:val="center"/>
            <w:hideMark/>
          </w:tcPr>
          <w:p w:rsidR="00AA3E62" w:rsidRPr="00AA3E62" w:rsidRDefault="00AA3E62" w:rsidP="00AA3E62">
            <w:pPr>
              <w:spacing w:after="0"/>
              <w:jc w:val="left"/>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Ágazati kompetenciák erősítése</w:t>
            </w:r>
          </w:p>
        </w:tc>
        <w:tc>
          <w:tcPr>
            <w:tcW w:w="610" w:type="dxa"/>
            <w:shd w:val="clear" w:color="000000" w:fill="92D050"/>
            <w:textDirection w:val="btLr"/>
            <w:hideMark/>
          </w:tcPr>
          <w:p w:rsidR="00AA3E62" w:rsidRPr="00AA3E62" w:rsidRDefault="00AA3E62" w:rsidP="00AA3E62">
            <w:pPr>
              <w:spacing w:after="0"/>
              <w:jc w:val="center"/>
              <w:rPr>
                <w:rFonts w:eastAsia="Times New Roman" w:cs="Times New Roman"/>
                <w:color w:val="000000"/>
                <w:sz w:val="18"/>
                <w:szCs w:val="18"/>
                <w:lang w:eastAsia="hu-HU"/>
              </w:rPr>
            </w:pPr>
            <w:r w:rsidRPr="00AA3E62">
              <w:rPr>
                <w:rFonts w:eastAsia="Times New Roman" w:cs="Times New Roman"/>
                <w:color w:val="000000"/>
                <w:sz w:val="18"/>
                <w:szCs w:val="18"/>
                <w:lang w:eastAsia="hu-HU"/>
              </w:rPr>
              <w:t>helyi</w:t>
            </w:r>
            <w:r w:rsidRPr="00AA3E62">
              <w:rPr>
                <w:rFonts w:eastAsia="Times New Roman" w:cs="Times New Roman"/>
                <w:color w:val="000000"/>
                <w:sz w:val="18"/>
                <w:szCs w:val="18"/>
                <w:lang w:eastAsia="hu-HU"/>
              </w:rPr>
              <w:br/>
              <w:t>tanterv szerint</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3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625"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412"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88"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206</w:t>
            </w:r>
          </w:p>
        </w:tc>
        <w:tc>
          <w:tcPr>
            <w:tcW w:w="699" w:type="dxa"/>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206</w:t>
            </w:r>
          </w:p>
        </w:tc>
        <w:tc>
          <w:tcPr>
            <w:tcW w:w="700" w:type="dxa"/>
            <w:shd w:val="clear" w:color="auto" w:fill="auto"/>
            <w:noWrap/>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7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206</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 </w:t>
            </w:r>
          </w:p>
        </w:tc>
        <w:tc>
          <w:tcPr>
            <w:tcW w:w="500"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500" w:type="dxa"/>
            <w:shd w:val="clear" w:color="000000" w:fill="F2F2F2"/>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c>
          <w:tcPr>
            <w:tcW w:w="699" w:type="dxa"/>
            <w:shd w:val="clear" w:color="auto" w:fill="auto"/>
            <w:noWrap/>
            <w:vAlign w:val="center"/>
            <w:hideMark/>
          </w:tcPr>
          <w:p w:rsidR="00AA3E62" w:rsidRPr="00AA3E62" w:rsidRDefault="00AA3E62" w:rsidP="00AA3E62">
            <w:pPr>
              <w:spacing w:after="0"/>
              <w:jc w:val="center"/>
              <w:rPr>
                <w:rFonts w:eastAsia="Times New Roman" w:cs="Times New Roman"/>
                <w:b/>
                <w:bCs/>
                <w:color w:val="000000"/>
                <w:sz w:val="18"/>
                <w:szCs w:val="18"/>
                <w:lang w:eastAsia="hu-HU"/>
              </w:rPr>
            </w:pPr>
            <w:r w:rsidRPr="00AA3E62">
              <w:rPr>
                <w:rFonts w:eastAsia="Times New Roman" w:cs="Times New Roman"/>
                <w:b/>
                <w:bCs/>
                <w:color w:val="000000"/>
                <w:sz w:val="18"/>
                <w:szCs w:val="18"/>
                <w:lang w:eastAsia="hu-HU"/>
              </w:rPr>
              <w:t>0</w:t>
            </w:r>
          </w:p>
        </w:tc>
      </w:tr>
    </w:tbl>
    <w:p w:rsidR="00972853" w:rsidRPr="00AA3E62" w:rsidRDefault="00972853" w:rsidP="006F5812">
      <w:pPr>
        <w:spacing w:after="0"/>
        <w:rPr>
          <w:rFonts w:cs="Times New Roman"/>
        </w:rPr>
      </w:pPr>
    </w:p>
    <w:p w:rsidR="00AA3E62" w:rsidRPr="000B3EFB" w:rsidRDefault="00AA3E62" w:rsidP="00AA3E62">
      <w:pPr>
        <w:spacing w:after="0"/>
        <w:jc w:val="center"/>
        <w:rPr>
          <w:rFonts w:cs="Times New Roman"/>
        </w:rPr>
      </w:pPr>
      <w:r w:rsidRPr="000B3EFB">
        <w:rPr>
          <w:rFonts w:cs="Times New Roman"/>
        </w:rPr>
        <w:t>3. számú táblázat</w:t>
      </w:r>
    </w:p>
    <w:p w:rsidR="00AA3E62" w:rsidRPr="00EC0A41" w:rsidRDefault="00AA3E62" w:rsidP="00AA3E62">
      <w:pPr>
        <w:spacing w:after="0"/>
        <w:jc w:val="center"/>
        <w:rPr>
          <w:rFonts w:cs="Times New Roman"/>
          <w:b/>
        </w:rPr>
      </w:pPr>
      <w:r w:rsidRPr="00EC0A41">
        <w:rPr>
          <w:rFonts w:cs="Times New Roman"/>
          <w:b/>
        </w:rPr>
        <w:t>A nem a főszakképesítéshez kapcsolódó óraszámok megoszlása:</w:t>
      </w:r>
    </w:p>
    <w:p w:rsidR="005C10A1" w:rsidRPr="00AA3E62"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AA3E62" w:rsidRPr="00AA3E62" w:rsidTr="00AA3E62">
        <w:trPr>
          <w:trHeight w:val="600"/>
          <w:jc w:val="center"/>
        </w:trPr>
        <w:tc>
          <w:tcPr>
            <w:tcW w:w="5580" w:type="dxa"/>
            <w:shd w:val="clear" w:color="auto" w:fill="auto"/>
            <w:vAlign w:val="center"/>
            <w:hideMark/>
          </w:tcPr>
          <w:p w:rsidR="00AA3E62" w:rsidRPr="00AA3E62" w:rsidRDefault="00AA3E62" w:rsidP="00AA3E62">
            <w:pPr>
              <w:spacing w:after="0"/>
              <w:ind w:firstLineChars="100" w:firstLine="200"/>
              <w:jc w:val="left"/>
              <w:rPr>
                <w:rFonts w:eastAsia="Times New Roman" w:cs="Times New Roman"/>
                <w:sz w:val="20"/>
                <w:szCs w:val="20"/>
                <w:lang w:eastAsia="hu-HU"/>
              </w:rPr>
            </w:pPr>
            <w:r w:rsidRPr="00AA3E62">
              <w:rPr>
                <w:rFonts w:eastAsia="Times New Roman" w:cs="Times New Roman"/>
                <w:sz w:val="20"/>
                <w:szCs w:val="20"/>
                <w:lang w:eastAsia="hu-HU"/>
              </w:rPr>
              <w:t>34 522 03</w:t>
            </w:r>
            <w:r w:rsidRPr="00AA3E62">
              <w:rPr>
                <w:rFonts w:eastAsia="Times New Roman" w:cs="Times New Roman"/>
                <w:sz w:val="20"/>
                <w:szCs w:val="20"/>
                <w:lang w:eastAsia="hu-HU"/>
              </w:rPr>
              <w:br/>
              <w:t>Elektronikai műszerész</w:t>
            </w:r>
          </w:p>
        </w:tc>
        <w:tc>
          <w:tcPr>
            <w:tcW w:w="1360" w:type="dxa"/>
            <w:shd w:val="clear" w:color="auto" w:fill="auto"/>
            <w:noWrap/>
            <w:vAlign w:val="center"/>
            <w:hideMark/>
          </w:tcPr>
          <w:p w:rsidR="00AA3E62" w:rsidRPr="00AA3E62" w:rsidRDefault="00AA3E62" w:rsidP="00AA3E62">
            <w:pPr>
              <w:spacing w:after="0"/>
              <w:ind w:firstLineChars="200" w:firstLine="400"/>
              <w:jc w:val="right"/>
              <w:rPr>
                <w:rFonts w:eastAsia="Times New Roman" w:cs="Times New Roman"/>
                <w:sz w:val="20"/>
                <w:szCs w:val="20"/>
                <w:lang w:eastAsia="hu-HU"/>
              </w:rPr>
            </w:pPr>
            <w:r w:rsidRPr="00AA3E62">
              <w:rPr>
                <w:rFonts w:eastAsia="Times New Roman" w:cs="Times New Roman"/>
                <w:sz w:val="20"/>
                <w:szCs w:val="20"/>
                <w:lang w:eastAsia="hu-HU"/>
              </w:rPr>
              <w:t>247 óra</w:t>
            </w:r>
          </w:p>
        </w:tc>
      </w:tr>
      <w:tr w:rsidR="00AA3E62" w:rsidRPr="00AA3E62" w:rsidTr="00AA3E62">
        <w:trPr>
          <w:trHeight w:val="600"/>
          <w:jc w:val="center"/>
        </w:trPr>
        <w:tc>
          <w:tcPr>
            <w:tcW w:w="5580" w:type="dxa"/>
            <w:shd w:val="clear" w:color="auto" w:fill="auto"/>
            <w:vAlign w:val="center"/>
            <w:hideMark/>
          </w:tcPr>
          <w:p w:rsidR="00AA3E62" w:rsidRPr="00AA3E62" w:rsidRDefault="00AA3E62" w:rsidP="00AA3E62">
            <w:pPr>
              <w:spacing w:after="0"/>
              <w:ind w:firstLineChars="100" w:firstLine="200"/>
              <w:jc w:val="left"/>
              <w:rPr>
                <w:rFonts w:eastAsia="Times New Roman" w:cs="Times New Roman"/>
                <w:sz w:val="20"/>
                <w:szCs w:val="20"/>
                <w:lang w:eastAsia="hu-HU"/>
              </w:rPr>
            </w:pPr>
            <w:r w:rsidRPr="00AA3E62">
              <w:rPr>
                <w:rFonts w:eastAsia="Times New Roman" w:cs="Times New Roman"/>
                <w:sz w:val="20"/>
                <w:szCs w:val="20"/>
                <w:lang w:eastAsia="hu-HU"/>
              </w:rPr>
              <w:t>helyi</w:t>
            </w:r>
            <w:r w:rsidRPr="00AA3E62">
              <w:rPr>
                <w:rFonts w:eastAsia="Times New Roman" w:cs="Times New Roman"/>
                <w:sz w:val="20"/>
                <w:szCs w:val="20"/>
                <w:lang w:eastAsia="hu-HU"/>
              </w:rPr>
              <w:br/>
              <w:t>tanterv szerint</w:t>
            </w:r>
          </w:p>
        </w:tc>
        <w:tc>
          <w:tcPr>
            <w:tcW w:w="1360" w:type="dxa"/>
            <w:shd w:val="clear" w:color="auto" w:fill="auto"/>
            <w:noWrap/>
            <w:vAlign w:val="center"/>
            <w:hideMark/>
          </w:tcPr>
          <w:p w:rsidR="00AA3E62" w:rsidRPr="00AA3E62" w:rsidRDefault="00AA3E62" w:rsidP="00AA3E62">
            <w:pPr>
              <w:spacing w:after="0"/>
              <w:ind w:firstLineChars="200" w:firstLine="400"/>
              <w:jc w:val="right"/>
              <w:rPr>
                <w:rFonts w:eastAsia="Times New Roman" w:cs="Times New Roman"/>
                <w:sz w:val="20"/>
                <w:szCs w:val="20"/>
                <w:lang w:eastAsia="hu-HU"/>
              </w:rPr>
            </w:pPr>
            <w:r w:rsidRPr="00AA3E62">
              <w:rPr>
                <w:rFonts w:eastAsia="Times New Roman" w:cs="Times New Roman"/>
                <w:sz w:val="20"/>
                <w:szCs w:val="20"/>
                <w:lang w:eastAsia="hu-HU"/>
              </w:rPr>
              <w:t>206 óra</w:t>
            </w:r>
          </w:p>
        </w:tc>
      </w:tr>
    </w:tbl>
    <w:p w:rsidR="005C10A1" w:rsidRPr="00AA3E62" w:rsidRDefault="005C10A1" w:rsidP="00DD65F6">
      <w:pPr>
        <w:spacing w:after="0"/>
        <w:jc w:val="left"/>
        <w:rPr>
          <w:rFonts w:cs="Times New Roman"/>
        </w:rPr>
      </w:pPr>
    </w:p>
    <w:p w:rsidR="00CB484D" w:rsidRPr="00AA3E62" w:rsidRDefault="00CB484D" w:rsidP="00CB484D">
      <w:pPr>
        <w:spacing w:after="0"/>
        <w:rPr>
          <w:rFonts w:cs="Times New Roman"/>
        </w:rPr>
      </w:pPr>
      <w:r w:rsidRPr="00AA3E62">
        <w:rPr>
          <w:rFonts w:cs="Times New Roman"/>
        </w:rPr>
        <w:t>Jelmagyarázat: e/elmélet; gy/gyakorlat; ögy/összefüggő szakmai gyakorlat</w:t>
      </w:r>
    </w:p>
    <w:p w:rsidR="00CB484D" w:rsidRPr="00AA3E62" w:rsidRDefault="00CB484D" w:rsidP="00CB484D">
      <w:pPr>
        <w:spacing w:after="0"/>
        <w:rPr>
          <w:rFonts w:cs="Times New Roman"/>
        </w:rPr>
      </w:pPr>
    </w:p>
    <w:p w:rsidR="00CB484D" w:rsidRPr="00AA3E62" w:rsidRDefault="00CB484D" w:rsidP="00CB484D">
      <w:pPr>
        <w:spacing w:after="0"/>
        <w:rPr>
          <w:rFonts w:cs="Times New Roman"/>
        </w:rPr>
      </w:pPr>
      <w:r w:rsidRPr="00AA3E62">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A3E62" w:rsidRDefault="00CB484D" w:rsidP="00CB484D">
      <w:pPr>
        <w:spacing w:after="0"/>
        <w:rPr>
          <w:rFonts w:cs="Times New Roman"/>
        </w:rPr>
      </w:pPr>
      <w:r w:rsidRPr="00AA3E62">
        <w:rPr>
          <w:rFonts w:cs="Times New Roman"/>
        </w:rPr>
        <w:t>A szakmai és vizsgakövetelményben a szakképesítésre meghatározott elmélet/gyakorlat arányának a teljes képzési idő során kell teljesülnie.</w:t>
      </w:r>
    </w:p>
    <w:p w:rsidR="001A7777" w:rsidRPr="00AA3E62" w:rsidRDefault="00CB484D" w:rsidP="00CB484D">
      <w:pPr>
        <w:spacing w:after="0"/>
        <w:rPr>
          <w:rFonts w:cs="Times New Roman"/>
        </w:rPr>
      </w:pPr>
      <w:r w:rsidRPr="00AA3E62">
        <w:rPr>
          <w:rFonts w:cs="Times New Roman"/>
        </w:rPr>
        <w:t>A tantárgyakra meghatározott időkeret kötelező érvényű, a témakörökre kialakított óraszám pedig ajánlás.</w:t>
      </w:r>
    </w:p>
    <w:p w:rsidR="00752ECD" w:rsidRPr="00AA3E62" w:rsidRDefault="00752ECD" w:rsidP="000A21B7">
      <w:pPr>
        <w:spacing w:after="0"/>
        <w:rPr>
          <w:rFonts w:cs="Times New Roman"/>
        </w:rPr>
        <w:sectPr w:rsidR="00752ECD" w:rsidRPr="00AA3E62" w:rsidSect="00CB484D">
          <w:pgSz w:w="16838" w:h="11906" w:orient="landscape"/>
          <w:pgMar w:top="1417" w:right="1417" w:bottom="1417" w:left="1417" w:header="708" w:footer="708" w:gutter="0"/>
          <w:cols w:space="708"/>
          <w:docGrid w:linePitch="360"/>
        </w:sectPr>
      </w:pPr>
    </w:p>
    <w:p w:rsidR="00C53E01" w:rsidRPr="00AA3E62" w:rsidRDefault="00C53E01" w:rsidP="00C53E01">
      <w:pPr>
        <w:rPr>
          <w:rFonts w:cs="Times New Roman"/>
        </w:rPr>
      </w:pPr>
    </w:p>
    <w:p w:rsidR="00C53E01" w:rsidRPr="00AA3E62" w:rsidRDefault="00C53E01" w:rsidP="00C53E01">
      <w:pPr>
        <w:spacing w:before="2880"/>
        <w:jc w:val="center"/>
        <w:rPr>
          <w:rFonts w:cs="Times New Roman"/>
          <w:b/>
          <w:sz w:val="36"/>
        </w:rPr>
      </w:pPr>
      <w:r w:rsidRPr="00AA3E62">
        <w:rPr>
          <w:rFonts w:cs="Times New Roman"/>
          <w:b/>
          <w:sz w:val="36"/>
        </w:rPr>
        <w:t>A</w:t>
      </w:r>
    </w:p>
    <w:p w:rsidR="00C53E01" w:rsidRPr="00AA3E62" w:rsidRDefault="00C53E01" w:rsidP="00C53E01">
      <w:pPr>
        <w:spacing w:after="480"/>
        <w:jc w:val="center"/>
        <w:rPr>
          <w:rFonts w:cs="Times New Roman"/>
          <w:b/>
          <w:sz w:val="36"/>
        </w:rPr>
      </w:pPr>
      <w:r w:rsidRPr="00AA3E62">
        <w:rPr>
          <w:rFonts w:cs="Times New Roman"/>
          <w:b/>
          <w:sz w:val="36"/>
        </w:rPr>
        <w:t>11499-12 azonosító számú</w:t>
      </w:r>
    </w:p>
    <w:p w:rsidR="00C53E01" w:rsidRPr="00AA3E62" w:rsidRDefault="00C53E01" w:rsidP="00C53E01">
      <w:pPr>
        <w:jc w:val="center"/>
        <w:rPr>
          <w:rFonts w:cs="Times New Roman"/>
          <w:b/>
          <w:sz w:val="36"/>
        </w:rPr>
      </w:pPr>
      <w:r w:rsidRPr="00AA3E62">
        <w:rPr>
          <w:rFonts w:cs="Times New Roman"/>
          <w:b/>
          <w:sz w:val="36"/>
        </w:rPr>
        <w:t>Foglalkoztatás II.</w:t>
      </w:r>
    </w:p>
    <w:p w:rsidR="00C53E01" w:rsidRPr="00AA3E62" w:rsidRDefault="00C53E01" w:rsidP="00C53E01">
      <w:pPr>
        <w:jc w:val="center"/>
        <w:rPr>
          <w:rFonts w:cs="Times New Roman"/>
          <w:b/>
          <w:sz w:val="36"/>
        </w:rPr>
      </w:pPr>
      <w:r w:rsidRPr="00AA3E62">
        <w:rPr>
          <w:rFonts w:cs="Times New Roman"/>
          <w:b/>
          <w:sz w:val="36"/>
        </w:rPr>
        <w:t>megnevezésű</w:t>
      </w:r>
    </w:p>
    <w:p w:rsidR="00C53E01" w:rsidRPr="00AA3E62" w:rsidRDefault="00C53E01" w:rsidP="00C53E01">
      <w:pPr>
        <w:spacing w:before="480" w:after="480"/>
        <w:jc w:val="center"/>
        <w:rPr>
          <w:rFonts w:cs="Times New Roman"/>
          <w:b/>
          <w:sz w:val="36"/>
        </w:rPr>
      </w:pPr>
      <w:r w:rsidRPr="00AA3E62">
        <w:rPr>
          <w:rFonts w:cs="Times New Roman"/>
          <w:b/>
          <w:sz w:val="36"/>
        </w:rPr>
        <w:t>szakmai követelménymodul</w:t>
      </w:r>
    </w:p>
    <w:p w:rsidR="00C53E01" w:rsidRPr="00AA3E62" w:rsidRDefault="00C53E01" w:rsidP="00C53E01">
      <w:pPr>
        <w:jc w:val="center"/>
        <w:rPr>
          <w:rFonts w:cs="Times New Roman"/>
          <w:b/>
          <w:sz w:val="36"/>
        </w:rPr>
      </w:pPr>
      <w:r w:rsidRPr="00AA3E62">
        <w:rPr>
          <w:rFonts w:cs="Times New Roman"/>
          <w:b/>
          <w:sz w:val="36"/>
        </w:rPr>
        <w:t>tantárgyai, témakörei</w:t>
      </w:r>
    </w:p>
    <w:p w:rsidR="00C53E01" w:rsidRPr="00AA3E62" w:rsidRDefault="00C53E01" w:rsidP="00C53E01">
      <w:pPr>
        <w:spacing w:after="200" w:line="276" w:lineRule="auto"/>
        <w:jc w:val="left"/>
        <w:rPr>
          <w:rFonts w:cs="Times New Roman"/>
        </w:rPr>
      </w:pPr>
      <w:r w:rsidRPr="00AA3E62">
        <w:rPr>
          <w:rFonts w:cs="Times New Roman"/>
        </w:rPr>
        <w:br w:type="page"/>
      </w:r>
    </w:p>
    <w:p w:rsidR="00C53E01" w:rsidRPr="00AA3E62" w:rsidRDefault="00C53E01" w:rsidP="00C53E01">
      <w:pPr>
        <w:rPr>
          <w:rFonts w:cs="Times New Roman"/>
        </w:rPr>
      </w:pPr>
      <w:r w:rsidRPr="00AA3E62">
        <w:rPr>
          <w:rFonts w:cs="Times New Roman"/>
        </w:rPr>
        <w:t xml:space="preserve">A 11499-12 azonosító számú Foglalkoztatás II.megnevezésű szakmai követelménymodulhoz tartozó tantárgyak és témakörök oktatása során </w:t>
      </w:r>
      <w:r w:rsidR="00E456A0">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AA3E62"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Foglalkoztatás II.</w:t>
            </w:r>
          </w:p>
        </w:tc>
      </w:tr>
      <w:tr w:rsidR="00C53E01" w:rsidRPr="00AA3E62"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FELADATOK</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SZAKMAI ISMERETEK</w:t>
            </w:r>
          </w:p>
        </w:tc>
      </w:tr>
      <w:tr w:rsidR="00C53E01" w:rsidRPr="00AA3E62"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SZAKMAI KÉSZSÉGEK</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SZEMÉLYES KOMPETENCIÁK</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TÁRSAS KOMPETENCIÁK</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MÓDSZERKOMPETENCIÁK</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bl>
    <w:p w:rsidR="00C53E01" w:rsidRPr="00AA3E62" w:rsidRDefault="00C53E01" w:rsidP="00C53E01">
      <w:pPr>
        <w:jc w:val="center"/>
        <w:rPr>
          <w:rFonts w:cs="Times New Roman"/>
        </w:rPr>
      </w:pPr>
    </w:p>
    <w:p w:rsidR="00C53E01" w:rsidRPr="00AA3E62"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rsidR="00C53E01" w:rsidRPr="00AA3E62" w:rsidRDefault="00C53E01" w:rsidP="00C53E01">
      <w:pPr>
        <w:pStyle w:val="Listaszerbekezds"/>
        <w:numPr>
          <w:ilvl w:val="0"/>
          <w:numId w:val="8"/>
        </w:numPr>
        <w:tabs>
          <w:tab w:val="right" w:pos="9072"/>
        </w:tabs>
        <w:spacing w:after="0"/>
        <w:rPr>
          <w:rFonts w:cs="Times New Roman"/>
          <w:b/>
        </w:rPr>
      </w:pPr>
      <w:r w:rsidRPr="00AA3E62">
        <w:rPr>
          <w:rFonts w:cs="Times New Roman"/>
          <w:b/>
        </w:rPr>
        <w:t>Foglalkoztatás II. tantárgy</w:t>
      </w:r>
      <w:r w:rsidRPr="00AA3E62">
        <w:rPr>
          <w:rFonts w:cs="Times New Roman"/>
          <w:b/>
        </w:rPr>
        <w:tab/>
      </w:r>
      <w:r w:rsidR="006831AC" w:rsidRPr="00AA3E62">
        <w:rPr>
          <w:rFonts w:cs="Times New Roman"/>
          <w:b/>
        </w:rPr>
        <w:t>15</w:t>
      </w:r>
      <w:r w:rsidRPr="00AA3E62">
        <w:rPr>
          <w:rFonts w:cs="Times New Roman"/>
          <w:b/>
        </w:rPr>
        <w:t xml:space="preserve"> óra/</w:t>
      </w:r>
      <w:r w:rsidR="006831AC" w:rsidRPr="00AA3E62">
        <w:rPr>
          <w:rFonts w:cs="Times New Roman"/>
          <w:b/>
        </w:rPr>
        <w:t>15</w:t>
      </w:r>
      <w:r w:rsidRPr="00AA3E62">
        <w:rPr>
          <w:rFonts w:cs="Times New Roman"/>
          <w:b/>
        </w:rPr>
        <w:t xml:space="preserve"> óra*</w:t>
      </w:r>
    </w:p>
    <w:p w:rsidR="00C53E01" w:rsidRPr="00AA3E62" w:rsidRDefault="00C53E01" w:rsidP="00C53E01">
      <w:pPr>
        <w:spacing w:after="0"/>
        <w:jc w:val="right"/>
        <w:rPr>
          <w:rFonts w:cs="Times New Roman"/>
          <w:sz w:val="20"/>
        </w:rPr>
      </w:pPr>
      <w:r w:rsidRPr="00AA3E62">
        <w:rPr>
          <w:rFonts w:cs="Times New Roman"/>
          <w:sz w:val="20"/>
        </w:rPr>
        <w:t>* 9-13. évfolyamon megszervezett képzés/13. és 14. évfolyamon megszervezett képzés</w:t>
      </w:r>
    </w:p>
    <w:p w:rsidR="00C53E01" w:rsidRPr="00AA3E62" w:rsidRDefault="00C53E01" w:rsidP="004239CF">
      <w:pPr>
        <w:spacing w:after="0"/>
        <w:ind w:left="426"/>
        <w:rPr>
          <w:rFonts w:cs="Times New Roman"/>
        </w:rPr>
      </w:pPr>
    </w:p>
    <w:p w:rsidR="004239CF" w:rsidRPr="00AA3E62" w:rsidRDefault="004239CF" w:rsidP="004239CF">
      <w:pPr>
        <w:spacing w:after="0"/>
        <w:ind w:left="426"/>
        <w:rPr>
          <w:rFonts w:cs="Times New Roman"/>
        </w:rPr>
      </w:pPr>
      <w:r w:rsidRPr="00AA3E62">
        <w:rPr>
          <w:rFonts w:cs="Times New Roman"/>
        </w:rPr>
        <w:t>A tantárgy a fő szakképesítéshez kapcsolódik.</w:t>
      </w:r>
    </w:p>
    <w:p w:rsidR="004239CF" w:rsidRPr="00AA3E62" w:rsidRDefault="004239CF" w:rsidP="004239CF">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A tantárgy tanításának célja</w:t>
      </w:r>
    </w:p>
    <w:p w:rsidR="00C53E01" w:rsidRPr="00AA3E62" w:rsidRDefault="00C53E01" w:rsidP="00C53E01">
      <w:pPr>
        <w:spacing w:after="0"/>
        <w:ind w:left="426"/>
        <w:rPr>
          <w:rFonts w:cs="Times New Roman"/>
        </w:rPr>
      </w:pPr>
      <w:r w:rsidRPr="00AA3E62">
        <w:rPr>
          <w:rFonts w:cs="Times New Roman"/>
        </w:rPr>
        <w:t>A tanuló általános felkészítése az álláskeresés módszereire, technikáira, valamint a munkavállaláshoz, munkaviszony létesítéséhez szükséges alapismeretek elsajátítására.</w:t>
      </w:r>
    </w:p>
    <w:p w:rsidR="00C53E01" w:rsidRPr="00AA3E62" w:rsidRDefault="00C53E01" w:rsidP="00C53E01">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Kapcsolódó közismereti, szakmai tartalmak</w:t>
      </w:r>
    </w:p>
    <w:p w:rsidR="00C53E01" w:rsidRPr="00AA3E62" w:rsidRDefault="00C53E01" w:rsidP="00C53E01">
      <w:pPr>
        <w:spacing w:after="0"/>
        <w:ind w:left="426"/>
        <w:rPr>
          <w:rFonts w:cs="Times New Roman"/>
        </w:rPr>
      </w:pPr>
      <w:r w:rsidRPr="00AA3E62">
        <w:rPr>
          <w:rFonts w:cs="Times New Roman"/>
        </w:rPr>
        <w:t>—</w:t>
      </w:r>
    </w:p>
    <w:p w:rsidR="00C53E01" w:rsidRPr="00AA3E62" w:rsidRDefault="00C53E01" w:rsidP="00C53E01">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Témakörök</w:t>
      </w:r>
    </w:p>
    <w:p w:rsidR="00C53E01" w:rsidRPr="00AA3E62" w:rsidRDefault="00C53E0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Munkajogi alapismeretek</w:t>
      </w:r>
    </w:p>
    <w:p w:rsidR="00E456A0" w:rsidRPr="00E456A0" w:rsidRDefault="00E456A0" w:rsidP="00E456A0">
      <w:pPr>
        <w:spacing w:after="0"/>
        <w:ind w:left="851"/>
        <w:rPr>
          <w:rFonts w:cs="Times New Roman"/>
        </w:rPr>
      </w:pPr>
      <w:r w:rsidRPr="00E456A0">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E456A0" w:rsidRPr="00E456A0" w:rsidRDefault="00E456A0" w:rsidP="00E456A0">
      <w:pPr>
        <w:spacing w:after="0"/>
        <w:ind w:left="851"/>
        <w:rPr>
          <w:rFonts w:cs="Times New Roman"/>
        </w:rPr>
      </w:pPr>
      <w:r w:rsidRPr="00E456A0">
        <w:rPr>
          <w:rFonts w:cs="Times New Roman"/>
        </w:rPr>
        <w:t>Munkajogi alapok: felek a munkajogviszonyban, munkaviszony létesítése, munkakör, munkaszerződés módosítása, megszűnése, megszüntetése, felmondás, végkielégítés, munkaidő, pihenőidők, szabadság</w:t>
      </w:r>
    </w:p>
    <w:p w:rsidR="00E456A0" w:rsidRPr="00E456A0" w:rsidRDefault="00E456A0" w:rsidP="00E456A0">
      <w:pPr>
        <w:spacing w:after="0"/>
        <w:ind w:left="851"/>
        <w:rPr>
          <w:rFonts w:cs="Times New Roman"/>
        </w:rPr>
      </w:pPr>
      <w:r w:rsidRPr="00E456A0">
        <w:rPr>
          <w:rFonts w:cs="Times New Roman"/>
        </w:rPr>
        <w:t>Foglalkoztatási formák: munkaviszony, megbízási jogviszony, vállalkozási jogviszony, közalkalmazotti jogviszony, közszolgálati jogviszony</w:t>
      </w:r>
    </w:p>
    <w:p w:rsidR="00E456A0" w:rsidRPr="00E456A0" w:rsidRDefault="00E456A0" w:rsidP="00E456A0">
      <w:pPr>
        <w:spacing w:after="0"/>
        <w:ind w:left="851"/>
        <w:rPr>
          <w:rFonts w:cs="Times New Roman"/>
        </w:rPr>
      </w:pPr>
      <w:r w:rsidRPr="00E456A0">
        <w:rPr>
          <w:rFonts w:cs="Times New Roman"/>
        </w:rPr>
        <w:t>Atipikus munkavégzési formák a munka törvénykönyve szerint: távmunka, bedolgozói munkaviszony, munkaerő-kölcsönzés, egyszerűsített foglalkoztatás (mezőgazdasági, turisztikai idénymunka és alkalmi munka)</w:t>
      </w:r>
    </w:p>
    <w:p w:rsidR="00C53E01" w:rsidRPr="00AA3E62" w:rsidRDefault="00E456A0" w:rsidP="00E456A0">
      <w:pPr>
        <w:spacing w:after="0"/>
        <w:ind w:left="851"/>
        <w:rPr>
          <w:rFonts w:cs="Times New Roman"/>
        </w:rPr>
      </w:pPr>
      <w:r w:rsidRPr="00E456A0">
        <w:rPr>
          <w:rFonts w:cs="Times New Roman"/>
        </w:rPr>
        <w:t>Speciális jogviszonyok: önfoglalkoztatás, őstermelői jogviszony, háztartási munka, iskolaszövetkezet keretében végzett diákmunka, önkéntes munka</w:t>
      </w:r>
    </w:p>
    <w:p w:rsidR="00C53E01" w:rsidRPr="00AA3E62" w:rsidRDefault="00C53E01" w:rsidP="00C53E01">
      <w:pPr>
        <w:tabs>
          <w:tab w:val="left" w:pos="1418"/>
          <w:tab w:val="right" w:pos="9072"/>
        </w:tabs>
        <w:spacing w:after="0"/>
        <w:ind w:left="851"/>
        <w:rPr>
          <w:rFonts w:cs="Times New Roman"/>
        </w:rPr>
      </w:pPr>
    </w:p>
    <w:p w:rsidR="00C53E01" w:rsidRPr="00AA3E62" w:rsidRDefault="00C53E0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Munkaviszony létesítése</w:t>
      </w:r>
    </w:p>
    <w:p w:rsidR="00C53E01" w:rsidRPr="00AA3E62" w:rsidRDefault="00C53E01" w:rsidP="00C53E01">
      <w:pPr>
        <w:spacing w:after="0"/>
        <w:ind w:left="851"/>
        <w:rPr>
          <w:rFonts w:cs="Times New Roman"/>
        </w:rPr>
      </w:pPr>
      <w:r w:rsidRPr="00AA3E62">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AA3E62" w:rsidRDefault="00C53E01" w:rsidP="00C53E01">
      <w:pPr>
        <w:spacing w:after="0"/>
        <w:ind w:left="851"/>
        <w:rPr>
          <w:rFonts w:cs="Times New Roman"/>
        </w:rPr>
      </w:pPr>
      <w:r w:rsidRPr="00AA3E62">
        <w:rPr>
          <w:rFonts w:cs="Times New Roman"/>
        </w:rPr>
        <w:t>Munkavállaláshoz szükséges iratok, munkaviszony megszűnésekor a munkáltató által kiadandó dokumentumok.</w:t>
      </w:r>
    </w:p>
    <w:p w:rsidR="00C53E01" w:rsidRPr="00AA3E62" w:rsidRDefault="00C53E01" w:rsidP="00C53E01">
      <w:pPr>
        <w:spacing w:after="0"/>
        <w:ind w:left="851"/>
        <w:rPr>
          <w:rFonts w:cs="Times New Roman"/>
        </w:rPr>
      </w:pPr>
      <w:r w:rsidRPr="00AA3E62">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A3E62" w:rsidRDefault="00C53E01" w:rsidP="00C53E01">
      <w:pPr>
        <w:tabs>
          <w:tab w:val="left" w:pos="1418"/>
          <w:tab w:val="right" w:pos="9072"/>
        </w:tabs>
        <w:spacing w:after="0"/>
        <w:ind w:left="851"/>
        <w:rPr>
          <w:rFonts w:cs="Times New Roman"/>
        </w:rPr>
      </w:pPr>
    </w:p>
    <w:p w:rsidR="00C53E01" w:rsidRPr="00AA3E62" w:rsidRDefault="00C53E0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Álláskeresés</w:t>
      </w:r>
    </w:p>
    <w:p w:rsidR="00C53E01" w:rsidRPr="00AA3E62" w:rsidRDefault="00C53E01" w:rsidP="00C53E01">
      <w:pPr>
        <w:spacing w:after="0"/>
        <w:ind w:left="851"/>
        <w:rPr>
          <w:rFonts w:cs="Times New Roman"/>
        </w:rPr>
      </w:pPr>
      <w:r w:rsidRPr="00AA3E62">
        <w:rPr>
          <w:rFonts w:cs="Times New Roman"/>
        </w:rPr>
        <w:t>Karrierlehetőségek feltérképezése: önismeret, reális célkitűzések, helyi munkaerőpiac ismerete, mobilitás szerepe, képzések szerepe, foglalkoztatási támogatások ismerete.</w:t>
      </w:r>
    </w:p>
    <w:p w:rsidR="00C53E01" w:rsidRPr="00AA3E62" w:rsidRDefault="00C53E01" w:rsidP="00C53E01">
      <w:pPr>
        <w:spacing w:after="0"/>
        <w:ind w:left="851"/>
        <w:rPr>
          <w:rFonts w:cs="Times New Roman"/>
        </w:rPr>
      </w:pPr>
      <w:r w:rsidRPr="00AA3E62">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AA3E62" w:rsidRDefault="00C53E01" w:rsidP="00C53E01">
      <w:pPr>
        <w:spacing w:after="0"/>
        <w:ind w:left="851"/>
        <w:rPr>
          <w:rFonts w:cs="Times New Roman"/>
        </w:rPr>
      </w:pPr>
      <w:r w:rsidRPr="00AA3E62">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AA3E62" w:rsidRDefault="00C53E01" w:rsidP="00C53E01">
      <w:pPr>
        <w:spacing w:after="0"/>
        <w:ind w:left="851"/>
        <w:rPr>
          <w:rFonts w:cs="Times New Roman"/>
        </w:rPr>
      </w:pPr>
      <w:r w:rsidRPr="00AA3E62">
        <w:rPr>
          <w:rFonts w:cs="Times New Roman"/>
        </w:rPr>
        <w:t xml:space="preserve">Munkaerőpiaci technikák alkalmazása: Foglalkozási Információs Tanácsadó (FIT), Foglalkoztatási Információs Pontok (FIP), Nemzeti Pályaorientációs Portál (NPP). </w:t>
      </w:r>
    </w:p>
    <w:p w:rsidR="00C53E01" w:rsidRPr="00AA3E62" w:rsidRDefault="00C53E01" w:rsidP="00C53E01">
      <w:pPr>
        <w:spacing w:after="0"/>
        <w:ind w:left="851"/>
        <w:rPr>
          <w:rFonts w:cs="Times New Roman"/>
        </w:rPr>
      </w:pPr>
      <w:r w:rsidRPr="00AA3E62">
        <w:rPr>
          <w:rFonts w:cs="Times New Roman"/>
        </w:rPr>
        <w:t>Állásinterjú: felkészülés, megjelenés, szereplés az állásinterjún, testbeszéd szerepe.</w:t>
      </w:r>
    </w:p>
    <w:p w:rsidR="00C53E01" w:rsidRPr="00AA3E62" w:rsidRDefault="00C53E01" w:rsidP="00C53E01">
      <w:pPr>
        <w:tabs>
          <w:tab w:val="left" w:pos="1418"/>
          <w:tab w:val="right" w:pos="9072"/>
        </w:tabs>
        <w:spacing w:after="0"/>
        <w:ind w:left="851"/>
        <w:rPr>
          <w:rFonts w:cs="Times New Roman"/>
        </w:rPr>
      </w:pPr>
    </w:p>
    <w:p w:rsidR="00C53E01" w:rsidRPr="00AA3E62" w:rsidRDefault="00C53E0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Munkanélküliség</w:t>
      </w:r>
    </w:p>
    <w:p w:rsidR="00C53E01" w:rsidRPr="00AA3E62" w:rsidRDefault="00C53E01" w:rsidP="00C53E01">
      <w:pPr>
        <w:spacing w:after="0"/>
        <w:ind w:left="851"/>
        <w:rPr>
          <w:rFonts w:cs="Times New Roman"/>
        </w:rPr>
      </w:pPr>
      <w:r w:rsidRPr="00AA3E62">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A3E62" w:rsidRDefault="00C53E01" w:rsidP="00C53E01">
      <w:pPr>
        <w:spacing w:after="0"/>
        <w:ind w:left="851"/>
        <w:rPr>
          <w:rFonts w:cs="Times New Roman"/>
        </w:rPr>
      </w:pPr>
      <w:r w:rsidRPr="00AA3E62">
        <w:rPr>
          <w:rFonts w:cs="Times New Roman"/>
        </w:rPr>
        <w:t xml:space="preserve">Álláskeresési ellátások („passzív eszközök”): álláskeresési járadék és nyugdíj előtti álláskeresési segély. Utazási költségtérítés. </w:t>
      </w:r>
    </w:p>
    <w:p w:rsidR="00C53E01" w:rsidRPr="00AA3E62" w:rsidRDefault="00C53E01" w:rsidP="00C53E01">
      <w:pPr>
        <w:spacing w:after="0"/>
        <w:ind w:left="851"/>
        <w:rPr>
          <w:rFonts w:cs="Times New Roman"/>
        </w:rPr>
      </w:pPr>
      <w:r w:rsidRPr="00AA3E62">
        <w:rPr>
          <w:rFonts w:cs="Times New Roman"/>
        </w:rPr>
        <w:t xml:space="preserve">Foglalkoztatást helyettesítő támogatás. </w:t>
      </w:r>
    </w:p>
    <w:p w:rsidR="00C53E01" w:rsidRPr="00AA3E62" w:rsidRDefault="00C53E01" w:rsidP="00C53E01">
      <w:pPr>
        <w:spacing w:after="0"/>
        <w:ind w:left="851"/>
        <w:rPr>
          <w:rFonts w:cs="Times New Roman"/>
        </w:rPr>
      </w:pPr>
      <w:r w:rsidRPr="00AA3E62">
        <w:rPr>
          <w:rFonts w:cs="Times New Roman"/>
        </w:rPr>
        <w:t>Közfoglalkoztatás: közfoglalkoztatás célja, közfoglalkozatás célcsoportja, közfoglalkozatás főbb szabályai</w:t>
      </w:r>
    </w:p>
    <w:p w:rsidR="00E456A0" w:rsidRDefault="00E456A0" w:rsidP="00C53E01">
      <w:pPr>
        <w:spacing w:after="0"/>
        <w:ind w:left="851"/>
        <w:rPr>
          <w:rFonts w:eastAsia="Calibri" w:cs="Times New Roman"/>
          <w:color w:val="000000"/>
          <w:szCs w:val="24"/>
        </w:rPr>
      </w:pPr>
      <w:r w:rsidRPr="00837D9F">
        <w:rPr>
          <w:rFonts w:eastAsia="Calibri" w:cs="Times New Roman"/>
          <w:color w:val="000000"/>
          <w:szCs w:val="24"/>
        </w:rPr>
        <w:t>Munkaügyi szervezet: Nemzeti Foglalkoztatási Szolgálat (NFSZ) szervezetrendszerének felépítése (a foglalkoztatás</w:t>
      </w:r>
      <w:r w:rsidR="009D6E00">
        <w:rPr>
          <w:rFonts w:eastAsia="Calibri" w:cs="Times New Roman"/>
          <w:color w:val="000000"/>
          <w:szCs w:val="24"/>
        </w:rPr>
        <w:t>politiká</w:t>
      </w:r>
      <w:bookmarkStart w:id="8" w:name="_GoBack"/>
      <w:bookmarkEnd w:id="8"/>
      <w:r w:rsidRPr="00837D9F">
        <w:rPr>
          <w:rFonts w:eastAsia="Calibri" w:cs="Times New Roman"/>
          <w:color w:val="000000"/>
          <w:szCs w:val="24"/>
        </w:rPr>
        <w:t xml:space="preserve">ért felelős miniszter, a kormányhivatal, a járási hivatal feladatai). </w:t>
      </w:r>
    </w:p>
    <w:p w:rsidR="00C53E01" w:rsidRPr="00AA3E62" w:rsidRDefault="00C53E01" w:rsidP="00C53E01">
      <w:pPr>
        <w:spacing w:after="0"/>
        <w:ind w:left="851"/>
        <w:rPr>
          <w:rFonts w:cs="Times New Roman"/>
        </w:rPr>
      </w:pPr>
      <w:r w:rsidRPr="00AA3E62">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A3E62" w:rsidRDefault="00C53E01" w:rsidP="00C53E01">
      <w:pPr>
        <w:spacing w:after="0"/>
        <w:ind w:left="851"/>
        <w:rPr>
          <w:rFonts w:cs="Times New Roman"/>
        </w:rPr>
      </w:pPr>
      <w:r w:rsidRPr="00AA3E62">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AA3E62" w:rsidRDefault="00C53E01" w:rsidP="00C53E01">
      <w:pPr>
        <w:spacing w:after="0"/>
        <w:ind w:left="851"/>
        <w:rPr>
          <w:rFonts w:cs="Times New Roman"/>
        </w:rPr>
      </w:pPr>
      <w:r w:rsidRPr="00AA3E62">
        <w:rPr>
          <w:rFonts w:cs="Times New Roman"/>
        </w:rPr>
        <w:t>A munkaerőpiac sajátosságai, NFSZ szolgáltatásai: pályaválasztási tanácsadás, munka- és pályatanácsadás, álláskeresési tanácsadás, álláskereső klub, pszichológiai tanácsadás.</w:t>
      </w:r>
    </w:p>
    <w:p w:rsidR="00C53E01" w:rsidRPr="00AA3E62" w:rsidRDefault="00C53E01" w:rsidP="00C53E01">
      <w:pPr>
        <w:tabs>
          <w:tab w:val="left" w:pos="1418"/>
          <w:tab w:val="right" w:pos="9072"/>
        </w:tabs>
        <w:spacing w:after="0"/>
        <w:ind w:left="851"/>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A képzés javasolt helyszíne (ajánlás)</w:t>
      </w:r>
    </w:p>
    <w:p w:rsidR="00C53E01" w:rsidRPr="00AA3E62" w:rsidRDefault="00C53E01" w:rsidP="00C53E01">
      <w:pPr>
        <w:spacing w:after="0"/>
        <w:ind w:left="426"/>
        <w:rPr>
          <w:rFonts w:cs="Times New Roman"/>
        </w:rPr>
      </w:pPr>
      <w:r w:rsidRPr="00AA3E62">
        <w:rPr>
          <w:rFonts w:cs="Times New Roman"/>
        </w:rPr>
        <w:t>Tanterem</w:t>
      </w:r>
    </w:p>
    <w:p w:rsidR="00C53E01" w:rsidRPr="00AA3E62" w:rsidRDefault="00C53E01" w:rsidP="00C53E01">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A tantárgy értékelésének módja</w:t>
      </w:r>
    </w:p>
    <w:p w:rsidR="00C53E01" w:rsidRPr="00AA3E62" w:rsidRDefault="00C53E01" w:rsidP="00C53E01">
      <w:pPr>
        <w:spacing w:after="0"/>
        <w:ind w:left="426"/>
        <w:rPr>
          <w:rFonts w:cs="Times New Roman"/>
        </w:rPr>
      </w:pPr>
      <w:r w:rsidRPr="00AA3E62">
        <w:rPr>
          <w:rFonts w:cs="Times New Roman"/>
        </w:rPr>
        <w:t xml:space="preserve">A nemzeti köznevelésről szóló 2011. évi </w:t>
      </w:r>
      <w:r w:rsidR="00E456A0">
        <w:rPr>
          <w:rFonts w:cs="Times New Roman"/>
        </w:rPr>
        <w:t xml:space="preserve">CXC. törvény </w:t>
      </w:r>
      <w:r w:rsidRPr="00AA3E62">
        <w:rPr>
          <w:rFonts w:cs="Times New Roman"/>
        </w:rPr>
        <w:t xml:space="preserve">54. § </w:t>
      </w:r>
      <w:r w:rsidR="00B21DE7">
        <w:rPr>
          <w:rFonts w:cs="Times New Roman"/>
        </w:rPr>
        <w:t>(2) bekezdés a)</w:t>
      </w:r>
      <w:r w:rsidRPr="00AA3E62">
        <w:rPr>
          <w:rFonts w:cs="Times New Roman"/>
        </w:rPr>
        <w:t xml:space="preserve"> pontja szerinti értékeléssel.</w:t>
      </w:r>
    </w:p>
    <w:p w:rsidR="00C53E01" w:rsidRPr="00AA3E62" w:rsidRDefault="00C53E01" w:rsidP="00C53E01">
      <w:pPr>
        <w:spacing w:after="0"/>
        <w:ind w:left="426"/>
        <w:rPr>
          <w:rFonts w:cs="Times New Roman"/>
        </w:rPr>
      </w:pPr>
    </w:p>
    <w:p w:rsidR="00C53E01" w:rsidRPr="00AA3E62" w:rsidRDefault="00C53E01" w:rsidP="00C53E01">
      <w:pPr>
        <w:spacing w:after="200" w:line="276" w:lineRule="auto"/>
        <w:jc w:val="left"/>
        <w:rPr>
          <w:rFonts w:cs="Times New Roman"/>
        </w:rPr>
      </w:pPr>
      <w:r w:rsidRPr="00AA3E62">
        <w:rPr>
          <w:rFonts w:cs="Times New Roman"/>
        </w:rPr>
        <w:br w:type="page"/>
      </w:r>
    </w:p>
    <w:p w:rsidR="00C53E01" w:rsidRPr="00AA3E62" w:rsidRDefault="00C53E01" w:rsidP="00C53E01">
      <w:pPr>
        <w:rPr>
          <w:rFonts w:cs="Times New Roman"/>
        </w:rPr>
      </w:pPr>
    </w:p>
    <w:p w:rsidR="00C53E01" w:rsidRPr="00AA3E62" w:rsidRDefault="00C53E01" w:rsidP="00C53E01">
      <w:pPr>
        <w:spacing w:before="2880"/>
        <w:jc w:val="center"/>
        <w:rPr>
          <w:rFonts w:cs="Times New Roman"/>
          <w:b/>
          <w:sz w:val="36"/>
        </w:rPr>
      </w:pPr>
      <w:r w:rsidRPr="00AA3E62">
        <w:rPr>
          <w:rFonts w:cs="Times New Roman"/>
          <w:b/>
          <w:sz w:val="36"/>
        </w:rPr>
        <w:t>A</w:t>
      </w:r>
    </w:p>
    <w:p w:rsidR="00C53E01" w:rsidRPr="00AA3E62" w:rsidRDefault="00C53E01" w:rsidP="00C53E01">
      <w:pPr>
        <w:spacing w:after="480"/>
        <w:jc w:val="center"/>
        <w:rPr>
          <w:rFonts w:cs="Times New Roman"/>
          <w:b/>
          <w:sz w:val="36"/>
        </w:rPr>
      </w:pPr>
      <w:r w:rsidRPr="00AA3E62">
        <w:rPr>
          <w:rFonts w:cs="Times New Roman"/>
          <w:b/>
          <w:sz w:val="36"/>
        </w:rPr>
        <w:t>11498-12 azonosító számú</w:t>
      </w:r>
    </w:p>
    <w:p w:rsidR="00C53E01" w:rsidRPr="00AA3E62" w:rsidRDefault="00C53E01" w:rsidP="00C53E01">
      <w:pPr>
        <w:jc w:val="center"/>
        <w:rPr>
          <w:rFonts w:cs="Times New Roman"/>
          <w:b/>
          <w:sz w:val="36"/>
        </w:rPr>
      </w:pPr>
      <w:r w:rsidRPr="00AA3E62">
        <w:rPr>
          <w:rFonts w:cs="Times New Roman"/>
          <w:b/>
          <w:sz w:val="36"/>
        </w:rPr>
        <w:t xml:space="preserve">Foglalkoztatás I. </w:t>
      </w:r>
    </w:p>
    <w:p w:rsidR="00C53E01" w:rsidRPr="00AA3E62" w:rsidRDefault="00C53E01" w:rsidP="00C53E01">
      <w:pPr>
        <w:jc w:val="center"/>
        <w:rPr>
          <w:rFonts w:cs="Times New Roman"/>
          <w:b/>
          <w:sz w:val="36"/>
        </w:rPr>
      </w:pPr>
      <w:r w:rsidRPr="00AA3E62">
        <w:rPr>
          <w:rFonts w:cs="Times New Roman"/>
          <w:b/>
          <w:sz w:val="36"/>
        </w:rPr>
        <w:t>(érettségire épülő képzések esetén)</w:t>
      </w:r>
    </w:p>
    <w:p w:rsidR="00C53E01" w:rsidRPr="00AA3E62" w:rsidRDefault="00C53E01" w:rsidP="00C53E01">
      <w:pPr>
        <w:jc w:val="center"/>
        <w:rPr>
          <w:rFonts w:cs="Times New Roman"/>
          <w:b/>
          <w:sz w:val="36"/>
        </w:rPr>
      </w:pPr>
      <w:r w:rsidRPr="00AA3E62">
        <w:rPr>
          <w:rFonts w:cs="Times New Roman"/>
          <w:b/>
          <w:sz w:val="36"/>
        </w:rPr>
        <w:t>megnevezésű</w:t>
      </w:r>
    </w:p>
    <w:p w:rsidR="00C53E01" w:rsidRPr="00AA3E62" w:rsidRDefault="00C53E01" w:rsidP="00C53E01">
      <w:pPr>
        <w:spacing w:before="480" w:after="480"/>
        <w:jc w:val="center"/>
        <w:rPr>
          <w:rFonts w:cs="Times New Roman"/>
          <w:b/>
          <w:sz w:val="36"/>
        </w:rPr>
      </w:pPr>
      <w:r w:rsidRPr="00AA3E62">
        <w:rPr>
          <w:rFonts w:cs="Times New Roman"/>
          <w:b/>
          <w:sz w:val="36"/>
        </w:rPr>
        <w:t>szakmai követelménymodul</w:t>
      </w:r>
    </w:p>
    <w:p w:rsidR="00C53E01" w:rsidRPr="00AA3E62" w:rsidRDefault="00C53E01" w:rsidP="00C53E01">
      <w:pPr>
        <w:jc w:val="center"/>
        <w:rPr>
          <w:rFonts w:cs="Times New Roman"/>
          <w:b/>
          <w:sz w:val="36"/>
        </w:rPr>
      </w:pPr>
      <w:r w:rsidRPr="00AA3E62">
        <w:rPr>
          <w:rFonts w:cs="Times New Roman"/>
          <w:b/>
          <w:sz w:val="36"/>
        </w:rPr>
        <w:t>tantárgyai, témakörei</w:t>
      </w:r>
    </w:p>
    <w:p w:rsidR="00C53E01" w:rsidRPr="00AA3E62" w:rsidRDefault="00C53E01" w:rsidP="00C53E01">
      <w:pPr>
        <w:spacing w:after="200" w:line="276" w:lineRule="auto"/>
        <w:jc w:val="left"/>
        <w:rPr>
          <w:rFonts w:cs="Times New Roman"/>
        </w:rPr>
      </w:pPr>
      <w:r w:rsidRPr="00AA3E62">
        <w:rPr>
          <w:rFonts w:cs="Times New Roman"/>
        </w:rPr>
        <w:br w:type="page"/>
      </w:r>
    </w:p>
    <w:p w:rsidR="00C53E01" w:rsidRPr="00AA3E62" w:rsidRDefault="00C53E01" w:rsidP="00C53E01">
      <w:pPr>
        <w:rPr>
          <w:rFonts w:cs="Times New Roman"/>
        </w:rPr>
      </w:pPr>
      <w:r w:rsidRPr="00AA3E62">
        <w:rPr>
          <w:rFonts w:cs="Times New Roman"/>
        </w:rPr>
        <w:t xml:space="preserve">A 11498-12 azonosító számú Foglalkoztatás I. (érettségire épülő képzések esetén)megnevezésű szakmai követelménymodulhoz tartozó tantárgyak és témakörök oktatása során </w:t>
      </w:r>
      <w:r w:rsidR="00E456A0">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AA3E62"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Foglalkoztatás I.</w:t>
            </w:r>
          </w:p>
        </w:tc>
      </w:tr>
      <w:tr w:rsidR="00C53E01" w:rsidRPr="00AA3E62"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FELADATOK</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 </w:t>
            </w:r>
          </w:p>
        </w:tc>
      </w:tr>
      <w:tr w:rsidR="00C53E01" w:rsidRPr="00AA3E62"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SZAKMAI ISMERETEK</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 </w:t>
            </w:r>
          </w:p>
        </w:tc>
      </w:tr>
      <w:tr w:rsidR="00C53E01" w:rsidRPr="00AA3E62"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ind w:left="286"/>
              <w:jc w:val="left"/>
              <w:rPr>
                <w:rFonts w:eastAsia="Times New Roman" w:cs="Times New Roman"/>
                <w:color w:val="000000"/>
                <w:szCs w:val="24"/>
                <w:lang w:eastAsia="hu-HU"/>
              </w:rPr>
            </w:pPr>
            <w:r w:rsidRPr="00AA3E62">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SZAKMAI KÉSZSÉGEK</w:t>
            </w:r>
          </w:p>
        </w:tc>
      </w:tr>
      <w:tr w:rsidR="00C53E01" w:rsidRPr="00AA3E62"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SZEMÉLYES KOMPETENCIÁK</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TÁRSAS KOMPETENCIÁK</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MÓDSZERKOMPETENCIÁK</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r w:rsidR="00C53E01" w:rsidRPr="00AA3E62"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AA3E62" w:rsidRDefault="00C53E01" w:rsidP="00BF4EAA">
            <w:pPr>
              <w:spacing w:after="0"/>
              <w:jc w:val="left"/>
              <w:rPr>
                <w:rFonts w:eastAsia="Times New Roman" w:cs="Times New Roman"/>
                <w:color w:val="000000"/>
                <w:szCs w:val="24"/>
                <w:lang w:eastAsia="hu-HU"/>
              </w:rPr>
            </w:pPr>
            <w:r w:rsidRPr="00AA3E62">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3E62" w:rsidRDefault="00C53E01" w:rsidP="00BF4EAA">
            <w:pPr>
              <w:spacing w:after="0"/>
              <w:jc w:val="center"/>
              <w:rPr>
                <w:rFonts w:eastAsia="Times New Roman" w:cs="Times New Roman"/>
                <w:color w:val="000000"/>
                <w:szCs w:val="24"/>
                <w:lang w:eastAsia="hu-HU"/>
              </w:rPr>
            </w:pPr>
            <w:r w:rsidRPr="00AA3E62">
              <w:rPr>
                <w:rFonts w:eastAsia="Times New Roman" w:cs="Times New Roman"/>
                <w:color w:val="000000"/>
                <w:szCs w:val="24"/>
                <w:lang w:eastAsia="hu-HU"/>
              </w:rPr>
              <w:t>x</w:t>
            </w:r>
          </w:p>
        </w:tc>
      </w:tr>
    </w:tbl>
    <w:p w:rsidR="00C53E01" w:rsidRPr="00AA3E62" w:rsidRDefault="00C53E01" w:rsidP="00C53E01">
      <w:pPr>
        <w:rPr>
          <w:rFonts w:cs="Times New Roman"/>
        </w:rPr>
      </w:pPr>
    </w:p>
    <w:p w:rsidR="00C53E01" w:rsidRPr="00AA3E62" w:rsidRDefault="00C53E01" w:rsidP="00C53E01">
      <w:pPr>
        <w:spacing w:after="0"/>
        <w:rPr>
          <w:rFonts w:cs="Times New Roman"/>
        </w:rPr>
      </w:pPr>
    </w:p>
    <w:p w:rsidR="00C53E01" w:rsidRPr="00AA3E62" w:rsidRDefault="00C53E01" w:rsidP="00C53E01">
      <w:pPr>
        <w:pStyle w:val="Listaszerbekezds"/>
        <w:numPr>
          <w:ilvl w:val="0"/>
          <w:numId w:val="8"/>
        </w:numPr>
        <w:tabs>
          <w:tab w:val="right" w:pos="9072"/>
        </w:tabs>
        <w:spacing w:after="0"/>
        <w:rPr>
          <w:rFonts w:cs="Times New Roman"/>
          <w:b/>
        </w:rPr>
      </w:pPr>
      <w:r w:rsidRPr="00AA3E62">
        <w:rPr>
          <w:rFonts w:cs="Times New Roman"/>
          <w:b/>
        </w:rPr>
        <w:t>Foglalkoztatás I. tantárgy</w:t>
      </w:r>
      <w:r w:rsidRPr="00AA3E62">
        <w:rPr>
          <w:rFonts w:cs="Times New Roman"/>
          <w:b/>
        </w:rPr>
        <w:tab/>
      </w:r>
      <w:r w:rsidR="006A001F" w:rsidRPr="00AA3E62">
        <w:rPr>
          <w:rFonts w:cs="Times New Roman"/>
          <w:b/>
        </w:rPr>
        <w:t>62</w:t>
      </w:r>
      <w:r w:rsidRPr="00AA3E62">
        <w:rPr>
          <w:rFonts w:cs="Times New Roman"/>
          <w:b/>
        </w:rPr>
        <w:t xml:space="preserve"> óra/</w:t>
      </w:r>
      <w:r w:rsidR="006A001F" w:rsidRPr="00AA3E62">
        <w:rPr>
          <w:rFonts w:cs="Times New Roman"/>
          <w:b/>
        </w:rPr>
        <w:t>62</w:t>
      </w:r>
      <w:r w:rsidRPr="00AA3E62">
        <w:rPr>
          <w:rFonts w:cs="Times New Roman"/>
          <w:b/>
        </w:rPr>
        <w:t xml:space="preserve"> óra*</w:t>
      </w:r>
    </w:p>
    <w:p w:rsidR="00C53E01" w:rsidRPr="00AA3E62" w:rsidRDefault="00C53E01" w:rsidP="00C53E01">
      <w:pPr>
        <w:spacing w:after="0"/>
        <w:jc w:val="right"/>
        <w:rPr>
          <w:rFonts w:cs="Times New Roman"/>
          <w:sz w:val="20"/>
        </w:rPr>
      </w:pPr>
      <w:r w:rsidRPr="00AA3E62">
        <w:rPr>
          <w:rFonts w:cs="Times New Roman"/>
          <w:sz w:val="20"/>
        </w:rPr>
        <w:t>* 9-13. évfolyamon megszervezett képzés/13. és 14. évfolyamon megszervezett képzés</w:t>
      </w:r>
    </w:p>
    <w:p w:rsidR="004239CF" w:rsidRPr="00AA3E62" w:rsidRDefault="004239CF" w:rsidP="004239CF">
      <w:pPr>
        <w:spacing w:after="0"/>
        <w:ind w:left="426"/>
        <w:rPr>
          <w:rFonts w:cs="Times New Roman"/>
        </w:rPr>
      </w:pPr>
    </w:p>
    <w:p w:rsidR="004239CF" w:rsidRPr="00AA3E62" w:rsidRDefault="004239CF" w:rsidP="004239CF">
      <w:pPr>
        <w:spacing w:after="0"/>
        <w:ind w:left="426"/>
        <w:rPr>
          <w:rFonts w:cs="Times New Roman"/>
        </w:rPr>
      </w:pPr>
      <w:r w:rsidRPr="00AA3E62">
        <w:rPr>
          <w:rFonts w:cs="Times New Roman"/>
        </w:rPr>
        <w:t>A tantárgy a fő szakképesítéshez kapcsolódik.</w:t>
      </w:r>
    </w:p>
    <w:p w:rsidR="004239CF" w:rsidRPr="00AA3E62" w:rsidRDefault="004239CF" w:rsidP="004239CF">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A tantárgy tanításának célja</w:t>
      </w:r>
    </w:p>
    <w:p w:rsidR="00C53E01" w:rsidRPr="00AA3E62" w:rsidRDefault="00C53E01" w:rsidP="00C53E01">
      <w:pPr>
        <w:spacing w:after="0"/>
        <w:ind w:left="426"/>
        <w:rPr>
          <w:rFonts w:cs="Times New Roman"/>
        </w:rPr>
      </w:pPr>
      <w:r w:rsidRPr="00AA3E62">
        <w:rPr>
          <w:rFonts w:cs="Times New Roman"/>
        </w:rPr>
        <w:t>A tantárgy tanításának célja, hogy a diákok alkalmasak legyenek egy idegen nyelvű állásinterjún eredményesen és hatékonyan részt venni.</w:t>
      </w:r>
    </w:p>
    <w:p w:rsidR="00C53E01" w:rsidRPr="00AA3E62" w:rsidRDefault="00C53E01" w:rsidP="00C53E01">
      <w:pPr>
        <w:spacing w:after="0"/>
        <w:ind w:left="426"/>
        <w:rPr>
          <w:rFonts w:cs="Times New Roman"/>
        </w:rPr>
      </w:pPr>
      <w:r w:rsidRPr="00AA3E62">
        <w:rPr>
          <w:rFonts w:cs="Times New Roman"/>
        </w:rPr>
        <w:t>Ehhez kapcsolódóan tudjanak idegen nyelven személyes és szakmai vonatkozást is beleértve bemutatkozni, a munkavállaláshoz kapcsolódóan pedig egy egyszerű formanyomtatványt kitölteni.</w:t>
      </w:r>
    </w:p>
    <w:p w:rsidR="00C53E01" w:rsidRPr="00AA3E62" w:rsidRDefault="00C53E01" w:rsidP="00C53E01">
      <w:pPr>
        <w:spacing w:after="0"/>
        <w:ind w:left="426"/>
        <w:rPr>
          <w:rFonts w:cs="Times New Roman"/>
        </w:rPr>
      </w:pPr>
      <w:r w:rsidRPr="00AA3E62">
        <w:rPr>
          <w:rFonts w:cs="Times New Roman"/>
        </w:rPr>
        <w:t>C</w:t>
      </w:r>
      <w:r w:rsidR="007E419D">
        <w:rPr>
          <w:rFonts w:cs="Times New Roman"/>
        </w:rPr>
        <w:t>él, hogy a rendelkezésre álló 62</w:t>
      </w:r>
      <w:r w:rsidRPr="00AA3E62">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A3E62" w:rsidRDefault="00C53E01" w:rsidP="00C53E01">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Kapcsolódó közismereti, szakmai tartalmak</w:t>
      </w:r>
    </w:p>
    <w:p w:rsidR="00C53E01" w:rsidRPr="00AA3E62" w:rsidRDefault="00C53E01" w:rsidP="00C53E01">
      <w:pPr>
        <w:spacing w:after="0"/>
        <w:ind w:left="426"/>
        <w:rPr>
          <w:rFonts w:cs="Times New Roman"/>
        </w:rPr>
      </w:pPr>
      <w:r w:rsidRPr="00AA3E62">
        <w:rPr>
          <w:rFonts w:cs="Times New Roman"/>
        </w:rPr>
        <w:t>Idegen nyelvek</w:t>
      </w:r>
    </w:p>
    <w:p w:rsidR="00C53E01" w:rsidRPr="00AA3E62" w:rsidRDefault="00C53E01" w:rsidP="00C53E01">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Témakörök</w:t>
      </w:r>
    </w:p>
    <w:p w:rsidR="00C53E01" w:rsidRPr="00AA3E62" w:rsidRDefault="00C53E0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Nyelvtani rendszerezés 1</w:t>
      </w:r>
    </w:p>
    <w:p w:rsidR="00C53E01" w:rsidRPr="00AA3E62" w:rsidRDefault="00C53E01" w:rsidP="00C53E01">
      <w:pPr>
        <w:spacing w:after="0"/>
        <w:ind w:left="851"/>
        <w:rPr>
          <w:rFonts w:cs="Times New Roman"/>
        </w:rPr>
      </w:pPr>
      <w:r w:rsidRPr="00AA3E62">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A3E62" w:rsidRDefault="00C53E01" w:rsidP="00C53E01">
      <w:pPr>
        <w:spacing w:after="0"/>
        <w:ind w:left="851"/>
        <w:rPr>
          <w:rFonts w:cs="Times New Roman"/>
        </w:rPr>
      </w:pPr>
      <w:r w:rsidRPr="00AA3E62">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A3E62" w:rsidRDefault="00C53E01" w:rsidP="00C53E01">
      <w:pPr>
        <w:tabs>
          <w:tab w:val="left" w:pos="1418"/>
          <w:tab w:val="right" w:pos="9072"/>
        </w:tabs>
        <w:spacing w:after="0"/>
        <w:ind w:left="851"/>
        <w:rPr>
          <w:rFonts w:cs="Times New Roman"/>
        </w:rPr>
      </w:pPr>
    </w:p>
    <w:p w:rsidR="00C53E01" w:rsidRPr="00AA3E62" w:rsidRDefault="00C53E0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Nyelvtani rendszerezés 2</w:t>
      </w:r>
    </w:p>
    <w:p w:rsidR="00C53E01" w:rsidRPr="00AA3E62" w:rsidRDefault="00C53E01" w:rsidP="00C53E01">
      <w:pPr>
        <w:spacing w:after="0"/>
        <w:ind w:left="851"/>
        <w:rPr>
          <w:rFonts w:cs="Times New Roman"/>
        </w:rPr>
      </w:pPr>
      <w:r w:rsidRPr="00AA3E62">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AA3E62" w:rsidRDefault="00C53E01" w:rsidP="00C53E01">
      <w:pPr>
        <w:tabs>
          <w:tab w:val="left" w:pos="1418"/>
          <w:tab w:val="right" w:pos="9072"/>
        </w:tabs>
        <w:spacing w:after="0"/>
        <w:ind w:left="851"/>
        <w:rPr>
          <w:rFonts w:cs="Times New Roman"/>
        </w:rPr>
      </w:pPr>
    </w:p>
    <w:p w:rsidR="00C53E01" w:rsidRPr="00AA3E62" w:rsidRDefault="00C53E0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Nyelvi készségfejlesztés</w:t>
      </w:r>
    </w:p>
    <w:p w:rsidR="00C53E01" w:rsidRPr="00AA3E62" w:rsidRDefault="00C53E01" w:rsidP="00C53E01">
      <w:pPr>
        <w:spacing w:after="0"/>
        <w:ind w:left="851"/>
        <w:rPr>
          <w:rFonts w:cs="Times New Roman"/>
        </w:rPr>
      </w:pPr>
      <w:r w:rsidRPr="00AA3E62">
        <w:rPr>
          <w:rFonts w:cs="Times New Roman"/>
        </w:rPr>
        <w:t>(Az induktív nyelvtanulási képesség és az idegen nyelvi asszociatív memória fejlesztése fonetikai készségfejlesztéssel kiegészítve)</w:t>
      </w:r>
    </w:p>
    <w:p w:rsidR="00C53E01" w:rsidRPr="00AA3E62" w:rsidRDefault="00C53E01" w:rsidP="00C53E01">
      <w:pPr>
        <w:spacing w:after="0"/>
        <w:ind w:left="851"/>
        <w:rPr>
          <w:rFonts w:cs="Times New Roman"/>
        </w:rPr>
      </w:pPr>
    </w:p>
    <w:p w:rsidR="00C53E01" w:rsidRPr="00AA3E62" w:rsidRDefault="007E419D" w:rsidP="00C53E01">
      <w:pPr>
        <w:spacing w:after="0"/>
        <w:ind w:left="851"/>
        <w:rPr>
          <w:rFonts w:cs="Times New Roman"/>
        </w:rPr>
      </w:pPr>
      <w:r>
        <w:rPr>
          <w:rFonts w:cs="Times New Roman"/>
        </w:rPr>
        <w:t>A 23</w:t>
      </w:r>
      <w:r w:rsidR="00C53E01" w:rsidRPr="00AA3E62">
        <w:rPr>
          <w:rFonts w:cs="Times New Roman"/>
        </w:rPr>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A3E62" w:rsidRDefault="00C53E01" w:rsidP="00C53E01">
      <w:pPr>
        <w:spacing w:after="0"/>
        <w:ind w:left="851"/>
        <w:rPr>
          <w:rFonts w:cs="Times New Roman"/>
        </w:rPr>
      </w:pPr>
      <w:r w:rsidRPr="00AA3E62">
        <w:rPr>
          <w:rFonts w:cs="Times New Roman"/>
        </w:rPr>
        <w:t>Az elsajátítandó témakörök:</w:t>
      </w:r>
    </w:p>
    <w:p w:rsidR="00C53E01" w:rsidRPr="00AA3E62" w:rsidRDefault="00C53E01" w:rsidP="00DB4F25">
      <w:pPr>
        <w:spacing w:after="0"/>
        <w:ind w:left="1134"/>
        <w:rPr>
          <w:rFonts w:cs="Times New Roman"/>
        </w:rPr>
      </w:pPr>
      <w:r w:rsidRPr="00AA3E62">
        <w:rPr>
          <w:rFonts w:cs="Times New Roman"/>
        </w:rPr>
        <w:t>-</w:t>
      </w:r>
      <w:r w:rsidRPr="00AA3E62">
        <w:rPr>
          <w:rFonts w:cs="Times New Roman"/>
        </w:rPr>
        <w:tab/>
        <w:t>személyes bemutatkozás</w:t>
      </w:r>
    </w:p>
    <w:p w:rsidR="00C53E01" w:rsidRPr="00AA3E62" w:rsidRDefault="00C53E01" w:rsidP="00DB4F25">
      <w:pPr>
        <w:spacing w:after="0"/>
        <w:ind w:left="1134"/>
        <w:rPr>
          <w:rFonts w:cs="Times New Roman"/>
        </w:rPr>
      </w:pPr>
      <w:r w:rsidRPr="00AA3E62">
        <w:rPr>
          <w:rFonts w:cs="Times New Roman"/>
        </w:rPr>
        <w:t>-</w:t>
      </w:r>
      <w:r w:rsidRPr="00AA3E62">
        <w:rPr>
          <w:rFonts w:cs="Times New Roman"/>
        </w:rPr>
        <w:tab/>
        <w:t>a munka világa</w:t>
      </w:r>
    </w:p>
    <w:p w:rsidR="00C53E01" w:rsidRPr="00AA3E62" w:rsidRDefault="00C53E01" w:rsidP="00DB4F25">
      <w:pPr>
        <w:spacing w:after="0"/>
        <w:ind w:left="1134"/>
        <w:rPr>
          <w:rFonts w:cs="Times New Roman"/>
        </w:rPr>
      </w:pPr>
      <w:r w:rsidRPr="00AA3E62">
        <w:rPr>
          <w:rFonts w:cs="Times New Roman"/>
        </w:rPr>
        <w:t>-</w:t>
      </w:r>
      <w:r w:rsidRPr="00AA3E62">
        <w:rPr>
          <w:rFonts w:cs="Times New Roman"/>
        </w:rPr>
        <w:tab/>
        <w:t>napi tevékenységek, aktivitás</w:t>
      </w:r>
    </w:p>
    <w:p w:rsidR="00C53E01" w:rsidRPr="00AA3E62" w:rsidRDefault="00C53E01" w:rsidP="00DB4F25">
      <w:pPr>
        <w:spacing w:after="0"/>
        <w:ind w:left="1134"/>
        <w:rPr>
          <w:rFonts w:cs="Times New Roman"/>
        </w:rPr>
      </w:pPr>
      <w:r w:rsidRPr="00AA3E62">
        <w:rPr>
          <w:rFonts w:cs="Times New Roman"/>
        </w:rPr>
        <w:t>-</w:t>
      </w:r>
      <w:r w:rsidRPr="00AA3E62">
        <w:rPr>
          <w:rFonts w:cs="Times New Roman"/>
        </w:rPr>
        <w:tab/>
        <w:t>lakás, ház</w:t>
      </w:r>
    </w:p>
    <w:p w:rsidR="00C53E01" w:rsidRPr="00AA3E62" w:rsidRDefault="00C53E01" w:rsidP="00DB4F25">
      <w:pPr>
        <w:spacing w:after="0"/>
        <w:ind w:left="1134"/>
        <w:rPr>
          <w:rFonts w:cs="Times New Roman"/>
        </w:rPr>
      </w:pPr>
      <w:r w:rsidRPr="00AA3E62">
        <w:rPr>
          <w:rFonts w:cs="Times New Roman"/>
        </w:rPr>
        <w:t>-</w:t>
      </w:r>
      <w:r w:rsidRPr="00AA3E62">
        <w:rPr>
          <w:rFonts w:cs="Times New Roman"/>
        </w:rPr>
        <w:tab/>
        <w:t xml:space="preserve">utazás, </w:t>
      </w:r>
    </w:p>
    <w:p w:rsidR="00C53E01" w:rsidRPr="00AA3E62" w:rsidRDefault="00C53E01" w:rsidP="00DB4F25">
      <w:pPr>
        <w:spacing w:after="0"/>
        <w:ind w:left="1134"/>
        <w:rPr>
          <w:rFonts w:cs="Times New Roman"/>
        </w:rPr>
      </w:pPr>
      <w:r w:rsidRPr="00AA3E62">
        <w:rPr>
          <w:rFonts w:cs="Times New Roman"/>
        </w:rPr>
        <w:t>-</w:t>
      </w:r>
      <w:r w:rsidRPr="00AA3E62">
        <w:rPr>
          <w:rFonts w:cs="Times New Roman"/>
        </w:rPr>
        <w:tab/>
        <w:t xml:space="preserve">étkezés  </w:t>
      </w:r>
    </w:p>
    <w:p w:rsidR="00C53E01" w:rsidRPr="00AA3E62" w:rsidRDefault="00C53E01" w:rsidP="00C53E01">
      <w:pPr>
        <w:spacing w:after="0"/>
        <w:ind w:left="851"/>
        <w:rPr>
          <w:rFonts w:cs="Times New Roman"/>
        </w:rPr>
      </w:pPr>
      <w:r w:rsidRPr="00AA3E62">
        <w:rPr>
          <w:rFonts w:cs="Times New Roman"/>
        </w:rPr>
        <w:t>Ezen a témakörön keresztül valósul meg a fonetikai dekódolási képességfejlesztés is, amely során a célnyelv legfontosabb fonetikai szabályaival ismerkedik meg a nyelvtanuló.</w:t>
      </w:r>
    </w:p>
    <w:p w:rsidR="00C53E01" w:rsidRPr="00AA3E62" w:rsidRDefault="00C53E01" w:rsidP="00C53E01">
      <w:pPr>
        <w:tabs>
          <w:tab w:val="left" w:pos="1418"/>
          <w:tab w:val="right" w:pos="9072"/>
        </w:tabs>
        <w:spacing w:after="0"/>
        <w:ind w:left="851"/>
        <w:rPr>
          <w:rFonts w:cs="Times New Roman"/>
        </w:rPr>
      </w:pPr>
    </w:p>
    <w:p w:rsidR="00C53E01" w:rsidRPr="00AA3E62" w:rsidRDefault="00C53E0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Munkavállalói szókincs</w:t>
      </w:r>
    </w:p>
    <w:p w:rsidR="00C53E01" w:rsidRPr="00AA3E62" w:rsidRDefault="007E419D" w:rsidP="00C53E01">
      <w:pPr>
        <w:spacing w:after="0"/>
        <w:ind w:left="851"/>
        <w:rPr>
          <w:rFonts w:cs="Times New Roman"/>
        </w:rPr>
      </w:pPr>
      <w:r>
        <w:rPr>
          <w:rFonts w:cs="Times New Roman"/>
        </w:rPr>
        <w:t>A 23</w:t>
      </w:r>
      <w:r w:rsidR="00C53E01" w:rsidRPr="00AA3E62">
        <w:rPr>
          <w:rFonts w:cs="Times New Roman"/>
        </w:rPr>
        <w:t xml:space="preserve"> órás szakmai ny</w:t>
      </w:r>
      <w:r>
        <w:rPr>
          <w:rFonts w:cs="Times New Roman"/>
        </w:rPr>
        <w:t>elvi készségfejlesztés csak a 39</w:t>
      </w:r>
      <w:r w:rsidR="00C53E01" w:rsidRPr="00AA3E62">
        <w:rPr>
          <w:rFonts w:cs="Times New Roman"/>
        </w:rPr>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A3E62" w:rsidRDefault="00C53E01" w:rsidP="00C53E01">
      <w:pPr>
        <w:tabs>
          <w:tab w:val="left" w:pos="1418"/>
          <w:tab w:val="right" w:pos="9072"/>
        </w:tabs>
        <w:spacing w:after="0"/>
        <w:ind w:left="851"/>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A képzés javasolt helyszíne (ajánlás)</w:t>
      </w:r>
    </w:p>
    <w:p w:rsidR="00C53E01" w:rsidRPr="00AA3E62" w:rsidRDefault="00C53E01" w:rsidP="00C53E01">
      <w:pPr>
        <w:spacing w:after="0"/>
        <w:ind w:left="426"/>
        <w:rPr>
          <w:rFonts w:cs="Times New Roman"/>
        </w:rPr>
      </w:pPr>
      <w:r w:rsidRPr="00AA3E62">
        <w:rPr>
          <w:rFonts w:cs="Times New Roman"/>
        </w:rPr>
        <w:t>Az órák kb. 50%-a egyszerű tanteremben történjen, egy másik fele pedig számítógépes tanterem, hiszen az oktatás egy jelentős részben digitális tananyag által támogatott formában zajlik.</w:t>
      </w:r>
    </w:p>
    <w:p w:rsidR="00C53E01" w:rsidRPr="00AA3E62" w:rsidRDefault="00C53E01" w:rsidP="00C53E01">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A tantárgy értékelésének módja</w:t>
      </w:r>
    </w:p>
    <w:p w:rsidR="00C53E01" w:rsidRPr="00AA3E62" w:rsidRDefault="00C53E01" w:rsidP="00C53E01">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C53E01" w:rsidRPr="00AA3E62" w:rsidRDefault="00C53E01" w:rsidP="00C53E01">
      <w:pPr>
        <w:spacing w:after="0"/>
        <w:rPr>
          <w:rFonts w:cs="Times New Roman"/>
        </w:rPr>
      </w:pPr>
    </w:p>
    <w:p w:rsidR="00C53E01" w:rsidRPr="00AA3E62" w:rsidRDefault="00C53E01" w:rsidP="00C53E01">
      <w:pPr>
        <w:spacing w:after="200" w:line="276" w:lineRule="auto"/>
        <w:jc w:val="left"/>
        <w:rPr>
          <w:rFonts w:cs="Times New Roman"/>
        </w:rPr>
      </w:pPr>
      <w:r w:rsidRPr="00AA3E62">
        <w:rPr>
          <w:rFonts w:cs="Times New Roman"/>
        </w:rPr>
        <w:br w:type="page"/>
      </w:r>
    </w:p>
    <w:p w:rsidR="00C53E01" w:rsidRPr="00AA3E62" w:rsidRDefault="00C53E01" w:rsidP="00C53E01">
      <w:pPr>
        <w:rPr>
          <w:rFonts w:cs="Times New Roman"/>
        </w:rPr>
      </w:pPr>
    </w:p>
    <w:p w:rsidR="00C53E01" w:rsidRPr="00AA3E62" w:rsidRDefault="00C53E01" w:rsidP="00C53E01">
      <w:pPr>
        <w:spacing w:before="2880"/>
        <w:jc w:val="center"/>
        <w:rPr>
          <w:rFonts w:cs="Times New Roman"/>
          <w:b/>
          <w:sz w:val="36"/>
        </w:rPr>
      </w:pPr>
      <w:r w:rsidRPr="00AA3E62">
        <w:rPr>
          <w:rFonts w:cs="Times New Roman"/>
          <w:b/>
          <w:sz w:val="36"/>
        </w:rPr>
        <w:t>A</w:t>
      </w:r>
    </w:p>
    <w:p w:rsidR="00C53E01" w:rsidRPr="00AA3E62" w:rsidRDefault="00957717" w:rsidP="00C53E01">
      <w:pPr>
        <w:spacing w:after="480"/>
        <w:jc w:val="center"/>
        <w:rPr>
          <w:rFonts w:cs="Times New Roman"/>
          <w:b/>
          <w:sz w:val="36"/>
        </w:rPr>
      </w:pPr>
      <w:r w:rsidRPr="00AA3E62">
        <w:rPr>
          <w:rFonts w:cs="Times New Roman"/>
          <w:b/>
          <w:sz w:val="36"/>
        </w:rPr>
        <w:t>10416-12</w:t>
      </w:r>
      <w:r w:rsidR="00C53E01" w:rsidRPr="00AA3E62">
        <w:rPr>
          <w:rFonts w:cs="Times New Roman"/>
          <w:b/>
          <w:sz w:val="36"/>
        </w:rPr>
        <w:t xml:space="preserve"> azonosító számú</w:t>
      </w:r>
    </w:p>
    <w:p w:rsidR="00C53E01" w:rsidRPr="00AA3E62" w:rsidRDefault="00957717" w:rsidP="00C53E01">
      <w:pPr>
        <w:jc w:val="center"/>
        <w:rPr>
          <w:rFonts w:cs="Times New Roman"/>
          <w:b/>
          <w:sz w:val="36"/>
        </w:rPr>
      </w:pPr>
      <w:r w:rsidRPr="00AA3E62">
        <w:rPr>
          <w:rFonts w:cs="Times New Roman"/>
          <w:b/>
          <w:sz w:val="36"/>
        </w:rPr>
        <w:t>Közlekedéstechnikai alapok</w:t>
      </w:r>
    </w:p>
    <w:p w:rsidR="00C53E01" w:rsidRPr="00AA3E62" w:rsidRDefault="00C53E01" w:rsidP="00C53E01">
      <w:pPr>
        <w:jc w:val="center"/>
        <w:rPr>
          <w:rFonts w:cs="Times New Roman"/>
          <w:b/>
          <w:sz w:val="36"/>
        </w:rPr>
      </w:pPr>
      <w:r w:rsidRPr="00AA3E62">
        <w:rPr>
          <w:rFonts w:cs="Times New Roman"/>
          <w:b/>
          <w:sz w:val="36"/>
        </w:rPr>
        <w:t>megnevezésű</w:t>
      </w:r>
    </w:p>
    <w:p w:rsidR="00C53E01" w:rsidRPr="00AA3E62" w:rsidRDefault="00C53E01" w:rsidP="00C53E01">
      <w:pPr>
        <w:spacing w:before="480" w:after="480"/>
        <w:jc w:val="center"/>
        <w:rPr>
          <w:rFonts w:cs="Times New Roman"/>
          <w:b/>
          <w:sz w:val="36"/>
        </w:rPr>
      </w:pPr>
      <w:r w:rsidRPr="00AA3E62">
        <w:rPr>
          <w:rFonts w:cs="Times New Roman"/>
          <w:b/>
          <w:sz w:val="36"/>
        </w:rPr>
        <w:t>szakmai követelménymodul</w:t>
      </w:r>
    </w:p>
    <w:p w:rsidR="00C53E01" w:rsidRPr="00AA3E62" w:rsidRDefault="00C53E01" w:rsidP="00C53E01">
      <w:pPr>
        <w:jc w:val="center"/>
        <w:rPr>
          <w:rFonts w:cs="Times New Roman"/>
          <w:b/>
          <w:sz w:val="36"/>
        </w:rPr>
      </w:pPr>
      <w:r w:rsidRPr="00AA3E62">
        <w:rPr>
          <w:rFonts w:cs="Times New Roman"/>
          <w:b/>
          <w:sz w:val="36"/>
        </w:rPr>
        <w:t>tantárgyai, témakörei</w:t>
      </w:r>
    </w:p>
    <w:p w:rsidR="00C53E01" w:rsidRPr="00AA3E62" w:rsidRDefault="00C53E01" w:rsidP="00C53E01">
      <w:pPr>
        <w:spacing w:after="200" w:line="276" w:lineRule="auto"/>
        <w:jc w:val="left"/>
        <w:rPr>
          <w:rFonts w:cs="Times New Roman"/>
        </w:rPr>
      </w:pPr>
      <w:r w:rsidRPr="00AA3E62">
        <w:rPr>
          <w:rFonts w:cs="Times New Roman"/>
        </w:rPr>
        <w:br w:type="page"/>
      </w:r>
    </w:p>
    <w:p w:rsidR="00C53E01" w:rsidRPr="00AA3E62" w:rsidRDefault="00C53E01" w:rsidP="00C53E01">
      <w:pPr>
        <w:rPr>
          <w:rFonts w:cs="Times New Roman"/>
        </w:rPr>
      </w:pPr>
      <w:r w:rsidRPr="00AA3E62">
        <w:rPr>
          <w:rFonts w:cs="Times New Roman"/>
        </w:rPr>
        <w:t xml:space="preserve">A </w:t>
      </w:r>
      <w:r w:rsidR="00957717" w:rsidRPr="00AA3E62">
        <w:rPr>
          <w:rFonts w:cs="Times New Roman"/>
        </w:rPr>
        <w:t>10416-12</w:t>
      </w:r>
      <w:r w:rsidRPr="00AA3E62">
        <w:rPr>
          <w:rFonts w:cs="Times New Roman"/>
        </w:rPr>
        <w:t xml:space="preserve"> azonosító számú </w:t>
      </w:r>
      <w:r w:rsidR="00957717" w:rsidRPr="00AA3E62">
        <w:rPr>
          <w:rFonts w:cs="Times New Roman"/>
        </w:rPr>
        <w:t>Közlekedéstechnikai alapok</w:t>
      </w:r>
      <w:r w:rsidRPr="00AA3E62">
        <w:rPr>
          <w:rFonts w:cs="Times New Roman"/>
        </w:rPr>
        <w:t xml:space="preserve">megnevezésű szakmai követelménymodulhoz tartozó tantárgyak és témakörök oktatása során </w:t>
      </w:r>
      <w:r w:rsidR="00E456A0">
        <w:rPr>
          <w:rFonts w:cs="Times New Roman"/>
        </w:rPr>
        <w:t>fejlesztendő kompetenciák:</w:t>
      </w:r>
    </w:p>
    <w:tbl>
      <w:tblPr>
        <w:tblW w:w="0" w:type="auto"/>
        <w:jc w:val="center"/>
        <w:tblInd w:w="-600" w:type="dxa"/>
        <w:tblLayout w:type="fixed"/>
        <w:tblCellMar>
          <w:left w:w="30" w:type="dxa"/>
          <w:right w:w="30" w:type="dxa"/>
        </w:tblCellMar>
        <w:tblLook w:val="0000" w:firstRow="0" w:lastRow="0" w:firstColumn="0" w:lastColumn="0" w:noHBand="0" w:noVBand="0"/>
      </w:tblPr>
      <w:tblGrid>
        <w:gridCol w:w="4870"/>
        <w:gridCol w:w="758"/>
        <w:gridCol w:w="758"/>
        <w:gridCol w:w="759"/>
        <w:gridCol w:w="758"/>
      </w:tblGrid>
      <w:tr w:rsidR="00816FA9" w:rsidRPr="007E419D" w:rsidTr="007E419D">
        <w:trPr>
          <w:cantSplit/>
          <w:trHeight w:val="1697"/>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cs="Times New Roman"/>
                <w:color w:val="000000"/>
                <w:szCs w:val="24"/>
              </w:rPr>
              <w:t>Közlekedési ismeretek</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Műszaki rajz</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Mechanika</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Gépelemek-géptan</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pPr>
              <w:autoSpaceDE w:val="0"/>
              <w:autoSpaceDN w:val="0"/>
              <w:adjustRightInd w:val="0"/>
              <w:spacing w:after="0"/>
              <w:jc w:val="center"/>
              <w:rPr>
                <w:rFonts w:cs="Times New Roman"/>
                <w:color w:val="000000"/>
                <w:szCs w:val="24"/>
              </w:rPr>
            </w:pPr>
            <w:r w:rsidRPr="007E419D">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 xml:space="preserve">Műszaki rajzokat, kapcsolási vázlatokat készít, használ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Szabadkézi rajzot, vázlatot készít alkatrészekről, villamos berendezésekről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Műszaki dokumentációt értelmez és használ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Elvi működési rajzok alapján vázlatrajzokat készít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Összegyűjti a szakmai háttér információkat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Összetett műszaki terveket értelmez és használ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Közlekedésgépészeti berendezések műszaki jellemzőit számítással ellenőrzi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Közlekedéselektronikai áramkörök jellemző adatait meghatározza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Dokumentálja a számításokat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pPr>
              <w:autoSpaceDE w:val="0"/>
              <w:autoSpaceDN w:val="0"/>
              <w:adjustRightInd w:val="0"/>
              <w:spacing w:after="0"/>
              <w:jc w:val="center"/>
              <w:rPr>
                <w:rFonts w:cs="Times New Roman"/>
                <w:color w:val="000000"/>
                <w:szCs w:val="24"/>
              </w:rPr>
            </w:pPr>
            <w:r w:rsidRPr="007E419D">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Géprajzi alapfogalmak, szerkesztések, ábrázolási módok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bottom"/>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Mértékegységek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Ipari anyagok és tulajdonságai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Anyagvizsgálati eljárások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Képlékenyalakítási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Forgácsolási alapfogalmak, műveletek, technológiák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Kézi és gépi forgácsolási technológiák, eszközök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Gépi forgácsoló eljárások gépeinek, szerszámainak ismerete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Hegesztési, forrasztási alapismeretek, alkalmazott berendezések és eszközök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Korrózióvédelemi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Gyártási utasítások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Műszaki fizika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Közlekedésben alkalmazott gépelemek, gépek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Elektrotechnikai, elektronikai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Műszaki mérés eszközei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Digitális technikák és elektronikus műszerek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Mérési utasítások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Érintésvédelmi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Szerszámok, kézi kisgépek biztonsági előírásai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Gépüzemeltetés, anyagmozgatás, emelőgépek munkabiztonsági szabályai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Környezetvédelmi, tűzvédelmi 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957717">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Munkahelyi veszélyek, emberi tényezők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957717">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pPr>
              <w:autoSpaceDE w:val="0"/>
              <w:autoSpaceDN w:val="0"/>
              <w:adjustRightInd w:val="0"/>
              <w:spacing w:after="0"/>
              <w:jc w:val="center"/>
              <w:rPr>
                <w:rFonts w:cs="Times New Roman"/>
                <w:color w:val="000000"/>
                <w:szCs w:val="24"/>
              </w:rPr>
            </w:pPr>
            <w:r w:rsidRPr="007E419D">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Gépészeti dokumentációk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Műszaki fizika alapösszefüggéseinek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Elektromos dokumentációk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Elektrotechnika, elektronika, digitális technika alapösszefüggéseinek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Mérési jegyzőkönyvek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pPr>
              <w:autoSpaceDE w:val="0"/>
              <w:autoSpaceDN w:val="0"/>
              <w:adjustRightInd w:val="0"/>
              <w:spacing w:after="0"/>
              <w:jc w:val="center"/>
              <w:rPr>
                <w:rFonts w:cs="Times New Roman"/>
                <w:color w:val="000000"/>
                <w:szCs w:val="24"/>
              </w:rPr>
            </w:pPr>
            <w:r w:rsidRPr="007E419D">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Motiválhatóság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Tervezés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A08F1">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Figyelem 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A08F1">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bl>
    <w:p w:rsidR="00AD55B2" w:rsidRDefault="00AD55B2" w:rsidP="00C53E01">
      <w:pPr>
        <w:rPr>
          <w:rFonts w:cs="Times New Roman"/>
        </w:rPr>
      </w:pPr>
    </w:p>
    <w:p w:rsidR="007E419D" w:rsidRPr="00AA3E62" w:rsidRDefault="007E419D" w:rsidP="00C53E01">
      <w:pPr>
        <w:rPr>
          <w:rFonts w:cs="Times New Roman"/>
        </w:rPr>
      </w:pPr>
    </w:p>
    <w:p w:rsidR="00C53E01" w:rsidRPr="00AA3E62" w:rsidRDefault="007A08F1" w:rsidP="00C53E01">
      <w:pPr>
        <w:pStyle w:val="Listaszerbekezds"/>
        <w:numPr>
          <w:ilvl w:val="0"/>
          <w:numId w:val="8"/>
        </w:numPr>
        <w:tabs>
          <w:tab w:val="right" w:pos="9072"/>
        </w:tabs>
        <w:spacing w:after="0"/>
        <w:rPr>
          <w:rFonts w:cs="Times New Roman"/>
          <w:b/>
        </w:rPr>
      </w:pPr>
      <w:r w:rsidRPr="00AA3E62">
        <w:rPr>
          <w:rFonts w:cs="Times New Roman"/>
          <w:b/>
          <w:bCs/>
        </w:rPr>
        <w:t>Közlekedési ismeretek</w:t>
      </w:r>
      <w:r w:rsidR="00C53E01" w:rsidRPr="00AA3E62">
        <w:rPr>
          <w:rFonts w:cs="Times New Roman"/>
          <w:b/>
        </w:rPr>
        <w:t xml:space="preserve"> tantárgy</w:t>
      </w:r>
      <w:r w:rsidR="00C53E01" w:rsidRPr="00AA3E62">
        <w:rPr>
          <w:rFonts w:cs="Times New Roman"/>
          <w:b/>
        </w:rPr>
        <w:tab/>
      </w:r>
      <w:r w:rsidRPr="00AA3E62">
        <w:rPr>
          <w:rFonts w:cs="Times New Roman"/>
          <w:b/>
        </w:rPr>
        <w:t>36</w:t>
      </w:r>
      <w:r w:rsidR="00C53E01" w:rsidRPr="00AA3E62">
        <w:rPr>
          <w:rFonts w:cs="Times New Roman"/>
          <w:b/>
        </w:rPr>
        <w:t xml:space="preserve"> óra/</w:t>
      </w:r>
      <w:r w:rsidRPr="00AA3E62">
        <w:rPr>
          <w:rFonts w:cs="Times New Roman"/>
          <w:b/>
        </w:rPr>
        <w:t>36</w:t>
      </w:r>
      <w:r w:rsidR="00C53E01" w:rsidRPr="00AA3E62">
        <w:rPr>
          <w:rFonts w:cs="Times New Roman"/>
          <w:b/>
        </w:rPr>
        <w:t xml:space="preserve"> óra*</w:t>
      </w:r>
    </w:p>
    <w:p w:rsidR="00C53E01" w:rsidRPr="00AA3E62" w:rsidRDefault="00C53E01" w:rsidP="00C53E01">
      <w:pPr>
        <w:spacing w:after="0"/>
        <w:jc w:val="right"/>
        <w:rPr>
          <w:rFonts w:cs="Times New Roman"/>
          <w:sz w:val="20"/>
        </w:rPr>
      </w:pPr>
      <w:r w:rsidRPr="00AA3E62">
        <w:rPr>
          <w:rFonts w:cs="Times New Roman"/>
          <w:sz w:val="20"/>
        </w:rPr>
        <w:t>* 9-13. évfolyamon megszervezett képzés/13. és 14. évfolyamon megszervezett képzés</w:t>
      </w:r>
    </w:p>
    <w:p w:rsidR="004239CF" w:rsidRPr="00AA3E62" w:rsidRDefault="004239CF" w:rsidP="004239CF">
      <w:pPr>
        <w:spacing w:after="0"/>
        <w:ind w:left="426"/>
        <w:rPr>
          <w:rFonts w:cs="Times New Roman"/>
        </w:rPr>
      </w:pPr>
    </w:p>
    <w:p w:rsidR="004239CF" w:rsidRPr="00AA3E62" w:rsidRDefault="004239CF" w:rsidP="004239CF">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4239CF" w:rsidRPr="00AA3E62" w:rsidRDefault="004239CF" w:rsidP="004239CF">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A tantárgy tanításának célja</w:t>
      </w:r>
    </w:p>
    <w:p w:rsidR="007A08F1" w:rsidRPr="00AA3E62" w:rsidRDefault="007A08F1" w:rsidP="00EE6515">
      <w:pPr>
        <w:spacing w:after="0"/>
        <w:ind w:left="426"/>
        <w:rPr>
          <w:rFonts w:cs="Times New Roman"/>
        </w:rPr>
      </w:pPr>
      <w:r w:rsidRPr="00AA3E62">
        <w:rPr>
          <w:rFonts w:cs="Times New Roman"/>
        </w:rPr>
        <w:t>A közlekedési alapismeretek tantárgy tanításának célja, hogy a tanulók ismerjék meg a legfontosabb közlekedési alágazatok, nevezetesen a közúti, a vasúti, a vízi és a légi közlekedés legfontosabb technikai jellemzőit.</w:t>
      </w:r>
    </w:p>
    <w:p w:rsidR="007A08F1" w:rsidRPr="00AA3E62" w:rsidRDefault="007A08F1" w:rsidP="00EE6515">
      <w:pPr>
        <w:spacing w:after="0"/>
        <w:ind w:left="426"/>
        <w:rPr>
          <w:rFonts w:cs="Times New Roman"/>
        </w:rPr>
      </w:pPr>
      <w:r w:rsidRPr="00AA3E62">
        <w:rPr>
          <w:rFonts w:cs="Times New Roman"/>
        </w:rPr>
        <w:t>A tanulók a tanulási folyamat során sajátítják el az egyes közlekedési alágazatoknál alkalmazott technikai megoldásokat, azok történeti fejlődését azok jelenségeit és folyamatait.</w:t>
      </w:r>
    </w:p>
    <w:p w:rsidR="007A08F1" w:rsidRPr="00AA3E62" w:rsidRDefault="007A08F1" w:rsidP="00EE6515">
      <w:pPr>
        <w:spacing w:after="0"/>
        <w:ind w:left="426"/>
        <w:rPr>
          <w:rFonts w:cs="Times New Roman"/>
        </w:rPr>
      </w:pPr>
      <w:r w:rsidRPr="00AA3E62">
        <w:rPr>
          <w:rFonts w:cs="Times New Roman"/>
        </w:rPr>
        <w:t>Továbbá ráirányítani a tanulók figyelmét az egyes közlekedési alágazatok közötti kapcsolatrendszerre.</w:t>
      </w:r>
    </w:p>
    <w:p w:rsidR="007A08F1" w:rsidRPr="00AA3E62" w:rsidRDefault="007A08F1" w:rsidP="00EE6515">
      <w:pPr>
        <w:spacing w:after="0"/>
        <w:ind w:left="426"/>
        <w:rPr>
          <w:rFonts w:cs="Times New Roman"/>
        </w:rPr>
      </w:pPr>
      <w:r w:rsidRPr="00AA3E62">
        <w:rPr>
          <w:rFonts w:cs="Times New Roman"/>
        </w:rPr>
        <w:t>Ismerjék meg a tanulók az egyes ágazatok előnyeit és hátrányait más ágazatokkal való összehasonlítás kapcsán, mind gazdaságossági, mind környezetvédelmi, valamint a szállítandó személyek illetve áruk mennyiségének figyelembevétele alapján.</w:t>
      </w:r>
    </w:p>
    <w:p w:rsidR="007A08F1" w:rsidRPr="00AA3E62" w:rsidRDefault="007A08F1" w:rsidP="00EE6515">
      <w:pPr>
        <w:spacing w:after="0"/>
        <w:ind w:left="426"/>
        <w:rPr>
          <w:rFonts w:cs="Times New Roman"/>
        </w:rPr>
      </w:pPr>
      <w:r w:rsidRPr="00AA3E62">
        <w:rPr>
          <w:rFonts w:cs="Times New Roman"/>
        </w:rPr>
        <w:t>Felhívni a tanulók figyelmét a biztonságos közlekedés megvalósításának feltételeire, valamint a közlekedésbiztonságot befolyásoló tényezőkre.</w:t>
      </w:r>
    </w:p>
    <w:p w:rsidR="00C53E01" w:rsidRPr="00AA3E62" w:rsidRDefault="007A08F1" w:rsidP="00C53E01">
      <w:pPr>
        <w:spacing w:after="0"/>
        <w:ind w:left="426"/>
        <w:rPr>
          <w:rFonts w:cs="Times New Roman"/>
        </w:rPr>
      </w:pPr>
      <w:r w:rsidRPr="00AA3E62">
        <w:rPr>
          <w:rFonts w:cs="Times New Roman"/>
        </w:rPr>
        <w:t>Lehetőséget biztosítani a tanulók számára, hogy az egyes közlekedési területek megismerése során el tudja dönteni, hogy tanulmányait mely szakirányban kívánja folytatni</w:t>
      </w:r>
    </w:p>
    <w:p w:rsidR="00816FA9" w:rsidRPr="00AA3E62" w:rsidRDefault="00816FA9" w:rsidP="00C53E01">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Kapcsolódó közismereti, szakmai tartalmak</w:t>
      </w:r>
    </w:p>
    <w:p w:rsidR="007A08F1" w:rsidRPr="00AA3E62" w:rsidRDefault="007A08F1" w:rsidP="00EE6515">
      <w:pPr>
        <w:spacing w:after="0"/>
        <w:ind w:left="426"/>
        <w:rPr>
          <w:rFonts w:cs="Times New Roman"/>
        </w:rPr>
      </w:pPr>
      <w:r w:rsidRPr="00AA3E62">
        <w:rPr>
          <w:rFonts w:cs="Times New Roman"/>
        </w:rPr>
        <w:t>Történelem (közlekedéstörténet, gazdaságtörténet, technikatörténet, tudománytörténet);</w:t>
      </w:r>
    </w:p>
    <w:p w:rsidR="00C53E01" w:rsidRPr="00AA3E62" w:rsidRDefault="007A08F1" w:rsidP="00C53E01">
      <w:pPr>
        <w:spacing w:after="0"/>
        <w:ind w:left="426"/>
        <w:rPr>
          <w:rFonts w:cs="Times New Roman"/>
        </w:rPr>
      </w:pPr>
      <w:r w:rsidRPr="00AA3E62">
        <w:rPr>
          <w:rFonts w:cs="Times New Roman"/>
        </w:rPr>
        <w:t>Fizika, kémia, biológia</w:t>
      </w:r>
    </w:p>
    <w:p w:rsidR="00816FA9" w:rsidRPr="00AA3E62" w:rsidRDefault="00816FA9" w:rsidP="00C53E01">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Témakörök</w:t>
      </w:r>
    </w:p>
    <w:p w:rsidR="00C53E01" w:rsidRPr="00AA3E62" w:rsidRDefault="007A08F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Közlekedéstörténet, közlekedési fogalmak</w:t>
      </w:r>
    </w:p>
    <w:p w:rsidR="007A08F1" w:rsidRPr="00AA3E62" w:rsidRDefault="007A08F1" w:rsidP="007A08F1">
      <w:pPr>
        <w:tabs>
          <w:tab w:val="left" w:pos="1418"/>
          <w:tab w:val="right" w:pos="9072"/>
        </w:tabs>
        <w:spacing w:after="0"/>
        <w:ind w:left="851"/>
        <w:rPr>
          <w:rFonts w:cs="Times New Roman"/>
        </w:rPr>
      </w:pPr>
      <w:r w:rsidRPr="00AA3E62">
        <w:rPr>
          <w:rFonts w:cs="Times New Roman"/>
        </w:rPr>
        <w:t>Közlekedéstörténet</w:t>
      </w:r>
    </w:p>
    <w:p w:rsidR="007A08F1" w:rsidRPr="00AA3E62" w:rsidRDefault="007A08F1" w:rsidP="007A08F1">
      <w:pPr>
        <w:tabs>
          <w:tab w:val="left" w:pos="1418"/>
          <w:tab w:val="right" w:pos="9072"/>
        </w:tabs>
        <w:spacing w:after="0"/>
        <w:ind w:left="851"/>
        <w:rPr>
          <w:rFonts w:cs="Times New Roman"/>
        </w:rPr>
      </w:pPr>
      <w:r w:rsidRPr="00AA3E62">
        <w:rPr>
          <w:rFonts w:cs="Times New Roman"/>
        </w:rPr>
        <w:t>A közúti közlekedés kialakulása és fejlődése</w:t>
      </w:r>
    </w:p>
    <w:p w:rsidR="007A08F1" w:rsidRPr="00AA3E62" w:rsidRDefault="007A08F1" w:rsidP="007A08F1">
      <w:pPr>
        <w:tabs>
          <w:tab w:val="left" w:pos="1418"/>
          <w:tab w:val="right" w:pos="9072"/>
        </w:tabs>
        <w:spacing w:after="0"/>
        <w:ind w:left="851"/>
        <w:rPr>
          <w:rFonts w:cs="Times New Roman"/>
        </w:rPr>
      </w:pPr>
      <w:r w:rsidRPr="00AA3E62">
        <w:rPr>
          <w:rFonts w:cs="Times New Roman"/>
        </w:rPr>
        <w:t>A vízi közlekedés kialakulása és fejlődése</w:t>
      </w:r>
    </w:p>
    <w:p w:rsidR="007A08F1" w:rsidRPr="00AA3E62" w:rsidRDefault="007A08F1" w:rsidP="007A08F1">
      <w:pPr>
        <w:tabs>
          <w:tab w:val="left" w:pos="1418"/>
          <w:tab w:val="right" w:pos="9072"/>
        </w:tabs>
        <w:spacing w:after="0"/>
        <w:ind w:left="851"/>
        <w:rPr>
          <w:rFonts w:cs="Times New Roman"/>
        </w:rPr>
      </w:pPr>
      <w:r w:rsidRPr="00AA3E62">
        <w:rPr>
          <w:rFonts w:cs="Times New Roman"/>
        </w:rPr>
        <w:t>A vasúti közlekedés kialakulása és fejlődése</w:t>
      </w:r>
    </w:p>
    <w:p w:rsidR="007A08F1" w:rsidRPr="00AA3E62" w:rsidRDefault="007A08F1" w:rsidP="007A08F1">
      <w:pPr>
        <w:tabs>
          <w:tab w:val="left" w:pos="1418"/>
          <w:tab w:val="right" w:pos="9072"/>
        </w:tabs>
        <w:spacing w:after="0"/>
        <w:ind w:left="851"/>
        <w:rPr>
          <w:rFonts w:cs="Times New Roman"/>
        </w:rPr>
      </w:pPr>
      <w:r w:rsidRPr="00AA3E62">
        <w:rPr>
          <w:rFonts w:cs="Times New Roman"/>
        </w:rPr>
        <w:t>A légi közlekedés története</w:t>
      </w:r>
    </w:p>
    <w:p w:rsidR="007A08F1" w:rsidRPr="00AA3E62" w:rsidRDefault="007A08F1" w:rsidP="007A08F1">
      <w:pPr>
        <w:tabs>
          <w:tab w:val="left" w:pos="1418"/>
          <w:tab w:val="right" w:pos="9072"/>
        </w:tabs>
        <w:spacing w:after="0"/>
        <w:ind w:left="851"/>
        <w:rPr>
          <w:rFonts w:cs="Times New Roman"/>
        </w:rPr>
      </w:pPr>
      <w:r w:rsidRPr="00AA3E62">
        <w:rPr>
          <w:rFonts w:cs="Times New Roman"/>
        </w:rPr>
        <w:t>A közlekedés fogalma, felosztása. Közlekedési alapfogalmak</w:t>
      </w:r>
    </w:p>
    <w:p w:rsidR="007A08F1" w:rsidRPr="00AA3E62" w:rsidRDefault="007A08F1" w:rsidP="007A08F1">
      <w:pPr>
        <w:tabs>
          <w:tab w:val="left" w:pos="1418"/>
          <w:tab w:val="right" w:pos="9072"/>
        </w:tabs>
        <w:spacing w:after="0"/>
        <w:ind w:left="851"/>
        <w:rPr>
          <w:rFonts w:cs="Times New Roman"/>
        </w:rPr>
      </w:pPr>
      <w:r w:rsidRPr="00AA3E62">
        <w:rPr>
          <w:rFonts w:cs="Times New Roman"/>
        </w:rPr>
        <w:t>A közlekedés fogalma, feladata, értelmezése</w:t>
      </w:r>
    </w:p>
    <w:p w:rsidR="007A08F1" w:rsidRPr="00AA3E62" w:rsidRDefault="007A08F1" w:rsidP="007A08F1">
      <w:pPr>
        <w:tabs>
          <w:tab w:val="left" w:pos="1418"/>
          <w:tab w:val="right" w:pos="9072"/>
        </w:tabs>
        <w:spacing w:after="0"/>
        <w:ind w:left="851"/>
        <w:rPr>
          <w:rFonts w:cs="Times New Roman"/>
        </w:rPr>
      </w:pPr>
      <w:r w:rsidRPr="00AA3E62">
        <w:rPr>
          <w:rFonts w:cs="Times New Roman"/>
        </w:rPr>
        <w:t>A közlekedés felosztása</w:t>
      </w:r>
    </w:p>
    <w:p w:rsidR="007A08F1" w:rsidRPr="00AA3E62" w:rsidRDefault="007A08F1" w:rsidP="007A08F1">
      <w:pPr>
        <w:tabs>
          <w:tab w:val="left" w:pos="1418"/>
          <w:tab w:val="right" w:pos="9072"/>
        </w:tabs>
        <w:spacing w:after="0"/>
        <w:ind w:left="851"/>
        <w:rPr>
          <w:rFonts w:cs="Times New Roman"/>
        </w:rPr>
      </w:pPr>
      <w:r w:rsidRPr="00AA3E62">
        <w:rPr>
          <w:rFonts w:cs="Times New Roman"/>
        </w:rPr>
        <w:t>Közlekedési alapfogalmak</w:t>
      </w:r>
    </w:p>
    <w:p w:rsidR="007A08F1" w:rsidRPr="00AA3E62" w:rsidRDefault="007A08F1" w:rsidP="007A08F1">
      <w:pPr>
        <w:tabs>
          <w:tab w:val="left" w:pos="1418"/>
          <w:tab w:val="right" w:pos="9072"/>
        </w:tabs>
        <w:spacing w:after="0"/>
        <w:ind w:left="851"/>
        <w:rPr>
          <w:rFonts w:cs="Times New Roman"/>
        </w:rPr>
      </w:pPr>
      <w:r w:rsidRPr="00AA3E62">
        <w:rPr>
          <w:rFonts w:cs="Times New Roman"/>
        </w:rPr>
        <w:t>A közlekedési alágazatok átfogó jellemzése</w:t>
      </w:r>
    </w:p>
    <w:p w:rsidR="007A08F1" w:rsidRPr="00AA3E62" w:rsidRDefault="007A08F1" w:rsidP="007A08F1">
      <w:pPr>
        <w:tabs>
          <w:tab w:val="left" w:pos="1418"/>
          <w:tab w:val="right" w:pos="9072"/>
        </w:tabs>
        <w:spacing w:after="0"/>
        <w:ind w:left="851"/>
        <w:rPr>
          <w:rFonts w:cs="Times New Roman"/>
        </w:rPr>
      </w:pPr>
      <w:r w:rsidRPr="00AA3E62">
        <w:rPr>
          <w:rFonts w:cs="Times New Roman"/>
        </w:rPr>
        <w:t>A közúti közlekedés</w:t>
      </w:r>
    </w:p>
    <w:p w:rsidR="007A08F1" w:rsidRPr="00AA3E62" w:rsidRDefault="007A08F1" w:rsidP="007A08F1">
      <w:pPr>
        <w:tabs>
          <w:tab w:val="left" w:pos="1418"/>
          <w:tab w:val="right" w:pos="9072"/>
        </w:tabs>
        <w:spacing w:after="0"/>
        <w:ind w:left="851"/>
        <w:rPr>
          <w:rFonts w:cs="Times New Roman"/>
        </w:rPr>
      </w:pPr>
      <w:r w:rsidRPr="00AA3E62">
        <w:rPr>
          <w:rFonts w:cs="Times New Roman"/>
        </w:rPr>
        <w:t>A vasúti közlekedés</w:t>
      </w:r>
    </w:p>
    <w:p w:rsidR="007A08F1" w:rsidRPr="00AA3E62" w:rsidRDefault="007A08F1" w:rsidP="007A08F1">
      <w:pPr>
        <w:tabs>
          <w:tab w:val="left" w:pos="1418"/>
          <w:tab w:val="right" w:pos="9072"/>
        </w:tabs>
        <w:spacing w:after="0"/>
        <w:ind w:left="851"/>
        <w:rPr>
          <w:rFonts w:cs="Times New Roman"/>
        </w:rPr>
      </w:pPr>
      <w:r w:rsidRPr="00AA3E62">
        <w:rPr>
          <w:rFonts w:cs="Times New Roman"/>
        </w:rPr>
        <w:t>A vízi közlekedés</w:t>
      </w:r>
    </w:p>
    <w:p w:rsidR="007A08F1" w:rsidRPr="00AA3E62" w:rsidRDefault="007A08F1" w:rsidP="007A08F1">
      <w:pPr>
        <w:tabs>
          <w:tab w:val="left" w:pos="1418"/>
          <w:tab w:val="right" w:pos="9072"/>
        </w:tabs>
        <w:spacing w:after="0"/>
        <w:ind w:left="851"/>
        <w:rPr>
          <w:rFonts w:cs="Times New Roman"/>
        </w:rPr>
      </w:pPr>
      <w:r w:rsidRPr="00AA3E62">
        <w:rPr>
          <w:rFonts w:cs="Times New Roman"/>
        </w:rPr>
        <w:t>Közlekedésbiztonság</w:t>
      </w:r>
    </w:p>
    <w:p w:rsidR="007A08F1" w:rsidRPr="00AA3E62" w:rsidRDefault="007A08F1" w:rsidP="007A08F1">
      <w:pPr>
        <w:tabs>
          <w:tab w:val="left" w:pos="1418"/>
          <w:tab w:val="right" w:pos="9072"/>
        </w:tabs>
        <w:spacing w:after="0"/>
        <w:ind w:left="851"/>
        <w:rPr>
          <w:rFonts w:cs="Times New Roman"/>
        </w:rPr>
      </w:pPr>
      <w:r w:rsidRPr="00AA3E62">
        <w:rPr>
          <w:rFonts w:cs="Times New Roman"/>
        </w:rPr>
        <w:t>A közlekedésbiztonságot befolyásoló tényezők</w:t>
      </w:r>
    </w:p>
    <w:p w:rsidR="007A08F1" w:rsidRPr="00AA3E62" w:rsidRDefault="007A08F1" w:rsidP="007A08F1">
      <w:pPr>
        <w:tabs>
          <w:tab w:val="left" w:pos="1418"/>
          <w:tab w:val="right" w:pos="9072"/>
        </w:tabs>
        <w:spacing w:after="0"/>
        <w:ind w:left="851"/>
        <w:rPr>
          <w:rFonts w:cs="Times New Roman"/>
        </w:rPr>
      </w:pPr>
      <w:r w:rsidRPr="00AA3E62">
        <w:rPr>
          <w:rFonts w:cs="Times New Roman"/>
        </w:rPr>
        <w:t>Az aktív biztonság</w:t>
      </w:r>
    </w:p>
    <w:p w:rsidR="00C53E01" w:rsidRPr="00AA3E62" w:rsidRDefault="007A08F1" w:rsidP="00C53E01">
      <w:pPr>
        <w:tabs>
          <w:tab w:val="left" w:pos="1418"/>
          <w:tab w:val="right" w:pos="9072"/>
        </w:tabs>
        <w:spacing w:after="0"/>
        <w:ind w:left="851"/>
        <w:rPr>
          <w:rFonts w:cs="Times New Roman"/>
        </w:rPr>
      </w:pPr>
      <w:r w:rsidRPr="00AA3E62">
        <w:rPr>
          <w:rFonts w:cs="Times New Roman"/>
        </w:rPr>
        <w:t>A passzív biztonság</w:t>
      </w:r>
    </w:p>
    <w:p w:rsidR="00816FA9" w:rsidRPr="00AA3E62" w:rsidRDefault="00816FA9" w:rsidP="00C53E01">
      <w:pPr>
        <w:tabs>
          <w:tab w:val="left" w:pos="1418"/>
          <w:tab w:val="right" w:pos="9072"/>
        </w:tabs>
        <w:spacing w:after="0"/>
        <w:ind w:left="851"/>
        <w:rPr>
          <w:rFonts w:cs="Times New Roman"/>
        </w:rPr>
      </w:pPr>
    </w:p>
    <w:p w:rsidR="00C53E01" w:rsidRPr="00AA3E62" w:rsidRDefault="007A08F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 közúti, a vasúti, a vízi és a légi közlekedés technikája</w:t>
      </w:r>
    </w:p>
    <w:p w:rsidR="007A08F1" w:rsidRPr="00AA3E62" w:rsidRDefault="007A08F1" w:rsidP="00EE6515">
      <w:pPr>
        <w:spacing w:after="0"/>
        <w:ind w:left="360"/>
        <w:rPr>
          <w:rFonts w:cs="Times New Roman"/>
          <w:szCs w:val="24"/>
        </w:rPr>
      </w:pPr>
      <w:r w:rsidRPr="00AA3E62">
        <w:rPr>
          <w:rFonts w:cs="Times New Roman"/>
          <w:szCs w:val="24"/>
        </w:rPr>
        <w:t>A közúti közlekedés technikája</w:t>
      </w:r>
    </w:p>
    <w:p w:rsidR="007A08F1" w:rsidRPr="00AA3E62" w:rsidRDefault="007A08F1" w:rsidP="00EE6515">
      <w:pPr>
        <w:spacing w:after="0"/>
        <w:ind w:left="1080"/>
        <w:rPr>
          <w:rFonts w:cs="Times New Roman"/>
          <w:szCs w:val="24"/>
        </w:rPr>
      </w:pPr>
      <w:r w:rsidRPr="00AA3E62">
        <w:rPr>
          <w:rFonts w:cs="Times New Roman"/>
          <w:szCs w:val="24"/>
        </w:rPr>
        <w:t>A közúti pálya</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közutak osztályozása</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közúti pályával kapcsolatos alapfogalmak</w:t>
      </w:r>
    </w:p>
    <w:p w:rsidR="007A08F1" w:rsidRPr="00AA3E62" w:rsidRDefault="007A08F1" w:rsidP="00EE6515">
      <w:pPr>
        <w:spacing w:after="0"/>
        <w:ind w:left="1080"/>
        <w:rPr>
          <w:rFonts w:cs="Times New Roman"/>
          <w:szCs w:val="24"/>
        </w:rPr>
      </w:pPr>
      <w:r w:rsidRPr="00AA3E62">
        <w:rPr>
          <w:rFonts w:cs="Times New Roman"/>
          <w:szCs w:val="24"/>
        </w:rPr>
        <w:t>A közúti járművek</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közúti járművek csoportosítása</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közúti járművek szerkezete és felépítése</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Otto- és dízelmotorok működése</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közúti közlekedés kiszolgáló létesítményei</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Tehergépjárművek</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közúti járművek fontosabb paraméterei</w:t>
      </w:r>
    </w:p>
    <w:p w:rsidR="007A08F1" w:rsidRPr="00AA3E62" w:rsidRDefault="007A08F1" w:rsidP="00EE6515">
      <w:pPr>
        <w:spacing w:after="0"/>
        <w:ind w:left="1080"/>
        <w:rPr>
          <w:rFonts w:cs="Times New Roman"/>
          <w:szCs w:val="24"/>
        </w:rPr>
      </w:pPr>
      <w:r w:rsidRPr="00AA3E62">
        <w:rPr>
          <w:rFonts w:cs="Times New Roman"/>
          <w:szCs w:val="24"/>
        </w:rPr>
        <w:t>A közúti közlekedés kiszolgáló létesítményei</w:t>
      </w:r>
    </w:p>
    <w:p w:rsidR="007A08F1" w:rsidRPr="00AA3E62" w:rsidRDefault="007A08F1" w:rsidP="00EE6515">
      <w:pPr>
        <w:spacing w:after="0"/>
        <w:ind w:left="360"/>
        <w:rPr>
          <w:rFonts w:cs="Times New Roman"/>
          <w:szCs w:val="24"/>
        </w:rPr>
      </w:pPr>
      <w:r w:rsidRPr="00AA3E62">
        <w:rPr>
          <w:rFonts w:cs="Times New Roman"/>
          <w:szCs w:val="24"/>
        </w:rPr>
        <w:t>A vasúti közlekedés technikája</w:t>
      </w:r>
      <w:r w:rsidRPr="00AA3E62">
        <w:rPr>
          <w:rFonts w:cs="Times New Roman"/>
          <w:szCs w:val="24"/>
        </w:rPr>
        <w:tab/>
      </w:r>
      <w:r w:rsidRPr="00AA3E62">
        <w:rPr>
          <w:rFonts w:cs="Times New Roman"/>
          <w:szCs w:val="24"/>
        </w:rPr>
        <w:tab/>
      </w:r>
    </w:p>
    <w:p w:rsidR="007A08F1" w:rsidRPr="00AA3E62" w:rsidRDefault="007A08F1" w:rsidP="00EE6515">
      <w:pPr>
        <w:spacing w:after="0"/>
        <w:ind w:left="1080"/>
        <w:rPr>
          <w:rFonts w:cs="Times New Roman"/>
          <w:szCs w:val="24"/>
        </w:rPr>
      </w:pPr>
      <w:r w:rsidRPr="00AA3E62">
        <w:rPr>
          <w:rFonts w:cs="Times New Roman"/>
          <w:szCs w:val="24"/>
        </w:rPr>
        <w:t>A vasúti közlekedés felosztása</w:t>
      </w:r>
    </w:p>
    <w:p w:rsidR="007A08F1" w:rsidRPr="00AA3E62" w:rsidRDefault="007A08F1" w:rsidP="00EE6515">
      <w:pPr>
        <w:spacing w:after="0"/>
        <w:ind w:left="1080"/>
        <w:rPr>
          <w:rFonts w:cs="Times New Roman"/>
          <w:szCs w:val="24"/>
        </w:rPr>
      </w:pPr>
      <w:r w:rsidRPr="00AA3E62">
        <w:rPr>
          <w:rFonts w:cs="Times New Roman"/>
          <w:szCs w:val="24"/>
        </w:rPr>
        <w:t>A vasúti pálya</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Az alépítmény</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felépítmény részei</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felépítmény alapfogalmai</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Vágánykapcsolások</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Különleges felépítmények</w:t>
      </w:r>
    </w:p>
    <w:p w:rsidR="007A08F1" w:rsidRPr="00AA3E62" w:rsidRDefault="007A08F1" w:rsidP="00EE6515">
      <w:pPr>
        <w:spacing w:after="0"/>
        <w:ind w:left="1080"/>
        <w:rPr>
          <w:rFonts w:cs="Times New Roman"/>
          <w:szCs w:val="24"/>
        </w:rPr>
      </w:pPr>
      <w:r w:rsidRPr="00AA3E62">
        <w:rPr>
          <w:rFonts w:cs="Times New Roman"/>
          <w:szCs w:val="24"/>
        </w:rPr>
        <w:t>A vasúti járművek</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Vasúti vontatójárművek</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vasúti vontatott járművek szerkezete</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vasúti vontatott járművek típusai</w:t>
      </w:r>
    </w:p>
    <w:p w:rsidR="007A08F1" w:rsidRPr="00AA3E62" w:rsidRDefault="007A08F1" w:rsidP="00EE6515">
      <w:pPr>
        <w:spacing w:after="0"/>
        <w:ind w:left="1080"/>
        <w:rPr>
          <w:rFonts w:cs="Times New Roman"/>
          <w:szCs w:val="24"/>
        </w:rPr>
      </w:pPr>
      <w:r w:rsidRPr="00AA3E62">
        <w:rPr>
          <w:rFonts w:cs="Times New Roman"/>
          <w:szCs w:val="24"/>
        </w:rPr>
        <w:t>A vasúti közlekedés kiszolgáló létesítményei</w:t>
      </w:r>
    </w:p>
    <w:p w:rsidR="007A08F1" w:rsidRPr="00AA3E62" w:rsidRDefault="007A08F1" w:rsidP="00EE6515">
      <w:pPr>
        <w:spacing w:after="0"/>
        <w:ind w:left="360"/>
        <w:rPr>
          <w:rFonts w:cs="Times New Roman"/>
          <w:szCs w:val="24"/>
        </w:rPr>
      </w:pPr>
      <w:r w:rsidRPr="00AA3E62">
        <w:rPr>
          <w:rFonts w:cs="Times New Roman"/>
          <w:szCs w:val="24"/>
        </w:rPr>
        <w:t>A vízi közlekedés technikája</w:t>
      </w:r>
    </w:p>
    <w:p w:rsidR="007A08F1" w:rsidRPr="00AA3E62" w:rsidRDefault="007A08F1" w:rsidP="00EE6515">
      <w:pPr>
        <w:spacing w:after="0"/>
        <w:ind w:left="1080"/>
        <w:rPr>
          <w:rFonts w:cs="Times New Roman"/>
          <w:szCs w:val="24"/>
        </w:rPr>
      </w:pPr>
      <w:r w:rsidRPr="00AA3E62">
        <w:rPr>
          <w:rFonts w:cs="Times New Roman"/>
          <w:szCs w:val="24"/>
        </w:rPr>
        <w:t>A vízi közlekedés csoportosítása</w:t>
      </w:r>
    </w:p>
    <w:p w:rsidR="007A08F1" w:rsidRPr="00AA3E62" w:rsidRDefault="007A08F1" w:rsidP="00EE6515">
      <w:pPr>
        <w:spacing w:after="0"/>
        <w:ind w:left="1080"/>
        <w:rPr>
          <w:rFonts w:cs="Times New Roman"/>
          <w:szCs w:val="24"/>
        </w:rPr>
      </w:pPr>
      <w:r w:rsidRPr="00AA3E62">
        <w:rPr>
          <w:rFonts w:cs="Times New Roman"/>
          <w:szCs w:val="24"/>
        </w:rPr>
        <w:t>A vízi közlekedés pályája, vízi utak</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Belvízi hajóutak</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Tengeri hajóutak</w:t>
      </w:r>
    </w:p>
    <w:p w:rsidR="007A08F1" w:rsidRPr="00AA3E62" w:rsidRDefault="007A08F1" w:rsidP="00EE6515">
      <w:pPr>
        <w:spacing w:after="0"/>
        <w:ind w:left="1080"/>
        <w:rPr>
          <w:rFonts w:cs="Times New Roman"/>
          <w:szCs w:val="24"/>
        </w:rPr>
      </w:pPr>
      <w:r w:rsidRPr="00AA3E62">
        <w:rPr>
          <w:rFonts w:cs="Times New Roman"/>
          <w:szCs w:val="24"/>
        </w:rPr>
        <w:t>A vízi közlekedés járművei</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hajók felépítése</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hajók fő méretei</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hajók haladása, irányítása és egyéb berendezései</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mai hajók csoportosítása</w:t>
      </w:r>
    </w:p>
    <w:p w:rsidR="007A08F1" w:rsidRPr="00AA3E62" w:rsidRDefault="007A08F1" w:rsidP="00EE6515">
      <w:pPr>
        <w:spacing w:after="0"/>
        <w:ind w:left="1080"/>
        <w:rPr>
          <w:rFonts w:cs="Times New Roman"/>
          <w:szCs w:val="24"/>
        </w:rPr>
      </w:pPr>
      <w:r w:rsidRPr="00AA3E62">
        <w:rPr>
          <w:rFonts w:cs="Times New Roman"/>
          <w:szCs w:val="24"/>
        </w:rPr>
        <w:t>A vízi közlekedés kiszolgáló létesítményei</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Kikötő, dokkok</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Hajógyárak</w:t>
      </w:r>
    </w:p>
    <w:p w:rsidR="007A08F1" w:rsidRPr="00AA3E62" w:rsidRDefault="007A08F1" w:rsidP="00EE6515">
      <w:pPr>
        <w:spacing w:after="0"/>
        <w:ind w:left="360"/>
        <w:rPr>
          <w:rFonts w:cs="Times New Roman"/>
          <w:szCs w:val="24"/>
        </w:rPr>
      </w:pPr>
      <w:r w:rsidRPr="00AA3E62">
        <w:rPr>
          <w:rFonts w:cs="Times New Roman"/>
          <w:szCs w:val="24"/>
        </w:rPr>
        <w:t>A légi közlekedés technikája</w:t>
      </w:r>
    </w:p>
    <w:p w:rsidR="007A08F1" w:rsidRPr="00AA3E62" w:rsidRDefault="007A08F1" w:rsidP="00EE6515">
      <w:pPr>
        <w:spacing w:after="0"/>
        <w:ind w:left="1080"/>
        <w:rPr>
          <w:rFonts w:cs="Times New Roman"/>
          <w:szCs w:val="24"/>
        </w:rPr>
      </w:pPr>
      <w:r w:rsidRPr="00AA3E62">
        <w:rPr>
          <w:rFonts w:cs="Times New Roman"/>
          <w:szCs w:val="24"/>
        </w:rPr>
        <w:t>A légi közlekedés felosztása</w:t>
      </w:r>
    </w:p>
    <w:p w:rsidR="007A08F1" w:rsidRPr="00AA3E62" w:rsidRDefault="007A08F1" w:rsidP="00EE6515">
      <w:pPr>
        <w:spacing w:after="0"/>
        <w:ind w:left="1080"/>
        <w:rPr>
          <w:rFonts w:cs="Times New Roman"/>
          <w:szCs w:val="24"/>
        </w:rPr>
      </w:pPr>
      <w:r w:rsidRPr="00AA3E62">
        <w:rPr>
          <w:rFonts w:cs="Times New Roman"/>
          <w:szCs w:val="24"/>
        </w:rPr>
        <w:t>A légi közlekedés pályája</w:t>
      </w:r>
    </w:p>
    <w:p w:rsidR="007A08F1" w:rsidRPr="00AA3E62" w:rsidRDefault="007A08F1" w:rsidP="00EE6515">
      <w:pPr>
        <w:spacing w:after="0"/>
        <w:ind w:left="1080"/>
        <w:rPr>
          <w:rFonts w:cs="Times New Roman"/>
          <w:szCs w:val="24"/>
        </w:rPr>
      </w:pPr>
      <w:r w:rsidRPr="00AA3E62">
        <w:rPr>
          <w:rFonts w:cs="Times New Roman"/>
          <w:szCs w:val="24"/>
        </w:rPr>
        <w:t>A légi közlekedés járművei</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légi járművek csoportosítása</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repülőgépek osztályozása</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repülőgépek szerkezete</w:t>
      </w:r>
    </w:p>
    <w:p w:rsidR="007A08F1" w:rsidRPr="00AA3E62" w:rsidRDefault="007A08F1" w:rsidP="00EE6515">
      <w:pPr>
        <w:spacing w:after="0"/>
        <w:ind w:left="1080"/>
        <w:rPr>
          <w:rFonts w:cs="Times New Roman"/>
          <w:szCs w:val="24"/>
        </w:rPr>
      </w:pPr>
      <w:r w:rsidRPr="00AA3E62">
        <w:rPr>
          <w:rFonts w:cs="Times New Roman"/>
          <w:szCs w:val="24"/>
        </w:rPr>
        <w:t>A légi közlekedés kiszolgáló létesítményei</w:t>
      </w:r>
    </w:p>
    <w:p w:rsidR="007A08F1" w:rsidRPr="00AA3E62" w:rsidRDefault="007A08F1" w:rsidP="00EE6515">
      <w:pPr>
        <w:widowControl w:val="0"/>
        <w:suppressAutoHyphens/>
        <w:spacing w:after="0"/>
        <w:ind w:left="120" w:firstLine="2007"/>
        <w:rPr>
          <w:rFonts w:cs="Times New Roman"/>
          <w:szCs w:val="24"/>
        </w:rPr>
      </w:pPr>
      <w:r w:rsidRPr="00AA3E62">
        <w:rPr>
          <w:rFonts w:cs="Times New Roman"/>
          <w:szCs w:val="24"/>
        </w:rPr>
        <w:t>A repülőgépek osztályozása</w:t>
      </w:r>
    </w:p>
    <w:p w:rsidR="00C53E01" w:rsidRPr="00AA3E62" w:rsidRDefault="007A08F1" w:rsidP="00C53E01">
      <w:pPr>
        <w:tabs>
          <w:tab w:val="left" w:pos="1418"/>
          <w:tab w:val="right" w:pos="9072"/>
        </w:tabs>
        <w:spacing w:after="0"/>
        <w:ind w:left="851"/>
        <w:rPr>
          <w:rFonts w:cs="Times New Roman"/>
          <w:szCs w:val="24"/>
        </w:rPr>
      </w:pPr>
      <w:r w:rsidRPr="00AA3E62">
        <w:rPr>
          <w:rFonts w:cs="Times New Roman"/>
          <w:szCs w:val="24"/>
        </w:rPr>
        <w:t>A repülőgépek szerkezete</w:t>
      </w:r>
    </w:p>
    <w:p w:rsidR="00816FA9" w:rsidRPr="00AA3E62" w:rsidRDefault="00816FA9" w:rsidP="00C53E01">
      <w:pPr>
        <w:tabs>
          <w:tab w:val="left" w:pos="1418"/>
          <w:tab w:val="right" w:pos="9072"/>
        </w:tabs>
        <w:spacing w:after="0"/>
        <w:ind w:left="851"/>
        <w:rPr>
          <w:rFonts w:cs="Times New Roman"/>
        </w:rPr>
      </w:pPr>
    </w:p>
    <w:p w:rsidR="00C53E01" w:rsidRPr="00AA3E62" w:rsidRDefault="007A08F1" w:rsidP="00C53E01">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 járművek menetellenállásai</w:t>
      </w:r>
    </w:p>
    <w:p w:rsidR="007A08F1" w:rsidRPr="00AA3E62" w:rsidRDefault="007A08F1" w:rsidP="007A08F1">
      <w:pPr>
        <w:tabs>
          <w:tab w:val="left" w:pos="1418"/>
          <w:tab w:val="right" w:pos="9072"/>
        </w:tabs>
        <w:spacing w:after="0"/>
        <w:ind w:left="851"/>
        <w:rPr>
          <w:rFonts w:cs="Times New Roman"/>
        </w:rPr>
      </w:pPr>
      <w:r w:rsidRPr="00AA3E62">
        <w:rPr>
          <w:rFonts w:cs="Times New Roman"/>
        </w:rPr>
        <w:t>A gördülési ellenállás és legyőzéséhez szükséges teljesítmény</w:t>
      </w:r>
    </w:p>
    <w:p w:rsidR="007A08F1" w:rsidRPr="00AA3E62" w:rsidRDefault="007A08F1" w:rsidP="007A08F1">
      <w:pPr>
        <w:tabs>
          <w:tab w:val="left" w:pos="1418"/>
          <w:tab w:val="right" w:pos="9072"/>
        </w:tabs>
        <w:spacing w:after="0"/>
        <w:ind w:left="851"/>
        <w:rPr>
          <w:rFonts w:cs="Times New Roman"/>
        </w:rPr>
      </w:pPr>
      <w:r w:rsidRPr="00AA3E62">
        <w:rPr>
          <w:rFonts w:cs="Times New Roman"/>
        </w:rPr>
        <w:t>A légellenállás és legyőzéséhez szükséges teljesítmény</w:t>
      </w:r>
    </w:p>
    <w:p w:rsidR="007A08F1" w:rsidRPr="00AA3E62" w:rsidRDefault="007A08F1" w:rsidP="007A08F1">
      <w:pPr>
        <w:tabs>
          <w:tab w:val="left" w:pos="1418"/>
          <w:tab w:val="right" w:pos="9072"/>
        </w:tabs>
        <w:spacing w:after="0"/>
        <w:ind w:left="851"/>
        <w:rPr>
          <w:rFonts w:cs="Times New Roman"/>
        </w:rPr>
      </w:pPr>
      <w:r w:rsidRPr="00AA3E62">
        <w:rPr>
          <w:rFonts w:cs="Times New Roman"/>
        </w:rPr>
        <w:t>Az emelkedési ellenállás és legyőzéséhez szükséges teljesítmény</w:t>
      </w:r>
    </w:p>
    <w:p w:rsidR="007A08F1" w:rsidRPr="00AA3E62" w:rsidRDefault="007A08F1" w:rsidP="007A08F1">
      <w:pPr>
        <w:tabs>
          <w:tab w:val="left" w:pos="1418"/>
          <w:tab w:val="right" w:pos="9072"/>
        </w:tabs>
        <w:spacing w:after="0"/>
        <w:ind w:left="851"/>
        <w:rPr>
          <w:rFonts w:cs="Times New Roman"/>
        </w:rPr>
      </w:pPr>
      <w:r w:rsidRPr="00AA3E62">
        <w:rPr>
          <w:rFonts w:cs="Times New Roman"/>
        </w:rPr>
        <w:t>A hajtómű ellenállás</w:t>
      </w:r>
    </w:p>
    <w:p w:rsidR="007A08F1" w:rsidRPr="00AA3E62" w:rsidRDefault="007A08F1" w:rsidP="007A08F1">
      <w:pPr>
        <w:tabs>
          <w:tab w:val="left" w:pos="1418"/>
          <w:tab w:val="right" w:pos="9072"/>
        </w:tabs>
        <w:spacing w:after="0"/>
        <w:ind w:left="851"/>
        <w:rPr>
          <w:rFonts w:cs="Times New Roman"/>
        </w:rPr>
      </w:pPr>
      <w:r w:rsidRPr="00AA3E62">
        <w:rPr>
          <w:rFonts w:cs="Times New Roman"/>
        </w:rPr>
        <w:t>A járművek menetdinamikája</w:t>
      </w:r>
    </w:p>
    <w:p w:rsidR="00C53E01" w:rsidRPr="00AA3E62" w:rsidRDefault="007A08F1" w:rsidP="00C53E01">
      <w:pPr>
        <w:tabs>
          <w:tab w:val="left" w:pos="1418"/>
          <w:tab w:val="right" w:pos="9072"/>
        </w:tabs>
        <w:spacing w:after="0"/>
        <w:ind w:left="851"/>
        <w:rPr>
          <w:rFonts w:cs="Times New Roman"/>
        </w:rPr>
      </w:pPr>
      <w:r w:rsidRPr="00AA3E62">
        <w:rPr>
          <w:rFonts w:cs="Times New Roman"/>
        </w:rPr>
        <w:t>A gépjármű haladása ívmenetben-kicsúszási és kiborulási határsebesség számítása</w:t>
      </w:r>
    </w:p>
    <w:p w:rsidR="00816FA9" w:rsidRPr="00AA3E62" w:rsidRDefault="00816FA9" w:rsidP="00C53E01">
      <w:pPr>
        <w:tabs>
          <w:tab w:val="left" w:pos="1418"/>
          <w:tab w:val="right" w:pos="9072"/>
        </w:tabs>
        <w:spacing w:after="0"/>
        <w:ind w:left="851"/>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A képzés javasolt helyszíne (ajánlás)</w:t>
      </w:r>
    </w:p>
    <w:p w:rsidR="00C53E01" w:rsidRDefault="007A08F1" w:rsidP="00C53E01">
      <w:pPr>
        <w:spacing w:after="0"/>
        <w:ind w:left="426"/>
        <w:rPr>
          <w:rFonts w:cs="Times New Roman"/>
        </w:rPr>
      </w:pPr>
      <w:r w:rsidRPr="00AA3E62">
        <w:rPr>
          <w:rFonts w:cs="Times New Roman"/>
        </w:rPr>
        <w:t>Szaktanterem</w:t>
      </w:r>
    </w:p>
    <w:p w:rsidR="007E419D" w:rsidRPr="00AA3E62" w:rsidRDefault="007E419D" w:rsidP="00C53E01">
      <w:pPr>
        <w:spacing w:after="0"/>
        <w:ind w:left="426"/>
        <w:rPr>
          <w:rFonts w:cs="Times New Roman"/>
        </w:rPr>
      </w:pPr>
    </w:p>
    <w:p w:rsidR="00C53E01" w:rsidRPr="00AA3E62" w:rsidRDefault="00C53E01" w:rsidP="00C53E01">
      <w:pPr>
        <w:pStyle w:val="Listaszerbekezds"/>
        <w:numPr>
          <w:ilvl w:val="1"/>
          <w:numId w:val="8"/>
        </w:numPr>
        <w:spacing w:after="0"/>
        <w:rPr>
          <w:rFonts w:cs="Times New Roman"/>
          <w:b/>
        </w:rPr>
      </w:pPr>
      <w:r w:rsidRPr="00AA3E62">
        <w:rPr>
          <w:rFonts w:cs="Times New Roman"/>
          <w:b/>
        </w:rPr>
        <w:t>A tantárgy értékelésének módja</w:t>
      </w:r>
    </w:p>
    <w:p w:rsidR="00C53E01" w:rsidRPr="00AA3E62" w:rsidRDefault="00C53E01" w:rsidP="00C53E01">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C53E01" w:rsidRPr="00AA3E62" w:rsidRDefault="00C53E01" w:rsidP="00C53E01">
      <w:pPr>
        <w:spacing w:after="0"/>
        <w:ind w:left="426"/>
        <w:rPr>
          <w:rFonts w:cs="Times New Roman"/>
        </w:rPr>
      </w:pPr>
    </w:p>
    <w:p w:rsidR="008553B5" w:rsidRPr="00AA3E62" w:rsidRDefault="00EE6515" w:rsidP="008553B5">
      <w:pPr>
        <w:pStyle w:val="Listaszerbekezds"/>
        <w:numPr>
          <w:ilvl w:val="0"/>
          <w:numId w:val="8"/>
        </w:numPr>
        <w:tabs>
          <w:tab w:val="right" w:pos="9072"/>
        </w:tabs>
        <w:spacing w:after="0"/>
        <w:rPr>
          <w:rFonts w:cs="Times New Roman"/>
          <w:b/>
        </w:rPr>
      </w:pPr>
      <w:r w:rsidRPr="00AA3E62">
        <w:rPr>
          <w:rFonts w:cs="Times New Roman"/>
          <w:b/>
          <w:bCs/>
        </w:rPr>
        <w:t>Műszaki rajz</w:t>
      </w:r>
      <w:r w:rsidR="008553B5" w:rsidRPr="00AA3E62">
        <w:rPr>
          <w:rFonts w:cs="Times New Roman"/>
          <w:b/>
        </w:rPr>
        <w:t xml:space="preserve"> tantárgy</w:t>
      </w:r>
      <w:r w:rsidR="008553B5" w:rsidRPr="00AA3E62">
        <w:rPr>
          <w:rFonts w:cs="Times New Roman"/>
          <w:b/>
        </w:rPr>
        <w:tab/>
      </w:r>
      <w:r w:rsidR="00031665" w:rsidRPr="00AA3E62">
        <w:rPr>
          <w:rFonts w:cs="Times New Roman"/>
          <w:b/>
        </w:rPr>
        <w:t>72</w:t>
      </w:r>
      <w:r w:rsidR="008553B5" w:rsidRPr="00AA3E62">
        <w:rPr>
          <w:rFonts w:cs="Times New Roman"/>
          <w:b/>
        </w:rPr>
        <w:t xml:space="preserve"> óra/</w:t>
      </w:r>
      <w:r w:rsidR="00031665" w:rsidRPr="00AA3E62">
        <w:rPr>
          <w:rFonts w:cs="Times New Roman"/>
          <w:b/>
        </w:rPr>
        <w:t>72</w:t>
      </w:r>
      <w:r w:rsidR="008553B5" w:rsidRPr="00AA3E62">
        <w:rPr>
          <w:rFonts w:cs="Times New Roman"/>
          <w:b/>
        </w:rPr>
        <w:t xml:space="preserve"> óra*</w:t>
      </w:r>
    </w:p>
    <w:p w:rsidR="008553B5" w:rsidRPr="00AA3E62" w:rsidRDefault="008553B5" w:rsidP="008553B5">
      <w:pPr>
        <w:spacing w:after="0"/>
        <w:jc w:val="right"/>
        <w:rPr>
          <w:rFonts w:cs="Times New Roman"/>
          <w:sz w:val="20"/>
        </w:rPr>
      </w:pPr>
      <w:r w:rsidRPr="00AA3E62">
        <w:rPr>
          <w:rFonts w:cs="Times New Roman"/>
          <w:sz w:val="20"/>
        </w:rPr>
        <w:t>* 9-13. évfolyamon megszervezett képzés/13. és 14. évfolyamon megszervezett képzés</w:t>
      </w:r>
    </w:p>
    <w:p w:rsidR="008553B5" w:rsidRPr="00AA3E62" w:rsidRDefault="008553B5" w:rsidP="008553B5">
      <w:pPr>
        <w:spacing w:after="0"/>
        <w:ind w:left="426"/>
        <w:rPr>
          <w:rFonts w:cs="Times New Roman"/>
        </w:rPr>
      </w:pPr>
    </w:p>
    <w:p w:rsidR="008553B5" w:rsidRPr="00AA3E62" w:rsidRDefault="008553B5" w:rsidP="008553B5">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8553B5" w:rsidRPr="00AA3E62" w:rsidRDefault="008553B5"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tanításának célja</w:t>
      </w:r>
    </w:p>
    <w:p w:rsidR="00EE6515" w:rsidRPr="00AA3E62" w:rsidRDefault="00EE6515" w:rsidP="00EE6515">
      <w:pPr>
        <w:spacing w:after="0"/>
        <w:ind w:left="426"/>
        <w:rPr>
          <w:rFonts w:cs="Times New Roman"/>
        </w:rPr>
      </w:pPr>
      <w:r w:rsidRPr="00AA3E62">
        <w:rPr>
          <w:rFonts w:cs="Times New Roman"/>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EE6515" w:rsidRPr="00AA3E62" w:rsidRDefault="00EE6515" w:rsidP="00EE6515">
      <w:pPr>
        <w:spacing w:after="0"/>
        <w:ind w:left="426"/>
        <w:rPr>
          <w:rFonts w:cs="Times New Roman"/>
        </w:rPr>
      </w:pPr>
      <w:r w:rsidRPr="00AA3E62">
        <w:rPr>
          <w:rFonts w:cs="Times New Roman"/>
        </w:rPr>
        <w:t>A tantárgy célja, hogy a gépészeti rajzok mellett a szakmaspecifikus villamos kapcsolási rajzok sajátosságait is megismertesse a leendő szakemberekkel, mivel a jó kapcsolási rajzolvasási készség feltétele az eredményes hibafeltárási folyamatnak.</w:t>
      </w:r>
    </w:p>
    <w:p w:rsidR="008553B5" w:rsidRPr="00AA3E62" w:rsidRDefault="00EE6515" w:rsidP="008553B5">
      <w:pPr>
        <w:spacing w:after="0"/>
        <w:ind w:left="426"/>
        <w:rPr>
          <w:rFonts w:cs="Times New Roman"/>
        </w:rPr>
      </w:pPr>
      <w:r w:rsidRPr="00AA3E62">
        <w:rPr>
          <w:rFonts w:cs="Times New Roman"/>
        </w:rPr>
        <w:t>Az alapismeretek elsajátítása után mutassa be a tanulóknak a korszerű számítógépes rajkészítési eljárásokat.</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Kapcsolódó közismereti, szakmai tartalmak</w:t>
      </w:r>
    </w:p>
    <w:p w:rsidR="00EE6515" w:rsidRPr="00AA3E62" w:rsidRDefault="00EE6515" w:rsidP="00EE6515">
      <w:pPr>
        <w:spacing w:after="0"/>
        <w:ind w:left="426"/>
        <w:rPr>
          <w:rFonts w:cs="Times New Roman"/>
        </w:rPr>
      </w:pPr>
      <w:r w:rsidRPr="00AA3E62">
        <w:rPr>
          <w:rFonts w:cs="Times New Roman"/>
        </w:rPr>
        <w:t xml:space="preserve">Kapcsolódó közismereti tartalmak: </w:t>
      </w:r>
    </w:p>
    <w:p w:rsidR="00EE6515" w:rsidRPr="00AA3E62" w:rsidRDefault="00EE6515" w:rsidP="00EE6515">
      <w:pPr>
        <w:spacing w:after="0"/>
        <w:ind w:left="426"/>
        <w:rPr>
          <w:rFonts w:cs="Times New Roman"/>
        </w:rPr>
      </w:pPr>
      <w:r w:rsidRPr="00AA3E62">
        <w:rPr>
          <w:rFonts w:cs="Times New Roman"/>
        </w:rPr>
        <w:t>Matematika tantárgyból:</w:t>
      </w:r>
    </w:p>
    <w:p w:rsidR="00EE6515" w:rsidRPr="00AA3E62" w:rsidRDefault="00EE6515" w:rsidP="00EE6515">
      <w:pPr>
        <w:spacing w:after="0"/>
        <w:ind w:left="426"/>
        <w:rPr>
          <w:rFonts w:cs="Times New Roman"/>
        </w:rPr>
      </w:pPr>
      <w:r w:rsidRPr="00AA3E62">
        <w:rPr>
          <w:rFonts w:cs="Times New Roman"/>
        </w:rPr>
        <w:t>Geometriai mértékegységek</w:t>
      </w:r>
    </w:p>
    <w:p w:rsidR="008553B5" w:rsidRPr="00AA3E62" w:rsidRDefault="00EE6515" w:rsidP="008553B5">
      <w:pPr>
        <w:spacing w:after="0"/>
        <w:ind w:left="426"/>
        <w:rPr>
          <w:rFonts w:cs="Times New Roman"/>
        </w:rPr>
      </w:pPr>
      <w:r w:rsidRPr="00AA3E62">
        <w:rPr>
          <w:rFonts w:cs="Times New Roman"/>
        </w:rPr>
        <w:t>Elemi geometria, síkidomok és szerkesztésük: nevezetes szögek, szögszerkesztések, szögfelezők, háromszög, négyszögek, sokszögek, kör, körcikk. Síklapú testek, görbefelületű testek.</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Témakörök</w:t>
      </w:r>
    </w:p>
    <w:p w:rsidR="008553B5" w:rsidRPr="00AA3E62" w:rsidRDefault="00EE6515"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Síkmértani szerkesztések és vetületi ábrázolás</w:t>
      </w:r>
    </w:p>
    <w:p w:rsidR="00EE6515" w:rsidRPr="00AA3E62" w:rsidRDefault="00EE6515" w:rsidP="00EE6515">
      <w:pPr>
        <w:tabs>
          <w:tab w:val="left" w:pos="1418"/>
          <w:tab w:val="right" w:pos="9072"/>
        </w:tabs>
        <w:spacing w:after="0"/>
        <w:ind w:left="851"/>
        <w:rPr>
          <w:rFonts w:cs="Times New Roman"/>
        </w:rPr>
      </w:pPr>
      <w:r w:rsidRPr="00AA3E62">
        <w:rPr>
          <w:rFonts w:cs="Times New Roman"/>
        </w:rPr>
        <w:t>A műszaki ábrázolás eszközei: rajzlapméretek ismertetése, feliratmezők fajtái és kialakításuk, darabjegyzék, rajzeszközök (rajztábla, ceruzák, vonalzók, görbevonalzók, betűsablonok, körző, stb.)</w:t>
      </w:r>
    </w:p>
    <w:p w:rsidR="00EE6515" w:rsidRPr="00AA3E62" w:rsidRDefault="00EE6515" w:rsidP="00EE6515">
      <w:pPr>
        <w:tabs>
          <w:tab w:val="left" w:pos="1418"/>
          <w:tab w:val="right" w:pos="9072"/>
        </w:tabs>
        <w:spacing w:after="0"/>
        <w:ind w:left="851"/>
        <w:rPr>
          <w:rFonts w:cs="Times New Roman"/>
        </w:rPr>
      </w:pPr>
      <w:r w:rsidRPr="00AA3E62">
        <w:rPr>
          <w:rFonts w:cs="Times New Roman"/>
        </w:rPr>
        <w:t>A műszaki ábrázolás alapelemei: vonalfajták, vonalvastagság, szabványosítás, méretarány. Szabványírás alkalmazása a géprajzokon. A méretmegadás elemei, méretarány.</w:t>
      </w:r>
    </w:p>
    <w:p w:rsidR="00EE6515" w:rsidRPr="00AA3E62" w:rsidRDefault="00EE6515" w:rsidP="00EE6515">
      <w:pPr>
        <w:tabs>
          <w:tab w:val="left" w:pos="1418"/>
          <w:tab w:val="right" w:pos="9072"/>
        </w:tabs>
        <w:spacing w:after="0"/>
        <w:ind w:left="851"/>
        <w:rPr>
          <w:rFonts w:cs="Times New Roman"/>
        </w:rPr>
      </w:pPr>
      <w:r w:rsidRPr="00AA3E62">
        <w:rPr>
          <w:rFonts w:cs="Times New Roman"/>
        </w:rPr>
        <w:t>Műszaki vázlatkészítés, szabadkézi vázlat.</w:t>
      </w:r>
    </w:p>
    <w:p w:rsidR="00EE6515" w:rsidRPr="00AA3E62" w:rsidRDefault="00EE6515" w:rsidP="00EE6515">
      <w:pPr>
        <w:tabs>
          <w:tab w:val="left" w:pos="1418"/>
          <w:tab w:val="right" w:pos="9072"/>
        </w:tabs>
        <w:spacing w:after="0"/>
        <w:ind w:left="851"/>
        <w:rPr>
          <w:rFonts w:cs="Times New Roman"/>
        </w:rPr>
      </w:pPr>
      <w:r w:rsidRPr="00AA3E62">
        <w:rPr>
          <w:rFonts w:cs="Times New Roman"/>
        </w:rPr>
        <w:t>Síkmértani szerkesztések: szögek, szakaszok, merőlegesek és párhuzamosok, síkidomok és szerkesztésük.</w:t>
      </w:r>
    </w:p>
    <w:p w:rsidR="00EE6515" w:rsidRPr="00AA3E62" w:rsidRDefault="00EE6515" w:rsidP="00EE6515">
      <w:pPr>
        <w:tabs>
          <w:tab w:val="left" w:pos="1418"/>
          <w:tab w:val="right" w:pos="9072"/>
        </w:tabs>
        <w:spacing w:after="0"/>
        <w:ind w:left="851"/>
        <w:rPr>
          <w:rFonts w:cs="Times New Roman"/>
        </w:rPr>
      </w:pPr>
      <w:r w:rsidRPr="00AA3E62">
        <w:rPr>
          <w:rFonts w:cs="Times New Roman"/>
        </w:rPr>
        <w:t>Térbeli alakzatok, térelemek ábrázolása: Síklapú és a forgástestek fajtáinak bemutatása, a különböző alakzatok ábrázolási módjai. Vetítési módok.</w:t>
      </w:r>
    </w:p>
    <w:p w:rsidR="00EE6515" w:rsidRPr="00AA3E62" w:rsidRDefault="00EE6515" w:rsidP="00EE6515">
      <w:pPr>
        <w:tabs>
          <w:tab w:val="left" w:pos="1418"/>
          <w:tab w:val="right" w:pos="9072"/>
        </w:tabs>
        <w:spacing w:after="0"/>
        <w:ind w:left="851"/>
        <w:rPr>
          <w:rFonts w:cs="Times New Roman"/>
        </w:rPr>
      </w:pPr>
      <w:r w:rsidRPr="00AA3E62">
        <w:rPr>
          <w:rFonts w:cs="Times New Roman"/>
        </w:rPr>
        <w:t>Két- és három képsíkos ábrázolás</w:t>
      </w:r>
    </w:p>
    <w:p w:rsidR="00EE6515" w:rsidRPr="00AA3E62" w:rsidRDefault="00EE6515" w:rsidP="00EE6515">
      <w:pPr>
        <w:tabs>
          <w:tab w:val="left" w:pos="1418"/>
          <w:tab w:val="right" w:pos="9072"/>
        </w:tabs>
        <w:spacing w:after="0"/>
        <w:ind w:left="851"/>
        <w:rPr>
          <w:rFonts w:cs="Times New Roman"/>
        </w:rPr>
      </w:pPr>
      <w:r w:rsidRPr="00AA3E62">
        <w:rPr>
          <w:rFonts w:cs="Times New Roman"/>
        </w:rPr>
        <w:t>Síklapú testek (kocka, hasáb, gúla) vetületi ábrázolása teljes és csonkolt kivitelnél</w:t>
      </w:r>
    </w:p>
    <w:p w:rsidR="00EE6515" w:rsidRPr="00AA3E62" w:rsidRDefault="00EE6515" w:rsidP="00EE6515">
      <w:pPr>
        <w:tabs>
          <w:tab w:val="left" w:pos="1418"/>
          <w:tab w:val="right" w:pos="9072"/>
        </w:tabs>
        <w:spacing w:after="0"/>
        <w:ind w:left="851"/>
        <w:rPr>
          <w:rFonts w:cs="Times New Roman"/>
        </w:rPr>
      </w:pPr>
      <w:r w:rsidRPr="00AA3E62">
        <w:rPr>
          <w:rFonts w:cs="Times New Roman"/>
        </w:rPr>
        <w:t>Forgásfelületek ábrázolása(henger, kúp, gömb)</w:t>
      </w:r>
    </w:p>
    <w:p w:rsidR="00EE6515" w:rsidRPr="00AA3E62" w:rsidRDefault="00EE6515" w:rsidP="00EE6515">
      <w:pPr>
        <w:tabs>
          <w:tab w:val="left" w:pos="1418"/>
          <w:tab w:val="right" w:pos="9072"/>
        </w:tabs>
        <w:spacing w:after="0"/>
        <w:ind w:left="851"/>
        <w:rPr>
          <w:rFonts w:cs="Times New Roman"/>
        </w:rPr>
      </w:pPr>
      <w:r w:rsidRPr="00AA3E62">
        <w:rPr>
          <w:rFonts w:cs="Times New Roman"/>
        </w:rPr>
        <w:t>Axonometrikus ábrázolás: az axonometrikus kép keletkezése módszerei.</w:t>
      </w:r>
    </w:p>
    <w:p w:rsidR="00EE6515" w:rsidRPr="00AA3E62" w:rsidRDefault="00EE6515" w:rsidP="00EE6515">
      <w:pPr>
        <w:tabs>
          <w:tab w:val="left" w:pos="1418"/>
          <w:tab w:val="right" w:pos="9072"/>
        </w:tabs>
        <w:spacing w:after="0"/>
        <w:ind w:left="851"/>
        <w:rPr>
          <w:rFonts w:cs="Times New Roman"/>
        </w:rPr>
      </w:pPr>
      <w:r w:rsidRPr="00AA3E62">
        <w:rPr>
          <w:rFonts w:cs="Times New Roman"/>
        </w:rPr>
        <w:t>Síklapú testek (kocka, hasáb, gúla) ábrázolása axonometrikusan teljes és csonkolt kivitelnél.</w:t>
      </w:r>
    </w:p>
    <w:p w:rsidR="00EE6515" w:rsidRPr="00AA3E62" w:rsidRDefault="00EE6515" w:rsidP="00EE6515">
      <w:pPr>
        <w:tabs>
          <w:tab w:val="left" w:pos="1418"/>
          <w:tab w:val="right" w:pos="9072"/>
        </w:tabs>
        <w:spacing w:after="0"/>
        <w:ind w:left="851"/>
        <w:rPr>
          <w:rFonts w:cs="Times New Roman"/>
        </w:rPr>
      </w:pPr>
      <w:r w:rsidRPr="00AA3E62">
        <w:rPr>
          <w:rFonts w:cs="Times New Roman"/>
        </w:rPr>
        <w:t>Görbe felületű testek (henger, kúp, gömb) axonometrikus ábrázolása.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Síklapú testek (hasáb, gúla) döfése egyenessel, síkmetszése, palástkiterítése, áthatása.</w:t>
      </w:r>
    </w:p>
    <w:p w:rsidR="008553B5" w:rsidRPr="00AA3E62" w:rsidRDefault="00EE6515" w:rsidP="008553B5">
      <w:pPr>
        <w:tabs>
          <w:tab w:val="left" w:pos="1418"/>
          <w:tab w:val="right" w:pos="9072"/>
        </w:tabs>
        <w:spacing w:after="0"/>
        <w:ind w:left="851"/>
        <w:rPr>
          <w:rFonts w:cs="Times New Roman"/>
        </w:rPr>
      </w:pPr>
      <w:r w:rsidRPr="00AA3E62">
        <w:rPr>
          <w:rFonts w:cs="Times New Roman"/>
        </w:rPr>
        <w:t>Forgástestek döfése egyenessel, síkmetszése, palástkiterítése, áthatása. A témakör részletes kifejtése.</w:t>
      </w:r>
    </w:p>
    <w:p w:rsidR="00816FA9" w:rsidRPr="00AA3E62" w:rsidRDefault="00816FA9" w:rsidP="008553B5">
      <w:pPr>
        <w:tabs>
          <w:tab w:val="left" w:pos="1418"/>
          <w:tab w:val="right" w:pos="9072"/>
        </w:tabs>
        <w:spacing w:after="0"/>
        <w:ind w:left="851"/>
        <w:rPr>
          <w:rFonts w:cs="Times New Roman"/>
        </w:rPr>
      </w:pPr>
    </w:p>
    <w:p w:rsidR="008553B5" w:rsidRPr="00AA3E62" w:rsidRDefault="00EE6515"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Metszeti ábrázolás</w:t>
      </w:r>
    </w:p>
    <w:p w:rsidR="00EE6515" w:rsidRPr="00AA3E62" w:rsidRDefault="00EE6515" w:rsidP="00EE6515">
      <w:pPr>
        <w:tabs>
          <w:tab w:val="left" w:pos="1418"/>
          <w:tab w:val="right" w:pos="9072"/>
        </w:tabs>
        <w:spacing w:after="0"/>
        <w:ind w:left="851"/>
        <w:rPr>
          <w:rFonts w:cs="Times New Roman"/>
        </w:rPr>
      </w:pPr>
      <w:r w:rsidRPr="00AA3E62">
        <w:rPr>
          <w:rFonts w:cs="Times New Roman"/>
        </w:rPr>
        <w:t>A metszet keletkezése és ábrázolása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Az egyszerű metszet fajtái</w:t>
      </w:r>
    </w:p>
    <w:p w:rsidR="00EE6515" w:rsidRPr="00AA3E62" w:rsidRDefault="00EE6515" w:rsidP="00EE6515">
      <w:pPr>
        <w:tabs>
          <w:tab w:val="left" w:pos="1418"/>
          <w:tab w:val="right" w:pos="9072"/>
        </w:tabs>
        <w:spacing w:after="0"/>
        <w:ind w:left="851"/>
        <w:rPr>
          <w:rFonts w:cs="Times New Roman"/>
        </w:rPr>
      </w:pPr>
      <w:r w:rsidRPr="00AA3E62">
        <w:rPr>
          <w:rFonts w:cs="Times New Roman"/>
        </w:rPr>
        <w:t>Teljes metszet létrehozása, vízszintes, függőleges és ferdesíkú metszetek készítése, jelölési módok</w:t>
      </w:r>
    </w:p>
    <w:p w:rsidR="00EE6515" w:rsidRPr="00AA3E62" w:rsidRDefault="00EE6515" w:rsidP="00EE6515">
      <w:pPr>
        <w:tabs>
          <w:tab w:val="left" w:pos="1418"/>
          <w:tab w:val="right" w:pos="9072"/>
        </w:tabs>
        <w:spacing w:after="0"/>
        <w:ind w:left="851"/>
        <w:rPr>
          <w:rFonts w:cs="Times New Roman"/>
        </w:rPr>
      </w:pPr>
      <w:r w:rsidRPr="00AA3E62">
        <w:rPr>
          <w:rFonts w:cs="Times New Roman"/>
        </w:rPr>
        <w:t>Részmetszet, kitörés ábrázolása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Félmetszet, félnézet, félnézet-félmetszet ábrázolási módok</w:t>
      </w:r>
    </w:p>
    <w:p w:rsidR="00EE6515" w:rsidRPr="00AA3E62" w:rsidRDefault="00EE6515" w:rsidP="00EE6515">
      <w:pPr>
        <w:tabs>
          <w:tab w:val="left" w:pos="1418"/>
          <w:tab w:val="right" w:pos="9072"/>
        </w:tabs>
        <w:spacing w:after="0"/>
        <w:ind w:left="851"/>
        <w:rPr>
          <w:rFonts w:cs="Times New Roman"/>
        </w:rPr>
      </w:pPr>
      <w:r w:rsidRPr="00AA3E62">
        <w:rPr>
          <w:rFonts w:cs="Times New Roman"/>
        </w:rPr>
        <w:t>Összetett metszetek: lépcsős metszet, befordított metszet, befordított lépcsős metszet, kiterített metszet</w:t>
      </w:r>
    </w:p>
    <w:p w:rsidR="00EE6515" w:rsidRPr="00AA3E62" w:rsidRDefault="00EE6515" w:rsidP="00EE6515">
      <w:pPr>
        <w:tabs>
          <w:tab w:val="left" w:pos="1418"/>
          <w:tab w:val="right" w:pos="9072"/>
        </w:tabs>
        <w:spacing w:after="0"/>
        <w:ind w:left="851"/>
        <w:rPr>
          <w:rFonts w:cs="Times New Roman"/>
        </w:rPr>
      </w:pPr>
      <w:r w:rsidRPr="00AA3E62">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rsidR="00EE6515" w:rsidRPr="00AA3E62" w:rsidRDefault="00EE6515" w:rsidP="00EE6515">
      <w:pPr>
        <w:tabs>
          <w:tab w:val="left" w:pos="1418"/>
          <w:tab w:val="right" w:pos="9072"/>
        </w:tabs>
        <w:spacing w:after="0"/>
        <w:ind w:left="851"/>
        <w:rPr>
          <w:rFonts w:cs="Times New Roman"/>
        </w:rPr>
      </w:pPr>
      <w:r w:rsidRPr="00AA3E62">
        <w:rPr>
          <w:rFonts w:cs="Times New Roman"/>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EE6515" w:rsidRPr="00AA3E62" w:rsidRDefault="00EE6515" w:rsidP="00EE6515">
      <w:pPr>
        <w:tabs>
          <w:tab w:val="left" w:pos="1418"/>
          <w:tab w:val="right" w:pos="9072"/>
        </w:tabs>
        <w:spacing w:after="0"/>
        <w:ind w:left="851"/>
        <w:rPr>
          <w:rFonts w:cs="Times New Roman"/>
        </w:rPr>
      </w:pPr>
      <w:r w:rsidRPr="00AA3E62">
        <w:rPr>
          <w:rFonts w:cs="Times New Roman"/>
        </w:rPr>
        <w:t>Összeállítási rajz készítése az előzetesen tanult szabályok alkalmazásával.</w:t>
      </w:r>
    </w:p>
    <w:p w:rsidR="008553B5" w:rsidRPr="00AA3E62" w:rsidRDefault="00EE6515" w:rsidP="008553B5">
      <w:pPr>
        <w:tabs>
          <w:tab w:val="left" w:pos="1418"/>
          <w:tab w:val="right" w:pos="9072"/>
        </w:tabs>
        <w:spacing w:after="0"/>
        <w:ind w:left="851"/>
        <w:rPr>
          <w:rFonts w:cs="Times New Roman"/>
        </w:rPr>
      </w:pPr>
      <w:r w:rsidRPr="00AA3E62">
        <w:rPr>
          <w:rFonts w:cs="Times New Roman"/>
        </w:rPr>
        <w:t>Tárgyrészletek rajzolása: Kiemelt részlet, ismétlődő elemek, síkfelületek jelölése, mozgó alkatrészek szélső helyzete, csatlakozó alkatrészek. A témakör részletes kifejtése.</w:t>
      </w:r>
    </w:p>
    <w:p w:rsidR="00816FA9" w:rsidRPr="00AA3E62" w:rsidRDefault="00816FA9" w:rsidP="008553B5">
      <w:pPr>
        <w:tabs>
          <w:tab w:val="left" w:pos="1418"/>
          <w:tab w:val="right" w:pos="9072"/>
        </w:tabs>
        <w:spacing w:after="0"/>
        <w:ind w:left="851"/>
        <w:rPr>
          <w:rFonts w:cs="Times New Roman"/>
        </w:rPr>
      </w:pPr>
    </w:p>
    <w:p w:rsidR="008553B5" w:rsidRPr="00AA3E62" w:rsidRDefault="00EE6515"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Méretmegadás, felületminőség, tűrések és illesztések</w:t>
      </w:r>
    </w:p>
    <w:p w:rsidR="00EE6515" w:rsidRPr="00AA3E62" w:rsidRDefault="00EE6515" w:rsidP="00EE6515">
      <w:pPr>
        <w:tabs>
          <w:tab w:val="left" w:pos="1418"/>
          <w:tab w:val="right" w:pos="9072"/>
        </w:tabs>
        <w:spacing w:after="0"/>
        <w:ind w:left="851"/>
        <w:rPr>
          <w:rFonts w:cs="Times New Roman"/>
        </w:rPr>
      </w:pPr>
      <w:r w:rsidRPr="00AA3E62">
        <w:rPr>
          <w:rFonts w:cs="Times New Roman"/>
        </w:rPr>
        <w:t xml:space="preserve">A méretmegadás általános szabályai: méretvonal, méretsegédvonal, méretszám elhelyezése, megadása </w:t>
      </w:r>
    </w:p>
    <w:p w:rsidR="00EE6515" w:rsidRPr="00AA3E62" w:rsidRDefault="00EE6515" w:rsidP="00EE6515">
      <w:pPr>
        <w:tabs>
          <w:tab w:val="left" w:pos="1418"/>
          <w:tab w:val="right" w:pos="9072"/>
        </w:tabs>
        <w:spacing w:after="0"/>
        <w:ind w:left="851"/>
        <w:rPr>
          <w:rFonts w:cs="Times New Roman"/>
        </w:rPr>
      </w:pPr>
      <w:r w:rsidRPr="00AA3E62">
        <w:rPr>
          <w:rFonts w:cs="Times New Roman"/>
        </w:rPr>
        <w:t>Különleges méretmegadások, egyszerűsítések: méretmegadások érintőkkel, kiadandó, magától értetődő és tájékoztató méretek megadása, egyenlő osztású távolságok méretmegadása, fél méretvonalak alkalmazása, éltompítások megadása, stb.</w:t>
      </w:r>
    </w:p>
    <w:p w:rsidR="00EE6515" w:rsidRPr="00AA3E62" w:rsidRDefault="00EE6515" w:rsidP="00EE6515">
      <w:pPr>
        <w:tabs>
          <w:tab w:val="left" w:pos="1418"/>
          <w:tab w:val="right" w:pos="9072"/>
        </w:tabs>
        <w:spacing w:after="0"/>
        <w:ind w:left="851"/>
        <w:rPr>
          <w:rFonts w:cs="Times New Roman"/>
        </w:rPr>
      </w:pPr>
      <w:r w:rsidRPr="00AA3E62">
        <w:rPr>
          <w:rFonts w:cs="Times New Roman"/>
        </w:rPr>
        <w:t>Átmenő-, zsák-, süllyesztett furatok méretmegadása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 xml:space="preserve">Lejtés és kúposság jelölése </w:t>
      </w:r>
    </w:p>
    <w:p w:rsidR="00EE6515" w:rsidRPr="00AA3E62" w:rsidRDefault="00EE6515" w:rsidP="00EE6515">
      <w:pPr>
        <w:tabs>
          <w:tab w:val="left" w:pos="1418"/>
          <w:tab w:val="right" w:pos="9072"/>
        </w:tabs>
        <w:spacing w:after="0"/>
        <w:ind w:left="851"/>
        <w:rPr>
          <w:rFonts w:cs="Times New Roman"/>
        </w:rPr>
      </w:pPr>
      <w:r w:rsidRPr="00AA3E62">
        <w:rPr>
          <w:rFonts w:cs="Times New Roman"/>
        </w:rPr>
        <w:t>Recézés, felületkikészítés és hőkezelés megadása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Központfurat, lekerekítés, beszúrás méretmegadása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Mérethálózat felépítésének általános és speciális szabályai: láncszerű méretmegadás, bázistól induló méretmegadás, táblázatos és kombinált méretmegadás. Méretek elosztása a rajzon.</w:t>
      </w:r>
    </w:p>
    <w:p w:rsidR="00EE6515" w:rsidRPr="00AA3E62" w:rsidRDefault="00EE6515" w:rsidP="00EE6515">
      <w:pPr>
        <w:tabs>
          <w:tab w:val="left" w:pos="1418"/>
          <w:tab w:val="right" w:pos="9072"/>
        </w:tabs>
        <w:spacing w:after="0"/>
        <w:ind w:left="851"/>
        <w:rPr>
          <w:rFonts w:cs="Times New Roman"/>
        </w:rPr>
      </w:pPr>
      <w:r w:rsidRPr="00AA3E62">
        <w:rPr>
          <w:rFonts w:cs="Times New Roman"/>
        </w:rPr>
        <w:t>Felületminőségi alapfogalmak. Egyenetlenségek, felületi érdesség értelmezése. A felületi érdesség megadása gépészeti rajzokon, jelölési módok.</w:t>
      </w:r>
    </w:p>
    <w:p w:rsidR="00EE6515" w:rsidRPr="00AA3E62" w:rsidRDefault="00EE6515" w:rsidP="00EE6515">
      <w:pPr>
        <w:tabs>
          <w:tab w:val="left" w:pos="1418"/>
          <w:tab w:val="right" w:pos="9072"/>
        </w:tabs>
        <w:spacing w:after="0"/>
        <w:ind w:left="851"/>
        <w:rPr>
          <w:rFonts w:cs="Times New Roman"/>
        </w:rPr>
      </w:pPr>
      <w:r w:rsidRPr="00AA3E62">
        <w:rPr>
          <w:rFonts w:cs="Times New Roman"/>
        </w:rPr>
        <w:t>A mérettűrés értelmezése, alapfogalmak (méret, névleges méret, tényleges méret, felső- és alsó határméret, közepes méret, tűrés, felső határeltérés, alsó eltérés, tűrésezett méret).</w:t>
      </w:r>
    </w:p>
    <w:p w:rsidR="00EE6515" w:rsidRPr="00AA3E62" w:rsidRDefault="00EE6515" w:rsidP="00EE6515">
      <w:pPr>
        <w:tabs>
          <w:tab w:val="left" w:pos="1418"/>
          <w:tab w:val="right" w:pos="9072"/>
        </w:tabs>
        <w:spacing w:after="0"/>
        <w:ind w:left="851"/>
        <w:rPr>
          <w:rFonts w:cs="Times New Roman"/>
        </w:rPr>
      </w:pPr>
      <w:r w:rsidRPr="00AA3E62">
        <w:rPr>
          <w:rFonts w:cs="Times New Roman"/>
        </w:rPr>
        <w:t>A tűrésmező elhelyezkedése az alapvonalhoz viszonyítva.</w:t>
      </w:r>
    </w:p>
    <w:p w:rsidR="00EE6515" w:rsidRPr="00AA3E62" w:rsidRDefault="00EE6515" w:rsidP="00EE6515">
      <w:pPr>
        <w:tabs>
          <w:tab w:val="left" w:pos="1418"/>
          <w:tab w:val="right" w:pos="9072"/>
        </w:tabs>
        <w:spacing w:after="0"/>
        <w:ind w:left="851"/>
        <w:rPr>
          <w:rFonts w:cs="Times New Roman"/>
        </w:rPr>
      </w:pPr>
      <w:r w:rsidRPr="00AA3E62">
        <w:rPr>
          <w:rFonts w:cs="Times New Roman"/>
        </w:rPr>
        <w:t>Hosszméretek és szögméretek tűrése, lejtés és kúposság tűrésmegadása.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Tűrés alapsorozatok táblázatos megadása, tűrésezetlen méretek pontossága.</w:t>
      </w:r>
    </w:p>
    <w:p w:rsidR="00EE6515" w:rsidRPr="00AA3E62" w:rsidRDefault="00EE6515" w:rsidP="00EE6515">
      <w:pPr>
        <w:tabs>
          <w:tab w:val="left" w:pos="1418"/>
          <w:tab w:val="right" w:pos="9072"/>
        </w:tabs>
        <w:spacing w:after="0"/>
        <w:ind w:left="851"/>
        <w:rPr>
          <w:rFonts w:cs="Times New Roman"/>
        </w:rPr>
      </w:pPr>
      <w:r w:rsidRPr="00AA3E62">
        <w:rPr>
          <w:rFonts w:cs="Times New Roman"/>
        </w:rPr>
        <w:t>Az illesztés alapfogalmai, az egységes tűrés-, és illesztési rendszerek felépítése (alapeltérések, illesztési rendszerek, az illesztések jelölése, csap és lyuktűrések táblázata)</w:t>
      </w:r>
    </w:p>
    <w:p w:rsidR="008553B5" w:rsidRPr="00AA3E62" w:rsidRDefault="00EE6515" w:rsidP="008553B5">
      <w:pPr>
        <w:tabs>
          <w:tab w:val="left" w:pos="1418"/>
          <w:tab w:val="right" w:pos="9072"/>
        </w:tabs>
        <w:spacing w:after="0"/>
        <w:ind w:left="851"/>
        <w:rPr>
          <w:rFonts w:cs="Times New Roman"/>
        </w:rPr>
      </w:pPr>
      <w:r w:rsidRPr="00AA3E62">
        <w:rPr>
          <w:rFonts w:cs="Times New Roman"/>
        </w:rPr>
        <w:t>Alak és helyzettűrések értelmezése, jelölései, megadása.</w:t>
      </w:r>
    </w:p>
    <w:p w:rsidR="00816FA9" w:rsidRPr="00AA3E62" w:rsidRDefault="00816FA9" w:rsidP="008553B5">
      <w:pPr>
        <w:tabs>
          <w:tab w:val="left" w:pos="1418"/>
          <w:tab w:val="right" w:pos="9072"/>
        </w:tabs>
        <w:spacing w:after="0"/>
        <w:ind w:left="851"/>
        <w:rPr>
          <w:rFonts w:cs="Times New Roman"/>
        </w:rPr>
      </w:pPr>
    </w:p>
    <w:p w:rsidR="008553B5" w:rsidRPr="00AA3E62" w:rsidRDefault="00EE6515"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Jelképes ábrázolás</w:t>
      </w:r>
    </w:p>
    <w:p w:rsidR="00EE6515" w:rsidRPr="00AA3E62" w:rsidRDefault="00EE6515" w:rsidP="00EE6515">
      <w:pPr>
        <w:tabs>
          <w:tab w:val="left" w:pos="1418"/>
          <w:tab w:val="right" w:pos="9072"/>
        </w:tabs>
        <w:spacing w:after="0"/>
        <w:ind w:left="851"/>
        <w:rPr>
          <w:rFonts w:cs="Times New Roman"/>
        </w:rPr>
      </w:pPr>
      <w:r w:rsidRPr="00AA3E62">
        <w:rPr>
          <w:rFonts w:cs="Times New Roman"/>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Balmenetű gépelemek jelölése.</w:t>
      </w:r>
    </w:p>
    <w:p w:rsidR="00EE6515" w:rsidRPr="00AA3E62" w:rsidRDefault="00EE6515" w:rsidP="00EE6515">
      <w:pPr>
        <w:tabs>
          <w:tab w:val="left" w:pos="1418"/>
          <w:tab w:val="right" w:pos="9072"/>
        </w:tabs>
        <w:spacing w:after="0"/>
        <w:ind w:left="851"/>
        <w:rPr>
          <w:rFonts w:cs="Times New Roman"/>
        </w:rPr>
      </w:pPr>
      <w:r w:rsidRPr="00AA3E62">
        <w:rPr>
          <w:rFonts w:cs="Times New Roman"/>
        </w:rPr>
        <w:t>Hatlapfejű csavar és anya rajzainak szerkesztése. Csavarvégződések és csavarfejek ábrázolása.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Menetes furatok és kötőelemek egyszerűsített ábrázolása.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EE6515" w:rsidRPr="00AA3E62" w:rsidRDefault="00EE6515" w:rsidP="00EE6515">
      <w:pPr>
        <w:tabs>
          <w:tab w:val="left" w:pos="1418"/>
          <w:tab w:val="right" w:pos="9072"/>
        </w:tabs>
        <w:spacing w:after="0"/>
        <w:ind w:left="851"/>
        <w:rPr>
          <w:rFonts w:cs="Times New Roman"/>
        </w:rPr>
      </w:pPr>
      <w:r w:rsidRPr="00AA3E62">
        <w:rPr>
          <w:rFonts w:cs="Times New Roman"/>
        </w:rPr>
        <w:t>Bordás tengelykötések ábrázolása: A bordástengely és a bordásfurat jellemző adatai, méretei, mérettáblázatok használata. Bordástengely és bordásfurat rajza. Bordáskötés ábrázolása, műhelyrajz.</w:t>
      </w:r>
    </w:p>
    <w:p w:rsidR="00EE6515" w:rsidRPr="00AA3E62" w:rsidRDefault="00EE6515" w:rsidP="00EE6515">
      <w:pPr>
        <w:tabs>
          <w:tab w:val="left" w:pos="1418"/>
          <w:tab w:val="right" w:pos="9072"/>
        </w:tabs>
        <w:spacing w:after="0"/>
        <w:ind w:left="851"/>
        <w:rPr>
          <w:rFonts w:cs="Times New Roman"/>
        </w:rPr>
      </w:pPr>
      <w:r w:rsidRPr="00AA3E62">
        <w:rPr>
          <w:rFonts w:cs="Times New Roman"/>
        </w:rPr>
        <w:t>Csapágyak ábrázolása: siklócsapágy-persely rajza, mérettáblázat használata. Gördülőcsapágyak különböző típusainak egyszerűsített, egyezményes és jelképes ábrázolási módja.</w:t>
      </w:r>
    </w:p>
    <w:p w:rsidR="00EE6515" w:rsidRPr="00AA3E62" w:rsidRDefault="00EE6515" w:rsidP="00EE6515">
      <w:pPr>
        <w:tabs>
          <w:tab w:val="left" w:pos="1418"/>
          <w:tab w:val="right" w:pos="9072"/>
        </w:tabs>
        <w:spacing w:after="0"/>
        <w:ind w:left="851"/>
        <w:rPr>
          <w:rFonts w:cs="Times New Roman"/>
        </w:rPr>
      </w:pPr>
      <w:r w:rsidRPr="00AA3E62">
        <w:rPr>
          <w:rFonts w:cs="Times New Roman"/>
        </w:rPr>
        <w:t>Tömítések ábrázolása: záró fedelek és a mozgó alkatrészek tömítései (pl.: radiális tengelytömítő gyűrű) részletes és jelképes ábrázolása, mérettáblázatok használata.</w:t>
      </w:r>
    </w:p>
    <w:p w:rsidR="00EE6515" w:rsidRPr="00AA3E62" w:rsidRDefault="00EE6515" w:rsidP="00EE6515">
      <w:pPr>
        <w:tabs>
          <w:tab w:val="left" w:pos="1418"/>
          <w:tab w:val="right" w:pos="9072"/>
        </w:tabs>
        <w:spacing w:after="0"/>
        <w:ind w:left="851"/>
        <w:rPr>
          <w:rFonts w:cs="Times New Roman"/>
        </w:rPr>
      </w:pPr>
      <w:r w:rsidRPr="00AA3E62">
        <w:rPr>
          <w:rFonts w:cs="Times New Roman"/>
        </w:rPr>
        <w:t>Rugók ábrázolása: hengeres húzó csavarrugók, nyomó csavarrugók metszeti, nézeti, részletes vagy jelképes ábrázolása.</w:t>
      </w:r>
    </w:p>
    <w:p w:rsidR="00EE6515" w:rsidRPr="00AA3E62" w:rsidRDefault="00EE6515" w:rsidP="00EE6515">
      <w:pPr>
        <w:tabs>
          <w:tab w:val="left" w:pos="1418"/>
          <w:tab w:val="right" w:pos="9072"/>
        </w:tabs>
        <w:spacing w:after="0"/>
        <w:ind w:left="851"/>
        <w:rPr>
          <w:rFonts w:cs="Times New Roman"/>
        </w:rPr>
      </w:pPr>
      <w:r w:rsidRPr="00AA3E62">
        <w:rPr>
          <w:rFonts w:cs="Times New Roman"/>
        </w:rPr>
        <w:t xml:space="preserve">Nem oldható kötések ábrázolása: szegecs- és hegesztett kötések. </w:t>
      </w:r>
    </w:p>
    <w:p w:rsidR="00EE6515" w:rsidRPr="00AA3E62" w:rsidRDefault="00EE6515" w:rsidP="00EE6515">
      <w:pPr>
        <w:tabs>
          <w:tab w:val="left" w:pos="1418"/>
          <w:tab w:val="right" w:pos="9072"/>
        </w:tabs>
        <w:spacing w:after="0"/>
        <w:ind w:left="851"/>
        <w:rPr>
          <w:rFonts w:cs="Times New Roman"/>
        </w:rPr>
      </w:pPr>
      <w:r w:rsidRPr="00AA3E62">
        <w:rPr>
          <w:rFonts w:cs="Times New Roman"/>
        </w:rPr>
        <w:t>Szakma specifikus rajzi ábrázolások elméleti ismeretei, rajzkészítési gyakorlatok.</w:t>
      </w:r>
    </w:p>
    <w:p w:rsidR="008553B5" w:rsidRPr="00AA3E62" w:rsidRDefault="00EE6515" w:rsidP="008553B5">
      <w:pPr>
        <w:tabs>
          <w:tab w:val="left" w:pos="1418"/>
          <w:tab w:val="right" w:pos="9072"/>
        </w:tabs>
        <w:spacing w:after="0"/>
        <w:ind w:left="851"/>
        <w:rPr>
          <w:rFonts w:cs="Times New Roman"/>
        </w:rPr>
      </w:pPr>
      <w:r w:rsidRPr="00AA3E62">
        <w:rPr>
          <w:rFonts w:cs="Times New Roman"/>
        </w:rPr>
        <w:t>Számítógépes rajzkészítési eljárások bemutatása, fejlesztési lépések, irányzatok.</w:t>
      </w:r>
    </w:p>
    <w:p w:rsidR="00816FA9" w:rsidRPr="00AA3E62" w:rsidRDefault="00816FA9" w:rsidP="008553B5">
      <w:pPr>
        <w:tabs>
          <w:tab w:val="left" w:pos="1418"/>
          <w:tab w:val="right" w:pos="9072"/>
        </w:tabs>
        <w:spacing w:after="0"/>
        <w:ind w:left="851"/>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képzés javasolt helyszíne (ajánlás)</w:t>
      </w:r>
    </w:p>
    <w:p w:rsidR="008553B5" w:rsidRDefault="00EE6515" w:rsidP="008553B5">
      <w:pPr>
        <w:spacing w:after="0"/>
        <w:ind w:left="426"/>
        <w:rPr>
          <w:rFonts w:cs="Times New Roman"/>
        </w:rPr>
      </w:pPr>
      <w:r w:rsidRPr="00AA3E62">
        <w:rPr>
          <w:rFonts w:cs="Times New Roman"/>
        </w:rPr>
        <w:t>Szaktanterem</w:t>
      </w:r>
    </w:p>
    <w:p w:rsidR="007E419D" w:rsidRPr="00AA3E62" w:rsidRDefault="007E419D"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értékelésének módja</w:t>
      </w:r>
    </w:p>
    <w:p w:rsidR="008553B5" w:rsidRPr="00AA3E62" w:rsidRDefault="008553B5" w:rsidP="008553B5">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8553B5" w:rsidRPr="00AA3E62" w:rsidRDefault="008553B5" w:rsidP="008553B5">
      <w:pPr>
        <w:spacing w:after="0"/>
        <w:ind w:left="426"/>
        <w:rPr>
          <w:rFonts w:cs="Times New Roman"/>
        </w:rPr>
      </w:pPr>
    </w:p>
    <w:p w:rsidR="008553B5" w:rsidRPr="00AA3E62" w:rsidRDefault="00EE6515" w:rsidP="008553B5">
      <w:pPr>
        <w:pStyle w:val="Listaszerbekezds"/>
        <w:numPr>
          <w:ilvl w:val="0"/>
          <w:numId w:val="8"/>
        </w:numPr>
        <w:tabs>
          <w:tab w:val="right" w:pos="9072"/>
        </w:tabs>
        <w:spacing w:after="0"/>
        <w:rPr>
          <w:rFonts w:cs="Times New Roman"/>
          <w:b/>
        </w:rPr>
      </w:pPr>
      <w:r w:rsidRPr="00AA3E62">
        <w:rPr>
          <w:rFonts w:cs="Times New Roman"/>
          <w:b/>
        </w:rPr>
        <w:t>Mechanika tantárgy</w:t>
      </w:r>
      <w:r w:rsidR="008553B5" w:rsidRPr="00AA3E62">
        <w:rPr>
          <w:rFonts w:cs="Times New Roman"/>
          <w:b/>
        </w:rPr>
        <w:t xml:space="preserve"> tantárgy</w:t>
      </w:r>
      <w:r w:rsidR="008553B5" w:rsidRPr="00AA3E62">
        <w:rPr>
          <w:rFonts w:cs="Times New Roman"/>
          <w:b/>
        </w:rPr>
        <w:tab/>
      </w:r>
      <w:r w:rsidR="00031665" w:rsidRPr="00AA3E62">
        <w:rPr>
          <w:rFonts w:cs="Times New Roman"/>
          <w:b/>
        </w:rPr>
        <w:t>72</w:t>
      </w:r>
      <w:r w:rsidR="008553B5" w:rsidRPr="00AA3E62">
        <w:rPr>
          <w:rFonts w:cs="Times New Roman"/>
          <w:b/>
        </w:rPr>
        <w:t xml:space="preserve"> óra/</w:t>
      </w:r>
      <w:r w:rsidR="00031665" w:rsidRPr="00AA3E62">
        <w:rPr>
          <w:rFonts w:cs="Times New Roman"/>
          <w:b/>
        </w:rPr>
        <w:t>72</w:t>
      </w:r>
      <w:r w:rsidR="008553B5" w:rsidRPr="00AA3E62">
        <w:rPr>
          <w:rFonts w:cs="Times New Roman"/>
          <w:b/>
        </w:rPr>
        <w:t xml:space="preserve"> óra*</w:t>
      </w:r>
    </w:p>
    <w:p w:rsidR="008553B5" w:rsidRPr="00AA3E62" w:rsidRDefault="008553B5" w:rsidP="008553B5">
      <w:pPr>
        <w:spacing w:after="0"/>
        <w:jc w:val="right"/>
        <w:rPr>
          <w:rFonts w:cs="Times New Roman"/>
          <w:sz w:val="20"/>
        </w:rPr>
      </w:pPr>
      <w:r w:rsidRPr="00AA3E62">
        <w:rPr>
          <w:rFonts w:cs="Times New Roman"/>
          <w:sz w:val="20"/>
        </w:rPr>
        <w:t>* 9-13. évfolyamon megszervezett képzés/13. és 14. évfolyamon megszervezett képzés</w:t>
      </w:r>
    </w:p>
    <w:p w:rsidR="008553B5" w:rsidRPr="00AA3E62" w:rsidRDefault="008553B5" w:rsidP="008553B5">
      <w:pPr>
        <w:spacing w:after="0"/>
        <w:ind w:left="426"/>
        <w:rPr>
          <w:rFonts w:cs="Times New Roman"/>
        </w:rPr>
      </w:pPr>
    </w:p>
    <w:p w:rsidR="008553B5" w:rsidRPr="00AA3E62" w:rsidRDefault="008553B5" w:rsidP="008553B5">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w:t>
      </w:r>
      <w:r w:rsidR="007E419D">
        <w:rPr>
          <w:rFonts w:cs="Times New Roman"/>
        </w:rPr>
        <w:t>ő</w:t>
      </w:r>
      <w:r w:rsidRPr="00AA3E62">
        <w:rPr>
          <w:rFonts w:cs="Times New Roman"/>
        </w:rPr>
        <w:t>szakképesítéshez kapcsolódik.</w:t>
      </w:r>
    </w:p>
    <w:p w:rsidR="008553B5" w:rsidRPr="00AA3E62" w:rsidRDefault="008553B5"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tanításának célja</w:t>
      </w:r>
    </w:p>
    <w:p w:rsidR="00EE6515" w:rsidRPr="00AA3E62" w:rsidRDefault="00EE6515" w:rsidP="00EE6515">
      <w:pPr>
        <w:spacing w:after="0"/>
        <w:ind w:left="426"/>
        <w:rPr>
          <w:rFonts w:cs="Times New Roman"/>
        </w:rPr>
      </w:pPr>
      <w:r w:rsidRPr="00AA3E62">
        <w:rPr>
          <w:rFonts w:cs="Times New Roman"/>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EE6515" w:rsidRPr="00AA3E62" w:rsidRDefault="00EE6515" w:rsidP="00EE6515">
      <w:pPr>
        <w:spacing w:after="0"/>
        <w:ind w:left="426"/>
        <w:rPr>
          <w:rFonts w:cs="Times New Roman"/>
        </w:rPr>
      </w:pPr>
      <w:r w:rsidRPr="00AA3E62">
        <w:rPr>
          <w:rFonts w:cs="Times New Roman"/>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EE6515" w:rsidRPr="00AA3E62" w:rsidRDefault="00EE6515" w:rsidP="00EE6515">
      <w:pPr>
        <w:spacing w:after="0"/>
        <w:ind w:left="426"/>
        <w:rPr>
          <w:rFonts w:cs="Times New Roman"/>
        </w:rPr>
      </w:pPr>
      <w:r w:rsidRPr="00AA3E62">
        <w:rPr>
          <w:rFonts w:cs="Times New Roman"/>
        </w:rPr>
        <w:t>Ki kell fejleszteni a műszaki életben alkalmazott mértékegységek alkalmazásának készségét, a tanulók esztétikai érzékét a szerkesztési és számítási feladatok áttekinthető, szép kivitelű megoldásaira.</w:t>
      </w:r>
    </w:p>
    <w:p w:rsidR="008553B5" w:rsidRPr="00AA3E62" w:rsidRDefault="00EE6515" w:rsidP="008553B5">
      <w:pPr>
        <w:spacing w:after="0"/>
        <w:ind w:left="426"/>
        <w:rPr>
          <w:rFonts w:cs="Times New Roman"/>
        </w:rPr>
      </w:pPr>
      <w:r w:rsidRPr="00AA3E62">
        <w:rPr>
          <w:rFonts w:cs="Times New Roman"/>
        </w:rPr>
        <w:t>Az alapösszefüggések gyakorlatias alkalmazásával alakítson ki olyan készségeket, amelyek segítségével képesek lesznek a tanulók egyszerűbb alkatrészek terhelésének megállapítására.</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Kapcsolódó közismereti, szakmai tartalmak</w:t>
      </w:r>
    </w:p>
    <w:p w:rsidR="00EE6515" w:rsidRPr="00AA3E62" w:rsidRDefault="00EE6515" w:rsidP="00EE6515">
      <w:pPr>
        <w:spacing w:after="0"/>
        <w:ind w:left="426"/>
        <w:rPr>
          <w:rFonts w:cs="Times New Roman"/>
        </w:rPr>
      </w:pPr>
      <w:r w:rsidRPr="00AA3E62">
        <w:rPr>
          <w:rFonts w:cs="Times New Roman"/>
        </w:rPr>
        <w:t>A tantárgy alapozó jellegénél fogva a közismereti tantárgyakra, azok közül is elsősorban a matematikára és a fizikára épül.</w:t>
      </w:r>
    </w:p>
    <w:p w:rsidR="00EE6515" w:rsidRPr="00AA3E62" w:rsidRDefault="00EE6515" w:rsidP="00EE6515">
      <w:pPr>
        <w:spacing w:after="0"/>
        <w:ind w:left="426"/>
        <w:rPr>
          <w:rFonts w:cs="Times New Roman"/>
        </w:rPr>
      </w:pPr>
      <w:r w:rsidRPr="00AA3E62">
        <w:rPr>
          <w:rFonts w:cs="Times New Roman"/>
        </w:rPr>
        <w:t>A Matematika tantárgyból:</w:t>
      </w:r>
    </w:p>
    <w:p w:rsidR="00EE6515" w:rsidRPr="00AA3E62" w:rsidRDefault="00EE6515" w:rsidP="00EE6515">
      <w:pPr>
        <w:spacing w:after="0"/>
        <w:ind w:left="426"/>
        <w:rPr>
          <w:rFonts w:cs="Times New Roman"/>
        </w:rPr>
      </w:pPr>
      <w:r w:rsidRPr="00AA3E62">
        <w:rPr>
          <w:rFonts w:cs="Times New Roman"/>
        </w:rPr>
        <w:t>-</w:t>
      </w:r>
      <w:r w:rsidRPr="00AA3E62">
        <w:rPr>
          <w:rFonts w:cs="Times New Roman"/>
        </w:rPr>
        <w:tab/>
        <w:t>az algebrai műveletek</w:t>
      </w:r>
    </w:p>
    <w:p w:rsidR="00EE6515" w:rsidRPr="00AA3E62" w:rsidRDefault="00EE6515" w:rsidP="00EE6515">
      <w:pPr>
        <w:spacing w:after="0"/>
        <w:ind w:left="426"/>
        <w:rPr>
          <w:rFonts w:cs="Times New Roman"/>
        </w:rPr>
      </w:pPr>
      <w:r w:rsidRPr="00AA3E62">
        <w:rPr>
          <w:rFonts w:cs="Times New Roman"/>
        </w:rPr>
        <w:t>-</w:t>
      </w:r>
      <w:r w:rsidRPr="00AA3E62">
        <w:rPr>
          <w:rFonts w:cs="Times New Roman"/>
        </w:rPr>
        <w:tab/>
        <w:t>a geometriai alapfogalmak és alapszerkesztések</w:t>
      </w:r>
    </w:p>
    <w:p w:rsidR="00EE6515" w:rsidRPr="00AA3E62" w:rsidRDefault="00EE6515" w:rsidP="00EE6515">
      <w:pPr>
        <w:spacing w:after="0"/>
        <w:ind w:left="426"/>
        <w:rPr>
          <w:rFonts w:cs="Times New Roman"/>
        </w:rPr>
      </w:pPr>
      <w:r w:rsidRPr="00AA3E62">
        <w:rPr>
          <w:rFonts w:cs="Times New Roman"/>
        </w:rPr>
        <w:t>-</w:t>
      </w:r>
      <w:r w:rsidRPr="00AA3E62">
        <w:rPr>
          <w:rFonts w:cs="Times New Roman"/>
        </w:rPr>
        <w:tab/>
        <w:t>az elsőfokú egyenletek</w:t>
      </w:r>
    </w:p>
    <w:p w:rsidR="00EE6515" w:rsidRPr="00AA3E62" w:rsidRDefault="00EE6515" w:rsidP="00EE6515">
      <w:pPr>
        <w:spacing w:after="0"/>
        <w:ind w:left="426"/>
        <w:rPr>
          <w:rFonts w:cs="Times New Roman"/>
        </w:rPr>
      </w:pPr>
      <w:r w:rsidRPr="00AA3E62">
        <w:rPr>
          <w:rFonts w:cs="Times New Roman"/>
        </w:rPr>
        <w:t>-</w:t>
      </w:r>
      <w:r w:rsidRPr="00AA3E62">
        <w:rPr>
          <w:rFonts w:cs="Times New Roman"/>
        </w:rPr>
        <w:tab/>
        <w:t>és a vektorok témaköreire épít a Mechanika tantárgy.</w:t>
      </w:r>
    </w:p>
    <w:p w:rsidR="00EE6515" w:rsidRPr="00AA3E62" w:rsidRDefault="00EE6515" w:rsidP="00EE6515">
      <w:pPr>
        <w:spacing w:after="0"/>
        <w:ind w:left="426"/>
        <w:rPr>
          <w:rFonts w:cs="Times New Roman"/>
        </w:rPr>
      </w:pPr>
      <w:r w:rsidRPr="00AA3E62">
        <w:rPr>
          <w:rFonts w:cs="Times New Roman"/>
        </w:rPr>
        <w:t>A Fizika tantárgyból:</w:t>
      </w:r>
    </w:p>
    <w:p w:rsidR="00EE6515" w:rsidRPr="00AA3E62" w:rsidRDefault="00EE6515" w:rsidP="00EE6515">
      <w:pPr>
        <w:spacing w:after="0"/>
        <w:ind w:left="426"/>
        <w:rPr>
          <w:rFonts w:cs="Times New Roman"/>
        </w:rPr>
      </w:pPr>
      <w:r w:rsidRPr="00AA3E62">
        <w:rPr>
          <w:rFonts w:cs="Times New Roman"/>
        </w:rPr>
        <w:t>-</w:t>
      </w:r>
      <w:r w:rsidRPr="00AA3E62">
        <w:rPr>
          <w:rFonts w:cs="Times New Roman"/>
        </w:rPr>
        <w:tab/>
        <w:t>a mozgások</w:t>
      </w:r>
    </w:p>
    <w:p w:rsidR="008553B5" w:rsidRPr="00AA3E62" w:rsidRDefault="00EE6515" w:rsidP="008553B5">
      <w:pPr>
        <w:spacing w:after="0"/>
        <w:ind w:left="426"/>
        <w:rPr>
          <w:rFonts w:cs="Times New Roman"/>
        </w:rPr>
      </w:pPr>
      <w:r w:rsidRPr="00AA3E62">
        <w:rPr>
          <w:rFonts w:cs="Times New Roman"/>
        </w:rPr>
        <w:t>és a dinamika alapjai témakörökre épít a Mechanika tantárgy.</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Témakörök</w:t>
      </w:r>
    </w:p>
    <w:p w:rsidR="008553B5" w:rsidRPr="00AA3E62" w:rsidRDefault="0075440D"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Merev testek általános statikája</w:t>
      </w:r>
    </w:p>
    <w:p w:rsidR="0075440D" w:rsidRPr="00AA3E62" w:rsidRDefault="0075440D" w:rsidP="0075440D">
      <w:pPr>
        <w:tabs>
          <w:tab w:val="left" w:pos="1418"/>
          <w:tab w:val="right" w:pos="9072"/>
        </w:tabs>
        <w:spacing w:after="0"/>
        <w:ind w:left="851"/>
        <w:rPr>
          <w:rFonts w:cs="Times New Roman"/>
        </w:rPr>
      </w:pPr>
      <w:r w:rsidRPr="00AA3E62">
        <w:rPr>
          <w:rFonts w:cs="Times New Roman"/>
        </w:rPr>
        <w:t>Bevezetés</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mechanika tárgya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mechanika felosztása, elemei</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tantárgy tanulásának célja, jelentősége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mértékegységek a mechanikában</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számító- és szerkesztő eljárások parallel alkalmazása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Statikai alapfogalmak,</w:t>
      </w:r>
    </w:p>
    <w:p w:rsidR="0075440D" w:rsidRPr="00AA3E62" w:rsidRDefault="0075440D" w:rsidP="0075440D">
      <w:pPr>
        <w:tabs>
          <w:tab w:val="left" w:pos="1418"/>
          <w:tab w:val="right" w:pos="9072"/>
        </w:tabs>
        <w:spacing w:after="0"/>
        <w:ind w:left="851"/>
        <w:rPr>
          <w:rFonts w:cs="Times New Roman"/>
        </w:rPr>
      </w:pPr>
      <w:r w:rsidRPr="00AA3E62">
        <w:rPr>
          <w:rFonts w:cs="Times New Roman"/>
        </w:rPr>
        <w:t>Erő</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fogalma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fajtái</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jelölések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mértékegységek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tulajdonságok</w:t>
      </w:r>
    </w:p>
    <w:p w:rsidR="0075440D" w:rsidRPr="00AA3E62" w:rsidRDefault="0075440D" w:rsidP="0075440D">
      <w:pPr>
        <w:tabs>
          <w:tab w:val="left" w:pos="1418"/>
          <w:tab w:val="right" w:pos="9072"/>
        </w:tabs>
        <w:spacing w:after="0"/>
        <w:ind w:left="851"/>
        <w:rPr>
          <w:rFonts w:cs="Times New Roman"/>
        </w:rPr>
      </w:pPr>
      <w:r w:rsidRPr="00AA3E62">
        <w:rPr>
          <w:rFonts w:cs="Times New Roman"/>
        </w:rPr>
        <w:t>Forgató nyomaték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fogalma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értelme</w:t>
      </w:r>
    </w:p>
    <w:p w:rsidR="0075440D" w:rsidRPr="00AA3E62" w:rsidRDefault="0075440D" w:rsidP="0075440D">
      <w:pPr>
        <w:tabs>
          <w:tab w:val="left" w:pos="1418"/>
          <w:tab w:val="right" w:pos="9072"/>
        </w:tabs>
        <w:spacing w:after="0"/>
        <w:ind w:left="851"/>
        <w:rPr>
          <w:rFonts w:cs="Times New Roman"/>
        </w:rPr>
      </w:pPr>
      <w:r w:rsidRPr="00AA3E62">
        <w:rPr>
          <w:rFonts w:cs="Times New Roman"/>
        </w:rPr>
        <w:t>Erőpár</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fogalma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hatása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forgatónyomatéka</w:t>
      </w:r>
    </w:p>
    <w:p w:rsidR="0075440D" w:rsidRPr="00AA3E62" w:rsidRDefault="0075440D" w:rsidP="0075440D">
      <w:pPr>
        <w:tabs>
          <w:tab w:val="left" w:pos="1418"/>
          <w:tab w:val="right" w:pos="9072"/>
        </w:tabs>
        <w:spacing w:after="0"/>
        <w:ind w:left="851"/>
        <w:rPr>
          <w:rFonts w:cs="Times New Roman"/>
        </w:rPr>
      </w:pPr>
      <w:r w:rsidRPr="00AA3E62">
        <w:rPr>
          <w:rFonts w:cs="Times New Roman"/>
        </w:rPr>
        <w:t>Erőrendszerek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fogalma,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összetevői,</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fajtái,</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az erőrendszer eredője</w:t>
      </w:r>
    </w:p>
    <w:p w:rsidR="0075440D" w:rsidRPr="00AA3E62" w:rsidRDefault="0075440D" w:rsidP="0075440D">
      <w:pPr>
        <w:tabs>
          <w:tab w:val="left" w:pos="1418"/>
          <w:tab w:val="right" w:pos="9072"/>
        </w:tabs>
        <w:spacing w:after="0"/>
        <w:ind w:left="851"/>
        <w:rPr>
          <w:rFonts w:cs="Times New Roman"/>
        </w:rPr>
      </w:pPr>
      <w:r w:rsidRPr="00AA3E62">
        <w:rPr>
          <w:rFonts w:cs="Times New Roman"/>
        </w:rPr>
        <w:t>A statika alaptételei</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erőháromszög tétele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két erő egyensúlyának feltétele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egyensúlyi erőrendszer hozzáadása, eltávolítása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hatás-ellenhatás törvénye</w:t>
      </w:r>
    </w:p>
    <w:p w:rsidR="0075440D" w:rsidRPr="00AA3E62" w:rsidRDefault="0075440D" w:rsidP="0075440D">
      <w:pPr>
        <w:tabs>
          <w:tab w:val="left" w:pos="1418"/>
          <w:tab w:val="right" w:pos="9072"/>
        </w:tabs>
        <w:spacing w:after="0"/>
        <w:ind w:left="851"/>
        <w:rPr>
          <w:rFonts w:cs="Times New Roman"/>
        </w:rPr>
      </w:pPr>
      <w:r w:rsidRPr="00AA3E62">
        <w:rPr>
          <w:rFonts w:cs="Times New Roman"/>
        </w:rPr>
        <w:t>Az erő összetevőkre bontása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szerkesztéssel (vektorháromszög módszer)</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szerkesztéssel (paralelogramma módszer)</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Síkbeli erőrendszerek</w:t>
      </w:r>
    </w:p>
    <w:p w:rsidR="0075440D" w:rsidRPr="00AA3E62" w:rsidRDefault="0075440D" w:rsidP="0075440D">
      <w:pPr>
        <w:tabs>
          <w:tab w:val="left" w:pos="1418"/>
          <w:tab w:val="right" w:pos="9072"/>
        </w:tabs>
        <w:spacing w:after="0"/>
        <w:ind w:left="851"/>
        <w:rPr>
          <w:rFonts w:cs="Times New Roman"/>
        </w:rPr>
      </w:pPr>
      <w:r w:rsidRPr="00AA3E62">
        <w:rPr>
          <w:rFonts w:cs="Times New Roman"/>
        </w:rPr>
        <w:t>Az erő áthelyezése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Az erők összegzése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Közös hatásvonalú erők eredője</w:t>
      </w:r>
    </w:p>
    <w:p w:rsidR="0075440D" w:rsidRPr="00AA3E62" w:rsidRDefault="0075440D" w:rsidP="0075440D">
      <w:pPr>
        <w:tabs>
          <w:tab w:val="left" w:pos="1418"/>
          <w:tab w:val="right" w:pos="9072"/>
        </w:tabs>
        <w:spacing w:after="0"/>
        <w:ind w:left="851"/>
        <w:rPr>
          <w:rFonts w:cs="Times New Roman"/>
        </w:rPr>
      </w:pPr>
      <w:r w:rsidRPr="00AA3E62">
        <w:rPr>
          <w:rFonts w:cs="Times New Roman"/>
        </w:rPr>
        <w:t>Közös metszéspontú erők eredője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meghatározás vektorsokszög módszerrel,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meghatározás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Közös metszéspontú erőrendszer egyensúlya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három erő egyensúlya,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testek egyensúlyának meghatározása szerkesztéssel,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testek egyensúlyának meghatározása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Párhuzamos erők eredője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meghatározás számítással a nyomatéki tétel segítségével,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meghatározás vektor- és kötélsokszög segítségével,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nyomaték szerkesztése kötélsokszöggel.</w:t>
      </w:r>
    </w:p>
    <w:p w:rsidR="0075440D" w:rsidRPr="00AA3E62" w:rsidRDefault="0075440D" w:rsidP="0075440D">
      <w:pPr>
        <w:tabs>
          <w:tab w:val="left" w:pos="1418"/>
          <w:tab w:val="right" w:pos="9072"/>
        </w:tabs>
        <w:spacing w:after="0"/>
        <w:ind w:left="851"/>
        <w:rPr>
          <w:rFonts w:cs="Times New Roman"/>
        </w:rPr>
      </w:pPr>
      <w:r w:rsidRPr="00AA3E62">
        <w:rPr>
          <w:rFonts w:cs="Times New Roman"/>
        </w:rPr>
        <w:t>A súlypont és a súlyvonal fogalma</w:t>
      </w:r>
    </w:p>
    <w:p w:rsidR="0075440D" w:rsidRPr="00AA3E62" w:rsidRDefault="0075440D" w:rsidP="0075440D">
      <w:pPr>
        <w:tabs>
          <w:tab w:val="left" w:pos="1418"/>
          <w:tab w:val="right" w:pos="9072"/>
        </w:tabs>
        <w:spacing w:after="0"/>
        <w:ind w:left="851"/>
        <w:rPr>
          <w:rFonts w:cs="Times New Roman"/>
        </w:rPr>
      </w:pPr>
      <w:r w:rsidRPr="00AA3E62">
        <w:rPr>
          <w:rFonts w:cs="Times New Roman"/>
        </w:rPr>
        <w:t>Tetszőleges síkidom statikai (elsőrendű) nyomatékának kiszámítási elve</w:t>
      </w:r>
    </w:p>
    <w:p w:rsidR="0075440D" w:rsidRPr="00AA3E62" w:rsidRDefault="0075440D" w:rsidP="0075440D">
      <w:pPr>
        <w:tabs>
          <w:tab w:val="left" w:pos="1418"/>
          <w:tab w:val="right" w:pos="9072"/>
        </w:tabs>
        <w:spacing w:after="0"/>
        <w:ind w:left="851"/>
        <w:rPr>
          <w:rFonts w:cs="Times New Roman"/>
        </w:rPr>
      </w:pPr>
      <w:r w:rsidRPr="00AA3E62">
        <w:rPr>
          <w:rFonts w:cs="Times New Roman"/>
        </w:rPr>
        <w:t>Egyszerű síkidomok statikai nyomatéka</w:t>
      </w:r>
    </w:p>
    <w:p w:rsidR="0075440D" w:rsidRPr="00AA3E62" w:rsidRDefault="0075440D" w:rsidP="0075440D">
      <w:pPr>
        <w:tabs>
          <w:tab w:val="left" w:pos="1418"/>
          <w:tab w:val="right" w:pos="9072"/>
        </w:tabs>
        <w:spacing w:after="0"/>
        <w:ind w:left="851"/>
        <w:rPr>
          <w:rFonts w:cs="Times New Roman"/>
        </w:rPr>
      </w:pPr>
      <w:r w:rsidRPr="00AA3E62">
        <w:rPr>
          <w:rFonts w:cs="Times New Roman"/>
        </w:rPr>
        <w:t>A síkidomok súlypont meghatározásának elve</w:t>
      </w:r>
    </w:p>
    <w:p w:rsidR="0075440D" w:rsidRPr="00AA3E62" w:rsidRDefault="0075440D" w:rsidP="0075440D">
      <w:pPr>
        <w:tabs>
          <w:tab w:val="left" w:pos="1418"/>
          <w:tab w:val="right" w:pos="9072"/>
        </w:tabs>
        <w:spacing w:after="0"/>
        <w:ind w:left="851"/>
        <w:rPr>
          <w:rFonts w:cs="Times New Roman"/>
        </w:rPr>
      </w:pPr>
      <w:r w:rsidRPr="00AA3E62">
        <w:rPr>
          <w:rFonts w:cs="Times New Roman"/>
        </w:rPr>
        <w:t>Egyszerű síkidomok súlypontjának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összetett síkidomok tömegközéppontjának meghatározása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összetett síkidomok tömegközéppontjának meghatározása szerkesztéssel.</w:t>
      </w:r>
    </w:p>
    <w:p w:rsidR="008553B5" w:rsidRPr="00AA3E62" w:rsidRDefault="0075440D" w:rsidP="008553B5">
      <w:pPr>
        <w:tabs>
          <w:tab w:val="left" w:pos="1418"/>
          <w:tab w:val="right" w:pos="9072"/>
        </w:tabs>
        <w:spacing w:after="0"/>
        <w:ind w:left="851"/>
        <w:rPr>
          <w:rFonts w:cs="Times New Roman"/>
        </w:rPr>
      </w:pPr>
      <w:r w:rsidRPr="00AA3E62">
        <w:rPr>
          <w:rFonts w:cs="Times New Roman"/>
        </w:rPr>
        <w:t>A stabilitás (állékonyság) fogalma és gyakorlati jelentősége</w:t>
      </w:r>
    </w:p>
    <w:p w:rsidR="00816FA9" w:rsidRPr="00AA3E62" w:rsidRDefault="00816FA9" w:rsidP="008553B5">
      <w:pPr>
        <w:tabs>
          <w:tab w:val="left" w:pos="1418"/>
          <w:tab w:val="right" w:pos="9072"/>
        </w:tabs>
        <w:spacing w:after="0"/>
        <w:ind w:left="851"/>
        <w:rPr>
          <w:rFonts w:cs="Times New Roman"/>
        </w:rPr>
      </w:pPr>
    </w:p>
    <w:p w:rsidR="008553B5" w:rsidRPr="00AA3E62" w:rsidRDefault="0075440D"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Síkbeli egyensúlyi szerkezetek</w:t>
      </w:r>
    </w:p>
    <w:p w:rsidR="0075440D" w:rsidRPr="00AA3E62" w:rsidRDefault="0075440D" w:rsidP="0075440D">
      <w:pPr>
        <w:tabs>
          <w:tab w:val="left" w:pos="1418"/>
          <w:tab w:val="right" w:pos="9072"/>
        </w:tabs>
        <w:spacing w:after="0"/>
        <w:ind w:left="851"/>
        <w:rPr>
          <w:rFonts w:cs="Times New Roman"/>
        </w:rPr>
      </w:pPr>
      <w:r w:rsidRPr="00AA3E62">
        <w:rPr>
          <w:rFonts w:cs="Times New Roman"/>
        </w:rPr>
        <w:t>A kényszerek fajtái és jellemzői</w:t>
      </w:r>
    </w:p>
    <w:p w:rsidR="0075440D" w:rsidRPr="00AA3E62" w:rsidRDefault="0075440D" w:rsidP="0075440D">
      <w:pPr>
        <w:tabs>
          <w:tab w:val="left" w:pos="1418"/>
          <w:tab w:val="right" w:pos="9072"/>
        </w:tabs>
        <w:spacing w:after="0"/>
        <w:ind w:left="851"/>
        <w:rPr>
          <w:rFonts w:cs="Times New Roman"/>
        </w:rPr>
      </w:pPr>
      <w:r w:rsidRPr="00AA3E62">
        <w:rPr>
          <w:rFonts w:cs="Times New Roman"/>
        </w:rPr>
        <w:t>A reakcióerő támadáspontjának nagysága és értelme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támasz,</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kötél,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statikai rúd,</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csukló és </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befogás esetén</w:t>
      </w:r>
    </w:p>
    <w:p w:rsidR="0075440D" w:rsidRPr="00AA3E62" w:rsidRDefault="0075440D" w:rsidP="0075440D">
      <w:pPr>
        <w:tabs>
          <w:tab w:val="left" w:pos="1418"/>
          <w:tab w:val="right" w:pos="9072"/>
        </w:tabs>
        <w:spacing w:after="0"/>
        <w:ind w:left="851"/>
        <w:rPr>
          <w:rFonts w:cs="Times New Roman"/>
        </w:rPr>
      </w:pPr>
      <w:r w:rsidRPr="00AA3E62">
        <w:rPr>
          <w:rFonts w:cs="Times New Roman"/>
        </w:rPr>
        <w:t>Három, közös síkban fekvő erő egyensúlyának feltételei</w:t>
      </w:r>
    </w:p>
    <w:p w:rsidR="0075440D" w:rsidRPr="00AA3E62" w:rsidRDefault="0075440D" w:rsidP="0075440D">
      <w:pPr>
        <w:tabs>
          <w:tab w:val="left" w:pos="1418"/>
          <w:tab w:val="right" w:pos="9072"/>
        </w:tabs>
        <w:spacing w:after="0"/>
        <w:ind w:left="851"/>
        <w:rPr>
          <w:rFonts w:cs="Times New Roman"/>
        </w:rPr>
      </w:pPr>
      <w:r w:rsidRPr="00AA3E62">
        <w:rPr>
          <w:rFonts w:cs="Times New Roman"/>
        </w:rPr>
        <w:t>Az egyensúly feltételének meghatározása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Három erő egyensúlyának meghatározási módszere szerkesztéssel</w:t>
      </w:r>
    </w:p>
    <w:p w:rsidR="0075440D" w:rsidRPr="00AA3E62" w:rsidRDefault="0075440D" w:rsidP="0075440D">
      <w:pPr>
        <w:tabs>
          <w:tab w:val="left" w:pos="1418"/>
          <w:tab w:val="right" w:pos="9072"/>
        </w:tabs>
        <w:spacing w:after="0"/>
        <w:ind w:left="851"/>
        <w:rPr>
          <w:rFonts w:cs="Times New Roman"/>
        </w:rPr>
      </w:pPr>
      <w:r w:rsidRPr="00AA3E62">
        <w:rPr>
          <w:rFonts w:cs="Times New Roman"/>
        </w:rPr>
        <w:t>Kéttámaszú tartók</w:t>
      </w:r>
    </w:p>
    <w:p w:rsidR="0075440D" w:rsidRPr="00AA3E62" w:rsidRDefault="0075440D" w:rsidP="0075440D">
      <w:pPr>
        <w:tabs>
          <w:tab w:val="left" w:pos="1418"/>
          <w:tab w:val="right" w:pos="9072"/>
        </w:tabs>
        <w:spacing w:after="0"/>
        <w:ind w:left="851"/>
        <w:rPr>
          <w:rFonts w:cs="Times New Roman"/>
        </w:rPr>
      </w:pPr>
      <w:r w:rsidRPr="00AA3E62">
        <w:rPr>
          <w:rFonts w:cs="Times New Roman"/>
        </w:rPr>
        <w:t>Alapfogalmak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fogalma,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szabványos jelölések,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támaszköz (fesztáv),</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konzol,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terhelési módok.</w:t>
      </w:r>
    </w:p>
    <w:p w:rsidR="0075440D" w:rsidRPr="00AA3E62" w:rsidRDefault="0075440D" w:rsidP="0075440D">
      <w:pPr>
        <w:tabs>
          <w:tab w:val="left" w:pos="1418"/>
          <w:tab w:val="right" w:pos="9072"/>
        </w:tabs>
        <w:spacing w:after="0"/>
        <w:ind w:left="851"/>
        <w:rPr>
          <w:rFonts w:cs="Times New Roman"/>
        </w:rPr>
      </w:pPr>
      <w:r w:rsidRPr="00AA3E62">
        <w:rPr>
          <w:rFonts w:cs="Times New Roman"/>
        </w:rPr>
        <w:t>Párhuzamos, koncentrált erőkkel terhelt kéttámaszú tartó</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reakcióerők meghatározása szerkesztéssel és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veszélyes keresztmetszet helyének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maximális hajlító nyomaték meghatározása számítással és grafo-analitikus módszerrel,</w:t>
      </w:r>
    </w:p>
    <w:p w:rsidR="0075440D" w:rsidRPr="00AA3E62" w:rsidRDefault="0075440D" w:rsidP="0075440D">
      <w:pPr>
        <w:tabs>
          <w:tab w:val="left" w:pos="1418"/>
          <w:tab w:val="right" w:pos="9072"/>
        </w:tabs>
        <w:spacing w:after="0"/>
        <w:ind w:left="851"/>
        <w:rPr>
          <w:rFonts w:cs="Times New Roman"/>
        </w:rPr>
      </w:pPr>
      <w:r w:rsidRPr="00AA3E62">
        <w:rPr>
          <w:rFonts w:cs="Times New Roman"/>
        </w:rPr>
        <w:t>A kötélábra, a vektorábra, a nyíróerő ábra és a nyomatéki ábra léptékhelyes megszerkesztése.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Egyenletesen megoszló erőrendszerrel terhelt kéttámaszú tartó</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reakcióerők meghatározása szerkesztéssel és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veszélyes keresztmetszet helyének meghatározása szerkesztéssel és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maximális hajlító nyomaték meghatározása számítással és grafo-analitikus módszerrel,</w:t>
      </w:r>
    </w:p>
    <w:p w:rsidR="0075440D" w:rsidRPr="00AA3E62" w:rsidRDefault="0075440D" w:rsidP="0075440D">
      <w:pPr>
        <w:tabs>
          <w:tab w:val="left" w:pos="1418"/>
          <w:tab w:val="right" w:pos="9072"/>
        </w:tabs>
        <w:spacing w:after="0"/>
        <w:ind w:left="851"/>
        <w:rPr>
          <w:rFonts w:cs="Times New Roman"/>
        </w:rPr>
      </w:pPr>
      <w:r w:rsidRPr="00AA3E62">
        <w:rPr>
          <w:rFonts w:cs="Times New Roman"/>
        </w:rPr>
        <w:t>A kötélábra, a vektorábra, a nyíróerő ábra és a nyomatéki ábra léptékhelyes megszerkesztése.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Vegyes terhelésű kéttámaszú tartó</w:t>
      </w:r>
    </w:p>
    <w:p w:rsidR="0075440D" w:rsidRPr="00AA3E62" w:rsidRDefault="0075440D" w:rsidP="0075440D">
      <w:pPr>
        <w:tabs>
          <w:tab w:val="left" w:pos="1418"/>
          <w:tab w:val="right" w:pos="9072"/>
        </w:tabs>
        <w:spacing w:after="0"/>
        <w:ind w:left="851"/>
        <w:rPr>
          <w:rFonts w:cs="Times New Roman"/>
        </w:rPr>
      </w:pPr>
      <w:r w:rsidRPr="00AA3E62">
        <w:rPr>
          <w:rFonts w:cs="Times New Roman"/>
        </w:rPr>
        <w:t>A reakcióerők meghatározása szerkesztéssel és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veszélyes keresztmetszet helyének meghatározása szerkesztéssel és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maximális hajlító nyomaték meghatározása számítással és grafo-analitikus módszerrel,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kötélábra, a vektorábra, a nyíróerő ábra és a nyomatéki ábra léptékhelyes megszerkesztése.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Egyik végén befogott tartók</w:t>
      </w:r>
    </w:p>
    <w:p w:rsidR="0075440D" w:rsidRPr="00AA3E62" w:rsidRDefault="0075440D" w:rsidP="0075440D">
      <w:pPr>
        <w:tabs>
          <w:tab w:val="left" w:pos="1418"/>
          <w:tab w:val="right" w:pos="9072"/>
        </w:tabs>
        <w:spacing w:after="0"/>
        <w:ind w:left="851"/>
        <w:rPr>
          <w:rFonts w:cs="Times New Roman"/>
        </w:rPr>
      </w:pPr>
      <w:r w:rsidRPr="00AA3E62">
        <w:rPr>
          <w:rFonts w:cs="Times New Roman"/>
        </w:rPr>
        <w:t>Alapfogalmak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befogott tartó fogalma,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szabványos jelölések,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terhelési módok,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befogás reakciói.</w:t>
      </w:r>
    </w:p>
    <w:p w:rsidR="0075440D" w:rsidRPr="00AA3E62" w:rsidRDefault="0075440D" w:rsidP="0075440D">
      <w:pPr>
        <w:tabs>
          <w:tab w:val="left" w:pos="1418"/>
          <w:tab w:val="right" w:pos="9072"/>
        </w:tabs>
        <w:spacing w:after="0"/>
        <w:ind w:left="851"/>
        <w:rPr>
          <w:rFonts w:cs="Times New Roman"/>
        </w:rPr>
      </w:pPr>
      <w:r w:rsidRPr="00AA3E62">
        <w:rPr>
          <w:rFonts w:cs="Times New Roman"/>
        </w:rPr>
        <w:t>Párhuzamos, koncentrált erőkkel terhelt befogott tartó</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reakcióerő meghatározása szerkesztéssel és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veszélyes keresztmetszet helyének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maximális hajlító nyomaték meghatározása számítással és grafo-analitikus módszerrel,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kötélábra, a vektorábra, a nyíróerő ábra és a nyomatéki ábra léptékhelyes megszerkesztése.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Egyenletesen megoszló terhelésű befogott tartó</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reakcióerő meghatározása szerkesztéssel és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veszélyes keresztmetszet helyének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maximális hajlító nyomaték meghatározása számítással és grafo-analitikus módszerrel,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kötélábra, a vektorábra, a nyíróerő ábra és a nyomatéki ábra léptékhelyes megszerkesztése.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Vegyes terhelésű befogott tartó</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reakcióerő meghatározása szerkesztéssel és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veszélyes keresztmetszet helyének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maximális hajlító nyomaték meghatározása számítással és grafo-analitikus módszerrel,</w:t>
      </w:r>
    </w:p>
    <w:p w:rsidR="008553B5" w:rsidRPr="00AA3E62" w:rsidRDefault="0075440D" w:rsidP="008553B5">
      <w:pPr>
        <w:tabs>
          <w:tab w:val="left" w:pos="1418"/>
          <w:tab w:val="right" w:pos="9072"/>
        </w:tabs>
        <w:spacing w:after="0"/>
        <w:ind w:left="851"/>
        <w:rPr>
          <w:rFonts w:cs="Times New Roman"/>
        </w:rPr>
      </w:pPr>
      <w:r w:rsidRPr="00AA3E62">
        <w:rPr>
          <w:rFonts w:cs="Times New Roman"/>
        </w:rPr>
        <w:t>A kötélábra, a vektorábra, a nyíróerő ábra és a nyomatéki ábra léptékhelyes - megszerkesztése.</w:t>
      </w:r>
    </w:p>
    <w:p w:rsidR="00816FA9" w:rsidRPr="00AA3E62" w:rsidRDefault="00816FA9" w:rsidP="008553B5">
      <w:pPr>
        <w:tabs>
          <w:tab w:val="left" w:pos="1418"/>
          <w:tab w:val="right" w:pos="9072"/>
        </w:tabs>
        <w:spacing w:after="0"/>
        <w:ind w:left="851"/>
        <w:rPr>
          <w:rFonts w:cs="Times New Roman"/>
        </w:rPr>
      </w:pPr>
    </w:p>
    <w:p w:rsidR="008553B5" w:rsidRPr="00AA3E62" w:rsidRDefault="0075440D"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Szilárdságtan</w:t>
      </w:r>
    </w:p>
    <w:p w:rsidR="0075440D" w:rsidRPr="00AA3E62" w:rsidRDefault="0075440D" w:rsidP="0075440D">
      <w:pPr>
        <w:tabs>
          <w:tab w:val="left" w:pos="1418"/>
          <w:tab w:val="right" w:pos="9072"/>
        </w:tabs>
        <w:spacing w:after="0"/>
        <w:ind w:left="851"/>
        <w:rPr>
          <w:rFonts w:cs="Times New Roman"/>
        </w:rPr>
      </w:pPr>
      <w:r w:rsidRPr="00AA3E62">
        <w:rPr>
          <w:rFonts w:cs="Times New Roman"/>
        </w:rPr>
        <w:t>A szilárdságtan tárgya</w:t>
      </w:r>
    </w:p>
    <w:p w:rsidR="0075440D" w:rsidRPr="00AA3E62" w:rsidRDefault="0075440D" w:rsidP="0075440D">
      <w:pPr>
        <w:tabs>
          <w:tab w:val="left" w:pos="1418"/>
          <w:tab w:val="right" w:pos="9072"/>
        </w:tabs>
        <w:spacing w:after="0"/>
        <w:ind w:left="851"/>
        <w:rPr>
          <w:rFonts w:cs="Times New Roman"/>
        </w:rPr>
      </w:pPr>
      <w:r w:rsidRPr="00AA3E62">
        <w:rPr>
          <w:rFonts w:cs="Times New Roman"/>
        </w:rPr>
        <w:t>Igénybevételek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egyszerű igénybevételek,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összetett igénybevételek.</w:t>
      </w:r>
    </w:p>
    <w:p w:rsidR="0075440D" w:rsidRPr="00AA3E62" w:rsidRDefault="0075440D" w:rsidP="0075440D">
      <w:pPr>
        <w:tabs>
          <w:tab w:val="left" w:pos="1418"/>
          <w:tab w:val="right" w:pos="9072"/>
        </w:tabs>
        <w:spacing w:after="0"/>
        <w:ind w:left="851"/>
        <w:rPr>
          <w:rFonts w:cs="Times New Roman"/>
        </w:rPr>
      </w:pPr>
      <w:r w:rsidRPr="00AA3E62">
        <w:rPr>
          <w:rFonts w:cs="Times New Roman"/>
        </w:rPr>
        <w:t>Feszültségek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normál feszültség,</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csúsztató feszültség.</w:t>
      </w:r>
    </w:p>
    <w:p w:rsidR="0075440D" w:rsidRPr="00AA3E62" w:rsidRDefault="0075440D" w:rsidP="0075440D">
      <w:pPr>
        <w:tabs>
          <w:tab w:val="left" w:pos="1418"/>
          <w:tab w:val="right" w:pos="9072"/>
        </w:tabs>
        <w:spacing w:after="0"/>
        <w:ind w:left="851"/>
        <w:rPr>
          <w:rFonts w:cs="Times New Roman"/>
        </w:rPr>
      </w:pPr>
      <w:r w:rsidRPr="00AA3E62">
        <w:rPr>
          <w:rFonts w:cs="Times New Roman"/>
        </w:rPr>
        <w:t>Hooke-törvény</w:t>
      </w:r>
    </w:p>
    <w:p w:rsidR="0075440D" w:rsidRPr="00AA3E62" w:rsidRDefault="0075440D" w:rsidP="0075440D">
      <w:pPr>
        <w:tabs>
          <w:tab w:val="left" w:pos="1418"/>
          <w:tab w:val="right" w:pos="9072"/>
        </w:tabs>
        <w:spacing w:after="0"/>
        <w:ind w:left="851"/>
        <w:rPr>
          <w:rFonts w:cs="Times New Roman"/>
        </w:rPr>
      </w:pPr>
      <w:r w:rsidRPr="00AA3E62">
        <w:rPr>
          <w:rFonts w:cs="Times New Roman"/>
        </w:rPr>
        <w:t>A megengedett feszültség</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fogalma,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jelölése,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meghatározása számítással,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meghatározása táblázat segítségével,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terhelési módok Wöhler- szerint.</w:t>
      </w:r>
    </w:p>
    <w:p w:rsidR="0075440D" w:rsidRPr="00AA3E62" w:rsidRDefault="0075440D" w:rsidP="0075440D">
      <w:pPr>
        <w:tabs>
          <w:tab w:val="left" w:pos="1418"/>
          <w:tab w:val="right" w:pos="9072"/>
        </w:tabs>
        <w:spacing w:after="0"/>
        <w:ind w:left="851"/>
        <w:rPr>
          <w:rFonts w:cs="Times New Roman"/>
        </w:rPr>
      </w:pPr>
      <w:r w:rsidRPr="00AA3E62">
        <w:rPr>
          <w:rFonts w:cs="Times New Roman"/>
        </w:rPr>
        <w:t>Méretezési eljárások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az alkatrész terhelhetőségének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szükséges keresztmetszet méreteinek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az alkatrész anyagminőségének megválasztása,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adott igénybevételnek való megfelelés ellenőrzése.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A méretezés alapvető szempontjai</w:t>
      </w:r>
    </w:p>
    <w:p w:rsidR="0075440D" w:rsidRPr="00AA3E62" w:rsidRDefault="0075440D" w:rsidP="0075440D">
      <w:pPr>
        <w:tabs>
          <w:tab w:val="left" w:pos="1418"/>
          <w:tab w:val="right" w:pos="9072"/>
        </w:tabs>
        <w:spacing w:after="0"/>
        <w:ind w:left="851"/>
        <w:rPr>
          <w:rFonts w:cs="Times New Roman"/>
        </w:rPr>
      </w:pPr>
      <w:r w:rsidRPr="00AA3E62">
        <w:rPr>
          <w:rFonts w:cs="Times New Roman"/>
        </w:rPr>
        <w:t>Húzó igénybevétel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húzó igénybevétel alapösszefüggése,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méretezési eljárások,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megnyúlás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egyenszilárdságú húzott rúd,</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kazánformula és alkalmazása.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Nyomó igénybevétel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nyomó igénybevétel alapösszefüggése,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méretezési eljárások,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rövidülés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felületi nyomás,</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palástnyomás,</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hőmérsékletváltozás okozta feszültségek.</w:t>
      </w:r>
    </w:p>
    <w:p w:rsidR="0075440D" w:rsidRPr="00AA3E62" w:rsidRDefault="0075440D" w:rsidP="0075440D">
      <w:pPr>
        <w:tabs>
          <w:tab w:val="left" w:pos="1418"/>
          <w:tab w:val="right" w:pos="9072"/>
        </w:tabs>
        <w:spacing w:after="0"/>
        <w:ind w:left="851"/>
        <w:rPr>
          <w:rFonts w:cs="Times New Roman"/>
        </w:rPr>
      </w:pPr>
      <w:r w:rsidRPr="00AA3E62">
        <w:rPr>
          <w:rFonts w:cs="Times New Roman"/>
        </w:rPr>
        <w:t>Hajlító igénybevétel</w:t>
      </w:r>
    </w:p>
    <w:p w:rsidR="0075440D" w:rsidRPr="00AA3E62" w:rsidRDefault="0075440D" w:rsidP="0075440D">
      <w:pPr>
        <w:tabs>
          <w:tab w:val="left" w:pos="1418"/>
          <w:tab w:val="right" w:pos="9072"/>
        </w:tabs>
        <w:spacing w:after="0"/>
        <w:ind w:left="851"/>
        <w:rPr>
          <w:rFonts w:cs="Times New Roman"/>
        </w:rPr>
      </w:pPr>
      <w:r w:rsidRPr="00AA3E62">
        <w:rPr>
          <w:rFonts w:cs="Times New Roman"/>
        </w:rPr>
        <w:t>Alapfogalmak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hajlító igénybevétel vizsgálata,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jellemző fogalmak és elnevezések (rugalmas vonal, semleges réteg, húzott szál, nyomott szál, alakváltozások).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A hajlító igénybevétel feszültsége</w:t>
      </w:r>
    </w:p>
    <w:p w:rsidR="0075440D" w:rsidRPr="00AA3E62" w:rsidRDefault="0075440D" w:rsidP="0075440D">
      <w:pPr>
        <w:tabs>
          <w:tab w:val="left" w:pos="1418"/>
          <w:tab w:val="right" w:pos="9072"/>
        </w:tabs>
        <w:spacing w:after="0"/>
        <w:ind w:left="851"/>
        <w:rPr>
          <w:rFonts w:cs="Times New Roman"/>
        </w:rPr>
      </w:pPr>
      <w:r w:rsidRPr="00AA3E62">
        <w:rPr>
          <w:rFonts w:cs="Times New Roman"/>
        </w:rPr>
        <w:t>A hajlítás alapegyenlete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Navier-féle összefüggés,</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szélső szál távolsága,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ekvatoriális másodrendű nyomaték,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keresztmetszeti tényező.</w:t>
      </w:r>
    </w:p>
    <w:p w:rsidR="0075440D" w:rsidRPr="00AA3E62" w:rsidRDefault="0075440D" w:rsidP="0075440D">
      <w:pPr>
        <w:tabs>
          <w:tab w:val="left" w:pos="1418"/>
          <w:tab w:val="right" w:pos="9072"/>
        </w:tabs>
        <w:spacing w:after="0"/>
        <w:ind w:left="851"/>
        <w:rPr>
          <w:rFonts w:cs="Times New Roman"/>
        </w:rPr>
      </w:pPr>
      <w:r w:rsidRPr="00AA3E62">
        <w:rPr>
          <w:rFonts w:cs="Times New Roman"/>
        </w:rPr>
        <w:t>Ekvatoriális másodrendű nyomatékok és keresztmetszeti tényezők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tetszőleges keresztmetszet x és y tengelyekre számított másodrendű nyomatéka,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téglalap, négyzet, kör, körgyűrű keresztmetszetek ekvatoriál másodrendű nyomatékainak és a keresztmetszeti tényezőinek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különböző területelemekből álló keresztmetszet ekvatoriális másodrendű nyomatékainak és a keresztmetszeti tényezőinek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Steiner-tétel és alkalmazása,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hengerelt szelvények ekvatoriális másodrendű nyomatékainak és keresztmetszeti tényezőinek meghatározása szabványok és táblázatok segítségével.</w:t>
      </w:r>
    </w:p>
    <w:p w:rsidR="0075440D" w:rsidRPr="00AA3E62" w:rsidRDefault="0075440D" w:rsidP="0075440D">
      <w:pPr>
        <w:tabs>
          <w:tab w:val="left" w:pos="1418"/>
          <w:tab w:val="right" w:pos="9072"/>
        </w:tabs>
        <w:spacing w:after="0"/>
        <w:ind w:left="851"/>
        <w:rPr>
          <w:rFonts w:cs="Times New Roman"/>
        </w:rPr>
      </w:pPr>
      <w:r w:rsidRPr="00AA3E62">
        <w:rPr>
          <w:rFonts w:cs="Times New Roman"/>
        </w:rPr>
        <w:t>Hajlításnál fellépő alakváltozások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egyik végén befogott tartó végének lehajlása, szögelfordulása,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különböző terhelésű kéttámaszú tartó közepének behajlása, a végeinek szögelfordulása.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Tartók méretezése hajlításra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nyíró igénybevétel elhanyagolása,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tartó anyagának meghatározása táblázat segítségével,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tartó keresztmetszeti méreteinek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maximális terhelhetőség megállapítása,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tartó igénybevételre való megfelelésének ellenőrzése,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Egyenszilárdságú tartó</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egyenszilárdságú tartó-megoldások,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Nyíró igénybevétel</w:t>
      </w:r>
    </w:p>
    <w:p w:rsidR="0075440D" w:rsidRPr="00AA3E62" w:rsidRDefault="0075440D" w:rsidP="0075440D">
      <w:pPr>
        <w:tabs>
          <w:tab w:val="left" w:pos="1418"/>
          <w:tab w:val="right" w:pos="9072"/>
        </w:tabs>
        <w:spacing w:after="0"/>
        <w:ind w:left="851"/>
        <w:rPr>
          <w:rFonts w:cs="Times New Roman"/>
        </w:rPr>
      </w:pPr>
      <w:r w:rsidRPr="00AA3E62">
        <w:rPr>
          <w:rFonts w:cs="Times New Roman"/>
        </w:rPr>
        <w:t>Tiszta nyíró igénybevétel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tiszta nyírás jellemzői,</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az igénybevétel alapösszefüggése,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feszültség eloszlása.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Hajlítással párosult nyíró igénybevétel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az igénybevétel jellemzői,</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az igénybevétel alapösszefüggése,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az alaktényező értékei.</w:t>
      </w:r>
    </w:p>
    <w:p w:rsidR="0075440D" w:rsidRPr="00AA3E62" w:rsidRDefault="0075440D" w:rsidP="0075440D">
      <w:pPr>
        <w:tabs>
          <w:tab w:val="left" w:pos="1418"/>
          <w:tab w:val="right" w:pos="9072"/>
        </w:tabs>
        <w:spacing w:after="0"/>
        <w:ind w:left="851"/>
        <w:rPr>
          <w:rFonts w:cs="Times New Roman"/>
        </w:rPr>
      </w:pPr>
      <w:r w:rsidRPr="00AA3E62">
        <w:rPr>
          <w:rFonts w:cs="Times New Roman"/>
        </w:rPr>
        <w:t>Méretezés nyírásra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hajlítással párosult nyíró igénybevételű alkatrész terhelhetőségének, a keresztmetszet méreteinek meghatározása, hajlítással párosult nyíró igénybevételű alkatrész anyagminőségének megválasztása, </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ellenőrzés palástnyomásra.</w:t>
      </w:r>
    </w:p>
    <w:p w:rsidR="0075440D" w:rsidRPr="00AA3E62" w:rsidRDefault="0075440D" w:rsidP="0075440D">
      <w:pPr>
        <w:tabs>
          <w:tab w:val="left" w:pos="1418"/>
          <w:tab w:val="right" w:pos="9072"/>
        </w:tabs>
        <w:spacing w:after="0"/>
        <w:ind w:left="851"/>
        <w:rPr>
          <w:rFonts w:cs="Times New Roman"/>
        </w:rPr>
      </w:pPr>
      <w:r w:rsidRPr="00AA3E62">
        <w:rPr>
          <w:rFonts w:cs="Times New Roman"/>
        </w:rPr>
        <w:t>Csavaró igénybevétel</w:t>
      </w:r>
    </w:p>
    <w:p w:rsidR="0075440D" w:rsidRPr="00AA3E62" w:rsidRDefault="0075440D" w:rsidP="0075440D">
      <w:pPr>
        <w:tabs>
          <w:tab w:val="left" w:pos="1418"/>
          <w:tab w:val="right" w:pos="9072"/>
        </w:tabs>
        <w:spacing w:after="0"/>
        <w:ind w:left="851"/>
        <w:rPr>
          <w:rFonts w:cs="Times New Roman"/>
        </w:rPr>
      </w:pPr>
      <w:r w:rsidRPr="00AA3E62">
        <w:rPr>
          <w:rFonts w:cs="Times New Roman"/>
        </w:rPr>
        <w:t>Alapfogalmak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csavaró igénybevétel jellemzői, vizsgálata, </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jellemző elnevezések, alakváltozás a csavaró igénybevételnél.</w:t>
      </w:r>
    </w:p>
    <w:p w:rsidR="0075440D" w:rsidRPr="00AA3E62" w:rsidRDefault="0075440D" w:rsidP="0075440D">
      <w:pPr>
        <w:tabs>
          <w:tab w:val="left" w:pos="1418"/>
          <w:tab w:val="right" w:pos="9072"/>
        </w:tabs>
        <w:spacing w:after="0"/>
        <w:ind w:left="851"/>
        <w:rPr>
          <w:rFonts w:cs="Times New Roman"/>
        </w:rPr>
      </w:pPr>
      <w:r w:rsidRPr="00AA3E62">
        <w:rPr>
          <w:rFonts w:cs="Times New Roman"/>
        </w:rPr>
        <w:t>A csavaró igénybevétel feszültsége</w:t>
      </w:r>
    </w:p>
    <w:p w:rsidR="0075440D" w:rsidRPr="00AA3E62" w:rsidRDefault="0075440D" w:rsidP="0075440D">
      <w:pPr>
        <w:tabs>
          <w:tab w:val="left" w:pos="1418"/>
          <w:tab w:val="right" w:pos="9072"/>
        </w:tabs>
        <w:spacing w:after="0"/>
        <w:ind w:left="851"/>
        <w:rPr>
          <w:rFonts w:cs="Times New Roman"/>
        </w:rPr>
      </w:pPr>
      <w:r w:rsidRPr="00AA3E62">
        <w:rPr>
          <w:rFonts w:cs="Times New Roman"/>
        </w:rPr>
        <w:t>Feszültség eloszlás az igénybevételnél,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adott keresztmetszetben ébredő feszültség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A csavarás alapegyenlete</w:t>
      </w:r>
    </w:p>
    <w:p w:rsidR="0075440D" w:rsidRPr="00AA3E62" w:rsidRDefault="0075440D" w:rsidP="0075440D">
      <w:pPr>
        <w:tabs>
          <w:tab w:val="left" w:pos="1418"/>
          <w:tab w:val="right" w:pos="9072"/>
        </w:tabs>
        <w:spacing w:after="0"/>
        <w:ind w:left="851"/>
        <w:rPr>
          <w:rFonts w:cs="Times New Roman"/>
        </w:rPr>
      </w:pPr>
      <w:r w:rsidRPr="00AA3E62">
        <w:rPr>
          <w:rFonts w:cs="Times New Roman"/>
        </w:rPr>
        <w:t>Poláris másodrendű nyomatékok és poláris keresztmetszeti tényezők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tetszőleges keresztmetszet poláris másodrendű nyomatéka,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összefüggés a poláris és ekvatoriális másodrendű nyomatékok között,</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kör, körgyűrű és négyzet alakú szelvények poláris másodrendű nyomatékának és poláris keresztmetszeti tényezőjének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A csavaró igénybevétel alakváltozása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keresztmetszet szögelfordulásának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folyóméterenkénti maximális elcsavarodás.</w:t>
      </w:r>
    </w:p>
    <w:p w:rsidR="0075440D" w:rsidRPr="00AA3E62" w:rsidRDefault="0075440D" w:rsidP="0075440D">
      <w:pPr>
        <w:tabs>
          <w:tab w:val="left" w:pos="1418"/>
          <w:tab w:val="right" w:pos="9072"/>
        </w:tabs>
        <w:spacing w:after="0"/>
        <w:ind w:left="851"/>
        <w:rPr>
          <w:rFonts w:cs="Times New Roman"/>
        </w:rPr>
      </w:pPr>
      <w:r w:rsidRPr="00AA3E62">
        <w:rPr>
          <w:rFonts w:cs="Times New Roman"/>
        </w:rPr>
        <w:t>Méretezés csavarásra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forgó tengelyeket terhelő csavaró nyomaték meghatározása az átvitt teljesítmény és a fordulatszám ismeretében,</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csavarásra igénybe vett tengely terhelhetőségének, a szükséges keresztmetszet méreteinek meghatározása,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csavaró nyomatékkal terhelt tengely igénybevételnek való megfelelésének ellenőrzése,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csavarásra igénybevett tengely megfelelő anyagminőségének kiválasztása,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tengely szögelfordulásának meghatározása és ellenőrzése.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Kihajlás</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nyomó igénybevételű karcsú rúd vizsgálata,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karcsúsági tényező,</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kihajlási hossz a rúd megfogásától függően,</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az inercia sugár,</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rugalmas és rugalmatlan kihajlás,</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törőfeszültség meghatározása Euler és Tetmayer szerint,</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ellenőrzés kihajlásra,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kívánatos kihajlási biztonsági tényezők.</w:t>
      </w:r>
    </w:p>
    <w:p w:rsidR="0075440D" w:rsidRPr="00AA3E62" w:rsidRDefault="0075440D" w:rsidP="0075440D">
      <w:pPr>
        <w:tabs>
          <w:tab w:val="left" w:pos="1418"/>
          <w:tab w:val="right" w:pos="9072"/>
        </w:tabs>
        <w:spacing w:after="0"/>
        <w:ind w:left="851"/>
        <w:rPr>
          <w:rFonts w:cs="Times New Roman"/>
        </w:rPr>
      </w:pPr>
      <w:r w:rsidRPr="00AA3E62">
        <w:rPr>
          <w:rFonts w:cs="Times New Roman"/>
        </w:rPr>
        <w:t>Összetett igénybevételek</w:t>
      </w:r>
    </w:p>
    <w:p w:rsidR="0075440D" w:rsidRPr="00AA3E62" w:rsidRDefault="0075440D" w:rsidP="0075440D">
      <w:pPr>
        <w:tabs>
          <w:tab w:val="left" w:pos="1418"/>
          <w:tab w:val="right" w:pos="9072"/>
        </w:tabs>
        <w:spacing w:after="0"/>
        <w:ind w:left="851"/>
        <w:rPr>
          <w:rFonts w:cs="Times New Roman"/>
        </w:rPr>
      </w:pPr>
      <w:r w:rsidRPr="00AA3E62">
        <w:rPr>
          <w:rFonts w:cs="Times New Roman"/>
        </w:rPr>
        <w:t>Egyirányú összetett igénybevétel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fogalma, értelmezése és fajtái,</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húzás+hajlítás eredő feszültsége,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nyomás+hajlítás eredő feszültsége,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feszültségábrák,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méretezési módok.</w:t>
      </w:r>
    </w:p>
    <w:p w:rsidR="0075440D" w:rsidRPr="00AA3E62" w:rsidRDefault="0075440D" w:rsidP="0075440D">
      <w:pPr>
        <w:tabs>
          <w:tab w:val="left" w:pos="1418"/>
          <w:tab w:val="right" w:pos="9072"/>
        </w:tabs>
        <w:spacing w:after="0"/>
        <w:ind w:left="851"/>
        <w:rPr>
          <w:rFonts w:cs="Times New Roman"/>
        </w:rPr>
      </w:pPr>
      <w:r w:rsidRPr="00AA3E62">
        <w:rPr>
          <w:rFonts w:cs="Times New Roman"/>
        </w:rPr>
        <w:t>Többirányú összetett igénybevétel</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fogalma, értelmezése és fajtái,</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redukált feszültség meghatározása Mohr-szerint,</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redukált nyomaték,</w:t>
      </w:r>
    </w:p>
    <w:p w:rsidR="008553B5" w:rsidRPr="00AA3E62" w:rsidRDefault="0075440D" w:rsidP="008553B5">
      <w:pPr>
        <w:tabs>
          <w:tab w:val="left" w:pos="1418"/>
          <w:tab w:val="right" w:pos="9072"/>
        </w:tabs>
        <w:spacing w:after="0"/>
        <w:ind w:left="851"/>
        <w:rPr>
          <w:rFonts w:cs="Times New Roman"/>
        </w:rPr>
      </w:pPr>
      <w:r w:rsidRPr="00AA3E62">
        <w:rPr>
          <w:rFonts w:cs="Times New Roman"/>
        </w:rPr>
        <w:t>-        méretezési módok.</w:t>
      </w:r>
    </w:p>
    <w:p w:rsidR="00816FA9" w:rsidRPr="00AA3E62" w:rsidRDefault="00816FA9" w:rsidP="008553B5">
      <w:pPr>
        <w:tabs>
          <w:tab w:val="left" w:pos="1418"/>
          <w:tab w:val="right" w:pos="9072"/>
        </w:tabs>
        <w:spacing w:after="0"/>
        <w:ind w:left="851"/>
        <w:rPr>
          <w:rFonts w:cs="Times New Roman"/>
        </w:rPr>
      </w:pPr>
    </w:p>
    <w:p w:rsidR="008553B5" w:rsidRPr="00AA3E62" w:rsidRDefault="0075440D"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Kinematika-kinetika</w:t>
      </w:r>
    </w:p>
    <w:p w:rsidR="0075440D" w:rsidRPr="00AA3E62" w:rsidRDefault="0075440D" w:rsidP="0075440D">
      <w:pPr>
        <w:tabs>
          <w:tab w:val="left" w:pos="1418"/>
          <w:tab w:val="right" w:pos="9072"/>
        </w:tabs>
        <w:spacing w:after="0"/>
        <w:ind w:left="851"/>
        <w:rPr>
          <w:rFonts w:cs="Times New Roman"/>
        </w:rPr>
      </w:pPr>
      <w:r w:rsidRPr="00AA3E62">
        <w:rPr>
          <w:rFonts w:cs="Times New Roman"/>
        </w:rPr>
        <w:t>Kinematika alapfogalmak</w:t>
      </w:r>
    </w:p>
    <w:p w:rsidR="0075440D" w:rsidRPr="00AA3E62" w:rsidRDefault="0075440D" w:rsidP="0075440D">
      <w:pPr>
        <w:tabs>
          <w:tab w:val="left" w:pos="1418"/>
          <w:tab w:val="right" w:pos="9072"/>
        </w:tabs>
        <w:spacing w:after="0"/>
        <w:ind w:left="851"/>
        <w:rPr>
          <w:rFonts w:cs="Times New Roman"/>
        </w:rPr>
      </w:pPr>
      <w:r w:rsidRPr="00AA3E62">
        <w:rPr>
          <w:rFonts w:cs="Times New Roman"/>
        </w:rPr>
        <w:t>a kinematika tárgya,</w:t>
      </w:r>
    </w:p>
    <w:p w:rsidR="0075440D" w:rsidRPr="00AA3E62" w:rsidRDefault="0075440D" w:rsidP="0075440D">
      <w:pPr>
        <w:tabs>
          <w:tab w:val="left" w:pos="1418"/>
          <w:tab w:val="right" w:pos="9072"/>
        </w:tabs>
        <w:spacing w:after="0"/>
        <w:ind w:left="851"/>
        <w:rPr>
          <w:rFonts w:cs="Times New Roman"/>
        </w:rPr>
      </w:pPr>
      <w:r w:rsidRPr="00AA3E62">
        <w:rPr>
          <w:rFonts w:cs="Times New Roman"/>
        </w:rPr>
        <w:t>a mozgások csoportosítása,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a mozgások jellemzői.</w:t>
      </w:r>
    </w:p>
    <w:p w:rsidR="0075440D" w:rsidRPr="00AA3E62" w:rsidRDefault="0075440D" w:rsidP="0075440D">
      <w:pPr>
        <w:tabs>
          <w:tab w:val="left" w:pos="1418"/>
          <w:tab w:val="right" w:pos="9072"/>
        </w:tabs>
        <w:spacing w:after="0"/>
        <w:ind w:left="851"/>
        <w:rPr>
          <w:rFonts w:cs="Times New Roman"/>
        </w:rPr>
      </w:pPr>
      <w:r w:rsidRPr="00AA3E62">
        <w:rPr>
          <w:rFonts w:cs="Times New Roman"/>
        </w:rPr>
        <w:t>A pont kinematikája</w:t>
      </w:r>
    </w:p>
    <w:p w:rsidR="0075440D" w:rsidRPr="00AA3E62" w:rsidRDefault="0075440D" w:rsidP="0075440D">
      <w:pPr>
        <w:tabs>
          <w:tab w:val="left" w:pos="1418"/>
          <w:tab w:val="right" w:pos="9072"/>
        </w:tabs>
        <w:spacing w:after="0"/>
        <w:ind w:left="851"/>
        <w:rPr>
          <w:rFonts w:cs="Times New Roman"/>
        </w:rPr>
      </w:pPr>
      <w:r w:rsidRPr="00AA3E62">
        <w:rPr>
          <w:rFonts w:cs="Times New Roman"/>
        </w:rPr>
        <w:t>Egyenes vonalú mozgások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egyenes vonalú, egyenletes mozgás,</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egyenes vonalú, egyenletesen változó mozgások,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kinematikai diagramok.</w:t>
      </w:r>
    </w:p>
    <w:p w:rsidR="0075440D" w:rsidRPr="00AA3E62" w:rsidRDefault="0075440D" w:rsidP="0075440D">
      <w:pPr>
        <w:tabs>
          <w:tab w:val="left" w:pos="1418"/>
          <w:tab w:val="right" w:pos="9072"/>
        </w:tabs>
        <w:spacing w:after="0"/>
        <w:ind w:left="851"/>
        <w:rPr>
          <w:rFonts w:cs="Times New Roman"/>
        </w:rPr>
      </w:pPr>
      <w:r w:rsidRPr="00AA3E62">
        <w:rPr>
          <w:rFonts w:cs="Times New Roman"/>
        </w:rPr>
        <w:t>Görbe vonalú mozgások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egyenletes körmozgás,</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egyenletes körmozgást végző pont gyorsulása,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egyenletesen változó körmozgás.</w:t>
      </w:r>
    </w:p>
    <w:p w:rsidR="0075440D" w:rsidRPr="00AA3E62" w:rsidRDefault="0075440D" w:rsidP="0075440D">
      <w:pPr>
        <w:tabs>
          <w:tab w:val="left" w:pos="1418"/>
          <w:tab w:val="right" w:pos="9072"/>
        </w:tabs>
        <w:spacing w:after="0"/>
        <w:ind w:left="851"/>
        <w:rPr>
          <w:rFonts w:cs="Times New Roman"/>
        </w:rPr>
      </w:pPr>
      <w:r w:rsidRPr="00AA3E62">
        <w:rPr>
          <w:rFonts w:cs="Times New Roman"/>
        </w:rPr>
        <w:t>Merev test kinematikája</w:t>
      </w:r>
    </w:p>
    <w:p w:rsidR="0075440D" w:rsidRPr="00AA3E62" w:rsidRDefault="0075440D" w:rsidP="0075440D">
      <w:pPr>
        <w:tabs>
          <w:tab w:val="left" w:pos="1418"/>
          <w:tab w:val="right" w:pos="9072"/>
        </w:tabs>
        <w:spacing w:after="0"/>
        <w:ind w:left="851"/>
        <w:rPr>
          <w:rFonts w:cs="Times New Roman"/>
        </w:rPr>
      </w:pPr>
      <w:r w:rsidRPr="00AA3E62">
        <w:rPr>
          <w:rFonts w:cs="Times New Roman"/>
        </w:rPr>
        <w:t>A merev test mozgásának jellemzése</w:t>
      </w:r>
    </w:p>
    <w:p w:rsidR="0075440D" w:rsidRPr="00AA3E62" w:rsidRDefault="0075440D" w:rsidP="0075440D">
      <w:pPr>
        <w:tabs>
          <w:tab w:val="left" w:pos="1418"/>
          <w:tab w:val="right" w:pos="9072"/>
        </w:tabs>
        <w:spacing w:after="0"/>
        <w:ind w:left="851"/>
        <w:rPr>
          <w:rFonts w:cs="Times New Roman"/>
        </w:rPr>
      </w:pPr>
      <w:r w:rsidRPr="00AA3E62">
        <w:rPr>
          <w:rFonts w:cs="Times New Roman"/>
        </w:rPr>
        <w:t>A merev test elemi mozgásai</w:t>
      </w:r>
    </w:p>
    <w:p w:rsidR="0075440D" w:rsidRPr="00AA3E62" w:rsidRDefault="0075440D" w:rsidP="0075440D">
      <w:pPr>
        <w:tabs>
          <w:tab w:val="left" w:pos="1418"/>
          <w:tab w:val="right" w:pos="9072"/>
        </w:tabs>
        <w:spacing w:after="0"/>
        <w:ind w:left="851"/>
        <w:rPr>
          <w:rFonts w:cs="Times New Roman"/>
        </w:rPr>
      </w:pPr>
      <w:r w:rsidRPr="00AA3E62">
        <w:rPr>
          <w:rFonts w:cs="Times New Roman"/>
        </w:rPr>
        <w:t>Összetett mozgások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test egyidejűleg többféle haladó mozgást végez,</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test egyidejűleg haladó és forgómozgást végez,</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hajítás függőlegesen, vízszintesen és ferdén.</w:t>
      </w:r>
    </w:p>
    <w:p w:rsidR="0075440D" w:rsidRPr="00AA3E62" w:rsidRDefault="0075440D" w:rsidP="0075440D">
      <w:pPr>
        <w:tabs>
          <w:tab w:val="left" w:pos="1418"/>
          <w:tab w:val="right" w:pos="9072"/>
        </w:tabs>
        <w:spacing w:after="0"/>
        <w:ind w:left="851"/>
        <w:rPr>
          <w:rFonts w:cs="Times New Roman"/>
        </w:rPr>
      </w:pPr>
      <w:r w:rsidRPr="00AA3E62">
        <w:rPr>
          <w:rFonts w:cs="Times New Roman"/>
        </w:rPr>
        <w:t>Kinetika alapfogalmak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kinetika tárgya,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kinetika alaptörvényei.</w:t>
      </w:r>
    </w:p>
    <w:p w:rsidR="0075440D" w:rsidRPr="00AA3E62" w:rsidRDefault="0075440D" w:rsidP="0075440D">
      <w:pPr>
        <w:tabs>
          <w:tab w:val="left" w:pos="1418"/>
          <w:tab w:val="right" w:pos="9072"/>
        </w:tabs>
        <w:spacing w:after="0"/>
        <w:ind w:left="851"/>
        <w:rPr>
          <w:rFonts w:cs="Times New Roman"/>
        </w:rPr>
      </w:pPr>
      <w:r w:rsidRPr="00AA3E62">
        <w:rPr>
          <w:rFonts w:cs="Times New Roman"/>
        </w:rPr>
        <w:t>Az inercia- és gyorsuló rendszerek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az inercia erő és gravitációs erő ekvivalenciája,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a súlyos és tehetetlen tömegek azonossága.</w:t>
      </w:r>
    </w:p>
    <w:p w:rsidR="0075440D" w:rsidRPr="00AA3E62" w:rsidRDefault="0075440D" w:rsidP="0075440D">
      <w:pPr>
        <w:tabs>
          <w:tab w:val="left" w:pos="1418"/>
          <w:tab w:val="right" w:pos="9072"/>
        </w:tabs>
        <w:spacing w:after="0"/>
        <w:ind w:left="851"/>
        <w:rPr>
          <w:rFonts w:cs="Times New Roman"/>
        </w:rPr>
      </w:pPr>
      <w:r w:rsidRPr="00AA3E62">
        <w:rPr>
          <w:rFonts w:cs="Times New Roman"/>
        </w:rPr>
        <w:t>A D'Alembert-elv</w:t>
      </w:r>
    </w:p>
    <w:p w:rsidR="0075440D" w:rsidRPr="00AA3E62" w:rsidRDefault="0075440D" w:rsidP="0075440D">
      <w:pPr>
        <w:tabs>
          <w:tab w:val="left" w:pos="1418"/>
          <w:tab w:val="right" w:pos="9072"/>
        </w:tabs>
        <w:spacing w:after="0"/>
        <w:ind w:left="851"/>
        <w:rPr>
          <w:rFonts w:cs="Times New Roman"/>
        </w:rPr>
      </w:pPr>
      <w:r w:rsidRPr="00AA3E62">
        <w:rPr>
          <w:rFonts w:cs="Times New Roman"/>
        </w:rPr>
        <w:t>A centripetális - és centrifugális erő</w:t>
      </w:r>
    </w:p>
    <w:p w:rsidR="0075440D" w:rsidRPr="00AA3E62" w:rsidRDefault="0075440D" w:rsidP="0075440D">
      <w:pPr>
        <w:tabs>
          <w:tab w:val="left" w:pos="1418"/>
          <w:tab w:val="right" w:pos="9072"/>
        </w:tabs>
        <w:spacing w:after="0"/>
        <w:ind w:left="851"/>
        <w:rPr>
          <w:rFonts w:cs="Times New Roman"/>
        </w:rPr>
      </w:pPr>
      <w:r w:rsidRPr="00AA3E62">
        <w:rPr>
          <w:rFonts w:cs="Times New Roman"/>
        </w:rPr>
        <w:t>Merev test forgása rögzített tengely körül</w:t>
      </w:r>
    </w:p>
    <w:p w:rsidR="0075440D" w:rsidRPr="00AA3E62" w:rsidRDefault="0075440D" w:rsidP="0075440D">
      <w:pPr>
        <w:tabs>
          <w:tab w:val="left" w:pos="1418"/>
          <w:tab w:val="right" w:pos="9072"/>
        </w:tabs>
        <w:spacing w:after="0"/>
        <w:ind w:left="851"/>
        <w:rPr>
          <w:rFonts w:cs="Times New Roman"/>
        </w:rPr>
      </w:pPr>
      <w:r w:rsidRPr="00AA3E62">
        <w:rPr>
          <w:rFonts w:cs="Times New Roman"/>
        </w:rPr>
        <w:t>A forgómozgás alaptörvénye</w:t>
      </w:r>
    </w:p>
    <w:p w:rsidR="0075440D" w:rsidRPr="00AA3E62" w:rsidRDefault="0075440D" w:rsidP="0075440D">
      <w:pPr>
        <w:tabs>
          <w:tab w:val="left" w:pos="1418"/>
          <w:tab w:val="right" w:pos="9072"/>
        </w:tabs>
        <w:spacing w:after="0"/>
        <w:ind w:left="851"/>
        <w:rPr>
          <w:rFonts w:cs="Times New Roman"/>
        </w:rPr>
      </w:pPr>
      <w:r w:rsidRPr="00AA3E62">
        <w:rPr>
          <w:rFonts w:cs="Times New Roman"/>
        </w:rPr>
        <w:t>Tömegtehetetlenségi nyomaték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fogalma, mértékegysége,</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értékét meghatározó tényezők,</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egyszerű, homogén testek tömeg-tehetetlenségi nyomatéka,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Steiner-tétel és alkalmazása,</w:t>
      </w:r>
    </w:p>
    <w:p w:rsidR="0075440D" w:rsidRPr="00AA3E62" w:rsidRDefault="0075440D" w:rsidP="0075440D">
      <w:pPr>
        <w:tabs>
          <w:tab w:val="left" w:pos="1418"/>
          <w:tab w:val="right" w:pos="9072"/>
        </w:tabs>
        <w:spacing w:after="0"/>
        <w:ind w:left="851"/>
        <w:rPr>
          <w:rFonts w:cs="Times New Roman"/>
        </w:rPr>
      </w:pPr>
      <w:r w:rsidRPr="00AA3E62">
        <w:rPr>
          <w:rFonts w:cs="Times New Roman"/>
        </w:rPr>
        <w:t>-</w:t>
      </w:r>
      <w:r w:rsidRPr="00AA3E62">
        <w:rPr>
          <w:rFonts w:cs="Times New Roman"/>
        </w:rPr>
        <w:tab/>
        <w:t>redukált tömeg,</w:t>
      </w:r>
    </w:p>
    <w:p w:rsidR="008553B5" w:rsidRPr="00AA3E62" w:rsidRDefault="0075440D" w:rsidP="008553B5">
      <w:pPr>
        <w:tabs>
          <w:tab w:val="left" w:pos="1418"/>
          <w:tab w:val="right" w:pos="9072"/>
        </w:tabs>
        <w:spacing w:after="0"/>
        <w:ind w:left="851"/>
        <w:rPr>
          <w:rFonts w:cs="Times New Roman"/>
        </w:rPr>
      </w:pPr>
      <w:r w:rsidRPr="00AA3E62">
        <w:rPr>
          <w:rFonts w:cs="Times New Roman"/>
        </w:rPr>
        <w:t>-        tehetetlenségi sugár.</w:t>
      </w:r>
    </w:p>
    <w:p w:rsidR="00816FA9" w:rsidRPr="00AA3E62" w:rsidRDefault="00816FA9" w:rsidP="008553B5">
      <w:pPr>
        <w:tabs>
          <w:tab w:val="left" w:pos="1418"/>
          <w:tab w:val="right" w:pos="9072"/>
        </w:tabs>
        <w:spacing w:after="0"/>
        <w:ind w:left="851"/>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képzés javasolt helyszíne (ajánlás)</w:t>
      </w:r>
    </w:p>
    <w:p w:rsidR="008553B5" w:rsidRDefault="0075440D" w:rsidP="008553B5">
      <w:pPr>
        <w:spacing w:after="0"/>
        <w:ind w:left="426"/>
        <w:rPr>
          <w:rFonts w:cs="Times New Roman"/>
        </w:rPr>
      </w:pPr>
      <w:r w:rsidRPr="00AA3E62">
        <w:rPr>
          <w:rFonts w:cs="Times New Roman"/>
        </w:rPr>
        <w:t>Szaktanterem</w:t>
      </w:r>
    </w:p>
    <w:p w:rsidR="007E419D" w:rsidRPr="00AA3E62" w:rsidRDefault="007E419D"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értékelésének módja</w:t>
      </w:r>
    </w:p>
    <w:p w:rsidR="008553B5" w:rsidRPr="00AA3E62" w:rsidRDefault="008553B5" w:rsidP="008553B5">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8553B5" w:rsidRPr="00AA3E62" w:rsidRDefault="008553B5" w:rsidP="008553B5">
      <w:pPr>
        <w:spacing w:after="0"/>
        <w:ind w:left="426"/>
        <w:rPr>
          <w:rFonts w:cs="Times New Roman"/>
        </w:rPr>
      </w:pPr>
    </w:p>
    <w:p w:rsidR="008553B5" w:rsidRPr="00AA3E62" w:rsidRDefault="0075440D" w:rsidP="008553B5">
      <w:pPr>
        <w:pStyle w:val="Listaszerbekezds"/>
        <w:numPr>
          <w:ilvl w:val="0"/>
          <w:numId w:val="8"/>
        </w:numPr>
        <w:tabs>
          <w:tab w:val="right" w:pos="9072"/>
        </w:tabs>
        <w:spacing w:after="0"/>
        <w:rPr>
          <w:rFonts w:cs="Times New Roman"/>
          <w:b/>
        </w:rPr>
      </w:pPr>
      <w:r w:rsidRPr="00AA3E62">
        <w:rPr>
          <w:rFonts w:cs="Times New Roman"/>
          <w:b/>
        </w:rPr>
        <w:t>Gépelemek-géptan</w:t>
      </w:r>
      <w:r w:rsidR="008553B5" w:rsidRPr="00AA3E62">
        <w:rPr>
          <w:rFonts w:cs="Times New Roman"/>
          <w:b/>
        </w:rPr>
        <w:t xml:space="preserve"> tantárgy</w:t>
      </w:r>
      <w:r w:rsidR="008553B5" w:rsidRPr="00AA3E62">
        <w:rPr>
          <w:rFonts w:cs="Times New Roman"/>
          <w:b/>
        </w:rPr>
        <w:tab/>
      </w:r>
      <w:r w:rsidR="00031665" w:rsidRPr="00AA3E62">
        <w:rPr>
          <w:rFonts w:cs="Times New Roman"/>
          <w:b/>
        </w:rPr>
        <w:t>1</w:t>
      </w:r>
      <w:r w:rsidR="00E03FCE" w:rsidRPr="00AA3E62">
        <w:rPr>
          <w:rFonts w:cs="Times New Roman"/>
          <w:b/>
        </w:rPr>
        <w:t>08</w:t>
      </w:r>
      <w:r w:rsidR="008553B5" w:rsidRPr="00AA3E62">
        <w:rPr>
          <w:rFonts w:cs="Times New Roman"/>
          <w:b/>
        </w:rPr>
        <w:t xml:space="preserve"> óra/</w:t>
      </w:r>
      <w:r w:rsidR="00031665" w:rsidRPr="00AA3E62">
        <w:rPr>
          <w:rFonts w:cs="Times New Roman"/>
          <w:b/>
        </w:rPr>
        <w:t>1</w:t>
      </w:r>
      <w:r w:rsidR="00E03FCE" w:rsidRPr="00AA3E62">
        <w:rPr>
          <w:rFonts w:cs="Times New Roman"/>
          <w:b/>
        </w:rPr>
        <w:t>08</w:t>
      </w:r>
      <w:r w:rsidR="008553B5" w:rsidRPr="00AA3E62">
        <w:rPr>
          <w:rFonts w:cs="Times New Roman"/>
          <w:b/>
        </w:rPr>
        <w:t xml:space="preserve"> óra*</w:t>
      </w:r>
    </w:p>
    <w:p w:rsidR="008553B5" w:rsidRPr="00AA3E62" w:rsidRDefault="008553B5" w:rsidP="008553B5">
      <w:pPr>
        <w:spacing w:after="0"/>
        <w:jc w:val="right"/>
        <w:rPr>
          <w:rFonts w:cs="Times New Roman"/>
          <w:sz w:val="20"/>
        </w:rPr>
      </w:pPr>
      <w:r w:rsidRPr="00AA3E62">
        <w:rPr>
          <w:rFonts w:cs="Times New Roman"/>
          <w:sz w:val="20"/>
        </w:rPr>
        <w:t>* 9-13. évfolyamon megszervezett képzés/13. és 14. évfolyamon megszervezett képzés</w:t>
      </w:r>
    </w:p>
    <w:p w:rsidR="008553B5" w:rsidRPr="00AA3E62" w:rsidRDefault="008553B5" w:rsidP="008553B5">
      <w:pPr>
        <w:spacing w:after="0"/>
        <w:ind w:left="426"/>
        <w:rPr>
          <w:rFonts w:cs="Times New Roman"/>
        </w:rPr>
      </w:pPr>
    </w:p>
    <w:p w:rsidR="008553B5" w:rsidRPr="00AA3E62" w:rsidRDefault="008553B5" w:rsidP="008553B5">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8553B5" w:rsidRPr="00AA3E62" w:rsidRDefault="008553B5"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tanításának célja</w:t>
      </w:r>
    </w:p>
    <w:p w:rsidR="0075440D" w:rsidRPr="00AA3E62" w:rsidRDefault="0075440D" w:rsidP="0075440D">
      <w:pPr>
        <w:spacing w:after="0"/>
        <w:ind w:left="426"/>
        <w:rPr>
          <w:rFonts w:cs="Times New Roman"/>
        </w:rPr>
      </w:pPr>
      <w:r w:rsidRPr="00AA3E62">
        <w:rPr>
          <w:rFonts w:cs="Times New Roman"/>
        </w:rPr>
        <w:t>A gépelemek-géptan tantárgy tanításának célja, a közlekedéstechnikai gyakorlatban szükséges készségek megszerzése, a gépészeti dokumentációk olvasásának, értelmezésének elősegítése.</w:t>
      </w:r>
    </w:p>
    <w:p w:rsidR="0075440D" w:rsidRPr="00AA3E62" w:rsidRDefault="0075440D" w:rsidP="0075440D">
      <w:pPr>
        <w:spacing w:after="0"/>
        <w:ind w:left="426"/>
        <w:rPr>
          <w:rFonts w:cs="Times New Roman"/>
        </w:rPr>
      </w:pPr>
      <w:r w:rsidRPr="00AA3E62">
        <w:rPr>
          <w:rFonts w:cs="Times New Roman"/>
        </w:rPr>
        <w:t>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Alapozza meg, segítse elő a későbbi tanulmányok speciális ismereteinek elsajátításához, szükséges kötőelemeket, kötési és biztosítási módokat.</w:t>
      </w:r>
    </w:p>
    <w:p w:rsidR="008553B5" w:rsidRPr="00AA3E62" w:rsidRDefault="0075440D" w:rsidP="008553B5">
      <w:pPr>
        <w:spacing w:after="0"/>
        <w:ind w:left="426"/>
        <w:rPr>
          <w:rFonts w:cs="Times New Roman"/>
        </w:rPr>
      </w:pPr>
      <w:r w:rsidRPr="00AA3E62">
        <w:rPr>
          <w:rFonts w:cs="Times New Roman"/>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Kapcsolódó közismereti, szakmai tartalmak</w:t>
      </w:r>
    </w:p>
    <w:p w:rsidR="0075440D" w:rsidRPr="00AA3E62" w:rsidRDefault="0075440D" w:rsidP="0075440D">
      <w:pPr>
        <w:spacing w:after="0"/>
        <w:ind w:left="426"/>
        <w:rPr>
          <w:rFonts w:cs="Times New Roman"/>
        </w:rPr>
      </w:pPr>
      <w:r w:rsidRPr="00AA3E62">
        <w:rPr>
          <w:rFonts w:cs="Times New Roman"/>
        </w:rPr>
        <w:t>A tantárgy alapozó jellegénél fogva a közismereti tantárgyakra, azok közül is elsősorban a matematikára és a fizikára épül, valamint a közlekedés technikai alapok modul tantárgyaival alkot szerves egységet.</w:t>
      </w:r>
    </w:p>
    <w:p w:rsidR="0075440D" w:rsidRPr="00AA3E62" w:rsidRDefault="0075440D" w:rsidP="0075440D">
      <w:pPr>
        <w:spacing w:after="0"/>
        <w:ind w:left="426"/>
        <w:rPr>
          <w:rFonts w:cs="Times New Roman"/>
        </w:rPr>
      </w:pPr>
      <w:r w:rsidRPr="00AA3E62">
        <w:rPr>
          <w:rFonts w:cs="Times New Roman"/>
        </w:rPr>
        <w:t>Matematika</w:t>
      </w:r>
    </w:p>
    <w:p w:rsidR="0075440D" w:rsidRPr="00AA3E62" w:rsidRDefault="0075440D" w:rsidP="0075440D">
      <w:pPr>
        <w:spacing w:after="0"/>
        <w:ind w:left="426"/>
        <w:rPr>
          <w:rFonts w:cs="Times New Roman"/>
        </w:rPr>
      </w:pPr>
      <w:r w:rsidRPr="00AA3E62">
        <w:rPr>
          <w:rFonts w:cs="Times New Roman"/>
        </w:rPr>
        <w:t>Fizika</w:t>
      </w:r>
    </w:p>
    <w:p w:rsidR="0075440D" w:rsidRPr="00AA3E62" w:rsidRDefault="0075440D" w:rsidP="0075440D">
      <w:pPr>
        <w:spacing w:after="0"/>
        <w:ind w:left="426"/>
        <w:rPr>
          <w:rFonts w:cs="Times New Roman"/>
        </w:rPr>
      </w:pPr>
      <w:r w:rsidRPr="00AA3E62">
        <w:rPr>
          <w:rFonts w:cs="Times New Roman"/>
        </w:rPr>
        <w:t>Műszaki rajz</w:t>
      </w:r>
    </w:p>
    <w:p w:rsidR="0075440D" w:rsidRPr="00AA3E62" w:rsidRDefault="0075440D" w:rsidP="0075440D">
      <w:pPr>
        <w:spacing w:after="0"/>
        <w:ind w:left="426"/>
        <w:rPr>
          <w:rFonts w:cs="Times New Roman"/>
        </w:rPr>
      </w:pPr>
      <w:r w:rsidRPr="00AA3E62">
        <w:rPr>
          <w:rFonts w:cs="Times New Roman"/>
        </w:rPr>
        <w:t>Metszeti ábrázolás</w:t>
      </w:r>
    </w:p>
    <w:p w:rsidR="0075440D" w:rsidRPr="00AA3E62" w:rsidRDefault="0075440D" w:rsidP="0075440D">
      <w:pPr>
        <w:spacing w:after="0"/>
        <w:ind w:left="426"/>
        <w:rPr>
          <w:rFonts w:cs="Times New Roman"/>
        </w:rPr>
      </w:pPr>
      <w:r w:rsidRPr="00AA3E62">
        <w:rPr>
          <w:rFonts w:cs="Times New Roman"/>
        </w:rPr>
        <w:t>Méretmegadás</w:t>
      </w:r>
    </w:p>
    <w:p w:rsidR="0075440D" w:rsidRPr="00AA3E62" w:rsidRDefault="0075440D" w:rsidP="0075440D">
      <w:pPr>
        <w:spacing w:after="0"/>
        <w:ind w:left="426"/>
        <w:rPr>
          <w:rFonts w:cs="Times New Roman"/>
        </w:rPr>
      </w:pPr>
      <w:r w:rsidRPr="00AA3E62">
        <w:rPr>
          <w:rFonts w:cs="Times New Roman"/>
        </w:rPr>
        <w:t>Jelképes ábrázolás</w:t>
      </w:r>
    </w:p>
    <w:p w:rsidR="0075440D" w:rsidRPr="00AA3E62" w:rsidRDefault="0075440D" w:rsidP="0075440D">
      <w:pPr>
        <w:spacing w:after="0"/>
        <w:ind w:left="426"/>
        <w:rPr>
          <w:rFonts w:cs="Times New Roman"/>
        </w:rPr>
      </w:pPr>
      <w:r w:rsidRPr="00AA3E62">
        <w:rPr>
          <w:rFonts w:cs="Times New Roman"/>
        </w:rPr>
        <w:t>Mechanika</w:t>
      </w:r>
    </w:p>
    <w:p w:rsidR="0075440D" w:rsidRPr="00AA3E62" w:rsidRDefault="0075440D" w:rsidP="0075440D">
      <w:pPr>
        <w:spacing w:after="0"/>
        <w:ind w:left="426"/>
        <w:rPr>
          <w:rFonts w:cs="Times New Roman"/>
        </w:rPr>
      </w:pPr>
      <w:r w:rsidRPr="00AA3E62">
        <w:rPr>
          <w:rFonts w:cs="Times New Roman"/>
        </w:rPr>
        <w:t>Statika</w:t>
      </w:r>
    </w:p>
    <w:p w:rsidR="0075440D" w:rsidRPr="00AA3E62" w:rsidRDefault="0075440D" w:rsidP="0075440D">
      <w:pPr>
        <w:spacing w:after="0"/>
        <w:ind w:left="426"/>
        <w:rPr>
          <w:rFonts w:cs="Times New Roman"/>
        </w:rPr>
      </w:pPr>
      <w:r w:rsidRPr="00AA3E62">
        <w:rPr>
          <w:rFonts w:cs="Times New Roman"/>
        </w:rPr>
        <w:t>Szilárdságtan</w:t>
      </w:r>
    </w:p>
    <w:p w:rsidR="0075440D" w:rsidRPr="00AA3E62" w:rsidRDefault="0075440D" w:rsidP="0075440D">
      <w:pPr>
        <w:spacing w:after="0"/>
        <w:ind w:left="426"/>
        <w:rPr>
          <w:rFonts w:cs="Times New Roman"/>
        </w:rPr>
      </w:pPr>
      <w:r w:rsidRPr="00AA3E62">
        <w:rPr>
          <w:rFonts w:cs="Times New Roman"/>
        </w:rPr>
        <w:t>Kinematika</w:t>
      </w:r>
    </w:p>
    <w:p w:rsidR="0075440D" w:rsidRPr="00AA3E62" w:rsidRDefault="0075440D" w:rsidP="0075440D">
      <w:pPr>
        <w:spacing w:after="0"/>
        <w:ind w:left="426"/>
        <w:rPr>
          <w:rFonts w:cs="Times New Roman"/>
        </w:rPr>
      </w:pPr>
      <w:r w:rsidRPr="00AA3E62">
        <w:rPr>
          <w:rFonts w:cs="Times New Roman"/>
        </w:rPr>
        <w:t>Technológiai alapismeretek</w:t>
      </w:r>
    </w:p>
    <w:p w:rsidR="0075440D" w:rsidRPr="00AA3E62" w:rsidRDefault="0075440D" w:rsidP="0075440D">
      <w:pPr>
        <w:spacing w:after="0"/>
        <w:ind w:left="426"/>
        <w:rPr>
          <w:rFonts w:cs="Times New Roman"/>
        </w:rPr>
      </w:pPr>
      <w:r w:rsidRPr="00AA3E62">
        <w:rPr>
          <w:rFonts w:cs="Times New Roman"/>
        </w:rPr>
        <w:t>Szereléstechnika</w:t>
      </w:r>
    </w:p>
    <w:p w:rsidR="0075440D" w:rsidRPr="00AA3E62" w:rsidRDefault="0075440D" w:rsidP="0075440D">
      <w:pPr>
        <w:spacing w:after="0"/>
        <w:ind w:left="426"/>
        <w:rPr>
          <w:rFonts w:cs="Times New Roman"/>
        </w:rPr>
      </w:pPr>
      <w:r w:rsidRPr="00AA3E62">
        <w:rPr>
          <w:rFonts w:cs="Times New Roman"/>
        </w:rPr>
        <w:t>Közlekedéstechnikai gyakorlatok</w:t>
      </w:r>
    </w:p>
    <w:p w:rsidR="0075440D" w:rsidRPr="00AA3E62" w:rsidRDefault="0075440D" w:rsidP="0075440D">
      <w:pPr>
        <w:spacing w:after="0"/>
        <w:ind w:left="426"/>
        <w:rPr>
          <w:rFonts w:cs="Times New Roman"/>
        </w:rPr>
      </w:pPr>
      <w:r w:rsidRPr="00AA3E62">
        <w:rPr>
          <w:rFonts w:cs="Times New Roman"/>
        </w:rPr>
        <w:t>Kötések</w:t>
      </w:r>
    </w:p>
    <w:p w:rsidR="0075440D" w:rsidRPr="00AA3E62" w:rsidRDefault="0075440D" w:rsidP="0075440D">
      <w:pPr>
        <w:spacing w:after="0"/>
        <w:ind w:left="426"/>
        <w:rPr>
          <w:rFonts w:cs="Times New Roman"/>
        </w:rPr>
      </w:pPr>
      <w:r w:rsidRPr="00AA3E62">
        <w:rPr>
          <w:rFonts w:cs="Times New Roman"/>
        </w:rPr>
        <w:t>Megmunkálás</w:t>
      </w:r>
    </w:p>
    <w:p w:rsidR="008553B5" w:rsidRPr="00AA3E62" w:rsidRDefault="0075440D" w:rsidP="008553B5">
      <w:pPr>
        <w:spacing w:after="0"/>
        <w:ind w:left="426"/>
        <w:rPr>
          <w:rFonts w:cs="Times New Roman"/>
        </w:rPr>
      </w:pPr>
      <w:r w:rsidRPr="00AA3E62">
        <w:rPr>
          <w:rFonts w:cs="Times New Roman"/>
        </w:rPr>
        <w:t>Szerelés</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Témakörök</w:t>
      </w:r>
    </w:p>
    <w:p w:rsidR="008553B5" w:rsidRPr="00AA3E62" w:rsidRDefault="0075440D"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Bevezetés, kötőgépelemek, kötések, biztosítások</w:t>
      </w:r>
    </w:p>
    <w:p w:rsidR="00141532" w:rsidRPr="00AA3E62" w:rsidRDefault="00141532" w:rsidP="005776CF">
      <w:pPr>
        <w:spacing w:after="0"/>
        <w:ind w:firstLine="540"/>
        <w:rPr>
          <w:rFonts w:cs="Times New Roman"/>
          <w:szCs w:val="24"/>
        </w:rPr>
      </w:pPr>
      <w:r w:rsidRPr="00AA3E62">
        <w:rPr>
          <w:rFonts w:cs="Times New Roman"/>
          <w:szCs w:val="24"/>
        </w:rPr>
        <w:t>Bevezetés, a tantárgy tanulásának célja, témakörei, mértékegységek, szabványok.</w:t>
      </w:r>
    </w:p>
    <w:p w:rsidR="00141532" w:rsidRPr="00AA3E62" w:rsidRDefault="00141532" w:rsidP="005776CF">
      <w:pPr>
        <w:tabs>
          <w:tab w:val="left" w:pos="709"/>
          <w:tab w:val="left" w:pos="1418"/>
          <w:tab w:val="left" w:pos="2127"/>
          <w:tab w:val="left" w:pos="2836"/>
          <w:tab w:val="left" w:pos="3545"/>
          <w:tab w:val="left" w:pos="4245"/>
        </w:tabs>
        <w:spacing w:after="0"/>
        <w:ind w:firstLine="540"/>
        <w:rPr>
          <w:rFonts w:cs="Times New Roman"/>
          <w:szCs w:val="24"/>
        </w:rPr>
      </w:pPr>
      <w:r w:rsidRPr="00AA3E62">
        <w:rPr>
          <w:rFonts w:cs="Times New Roman"/>
          <w:szCs w:val="24"/>
        </w:rPr>
        <w:tab/>
        <w:t>Kötések feladata, osztályozásuk.</w:t>
      </w:r>
      <w:r w:rsidRPr="00AA3E62">
        <w:rPr>
          <w:rFonts w:cs="Times New Roman"/>
          <w:szCs w:val="24"/>
        </w:rPr>
        <w:tab/>
      </w:r>
    </w:p>
    <w:p w:rsidR="00141532" w:rsidRPr="00AA3E62" w:rsidRDefault="00141532" w:rsidP="005776CF">
      <w:pPr>
        <w:spacing w:after="0"/>
        <w:ind w:firstLine="540"/>
        <w:rPr>
          <w:rFonts w:cs="Times New Roman"/>
          <w:szCs w:val="24"/>
        </w:rPr>
      </w:pPr>
      <w:r w:rsidRPr="00AA3E62">
        <w:rPr>
          <w:rFonts w:cs="Times New Roman"/>
          <w:szCs w:val="24"/>
        </w:rPr>
        <w:tab/>
        <w:t>Szegecskötések, szegecsfajták.</w:t>
      </w:r>
    </w:p>
    <w:p w:rsidR="00141532" w:rsidRPr="00AA3E62" w:rsidRDefault="00141532" w:rsidP="005776CF">
      <w:pPr>
        <w:spacing w:after="0"/>
        <w:ind w:left="540" w:firstLine="1161"/>
        <w:rPr>
          <w:rFonts w:cs="Times New Roman"/>
          <w:szCs w:val="24"/>
        </w:rPr>
      </w:pPr>
      <w:r w:rsidRPr="00AA3E62">
        <w:rPr>
          <w:rFonts w:cs="Times New Roman"/>
          <w:szCs w:val="24"/>
        </w:rPr>
        <w:t>Szegecsek anyaga, osztályozásuk.</w:t>
      </w:r>
    </w:p>
    <w:p w:rsidR="00141532" w:rsidRPr="00AA3E62" w:rsidRDefault="00141532" w:rsidP="005776CF">
      <w:pPr>
        <w:spacing w:after="0"/>
        <w:ind w:left="540" w:firstLine="1161"/>
        <w:rPr>
          <w:rFonts w:cs="Times New Roman"/>
          <w:szCs w:val="24"/>
        </w:rPr>
      </w:pPr>
      <w:r w:rsidRPr="00AA3E62">
        <w:rPr>
          <w:rFonts w:cs="Times New Roman"/>
          <w:szCs w:val="24"/>
        </w:rPr>
        <w:t>Szegecsek igénybevételei.</w:t>
      </w:r>
    </w:p>
    <w:p w:rsidR="00141532" w:rsidRPr="00AA3E62" w:rsidRDefault="00141532" w:rsidP="005776CF">
      <w:pPr>
        <w:spacing w:after="0"/>
        <w:ind w:left="540" w:firstLine="1161"/>
        <w:rPr>
          <w:rFonts w:cs="Times New Roman"/>
          <w:szCs w:val="24"/>
        </w:rPr>
      </w:pPr>
      <w:r w:rsidRPr="00AA3E62">
        <w:rPr>
          <w:rFonts w:cs="Times New Roman"/>
          <w:szCs w:val="24"/>
        </w:rPr>
        <w:t>Szegecskötések méretezése, kialakítása.</w:t>
      </w:r>
    </w:p>
    <w:p w:rsidR="00141532" w:rsidRPr="00AA3E62" w:rsidRDefault="00141532" w:rsidP="005776CF">
      <w:pPr>
        <w:spacing w:after="0"/>
        <w:ind w:left="540" w:firstLine="1161"/>
        <w:rPr>
          <w:rFonts w:cs="Times New Roman"/>
          <w:szCs w:val="24"/>
        </w:rPr>
      </w:pPr>
      <w:r w:rsidRPr="00AA3E62">
        <w:rPr>
          <w:rFonts w:cs="Times New Roman"/>
          <w:szCs w:val="24"/>
        </w:rPr>
        <w:t>Szegecskötések fajtái, szegecsek típusai alkalmazási területei.</w:t>
      </w:r>
    </w:p>
    <w:p w:rsidR="00141532" w:rsidRPr="00AA3E62" w:rsidRDefault="00141532" w:rsidP="005776CF">
      <w:pPr>
        <w:spacing w:after="0"/>
        <w:ind w:left="540" w:firstLine="1161"/>
        <w:rPr>
          <w:rFonts w:cs="Times New Roman"/>
          <w:szCs w:val="24"/>
        </w:rPr>
      </w:pPr>
      <w:r w:rsidRPr="00AA3E62">
        <w:rPr>
          <w:rFonts w:cs="Times New Roman"/>
          <w:szCs w:val="24"/>
        </w:rPr>
        <w:t>Szegecskötésekkel kapcsolatos szabványok.</w:t>
      </w:r>
    </w:p>
    <w:p w:rsidR="00141532" w:rsidRPr="00AA3E62" w:rsidRDefault="00141532" w:rsidP="005776CF">
      <w:pPr>
        <w:spacing w:after="0"/>
        <w:ind w:firstLine="540"/>
        <w:rPr>
          <w:rFonts w:cs="Times New Roman"/>
          <w:szCs w:val="24"/>
        </w:rPr>
      </w:pPr>
      <w:r w:rsidRPr="00AA3E62">
        <w:rPr>
          <w:rFonts w:cs="Times New Roman"/>
          <w:szCs w:val="24"/>
        </w:rPr>
        <w:tab/>
        <w:t>Csavarok, csavarfajták.</w:t>
      </w:r>
    </w:p>
    <w:p w:rsidR="00141532" w:rsidRPr="00AA3E62" w:rsidRDefault="00141532" w:rsidP="005776CF">
      <w:pPr>
        <w:spacing w:after="0"/>
        <w:ind w:left="1701"/>
        <w:rPr>
          <w:rFonts w:cs="Times New Roman"/>
          <w:szCs w:val="24"/>
        </w:rPr>
      </w:pPr>
      <w:r w:rsidRPr="00AA3E62">
        <w:rPr>
          <w:rFonts w:cs="Times New Roman"/>
          <w:szCs w:val="24"/>
        </w:rPr>
        <w:t>Csavarmenettel ellátott gépelemek.</w:t>
      </w:r>
    </w:p>
    <w:p w:rsidR="00141532" w:rsidRPr="00AA3E62" w:rsidRDefault="00141532" w:rsidP="005776CF">
      <w:pPr>
        <w:spacing w:after="0"/>
        <w:ind w:left="1701"/>
        <w:rPr>
          <w:rFonts w:cs="Times New Roman"/>
          <w:szCs w:val="24"/>
        </w:rPr>
      </w:pPr>
      <w:r w:rsidRPr="00AA3E62">
        <w:rPr>
          <w:rFonts w:cs="Times New Roman"/>
          <w:szCs w:val="24"/>
        </w:rPr>
        <w:t>Csavarok feladata, fajtái.</w:t>
      </w:r>
    </w:p>
    <w:p w:rsidR="00141532" w:rsidRPr="00AA3E62" w:rsidRDefault="00141532" w:rsidP="005776CF">
      <w:pPr>
        <w:spacing w:after="0"/>
        <w:ind w:left="1701"/>
        <w:rPr>
          <w:rFonts w:cs="Times New Roman"/>
          <w:szCs w:val="24"/>
        </w:rPr>
      </w:pPr>
      <w:r w:rsidRPr="00AA3E62">
        <w:rPr>
          <w:rFonts w:cs="Times New Roman"/>
          <w:szCs w:val="24"/>
        </w:rPr>
        <w:t>Csavarmenet modellek, menetprofilok csavarmenetek felosztása geometriai jellemzőik alapján.</w:t>
      </w:r>
    </w:p>
    <w:p w:rsidR="00141532" w:rsidRPr="00AA3E62" w:rsidRDefault="00141532" w:rsidP="005776CF">
      <w:pPr>
        <w:spacing w:after="0"/>
        <w:ind w:left="1701"/>
        <w:rPr>
          <w:rFonts w:cs="Times New Roman"/>
          <w:szCs w:val="24"/>
        </w:rPr>
      </w:pPr>
      <w:r w:rsidRPr="00AA3E62">
        <w:rPr>
          <w:rFonts w:cs="Times New Roman"/>
          <w:szCs w:val="24"/>
        </w:rPr>
        <w:t>Erőhatások csavarkötésekben.</w:t>
      </w:r>
    </w:p>
    <w:p w:rsidR="00141532" w:rsidRPr="00AA3E62" w:rsidRDefault="00141532" w:rsidP="005776CF">
      <w:pPr>
        <w:spacing w:after="0"/>
        <w:ind w:left="1701"/>
        <w:rPr>
          <w:rFonts w:cs="Times New Roman"/>
          <w:szCs w:val="24"/>
        </w:rPr>
      </w:pPr>
      <w:r w:rsidRPr="00AA3E62">
        <w:rPr>
          <w:rFonts w:cs="Times New Roman"/>
          <w:szCs w:val="24"/>
        </w:rPr>
        <w:t>Csavarok igénybevételei, anyagok megválasztási szempontjai.</w:t>
      </w:r>
    </w:p>
    <w:p w:rsidR="00141532" w:rsidRPr="00AA3E62" w:rsidRDefault="00141532" w:rsidP="005776CF">
      <w:pPr>
        <w:spacing w:after="0"/>
        <w:ind w:left="1701"/>
        <w:rPr>
          <w:rFonts w:cs="Times New Roman"/>
          <w:szCs w:val="24"/>
        </w:rPr>
      </w:pPr>
      <w:r w:rsidRPr="00AA3E62">
        <w:rPr>
          <w:rFonts w:cs="Times New Roman"/>
          <w:szCs w:val="24"/>
        </w:rPr>
        <w:t>Csavarkötések méretezése.</w:t>
      </w:r>
    </w:p>
    <w:p w:rsidR="00141532" w:rsidRPr="00AA3E62" w:rsidRDefault="00141532" w:rsidP="005776CF">
      <w:pPr>
        <w:spacing w:after="0"/>
        <w:ind w:left="1701"/>
        <w:rPr>
          <w:rFonts w:cs="Times New Roman"/>
          <w:szCs w:val="24"/>
        </w:rPr>
      </w:pPr>
      <w:r w:rsidRPr="00AA3E62">
        <w:rPr>
          <w:rFonts w:cs="Times New Roman"/>
          <w:szCs w:val="24"/>
        </w:rPr>
        <w:t>Meghúzási nyomatékok.</w:t>
      </w:r>
    </w:p>
    <w:p w:rsidR="00141532" w:rsidRPr="00AA3E62" w:rsidRDefault="00141532" w:rsidP="005776CF">
      <w:pPr>
        <w:spacing w:after="0"/>
        <w:ind w:left="1701"/>
        <w:rPr>
          <w:rFonts w:cs="Times New Roman"/>
          <w:szCs w:val="24"/>
        </w:rPr>
      </w:pPr>
      <w:r w:rsidRPr="00AA3E62">
        <w:rPr>
          <w:rFonts w:cs="Times New Roman"/>
          <w:szCs w:val="24"/>
        </w:rPr>
        <w:t>Csavar és csavaranya biztosítások.</w:t>
      </w:r>
    </w:p>
    <w:p w:rsidR="00141532" w:rsidRPr="00AA3E62" w:rsidRDefault="00141532" w:rsidP="005776CF">
      <w:pPr>
        <w:spacing w:after="0"/>
        <w:ind w:left="1701"/>
        <w:rPr>
          <w:rFonts w:cs="Times New Roman"/>
          <w:szCs w:val="24"/>
        </w:rPr>
      </w:pPr>
      <w:r w:rsidRPr="00AA3E62">
        <w:rPr>
          <w:rFonts w:cs="Times New Roman"/>
          <w:szCs w:val="24"/>
        </w:rPr>
        <w:t>Csavarokkal, csavarkötésekkel kapcsolatos szabványok</w:t>
      </w:r>
    </w:p>
    <w:p w:rsidR="00141532" w:rsidRPr="00AA3E62" w:rsidRDefault="00141532" w:rsidP="005776CF">
      <w:pPr>
        <w:spacing w:after="0"/>
        <w:ind w:firstLine="540"/>
        <w:rPr>
          <w:rFonts w:cs="Times New Roman"/>
          <w:szCs w:val="24"/>
        </w:rPr>
      </w:pPr>
      <w:r w:rsidRPr="00AA3E62">
        <w:rPr>
          <w:rFonts w:cs="Times New Roman"/>
          <w:szCs w:val="24"/>
        </w:rPr>
        <w:tab/>
        <w:t>Mozgató orsók alkalmazása, szerkezeti kialakítása.</w:t>
      </w:r>
    </w:p>
    <w:p w:rsidR="00141532" w:rsidRPr="00AA3E62" w:rsidRDefault="00141532" w:rsidP="005776CF">
      <w:pPr>
        <w:spacing w:after="0"/>
        <w:ind w:firstLine="540"/>
        <w:rPr>
          <w:rFonts w:cs="Times New Roman"/>
          <w:szCs w:val="24"/>
        </w:rPr>
      </w:pPr>
      <w:r w:rsidRPr="00AA3E62">
        <w:rPr>
          <w:rFonts w:cs="Times New Roman"/>
          <w:szCs w:val="24"/>
        </w:rPr>
        <w:tab/>
        <w:t>Csapszegek, szegek és rögzítő elemek.</w:t>
      </w:r>
    </w:p>
    <w:p w:rsidR="00141532" w:rsidRPr="00AA3E62" w:rsidRDefault="00141532" w:rsidP="005776CF">
      <w:pPr>
        <w:spacing w:after="0"/>
        <w:ind w:left="540" w:firstLine="1161"/>
        <w:rPr>
          <w:rFonts w:cs="Times New Roman"/>
          <w:szCs w:val="24"/>
        </w:rPr>
      </w:pPr>
      <w:r w:rsidRPr="00AA3E62">
        <w:rPr>
          <w:rFonts w:cs="Times New Roman"/>
          <w:szCs w:val="24"/>
        </w:rPr>
        <w:t>Helyzetbiztosítási elemek feladata, és követelményei.</w:t>
      </w:r>
    </w:p>
    <w:p w:rsidR="00141532" w:rsidRPr="00AA3E62" w:rsidRDefault="00141532" w:rsidP="005776CF">
      <w:pPr>
        <w:spacing w:after="0"/>
        <w:ind w:left="540" w:firstLine="1161"/>
        <w:rPr>
          <w:rFonts w:cs="Times New Roman"/>
          <w:szCs w:val="24"/>
        </w:rPr>
      </w:pPr>
      <w:r w:rsidRPr="00AA3E62">
        <w:rPr>
          <w:rFonts w:cs="Times New Roman"/>
          <w:szCs w:val="24"/>
        </w:rPr>
        <w:t>Csapszegek, szegek felosztása, igénybevételei.</w:t>
      </w:r>
    </w:p>
    <w:p w:rsidR="00141532" w:rsidRPr="00AA3E62" w:rsidRDefault="00141532" w:rsidP="005776CF">
      <w:pPr>
        <w:spacing w:after="0"/>
        <w:ind w:left="540" w:firstLine="1161"/>
        <w:rPr>
          <w:rFonts w:cs="Times New Roman"/>
          <w:szCs w:val="24"/>
        </w:rPr>
      </w:pPr>
      <w:r w:rsidRPr="00AA3E62">
        <w:rPr>
          <w:rFonts w:cs="Times New Roman"/>
          <w:szCs w:val="24"/>
        </w:rPr>
        <w:t>Csapszegek méretezése.</w:t>
      </w:r>
    </w:p>
    <w:p w:rsidR="00141532" w:rsidRPr="00AA3E62" w:rsidRDefault="00141532" w:rsidP="005776CF">
      <w:pPr>
        <w:spacing w:after="0"/>
        <w:ind w:firstLine="540"/>
        <w:rPr>
          <w:rFonts w:cs="Times New Roman"/>
          <w:szCs w:val="24"/>
        </w:rPr>
      </w:pPr>
      <w:r w:rsidRPr="00AA3E62">
        <w:rPr>
          <w:rFonts w:cs="Times New Roman"/>
          <w:szCs w:val="24"/>
        </w:rPr>
        <w:tab/>
        <w:t>Ék és reteszkötések.</w:t>
      </w:r>
    </w:p>
    <w:p w:rsidR="00141532" w:rsidRPr="00AA3E62" w:rsidRDefault="00141532" w:rsidP="005776CF">
      <w:pPr>
        <w:spacing w:after="0"/>
        <w:ind w:left="567" w:firstLine="1134"/>
        <w:rPr>
          <w:rFonts w:cs="Times New Roman"/>
          <w:szCs w:val="24"/>
        </w:rPr>
      </w:pPr>
      <w:r w:rsidRPr="00AA3E62">
        <w:rPr>
          <w:rFonts w:cs="Times New Roman"/>
          <w:szCs w:val="24"/>
        </w:rPr>
        <w:t>Forgó alkatrészek oldható kötőelemeinek, feladata, fajtái.</w:t>
      </w:r>
    </w:p>
    <w:p w:rsidR="00141532" w:rsidRPr="00AA3E62" w:rsidRDefault="00141532" w:rsidP="005776CF">
      <w:pPr>
        <w:spacing w:after="0"/>
        <w:ind w:left="567" w:firstLine="1134"/>
        <w:rPr>
          <w:rFonts w:cs="Times New Roman"/>
          <w:szCs w:val="24"/>
        </w:rPr>
      </w:pPr>
      <w:r w:rsidRPr="00AA3E62">
        <w:rPr>
          <w:rFonts w:cs="Times New Roman"/>
          <w:szCs w:val="24"/>
        </w:rPr>
        <w:t>Ékkötés jellemzői, alkalmazhatósági feltételei.</w:t>
      </w:r>
    </w:p>
    <w:p w:rsidR="00141532" w:rsidRPr="00AA3E62" w:rsidRDefault="00141532" w:rsidP="005776CF">
      <w:pPr>
        <w:spacing w:after="0"/>
        <w:ind w:left="567" w:firstLine="1134"/>
        <w:rPr>
          <w:rFonts w:cs="Times New Roman"/>
          <w:szCs w:val="24"/>
        </w:rPr>
      </w:pPr>
      <w:r w:rsidRPr="00AA3E62">
        <w:rPr>
          <w:rFonts w:cs="Times New Roman"/>
          <w:szCs w:val="24"/>
        </w:rPr>
        <w:t>Felületi minőség, tűrés, illesztés, lejtés számítása.</w:t>
      </w:r>
    </w:p>
    <w:p w:rsidR="00141532" w:rsidRPr="00AA3E62" w:rsidRDefault="00141532" w:rsidP="005776CF">
      <w:pPr>
        <w:spacing w:after="0"/>
        <w:ind w:left="567" w:firstLine="1134"/>
        <w:rPr>
          <w:rFonts w:cs="Times New Roman"/>
          <w:szCs w:val="24"/>
        </w:rPr>
      </w:pPr>
      <w:r w:rsidRPr="00AA3E62">
        <w:rPr>
          <w:rFonts w:cs="Times New Roman"/>
          <w:szCs w:val="24"/>
        </w:rPr>
        <w:t>Ékkötés méretezése.</w:t>
      </w:r>
    </w:p>
    <w:p w:rsidR="00141532" w:rsidRPr="00AA3E62" w:rsidRDefault="00141532" w:rsidP="005776CF">
      <w:pPr>
        <w:spacing w:after="0"/>
        <w:ind w:left="567" w:firstLine="1134"/>
        <w:rPr>
          <w:rFonts w:cs="Times New Roman"/>
          <w:szCs w:val="24"/>
        </w:rPr>
      </w:pPr>
      <w:r w:rsidRPr="00AA3E62">
        <w:rPr>
          <w:rFonts w:cs="Times New Roman"/>
          <w:szCs w:val="24"/>
        </w:rPr>
        <w:t>Reteszkötések gyakorlati megoldásai, méretezése.</w:t>
      </w:r>
    </w:p>
    <w:p w:rsidR="00141532" w:rsidRPr="00AA3E62" w:rsidRDefault="00141532" w:rsidP="005776CF">
      <w:pPr>
        <w:spacing w:after="0"/>
        <w:ind w:left="1559" w:firstLine="142"/>
        <w:rPr>
          <w:rFonts w:cs="Times New Roman"/>
          <w:szCs w:val="24"/>
        </w:rPr>
      </w:pPr>
      <w:r w:rsidRPr="00AA3E62">
        <w:rPr>
          <w:rFonts w:cs="Times New Roman"/>
          <w:szCs w:val="24"/>
        </w:rPr>
        <w:t>Sajtolt és zsugorkötések.</w:t>
      </w:r>
    </w:p>
    <w:p w:rsidR="00141532" w:rsidRPr="00AA3E62" w:rsidRDefault="00141532" w:rsidP="005776CF">
      <w:pPr>
        <w:spacing w:after="0"/>
        <w:ind w:left="567" w:firstLine="1134"/>
        <w:rPr>
          <w:rFonts w:cs="Times New Roman"/>
          <w:szCs w:val="24"/>
        </w:rPr>
      </w:pPr>
      <w:r w:rsidRPr="00AA3E62">
        <w:rPr>
          <w:rFonts w:cs="Times New Roman"/>
          <w:szCs w:val="24"/>
        </w:rPr>
        <w:t>Kötések alkalmazási területe.</w:t>
      </w:r>
    </w:p>
    <w:p w:rsidR="008553B5" w:rsidRPr="00AA3E62" w:rsidRDefault="00141532" w:rsidP="008553B5">
      <w:pPr>
        <w:tabs>
          <w:tab w:val="left" w:pos="1418"/>
          <w:tab w:val="right" w:pos="9072"/>
        </w:tabs>
        <w:spacing w:after="0"/>
        <w:ind w:left="851"/>
        <w:rPr>
          <w:rFonts w:cs="Times New Roman"/>
          <w:szCs w:val="24"/>
        </w:rPr>
      </w:pPr>
      <w:r w:rsidRPr="00AA3E62">
        <w:rPr>
          <w:rFonts w:cs="Times New Roman"/>
          <w:szCs w:val="24"/>
        </w:rPr>
        <w:t>Illesztéstechnikai számítások.</w:t>
      </w:r>
    </w:p>
    <w:p w:rsidR="00816FA9" w:rsidRPr="00AA3E62" w:rsidRDefault="00816FA9" w:rsidP="008553B5">
      <w:pPr>
        <w:tabs>
          <w:tab w:val="left" w:pos="1418"/>
          <w:tab w:val="right" w:pos="9072"/>
        </w:tabs>
        <w:spacing w:after="0"/>
        <w:ind w:left="851"/>
        <w:rPr>
          <w:rFonts w:cs="Times New Roman"/>
        </w:rPr>
      </w:pPr>
    </w:p>
    <w:p w:rsidR="008553B5" w:rsidRPr="00AA3E62" w:rsidRDefault="00141532"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Rugók és lengéscsillapítók</w:t>
      </w:r>
    </w:p>
    <w:p w:rsidR="00141532" w:rsidRPr="00AA3E62" w:rsidRDefault="00141532" w:rsidP="00141532">
      <w:pPr>
        <w:tabs>
          <w:tab w:val="left" w:pos="1418"/>
          <w:tab w:val="right" w:pos="9072"/>
        </w:tabs>
        <w:spacing w:after="0"/>
        <w:ind w:left="851"/>
        <w:rPr>
          <w:rFonts w:cs="Times New Roman"/>
        </w:rPr>
      </w:pPr>
      <w:r w:rsidRPr="00AA3E62">
        <w:rPr>
          <w:rFonts w:cs="Times New Roman"/>
        </w:rPr>
        <w:t>Rugók feladata, alkalmazási területük.</w:t>
      </w:r>
    </w:p>
    <w:p w:rsidR="00141532" w:rsidRPr="00AA3E62" w:rsidRDefault="00141532" w:rsidP="00141532">
      <w:pPr>
        <w:tabs>
          <w:tab w:val="left" w:pos="1418"/>
          <w:tab w:val="right" w:pos="9072"/>
        </w:tabs>
        <w:spacing w:after="0"/>
        <w:ind w:left="851"/>
        <w:rPr>
          <w:rFonts w:cs="Times New Roman"/>
        </w:rPr>
      </w:pPr>
      <w:r w:rsidRPr="00AA3E62">
        <w:rPr>
          <w:rFonts w:cs="Times New Roman"/>
        </w:rPr>
        <w:t>Rugók anyaga és jellemzőik.</w:t>
      </w:r>
    </w:p>
    <w:p w:rsidR="00141532" w:rsidRPr="00AA3E62" w:rsidRDefault="00141532" w:rsidP="00141532">
      <w:pPr>
        <w:tabs>
          <w:tab w:val="left" w:pos="1418"/>
          <w:tab w:val="right" w:pos="9072"/>
        </w:tabs>
        <w:spacing w:after="0"/>
        <w:ind w:left="851"/>
        <w:rPr>
          <w:rFonts w:cs="Times New Roman"/>
        </w:rPr>
      </w:pPr>
      <w:r w:rsidRPr="00AA3E62">
        <w:rPr>
          <w:rFonts w:cs="Times New Roman"/>
        </w:rPr>
        <w:t>Hajlításra terhelt rugók.</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Csavarásra terhelt rugók.</w:t>
      </w:r>
    </w:p>
    <w:p w:rsidR="00141532" w:rsidRPr="00AA3E62" w:rsidRDefault="00141532" w:rsidP="00141532">
      <w:pPr>
        <w:tabs>
          <w:tab w:val="left" w:pos="1418"/>
          <w:tab w:val="right" w:pos="9072"/>
        </w:tabs>
        <w:spacing w:after="0"/>
        <w:ind w:left="851"/>
        <w:rPr>
          <w:rFonts w:cs="Times New Roman"/>
        </w:rPr>
      </w:pPr>
      <w:r w:rsidRPr="00AA3E62">
        <w:rPr>
          <w:rFonts w:cs="Times New Roman"/>
        </w:rPr>
        <w:t>Húzó és nyomórugók.</w:t>
      </w:r>
    </w:p>
    <w:p w:rsidR="00141532" w:rsidRPr="00AA3E62" w:rsidRDefault="00141532" w:rsidP="00141532">
      <w:pPr>
        <w:tabs>
          <w:tab w:val="left" w:pos="1418"/>
          <w:tab w:val="right" w:pos="9072"/>
        </w:tabs>
        <w:spacing w:after="0"/>
        <w:ind w:left="851"/>
        <w:rPr>
          <w:rFonts w:cs="Times New Roman"/>
        </w:rPr>
      </w:pPr>
      <w:r w:rsidRPr="00AA3E62">
        <w:rPr>
          <w:rFonts w:cs="Times New Roman"/>
        </w:rPr>
        <w:t>Rugókarakterisztikák.</w:t>
      </w:r>
    </w:p>
    <w:p w:rsidR="00141532" w:rsidRPr="00AA3E62" w:rsidRDefault="00141532" w:rsidP="00141532">
      <w:pPr>
        <w:tabs>
          <w:tab w:val="left" w:pos="1418"/>
          <w:tab w:val="right" w:pos="9072"/>
        </w:tabs>
        <w:spacing w:after="0"/>
        <w:ind w:left="851"/>
        <w:rPr>
          <w:rFonts w:cs="Times New Roman"/>
        </w:rPr>
      </w:pPr>
      <w:r w:rsidRPr="00AA3E62">
        <w:rPr>
          <w:rFonts w:cs="Times New Roman"/>
        </w:rPr>
        <w:t>Egyszerű lengőrendszer, lengések, rezgések káros következményei.</w:t>
      </w:r>
    </w:p>
    <w:p w:rsidR="00141532" w:rsidRPr="00AA3E62" w:rsidRDefault="00141532" w:rsidP="00141532">
      <w:pPr>
        <w:tabs>
          <w:tab w:val="left" w:pos="1418"/>
          <w:tab w:val="right" w:pos="9072"/>
        </w:tabs>
        <w:spacing w:after="0"/>
        <w:ind w:left="851"/>
        <w:rPr>
          <w:rFonts w:cs="Times New Roman"/>
        </w:rPr>
      </w:pPr>
      <w:r w:rsidRPr="00AA3E62">
        <w:rPr>
          <w:rFonts w:cs="Times New Roman"/>
        </w:rPr>
        <w:t>Lengéscsillapítók feladata.</w:t>
      </w:r>
    </w:p>
    <w:p w:rsidR="008553B5" w:rsidRPr="00AA3E62" w:rsidRDefault="00141532" w:rsidP="008553B5">
      <w:pPr>
        <w:tabs>
          <w:tab w:val="left" w:pos="1418"/>
          <w:tab w:val="right" w:pos="9072"/>
        </w:tabs>
        <w:spacing w:after="0"/>
        <w:ind w:left="851"/>
        <w:rPr>
          <w:rFonts w:cs="Times New Roman"/>
        </w:rPr>
      </w:pPr>
      <w:r w:rsidRPr="00AA3E62">
        <w:rPr>
          <w:rFonts w:cs="Times New Roman"/>
        </w:rPr>
        <w:t>Lengéscsillapítók csoportosítása, kialakítása, működésük.</w:t>
      </w:r>
    </w:p>
    <w:p w:rsidR="00816FA9" w:rsidRPr="00AA3E62" w:rsidRDefault="00816FA9" w:rsidP="008553B5">
      <w:pPr>
        <w:tabs>
          <w:tab w:val="left" w:pos="1418"/>
          <w:tab w:val="right" w:pos="9072"/>
        </w:tabs>
        <w:spacing w:after="0"/>
        <w:ind w:left="851"/>
        <w:rPr>
          <w:rFonts w:cs="Times New Roman"/>
        </w:rPr>
      </w:pPr>
    </w:p>
    <w:p w:rsidR="008553B5" w:rsidRPr="00AA3E62" w:rsidRDefault="00141532"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Csövek és csőszerelvények</w:t>
      </w:r>
    </w:p>
    <w:p w:rsidR="00141532" w:rsidRPr="00AA3E62" w:rsidRDefault="00141532" w:rsidP="00141532">
      <w:pPr>
        <w:tabs>
          <w:tab w:val="left" w:pos="1418"/>
          <w:tab w:val="right" w:pos="9072"/>
        </w:tabs>
        <w:spacing w:after="0"/>
        <w:ind w:left="851"/>
        <w:rPr>
          <w:rFonts w:cs="Times New Roman"/>
        </w:rPr>
      </w:pPr>
      <w:r w:rsidRPr="00AA3E62">
        <w:rPr>
          <w:rFonts w:cs="Times New Roman"/>
        </w:rPr>
        <w:t>Csövek anyaga és gyártása.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Csővezetékek felhasználási területei, és követelményrendszere.</w:t>
      </w:r>
    </w:p>
    <w:p w:rsidR="00141532" w:rsidRPr="00AA3E62" w:rsidRDefault="00141532" w:rsidP="00141532">
      <w:pPr>
        <w:tabs>
          <w:tab w:val="left" w:pos="1418"/>
          <w:tab w:val="right" w:pos="9072"/>
        </w:tabs>
        <w:spacing w:after="0"/>
        <w:ind w:left="851"/>
        <w:rPr>
          <w:rFonts w:cs="Times New Roman"/>
        </w:rPr>
      </w:pPr>
      <w:r w:rsidRPr="00AA3E62">
        <w:rPr>
          <w:rFonts w:cs="Times New Roman"/>
        </w:rPr>
        <w:t>Csővezetékek méretezése.</w:t>
      </w:r>
    </w:p>
    <w:p w:rsidR="00141532" w:rsidRPr="00AA3E62" w:rsidRDefault="00141532" w:rsidP="00141532">
      <w:pPr>
        <w:tabs>
          <w:tab w:val="left" w:pos="1418"/>
          <w:tab w:val="right" w:pos="9072"/>
        </w:tabs>
        <w:spacing w:after="0"/>
        <w:ind w:left="851"/>
        <w:rPr>
          <w:rFonts w:cs="Times New Roman"/>
        </w:rPr>
      </w:pPr>
      <w:r w:rsidRPr="00AA3E62">
        <w:rPr>
          <w:rFonts w:cs="Times New Roman"/>
        </w:rPr>
        <w:t>Különböző anyagú csővezetékeknél alkalmazott csőkötési eljárások.</w:t>
      </w:r>
    </w:p>
    <w:p w:rsidR="00141532" w:rsidRPr="00AA3E62" w:rsidRDefault="00141532" w:rsidP="00141532">
      <w:pPr>
        <w:tabs>
          <w:tab w:val="left" w:pos="1418"/>
          <w:tab w:val="right" w:pos="9072"/>
        </w:tabs>
        <w:spacing w:after="0"/>
        <w:ind w:left="851"/>
        <w:rPr>
          <w:rFonts w:cs="Times New Roman"/>
        </w:rPr>
      </w:pPr>
      <w:r w:rsidRPr="00AA3E62">
        <w:rPr>
          <w:rFonts w:cs="Times New Roman"/>
        </w:rPr>
        <w:t>Csővezetékek idomai, felfüggesztései.</w:t>
      </w:r>
    </w:p>
    <w:p w:rsidR="00141532" w:rsidRPr="00AA3E62" w:rsidRDefault="00141532" w:rsidP="00141532">
      <w:pPr>
        <w:tabs>
          <w:tab w:val="left" w:pos="1418"/>
          <w:tab w:val="right" w:pos="9072"/>
        </w:tabs>
        <w:spacing w:after="0"/>
        <w:ind w:left="851"/>
        <w:rPr>
          <w:rFonts w:cs="Times New Roman"/>
        </w:rPr>
      </w:pPr>
      <w:r w:rsidRPr="00AA3E62">
        <w:rPr>
          <w:rFonts w:cs="Times New Roman"/>
        </w:rPr>
        <w:t>Csőkiegyenlítők, zajcsökkentők kialakítása.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Áramlást szabályozó szerelvények feladata, fajtái.</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Csapok, szelepek szerkezeti kialakítása, működésük.</w:t>
      </w:r>
    </w:p>
    <w:p w:rsidR="00141532" w:rsidRPr="00AA3E62" w:rsidRDefault="00141532" w:rsidP="00141532">
      <w:pPr>
        <w:tabs>
          <w:tab w:val="left" w:pos="1418"/>
          <w:tab w:val="right" w:pos="9072"/>
        </w:tabs>
        <w:spacing w:after="0"/>
        <w:ind w:left="851"/>
        <w:rPr>
          <w:rFonts w:cs="Times New Roman"/>
        </w:rPr>
      </w:pPr>
      <w:r w:rsidRPr="00AA3E62">
        <w:rPr>
          <w:rFonts w:cs="Times New Roman"/>
        </w:rPr>
        <w:t>Nagynyomású tartályok feladata, szerkezeti kialakítása.</w:t>
      </w:r>
    </w:p>
    <w:p w:rsidR="008553B5" w:rsidRPr="00AA3E62" w:rsidRDefault="00141532" w:rsidP="008553B5">
      <w:pPr>
        <w:tabs>
          <w:tab w:val="left" w:pos="1418"/>
          <w:tab w:val="right" w:pos="9072"/>
        </w:tabs>
        <w:spacing w:after="0"/>
        <w:ind w:left="851"/>
        <w:rPr>
          <w:rFonts w:cs="Times New Roman"/>
        </w:rPr>
      </w:pPr>
      <w:r w:rsidRPr="00AA3E62">
        <w:rPr>
          <w:rFonts w:cs="Times New Roman"/>
        </w:rPr>
        <w:t>Kisnyomású tartályok feladata, szerkezeti kialakítása</w:t>
      </w:r>
    </w:p>
    <w:p w:rsidR="00816FA9" w:rsidRPr="00AA3E62" w:rsidRDefault="00816FA9" w:rsidP="008553B5">
      <w:pPr>
        <w:tabs>
          <w:tab w:val="left" w:pos="1418"/>
          <w:tab w:val="right" w:pos="9072"/>
        </w:tabs>
        <w:spacing w:after="0"/>
        <w:ind w:left="851"/>
        <w:rPr>
          <w:rFonts w:cs="Times New Roman"/>
        </w:rPr>
      </w:pPr>
    </w:p>
    <w:p w:rsidR="008553B5" w:rsidRPr="00AA3E62" w:rsidRDefault="00141532"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Tengelyek</w:t>
      </w:r>
    </w:p>
    <w:p w:rsidR="00141532" w:rsidRPr="00AA3E62" w:rsidRDefault="00141532" w:rsidP="00141532">
      <w:pPr>
        <w:tabs>
          <w:tab w:val="left" w:pos="1418"/>
          <w:tab w:val="right" w:pos="9072"/>
        </w:tabs>
        <w:spacing w:after="0"/>
        <w:ind w:left="851"/>
        <w:rPr>
          <w:rFonts w:cs="Times New Roman"/>
        </w:rPr>
      </w:pPr>
      <w:r w:rsidRPr="00AA3E62">
        <w:rPr>
          <w:rFonts w:cs="Times New Roman"/>
        </w:rPr>
        <w:t>Tengelyek feladata, felosztása, szerkezeti kialakítása.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Tengelyek igénybevételeinek meghatározása.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Tengelyek méretezése.</w:t>
      </w:r>
    </w:p>
    <w:p w:rsidR="00141532" w:rsidRPr="00AA3E62" w:rsidRDefault="00141532" w:rsidP="00141532">
      <w:pPr>
        <w:tabs>
          <w:tab w:val="left" w:pos="1418"/>
          <w:tab w:val="right" w:pos="9072"/>
        </w:tabs>
        <w:spacing w:after="0"/>
        <w:ind w:left="851"/>
        <w:rPr>
          <w:rFonts w:cs="Times New Roman"/>
        </w:rPr>
      </w:pPr>
      <w:r w:rsidRPr="00AA3E62">
        <w:rPr>
          <w:rFonts w:cs="Times New Roman"/>
        </w:rPr>
        <w:t>Hajlításra igénybevett tengelyek számítása lehajlásra.</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Csavarásra igénybevett tengelyek számítása.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Csavaró nyomatékra igénybevett tengelyek számítása.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Egyenszilárdság fogalma és kritériumai.</w:t>
      </w:r>
    </w:p>
    <w:p w:rsidR="00141532" w:rsidRPr="00AA3E62" w:rsidRDefault="00141532" w:rsidP="00141532">
      <w:pPr>
        <w:tabs>
          <w:tab w:val="left" w:pos="1418"/>
          <w:tab w:val="right" w:pos="9072"/>
        </w:tabs>
        <w:spacing w:after="0"/>
        <w:ind w:left="851"/>
        <w:rPr>
          <w:rFonts w:cs="Times New Roman"/>
        </w:rPr>
      </w:pPr>
      <w:r w:rsidRPr="00AA3E62">
        <w:rPr>
          <w:rFonts w:cs="Times New Roman"/>
        </w:rPr>
        <w:t>Kritikus fordulatszám fogalma.</w:t>
      </w:r>
    </w:p>
    <w:p w:rsidR="008553B5" w:rsidRPr="00AA3E62" w:rsidRDefault="00141532" w:rsidP="008553B5">
      <w:pPr>
        <w:tabs>
          <w:tab w:val="left" w:pos="1418"/>
          <w:tab w:val="right" w:pos="9072"/>
        </w:tabs>
        <w:spacing w:after="0"/>
        <w:ind w:left="851"/>
        <w:rPr>
          <w:rFonts w:cs="Times New Roman"/>
        </w:rPr>
      </w:pPr>
      <w:r w:rsidRPr="00AA3E62">
        <w:rPr>
          <w:rFonts w:cs="Times New Roman"/>
        </w:rPr>
        <w:t>Kifáradás fogalma, élettartam növelés lehetőségei</w:t>
      </w:r>
    </w:p>
    <w:p w:rsidR="00816FA9" w:rsidRPr="00AA3E62" w:rsidRDefault="00816FA9" w:rsidP="008553B5">
      <w:pPr>
        <w:tabs>
          <w:tab w:val="left" w:pos="1418"/>
          <w:tab w:val="right" w:pos="9072"/>
        </w:tabs>
        <w:spacing w:after="0"/>
        <w:ind w:left="851"/>
        <w:rPr>
          <w:rFonts w:cs="Times New Roman"/>
        </w:rPr>
      </w:pPr>
    </w:p>
    <w:p w:rsidR="008553B5" w:rsidRPr="00AA3E62" w:rsidRDefault="00141532"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Csapágyazások</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Csapágyazások feladata, kiválasztásának jellemző szempontjai.</w:t>
      </w:r>
    </w:p>
    <w:p w:rsidR="00141532" w:rsidRPr="00AA3E62" w:rsidRDefault="00141532" w:rsidP="00141532">
      <w:pPr>
        <w:tabs>
          <w:tab w:val="left" w:pos="1418"/>
          <w:tab w:val="right" w:pos="9072"/>
        </w:tabs>
        <w:spacing w:after="0"/>
        <w:ind w:left="851"/>
        <w:rPr>
          <w:rFonts w:cs="Times New Roman"/>
        </w:rPr>
      </w:pPr>
      <w:r w:rsidRPr="00AA3E62">
        <w:rPr>
          <w:rFonts w:cs="Times New Roman"/>
        </w:rPr>
        <w:t>Siklócsapágyak felépítése, szerkezeti elemei, típusai.</w:t>
      </w:r>
    </w:p>
    <w:p w:rsidR="00141532" w:rsidRPr="00AA3E62" w:rsidRDefault="00141532" w:rsidP="00141532">
      <w:pPr>
        <w:tabs>
          <w:tab w:val="left" w:pos="1418"/>
          <w:tab w:val="right" w:pos="9072"/>
        </w:tabs>
        <w:spacing w:after="0"/>
        <w:ind w:left="851"/>
        <w:rPr>
          <w:rFonts w:cs="Times New Roman"/>
        </w:rPr>
      </w:pPr>
      <w:r w:rsidRPr="00AA3E62">
        <w:rPr>
          <w:rFonts w:cs="Times New Roman"/>
        </w:rPr>
        <w:t>Siklócsapágyak anyagai.</w:t>
      </w:r>
    </w:p>
    <w:p w:rsidR="00141532" w:rsidRPr="00AA3E62" w:rsidRDefault="00141532" w:rsidP="00141532">
      <w:pPr>
        <w:tabs>
          <w:tab w:val="left" w:pos="1418"/>
          <w:tab w:val="right" w:pos="9072"/>
        </w:tabs>
        <w:spacing w:after="0"/>
        <w:ind w:left="851"/>
        <w:rPr>
          <w:rFonts w:cs="Times New Roman"/>
        </w:rPr>
      </w:pPr>
      <w:r w:rsidRPr="00AA3E62">
        <w:rPr>
          <w:rFonts w:cs="Times New Roman"/>
        </w:rPr>
        <w:t>Siklócsapágyak súrlódási viszonyai.</w:t>
      </w:r>
    </w:p>
    <w:p w:rsidR="00141532" w:rsidRPr="00AA3E62" w:rsidRDefault="00141532" w:rsidP="00141532">
      <w:pPr>
        <w:tabs>
          <w:tab w:val="left" w:pos="1418"/>
          <w:tab w:val="right" w:pos="9072"/>
        </w:tabs>
        <w:spacing w:after="0"/>
        <w:ind w:left="851"/>
        <w:rPr>
          <w:rFonts w:cs="Times New Roman"/>
        </w:rPr>
      </w:pPr>
      <w:r w:rsidRPr="00AA3E62">
        <w:rPr>
          <w:rFonts w:cs="Times New Roman"/>
        </w:rPr>
        <w:t>Siklócsapágyak kenése, a csapágykenés hidrodinamikai elmélete.</w:t>
      </w:r>
    </w:p>
    <w:p w:rsidR="00141532" w:rsidRPr="00AA3E62" w:rsidRDefault="00141532" w:rsidP="00141532">
      <w:pPr>
        <w:tabs>
          <w:tab w:val="left" w:pos="1418"/>
          <w:tab w:val="right" w:pos="9072"/>
        </w:tabs>
        <w:spacing w:after="0"/>
        <w:ind w:left="851"/>
        <w:rPr>
          <w:rFonts w:cs="Times New Roman"/>
        </w:rPr>
      </w:pPr>
      <w:r w:rsidRPr="00AA3E62">
        <w:rPr>
          <w:rFonts w:cs="Times New Roman"/>
        </w:rPr>
        <w:t>Siklócsapágyak méretezése.</w:t>
      </w:r>
    </w:p>
    <w:p w:rsidR="00141532" w:rsidRPr="00AA3E62" w:rsidRDefault="00141532" w:rsidP="00141532">
      <w:pPr>
        <w:tabs>
          <w:tab w:val="left" w:pos="1418"/>
          <w:tab w:val="right" w:pos="9072"/>
        </w:tabs>
        <w:spacing w:after="0"/>
        <w:ind w:left="851"/>
        <w:rPr>
          <w:rFonts w:cs="Times New Roman"/>
        </w:rPr>
      </w:pPr>
      <w:r w:rsidRPr="00AA3E62">
        <w:rPr>
          <w:rFonts w:cs="Times New Roman"/>
        </w:rPr>
        <w:t>Gördülőcsapágyak felépítése, szerkezeti elemei, csoportosítása.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Csapágyak csoportosítása a terhelés iránya szerint.</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Csapágyak csoportosítása a gördülőelemek kialakítása szerint.</w:t>
      </w:r>
    </w:p>
    <w:p w:rsidR="00141532" w:rsidRPr="00AA3E62" w:rsidRDefault="00141532" w:rsidP="00141532">
      <w:pPr>
        <w:tabs>
          <w:tab w:val="left" w:pos="1418"/>
          <w:tab w:val="right" w:pos="9072"/>
        </w:tabs>
        <w:spacing w:after="0"/>
        <w:ind w:left="851"/>
        <w:rPr>
          <w:rFonts w:cs="Times New Roman"/>
        </w:rPr>
      </w:pPr>
      <w:r w:rsidRPr="00AA3E62">
        <w:rPr>
          <w:rFonts w:cs="Times New Roman"/>
        </w:rPr>
        <w:t>Elasztomer csapágyak.</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Csapágyak méretezése.</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Csapágyak illesztése beépítési megoldásai.</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Csapágyak tömítési és porvédelmi megoldásai.</w:t>
      </w:r>
    </w:p>
    <w:p w:rsidR="008553B5" w:rsidRPr="00AA3E62" w:rsidRDefault="00141532" w:rsidP="008553B5">
      <w:pPr>
        <w:tabs>
          <w:tab w:val="left" w:pos="1418"/>
          <w:tab w:val="right" w:pos="9072"/>
        </w:tabs>
        <w:spacing w:after="0"/>
        <w:ind w:left="851"/>
        <w:rPr>
          <w:rFonts w:cs="Times New Roman"/>
        </w:rPr>
      </w:pPr>
      <w:r w:rsidRPr="00AA3E62">
        <w:rPr>
          <w:rFonts w:cs="Times New Roman"/>
        </w:rPr>
        <w:t>Csapágyakkal kapcsolatos szabványok.</w:t>
      </w:r>
    </w:p>
    <w:p w:rsidR="00816FA9" w:rsidRPr="00AA3E62" w:rsidRDefault="00816FA9" w:rsidP="008553B5">
      <w:pPr>
        <w:tabs>
          <w:tab w:val="left" w:pos="1418"/>
          <w:tab w:val="right" w:pos="9072"/>
        </w:tabs>
        <w:spacing w:after="0"/>
        <w:ind w:left="851"/>
        <w:rPr>
          <w:rFonts w:cs="Times New Roman"/>
        </w:rPr>
      </w:pPr>
    </w:p>
    <w:p w:rsidR="008553B5" w:rsidRPr="00AA3E62" w:rsidRDefault="00141532"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Tengelykapcsolók</w:t>
      </w:r>
    </w:p>
    <w:p w:rsidR="00141532" w:rsidRPr="00AA3E62" w:rsidRDefault="00141532" w:rsidP="00141532">
      <w:pPr>
        <w:tabs>
          <w:tab w:val="left" w:pos="1418"/>
          <w:tab w:val="right" w:pos="9072"/>
        </w:tabs>
        <w:spacing w:after="0"/>
        <w:ind w:left="851"/>
        <w:rPr>
          <w:rFonts w:cs="Times New Roman"/>
        </w:rPr>
      </w:pPr>
      <w:r w:rsidRPr="00AA3E62">
        <w:rPr>
          <w:rFonts w:cs="Times New Roman"/>
        </w:rPr>
        <w:t>Tengelykapcsolók feladata, felosztása.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Tengelykapcsolókkal szemben támasztott követelmények, jellemzőik.</w:t>
      </w:r>
    </w:p>
    <w:p w:rsidR="00141532" w:rsidRPr="00AA3E62" w:rsidRDefault="00141532" w:rsidP="00141532">
      <w:pPr>
        <w:tabs>
          <w:tab w:val="left" w:pos="1418"/>
          <w:tab w:val="right" w:pos="9072"/>
        </w:tabs>
        <w:spacing w:after="0"/>
        <w:ind w:left="851"/>
        <w:rPr>
          <w:rFonts w:cs="Times New Roman"/>
        </w:rPr>
      </w:pPr>
      <w:r w:rsidRPr="00AA3E62">
        <w:rPr>
          <w:rFonts w:cs="Times New Roman"/>
        </w:rPr>
        <w:t>Merev tengelykapcsolók fajtái, működésük, szerkezeti kialakításuk.</w:t>
      </w:r>
    </w:p>
    <w:p w:rsidR="00141532" w:rsidRPr="00AA3E62" w:rsidRDefault="00141532" w:rsidP="00141532">
      <w:pPr>
        <w:tabs>
          <w:tab w:val="left" w:pos="1418"/>
          <w:tab w:val="right" w:pos="9072"/>
        </w:tabs>
        <w:spacing w:after="0"/>
        <w:ind w:left="851"/>
        <w:rPr>
          <w:rFonts w:cs="Times New Roman"/>
        </w:rPr>
      </w:pPr>
      <w:r w:rsidRPr="00AA3E62">
        <w:rPr>
          <w:rFonts w:cs="Times New Roman"/>
        </w:rPr>
        <w:t>Kiegyenlítő tengelykapcsolók fajtái, működésük, szerkezeti kialakításuk.</w:t>
      </w:r>
    </w:p>
    <w:p w:rsidR="00141532" w:rsidRPr="00AA3E62" w:rsidRDefault="00141532" w:rsidP="00141532">
      <w:pPr>
        <w:tabs>
          <w:tab w:val="left" w:pos="1418"/>
          <w:tab w:val="right" w:pos="9072"/>
        </w:tabs>
        <w:spacing w:after="0"/>
        <w:ind w:left="851"/>
        <w:rPr>
          <w:rFonts w:cs="Times New Roman"/>
        </w:rPr>
      </w:pPr>
      <w:r w:rsidRPr="00AA3E62">
        <w:rPr>
          <w:rFonts w:cs="Times New Roman"/>
        </w:rPr>
        <w:t>Rugalmas tengelykapcsolók fajtái, működésük, szerkezeti kialakításuk.</w:t>
      </w:r>
    </w:p>
    <w:p w:rsidR="00141532" w:rsidRPr="00AA3E62" w:rsidRDefault="00141532" w:rsidP="00141532">
      <w:pPr>
        <w:tabs>
          <w:tab w:val="left" w:pos="1418"/>
          <w:tab w:val="right" w:pos="9072"/>
        </w:tabs>
        <w:spacing w:after="0"/>
        <w:ind w:left="851"/>
        <w:rPr>
          <w:rFonts w:cs="Times New Roman"/>
        </w:rPr>
      </w:pPr>
      <w:r w:rsidRPr="00AA3E62">
        <w:rPr>
          <w:rFonts w:cs="Times New Roman"/>
        </w:rPr>
        <w:t>Tengelykapcsolók felosztása kapcsolási mód szerint.</w:t>
      </w:r>
    </w:p>
    <w:p w:rsidR="00141532" w:rsidRPr="00AA3E62" w:rsidRDefault="00141532" w:rsidP="00141532">
      <w:pPr>
        <w:tabs>
          <w:tab w:val="left" w:pos="1418"/>
          <w:tab w:val="right" w:pos="9072"/>
        </w:tabs>
        <w:spacing w:after="0"/>
        <w:ind w:left="851"/>
        <w:rPr>
          <w:rFonts w:cs="Times New Roman"/>
        </w:rPr>
      </w:pPr>
      <w:r w:rsidRPr="00AA3E62">
        <w:rPr>
          <w:rFonts w:cs="Times New Roman"/>
        </w:rPr>
        <w:t>Önműködő tengelykapcsolók.</w:t>
      </w:r>
    </w:p>
    <w:p w:rsidR="008553B5" w:rsidRPr="00AA3E62" w:rsidRDefault="00141532" w:rsidP="008553B5">
      <w:pPr>
        <w:tabs>
          <w:tab w:val="left" w:pos="1418"/>
          <w:tab w:val="right" w:pos="9072"/>
        </w:tabs>
        <w:spacing w:after="0"/>
        <w:ind w:left="851"/>
        <w:rPr>
          <w:rFonts w:cs="Times New Roman"/>
        </w:rPr>
      </w:pPr>
      <w:r w:rsidRPr="00AA3E62">
        <w:rPr>
          <w:rFonts w:cs="Times New Roman"/>
        </w:rPr>
        <w:t>Szabadonfutók.</w:t>
      </w:r>
    </w:p>
    <w:p w:rsidR="00816FA9" w:rsidRPr="00AA3E62" w:rsidRDefault="00816FA9" w:rsidP="008553B5">
      <w:pPr>
        <w:tabs>
          <w:tab w:val="left" w:pos="1418"/>
          <w:tab w:val="right" w:pos="9072"/>
        </w:tabs>
        <w:spacing w:after="0"/>
        <w:ind w:left="851"/>
        <w:rPr>
          <w:rFonts w:cs="Times New Roman"/>
        </w:rPr>
      </w:pPr>
    </w:p>
    <w:p w:rsidR="008553B5" w:rsidRPr="00AA3E62" w:rsidRDefault="00141532"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Fékek</w:t>
      </w:r>
    </w:p>
    <w:p w:rsidR="00141532" w:rsidRPr="00AA3E62" w:rsidRDefault="00141532" w:rsidP="00141532">
      <w:pPr>
        <w:tabs>
          <w:tab w:val="left" w:pos="1418"/>
          <w:tab w:val="right" w:pos="9072"/>
        </w:tabs>
        <w:spacing w:after="0"/>
        <w:ind w:left="851"/>
        <w:rPr>
          <w:rFonts w:cs="Times New Roman"/>
        </w:rPr>
      </w:pPr>
      <w:r w:rsidRPr="00AA3E62">
        <w:rPr>
          <w:rFonts w:cs="Times New Roman"/>
        </w:rPr>
        <w:t>Fékberendezések feladata elvi működése.</w:t>
      </w:r>
    </w:p>
    <w:p w:rsidR="00141532" w:rsidRPr="00AA3E62" w:rsidRDefault="00141532" w:rsidP="00141532">
      <w:pPr>
        <w:tabs>
          <w:tab w:val="left" w:pos="1418"/>
          <w:tab w:val="right" w:pos="9072"/>
        </w:tabs>
        <w:spacing w:after="0"/>
        <w:ind w:left="851"/>
        <w:rPr>
          <w:rFonts w:cs="Times New Roman"/>
        </w:rPr>
      </w:pPr>
      <w:r w:rsidRPr="00AA3E62">
        <w:rPr>
          <w:rFonts w:cs="Times New Roman"/>
        </w:rPr>
        <w:t>Fékek rendeltetése (rögzítő, üzemi, automata, vészfék)</w:t>
      </w:r>
    </w:p>
    <w:p w:rsidR="00141532" w:rsidRPr="00AA3E62" w:rsidRDefault="00141532" w:rsidP="00141532">
      <w:pPr>
        <w:tabs>
          <w:tab w:val="left" w:pos="1418"/>
          <w:tab w:val="right" w:pos="9072"/>
        </w:tabs>
        <w:spacing w:after="0"/>
        <w:ind w:left="851"/>
        <w:rPr>
          <w:rFonts w:cs="Times New Roman"/>
        </w:rPr>
      </w:pPr>
      <w:r w:rsidRPr="00AA3E62">
        <w:rPr>
          <w:rFonts w:cs="Times New Roman"/>
        </w:rPr>
        <w:t>Mechanikus elven működő súrlódó felületpárok szerkezeti kialakításai.</w:t>
      </w:r>
    </w:p>
    <w:p w:rsidR="00141532" w:rsidRPr="00AA3E62" w:rsidRDefault="00141532" w:rsidP="00141532">
      <w:pPr>
        <w:tabs>
          <w:tab w:val="left" w:pos="1418"/>
          <w:tab w:val="right" w:pos="9072"/>
        </w:tabs>
        <w:spacing w:after="0"/>
        <w:ind w:left="851"/>
        <w:rPr>
          <w:rFonts w:cs="Times New Roman"/>
        </w:rPr>
      </w:pPr>
      <w:r w:rsidRPr="00AA3E62">
        <w:rPr>
          <w:rFonts w:cs="Times New Roman"/>
        </w:rPr>
        <w:t>Fékek működtetésén megoldásai (mechanikus, hidraulikus, pneumatikus, elektromos rendszerek).</w:t>
      </w:r>
    </w:p>
    <w:p w:rsidR="008553B5" w:rsidRPr="00AA3E62" w:rsidRDefault="00141532" w:rsidP="008553B5">
      <w:pPr>
        <w:tabs>
          <w:tab w:val="left" w:pos="1418"/>
          <w:tab w:val="right" w:pos="9072"/>
        </w:tabs>
        <w:spacing w:after="0"/>
        <w:ind w:left="851"/>
        <w:rPr>
          <w:rFonts w:cs="Times New Roman"/>
        </w:rPr>
      </w:pPr>
      <w:r w:rsidRPr="00AA3E62">
        <w:rPr>
          <w:rFonts w:cs="Times New Roman"/>
        </w:rPr>
        <w:t>Fékerők, féknyomatékok számítása.</w:t>
      </w:r>
    </w:p>
    <w:p w:rsidR="00816FA9" w:rsidRPr="00AA3E62" w:rsidRDefault="00816FA9" w:rsidP="008553B5">
      <w:pPr>
        <w:tabs>
          <w:tab w:val="left" w:pos="1418"/>
          <w:tab w:val="right" w:pos="9072"/>
        </w:tabs>
        <w:spacing w:after="0"/>
        <w:ind w:left="851"/>
        <w:rPr>
          <w:rFonts w:cs="Times New Roman"/>
        </w:rPr>
      </w:pPr>
    </w:p>
    <w:p w:rsidR="008553B5" w:rsidRPr="00AA3E62" w:rsidRDefault="00141532"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Hajtások, hajtóművek</w:t>
      </w:r>
    </w:p>
    <w:p w:rsidR="00141532" w:rsidRPr="00AA3E62" w:rsidRDefault="00141532" w:rsidP="00141532">
      <w:pPr>
        <w:tabs>
          <w:tab w:val="left" w:pos="1418"/>
          <w:tab w:val="right" w:pos="9072"/>
        </w:tabs>
        <w:spacing w:after="0"/>
        <w:ind w:left="851"/>
        <w:rPr>
          <w:rFonts w:cs="Times New Roman"/>
        </w:rPr>
      </w:pPr>
      <w:r w:rsidRPr="00AA3E62">
        <w:rPr>
          <w:rFonts w:cs="Times New Roman"/>
        </w:rPr>
        <w:t>Nyomaték, és teljesítmény átvitel megoldásai, szerkezeti kialakításuk.</w:t>
      </w:r>
    </w:p>
    <w:p w:rsidR="00141532" w:rsidRPr="00AA3E62" w:rsidRDefault="00141532" w:rsidP="00141532">
      <w:pPr>
        <w:tabs>
          <w:tab w:val="left" w:pos="1418"/>
          <w:tab w:val="right" w:pos="9072"/>
        </w:tabs>
        <w:spacing w:after="0"/>
        <w:ind w:left="851"/>
        <w:rPr>
          <w:rFonts w:cs="Times New Roman"/>
        </w:rPr>
      </w:pPr>
      <w:r w:rsidRPr="00AA3E62">
        <w:rPr>
          <w:rFonts w:cs="Times New Roman"/>
        </w:rPr>
        <w:t>Dörzshajtás</w:t>
      </w:r>
    </w:p>
    <w:p w:rsidR="00141532" w:rsidRPr="00AA3E62" w:rsidRDefault="00141532" w:rsidP="00141532">
      <w:pPr>
        <w:tabs>
          <w:tab w:val="left" w:pos="1418"/>
          <w:tab w:val="right" w:pos="9072"/>
        </w:tabs>
        <w:spacing w:after="0"/>
        <w:ind w:left="851"/>
        <w:rPr>
          <w:rFonts w:cs="Times New Roman"/>
        </w:rPr>
      </w:pPr>
      <w:r w:rsidRPr="00AA3E62">
        <w:rPr>
          <w:rFonts w:cs="Times New Roman"/>
        </w:rPr>
        <w:t>Dörzshajtás súrlódási viszonyai.</w:t>
      </w:r>
    </w:p>
    <w:p w:rsidR="00141532" w:rsidRPr="00AA3E62" w:rsidRDefault="00141532" w:rsidP="00141532">
      <w:pPr>
        <w:tabs>
          <w:tab w:val="left" w:pos="1418"/>
          <w:tab w:val="right" w:pos="9072"/>
        </w:tabs>
        <w:spacing w:after="0"/>
        <w:ind w:left="851"/>
        <w:rPr>
          <w:rFonts w:cs="Times New Roman"/>
        </w:rPr>
      </w:pPr>
      <w:r w:rsidRPr="00AA3E62">
        <w:rPr>
          <w:rFonts w:cs="Times New Roman"/>
        </w:rPr>
        <w:t>Dörzskerekek szerkezeti kialakítása.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Végtelenített súrlódásos hajtások.</w:t>
      </w:r>
    </w:p>
    <w:p w:rsidR="00141532" w:rsidRPr="00AA3E62" w:rsidRDefault="00141532" w:rsidP="00141532">
      <w:pPr>
        <w:tabs>
          <w:tab w:val="left" w:pos="1418"/>
          <w:tab w:val="right" w:pos="9072"/>
        </w:tabs>
        <w:spacing w:after="0"/>
        <w:ind w:left="851"/>
        <w:rPr>
          <w:rFonts w:cs="Times New Roman"/>
        </w:rPr>
      </w:pPr>
      <w:r w:rsidRPr="00AA3E62">
        <w:rPr>
          <w:rFonts w:cs="Times New Roman"/>
        </w:rPr>
        <w:t>Végtelenített hajtások előfeszítésének megoldásai.</w:t>
      </w:r>
    </w:p>
    <w:p w:rsidR="00141532" w:rsidRPr="00AA3E62" w:rsidRDefault="00141532" w:rsidP="00141532">
      <w:pPr>
        <w:tabs>
          <w:tab w:val="left" w:pos="1418"/>
          <w:tab w:val="right" w:pos="9072"/>
        </w:tabs>
        <w:spacing w:after="0"/>
        <w:ind w:left="851"/>
        <w:rPr>
          <w:rFonts w:cs="Times New Roman"/>
        </w:rPr>
      </w:pPr>
      <w:r w:rsidRPr="00AA3E62">
        <w:rPr>
          <w:rFonts w:cs="Times New Roman"/>
        </w:rPr>
        <w:t>Szíjhajtások.</w:t>
      </w:r>
    </w:p>
    <w:p w:rsidR="00141532" w:rsidRPr="00AA3E62" w:rsidRDefault="00141532" w:rsidP="00141532">
      <w:pPr>
        <w:tabs>
          <w:tab w:val="left" w:pos="1418"/>
          <w:tab w:val="right" w:pos="9072"/>
        </w:tabs>
        <w:spacing w:after="0"/>
        <w:ind w:left="851"/>
        <w:rPr>
          <w:rFonts w:cs="Times New Roman"/>
        </w:rPr>
      </w:pPr>
      <w:r w:rsidRPr="00AA3E62">
        <w:rPr>
          <w:rFonts w:cs="Times New Roman"/>
        </w:rPr>
        <w:t>Szíjhajtások súrlódási viszonyai.</w:t>
      </w:r>
    </w:p>
    <w:p w:rsidR="00141532" w:rsidRPr="00AA3E62" w:rsidRDefault="00141532" w:rsidP="00141532">
      <w:pPr>
        <w:tabs>
          <w:tab w:val="left" w:pos="1418"/>
          <w:tab w:val="right" w:pos="9072"/>
        </w:tabs>
        <w:spacing w:after="0"/>
        <w:ind w:left="851"/>
        <w:rPr>
          <w:rFonts w:cs="Times New Roman"/>
        </w:rPr>
      </w:pPr>
      <w:r w:rsidRPr="00AA3E62">
        <w:rPr>
          <w:rFonts w:cs="Times New Roman"/>
        </w:rPr>
        <w:t>Szíjcsúszás hatása, és csökkentése.</w:t>
      </w:r>
    </w:p>
    <w:p w:rsidR="00141532" w:rsidRPr="00AA3E62" w:rsidRDefault="00141532" w:rsidP="00141532">
      <w:pPr>
        <w:tabs>
          <w:tab w:val="left" w:pos="1418"/>
          <w:tab w:val="right" w:pos="9072"/>
        </w:tabs>
        <w:spacing w:after="0"/>
        <w:ind w:left="851"/>
        <w:rPr>
          <w:rFonts w:cs="Times New Roman"/>
        </w:rPr>
      </w:pPr>
      <w:r w:rsidRPr="00AA3E62">
        <w:rPr>
          <w:rFonts w:cs="Times New Roman"/>
        </w:rPr>
        <w:t>Lapos-, bőr és gumiszíj hajtás.</w:t>
      </w:r>
    </w:p>
    <w:p w:rsidR="00141532" w:rsidRPr="00AA3E62" w:rsidRDefault="00141532" w:rsidP="00141532">
      <w:pPr>
        <w:tabs>
          <w:tab w:val="left" w:pos="1418"/>
          <w:tab w:val="right" w:pos="9072"/>
        </w:tabs>
        <w:spacing w:after="0"/>
        <w:ind w:left="851"/>
        <w:rPr>
          <w:rFonts w:cs="Times New Roman"/>
        </w:rPr>
      </w:pPr>
      <w:r w:rsidRPr="00AA3E62">
        <w:rPr>
          <w:rFonts w:cs="Times New Roman"/>
        </w:rPr>
        <w:t>Ékszíjhajtás.</w:t>
      </w:r>
    </w:p>
    <w:p w:rsidR="00141532" w:rsidRPr="00AA3E62" w:rsidRDefault="00141532" w:rsidP="00141532">
      <w:pPr>
        <w:tabs>
          <w:tab w:val="left" w:pos="1418"/>
          <w:tab w:val="right" w:pos="9072"/>
        </w:tabs>
        <w:spacing w:after="0"/>
        <w:ind w:left="851"/>
        <w:rPr>
          <w:rFonts w:cs="Times New Roman"/>
        </w:rPr>
      </w:pPr>
      <w:r w:rsidRPr="00AA3E62">
        <w:rPr>
          <w:rFonts w:cs="Times New Roman"/>
        </w:rPr>
        <w:t>Ékszíjak fajtái, szerkezeti kialakításuk, ékszíjtárcsák kialakítása.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Ékszíjhajtás kiválasztása, méretezése.</w:t>
      </w:r>
    </w:p>
    <w:p w:rsidR="00141532" w:rsidRPr="00AA3E62" w:rsidRDefault="00141532" w:rsidP="00141532">
      <w:pPr>
        <w:tabs>
          <w:tab w:val="left" w:pos="1418"/>
          <w:tab w:val="right" w:pos="9072"/>
        </w:tabs>
        <w:spacing w:after="0"/>
        <w:ind w:left="851"/>
        <w:rPr>
          <w:rFonts w:cs="Times New Roman"/>
        </w:rPr>
      </w:pPr>
      <w:r w:rsidRPr="00AA3E62">
        <w:rPr>
          <w:rFonts w:cs="Times New Roman"/>
        </w:rPr>
        <w:t>Fogasszíj-hajtás.</w:t>
      </w:r>
    </w:p>
    <w:p w:rsidR="00141532" w:rsidRPr="00AA3E62" w:rsidRDefault="00141532" w:rsidP="00141532">
      <w:pPr>
        <w:tabs>
          <w:tab w:val="left" w:pos="1418"/>
          <w:tab w:val="right" w:pos="9072"/>
        </w:tabs>
        <w:spacing w:after="0"/>
        <w:ind w:left="851"/>
        <w:rPr>
          <w:rFonts w:cs="Times New Roman"/>
        </w:rPr>
      </w:pPr>
      <w:r w:rsidRPr="00AA3E62">
        <w:rPr>
          <w:rFonts w:cs="Times New Roman"/>
        </w:rPr>
        <w:t>Lánchajtások.</w:t>
      </w:r>
    </w:p>
    <w:p w:rsidR="00141532" w:rsidRPr="00AA3E62" w:rsidRDefault="00141532" w:rsidP="00141532">
      <w:pPr>
        <w:tabs>
          <w:tab w:val="left" w:pos="1418"/>
          <w:tab w:val="right" w:pos="9072"/>
        </w:tabs>
        <w:spacing w:after="0"/>
        <w:ind w:left="851"/>
        <w:rPr>
          <w:rFonts w:cs="Times New Roman"/>
        </w:rPr>
      </w:pPr>
      <w:r w:rsidRPr="00AA3E62">
        <w:rPr>
          <w:rFonts w:cs="Times New Roman"/>
        </w:rPr>
        <w:t>Láncok és lánckerekek szerkezeti kialakítása.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Lánchajtások jellemzői, alkalmazási területei.</w:t>
      </w:r>
    </w:p>
    <w:p w:rsidR="00141532" w:rsidRPr="00AA3E62" w:rsidRDefault="00141532" w:rsidP="00141532">
      <w:pPr>
        <w:tabs>
          <w:tab w:val="left" w:pos="1418"/>
          <w:tab w:val="right" w:pos="9072"/>
        </w:tabs>
        <w:spacing w:after="0"/>
        <w:ind w:left="851"/>
        <w:rPr>
          <w:rFonts w:cs="Times New Roman"/>
        </w:rPr>
      </w:pPr>
      <w:r w:rsidRPr="00AA3E62">
        <w:rPr>
          <w:rFonts w:cs="Times New Roman"/>
        </w:rPr>
        <w:t>Fogaskerékhajtás feladata, csoportosítása.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Fogaskerékhajtás alapfogalmai, alaptörvényei.</w:t>
      </w:r>
    </w:p>
    <w:p w:rsidR="00141532" w:rsidRPr="00AA3E62" w:rsidRDefault="00141532" w:rsidP="00141532">
      <w:pPr>
        <w:tabs>
          <w:tab w:val="left" w:pos="1418"/>
          <w:tab w:val="right" w:pos="9072"/>
        </w:tabs>
        <w:spacing w:after="0"/>
        <w:ind w:left="851"/>
        <w:rPr>
          <w:rFonts w:cs="Times New Roman"/>
        </w:rPr>
      </w:pPr>
      <w:r w:rsidRPr="00AA3E62">
        <w:rPr>
          <w:rFonts w:cs="Times New Roman"/>
        </w:rPr>
        <w:t>Evolvens profil származtatása, és kapcsolódása.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Hengeres fogaskerékhajtások (elemi és kompenzált fogazat)</w:t>
      </w:r>
    </w:p>
    <w:p w:rsidR="00141532" w:rsidRPr="00AA3E62" w:rsidRDefault="00141532" w:rsidP="00141532">
      <w:pPr>
        <w:tabs>
          <w:tab w:val="left" w:pos="1418"/>
          <w:tab w:val="right" w:pos="9072"/>
        </w:tabs>
        <w:spacing w:after="0"/>
        <w:ind w:left="851"/>
        <w:rPr>
          <w:rFonts w:cs="Times New Roman"/>
        </w:rPr>
      </w:pPr>
      <w:r w:rsidRPr="00AA3E62">
        <w:rPr>
          <w:rFonts w:cs="Times New Roman"/>
        </w:rPr>
        <w:t>Profileltolások felosztása.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Ferde fogazat.</w:t>
      </w:r>
    </w:p>
    <w:p w:rsidR="00141532" w:rsidRPr="00AA3E62" w:rsidRDefault="00141532" w:rsidP="00141532">
      <w:pPr>
        <w:tabs>
          <w:tab w:val="left" w:pos="1418"/>
          <w:tab w:val="right" w:pos="9072"/>
        </w:tabs>
        <w:spacing w:after="0"/>
        <w:ind w:left="851"/>
        <w:rPr>
          <w:rFonts w:cs="Times New Roman"/>
        </w:rPr>
      </w:pPr>
      <w:r w:rsidRPr="00AA3E62">
        <w:rPr>
          <w:rFonts w:cs="Times New Roman"/>
        </w:rPr>
        <w:t>Belső fogazat.</w:t>
      </w:r>
    </w:p>
    <w:p w:rsidR="00141532" w:rsidRPr="00AA3E62" w:rsidRDefault="00141532" w:rsidP="00141532">
      <w:pPr>
        <w:tabs>
          <w:tab w:val="left" w:pos="1418"/>
          <w:tab w:val="right" w:pos="9072"/>
        </w:tabs>
        <w:spacing w:after="0"/>
        <w:ind w:left="851"/>
        <w:rPr>
          <w:rFonts w:cs="Times New Roman"/>
        </w:rPr>
      </w:pPr>
      <w:r w:rsidRPr="00AA3E62">
        <w:rPr>
          <w:rFonts w:cs="Times New Roman"/>
        </w:rPr>
        <w:t>Csavarkerékhajtás.</w:t>
      </w:r>
    </w:p>
    <w:p w:rsidR="00141532" w:rsidRPr="00AA3E62" w:rsidRDefault="00141532" w:rsidP="00141532">
      <w:pPr>
        <w:tabs>
          <w:tab w:val="left" w:pos="1418"/>
          <w:tab w:val="right" w:pos="9072"/>
        </w:tabs>
        <w:spacing w:after="0"/>
        <w:ind w:left="851"/>
        <w:rPr>
          <w:rFonts w:cs="Times New Roman"/>
        </w:rPr>
      </w:pPr>
      <w:r w:rsidRPr="00AA3E62">
        <w:rPr>
          <w:rFonts w:cs="Times New Roman"/>
        </w:rPr>
        <w:t>Kúpos hajtások, kúpkerekek kapcsolódása.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Fogaskerék hajtóművek osztályozása.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Bolygóművek felépítése, működése.</w:t>
      </w:r>
    </w:p>
    <w:p w:rsidR="00141532" w:rsidRPr="00AA3E62" w:rsidRDefault="00141532" w:rsidP="00141532">
      <w:pPr>
        <w:tabs>
          <w:tab w:val="left" w:pos="1418"/>
          <w:tab w:val="right" w:pos="9072"/>
        </w:tabs>
        <w:spacing w:after="0"/>
        <w:ind w:left="851"/>
        <w:rPr>
          <w:rFonts w:cs="Times New Roman"/>
        </w:rPr>
      </w:pPr>
      <w:r w:rsidRPr="00AA3E62">
        <w:rPr>
          <w:rFonts w:cs="Times New Roman"/>
        </w:rPr>
        <w:t>Csigahajtás szerkezeti kialakítása, csiga és csigakerék kapcsolódása.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Forgattyús hajtóművek alkalmazása.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Hajtóművek csoportosítása.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Forgattyús hajtóművek felépítése, szerkezeti elemei.</w:t>
      </w:r>
    </w:p>
    <w:p w:rsidR="00141532" w:rsidRPr="00AA3E62" w:rsidRDefault="00141532" w:rsidP="00141532">
      <w:pPr>
        <w:tabs>
          <w:tab w:val="left" w:pos="1418"/>
          <w:tab w:val="right" w:pos="9072"/>
        </w:tabs>
        <w:spacing w:after="0"/>
        <w:ind w:left="851"/>
        <w:rPr>
          <w:rFonts w:cs="Times New Roman"/>
        </w:rPr>
      </w:pPr>
      <w:r w:rsidRPr="00AA3E62">
        <w:rPr>
          <w:rFonts w:cs="Times New Roman"/>
        </w:rPr>
        <w:t>Dugattyú, hajtórúd, és forgattyús tengely kialakítása.</w:t>
      </w:r>
    </w:p>
    <w:p w:rsidR="00141532" w:rsidRPr="00AA3E62" w:rsidRDefault="00141532" w:rsidP="00141532">
      <w:pPr>
        <w:tabs>
          <w:tab w:val="left" w:pos="1418"/>
          <w:tab w:val="right" w:pos="9072"/>
        </w:tabs>
        <w:spacing w:after="0"/>
        <w:ind w:left="851"/>
        <w:rPr>
          <w:rFonts w:cs="Times New Roman"/>
        </w:rPr>
      </w:pPr>
      <w:r w:rsidRPr="00AA3E62">
        <w:rPr>
          <w:rFonts w:cs="Times New Roman"/>
        </w:rPr>
        <w:t>Vezérlő mechanizmusok.</w:t>
      </w:r>
    </w:p>
    <w:p w:rsidR="00141532" w:rsidRPr="00AA3E62" w:rsidRDefault="00141532" w:rsidP="00141532">
      <w:pPr>
        <w:tabs>
          <w:tab w:val="left" w:pos="1418"/>
          <w:tab w:val="right" w:pos="9072"/>
        </w:tabs>
        <w:spacing w:after="0"/>
        <w:ind w:left="851"/>
        <w:rPr>
          <w:rFonts w:cs="Times New Roman"/>
        </w:rPr>
      </w:pPr>
      <w:r w:rsidRPr="00AA3E62">
        <w:rPr>
          <w:rFonts w:cs="Times New Roman"/>
        </w:rPr>
        <w:t>Huzalos, bowdenes, teleflex kábeles vezérlések szerkezeti elemei.</w:t>
      </w:r>
    </w:p>
    <w:p w:rsidR="008553B5" w:rsidRPr="00AA3E62" w:rsidRDefault="00141532" w:rsidP="008553B5">
      <w:pPr>
        <w:tabs>
          <w:tab w:val="left" w:pos="1418"/>
          <w:tab w:val="right" w:pos="9072"/>
        </w:tabs>
        <w:spacing w:after="0"/>
        <w:ind w:left="851"/>
        <w:rPr>
          <w:rFonts w:cs="Times New Roman"/>
        </w:rPr>
      </w:pPr>
      <w:r w:rsidRPr="00AA3E62">
        <w:rPr>
          <w:rFonts w:cs="Times New Roman"/>
        </w:rPr>
        <w:t>Tolórudas vezérlés szerkezeti elemei</w:t>
      </w:r>
    </w:p>
    <w:p w:rsidR="00816FA9" w:rsidRPr="00AA3E62" w:rsidRDefault="00816FA9" w:rsidP="008553B5">
      <w:pPr>
        <w:tabs>
          <w:tab w:val="left" w:pos="1418"/>
          <w:tab w:val="right" w:pos="9072"/>
        </w:tabs>
        <w:spacing w:after="0"/>
        <w:ind w:left="851"/>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képzés javasolt helyszíne (ajánlás)</w:t>
      </w:r>
    </w:p>
    <w:p w:rsidR="008553B5" w:rsidRDefault="00141532" w:rsidP="008553B5">
      <w:pPr>
        <w:spacing w:after="0"/>
        <w:ind w:left="426"/>
        <w:rPr>
          <w:rFonts w:cs="Times New Roman"/>
        </w:rPr>
      </w:pPr>
      <w:r w:rsidRPr="00AA3E62">
        <w:rPr>
          <w:rFonts w:cs="Times New Roman"/>
        </w:rPr>
        <w:t>Multimédiás oktatóterem, lehetőség szerint szemléltetésre alkalmas alkatrészek, szerkezeti elemek, modellek bemutatása.</w:t>
      </w:r>
    </w:p>
    <w:p w:rsidR="007E419D" w:rsidRPr="00AA3E62" w:rsidRDefault="007E419D"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értékelésének módja</w:t>
      </w:r>
    </w:p>
    <w:p w:rsidR="008553B5" w:rsidRPr="00AA3E62" w:rsidRDefault="008553B5" w:rsidP="008553B5">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8553B5" w:rsidRPr="00AA3E62" w:rsidRDefault="008553B5" w:rsidP="008553B5">
      <w:pPr>
        <w:spacing w:after="0"/>
        <w:ind w:left="426"/>
        <w:rPr>
          <w:rFonts w:cs="Times New Roman"/>
        </w:rPr>
      </w:pPr>
    </w:p>
    <w:p w:rsidR="008553B5" w:rsidRPr="00AA3E62" w:rsidRDefault="003B7A83" w:rsidP="008553B5">
      <w:pPr>
        <w:pStyle w:val="Listaszerbekezds"/>
        <w:numPr>
          <w:ilvl w:val="0"/>
          <w:numId w:val="8"/>
        </w:numPr>
        <w:tabs>
          <w:tab w:val="right" w:pos="9072"/>
        </w:tabs>
        <w:spacing w:after="0"/>
        <w:rPr>
          <w:rFonts w:cs="Times New Roman"/>
          <w:b/>
        </w:rPr>
      </w:pPr>
      <w:r w:rsidRPr="00AA3E62">
        <w:rPr>
          <w:rFonts w:cs="Times New Roman"/>
          <w:b/>
          <w:bCs/>
        </w:rPr>
        <w:t>Technológiai alapismeretek</w:t>
      </w:r>
      <w:r w:rsidR="008553B5" w:rsidRPr="00AA3E62">
        <w:rPr>
          <w:rFonts w:cs="Times New Roman"/>
          <w:b/>
        </w:rPr>
        <w:t xml:space="preserve"> tantárgy</w:t>
      </w:r>
      <w:r w:rsidR="008553B5" w:rsidRPr="00AA3E62">
        <w:rPr>
          <w:rFonts w:cs="Times New Roman"/>
          <w:b/>
        </w:rPr>
        <w:tab/>
      </w:r>
      <w:r w:rsidR="00E03FCE" w:rsidRPr="00AA3E62">
        <w:rPr>
          <w:rFonts w:cs="Times New Roman"/>
          <w:b/>
        </w:rPr>
        <w:t>90</w:t>
      </w:r>
      <w:r w:rsidR="008553B5" w:rsidRPr="00AA3E62">
        <w:rPr>
          <w:rFonts w:cs="Times New Roman"/>
          <w:b/>
        </w:rPr>
        <w:t xml:space="preserve"> óra/</w:t>
      </w:r>
      <w:r w:rsidR="00E03FCE" w:rsidRPr="00AA3E62">
        <w:rPr>
          <w:rFonts w:cs="Times New Roman"/>
          <w:b/>
        </w:rPr>
        <w:t>90</w:t>
      </w:r>
      <w:r w:rsidR="008553B5" w:rsidRPr="00AA3E62">
        <w:rPr>
          <w:rFonts w:cs="Times New Roman"/>
          <w:b/>
        </w:rPr>
        <w:t xml:space="preserve"> óra*</w:t>
      </w:r>
    </w:p>
    <w:p w:rsidR="008553B5" w:rsidRPr="00AA3E62" w:rsidRDefault="008553B5" w:rsidP="008553B5">
      <w:pPr>
        <w:spacing w:after="0"/>
        <w:jc w:val="right"/>
        <w:rPr>
          <w:rFonts w:cs="Times New Roman"/>
          <w:sz w:val="20"/>
        </w:rPr>
      </w:pPr>
      <w:r w:rsidRPr="00AA3E62">
        <w:rPr>
          <w:rFonts w:cs="Times New Roman"/>
          <w:sz w:val="20"/>
        </w:rPr>
        <w:t>* 9-13. évfolyamon megszervezett képzés/13. és 14. évfolyamon megszervezett képzés</w:t>
      </w:r>
    </w:p>
    <w:p w:rsidR="008553B5" w:rsidRPr="00AA3E62" w:rsidRDefault="008553B5" w:rsidP="008553B5">
      <w:pPr>
        <w:spacing w:after="0"/>
        <w:ind w:left="426"/>
        <w:rPr>
          <w:rFonts w:cs="Times New Roman"/>
        </w:rPr>
      </w:pPr>
    </w:p>
    <w:p w:rsidR="008553B5" w:rsidRPr="00AA3E62" w:rsidRDefault="008553B5" w:rsidP="008553B5">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8553B5" w:rsidRPr="00AA3E62" w:rsidRDefault="008553B5"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tanításának célja</w:t>
      </w:r>
    </w:p>
    <w:p w:rsidR="003B7A83" w:rsidRPr="00AA3E62" w:rsidRDefault="003B7A83" w:rsidP="003B7A83">
      <w:pPr>
        <w:spacing w:after="0"/>
        <w:ind w:left="426"/>
        <w:rPr>
          <w:rFonts w:cs="Times New Roman"/>
        </w:rPr>
      </w:pPr>
      <w:r w:rsidRPr="00AA3E62">
        <w:rPr>
          <w:rFonts w:cs="Times New Roman"/>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3B7A83" w:rsidRPr="00AA3E62" w:rsidRDefault="003B7A83" w:rsidP="003B7A83">
      <w:pPr>
        <w:spacing w:after="0"/>
        <w:ind w:left="426"/>
        <w:rPr>
          <w:rFonts w:cs="Times New Roman"/>
        </w:rPr>
      </w:pPr>
      <w:r w:rsidRPr="00AA3E62">
        <w:rPr>
          <w:rFonts w:cs="Times New Roman"/>
        </w:rPr>
        <w:t>A rendszerszemléletű gondolkodásmód kialakításával a tanulók értsék meg az anyag kiválasztása, megmunkálása, igénybevétele, hőkezelése, üzemeltetése, karbantartása, és a felújítási mód megválasztása közti összefüggéseket.</w:t>
      </w:r>
    </w:p>
    <w:p w:rsidR="003B7A83" w:rsidRPr="00AA3E62" w:rsidRDefault="003B7A83" w:rsidP="003B7A83">
      <w:pPr>
        <w:spacing w:after="0"/>
        <w:ind w:left="426"/>
        <w:rPr>
          <w:rFonts w:cs="Times New Roman"/>
        </w:rPr>
      </w:pPr>
      <w:r w:rsidRPr="00AA3E62">
        <w:rPr>
          <w:rFonts w:cs="Times New Roman"/>
        </w:rPr>
        <w:t>Járuljon hozzá a szakmában elfogadott és alkalmazott műszaki fogalmak helyes és szakszerű értelmezéséhez, tudatos alkalmazásához.</w:t>
      </w:r>
    </w:p>
    <w:p w:rsidR="003B7A83" w:rsidRPr="00AA3E62" w:rsidRDefault="003B7A83" w:rsidP="003B7A83">
      <w:pPr>
        <w:spacing w:after="0"/>
        <w:ind w:left="426"/>
        <w:rPr>
          <w:rFonts w:cs="Times New Roman"/>
        </w:rPr>
      </w:pPr>
      <w:r w:rsidRPr="00AA3E62">
        <w:rPr>
          <w:rFonts w:cs="Times New Roman"/>
        </w:rPr>
        <w:t>A hagyományos és az aktuális javítási, karbantartási és megmunkálási eljárások alapos elsajátításával képesek legyenek a tanulók a későbbi, korszerűbb technológiai módszerek befogadására, alkalmazására.</w:t>
      </w:r>
    </w:p>
    <w:p w:rsidR="003B7A83" w:rsidRPr="00AA3E62" w:rsidRDefault="003B7A83" w:rsidP="003B7A83">
      <w:pPr>
        <w:spacing w:after="0"/>
        <w:ind w:left="426"/>
        <w:rPr>
          <w:rFonts w:cs="Times New Roman"/>
        </w:rPr>
      </w:pPr>
      <w:r w:rsidRPr="00AA3E62">
        <w:rPr>
          <w:rFonts w:cs="Times New Roman"/>
        </w:rPr>
        <w:t>Az elmélet és a gyakorlat koncentrációjának tantárgyi megteremtésével segítse kialakítani a tanulókban azt a készséget, hogy az ismereteket a gyakorlati munkában optimálisan hasznosítani tudja.</w:t>
      </w:r>
    </w:p>
    <w:p w:rsidR="003B7A83" w:rsidRPr="00AA3E62" w:rsidRDefault="003B7A83" w:rsidP="003B7A83">
      <w:pPr>
        <w:spacing w:after="0"/>
        <w:ind w:left="426"/>
        <w:rPr>
          <w:rFonts w:cs="Times New Roman"/>
        </w:rPr>
      </w:pPr>
      <w:r w:rsidRPr="00AA3E62">
        <w:rPr>
          <w:rFonts w:cs="Times New Roman"/>
        </w:rPr>
        <w:t>Az ismeretek elsajátításán keresztül alakuljon ki egy olyan motivációs bázis, amely elengedhetetlenül szükséges a szakmai igényességhez, a lelkiismeretes munkavégzéshez.</w:t>
      </w:r>
    </w:p>
    <w:p w:rsidR="003B7A83" w:rsidRPr="00AA3E62" w:rsidRDefault="003B7A83" w:rsidP="003B7A83">
      <w:pPr>
        <w:spacing w:after="0"/>
        <w:ind w:left="426"/>
        <w:rPr>
          <w:rFonts w:cs="Times New Roman"/>
        </w:rPr>
      </w:pPr>
      <w:r w:rsidRPr="00AA3E62">
        <w:rPr>
          <w:rFonts w:cs="Times New Roman"/>
        </w:rPr>
        <w:t>A tanulók logikai készségének fejlesztésével alapozzon meg olyan, elsősorban munkahelyeken konvertálható szakmai tudást, amelynek birtokában képesek lesznek a technikai, technológiai fejlődés várható kihívásainak megfelelni.</w:t>
      </w:r>
    </w:p>
    <w:p w:rsidR="008553B5" w:rsidRPr="00AA3E62" w:rsidRDefault="003B7A83" w:rsidP="008553B5">
      <w:pPr>
        <w:spacing w:after="0"/>
        <w:ind w:left="426"/>
        <w:rPr>
          <w:rFonts w:cs="Times New Roman"/>
        </w:rPr>
      </w:pPr>
      <w:r w:rsidRPr="00AA3E62">
        <w:rPr>
          <w:rFonts w:cs="Times New Roman"/>
        </w:rPr>
        <w:t>Alakítson ki a tanulókban kellő szakmai hivatástudatot, olyan kritikai szemléletet, mely a közlekedésbiztonsághoz és a biztonságos közlekedés feltételeinek megteremtéséhez alapvetően szükséges.</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Kapcsolódó közismereti, szakmai tartalmak</w:t>
      </w:r>
    </w:p>
    <w:p w:rsidR="00B554F4" w:rsidRPr="00AA3E62" w:rsidRDefault="00B554F4" w:rsidP="00B554F4">
      <w:pPr>
        <w:spacing w:after="0"/>
        <w:ind w:left="426"/>
        <w:rPr>
          <w:rFonts w:cs="Times New Roman"/>
        </w:rPr>
      </w:pPr>
      <w:r w:rsidRPr="00AA3E62">
        <w:rPr>
          <w:rFonts w:cs="Times New Roman"/>
        </w:rPr>
        <w:t>A tantárgy alapozó jellegénél fogva a közismereti tantárgyakra, azok közül is elsősorban a matematikára, a fizikára és a kémiára épül.</w:t>
      </w:r>
    </w:p>
    <w:p w:rsidR="00B554F4" w:rsidRPr="00AA3E62" w:rsidRDefault="00B554F4" w:rsidP="00B554F4">
      <w:pPr>
        <w:spacing w:after="0"/>
        <w:ind w:left="426"/>
        <w:rPr>
          <w:rFonts w:cs="Times New Roman"/>
        </w:rPr>
      </w:pPr>
      <w:r w:rsidRPr="00AA3E62">
        <w:rPr>
          <w:rFonts w:cs="Times New Roman"/>
        </w:rPr>
        <w:t>A Matematika tantárgyból:</w:t>
      </w:r>
    </w:p>
    <w:p w:rsidR="00B554F4" w:rsidRPr="00AA3E62" w:rsidRDefault="00B554F4" w:rsidP="00B554F4">
      <w:pPr>
        <w:spacing w:after="0"/>
        <w:ind w:left="426"/>
        <w:rPr>
          <w:rFonts w:cs="Times New Roman"/>
        </w:rPr>
      </w:pPr>
      <w:r w:rsidRPr="00AA3E62">
        <w:rPr>
          <w:rFonts w:cs="Times New Roman"/>
        </w:rPr>
        <w:t>-</w:t>
      </w:r>
      <w:r w:rsidRPr="00AA3E62">
        <w:rPr>
          <w:rFonts w:cs="Times New Roman"/>
        </w:rPr>
        <w:tab/>
        <w:t>az algebrai műveletek</w:t>
      </w:r>
    </w:p>
    <w:p w:rsidR="00B554F4" w:rsidRPr="00AA3E62" w:rsidRDefault="00B554F4" w:rsidP="00B554F4">
      <w:pPr>
        <w:spacing w:after="0"/>
        <w:ind w:left="426"/>
        <w:rPr>
          <w:rFonts w:cs="Times New Roman"/>
        </w:rPr>
      </w:pPr>
      <w:r w:rsidRPr="00AA3E62">
        <w:rPr>
          <w:rFonts w:cs="Times New Roman"/>
        </w:rPr>
        <w:t>-</w:t>
      </w:r>
      <w:r w:rsidRPr="00AA3E62">
        <w:rPr>
          <w:rFonts w:cs="Times New Roman"/>
        </w:rPr>
        <w:tab/>
        <w:t>a geometriai alapfogalmak és alapszerkesztések</w:t>
      </w:r>
    </w:p>
    <w:p w:rsidR="00B554F4" w:rsidRPr="00AA3E62" w:rsidRDefault="00B554F4" w:rsidP="00B554F4">
      <w:pPr>
        <w:spacing w:after="0"/>
        <w:ind w:left="426"/>
        <w:rPr>
          <w:rFonts w:cs="Times New Roman"/>
        </w:rPr>
      </w:pPr>
      <w:r w:rsidRPr="00AA3E62">
        <w:rPr>
          <w:rFonts w:cs="Times New Roman"/>
        </w:rPr>
        <w:t>-</w:t>
      </w:r>
      <w:r w:rsidRPr="00AA3E62">
        <w:rPr>
          <w:rFonts w:cs="Times New Roman"/>
        </w:rPr>
        <w:tab/>
        <w:t>az elsőfokú egyenletek</w:t>
      </w:r>
    </w:p>
    <w:p w:rsidR="00B554F4" w:rsidRPr="00AA3E62" w:rsidRDefault="00B554F4" w:rsidP="00B554F4">
      <w:pPr>
        <w:spacing w:after="0"/>
        <w:ind w:left="426"/>
        <w:rPr>
          <w:rFonts w:cs="Times New Roman"/>
        </w:rPr>
      </w:pPr>
      <w:r w:rsidRPr="00AA3E62">
        <w:rPr>
          <w:rFonts w:cs="Times New Roman"/>
        </w:rPr>
        <w:t>A Fizika tantárgyból:</w:t>
      </w:r>
    </w:p>
    <w:p w:rsidR="00B554F4" w:rsidRPr="00AA3E62" w:rsidRDefault="00B554F4" w:rsidP="00B554F4">
      <w:pPr>
        <w:spacing w:after="0"/>
        <w:ind w:left="426"/>
        <w:rPr>
          <w:rFonts w:cs="Times New Roman"/>
        </w:rPr>
      </w:pPr>
      <w:r w:rsidRPr="00AA3E62">
        <w:rPr>
          <w:rFonts w:cs="Times New Roman"/>
        </w:rPr>
        <w:t>-</w:t>
      </w:r>
      <w:r w:rsidRPr="00AA3E62">
        <w:rPr>
          <w:rFonts w:cs="Times New Roman"/>
        </w:rPr>
        <w:tab/>
        <w:t>a mozgások</w:t>
      </w:r>
    </w:p>
    <w:p w:rsidR="00B554F4" w:rsidRPr="00AA3E62" w:rsidRDefault="00B554F4" w:rsidP="00B554F4">
      <w:pPr>
        <w:spacing w:after="0"/>
        <w:ind w:left="426"/>
        <w:rPr>
          <w:rFonts w:cs="Times New Roman"/>
        </w:rPr>
      </w:pPr>
      <w:r w:rsidRPr="00AA3E62">
        <w:rPr>
          <w:rFonts w:cs="Times New Roman"/>
        </w:rPr>
        <w:t>-</w:t>
      </w:r>
      <w:r w:rsidRPr="00AA3E62">
        <w:rPr>
          <w:rFonts w:cs="Times New Roman"/>
        </w:rPr>
        <w:tab/>
        <w:t>és a dinamika alapjai témakörök épít.</w:t>
      </w:r>
    </w:p>
    <w:p w:rsidR="00B554F4" w:rsidRPr="00AA3E62" w:rsidRDefault="00B554F4" w:rsidP="00B554F4">
      <w:pPr>
        <w:spacing w:after="0"/>
        <w:ind w:left="426"/>
        <w:rPr>
          <w:rFonts w:cs="Times New Roman"/>
        </w:rPr>
      </w:pPr>
      <w:r w:rsidRPr="00AA3E62">
        <w:rPr>
          <w:rFonts w:cs="Times New Roman"/>
        </w:rPr>
        <w:t>A Kémia tantárgyból:</w:t>
      </w:r>
    </w:p>
    <w:p w:rsidR="00B554F4" w:rsidRPr="00AA3E62" w:rsidRDefault="00B554F4" w:rsidP="00B554F4">
      <w:pPr>
        <w:spacing w:after="0"/>
        <w:ind w:left="426"/>
        <w:rPr>
          <w:rFonts w:cs="Times New Roman"/>
        </w:rPr>
      </w:pPr>
      <w:r w:rsidRPr="00AA3E62">
        <w:rPr>
          <w:rFonts w:cs="Times New Roman"/>
        </w:rPr>
        <w:t>-</w:t>
      </w:r>
      <w:r w:rsidRPr="00AA3E62">
        <w:rPr>
          <w:rFonts w:cs="Times New Roman"/>
        </w:rPr>
        <w:tab/>
        <w:t>atomok szerkezete</w:t>
      </w:r>
    </w:p>
    <w:p w:rsidR="00B554F4" w:rsidRPr="00AA3E62" w:rsidRDefault="00B554F4" w:rsidP="00B554F4">
      <w:pPr>
        <w:spacing w:after="0"/>
        <w:ind w:left="426"/>
        <w:rPr>
          <w:rFonts w:cs="Times New Roman"/>
        </w:rPr>
      </w:pPr>
      <w:r w:rsidRPr="00AA3E62">
        <w:rPr>
          <w:rFonts w:cs="Times New Roman"/>
        </w:rPr>
        <w:t>-</w:t>
      </w:r>
      <w:r w:rsidRPr="00AA3E62">
        <w:rPr>
          <w:rFonts w:cs="Times New Roman"/>
        </w:rPr>
        <w:tab/>
        <w:t>fémek és vegyületeik</w:t>
      </w:r>
    </w:p>
    <w:p w:rsidR="00B554F4" w:rsidRPr="00AA3E62" w:rsidRDefault="00B554F4" w:rsidP="00B554F4">
      <w:pPr>
        <w:spacing w:after="0"/>
        <w:ind w:left="426"/>
        <w:rPr>
          <w:rFonts w:cs="Times New Roman"/>
        </w:rPr>
      </w:pPr>
      <w:r w:rsidRPr="00AA3E62">
        <w:rPr>
          <w:rFonts w:cs="Times New Roman"/>
        </w:rPr>
        <w:t>-</w:t>
      </w:r>
      <w:r w:rsidRPr="00AA3E62">
        <w:rPr>
          <w:rFonts w:cs="Times New Roman"/>
        </w:rPr>
        <w:tab/>
        <w:t>nemfémes elemek és vegyületeik</w:t>
      </w:r>
    </w:p>
    <w:p w:rsidR="008553B5" w:rsidRPr="00AA3E62" w:rsidRDefault="00B554F4" w:rsidP="008553B5">
      <w:pPr>
        <w:spacing w:after="0"/>
        <w:ind w:left="426"/>
        <w:rPr>
          <w:rFonts w:cs="Times New Roman"/>
        </w:rPr>
      </w:pPr>
      <w:r w:rsidRPr="00AA3E62">
        <w:rPr>
          <w:rFonts w:cs="Times New Roman"/>
        </w:rPr>
        <w:t>-</w:t>
      </w:r>
      <w:r w:rsidRPr="00AA3E62">
        <w:rPr>
          <w:rFonts w:cs="Times New Roman"/>
        </w:rPr>
        <w:tab/>
        <w:t>műanyagok</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Témakörök</w:t>
      </w:r>
    </w:p>
    <w:p w:rsidR="008553B5" w:rsidRPr="00AA3E62" w:rsidRDefault="00B554F4"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Alapfogalmak</w:t>
      </w:r>
    </w:p>
    <w:p w:rsidR="00B554F4" w:rsidRPr="00AA3E62" w:rsidRDefault="00B554F4" w:rsidP="00B554F4">
      <w:pPr>
        <w:tabs>
          <w:tab w:val="left" w:pos="1418"/>
          <w:tab w:val="right" w:pos="9072"/>
        </w:tabs>
        <w:spacing w:after="0"/>
        <w:ind w:left="851"/>
        <w:rPr>
          <w:rFonts w:cs="Times New Roman"/>
        </w:rPr>
      </w:pPr>
      <w:r w:rsidRPr="00AA3E62">
        <w:rPr>
          <w:rFonts w:cs="Times New Roman"/>
        </w:rPr>
        <w:t>Alapfogalmak</w:t>
      </w:r>
    </w:p>
    <w:p w:rsidR="00B554F4" w:rsidRPr="00AA3E62" w:rsidRDefault="00B554F4" w:rsidP="00B554F4">
      <w:pPr>
        <w:tabs>
          <w:tab w:val="left" w:pos="1418"/>
          <w:tab w:val="right" w:pos="9072"/>
        </w:tabs>
        <w:spacing w:after="0"/>
        <w:ind w:left="851"/>
        <w:rPr>
          <w:rFonts w:cs="Times New Roman"/>
        </w:rPr>
      </w:pPr>
      <w:r w:rsidRPr="00AA3E62">
        <w:rPr>
          <w:rFonts w:cs="Times New Roman"/>
        </w:rPr>
        <w:t>Gépészetben gyakorta használatos anyagok alapvető fizikai, kémiai, mechanikai, technológiai tulajdonságai:</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nyersanyag, alapanyag, elő-gyártmány, segédanyag </w:t>
      </w:r>
    </w:p>
    <w:p w:rsidR="00B554F4" w:rsidRPr="00AA3E62" w:rsidRDefault="00B554F4" w:rsidP="00B554F4">
      <w:pPr>
        <w:tabs>
          <w:tab w:val="left" w:pos="1418"/>
          <w:tab w:val="right" w:pos="9072"/>
        </w:tabs>
        <w:spacing w:after="0"/>
        <w:ind w:left="851"/>
        <w:rPr>
          <w:rFonts w:cs="Times New Roman"/>
        </w:rPr>
      </w:pPr>
      <w:r w:rsidRPr="00AA3E62">
        <w:rPr>
          <w:rFonts w:cs="Times New Roman"/>
        </w:rPr>
        <w:t>Fémtani alapfogalmak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fémek kristályrendszerei</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színfémek kristályosodásának főbb jellemzői</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kristályosodási sebesség- és képesség,</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polikrisztallin dermedés,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rácshibák, diszlokáció,</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a vas allotróp átalakulása lehűlési és hevítési görbéjével</w:t>
      </w:r>
    </w:p>
    <w:p w:rsidR="00B554F4" w:rsidRPr="00AA3E62" w:rsidRDefault="00B554F4" w:rsidP="00B554F4">
      <w:pPr>
        <w:tabs>
          <w:tab w:val="left" w:pos="1418"/>
          <w:tab w:val="right" w:pos="9072"/>
        </w:tabs>
        <w:spacing w:after="0"/>
        <w:ind w:left="851"/>
        <w:rPr>
          <w:rFonts w:cs="Times New Roman"/>
        </w:rPr>
      </w:pPr>
      <w:r w:rsidRPr="00AA3E62">
        <w:rPr>
          <w:rFonts w:cs="Times New Roman"/>
        </w:rPr>
        <w:t>Ötvözet fogalma, az ötvözés módja, az ötvözetet alkotó fémek kapcsolata</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a kétalkotós ötvözettípusok lehűlési folyamata</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kétalkotós egyensúlyi diagram fogalma, lényege</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a lehűlési görbe felvételének módszere</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kétalkotós egyensúlyi diagram szerkesztését lehűlési görbékből</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kétalkotós egyensúlyi diagramok olvasási szabályai</w:t>
      </w:r>
    </w:p>
    <w:p w:rsidR="00B554F4" w:rsidRPr="00AA3E62" w:rsidRDefault="00B554F4" w:rsidP="00B554F4">
      <w:pPr>
        <w:tabs>
          <w:tab w:val="left" w:pos="1418"/>
          <w:tab w:val="right" w:pos="9072"/>
        </w:tabs>
        <w:spacing w:after="0"/>
        <w:ind w:left="851"/>
        <w:rPr>
          <w:rFonts w:cs="Times New Roman"/>
        </w:rPr>
      </w:pPr>
      <w:r w:rsidRPr="00AA3E62">
        <w:rPr>
          <w:rFonts w:cs="Times New Roman"/>
        </w:rPr>
        <w:t>Két fém egyensúlyi diagramjai, ha a képződő szövetelem:</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szilárd oldat</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eutektikum</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szilárd oldat és eutektikum</w:t>
      </w:r>
    </w:p>
    <w:p w:rsidR="008553B5" w:rsidRDefault="00B554F4" w:rsidP="008553B5">
      <w:pPr>
        <w:tabs>
          <w:tab w:val="left" w:pos="1418"/>
          <w:tab w:val="right" w:pos="9072"/>
        </w:tabs>
        <w:spacing w:after="0"/>
        <w:ind w:left="851"/>
        <w:rPr>
          <w:rFonts w:cs="Times New Roman"/>
        </w:rPr>
      </w:pPr>
      <w:r w:rsidRPr="00AA3E62">
        <w:rPr>
          <w:rFonts w:cs="Times New Roman"/>
        </w:rPr>
        <w:t>-</w:t>
      </w:r>
      <w:r w:rsidRPr="00AA3E62">
        <w:rPr>
          <w:rFonts w:cs="Times New Roman"/>
        </w:rPr>
        <w:tab/>
        <w:t>az acél gyors hűtésekor bekövetkező változások, C-görbék</w:t>
      </w:r>
    </w:p>
    <w:p w:rsidR="007E419D" w:rsidRPr="00AA3E62" w:rsidRDefault="007E419D" w:rsidP="008553B5">
      <w:pPr>
        <w:tabs>
          <w:tab w:val="left" w:pos="1418"/>
          <w:tab w:val="right" w:pos="9072"/>
        </w:tabs>
        <w:spacing w:after="0"/>
        <w:ind w:left="851"/>
        <w:rPr>
          <w:rFonts w:cs="Times New Roman"/>
        </w:rPr>
      </w:pPr>
    </w:p>
    <w:p w:rsidR="008553B5" w:rsidRPr="00AA3E62" w:rsidRDefault="00B554F4"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Fémes szerkezeti anyagok</w:t>
      </w:r>
    </w:p>
    <w:p w:rsidR="00B554F4" w:rsidRPr="00AA3E62" w:rsidRDefault="00B554F4" w:rsidP="00B554F4">
      <w:pPr>
        <w:tabs>
          <w:tab w:val="left" w:pos="1418"/>
          <w:tab w:val="right" w:pos="9072"/>
        </w:tabs>
        <w:spacing w:after="0"/>
        <w:ind w:left="851"/>
        <w:rPr>
          <w:rFonts w:cs="Times New Roman"/>
        </w:rPr>
      </w:pPr>
      <w:r w:rsidRPr="00AA3E62">
        <w:rPr>
          <w:rFonts w:cs="Times New Roman"/>
        </w:rPr>
        <w:t>Nyersvasak és jellemző összetételük</w:t>
      </w:r>
    </w:p>
    <w:p w:rsidR="00B554F4" w:rsidRPr="00AA3E62" w:rsidRDefault="00B554F4" w:rsidP="00B554F4">
      <w:pPr>
        <w:tabs>
          <w:tab w:val="left" w:pos="1418"/>
          <w:tab w:val="right" w:pos="9072"/>
        </w:tabs>
        <w:spacing w:after="0"/>
        <w:ind w:left="851"/>
        <w:rPr>
          <w:rFonts w:cs="Times New Roman"/>
        </w:rPr>
      </w:pPr>
      <w:r w:rsidRPr="00AA3E62">
        <w:rPr>
          <w:rFonts w:cs="Times New Roman"/>
        </w:rPr>
        <w:t>Acélok csoportosítása, jelölése összetétel, tulajdonság és felhasználás szerint</w:t>
      </w:r>
    </w:p>
    <w:p w:rsidR="00B554F4" w:rsidRPr="00AA3E62" w:rsidRDefault="00B554F4" w:rsidP="00B554F4">
      <w:pPr>
        <w:tabs>
          <w:tab w:val="left" w:pos="1418"/>
          <w:tab w:val="right" w:pos="9072"/>
        </w:tabs>
        <w:spacing w:after="0"/>
        <w:ind w:left="851"/>
        <w:rPr>
          <w:rFonts w:cs="Times New Roman"/>
        </w:rPr>
      </w:pPr>
      <w:r w:rsidRPr="00AA3E62">
        <w:rPr>
          <w:rFonts w:cs="Times New Roman"/>
        </w:rPr>
        <w:t>Acélok szerkezeti elemek céljára</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képlékeny alakításra alkalmas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automata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betonacélok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sínacélok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rugóacélok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golyóscsapágy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szelepacélok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bevonatolt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Acélok szerkezetépítés céljára</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melegen hengerelt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finomszemcsés szerkezeti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Hőkezelési célú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felület edzhető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nemesíthető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betétben edzhető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nitridálható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Különleges tulajdonságú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melegszilárd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hidegszívós acélok </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korrózióálló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hőálló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Szerszámacélok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hideg alakító szerszámacélok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meleg alakító szerszámacélok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műanyag megmunkáló szerszámacélok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gyors acélok</w:t>
      </w:r>
    </w:p>
    <w:p w:rsidR="00B554F4" w:rsidRPr="00AA3E62" w:rsidRDefault="00B554F4" w:rsidP="00B554F4">
      <w:pPr>
        <w:tabs>
          <w:tab w:val="left" w:pos="1418"/>
          <w:tab w:val="right" w:pos="9072"/>
        </w:tabs>
        <w:spacing w:after="0"/>
        <w:ind w:left="851"/>
        <w:rPr>
          <w:rFonts w:cs="Times New Roman"/>
        </w:rPr>
      </w:pPr>
      <w:r w:rsidRPr="00AA3E62">
        <w:rPr>
          <w:rFonts w:cs="Times New Roman"/>
        </w:rPr>
        <w:t>Acélöntvények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ötvözetlen acélöntvények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ötvözött acélöntvények</w:t>
      </w:r>
    </w:p>
    <w:p w:rsidR="00B554F4" w:rsidRPr="00AA3E62" w:rsidRDefault="00B554F4" w:rsidP="00B554F4">
      <w:pPr>
        <w:tabs>
          <w:tab w:val="left" w:pos="1418"/>
          <w:tab w:val="right" w:pos="9072"/>
        </w:tabs>
        <w:spacing w:after="0"/>
        <w:ind w:left="851"/>
        <w:rPr>
          <w:rFonts w:cs="Times New Roman"/>
        </w:rPr>
      </w:pPr>
      <w:r w:rsidRPr="00AA3E62">
        <w:rPr>
          <w:rFonts w:cs="Times New Roman"/>
        </w:rPr>
        <w:t>Öntöttvasak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lemezgrafitos öntöttvasak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gömbgrafitos öntöttvasak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ötvözött öntöttvasak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temper vasak</w:t>
      </w:r>
    </w:p>
    <w:p w:rsidR="00B554F4" w:rsidRPr="00AA3E62" w:rsidRDefault="00B554F4" w:rsidP="00B554F4">
      <w:pPr>
        <w:tabs>
          <w:tab w:val="left" w:pos="1418"/>
          <w:tab w:val="right" w:pos="9072"/>
        </w:tabs>
        <w:spacing w:after="0"/>
        <w:ind w:left="851"/>
        <w:rPr>
          <w:rFonts w:cs="Times New Roman"/>
        </w:rPr>
      </w:pPr>
      <w:r w:rsidRPr="00AA3E62">
        <w:rPr>
          <w:rFonts w:cs="Times New Roman"/>
        </w:rPr>
        <w:t>Alumínium tulajdonságai, a szennyező- és ötvöző anyagok hatása</w:t>
      </w:r>
    </w:p>
    <w:p w:rsidR="00B554F4" w:rsidRPr="00AA3E62" w:rsidRDefault="00B554F4" w:rsidP="00B554F4">
      <w:pPr>
        <w:tabs>
          <w:tab w:val="left" w:pos="1418"/>
          <w:tab w:val="right" w:pos="9072"/>
        </w:tabs>
        <w:spacing w:after="0"/>
        <w:ind w:left="851"/>
        <w:rPr>
          <w:rFonts w:cs="Times New Roman"/>
        </w:rPr>
      </w:pPr>
      <w:r w:rsidRPr="00AA3E62">
        <w:rPr>
          <w:rFonts w:cs="Times New Roman"/>
        </w:rPr>
        <w:t>Az alumíniumötvözetek csoportosításának alapja, felhasználási területük</w:t>
      </w:r>
    </w:p>
    <w:p w:rsidR="00B554F4" w:rsidRPr="00AA3E62" w:rsidRDefault="00B554F4" w:rsidP="00B554F4">
      <w:pPr>
        <w:tabs>
          <w:tab w:val="left" w:pos="1418"/>
          <w:tab w:val="right" w:pos="9072"/>
        </w:tabs>
        <w:spacing w:after="0"/>
        <w:ind w:left="851"/>
        <w:rPr>
          <w:rFonts w:cs="Times New Roman"/>
        </w:rPr>
      </w:pPr>
      <w:r w:rsidRPr="00AA3E62">
        <w:rPr>
          <w:rFonts w:cs="Times New Roman"/>
        </w:rPr>
        <w:t>Réz tulajdonságai, előállítása, ötvözetei, felhasználási területei</w:t>
      </w:r>
    </w:p>
    <w:p w:rsidR="008553B5" w:rsidRDefault="00B554F4" w:rsidP="008553B5">
      <w:pPr>
        <w:tabs>
          <w:tab w:val="left" w:pos="1418"/>
          <w:tab w:val="right" w:pos="9072"/>
        </w:tabs>
        <w:spacing w:after="0"/>
        <w:ind w:left="851"/>
        <w:rPr>
          <w:rFonts w:cs="Times New Roman"/>
        </w:rPr>
      </w:pPr>
      <w:r w:rsidRPr="00AA3E62">
        <w:rPr>
          <w:rFonts w:cs="Times New Roman"/>
        </w:rPr>
        <w:t>Ón és az ólom tulajdonságai, ötvözetei, jellemző felhasználási területei</w:t>
      </w:r>
    </w:p>
    <w:p w:rsidR="007E419D" w:rsidRPr="00AA3E62" w:rsidRDefault="007E419D" w:rsidP="008553B5">
      <w:pPr>
        <w:tabs>
          <w:tab w:val="left" w:pos="1418"/>
          <w:tab w:val="right" w:pos="9072"/>
        </w:tabs>
        <w:spacing w:after="0"/>
        <w:ind w:left="851"/>
        <w:rPr>
          <w:rFonts w:cs="Times New Roman"/>
        </w:rPr>
      </w:pPr>
    </w:p>
    <w:p w:rsidR="008553B5" w:rsidRPr="00AA3E62" w:rsidRDefault="00B554F4"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Nemfémes szerkezeti anyagok</w:t>
      </w:r>
    </w:p>
    <w:p w:rsidR="00B554F4" w:rsidRPr="00AA3E62" w:rsidRDefault="00B554F4" w:rsidP="00B554F4">
      <w:pPr>
        <w:tabs>
          <w:tab w:val="left" w:pos="1418"/>
          <w:tab w:val="right" w:pos="9072"/>
        </w:tabs>
        <w:spacing w:after="0"/>
        <w:ind w:left="851"/>
        <w:rPr>
          <w:rFonts w:cs="Times New Roman"/>
        </w:rPr>
      </w:pPr>
      <w:r w:rsidRPr="00AA3E62">
        <w:rPr>
          <w:rFonts w:cs="Times New Roman"/>
        </w:rPr>
        <w:t>Műanyag fogalma</w:t>
      </w:r>
    </w:p>
    <w:p w:rsidR="00B554F4" w:rsidRPr="00AA3E62" w:rsidRDefault="00B554F4" w:rsidP="00B554F4">
      <w:pPr>
        <w:tabs>
          <w:tab w:val="left" w:pos="1418"/>
          <w:tab w:val="right" w:pos="9072"/>
        </w:tabs>
        <w:spacing w:after="0"/>
        <w:ind w:left="851"/>
        <w:rPr>
          <w:rFonts w:cs="Times New Roman"/>
        </w:rPr>
      </w:pPr>
      <w:r w:rsidRPr="00AA3E62">
        <w:rPr>
          <w:rFonts w:cs="Times New Roman"/>
        </w:rPr>
        <w:t>Műanyagok előnyös és hátrányos tulajdonságai</w:t>
      </w:r>
    </w:p>
    <w:p w:rsidR="00B554F4" w:rsidRPr="00AA3E62" w:rsidRDefault="00B554F4" w:rsidP="00B554F4">
      <w:pPr>
        <w:tabs>
          <w:tab w:val="left" w:pos="1418"/>
          <w:tab w:val="right" w:pos="9072"/>
        </w:tabs>
        <w:spacing w:after="0"/>
        <w:ind w:left="851"/>
        <w:rPr>
          <w:rFonts w:cs="Times New Roman"/>
        </w:rPr>
      </w:pPr>
      <w:r w:rsidRPr="00AA3E62">
        <w:rPr>
          <w:rFonts w:cs="Times New Roman"/>
        </w:rPr>
        <w:t>Műanyagok fő csoportjai és legjellemzőbb tulajdonságai</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termoplasztok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duroplasztok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elasztomerek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egyéb nemfémes anyagok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kerámiák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kompozit anyagok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üveg</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fa</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papír</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textilanyagok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bőr</w:t>
      </w:r>
    </w:p>
    <w:p w:rsidR="008553B5" w:rsidRPr="00AA3E62" w:rsidRDefault="00B554F4" w:rsidP="008553B5">
      <w:pPr>
        <w:tabs>
          <w:tab w:val="left" w:pos="1418"/>
          <w:tab w:val="right" w:pos="9072"/>
        </w:tabs>
        <w:spacing w:after="0"/>
        <w:ind w:left="851"/>
        <w:rPr>
          <w:rFonts w:cs="Times New Roman"/>
        </w:rPr>
      </w:pPr>
      <w:r w:rsidRPr="00AA3E62">
        <w:rPr>
          <w:rFonts w:cs="Times New Roman"/>
        </w:rPr>
        <w:t>-</w:t>
      </w:r>
      <w:r w:rsidRPr="00AA3E62">
        <w:rPr>
          <w:rFonts w:cs="Times New Roman"/>
        </w:rPr>
        <w:tab/>
        <w:t>kenőanyagok</w:t>
      </w:r>
    </w:p>
    <w:p w:rsidR="00816FA9" w:rsidRPr="00AA3E62" w:rsidRDefault="00816FA9" w:rsidP="008553B5">
      <w:pPr>
        <w:tabs>
          <w:tab w:val="left" w:pos="1418"/>
          <w:tab w:val="right" w:pos="9072"/>
        </w:tabs>
        <w:spacing w:after="0"/>
        <w:ind w:left="851"/>
        <w:rPr>
          <w:rFonts w:cs="Times New Roman"/>
        </w:rPr>
      </w:pPr>
    </w:p>
    <w:p w:rsidR="008553B5" w:rsidRPr="00AA3E62" w:rsidRDefault="00B554F4"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Öntészet, meleg alakítások, hőkezelések</w:t>
      </w:r>
    </w:p>
    <w:p w:rsidR="00B554F4" w:rsidRPr="00AA3E62" w:rsidRDefault="00B554F4" w:rsidP="00B554F4">
      <w:pPr>
        <w:tabs>
          <w:tab w:val="left" w:pos="1418"/>
          <w:tab w:val="right" w:pos="9072"/>
        </w:tabs>
        <w:spacing w:after="0"/>
        <w:ind w:left="851"/>
        <w:rPr>
          <w:rFonts w:cs="Times New Roman"/>
        </w:rPr>
      </w:pPr>
      <w:r w:rsidRPr="00AA3E62">
        <w:rPr>
          <w:rFonts w:cs="Times New Roman"/>
        </w:rPr>
        <w:t>Öntészet</w:t>
      </w:r>
    </w:p>
    <w:p w:rsidR="00B554F4" w:rsidRPr="00AA3E62" w:rsidRDefault="00B554F4" w:rsidP="00B554F4">
      <w:pPr>
        <w:tabs>
          <w:tab w:val="left" w:pos="1418"/>
          <w:tab w:val="right" w:pos="9072"/>
        </w:tabs>
        <w:spacing w:after="0"/>
        <w:ind w:left="851"/>
        <w:rPr>
          <w:rFonts w:cs="Times New Roman"/>
        </w:rPr>
      </w:pPr>
      <w:r w:rsidRPr="00AA3E62">
        <w:rPr>
          <w:rFonts w:cs="Times New Roman"/>
        </w:rPr>
        <w:t>Az öntés célja, jelentősége</w:t>
      </w:r>
    </w:p>
    <w:p w:rsidR="00B554F4" w:rsidRPr="00AA3E62" w:rsidRDefault="00B554F4" w:rsidP="00B554F4">
      <w:pPr>
        <w:tabs>
          <w:tab w:val="left" w:pos="1418"/>
          <w:tab w:val="right" w:pos="9072"/>
        </w:tabs>
        <w:spacing w:after="0"/>
        <w:ind w:left="851"/>
        <w:rPr>
          <w:rFonts w:cs="Times New Roman"/>
        </w:rPr>
      </w:pPr>
      <w:r w:rsidRPr="00AA3E62">
        <w:rPr>
          <w:rFonts w:cs="Times New Roman"/>
        </w:rPr>
        <w:t>Az öntészet munkafolyamatai</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formakészítés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olvasztás, öntés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öntvénytisztítás, kikészítés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Homokformázás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Precíziós öntés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Állandó formába öntések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gravitációs öntés,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nyomásos öntés,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a centrifugál öntés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Képlékeny meleg alakítások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Csoportosításuk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kovácsolás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sajtolás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hengerlés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Egyéb meleg alakító eljárások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Szabadon alakító kovácsolás szerszámai, műveletei</w:t>
      </w:r>
    </w:p>
    <w:p w:rsidR="00B554F4" w:rsidRPr="00AA3E62" w:rsidRDefault="00B554F4" w:rsidP="00B554F4">
      <w:pPr>
        <w:tabs>
          <w:tab w:val="left" w:pos="1418"/>
          <w:tab w:val="right" w:pos="9072"/>
        </w:tabs>
        <w:spacing w:after="0"/>
        <w:ind w:left="851"/>
        <w:rPr>
          <w:rFonts w:cs="Times New Roman"/>
        </w:rPr>
      </w:pPr>
      <w:r w:rsidRPr="00AA3E62">
        <w:rPr>
          <w:rFonts w:cs="Times New Roman"/>
        </w:rPr>
        <w:t>Süllyesztékes kovácsolás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Hengerlés berendezése, anyagai, technológiája</w:t>
      </w:r>
    </w:p>
    <w:p w:rsidR="00B554F4" w:rsidRPr="00AA3E62" w:rsidRDefault="00B554F4" w:rsidP="00B554F4">
      <w:pPr>
        <w:tabs>
          <w:tab w:val="left" w:pos="1418"/>
          <w:tab w:val="right" w:pos="9072"/>
        </w:tabs>
        <w:spacing w:after="0"/>
        <w:ind w:left="851"/>
        <w:rPr>
          <w:rFonts w:cs="Times New Roman"/>
        </w:rPr>
      </w:pPr>
      <w:r w:rsidRPr="00AA3E62">
        <w:rPr>
          <w:rFonts w:cs="Times New Roman"/>
        </w:rPr>
        <w:t>Sajtolás berendezései, anyagai, technológiája</w:t>
      </w:r>
    </w:p>
    <w:p w:rsidR="00B554F4" w:rsidRPr="00AA3E62" w:rsidRDefault="00B554F4" w:rsidP="00B554F4">
      <w:pPr>
        <w:tabs>
          <w:tab w:val="left" w:pos="1418"/>
          <w:tab w:val="right" w:pos="9072"/>
        </w:tabs>
        <w:spacing w:after="0"/>
        <w:ind w:left="851"/>
        <w:rPr>
          <w:rFonts w:cs="Times New Roman"/>
        </w:rPr>
      </w:pPr>
      <w:r w:rsidRPr="00AA3E62">
        <w:rPr>
          <w:rFonts w:cs="Times New Roman"/>
        </w:rPr>
        <w:t>Hőkezelések</w:t>
      </w:r>
    </w:p>
    <w:p w:rsidR="00B554F4" w:rsidRPr="00AA3E62" w:rsidRDefault="00B554F4" w:rsidP="00B554F4">
      <w:pPr>
        <w:tabs>
          <w:tab w:val="left" w:pos="1418"/>
          <w:tab w:val="right" w:pos="9072"/>
        </w:tabs>
        <w:spacing w:after="0"/>
        <w:ind w:left="851"/>
        <w:rPr>
          <w:rFonts w:cs="Times New Roman"/>
        </w:rPr>
      </w:pPr>
      <w:r w:rsidRPr="00AA3E62">
        <w:rPr>
          <w:rFonts w:cs="Times New Roman"/>
        </w:rPr>
        <w:t>Hőkezelések csoportosítása, műveletei</w:t>
      </w:r>
    </w:p>
    <w:p w:rsidR="00B554F4" w:rsidRPr="00AA3E62" w:rsidRDefault="00B554F4" w:rsidP="00B554F4">
      <w:pPr>
        <w:tabs>
          <w:tab w:val="left" w:pos="1418"/>
          <w:tab w:val="right" w:pos="9072"/>
        </w:tabs>
        <w:spacing w:after="0"/>
        <w:ind w:left="851"/>
        <w:rPr>
          <w:rFonts w:cs="Times New Roman"/>
        </w:rPr>
      </w:pPr>
      <w:r w:rsidRPr="00AA3E62">
        <w:rPr>
          <w:rFonts w:cs="Times New Roman"/>
        </w:rPr>
        <w:t>Hőkezelő berendezések</w:t>
      </w:r>
    </w:p>
    <w:p w:rsidR="00B554F4" w:rsidRPr="00AA3E62" w:rsidRDefault="00B554F4" w:rsidP="00B554F4">
      <w:pPr>
        <w:tabs>
          <w:tab w:val="left" w:pos="1418"/>
          <w:tab w:val="right" w:pos="9072"/>
        </w:tabs>
        <w:spacing w:after="0"/>
        <w:ind w:left="851"/>
        <w:rPr>
          <w:rFonts w:cs="Times New Roman"/>
        </w:rPr>
      </w:pPr>
      <w:r w:rsidRPr="00AA3E62">
        <w:rPr>
          <w:rFonts w:cs="Times New Roman"/>
        </w:rPr>
        <w:t>Acél hőkezelése</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keményítő hőkezelések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egyneműsítő izzítások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szívósság fokozó hőkezelések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kérgesítő eljárások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nitridálás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ötvöző hőkezelések</w:t>
      </w:r>
    </w:p>
    <w:p w:rsidR="00B554F4" w:rsidRPr="00AA3E62" w:rsidRDefault="00B554F4" w:rsidP="00B554F4">
      <w:pPr>
        <w:tabs>
          <w:tab w:val="left" w:pos="1418"/>
          <w:tab w:val="right" w:pos="9072"/>
        </w:tabs>
        <w:spacing w:after="0"/>
        <w:ind w:left="851"/>
        <w:rPr>
          <w:rFonts w:cs="Times New Roman"/>
        </w:rPr>
      </w:pPr>
      <w:r w:rsidRPr="00AA3E62">
        <w:rPr>
          <w:rFonts w:cs="Times New Roman"/>
        </w:rPr>
        <w:t>Öntöttvas hőkezelése</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szürkeöntvények hőkezelése</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fehéröntvények hőkezelése</w:t>
      </w:r>
    </w:p>
    <w:p w:rsidR="00B554F4" w:rsidRPr="00AA3E62" w:rsidRDefault="00B554F4" w:rsidP="00B554F4">
      <w:pPr>
        <w:tabs>
          <w:tab w:val="left" w:pos="1418"/>
          <w:tab w:val="right" w:pos="9072"/>
        </w:tabs>
        <w:spacing w:after="0"/>
        <w:ind w:left="851"/>
        <w:rPr>
          <w:rFonts w:cs="Times New Roman"/>
        </w:rPr>
      </w:pPr>
      <w:r w:rsidRPr="00AA3E62">
        <w:rPr>
          <w:rFonts w:cs="Times New Roman"/>
        </w:rPr>
        <w:t>Ötvöző anyagok befolyása az anyag hő kezelhetőségi tulajdonságaira</w:t>
      </w:r>
    </w:p>
    <w:p w:rsidR="00B554F4" w:rsidRPr="00AA3E62" w:rsidRDefault="00B554F4" w:rsidP="00B554F4">
      <w:pPr>
        <w:tabs>
          <w:tab w:val="left" w:pos="1418"/>
          <w:tab w:val="right" w:pos="9072"/>
        </w:tabs>
        <w:spacing w:after="0"/>
        <w:ind w:left="851"/>
        <w:rPr>
          <w:rFonts w:cs="Times New Roman"/>
        </w:rPr>
      </w:pPr>
      <w:r w:rsidRPr="00AA3E62">
        <w:rPr>
          <w:rFonts w:cs="Times New Roman"/>
        </w:rPr>
        <w:t>Dekarbonizációs jelenség hatásai</w:t>
      </w:r>
    </w:p>
    <w:p w:rsidR="008553B5" w:rsidRPr="00AA3E62" w:rsidRDefault="00B554F4" w:rsidP="008553B5">
      <w:pPr>
        <w:tabs>
          <w:tab w:val="left" w:pos="1418"/>
          <w:tab w:val="right" w:pos="9072"/>
        </w:tabs>
        <w:spacing w:after="0"/>
        <w:ind w:left="851"/>
        <w:rPr>
          <w:rFonts w:cs="Times New Roman"/>
        </w:rPr>
      </w:pPr>
      <w:r w:rsidRPr="00AA3E62">
        <w:rPr>
          <w:rFonts w:cs="Times New Roman"/>
        </w:rPr>
        <w:t>Alumínium és ötvözeteinek hőkezelése</w:t>
      </w:r>
    </w:p>
    <w:p w:rsidR="00816FA9" w:rsidRPr="00AA3E62" w:rsidRDefault="00816FA9" w:rsidP="008553B5">
      <w:pPr>
        <w:tabs>
          <w:tab w:val="left" w:pos="1418"/>
          <w:tab w:val="right" w:pos="9072"/>
        </w:tabs>
        <w:spacing w:after="0"/>
        <w:ind w:left="851"/>
        <w:rPr>
          <w:rFonts w:cs="Times New Roman"/>
        </w:rPr>
      </w:pPr>
    </w:p>
    <w:p w:rsidR="008553B5" w:rsidRPr="00AA3E62" w:rsidRDefault="00B554F4"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Kötések</w:t>
      </w:r>
    </w:p>
    <w:p w:rsidR="00B554F4" w:rsidRPr="00AA3E62" w:rsidRDefault="00B554F4" w:rsidP="00B554F4">
      <w:pPr>
        <w:tabs>
          <w:tab w:val="left" w:pos="1418"/>
          <w:tab w:val="right" w:pos="9072"/>
        </w:tabs>
        <w:spacing w:after="0"/>
        <w:ind w:left="851"/>
        <w:rPr>
          <w:rFonts w:cs="Times New Roman"/>
        </w:rPr>
      </w:pPr>
      <w:r w:rsidRPr="00AA3E62">
        <w:rPr>
          <w:rFonts w:cs="Times New Roman"/>
        </w:rPr>
        <w:t>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Hegeszthetőség fogalma</w:t>
      </w:r>
    </w:p>
    <w:p w:rsidR="00B554F4" w:rsidRPr="00AA3E62" w:rsidRDefault="00B554F4" w:rsidP="00B554F4">
      <w:pPr>
        <w:tabs>
          <w:tab w:val="left" w:pos="1418"/>
          <w:tab w:val="right" w:pos="9072"/>
        </w:tabs>
        <w:spacing w:after="0"/>
        <w:ind w:left="851"/>
        <w:rPr>
          <w:rFonts w:cs="Times New Roman"/>
        </w:rPr>
      </w:pPr>
      <w:r w:rsidRPr="00AA3E62">
        <w:rPr>
          <w:rFonts w:cs="Times New Roman"/>
        </w:rPr>
        <w:t>Hegesztő eljárások csoportosítása</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bevont elektródás ívhegesztés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fogyó elektródás, semleges védőgázos ívhegesztés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fogyó elektródás, aktív védőgázos ívhegesztés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volfram elektródás, semleges védőgázos ívhegesztés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Lánghegesztés és lángvágás technológiája</w:t>
      </w:r>
    </w:p>
    <w:p w:rsidR="00B554F4" w:rsidRPr="00AA3E62" w:rsidRDefault="00B554F4" w:rsidP="00B554F4">
      <w:pPr>
        <w:tabs>
          <w:tab w:val="left" w:pos="1418"/>
          <w:tab w:val="right" w:pos="9072"/>
        </w:tabs>
        <w:spacing w:after="0"/>
        <w:ind w:left="851"/>
        <w:rPr>
          <w:rFonts w:cs="Times New Roman"/>
        </w:rPr>
      </w:pPr>
      <w:r w:rsidRPr="00AA3E62">
        <w:rPr>
          <w:rFonts w:cs="Times New Roman"/>
        </w:rPr>
        <w:t>Egyéb ömlesztő hegesztő eljárások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fedettívű 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plazmahegesztés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elektronsugaras 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lézersugaras 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aluminotermikus 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Ellenállás hegesztések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ponthegesztés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vonalhegesztés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dudorhegesztés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tompahegesztés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fólia- és iker fóliahegesztés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sajtoló hegesztési eljárások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acél- és vasöntvények hegesztése</w:t>
      </w:r>
    </w:p>
    <w:p w:rsidR="00B554F4" w:rsidRPr="00AA3E62" w:rsidRDefault="00B554F4" w:rsidP="00B554F4">
      <w:pPr>
        <w:tabs>
          <w:tab w:val="left" w:pos="1418"/>
          <w:tab w:val="right" w:pos="9072"/>
        </w:tabs>
        <w:spacing w:after="0"/>
        <w:ind w:left="851"/>
        <w:rPr>
          <w:rFonts w:cs="Times New Roman"/>
        </w:rPr>
      </w:pPr>
      <w:r w:rsidRPr="00AA3E62">
        <w:rPr>
          <w:rFonts w:cs="Times New Roman"/>
        </w:rPr>
        <w:t>Alumínium- és ötvözetei hegesztése</w:t>
      </w:r>
    </w:p>
    <w:p w:rsidR="00B554F4" w:rsidRPr="00AA3E62" w:rsidRDefault="00B554F4" w:rsidP="00B554F4">
      <w:pPr>
        <w:tabs>
          <w:tab w:val="left" w:pos="1418"/>
          <w:tab w:val="right" w:pos="9072"/>
        </w:tabs>
        <w:spacing w:after="0"/>
        <w:ind w:left="851"/>
        <w:rPr>
          <w:rFonts w:cs="Times New Roman"/>
        </w:rPr>
      </w:pPr>
      <w:r w:rsidRPr="00AA3E62">
        <w:rPr>
          <w:rFonts w:cs="Times New Roman"/>
        </w:rPr>
        <w:t>Réz- és ötvözetei hegesztése</w:t>
      </w:r>
    </w:p>
    <w:p w:rsidR="00B554F4" w:rsidRPr="00AA3E62" w:rsidRDefault="00B554F4" w:rsidP="00B554F4">
      <w:pPr>
        <w:tabs>
          <w:tab w:val="left" w:pos="1418"/>
          <w:tab w:val="right" w:pos="9072"/>
        </w:tabs>
        <w:spacing w:after="0"/>
        <w:ind w:left="851"/>
        <w:rPr>
          <w:rFonts w:cs="Times New Roman"/>
        </w:rPr>
      </w:pPr>
      <w:r w:rsidRPr="00AA3E62">
        <w:rPr>
          <w:rFonts w:cs="Times New Roman"/>
        </w:rPr>
        <w:t>Műanyaghegesztő eljárások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A hegesztés előkészítő- és utólagos munkálatai</w:t>
      </w:r>
    </w:p>
    <w:p w:rsidR="00B554F4" w:rsidRPr="00AA3E62" w:rsidRDefault="00B554F4" w:rsidP="00B554F4">
      <w:pPr>
        <w:tabs>
          <w:tab w:val="left" w:pos="1418"/>
          <w:tab w:val="right" w:pos="9072"/>
        </w:tabs>
        <w:spacing w:after="0"/>
        <w:ind w:left="851"/>
        <w:rPr>
          <w:rFonts w:cs="Times New Roman"/>
        </w:rPr>
      </w:pPr>
      <w:r w:rsidRPr="00AA3E62">
        <w:rPr>
          <w:rFonts w:cs="Times New Roman"/>
        </w:rPr>
        <w:t>Hegesztési hibák</w:t>
      </w:r>
    </w:p>
    <w:p w:rsidR="00B554F4" w:rsidRPr="00AA3E62" w:rsidRDefault="00B554F4" w:rsidP="00B554F4">
      <w:pPr>
        <w:tabs>
          <w:tab w:val="left" w:pos="1418"/>
          <w:tab w:val="right" w:pos="9072"/>
        </w:tabs>
        <w:spacing w:after="0"/>
        <w:ind w:left="851"/>
        <w:rPr>
          <w:rFonts w:cs="Times New Roman"/>
        </w:rPr>
      </w:pPr>
      <w:r w:rsidRPr="00AA3E62">
        <w:rPr>
          <w:rFonts w:cs="Times New Roman"/>
        </w:rPr>
        <w:t>Forrasztás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Forrasztás meghatározása, technológiája</w:t>
      </w:r>
    </w:p>
    <w:p w:rsidR="00B554F4" w:rsidRPr="00AA3E62" w:rsidRDefault="00B554F4" w:rsidP="00B554F4">
      <w:pPr>
        <w:tabs>
          <w:tab w:val="left" w:pos="1418"/>
          <w:tab w:val="right" w:pos="9072"/>
        </w:tabs>
        <w:spacing w:after="0"/>
        <w:ind w:left="851"/>
        <w:rPr>
          <w:rFonts w:cs="Times New Roman"/>
        </w:rPr>
      </w:pPr>
      <w:r w:rsidRPr="00AA3E62">
        <w:rPr>
          <w:rFonts w:cs="Times New Roman"/>
        </w:rPr>
        <w:t>Forraszanyag fogalma, megválasztásának szempontjai</w:t>
      </w:r>
    </w:p>
    <w:p w:rsidR="00B554F4" w:rsidRPr="00AA3E62" w:rsidRDefault="00B554F4" w:rsidP="00B554F4">
      <w:pPr>
        <w:tabs>
          <w:tab w:val="left" w:pos="1418"/>
          <w:tab w:val="right" w:pos="9072"/>
        </w:tabs>
        <w:spacing w:after="0"/>
        <w:ind w:left="851"/>
        <w:rPr>
          <w:rFonts w:cs="Times New Roman"/>
        </w:rPr>
      </w:pPr>
      <w:r w:rsidRPr="00AA3E62">
        <w:rPr>
          <w:rFonts w:cs="Times New Roman"/>
        </w:rPr>
        <w:t>Forrasztási technológiák csoportosítása a forrasztás hőmérséklete szerint</w:t>
      </w:r>
    </w:p>
    <w:p w:rsidR="00B554F4" w:rsidRPr="00AA3E62" w:rsidRDefault="00B554F4" w:rsidP="00B554F4">
      <w:pPr>
        <w:tabs>
          <w:tab w:val="left" w:pos="1418"/>
          <w:tab w:val="right" w:pos="9072"/>
        </w:tabs>
        <w:spacing w:after="0"/>
        <w:ind w:left="851"/>
        <w:rPr>
          <w:rFonts w:cs="Times New Roman"/>
        </w:rPr>
      </w:pPr>
      <w:r w:rsidRPr="00AA3E62">
        <w:rPr>
          <w:rFonts w:cs="Times New Roman"/>
        </w:rPr>
        <w:t>Folyasztószer feladata, jellemző tulajdonságai</w:t>
      </w:r>
    </w:p>
    <w:p w:rsidR="00B554F4" w:rsidRPr="00AA3E62" w:rsidRDefault="00B554F4" w:rsidP="00B554F4">
      <w:pPr>
        <w:tabs>
          <w:tab w:val="left" w:pos="1418"/>
          <w:tab w:val="right" w:pos="9072"/>
        </w:tabs>
        <w:spacing w:after="0"/>
        <w:ind w:left="851"/>
        <w:rPr>
          <w:rFonts w:cs="Times New Roman"/>
        </w:rPr>
      </w:pPr>
      <w:r w:rsidRPr="00AA3E62">
        <w:rPr>
          <w:rFonts w:cs="Times New Roman"/>
        </w:rPr>
        <w:t>Forrasztópákával végzett forrasztő eljárások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Lángforrasztási eljárások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Fémragasztás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A fémragasztás célja, alkalmazási területei</w:t>
      </w:r>
    </w:p>
    <w:p w:rsidR="00B554F4" w:rsidRPr="00AA3E62" w:rsidRDefault="00B554F4" w:rsidP="00B554F4">
      <w:pPr>
        <w:tabs>
          <w:tab w:val="left" w:pos="1418"/>
          <w:tab w:val="right" w:pos="9072"/>
        </w:tabs>
        <w:spacing w:after="0"/>
        <w:ind w:left="851"/>
        <w:rPr>
          <w:rFonts w:cs="Times New Roman"/>
        </w:rPr>
      </w:pPr>
      <w:r w:rsidRPr="00AA3E62">
        <w:rPr>
          <w:rFonts w:cs="Times New Roman"/>
        </w:rPr>
        <w:t>Ragasztóanyagok</w:t>
      </w:r>
    </w:p>
    <w:p w:rsidR="00B554F4" w:rsidRPr="00AA3E62" w:rsidRDefault="00B554F4" w:rsidP="00B554F4">
      <w:pPr>
        <w:tabs>
          <w:tab w:val="left" w:pos="1418"/>
          <w:tab w:val="right" w:pos="9072"/>
        </w:tabs>
        <w:spacing w:after="0"/>
        <w:ind w:left="851"/>
        <w:rPr>
          <w:rFonts w:cs="Times New Roman"/>
        </w:rPr>
      </w:pPr>
      <w:r w:rsidRPr="00AA3E62">
        <w:rPr>
          <w:rFonts w:cs="Times New Roman"/>
        </w:rPr>
        <w:t>A ragasztás technológiája</w:t>
      </w:r>
    </w:p>
    <w:p w:rsidR="008553B5" w:rsidRPr="00AA3E62" w:rsidRDefault="00B554F4" w:rsidP="008553B5">
      <w:pPr>
        <w:tabs>
          <w:tab w:val="left" w:pos="1418"/>
          <w:tab w:val="right" w:pos="9072"/>
        </w:tabs>
        <w:spacing w:after="0"/>
        <w:ind w:left="851"/>
        <w:rPr>
          <w:rFonts w:cs="Times New Roman"/>
        </w:rPr>
      </w:pPr>
      <w:r w:rsidRPr="00AA3E62">
        <w:rPr>
          <w:rFonts w:cs="Times New Roman"/>
        </w:rPr>
        <w:t>Különféle anyagok ragasztása</w:t>
      </w:r>
    </w:p>
    <w:p w:rsidR="00816FA9" w:rsidRPr="00AA3E62" w:rsidRDefault="00816FA9" w:rsidP="008553B5">
      <w:pPr>
        <w:tabs>
          <w:tab w:val="left" w:pos="1418"/>
          <w:tab w:val="right" w:pos="9072"/>
        </w:tabs>
        <w:spacing w:after="0"/>
        <w:ind w:left="851"/>
        <w:rPr>
          <w:rFonts w:cs="Times New Roman"/>
        </w:rPr>
      </w:pPr>
    </w:p>
    <w:p w:rsidR="008553B5" w:rsidRPr="00AA3E62" w:rsidRDefault="00B554F4"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Forgács nélküli hideg alakítások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Forgács nélküli hidegalakítások jelentősége és gazdaságossága</w:t>
      </w:r>
    </w:p>
    <w:p w:rsidR="00B554F4" w:rsidRPr="00AA3E62" w:rsidRDefault="00B554F4" w:rsidP="00B554F4">
      <w:pPr>
        <w:tabs>
          <w:tab w:val="left" w:pos="1418"/>
          <w:tab w:val="right" w:pos="9072"/>
        </w:tabs>
        <w:spacing w:after="0"/>
        <w:ind w:left="851"/>
        <w:rPr>
          <w:rFonts w:cs="Times New Roman"/>
        </w:rPr>
      </w:pPr>
      <w:r w:rsidRPr="00AA3E62">
        <w:rPr>
          <w:rFonts w:cs="Times New Roman"/>
        </w:rPr>
        <w:t>Hidegalakító műveletek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vágás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darabolás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kivágás, lyukasztás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hajlítás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mélyhúzás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Térfogat-alakítások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hidegzömítés</w:t>
      </w:r>
    </w:p>
    <w:p w:rsidR="008553B5" w:rsidRPr="00AA3E62" w:rsidRDefault="00B554F4" w:rsidP="008553B5">
      <w:pPr>
        <w:tabs>
          <w:tab w:val="left" w:pos="1418"/>
          <w:tab w:val="right" w:pos="9072"/>
        </w:tabs>
        <w:spacing w:after="0"/>
        <w:ind w:left="851"/>
        <w:rPr>
          <w:rFonts w:cs="Times New Roman"/>
        </w:rPr>
      </w:pPr>
      <w:r w:rsidRPr="00AA3E62">
        <w:rPr>
          <w:rFonts w:cs="Times New Roman"/>
        </w:rPr>
        <w:t>-</w:t>
      </w:r>
      <w:r w:rsidRPr="00AA3E62">
        <w:rPr>
          <w:rFonts w:cs="Times New Roman"/>
        </w:rPr>
        <w:tab/>
        <w:t>hidegfolyatás</w:t>
      </w:r>
    </w:p>
    <w:p w:rsidR="00816FA9" w:rsidRPr="00AA3E62" w:rsidRDefault="00816FA9" w:rsidP="008553B5">
      <w:pPr>
        <w:tabs>
          <w:tab w:val="left" w:pos="1418"/>
          <w:tab w:val="right" w:pos="9072"/>
        </w:tabs>
        <w:spacing w:after="0"/>
        <w:ind w:left="851"/>
        <w:rPr>
          <w:rFonts w:cs="Times New Roman"/>
        </w:rPr>
      </w:pPr>
    </w:p>
    <w:p w:rsidR="008553B5" w:rsidRPr="00AA3E62" w:rsidRDefault="00B554F4"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Forgácsolás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Térfogat csökkentéses javítások, forgácsolás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Forgácsolás elmélete</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forgácsképződés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forgácsoló szerszámok él geometriája</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forgácsolási erő</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forgácsolás közbeni hőképződés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szerszámkopás és élettartam</w:t>
      </w:r>
    </w:p>
    <w:p w:rsidR="00B554F4" w:rsidRPr="00AA3E62" w:rsidRDefault="00B554F4" w:rsidP="00B554F4">
      <w:pPr>
        <w:tabs>
          <w:tab w:val="left" w:pos="1418"/>
          <w:tab w:val="right" w:pos="9072"/>
        </w:tabs>
        <w:spacing w:after="0"/>
        <w:ind w:left="851"/>
        <w:rPr>
          <w:rFonts w:cs="Times New Roman"/>
        </w:rPr>
      </w:pPr>
      <w:r w:rsidRPr="00AA3E62">
        <w:rPr>
          <w:rFonts w:cs="Times New Roman"/>
        </w:rPr>
        <w:t>Forgácsolási technológiák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esztergálás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fúrás, furatbővítés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gyalulás, vésés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üregelés, alakhúzás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marás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fűrészelés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abrazív megmunkálások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menetmegmunkálások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fogazások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Különleges anyagleválasztási technológiák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szikraforgácsolás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elektrokémiai megmunkálások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ultrahangos forgácsolás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plazmasugaras megmunkálások</w:t>
      </w:r>
    </w:p>
    <w:p w:rsidR="008553B5" w:rsidRPr="00AA3E62" w:rsidRDefault="00B554F4" w:rsidP="008553B5">
      <w:pPr>
        <w:tabs>
          <w:tab w:val="left" w:pos="1418"/>
          <w:tab w:val="right" w:pos="9072"/>
        </w:tabs>
        <w:spacing w:after="0"/>
        <w:ind w:left="851"/>
        <w:rPr>
          <w:rFonts w:cs="Times New Roman"/>
        </w:rPr>
      </w:pPr>
      <w:r w:rsidRPr="00AA3E62">
        <w:rPr>
          <w:rFonts w:cs="Times New Roman"/>
        </w:rPr>
        <w:t xml:space="preserve">         lézeres megmunkálások</w:t>
      </w:r>
    </w:p>
    <w:p w:rsidR="00816FA9" w:rsidRPr="00AA3E62" w:rsidRDefault="00816FA9" w:rsidP="008553B5">
      <w:pPr>
        <w:tabs>
          <w:tab w:val="left" w:pos="1418"/>
          <w:tab w:val="right" w:pos="9072"/>
        </w:tabs>
        <w:spacing w:after="0"/>
        <w:ind w:left="851"/>
        <w:rPr>
          <w:rFonts w:cs="Times New Roman"/>
        </w:rPr>
      </w:pPr>
    </w:p>
    <w:p w:rsidR="008553B5" w:rsidRPr="00AA3E62" w:rsidRDefault="00B554F4"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Felújítási technológiák</w:t>
      </w:r>
    </w:p>
    <w:p w:rsidR="00B554F4" w:rsidRPr="00AA3E62" w:rsidRDefault="00B554F4" w:rsidP="00B554F4">
      <w:pPr>
        <w:tabs>
          <w:tab w:val="left" w:pos="1418"/>
          <w:tab w:val="right" w:pos="9072"/>
        </w:tabs>
        <w:spacing w:after="0"/>
        <w:ind w:left="851"/>
        <w:rPr>
          <w:rFonts w:cs="Times New Roman"/>
        </w:rPr>
      </w:pPr>
      <w:r w:rsidRPr="00AA3E62">
        <w:rPr>
          <w:rFonts w:cs="Times New Roman"/>
        </w:rPr>
        <w:t>Térfogat növeléses alkatrész felújítási technológiák</w:t>
      </w:r>
    </w:p>
    <w:p w:rsidR="00B554F4" w:rsidRPr="00AA3E62" w:rsidRDefault="00B554F4" w:rsidP="00B554F4">
      <w:pPr>
        <w:tabs>
          <w:tab w:val="left" w:pos="1418"/>
          <w:tab w:val="right" w:pos="9072"/>
        </w:tabs>
        <w:spacing w:after="0"/>
        <w:ind w:left="851"/>
        <w:rPr>
          <w:rFonts w:cs="Times New Roman"/>
        </w:rPr>
      </w:pPr>
      <w:r w:rsidRPr="00AA3E62">
        <w:rPr>
          <w:rFonts w:cs="Times New Roman"/>
        </w:rPr>
        <w:t>Felrakó hegesztési eljárások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Fémszórás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fémszórás lánggal</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nagyfrekvenciás fémszórás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fémszórás gyakorlati alkalmazási területei</w:t>
      </w:r>
    </w:p>
    <w:p w:rsidR="00B554F4" w:rsidRPr="00AA3E62" w:rsidRDefault="00B554F4" w:rsidP="00B554F4">
      <w:pPr>
        <w:tabs>
          <w:tab w:val="left" w:pos="1418"/>
          <w:tab w:val="right" w:pos="9072"/>
        </w:tabs>
        <w:spacing w:after="0"/>
        <w:ind w:left="851"/>
        <w:rPr>
          <w:rFonts w:cs="Times New Roman"/>
        </w:rPr>
      </w:pPr>
      <w:r w:rsidRPr="00AA3E62">
        <w:rPr>
          <w:rFonts w:cs="Times New Roman"/>
        </w:rPr>
        <w:t>Galvanizálások</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nikkelezés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krómozás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kadmiumozás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foszfátozás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Műanyagozás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bevonások technológiái</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lángszórásos műanyagozás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lebegtetett poros műanyagozás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gázégő nélküli porszórás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bemártásos eljárás</w:t>
      </w:r>
    </w:p>
    <w:p w:rsidR="00B554F4" w:rsidRPr="00AA3E62" w:rsidRDefault="00B554F4" w:rsidP="00B554F4">
      <w:pPr>
        <w:tabs>
          <w:tab w:val="left" w:pos="1418"/>
          <w:tab w:val="right" w:pos="9072"/>
        </w:tabs>
        <w:spacing w:after="0"/>
        <w:ind w:left="851"/>
        <w:rPr>
          <w:rFonts w:cs="Times New Roman"/>
        </w:rPr>
      </w:pPr>
      <w:r w:rsidRPr="00AA3E62">
        <w:rPr>
          <w:rFonts w:cs="Times New Roman"/>
        </w:rPr>
        <w:t>Fém kittelés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háromalkotós gyantás fém kittelés</w:t>
      </w:r>
    </w:p>
    <w:p w:rsidR="00B554F4" w:rsidRPr="00AA3E62" w:rsidRDefault="00B554F4" w:rsidP="00B554F4">
      <w:pPr>
        <w:tabs>
          <w:tab w:val="left" w:pos="1418"/>
          <w:tab w:val="right" w:pos="9072"/>
        </w:tabs>
        <w:spacing w:after="0"/>
        <w:ind w:left="851"/>
        <w:rPr>
          <w:rFonts w:cs="Times New Roman"/>
        </w:rPr>
      </w:pPr>
      <w:r w:rsidRPr="00AA3E62">
        <w:rPr>
          <w:rFonts w:cs="Times New Roman"/>
        </w:rPr>
        <w:t>-</w:t>
      </w:r>
      <w:r w:rsidRPr="00AA3E62">
        <w:rPr>
          <w:rFonts w:cs="Times New Roman"/>
        </w:rPr>
        <w:tab/>
        <w:t>fém kittelés műgyanta kittekkel</w:t>
      </w:r>
    </w:p>
    <w:p w:rsidR="008553B5" w:rsidRPr="00AA3E62" w:rsidRDefault="00B554F4" w:rsidP="008553B5">
      <w:pPr>
        <w:tabs>
          <w:tab w:val="left" w:pos="1418"/>
          <w:tab w:val="right" w:pos="9072"/>
        </w:tabs>
        <w:spacing w:after="0"/>
        <w:ind w:left="851"/>
        <w:rPr>
          <w:rFonts w:cs="Times New Roman"/>
        </w:rPr>
      </w:pPr>
      <w:r w:rsidRPr="00AA3E62">
        <w:rPr>
          <w:rFonts w:cs="Times New Roman"/>
        </w:rPr>
        <w:t>-</w:t>
      </w:r>
      <w:r w:rsidRPr="00AA3E62">
        <w:rPr>
          <w:rFonts w:cs="Times New Roman"/>
        </w:rPr>
        <w:tab/>
        <w:t>poliészter bázisú fémgyanta kittelés</w:t>
      </w:r>
    </w:p>
    <w:p w:rsidR="00816FA9" w:rsidRPr="00AA3E62" w:rsidRDefault="00816FA9" w:rsidP="008553B5">
      <w:pPr>
        <w:tabs>
          <w:tab w:val="left" w:pos="1418"/>
          <w:tab w:val="right" w:pos="9072"/>
        </w:tabs>
        <w:spacing w:after="0"/>
        <w:ind w:left="851"/>
        <w:rPr>
          <w:rFonts w:cs="Times New Roman"/>
        </w:rPr>
      </w:pPr>
    </w:p>
    <w:p w:rsidR="008553B5" w:rsidRPr="00AA3E62" w:rsidRDefault="00055F7B"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Anyag és hibakereső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Anyagvizsgálatok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Anyagvizsgálati módszerek felosztása</w:t>
      </w:r>
    </w:p>
    <w:p w:rsidR="00055F7B" w:rsidRPr="00AA3E62" w:rsidRDefault="00055F7B" w:rsidP="00055F7B">
      <w:pPr>
        <w:tabs>
          <w:tab w:val="left" w:pos="1418"/>
          <w:tab w:val="right" w:pos="9072"/>
        </w:tabs>
        <w:spacing w:after="0"/>
        <w:ind w:left="851"/>
        <w:rPr>
          <w:rFonts w:cs="Times New Roman"/>
        </w:rPr>
      </w:pPr>
      <w:r w:rsidRPr="00AA3E62">
        <w:rPr>
          <w:rFonts w:cs="Times New Roman"/>
        </w:rPr>
        <w:t>Szakítóvizsgálatok elve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próbatest alakja, mérete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szakítógép szerkezeti felépítése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szakítóvizsgálattal meghatározható anyagi jellemzők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szakítóvizsgálat magas hőmérsékleten</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szakítóvizsgálat hűtött állapotban</w:t>
      </w:r>
    </w:p>
    <w:p w:rsidR="00055F7B" w:rsidRPr="00AA3E62" w:rsidRDefault="00055F7B" w:rsidP="00055F7B">
      <w:pPr>
        <w:tabs>
          <w:tab w:val="left" w:pos="1418"/>
          <w:tab w:val="right" w:pos="9072"/>
        </w:tabs>
        <w:spacing w:after="0"/>
        <w:ind w:left="851"/>
        <w:rPr>
          <w:rFonts w:cs="Times New Roman"/>
        </w:rPr>
      </w:pPr>
      <w:r w:rsidRPr="00AA3E62">
        <w:rPr>
          <w:rFonts w:cs="Times New Roman"/>
        </w:rPr>
        <w:t>Keménységmérések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Brinell-keménység mérés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Vickers-féle keménységmérés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Rockwell-féle keménységmérés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Dinamikus keménységmérési módszerek</w:t>
      </w:r>
    </w:p>
    <w:p w:rsidR="00055F7B" w:rsidRPr="00AA3E62" w:rsidRDefault="00055F7B" w:rsidP="00055F7B">
      <w:pPr>
        <w:tabs>
          <w:tab w:val="left" w:pos="1418"/>
          <w:tab w:val="right" w:pos="9072"/>
        </w:tabs>
        <w:spacing w:after="0"/>
        <w:ind w:left="851"/>
        <w:rPr>
          <w:rFonts w:cs="Times New Roman"/>
        </w:rPr>
      </w:pPr>
      <w:r w:rsidRPr="00AA3E62">
        <w:rPr>
          <w:rFonts w:cs="Times New Roman"/>
        </w:rPr>
        <w:t>Törésmechanikai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ütve hajlító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Fárasztó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fárasztóvizsgálat forgó- hajtogatással</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fárasztóvizsgálat húzás – nyomással</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fárasztóvizsgálat hajlítással</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fárasztóvizsgálat csavarással</w:t>
      </w:r>
    </w:p>
    <w:p w:rsidR="00055F7B" w:rsidRPr="00AA3E62" w:rsidRDefault="00055F7B" w:rsidP="00055F7B">
      <w:pPr>
        <w:tabs>
          <w:tab w:val="left" w:pos="1418"/>
          <w:tab w:val="right" w:pos="9072"/>
        </w:tabs>
        <w:spacing w:after="0"/>
        <w:ind w:left="851"/>
        <w:rPr>
          <w:rFonts w:cs="Times New Roman"/>
        </w:rPr>
      </w:pPr>
      <w:r w:rsidRPr="00AA3E62">
        <w:rPr>
          <w:rFonts w:cs="Times New Roman"/>
        </w:rPr>
        <w:t>Nyíró vizsgálat</w:t>
      </w:r>
    </w:p>
    <w:p w:rsidR="00055F7B" w:rsidRPr="00AA3E62" w:rsidRDefault="00055F7B" w:rsidP="00055F7B">
      <w:pPr>
        <w:tabs>
          <w:tab w:val="left" w:pos="1418"/>
          <w:tab w:val="right" w:pos="9072"/>
        </w:tabs>
        <w:spacing w:after="0"/>
        <w:ind w:left="851"/>
        <w:rPr>
          <w:rFonts w:cs="Times New Roman"/>
        </w:rPr>
      </w:pPr>
      <w:r w:rsidRPr="00AA3E62">
        <w:rPr>
          <w:rFonts w:cs="Times New Roman"/>
        </w:rPr>
        <w:t>Nyomó vizsgálat</w:t>
      </w:r>
    </w:p>
    <w:p w:rsidR="00055F7B" w:rsidRPr="00AA3E62" w:rsidRDefault="00055F7B" w:rsidP="00055F7B">
      <w:pPr>
        <w:tabs>
          <w:tab w:val="left" w:pos="1418"/>
          <w:tab w:val="right" w:pos="9072"/>
        </w:tabs>
        <w:spacing w:after="0"/>
        <w:ind w:left="851"/>
        <w:rPr>
          <w:rFonts w:cs="Times New Roman"/>
        </w:rPr>
      </w:pPr>
      <w:r w:rsidRPr="00AA3E62">
        <w:rPr>
          <w:rFonts w:cs="Times New Roman"/>
        </w:rPr>
        <w:t>Hideg alakíthatósági vizsgálatok</w:t>
      </w:r>
    </w:p>
    <w:p w:rsidR="00055F7B" w:rsidRPr="00AA3E62" w:rsidRDefault="00055F7B" w:rsidP="00055F7B">
      <w:pPr>
        <w:pStyle w:val="Listaszerbekezds"/>
        <w:numPr>
          <w:ilvl w:val="0"/>
          <w:numId w:val="9"/>
        </w:numPr>
        <w:tabs>
          <w:tab w:val="left" w:pos="1418"/>
          <w:tab w:val="right" w:pos="9072"/>
        </w:tabs>
        <w:spacing w:after="0"/>
        <w:rPr>
          <w:rFonts w:cs="Times New Roman"/>
        </w:rPr>
      </w:pPr>
      <w:r w:rsidRPr="00AA3E62">
        <w:rPr>
          <w:rFonts w:cs="Times New Roman"/>
        </w:rPr>
        <w:t>hajlító próbák</w:t>
      </w:r>
    </w:p>
    <w:p w:rsidR="00055F7B" w:rsidRPr="00AA3E62" w:rsidRDefault="00055F7B" w:rsidP="00055F7B">
      <w:pPr>
        <w:pStyle w:val="Listaszerbekezds"/>
        <w:numPr>
          <w:ilvl w:val="0"/>
          <w:numId w:val="9"/>
        </w:numPr>
        <w:tabs>
          <w:tab w:val="left" w:pos="1418"/>
          <w:tab w:val="right" w:pos="9072"/>
        </w:tabs>
        <w:spacing w:after="0"/>
        <w:rPr>
          <w:rFonts w:cs="Times New Roman"/>
        </w:rPr>
      </w:pPr>
      <w:r w:rsidRPr="00AA3E62">
        <w:rPr>
          <w:rFonts w:cs="Times New Roman"/>
        </w:rPr>
        <w:t>mélyhúzhatósági próbák</w:t>
      </w:r>
    </w:p>
    <w:p w:rsidR="00055F7B" w:rsidRPr="00AA3E62" w:rsidRDefault="00055F7B" w:rsidP="00055F7B">
      <w:pPr>
        <w:pStyle w:val="Listaszerbekezds"/>
        <w:numPr>
          <w:ilvl w:val="0"/>
          <w:numId w:val="9"/>
        </w:numPr>
        <w:tabs>
          <w:tab w:val="left" w:pos="1418"/>
          <w:tab w:val="right" w:pos="9072"/>
        </w:tabs>
        <w:spacing w:after="0"/>
        <w:rPr>
          <w:rFonts w:cs="Times New Roman"/>
        </w:rPr>
      </w:pPr>
      <w:r w:rsidRPr="00AA3E62">
        <w:rPr>
          <w:rFonts w:cs="Times New Roman"/>
        </w:rPr>
        <w:t>hajtogató próbák</w:t>
      </w:r>
    </w:p>
    <w:p w:rsidR="00055F7B" w:rsidRPr="00AA3E62" w:rsidRDefault="00055F7B" w:rsidP="00055F7B">
      <w:pPr>
        <w:pStyle w:val="Listaszerbekezds"/>
        <w:numPr>
          <w:ilvl w:val="0"/>
          <w:numId w:val="9"/>
        </w:numPr>
        <w:tabs>
          <w:tab w:val="left" w:pos="1418"/>
          <w:tab w:val="right" w:pos="9072"/>
        </w:tabs>
        <w:spacing w:after="0"/>
        <w:rPr>
          <w:rFonts w:cs="Times New Roman"/>
        </w:rPr>
      </w:pPr>
      <w:r w:rsidRPr="00AA3E62">
        <w:rPr>
          <w:rFonts w:cs="Times New Roman"/>
        </w:rPr>
        <w:t>csavaró vizsgálat</w:t>
      </w:r>
    </w:p>
    <w:p w:rsidR="00055F7B" w:rsidRPr="00AA3E62" w:rsidRDefault="00055F7B" w:rsidP="00055F7B">
      <w:pPr>
        <w:pStyle w:val="Listaszerbekezds"/>
        <w:numPr>
          <w:ilvl w:val="0"/>
          <w:numId w:val="9"/>
        </w:numPr>
        <w:tabs>
          <w:tab w:val="left" w:pos="1418"/>
          <w:tab w:val="right" w:pos="9072"/>
        </w:tabs>
        <w:spacing w:after="0"/>
        <w:rPr>
          <w:rFonts w:cs="Times New Roman"/>
        </w:rPr>
      </w:pPr>
      <w:r w:rsidRPr="00AA3E62">
        <w:rPr>
          <w:rFonts w:cs="Times New Roman"/>
        </w:rPr>
        <w:t>csövek vizsgálatai</w:t>
      </w:r>
    </w:p>
    <w:p w:rsidR="00055F7B" w:rsidRPr="00AA3E62" w:rsidRDefault="00055F7B" w:rsidP="00055F7B">
      <w:pPr>
        <w:tabs>
          <w:tab w:val="left" w:pos="1418"/>
          <w:tab w:val="right" w:pos="9072"/>
        </w:tabs>
        <w:spacing w:after="0"/>
        <w:ind w:left="851"/>
        <w:rPr>
          <w:rFonts w:cs="Times New Roman"/>
        </w:rPr>
      </w:pPr>
      <w:r w:rsidRPr="00AA3E62">
        <w:rPr>
          <w:rFonts w:cs="Times New Roman"/>
        </w:rPr>
        <w:t>Meleg alakíthatósági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duzzasztási próba</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hajlító próba</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önthetőségi próba</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véglap edzhetőségi próba</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hegeszthetőségi próba</w:t>
      </w:r>
    </w:p>
    <w:p w:rsidR="00055F7B" w:rsidRPr="00AA3E62" w:rsidRDefault="00055F7B" w:rsidP="00055F7B">
      <w:pPr>
        <w:tabs>
          <w:tab w:val="left" w:pos="1418"/>
          <w:tab w:val="right" w:pos="9072"/>
        </w:tabs>
        <w:spacing w:after="0"/>
        <w:ind w:left="851"/>
        <w:rPr>
          <w:rFonts w:cs="Times New Roman"/>
        </w:rPr>
      </w:pPr>
      <w:r w:rsidRPr="00AA3E62">
        <w:rPr>
          <w:rFonts w:cs="Times New Roman"/>
        </w:rPr>
        <w:t xml:space="preserve">Hibakereső vizsgálatok </w:t>
      </w:r>
    </w:p>
    <w:p w:rsidR="00055F7B" w:rsidRPr="00AA3E62" w:rsidRDefault="00055F7B" w:rsidP="00055F7B">
      <w:pPr>
        <w:tabs>
          <w:tab w:val="left" w:pos="1418"/>
          <w:tab w:val="right" w:pos="9072"/>
        </w:tabs>
        <w:spacing w:after="0"/>
        <w:ind w:left="851"/>
        <w:rPr>
          <w:rFonts w:cs="Times New Roman"/>
        </w:rPr>
      </w:pPr>
      <w:r w:rsidRPr="00AA3E62">
        <w:rPr>
          <w:rFonts w:cs="Times New Roman"/>
        </w:rPr>
        <w:t>Szemrevételezéses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Penetrációs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Mágneses repedésvizsgálatok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Örvényáramos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Ultrahangos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Radiológiai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Izotópos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Füstgázelemző vizsgálatok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füstgázelemzési módszerek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Qrsat- módszer</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infravörös abszorpciós módszer</w:t>
      </w:r>
    </w:p>
    <w:p w:rsidR="008553B5" w:rsidRPr="00AA3E62" w:rsidRDefault="00055F7B" w:rsidP="008553B5">
      <w:pPr>
        <w:tabs>
          <w:tab w:val="left" w:pos="1418"/>
          <w:tab w:val="right" w:pos="9072"/>
        </w:tabs>
        <w:spacing w:after="0"/>
        <w:ind w:left="851"/>
        <w:rPr>
          <w:rFonts w:cs="Times New Roman"/>
        </w:rPr>
      </w:pPr>
      <w:r w:rsidRPr="00AA3E62">
        <w:rPr>
          <w:rFonts w:cs="Times New Roman"/>
        </w:rPr>
        <w:t>-</w:t>
      </w:r>
      <w:r w:rsidRPr="00AA3E62">
        <w:rPr>
          <w:rFonts w:cs="Times New Roman"/>
        </w:rPr>
        <w:tab/>
        <w:t>elektrokémiai elven működő módszerek</w:t>
      </w:r>
    </w:p>
    <w:p w:rsidR="00816FA9" w:rsidRPr="00AA3E62" w:rsidRDefault="00816FA9" w:rsidP="008553B5">
      <w:pPr>
        <w:tabs>
          <w:tab w:val="left" w:pos="1418"/>
          <w:tab w:val="right" w:pos="9072"/>
        </w:tabs>
        <w:spacing w:after="0"/>
        <w:ind w:left="851"/>
        <w:rPr>
          <w:rFonts w:cs="Times New Roman"/>
        </w:rPr>
      </w:pPr>
    </w:p>
    <w:p w:rsidR="008553B5" w:rsidRPr="00AA3E62" w:rsidRDefault="00055F7B"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Szereléstechnika</w:t>
      </w:r>
    </w:p>
    <w:p w:rsidR="00055F7B" w:rsidRPr="00AA3E62" w:rsidRDefault="00055F7B" w:rsidP="00055F7B">
      <w:pPr>
        <w:tabs>
          <w:tab w:val="left" w:pos="1418"/>
          <w:tab w:val="right" w:pos="9072"/>
        </w:tabs>
        <w:spacing w:after="0"/>
        <w:ind w:left="851"/>
        <w:rPr>
          <w:rFonts w:cs="Times New Roman"/>
        </w:rPr>
      </w:pPr>
      <w:r w:rsidRPr="00AA3E62">
        <w:rPr>
          <w:rFonts w:cs="Times New Roman"/>
        </w:rPr>
        <w:t>Szerelési alapfogalmak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gépipari szerelés,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szerelési méretláncok,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teljes cserélhetőség módszere,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részleges cserélhetőség módszere,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kiválasztás vagy válogatás módszere,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az utólagos illesztés módszere,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beszabályozás vagy mozgó kiegyenlítés módszere. </w:t>
      </w:r>
    </w:p>
    <w:p w:rsidR="00055F7B" w:rsidRPr="00AA3E62" w:rsidRDefault="00055F7B" w:rsidP="00055F7B">
      <w:pPr>
        <w:tabs>
          <w:tab w:val="left" w:pos="1418"/>
          <w:tab w:val="right" w:pos="9072"/>
        </w:tabs>
        <w:spacing w:after="0"/>
        <w:ind w:left="851"/>
        <w:rPr>
          <w:rFonts w:cs="Times New Roman"/>
        </w:rPr>
      </w:pPr>
      <w:r w:rsidRPr="00AA3E62">
        <w:rPr>
          <w:rFonts w:cs="Times New Roman"/>
        </w:rPr>
        <w:t>Szerelési rendszerek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munkadarabok mozgási módja,</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szerelés térbeli elrendezése,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szakosítás mértéke,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szerelés ütemessége,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szerelés szervezése,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szerelés és alkatrészgyártás összefüggése,</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a szerelés dokumentációja.</w:t>
      </w:r>
    </w:p>
    <w:p w:rsidR="00055F7B" w:rsidRPr="00AA3E62" w:rsidRDefault="00055F7B" w:rsidP="00055F7B">
      <w:pPr>
        <w:tabs>
          <w:tab w:val="left" w:pos="1418"/>
          <w:tab w:val="right" w:pos="9072"/>
        </w:tabs>
        <w:spacing w:after="0"/>
        <w:ind w:left="851"/>
        <w:rPr>
          <w:rFonts w:cs="Times New Roman"/>
        </w:rPr>
      </w:pPr>
      <w:r w:rsidRPr="00AA3E62">
        <w:rPr>
          <w:rFonts w:cs="Times New Roman"/>
        </w:rPr>
        <w:t>Alkatrészek tisztítása</w:t>
      </w:r>
    </w:p>
    <w:p w:rsidR="00055F7B" w:rsidRPr="00AA3E62" w:rsidRDefault="00055F7B" w:rsidP="00055F7B">
      <w:pPr>
        <w:tabs>
          <w:tab w:val="left" w:pos="1418"/>
          <w:tab w:val="right" w:pos="9072"/>
        </w:tabs>
        <w:spacing w:after="0"/>
        <w:ind w:left="851"/>
        <w:rPr>
          <w:rFonts w:cs="Times New Roman"/>
        </w:rPr>
      </w:pPr>
      <w:r w:rsidRPr="00AA3E62">
        <w:rPr>
          <w:rFonts w:cs="Times New Roman"/>
        </w:rPr>
        <w:t>A tisztítás fontossága, alkalmazása</w:t>
      </w:r>
    </w:p>
    <w:p w:rsidR="00055F7B" w:rsidRPr="00AA3E62" w:rsidRDefault="00055F7B" w:rsidP="00055F7B">
      <w:pPr>
        <w:tabs>
          <w:tab w:val="left" w:pos="1418"/>
          <w:tab w:val="right" w:pos="9072"/>
        </w:tabs>
        <w:spacing w:after="0"/>
        <w:ind w:left="851"/>
        <w:rPr>
          <w:rFonts w:cs="Times New Roman"/>
        </w:rPr>
      </w:pPr>
      <w:r w:rsidRPr="00AA3E62">
        <w:rPr>
          <w:rFonts w:cs="Times New Roman"/>
        </w:rPr>
        <w:t>Alkatrészekre tapadó szennyeződések osztályozása</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vegyi összetételük (szerves, szervetlen, zsíros, lúgos, semleges)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halmazállapotuk (szilárd, cseppfolyós)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eredetük (az érintkező munkaközeg lerakódásai, korrózió,) </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felületre való tapadásuk mértéke alapján (por, hámló festékréteg) is</w:t>
      </w:r>
    </w:p>
    <w:p w:rsidR="00055F7B" w:rsidRPr="00AA3E62" w:rsidRDefault="00055F7B" w:rsidP="00055F7B">
      <w:pPr>
        <w:tabs>
          <w:tab w:val="left" w:pos="1418"/>
          <w:tab w:val="right" w:pos="9072"/>
        </w:tabs>
        <w:spacing w:after="0"/>
        <w:ind w:left="851"/>
        <w:rPr>
          <w:rFonts w:cs="Times New Roman"/>
        </w:rPr>
      </w:pPr>
      <w:r w:rsidRPr="00AA3E62">
        <w:rPr>
          <w:rFonts w:cs="Times New Roman"/>
        </w:rPr>
        <w:t>A tisztítás fizikai és kémiai alapjai</w:t>
      </w:r>
    </w:p>
    <w:p w:rsidR="00055F7B" w:rsidRPr="00AA3E62" w:rsidRDefault="00055F7B" w:rsidP="00055F7B">
      <w:pPr>
        <w:tabs>
          <w:tab w:val="left" w:pos="1418"/>
          <w:tab w:val="right" w:pos="9072"/>
        </w:tabs>
        <w:spacing w:after="0"/>
        <w:ind w:left="851"/>
        <w:rPr>
          <w:rFonts w:cs="Times New Roman"/>
        </w:rPr>
      </w:pPr>
      <w:r w:rsidRPr="00AA3E62">
        <w:rPr>
          <w:rFonts w:cs="Times New Roman"/>
        </w:rPr>
        <w:t>A tisztítás leggyakoribb módszerei</w:t>
      </w:r>
    </w:p>
    <w:p w:rsidR="00055F7B" w:rsidRPr="00AA3E62" w:rsidRDefault="00055F7B" w:rsidP="00055F7B">
      <w:pPr>
        <w:tabs>
          <w:tab w:val="left" w:pos="1418"/>
          <w:tab w:val="right" w:pos="9072"/>
        </w:tabs>
        <w:spacing w:after="0"/>
        <w:ind w:left="851"/>
        <w:rPr>
          <w:rFonts w:cs="Times New Roman"/>
        </w:rPr>
      </w:pPr>
      <w:r w:rsidRPr="00AA3E62">
        <w:rPr>
          <w:rFonts w:cs="Times New Roman"/>
        </w:rPr>
        <w:t>Fizikai tisztítás módszerei:</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lángsugaras tisztítás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oldószeres mosás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gőzsugár-tisztítás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kémiai tisztítási módszerek: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festék lemaratás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pácolás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lúgos tisztítások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savas tisztítások</w:t>
      </w:r>
    </w:p>
    <w:p w:rsidR="00055F7B" w:rsidRPr="00AA3E62" w:rsidRDefault="00055F7B" w:rsidP="00055F7B">
      <w:pPr>
        <w:tabs>
          <w:tab w:val="left" w:pos="1418"/>
          <w:tab w:val="right" w:pos="9072"/>
        </w:tabs>
        <w:spacing w:after="0"/>
        <w:ind w:left="851"/>
        <w:rPr>
          <w:rFonts w:cs="Times New Roman"/>
        </w:rPr>
      </w:pPr>
      <w:r w:rsidRPr="00AA3E62">
        <w:rPr>
          <w:rFonts w:cs="Times New Roman"/>
        </w:rPr>
        <w:t>Mechanikai tisztítási módszerek:</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tisztítás kézi, vagy gépi kefével, csiszolás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szemcseszórás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folyadéksugaras tisztítás</w:t>
      </w:r>
    </w:p>
    <w:p w:rsidR="008553B5" w:rsidRPr="00AA3E62" w:rsidRDefault="00055F7B" w:rsidP="008553B5">
      <w:pPr>
        <w:tabs>
          <w:tab w:val="left" w:pos="1418"/>
          <w:tab w:val="right" w:pos="9072"/>
        </w:tabs>
        <w:spacing w:after="0"/>
        <w:ind w:left="851"/>
        <w:rPr>
          <w:rFonts w:cs="Times New Roman"/>
        </w:rPr>
      </w:pPr>
      <w:r w:rsidRPr="00AA3E62">
        <w:rPr>
          <w:rFonts w:cs="Times New Roman"/>
        </w:rPr>
        <w:t>-</w:t>
      </w:r>
      <w:r w:rsidRPr="00AA3E62">
        <w:rPr>
          <w:rFonts w:cs="Times New Roman"/>
        </w:rPr>
        <w:tab/>
        <w:t>alkatrésztisztító berendezések</w:t>
      </w:r>
    </w:p>
    <w:p w:rsidR="00816FA9" w:rsidRPr="00AA3E62" w:rsidRDefault="00816FA9" w:rsidP="008553B5">
      <w:pPr>
        <w:tabs>
          <w:tab w:val="left" w:pos="1418"/>
          <w:tab w:val="right" w:pos="9072"/>
        </w:tabs>
        <w:spacing w:after="0"/>
        <w:ind w:left="851"/>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képzés javasolt helyszíne (ajánlás)</w:t>
      </w:r>
    </w:p>
    <w:p w:rsidR="008553B5" w:rsidRDefault="00055F7B" w:rsidP="008553B5">
      <w:pPr>
        <w:spacing w:after="0"/>
        <w:ind w:left="426"/>
        <w:rPr>
          <w:rFonts w:cs="Times New Roman"/>
        </w:rPr>
      </w:pPr>
      <w:r w:rsidRPr="00AA3E62">
        <w:rPr>
          <w:rFonts w:cs="Times New Roman"/>
        </w:rPr>
        <w:t>Szaktanterem</w:t>
      </w:r>
    </w:p>
    <w:p w:rsidR="007E419D" w:rsidRPr="00AA3E62" w:rsidRDefault="007E419D"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értékelésének módja</w:t>
      </w:r>
    </w:p>
    <w:p w:rsidR="008553B5" w:rsidRPr="00AA3E62" w:rsidRDefault="008553B5" w:rsidP="008553B5">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816FA9" w:rsidRPr="00AA3E62" w:rsidRDefault="00816FA9" w:rsidP="008553B5">
      <w:pPr>
        <w:spacing w:after="0"/>
        <w:ind w:left="426"/>
        <w:rPr>
          <w:rFonts w:cs="Times New Roman"/>
        </w:rPr>
      </w:pPr>
    </w:p>
    <w:p w:rsidR="008553B5" w:rsidRPr="00AA3E62" w:rsidRDefault="00055F7B" w:rsidP="008553B5">
      <w:pPr>
        <w:pStyle w:val="Listaszerbekezds"/>
        <w:numPr>
          <w:ilvl w:val="0"/>
          <w:numId w:val="8"/>
        </w:numPr>
        <w:tabs>
          <w:tab w:val="right" w:pos="9072"/>
        </w:tabs>
        <w:spacing w:after="0"/>
        <w:rPr>
          <w:rFonts w:cs="Times New Roman"/>
          <w:b/>
        </w:rPr>
      </w:pPr>
      <w:r w:rsidRPr="00AA3E62">
        <w:rPr>
          <w:rFonts w:cs="Times New Roman"/>
          <w:b/>
        </w:rPr>
        <w:t>Elektrotechnika-elektronika</w:t>
      </w:r>
      <w:r w:rsidR="008553B5" w:rsidRPr="00AA3E62">
        <w:rPr>
          <w:rFonts w:cs="Times New Roman"/>
          <w:b/>
        </w:rPr>
        <w:t xml:space="preserve"> tantárgy</w:t>
      </w:r>
      <w:r w:rsidR="008553B5" w:rsidRPr="00AA3E62">
        <w:rPr>
          <w:rFonts w:cs="Times New Roman"/>
          <w:b/>
        </w:rPr>
        <w:tab/>
      </w:r>
      <w:r w:rsidR="00E03FCE" w:rsidRPr="00AA3E62">
        <w:rPr>
          <w:rFonts w:cs="Times New Roman"/>
          <w:b/>
        </w:rPr>
        <w:t>175</w:t>
      </w:r>
      <w:r w:rsidR="008553B5" w:rsidRPr="00AA3E62">
        <w:rPr>
          <w:rFonts w:cs="Times New Roman"/>
          <w:b/>
        </w:rPr>
        <w:t xml:space="preserve"> óra/</w:t>
      </w:r>
      <w:r w:rsidR="00031665" w:rsidRPr="00AA3E62">
        <w:rPr>
          <w:rFonts w:cs="Times New Roman"/>
          <w:b/>
        </w:rPr>
        <w:t>180</w:t>
      </w:r>
      <w:r w:rsidR="008553B5" w:rsidRPr="00AA3E62">
        <w:rPr>
          <w:rFonts w:cs="Times New Roman"/>
          <w:b/>
        </w:rPr>
        <w:t xml:space="preserve"> óra*</w:t>
      </w:r>
    </w:p>
    <w:p w:rsidR="008553B5" w:rsidRPr="00AA3E62" w:rsidRDefault="008553B5" w:rsidP="008553B5">
      <w:pPr>
        <w:spacing w:after="0"/>
        <w:jc w:val="right"/>
        <w:rPr>
          <w:rFonts w:cs="Times New Roman"/>
          <w:sz w:val="20"/>
        </w:rPr>
      </w:pPr>
      <w:r w:rsidRPr="00AA3E62">
        <w:rPr>
          <w:rFonts w:cs="Times New Roman"/>
          <w:sz w:val="20"/>
        </w:rPr>
        <w:t>* 9-13. évfolyamon megszervezett képzés/13. és 14. évfolyamon megszervezett képzés</w:t>
      </w:r>
    </w:p>
    <w:p w:rsidR="008553B5" w:rsidRPr="00AA3E62" w:rsidRDefault="008553B5" w:rsidP="008553B5">
      <w:pPr>
        <w:spacing w:after="0"/>
        <w:ind w:left="426"/>
        <w:rPr>
          <w:rFonts w:cs="Times New Roman"/>
        </w:rPr>
      </w:pPr>
    </w:p>
    <w:p w:rsidR="008553B5" w:rsidRPr="00AA3E62" w:rsidRDefault="008553B5" w:rsidP="008553B5">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8553B5" w:rsidRPr="00AA3E62" w:rsidRDefault="008553B5"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tanításának célja</w:t>
      </w:r>
    </w:p>
    <w:p w:rsidR="00055F7B" w:rsidRPr="00AA3E62" w:rsidRDefault="00055F7B" w:rsidP="00055F7B">
      <w:pPr>
        <w:spacing w:after="0"/>
        <w:ind w:left="426"/>
        <w:rPr>
          <w:rFonts w:cs="Times New Roman"/>
        </w:rPr>
      </w:pPr>
      <w:r w:rsidRPr="00AA3E62">
        <w:rPr>
          <w:rFonts w:cs="Times New Roman"/>
        </w:rPr>
        <w:t>Fejlessze a tanulók logikai készségét.</w:t>
      </w:r>
    </w:p>
    <w:p w:rsidR="00055F7B" w:rsidRPr="00AA3E62" w:rsidRDefault="00055F7B" w:rsidP="00055F7B">
      <w:pPr>
        <w:spacing w:after="0"/>
        <w:ind w:left="426"/>
        <w:rPr>
          <w:rFonts w:cs="Times New Roman"/>
        </w:rPr>
      </w:pPr>
      <w:r w:rsidRPr="00AA3E62">
        <w:rPr>
          <w:rFonts w:cs="Times New Roman"/>
        </w:rPr>
        <w:t>Alapozza meg a szakmai tantárgyak feldolgozását.</w:t>
      </w:r>
    </w:p>
    <w:p w:rsidR="00055F7B" w:rsidRPr="00AA3E62" w:rsidRDefault="00055F7B" w:rsidP="00055F7B">
      <w:pPr>
        <w:spacing w:after="0"/>
        <w:ind w:left="426"/>
        <w:rPr>
          <w:rFonts w:cs="Times New Roman"/>
        </w:rPr>
      </w:pPr>
      <w:r w:rsidRPr="00AA3E62">
        <w:rPr>
          <w:rFonts w:cs="Times New Roman"/>
        </w:rPr>
        <w:t>Fejlessze a tanulók számolási készségét, biztonságát és a nagyságrendi érzék kialakulását.</w:t>
      </w:r>
    </w:p>
    <w:p w:rsidR="008553B5" w:rsidRPr="00AA3E62" w:rsidRDefault="00055F7B" w:rsidP="008553B5">
      <w:pPr>
        <w:spacing w:after="0"/>
        <w:ind w:left="426"/>
        <w:rPr>
          <w:rFonts w:cs="Times New Roman"/>
        </w:rPr>
      </w:pPr>
      <w:r w:rsidRPr="00AA3E62">
        <w:rPr>
          <w:rFonts w:cs="Times New Roman"/>
        </w:rPr>
        <w:t>Alapozza meg a tanulók villamossággal és elektronikával kapcsolatos szakmai ismereteit.</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Kapcsolódó közismereti, szakmai tartalmak</w:t>
      </w:r>
    </w:p>
    <w:p w:rsidR="00055F7B" w:rsidRPr="00AA3E62" w:rsidRDefault="00055F7B" w:rsidP="00055F7B">
      <w:pPr>
        <w:spacing w:after="0"/>
        <w:ind w:left="426"/>
        <w:rPr>
          <w:rFonts w:cs="Times New Roman"/>
        </w:rPr>
      </w:pPr>
      <w:r w:rsidRPr="00AA3E62">
        <w:rPr>
          <w:rFonts w:cs="Times New Roman"/>
        </w:rPr>
        <w:t>Matematika: aritmetikai, algebrai és geometriai ismeretek</w:t>
      </w:r>
    </w:p>
    <w:p w:rsidR="008553B5" w:rsidRPr="00AA3E62" w:rsidRDefault="00055F7B" w:rsidP="008553B5">
      <w:pPr>
        <w:spacing w:after="0"/>
        <w:ind w:left="426"/>
        <w:rPr>
          <w:rFonts w:cs="Times New Roman"/>
        </w:rPr>
      </w:pPr>
      <w:r w:rsidRPr="00AA3E62">
        <w:rPr>
          <w:rFonts w:cs="Times New Roman"/>
        </w:rPr>
        <w:t>Fizika: anyagismereti, mechanikai, termodinamikai, optikai, hullámtani ismeretek</w:t>
      </w:r>
    </w:p>
    <w:p w:rsidR="00816FA9" w:rsidRPr="00AA3E62" w:rsidRDefault="00816FA9"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Témakörök</w:t>
      </w:r>
    </w:p>
    <w:p w:rsidR="008553B5" w:rsidRPr="00AA3E62" w:rsidRDefault="00055F7B"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Villamos alapfogalmak</w:t>
      </w:r>
    </w:p>
    <w:p w:rsidR="00055F7B" w:rsidRPr="00AA3E62" w:rsidRDefault="00055F7B" w:rsidP="00055F7B">
      <w:pPr>
        <w:tabs>
          <w:tab w:val="left" w:pos="1418"/>
          <w:tab w:val="right" w:pos="9072"/>
        </w:tabs>
        <w:spacing w:after="0"/>
        <w:ind w:left="851"/>
        <w:rPr>
          <w:rFonts w:cs="Times New Roman"/>
        </w:rPr>
      </w:pPr>
      <w:r w:rsidRPr="00AA3E62">
        <w:rPr>
          <w:rFonts w:cs="Times New Roman"/>
        </w:rPr>
        <w:t>Villamos alapfogalmak</w:t>
      </w:r>
    </w:p>
    <w:p w:rsidR="00055F7B" w:rsidRPr="00AA3E62" w:rsidRDefault="00055F7B" w:rsidP="00055F7B">
      <w:pPr>
        <w:tabs>
          <w:tab w:val="left" w:pos="1418"/>
          <w:tab w:val="right" w:pos="9072"/>
        </w:tabs>
        <w:spacing w:after="0"/>
        <w:ind w:left="851"/>
        <w:rPr>
          <w:rFonts w:cs="Times New Roman"/>
        </w:rPr>
      </w:pPr>
      <w:r w:rsidRPr="00AA3E62">
        <w:rPr>
          <w:rFonts w:cs="Times New Roman"/>
        </w:rPr>
        <w:t>Elektronelmélet</w:t>
      </w:r>
    </w:p>
    <w:p w:rsidR="00055F7B" w:rsidRPr="00AA3E62" w:rsidRDefault="00055F7B" w:rsidP="00055F7B">
      <w:pPr>
        <w:tabs>
          <w:tab w:val="left" w:pos="1418"/>
          <w:tab w:val="right" w:pos="9072"/>
        </w:tabs>
        <w:spacing w:after="0"/>
        <w:ind w:left="851"/>
        <w:rPr>
          <w:rFonts w:cs="Times New Roman"/>
        </w:rPr>
      </w:pPr>
      <w:r w:rsidRPr="00AA3E62">
        <w:rPr>
          <w:rFonts w:cs="Times New Roman"/>
        </w:rPr>
        <w:t>Az elektromos töltések eloszlása atomokban, molekulákban, ionokon belül és a vegyületekben. Vezetők, félvezetők és szigetelők molekuláris szerkezete.</w:t>
      </w:r>
    </w:p>
    <w:p w:rsidR="00055F7B" w:rsidRPr="00AA3E62" w:rsidRDefault="00055F7B" w:rsidP="00055F7B">
      <w:pPr>
        <w:tabs>
          <w:tab w:val="left" w:pos="1418"/>
          <w:tab w:val="right" w:pos="9072"/>
        </w:tabs>
        <w:spacing w:after="0"/>
        <w:ind w:left="851"/>
        <w:rPr>
          <w:rFonts w:cs="Times New Roman"/>
        </w:rPr>
      </w:pPr>
      <w:r w:rsidRPr="00AA3E62">
        <w:rPr>
          <w:rFonts w:cs="Times New Roman"/>
        </w:rPr>
        <w:t>Statikus elektromosság és elektromos vezetés</w:t>
      </w:r>
    </w:p>
    <w:p w:rsidR="00055F7B" w:rsidRPr="00AA3E62" w:rsidRDefault="00055F7B" w:rsidP="00055F7B">
      <w:pPr>
        <w:tabs>
          <w:tab w:val="left" w:pos="1418"/>
          <w:tab w:val="right" w:pos="9072"/>
        </w:tabs>
        <w:spacing w:after="0"/>
        <w:ind w:left="851"/>
        <w:rPr>
          <w:rFonts w:cs="Times New Roman"/>
        </w:rPr>
      </w:pPr>
      <w:r w:rsidRPr="00AA3E62">
        <w:rPr>
          <w:rFonts w:cs="Times New Roman"/>
        </w:rPr>
        <w:t>Statikus elektromosság és az elektrosztatikus töltések eloszlása. A vonzás és taszítás elektrosztatikus törvényei. A töltés egységei, Coulomb-törvény. Elektromos vezetés szilárd anyagokban, gázokban és vákuumban.</w:t>
      </w:r>
    </w:p>
    <w:p w:rsidR="00055F7B" w:rsidRPr="00AA3E62" w:rsidRDefault="00055F7B" w:rsidP="00055F7B">
      <w:pPr>
        <w:tabs>
          <w:tab w:val="left" w:pos="1418"/>
          <w:tab w:val="right" w:pos="9072"/>
        </w:tabs>
        <w:spacing w:after="0"/>
        <w:ind w:left="851"/>
        <w:rPr>
          <w:rFonts w:cs="Times New Roman"/>
        </w:rPr>
      </w:pPr>
      <w:r w:rsidRPr="00AA3E62">
        <w:rPr>
          <w:rFonts w:cs="Times New Roman"/>
        </w:rPr>
        <w:t>Elektromosságtani fogalmak</w:t>
      </w:r>
    </w:p>
    <w:p w:rsidR="00055F7B" w:rsidRPr="00AA3E62" w:rsidRDefault="00055F7B" w:rsidP="00055F7B">
      <w:pPr>
        <w:tabs>
          <w:tab w:val="left" w:pos="1418"/>
          <w:tab w:val="right" w:pos="9072"/>
        </w:tabs>
        <w:spacing w:after="0"/>
        <w:ind w:left="851"/>
        <w:rPr>
          <w:rFonts w:cs="Times New Roman"/>
        </w:rPr>
      </w:pPr>
      <w:r w:rsidRPr="00AA3E62">
        <w:rPr>
          <w:rFonts w:cs="Times New Roman"/>
        </w:rPr>
        <w:t>Az alábbi fogalmak, mértékegységeik és a rájuk ható tényezők: feszültségkülönbség, elektromotoros erő, feszültség, áramerősség, ellenállás, vezetés, töltés, egyezményes folyásirány, elektronok áramlása.</w:t>
      </w:r>
    </w:p>
    <w:p w:rsidR="00055F7B" w:rsidRPr="00AA3E62" w:rsidRDefault="00055F7B" w:rsidP="00055F7B">
      <w:pPr>
        <w:tabs>
          <w:tab w:val="left" w:pos="1418"/>
          <w:tab w:val="right" w:pos="9072"/>
        </w:tabs>
        <w:spacing w:after="0"/>
        <w:ind w:left="851"/>
        <w:rPr>
          <w:rFonts w:cs="Times New Roman"/>
        </w:rPr>
      </w:pPr>
      <w:r w:rsidRPr="00AA3E62">
        <w:rPr>
          <w:rFonts w:cs="Times New Roman"/>
        </w:rPr>
        <w:t>Elektromos áram keltése</w:t>
      </w:r>
    </w:p>
    <w:p w:rsidR="00055F7B" w:rsidRPr="00AA3E62" w:rsidRDefault="00055F7B" w:rsidP="00055F7B">
      <w:pPr>
        <w:tabs>
          <w:tab w:val="left" w:pos="1418"/>
          <w:tab w:val="right" w:pos="9072"/>
        </w:tabs>
        <w:spacing w:after="0"/>
        <w:ind w:left="851"/>
        <w:rPr>
          <w:rFonts w:cs="Times New Roman"/>
        </w:rPr>
      </w:pPr>
      <w:r w:rsidRPr="00AA3E62">
        <w:rPr>
          <w:rFonts w:cs="Times New Roman"/>
        </w:rPr>
        <w:t>Feszültség keltése az alábbi módszerekkel: fény, hő, súrlódás, nyomás, kémiai folyamatok.</w:t>
      </w:r>
    </w:p>
    <w:p w:rsidR="00055F7B" w:rsidRPr="00AA3E62" w:rsidRDefault="00055F7B" w:rsidP="00055F7B">
      <w:pPr>
        <w:tabs>
          <w:tab w:val="left" w:pos="1418"/>
          <w:tab w:val="right" w:pos="9072"/>
        </w:tabs>
        <w:spacing w:after="0"/>
        <w:ind w:left="851"/>
        <w:rPr>
          <w:rFonts w:cs="Times New Roman"/>
        </w:rPr>
      </w:pPr>
      <w:r w:rsidRPr="00AA3E62">
        <w:rPr>
          <w:rFonts w:cs="Times New Roman"/>
        </w:rPr>
        <w:t>Villamos áram hatásai</w:t>
      </w:r>
    </w:p>
    <w:p w:rsidR="00055F7B" w:rsidRPr="00AA3E62" w:rsidRDefault="00055F7B" w:rsidP="00055F7B">
      <w:pPr>
        <w:tabs>
          <w:tab w:val="left" w:pos="1418"/>
          <w:tab w:val="right" w:pos="9072"/>
        </w:tabs>
        <w:spacing w:after="0"/>
        <w:ind w:left="851"/>
        <w:rPr>
          <w:rFonts w:cs="Times New Roman"/>
        </w:rPr>
      </w:pPr>
      <w:r w:rsidRPr="00AA3E62">
        <w:rPr>
          <w:rFonts w:cs="Times New Roman"/>
        </w:rPr>
        <w:t>Hőhatás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ellenállások melegedése, fajhő, hőmennyiség, felhasználás.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Vegyi hatás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elektrolízis, Faraday-törvény, elektrokémiai korrózió, korrózió-védelem.</w:t>
      </w:r>
    </w:p>
    <w:p w:rsidR="00055F7B" w:rsidRPr="00AA3E62" w:rsidRDefault="00055F7B" w:rsidP="00055F7B">
      <w:pPr>
        <w:tabs>
          <w:tab w:val="left" w:pos="1418"/>
          <w:tab w:val="right" w:pos="9072"/>
        </w:tabs>
        <w:spacing w:after="0"/>
        <w:ind w:left="851"/>
        <w:rPr>
          <w:rFonts w:cs="Times New Roman"/>
        </w:rPr>
      </w:pPr>
      <w:r w:rsidRPr="00AA3E62">
        <w:rPr>
          <w:rFonts w:cs="Times New Roman"/>
        </w:rPr>
        <w:t>Élettani hatás</w:t>
      </w:r>
    </w:p>
    <w:p w:rsidR="00055F7B" w:rsidRPr="00AA3E62" w:rsidRDefault="00055F7B" w:rsidP="00055F7B">
      <w:pPr>
        <w:tabs>
          <w:tab w:val="left" w:pos="1418"/>
          <w:tab w:val="right" w:pos="9072"/>
        </w:tabs>
        <w:spacing w:after="0"/>
        <w:ind w:left="851"/>
        <w:rPr>
          <w:rFonts w:cs="Times New Roman"/>
        </w:rPr>
      </w:pPr>
      <w:r w:rsidRPr="00AA3E62">
        <w:rPr>
          <w:rFonts w:cs="Times New Roman"/>
        </w:rPr>
        <w:t>-</w:t>
      </w:r>
      <w:r w:rsidRPr="00AA3E62">
        <w:rPr>
          <w:rFonts w:cs="Times New Roman"/>
        </w:rPr>
        <w:tab/>
        <w:t>fogalma, áram hatása ideg és izom rendszerre.</w:t>
      </w:r>
    </w:p>
    <w:p w:rsidR="00055F7B" w:rsidRPr="00AA3E62" w:rsidRDefault="00055F7B" w:rsidP="00055F7B">
      <w:pPr>
        <w:tabs>
          <w:tab w:val="left" w:pos="1418"/>
          <w:tab w:val="right" w:pos="9072"/>
        </w:tabs>
        <w:spacing w:after="0"/>
        <w:ind w:left="851"/>
        <w:rPr>
          <w:rFonts w:cs="Times New Roman"/>
        </w:rPr>
      </w:pPr>
      <w:r w:rsidRPr="00AA3E62">
        <w:rPr>
          <w:rFonts w:cs="Times New Roman"/>
        </w:rPr>
        <w:t>Mágnesesség</w:t>
      </w:r>
    </w:p>
    <w:p w:rsidR="00055F7B" w:rsidRPr="00AA3E62" w:rsidRDefault="00055F7B" w:rsidP="00055F7B">
      <w:pPr>
        <w:tabs>
          <w:tab w:val="left" w:pos="1418"/>
          <w:tab w:val="right" w:pos="9072"/>
        </w:tabs>
        <w:spacing w:after="0"/>
        <w:ind w:left="851"/>
        <w:rPr>
          <w:rFonts w:cs="Times New Roman"/>
        </w:rPr>
      </w:pPr>
      <w:r w:rsidRPr="00AA3E62">
        <w:rPr>
          <w:rFonts w:cs="Times New Roman"/>
        </w:rPr>
        <w:t>Időben állandó mágneses terek</w:t>
      </w:r>
    </w:p>
    <w:p w:rsidR="00055F7B" w:rsidRPr="00AA3E62" w:rsidRDefault="00055F7B" w:rsidP="00055F7B">
      <w:pPr>
        <w:tabs>
          <w:tab w:val="left" w:pos="1418"/>
          <w:tab w:val="right" w:pos="9072"/>
        </w:tabs>
        <w:spacing w:after="0"/>
        <w:ind w:left="851"/>
        <w:rPr>
          <w:rFonts w:cs="Times New Roman"/>
        </w:rPr>
      </w:pPr>
      <w:r w:rsidRPr="00AA3E62">
        <w:rPr>
          <w:rFonts w:cs="Times New Roman"/>
        </w:rPr>
        <w:t>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w:t>
      </w:r>
    </w:p>
    <w:p w:rsidR="00055F7B" w:rsidRPr="00AA3E62" w:rsidRDefault="00055F7B" w:rsidP="00055F7B">
      <w:pPr>
        <w:tabs>
          <w:tab w:val="left" w:pos="1418"/>
          <w:tab w:val="right" w:pos="9072"/>
        </w:tabs>
        <w:spacing w:after="0"/>
        <w:ind w:left="851"/>
        <w:rPr>
          <w:rFonts w:cs="Times New Roman"/>
        </w:rPr>
      </w:pPr>
      <w:r w:rsidRPr="00AA3E62">
        <w:rPr>
          <w:rFonts w:cs="Times New Roman"/>
        </w:rPr>
        <w:t>Időben változó mágneses terek</w:t>
      </w:r>
    </w:p>
    <w:p w:rsidR="008553B5" w:rsidRPr="00AA3E62" w:rsidRDefault="00055F7B" w:rsidP="008553B5">
      <w:pPr>
        <w:tabs>
          <w:tab w:val="left" w:pos="1418"/>
          <w:tab w:val="right" w:pos="9072"/>
        </w:tabs>
        <w:spacing w:after="0"/>
        <w:ind w:left="851"/>
        <w:rPr>
          <w:rFonts w:cs="Times New Roman"/>
        </w:rPr>
      </w:pPr>
      <w:r w:rsidRPr="00AA3E62">
        <w:rPr>
          <w:rFonts w:cs="Times New Roman"/>
        </w:rPr>
        <w:t>Faraday-törvény. Lenz-törvény és a polaritást meghatározó szabályok. Mozgási indukció. Nyugalmi indukció. Önindukció, tekercs önindukciós tényezője. Kölcsönös indukció, tekercsek kölcsönös indukciós tényezője. Örvényáram. A témakör részletes kifejtése</w:t>
      </w:r>
    </w:p>
    <w:p w:rsidR="00816FA9" w:rsidRPr="00AA3E62" w:rsidRDefault="00816FA9" w:rsidP="008553B5">
      <w:pPr>
        <w:tabs>
          <w:tab w:val="left" w:pos="1418"/>
          <w:tab w:val="right" w:pos="9072"/>
        </w:tabs>
        <w:spacing w:after="0"/>
        <w:ind w:left="851"/>
        <w:rPr>
          <w:rFonts w:cs="Times New Roman"/>
        </w:rPr>
      </w:pPr>
    </w:p>
    <w:p w:rsidR="008553B5" w:rsidRPr="00AA3E62" w:rsidRDefault="00055F7B"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Egyenfeszültségű áramkörök</w:t>
      </w:r>
    </w:p>
    <w:p w:rsidR="00055F7B" w:rsidRPr="00AA3E62" w:rsidRDefault="00055F7B" w:rsidP="005776CF">
      <w:pPr>
        <w:spacing w:after="0"/>
        <w:ind w:firstLine="709"/>
        <w:rPr>
          <w:rFonts w:cs="Times New Roman"/>
          <w:szCs w:val="24"/>
        </w:rPr>
      </w:pPr>
      <w:r w:rsidRPr="00AA3E62">
        <w:rPr>
          <w:rFonts w:cs="Times New Roman"/>
          <w:szCs w:val="24"/>
        </w:rPr>
        <w:t>Egyenfeszültség források</w:t>
      </w:r>
    </w:p>
    <w:p w:rsidR="00055F7B" w:rsidRPr="00AA3E62" w:rsidRDefault="00055F7B" w:rsidP="005776CF">
      <w:pPr>
        <w:spacing w:after="0"/>
        <w:ind w:left="2007"/>
        <w:rPr>
          <w:rFonts w:cs="Times New Roman"/>
          <w:szCs w:val="24"/>
        </w:rPr>
      </w:pPr>
      <w:r w:rsidRPr="00AA3E62">
        <w:rPr>
          <w:rFonts w:cs="Times New Roman"/>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055F7B" w:rsidRPr="00AA3E62" w:rsidRDefault="00055F7B" w:rsidP="005776CF">
      <w:pPr>
        <w:spacing w:after="0"/>
        <w:ind w:firstLine="709"/>
        <w:rPr>
          <w:rFonts w:cs="Times New Roman"/>
          <w:szCs w:val="24"/>
        </w:rPr>
      </w:pPr>
      <w:r w:rsidRPr="00AA3E62">
        <w:rPr>
          <w:rFonts w:cs="Times New Roman"/>
          <w:szCs w:val="24"/>
        </w:rPr>
        <w:t>Villamos törvényszerűségek</w:t>
      </w:r>
    </w:p>
    <w:p w:rsidR="00055F7B" w:rsidRPr="00AA3E62" w:rsidRDefault="00055F7B" w:rsidP="005776CF">
      <w:pPr>
        <w:spacing w:after="0"/>
        <w:ind w:left="1800"/>
        <w:rPr>
          <w:rFonts w:cs="Times New Roman"/>
          <w:szCs w:val="24"/>
        </w:rPr>
      </w:pPr>
      <w:r w:rsidRPr="00AA3E62">
        <w:rPr>
          <w:rFonts w:cs="Times New Roman"/>
          <w:szCs w:val="24"/>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rsidR="00055F7B" w:rsidRPr="00AA3E62" w:rsidRDefault="00055F7B" w:rsidP="005776CF">
      <w:pPr>
        <w:spacing w:after="0"/>
        <w:ind w:firstLine="709"/>
        <w:rPr>
          <w:rFonts w:cs="Times New Roman"/>
          <w:szCs w:val="24"/>
        </w:rPr>
      </w:pPr>
      <w:r w:rsidRPr="00AA3E62">
        <w:rPr>
          <w:rFonts w:cs="Times New Roman"/>
          <w:szCs w:val="24"/>
        </w:rPr>
        <w:t>Ellenállás</w:t>
      </w:r>
    </w:p>
    <w:p w:rsidR="00055F7B" w:rsidRPr="00AA3E62" w:rsidRDefault="00055F7B" w:rsidP="005776CF">
      <w:pPr>
        <w:spacing w:after="0"/>
        <w:ind w:left="1800"/>
        <w:rPr>
          <w:rFonts w:cs="Times New Roman"/>
          <w:szCs w:val="24"/>
        </w:rPr>
      </w:pPr>
      <w:r w:rsidRPr="00AA3E62">
        <w:rPr>
          <w:rFonts w:cs="Times New Roman"/>
          <w:szCs w:val="24"/>
        </w:rPr>
        <w:t>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rsidR="00055F7B" w:rsidRPr="00AA3E62" w:rsidRDefault="00055F7B" w:rsidP="005776CF">
      <w:pPr>
        <w:spacing w:after="0"/>
        <w:ind w:firstLine="709"/>
        <w:rPr>
          <w:rFonts w:cs="Times New Roman"/>
          <w:szCs w:val="24"/>
        </w:rPr>
      </w:pPr>
      <w:r w:rsidRPr="00AA3E62">
        <w:rPr>
          <w:rFonts w:cs="Times New Roman"/>
          <w:szCs w:val="24"/>
        </w:rPr>
        <w:t>Villamos teljesítmény és munka</w:t>
      </w:r>
    </w:p>
    <w:p w:rsidR="00055F7B" w:rsidRPr="00AA3E62" w:rsidRDefault="00055F7B" w:rsidP="005776CF">
      <w:pPr>
        <w:spacing w:after="0"/>
        <w:ind w:left="1800"/>
        <w:rPr>
          <w:rFonts w:cs="Times New Roman"/>
          <w:szCs w:val="24"/>
        </w:rPr>
      </w:pPr>
      <w:r w:rsidRPr="00AA3E62">
        <w:rPr>
          <w:rFonts w:cs="Times New Roman"/>
          <w:szCs w:val="24"/>
        </w:rPr>
        <w:t>Villamos teljesítmény és munka fogalma, mértékegysége és meghatározása az áramkör adataiból. A teljesítmény mérésének módja. A hatásfok, villamos készülékek jellemző hatásfoka. Az ellenállások terhelhetősége.</w:t>
      </w:r>
    </w:p>
    <w:p w:rsidR="00055F7B" w:rsidRPr="00AA3E62" w:rsidRDefault="00055F7B" w:rsidP="005776CF">
      <w:pPr>
        <w:spacing w:after="0"/>
        <w:ind w:firstLine="709"/>
        <w:rPr>
          <w:rFonts w:cs="Times New Roman"/>
          <w:szCs w:val="24"/>
        </w:rPr>
      </w:pPr>
      <w:r w:rsidRPr="00AA3E62">
        <w:rPr>
          <w:rFonts w:cs="Times New Roman"/>
          <w:szCs w:val="24"/>
        </w:rPr>
        <w:t>Kapacitás-kondenzátor</w:t>
      </w:r>
    </w:p>
    <w:p w:rsidR="00055F7B" w:rsidRPr="00AA3E62" w:rsidRDefault="00055F7B" w:rsidP="005776CF">
      <w:pPr>
        <w:spacing w:after="0"/>
        <w:ind w:left="1843"/>
        <w:rPr>
          <w:rFonts w:cs="Times New Roman"/>
          <w:szCs w:val="24"/>
        </w:rPr>
      </w:pPr>
      <w:r w:rsidRPr="00AA3E62">
        <w:rPr>
          <w:rFonts w:cs="Times New Roman"/>
          <w:szCs w:val="24"/>
        </w:rPr>
        <w:t xml:space="preserve">Kondenzátorok működése és funkciója. Lemezek feltöltődési felületét meghatározó tényezők, lemezek közötti távolság, lemezek száma, dielektrikum és dielektromos állandó, üzemi feszültség, névleges feszültség. </w:t>
      </w:r>
    </w:p>
    <w:p w:rsidR="00055F7B" w:rsidRPr="00AA3E62" w:rsidRDefault="00055F7B" w:rsidP="005776CF">
      <w:pPr>
        <w:spacing w:after="0"/>
        <w:ind w:left="1843"/>
        <w:rPr>
          <w:rFonts w:cs="Times New Roman"/>
          <w:szCs w:val="24"/>
        </w:rPr>
      </w:pPr>
      <w:r w:rsidRPr="00AA3E62">
        <w:rPr>
          <w:rFonts w:cs="Times New Roman"/>
          <w:szCs w:val="24"/>
        </w:rPr>
        <w:t xml:space="preserve">Kondenzátor-fajták, felépítés és funkció. </w:t>
      </w:r>
    </w:p>
    <w:p w:rsidR="00055F7B" w:rsidRPr="00AA3E62" w:rsidRDefault="00055F7B" w:rsidP="005776CF">
      <w:pPr>
        <w:spacing w:after="0"/>
        <w:ind w:left="1843"/>
        <w:rPr>
          <w:rFonts w:cs="Times New Roman"/>
          <w:szCs w:val="24"/>
        </w:rPr>
      </w:pPr>
      <w:r w:rsidRPr="00AA3E62">
        <w:rPr>
          <w:rFonts w:cs="Times New Roman"/>
          <w:szCs w:val="24"/>
        </w:rPr>
        <w:t xml:space="preserve">Kondenzátorok színkódolása. </w:t>
      </w:r>
    </w:p>
    <w:p w:rsidR="00055F7B" w:rsidRPr="00AA3E62" w:rsidRDefault="00055F7B" w:rsidP="005776CF">
      <w:pPr>
        <w:spacing w:after="0"/>
        <w:ind w:left="1843"/>
        <w:rPr>
          <w:rFonts w:cs="Times New Roman"/>
          <w:szCs w:val="24"/>
        </w:rPr>
      </w:pPr>
      <w:r w:rsidRPr="00AA3E62">
        <w:rPr>
          <w:rFonts w:cs="Times New Roman"/>
          <w:szCs w:val="24"/>
        </w:rPr>
        <w:t xml:space="preserve">Kapacitás- és feszültség-számítások soros és párhuzamos áramköröknél. </w:t>
      </w:r>
    </w:p>
    <w:p w:rsidR="008553B5" w:rsidRPr="00AA3E62" w:rsidRDefault="00055F7B" w:rsidP="008553B5">
      <w:pPr>
        <w:tabs>
          <w:tab w:val="left" w:pos="1418"/>
          <w:tab w:val="right" w:pos="9072"/>
        </w:tabs>
        <w:spacing w:after="0"/>
        <w:ind w:left="851"/>
        <w:rPr>
          <w:rFonts w:cs="Times New Roman"/>
          <w:szCs w:val="24"/>
        </w:rPr>
      </w:pPr>
      <w:r w:rsidRPr="00AA3E62">
        <w:rPr>
          <w:rFonts w:cs="Times New Roman"/>
          <w:szCs w:val="24"/>
        </w:rPr>
        <w:t>Kondenzátor exponenciális feltöltődése és kisülése, időállandók. Kondenzátorok vizsgálata</w:t>
      </w:r>
    </w:p>
    <w:p w:rsidR="00816FA9" w:rsidRPr="00AA3E62" w:rsidRDefault="00816FA9" w:rsidP="008553B5">
      <w:pPr>
        <w:tabs>
          <w:tab w:val="left" w:pos="1418"/>
          <w:tab w:val="right" w:pos="9072"/>
        </w:tabs>
        <w:spacing w:after="0"/>
        <w:ind w:left="851"/>
        <w:rPr>
          <w:rFonts w:cs="Times New Roman"/>
        </w:rPr>
      </w:pPr>
    </w:p>
    <w:p w:rsidR="008553B5" w:rsidRPr="00AA3E62" w:rsidRDefault="00055F7B"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Váltakozó áramú áramkörök</w:t>
      </w:r>
    </w:p>
    <w:p w:rsidR="00055F7B" w:rsidRPr="00AA3E62" w:rsidRDefault="00055F7B" w:rsidP="00055F7B">
      <w:pPr>
        <w:spacing w:after="0"/>
        <w:ind w:left="284" w:firstLine="709"/>
        <w:rPr>
          <w:rFonts w:cs="Times New Roman"/>
          <w:szCs w:val="24"/>
        </w:rPr>
      </w:pPr>
      <w:r w:rsidRPr="00AA3E62">
        <w:rPr>
          <w:rFonts w:cs="Times New Roman"/>
          <w:szCs w:val="24"/>
        </w:rPr>
        <w:t>Váltakozó áram elmélete:</w:t>
      </w:r>
    </w:p>
    <w:p w:rsidR="00055F7B" w:rsidRPr="00AA3E62" w:rsidRDefault="00055F7B" w:rsidP="00055F7B">
      <w:pPr>
        <w:spacing w:after="0"/>
        <w:ind w:left="1701"/>
        <w:rPr>
          <w:rFonts w:cs="Times New Roman"/>
          <w:szCs w:val="24"/>
        </w:rPr>
      </w:pPr>
      <w:r w:rsidRPr="00AA3E62">
        <w:rPr>
          <w:rFonts w:cs="Times New Roman"/>
          <w:szCs w:val="24"/>
        </w:rPr>
        <w:t>Szinusz-hullám: fázisszög, periódusidő, frekvencia, körfrekvencia. A feszültség pillanatnyi, átlag-, négyzetes közép, csúcs- és csúcstól csúcsig mért értékei és ezek kiszámítása a feszültséggel, áramerősséggel. Egyfázis- /háromfázis előállítása jellemzői. Váltakozó áramú teljesítmények, hatásos, meddő, látszólagos teljesítmény egy- és háromfázis esetén. Váltóáramú munkavégzés, hatásfok. Háromszög- és négyszöghullámok.</w:t>
      </w:r>
    </w:p>
    <w:p w:rsidR="00055F7B" w:rsidRPr="00AA3E62" w:rsidRDefault="00055F7B" w:rsidP="00055F7B">
      <w:pPr>
        <w:spacing w:after="0"/>
        <w:ind w:left="1080"/>
        <w:rPr>
          <w:rFonts w:cs="Times New Roman"/>
          <w:szCs w:val="24"/>
        </w:rPr>
      </w:pPr>
      <w:r w:rsidRPr="00AA3E62">
        <w:rPr>
          <w:rFonts w:cs="Times New Roman"/>
          <w:szCs w:val="24"/>
        </w:rPr>
        <w:t>Ohmos (R), kapacitív (C) és induktív (L) áramkörök:</w:t>
      </w:r>
    </w:p>
    <w:p w:rsidR="008553B5" w:rsidRPr="00AA3E62" w:rsidRDefault="00055F7B" w:rsidP="00055F7B">
      <w:pPr>
        <w:spacing w:after="0"/>
        <w:ind w:left="851"/>
        <w:rPr>
          <w:rFonts w:cs="Times New Roman"/>
        </w:rPr>
      </w:pPr>
      <w:r w:rsidRPr="00AA3E62">
        <w:rPr>
          <w:rFonts w:cs="Times New Roman"/>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8553B5" w:rsidRPr="00AA3E62" w:rsidRDefault="008553B5" w:rsidP="008553B5">
      <w:pPr>
        <w:tabs>
          <w:tab w:val="left" w:pos="1418"/>
          <w:tab w:val="right" w:pos="9072"/>
        </w:tabs>
        <w:spacing w:after="0"/>
        <w:ind w:left="851"/>
        <w:rPr>
          <w:rFonts w:cs="Times New Roman"/>
        </w:rPr>
      </w:pPr>
    </w:p>
    <w:p w:rsidR="008553B5" w:rsidRPr="00AA3E62" w:rsidRDefault="00055F7B"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Villamos gépek</w:t>
      </w:r>
    </w:p>
    <w:p w:rsidR="005C72C9" w:rsidRPr="00AA3E62" w:rsidRDefault="005C72C9" w:rsidP="005776CF">
      <w:pPr>
        <w:spacing w:after="0"/>
        <w:ind w:firstLine="709"/>
        <w:rPr>
          <w:rFonts w:cs="Times New Roman"/>
          <w:szCs w:val="24"/>
        </w:rPr>
      </w:pPr>
      <w:r w:rsidRPr="00AA3E62">
        <w:rPr>
          <w:rFonts w:cs="Times New Roman"/>
          <w:szCs w:val="24"/>
        </w:rPr>
        <w:t>Transzformátorok</w:t>
      </w:r>
    </w:p>
    <w:p w:rsidR="005C72C9" w:rsidRPr="00AA3E62" w:rsidRDefault="005C72C9" w:rsidP="005776CF">
      <w:pPr>
        <w:spacing w:after="0"/>
        <w:ind w:left="2007"/>
        <w:rPr>
          <w:rFonts w:cs="Times New Roman"/>
          <w:szCs w:val="24"/>
        </w:rPr>
      </w:pPr>
      <w:r w:rsidRPr="00AA3E62">
        <w:rPr>
          <w:rFonts w:cs="Times New Roman"/>
          <w:szCs w:val="24"/>
        </w:rPr>
        <w:t>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5C72C9" w:rsidRPr="00AA3E62" w:rsidRDefault="005C72C9" w:rsidP="005776CF">
      <w:pPr>
        <w:spacing w:after="0"/>
        <w:ind w:firstLine="709"/>
        <w:rPr>
          <w:rFonts w:cs="Times New Roman"/>
          <w:szCs w:val="24"/>
        </w:rPr>
      </w:pPr>
      <w:r w:rsidRPr="00AA3E62">
        <w:rPr>
          <w:rFonts w:cs="Times New Roman"/>
          <w:szCs w:val="24"/>
        </w:rPr>
        <w:t>Egyenáramú forgógépek</w:t>
      </w:r>
    </w:p>
    <w:p w:rsidR="005C72C9" w:rsidRPr="00AA3E62" w:rsidRDefault="005C72C9" w:rsidP="005776CF">
      <w:pPr>
        <w:spacing w:after="0"/>
        <w:ind w:left="2007"/>
        <w:rPr>
          <w:rFonts w:cs="Times New Roman"/>
          <w:szCs w:val="24"/>
        </w:rPr>
      </w:pPr>
      <w:r w:rsidRPr="00AA3E62">
        <w:rPr>
          <w:rFonts w:cs="Times New Roman"/>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5C72C9" w:rsidRPr="00AA3E62" w:rsidRDefault="005C72C9" w:rsidP="005776CF">
      <w:pPr>
        <w:spacing w:after="0"/>
        <w:ind w:firstLine="709"/>
        <w:rPr>
          <w:rFonts w:cs="Times New Roman"/>
          <w:szCs w:val="24"/>
        </w:rPr>
      </w:pPr>
      <w:r w:rsidRPr="00AA3E62">
        <w:rPr>
          <w:rFonts w:cs="Times New Roman"/>
          <w:szCs w:val="24"/>
        </w:rPr>
        <w:t>Váltóáramú forgógépek</w:t>
      </w:r>
    </w:p>
    <w:p w:rsidR="005C72C9" w:rsidRPr="00AA3E62" w:rsidRDefault="005C72C9" w:rsidP="005776CF">
      <w:pPr>
        <w:spacing w:after="0"/>
        <w:ind w:firstLine="709"/>
        <w:rPr>
          <w:rFonts w:cs="Times New Roman"/>
          <w:szCs w:val="24"/>
        </w:rPr>
      </w:pPr>
      <w:r w:rsidRPr="00AA3E62">
        <w:rPr>
          <w:rFonts w:cs="Times New Roman"/>
          <w:szCs w:val="24"/>
        </w:rPr>
        <w:t>Váltakozó áramú generátorok</w:t>
      </w:r>
    </w:p>
    <w:p w:rsidR="005C72C9" w:rsidRPr="00AA3E62" w:rsidRDefault="005C72C9" w:rsidP="005776CF">
      <w:pPr>
        <w:spacing w:after="0"/>
        <w:ind w:left="2007"/>
        <w:rPr>
          <w:rFonts w:cs="Times New Roman"/>
          <w:szCs w:val="24"/>
        </w:rPr>
      </w:pPr>
      <w:r w:rsidRPr="00AA3E62">
        <w:rPr>
          <w:rFonts w:cs="Times New Roman"/>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5C72C9" w:rsidRPr="00AA3E62" w:rsidRDefault="005C72C9" w:rsidP="005776CF">
      <w:pPr>
        <w:spacing w:after="0"/>
        <w:ind w:left="2007"/>
        <w:rPr>
          <w:rFonts w:cs="Times New Roman"/>
          <w:szCs w:val="24"/>
        </w:rPr>
      </w:pPr>
      <w:r w:rsidRPr="00AA3E62">
        <w:rPr>
          <w:rFonts w:cs="Times New Roman"/>
          <w:szCs w:val="24"/>
        </w:rPr>
        <w:t>Váltakozó áramú motorok</w:t>
      </w:r>
    </w:p>
    <w:p w:rsidR="008553B5" w:rsidRPr="00AA3E62" w:rsidRDefault="005C72C9" w:rsidP="008553B5">
      <w:pPr>
        <w:tabs>
          <w:tab w:val="left" w:pos="1418"/>
          <w:tab w:val="right" w:pos="9072"/>
        </w:tabs>
        <w:spacing w:after="0"/>
        <w:ind w:left="851"/>
        <w:rPr>
          <w:rFonts w:cs="Times New Roman"/>
          <w:szCs w:val="24"/>
        </w:rPr>
      </w:pPr>
      <w:r w:rsidRPr="00AA3E62">
        <w:rPr>
          <w:rFonts w:cs="Times New Roman"/>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816FA9" w:rsidRPr="00AA3E62" w:rsidRDefault="00816FA9" w:rsidP="008553B5">
      <w:pPr>
        <w:tabs>
          <w:tab w:val="left" w:pos="1418"/>
          <w:tab w:val="right" w:pos="9072"/>
        </w:tabs>
        <w:spacing w:after="0"/>
        <w:ind w:left="851"/>
        <w:rPr>
          <w:rFonts w:cs="Times New Roman"/>
        </w:rPr>
      </w:pPr>
    </w:p>
    <w:p w:rsidR="008553B5" w:rsidRPr="00AA3E62" w:rsidRDefault="005C72C9"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Szűrő áramkörök és póluselmélet</w:t>
      </w:r>
    </w:p>
    <w:p w:rsidR="005C72C9" w:rsidRPr="00AA3E62" w:rsidRDefault="005C72C9" w:rsidP="005C72C9">
      <w:pPr>
        <w:spacing w:after="0"/>
        <w:ind w:left="916"/>
        <w:rPr>
          <w:rFonts w:cs="Times New Roman"/>
          <w:szCs w:val="24"/>
        </w:rPr>
      </w:pPr>
      <w:r w:rsidRPr="00AA3E62">
        <w:rPr>
          <w:rFonts w:cs="Times New Roman"/>
          <w:szCs w:val="24"/>
        </w:rPr>
        <w:t>Szűrő áramkörök</w:t>
      </w:r>
    </w:p>
    <w:p w:rsidR="005C72C9" w:rsidRPr="00AA3E62" w:rsidRDefault="005C72C9" w:rsidP="005C72C9">
      <w:pPr>
        <w:spacing w:after="0"/>
        <w:ind w:left="1701"/>
        <w:rPr>
          <w:rFonts w:cs="Times New Roman"/>
          <w:szCs w:val="24"/>
        </w:rPr>
      </w:pPr>
      <w:r w:rsidRPr="00AA3E62">
        <w:rPr>
          <w:rFonts w:cs="Times New Roman"/>
          <w:szCs w:val="24"/>
        </w:rPr>
        <w:t>Alul áteresztő, felül áteresztő, sáváteresztő, sávzáró szűrők működésmódja, jellemzői, alkalmazása és használata.</w:t>
      </w:r>
    </w:p>
    <w:p w:rsidR="005C72C9" w:rsidRPr="00AA3E62" w:rsidRDefault="005C72C9" w:rsidP="005C72C9">
      <w:pPr>
        <w:spacing w:after="0"/>
        <w:ind w:left="916"/>
        <w:rPr>
          <w:rFonts w:cs="Times New Roman"/>
          <w:szCs w:val="24"/>
        </w:rPr>
      </w:pPr>
      <w:r w:rsidRPr="00AA3E62">
        <w:rPr>
          <w:rFonts w:cs="Times New Roman"/>
          <w:szCs w:val="24"/>
        </w:rPr>
        <w:t>Kétpólus</w:t>
      </w:r>
      <w:r w:rsidRPr="00AA3E62">
        <w:rPr>
          <w:rFonts w:cs="Times New Roman"/>
          <w:b/>
          <w:bCs/>
          <w:szCs w:val="24"/>
        </w:rPr>
        <w:t xml:space="preserve">, </w:t>
      </w:r>
      <w:r w:rsidRPr="00AA3E62">
        <w:rPr>
          <w:rFonts w:cs="Times New Roman"/>
          <w:szCs w:val="24"/>
        </w:rPr>
        <w:t>négypóluselmélet</w:t>
      </w:r>
    </w:p>
    <w:p w:rsidR="005C72C9" w:rsidRPr="00AA3E62" w:rsidRDefault="005C72C9" w:rsidP="005C72C9">
      <w:pPr>
        <w:spacing w:after="0"/>
        <w:ind w:left="1701"/>
        <w:rPr>
          <w:rFonts w:cs="Times New Roman"/>
          <w:szCs w:val="24"/>
        </w:rPr>
      </w:pPr>
      <w:r w:rsidRPr="00AA3E62">
        <w:rPr>
          <w:rFonts w:cs="Times New Roman"/>
          <w:szCs w:val="24"/>
        </w:rPr>
        <w:t>Kétpólus helyettesítés: aktív és passzív kétpólusok helyettesítése.</w:t>
      </w:r>
    </w:p>
    <w:p w:rsidR="005C72C9" w:rsidRPr="00AA3E62" w:rsidRDefault="005C72C9" w:rsidP="005C72C9">
      <w:pPr>
        <w:spacing w:after="0"/>
        <w:ind w:left="1701"/>
        <w:rPr>
          <w:rFonts w:cs="Times New Roman"/>
          <w:szCs w:val="24"/>
        </w:rPr>
      </w:pPr>
      <w:r w:rsidRPr="00AA3E62">
        <w:rPr>
          <w:rFonts w:cs="Times New Roman"/>
          <w:szCs w:val="24"/>
        </w:rPr>
        <w:t>Négypólus helyettesítés: impedancia, admittancia és hibrid paraméteres helyettesítés</w:t>
      </w:r>
    </w:p>
    <w:p w:rsidR="008553B5" w:rsidRPr="00AA3E62" w:rsidRDefault="008553B5" w:rsidP="008553B5">
      <w:pPr>
        <w:tabs>
          <w:tab w:val="left" w:pos="1418"/>
          <w:tab w:val="right" w:pos="9072"/>
        </w:tabs>
        <w:spacing w:after="0"/>
        <w:ind w:left="851"/>
        <w:rPr>
          <w:rFonts w:cs="Times New Roman"/>
        </w:rPr>
      </w:pPr>
    </w:p>
    <w:p w:rsidR="008553B5" w:rsidRPr="00AA3E62" w:rsidRDefault="005C72C9"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Félvezetők és alkalmazásuk</w:t>
      </w:r>
    </w:p>
    <w:p w:rsidR="005C72C9" w:rsidRPr="00AA3E62" w:rsidRDefault="005C72C9" w:rsidP="005776CF">
      <w:pPr>
        <w:spacing w:after="0"/>
        <w:ind w:left="284" w:firstLine="709"/>
        <w:rPr>
          <w:rFonts w:cs="Times New Roman"/>
          <w:szCs w:val="24"/>
        </w:rPr>
      </w:pPr>
      <w:r w:rsidRPr="00AA3E62">
        <w:rPr>
          <w:rFonts w:cs="Times New Roman"/>
          <w:szCs w:val="24"/>
        </w:rPr>
        <w:t>Diódák</w:t>
      </w:r>
    </w:p>
    <w:p w:rsidR="005C72C9" w:rsidRPr="00AA3E62" w:rsidRDefault="005C72C9" w:rsidP="005776CF">
      <w:pPr>
        <w:spacing w:after="0"/>
        <w:ind w:left="1701"/>
        <w:rPr>
          <w:rFonts w:cs="Times New Roman"/>
          <w:szCs w:val="24"/>
        </w:rPr>
      </w:pPr>
      <w:r w:rsidRPr="00AA3E62">
        <w:rPr>
          <w:rFonts w:cs="Times New Roman"/>
          <w:szCs w:val="24"/>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rsidR="005C72C9" w:rsidRPr="00AA3E62" w:rsidRDefault="005C72C9" w:rsidP="005776CF">
      <w:pPr>
        <w:spacing w:after="0"/>
        <w:ind w:firstLine="709"/>
        <w:rPr>
          <w:rFonts w:cs="Times New Roman"/>
          <w:b/>
          <w:bCs/>
          <w:szCs w:val="24"/>
        </w:rPr>
      </w:pPr>
      <w:r w:rsidRPr="00AA3E62">
        <w:rPr>
          <w:rFonts w:cs="Times New Roman"/>
          <w:szCs w:val="24"/>
        </w:rPr>
        <w:t>Tranzisztorok</w:t>
      </w:r>
    </w:p>
    <w:p w:rsidR="005C72C9" w:rsidRPr="00AA3E62" w:rsidRDefault="005C72C9" w:rsidP="005776CF">
      <w:pPr>
        <w:spacing w:after="0"/>
        <w:ind w:left="1701"/>
        <w:rPr>
          <w:rFonts w:cs="Times New Roman"/>
          <w:szCs w:val="24"/>
        </w:rPr>
      </w:pPr>
      <w:r w:rsidRPr="00AA3E62">
        <w:rPr>
          <w:rFonts w:cs="Times New Roman"/>
          <w:szCs w:val="24"/>
        </w:rPr>
        <w:t xml:space="preserve">PNP és NPN tranzisztorok felépítése működése és jellemzői. Térvezérlésű tranzisztorok felépítése működése és jellemzői. </w:t>
      </w:r>
      <w:r w:rsidRPr="00AA3E62">
        <w:rPr>
          <w:rFonts w:cs="Times New Roman"/>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5C72C9" w:rsidRPr="00AA3E62" w:rsidRDefault="005C72C9" w:rsidP="005776CF">
      <w:pPr>
        <w:spacing w:after="0"/>
        <w:ind w:firstLine="709"/>
        <w:rPr>
          <w:rFonts w:cs="Times New Roman"/>
          <w:szCs w:val="24"/>
        </w:rPr>
      </w:pPr>
      <w:r w:rsidRPr="00AA3E62">
        <w:rPr>
          <w:rFonts w:cs="Times New Roman"/>
          <w:szCs w:val="24"/>
        </w:rPr>
        <w:t>Integrált áramkörök</w:t>
      </w:r>
    </w:p>
    <w:p w:rsidR="005C72C9" w:rsidRPr="00AA3E62" w:rsidRDefault="005C72C9" w:rsidP="005776CF">
      <w:pPr>
        <w:spacing w:after="0"/>
        <w:ind w:left="2127" w:hanging="426"/>
        <w:rPr>
          <w:rFonts w:cs="Times New Roman"/>
          <w:szCs w:val="24"/>
        </w:rPr>
      </w:pPr>
      <w:r w:rsidRPr="00AA3E62">
        <w:rPr>
          <w:rFonts w:cs="Times New Roman"/>
          <w:szCs w:val="24"/>
        </w:rPr>
        <w:t>Analóg integrált áramkörök</w:t>
      </w:r>
    </w:p>
    <w:p w:rsidR="005C72C9" w:rsidRPr="00AA3E62" w:rsidRDefault="005C72C9" w:rsidP="005776CF">
      <w:pPr>
        <w:spacing w:after="0"/>
        <w:ind w:left="2127" w:hanging="426"/>
        <w:rPr>
          <w:rFonts w:cs="Times New Roman"/>
          <w:szCs w:val="24"/>
        </w:rPr>
      </w:pPr>
      <w:r w:rsidRPr="00AA3E62">
        <w:rPr>
          <w:rFonts w:cs="Times New Roman"/>
          <w:szCs w:val="24"/>
        </w:rPr>
        <w:t xml:space="preserve">Megjelenési formái, felépítése, jellemzői. </w:t>
      </w:r>
    </w:p>
    <w:p w:rsidR="005C72C9" w:rsidRPr="00AA3E62" w:rsidRDefault="005C72C9" w:rsidP="005776CF">
      <w:pPr>
        <w:spacing w:after="0"/>
        <w:ind w:left="2127" w:hanging="426"/>
        <w:rPr>
          <w:rFonts w:cs="Times New Roman"/>
          <w:szCs w:val="24"/>
        </w:rPr>
      </w:pPr>
      <w:r w:rsidRPr="00AA3E62">
        <w:rPr>
          <w:rFonts w:cs="Times New Roman"/>
          <w:szCs w:val="24"/>
        </w:rPr>
        <w:t xml:space="preserve">Műveleti erősítő jelölése, felépítése, jellemzői. </w:t>
      </w:r>
    </w:p>
    <w:p w:rsidR="005C72C9" w:rsidRPr="00AA3E62" w:rsidRDefault="005C72C9" w:rsidP="005776CF">
      <w:pPr>
        <w:spacing w:after="0"/>
        <w:ind w:left="2127" w:hanging="426"/>
        <w:rPr>
          <w:rFonts w:cs="Times New Roman"/>
          <w:szCs w:val="24"/>
        </w:rPr>
      </w:pPr>
      <w:r w:rsidRPr="00AA3E62">
        <w:rPr>
          <w:rFonts w:cs="Times New Roman"/>
          <w:szCs w:val="24"/>
        </w:rPr>
        <w:t>Műveleti erősítős kapcsolások: invertáló, nem invertáló erősítő, integráló, differenciáló áramkör, oszcillátor, multivibrátor kapcsolások.</w:t>
      </w:r>
    </w:p>
    <w:p w:rsidR="005C72C9" w:rsidRPr="00AA3E62" w:rsidRDefault="005C72C9" w:rsidP="005776CF">
      <w:pPr>
        <w:spacing w:after="0"/>
        <w:ind w:left="2127" w:hanging="426"/>
        <w:rPr>
          <w:rFonts w:cs="Times New Roman"/>
          <w:szCs w:val="24"/>
        </w:rPr>
      </w:pPr>
      <w:r w:rsidRPr="00AA3E62">
        <w:rPr>
          <w:rFonts w:cs="Times New Roman"/>
          <w:szCs w:val="24"/>
        </w:rPr>
        <w:t>Digitális integrált áramkörök</w:t>
      </w:r>
    </w:p>
    <w:p w:rsidR="005C72C9" w:rsidRPr="00AA3E62" w:rsidRDefault="005C72C9" w:rsidP="005776CF">
      <w:pPr>
        <w:spacing w:after="0"/>
        <w:ind w:left="2127"/>
        <w:rPr>
          <w:rFonts w:cs="Times New Roman"/>
          <w:szCs w:val="24"/>
        </w:rPr>
      </w:pPr>
      <w:r w:rsidRPr="00AA3E62">
        <w:rPr>
          <w:rFonts w:cs="Times New Roman"/>
          <w:szCs w:val="24"/>
        </w:rPr>
        <w:t>Megjelenési formák, felépítés, jellemzők, jelölésmód.</w:t>
      </w:r>
    </w:p>
    <w:p w:rsidR="005C72C9" w:rsidRPr="00AA3E62" w:rsidRDefault="005C72C9" w:rsidP="005776CF">
      <w:pPr>
        <w:spacing w:after="0"/>
        <w:ind w:left="2127" w:hanging="426"/>
        <w:rPr>
          <w:rFonts w:cs="Times New Roman"/>
          <w:szCs w:val="24"/>
        </w:rPr>
      </w:pPr>
      <w:r w:rsidRPr="00AA3E62">
        <w:rPr>
          <w:rFonts w:cs="Times New Roman"/>
          <w:szCs w:val="24"/>
        </w:rPr>
        <w:t>Nyomtatott áramkörök</w:t>
      </w:r>
    </w:p>
    <w:p w:rsidR="008553B5" w:rsidRPr="00AA3E62" w:rsidRDefault="005C72C9" w:rsidP="008553B5">
      <w:pPr>
        <w:tabs>
          <w:tab w:val="left" w:pos="1418"/>
          <w:tab w:val="right" w:pos="9072"/>
        </w:tabs>
        <w:spacing w:after="0"/>
        <w:ind w:left="851"/>
        <w:rPr>
          <w:rFonts w:cs="Times New Roman"/>
          <w:szCs w:val="24"/>
        </w:rPr>
      </w:pPr>
      <w:r w:rsidRPr="00AA3E62">
        <w:rPr>
          <w:rFonts w:cs="Times New Roman"/>
          <w:szCs w:val="24"/>
        </w:rPr>
        <w:tab/>
        <w:t>Felépítése, jellemzői, felhasználása</w:t>
      </w:r>
    </w:p>
    <w:p w:rsidR="00816FA9" w:rsidRPr="00AA3E62" w:rsidRDefault="00816FA9" w:rsidP="008553B5">
      <w:pPr>
        <w:tabs>
          <w:tab w:val="left" w:pos="1418"/>
          <w:tab w:val="right" w:pos="9072"/>
        </w:tabs>
        <w:spacing w:after="0"/>
        <w:ind w:left="851"/>
        <w:rPr>
          <w:rFonts w:cs="Times New Roman"/>
        </w:rPr>
      </w:pPr>
    </w:p>
    <w:p w:rsidR="008553B5" w:rsidRPr="00AA3E62" w:rsidRDefault="005C72C9"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Száloptika, elektronikus kijelzők</w:t>
      </w:r>
    </w:p>
    <w:p w:rsidR="005C72C9" w:rsidRPr="00AA3E62" w:rsidRDefault="005C72C9" w:rsidP="005C72C9">
      <w:pPr>
        <w:spacing w:after="0"/>
        <w:ind w:left="1287"/>
        <w:rPr>
          <w:rFonts w:cs="Times New Roman"/>
          <w:szCs w:val="24"/>
        </w:rPr>
      </w:pPr>
      <w:r w:rsidRPr="00AA3E62">
        <w:rPr>
          <w:rFonts w:cs="Times New Roman"/>
          <w:szCs w:val="24"/>
        </w:rPr>
        <w:t>Száloptika</w:t>
      </w:r>
    </w:p>
    <w:p w:rsidR="005C72C9" w:rsidRPr="00AA3E62" w:rsidRDefault="005C72C9" w:rsidP="005C72C9">
      <w:pPr>
        <w:spacing w:after="0"/>
        <w:ind w:left="2007"/>
        <w:rPr>
          <w:rFonts w:cs="Times New Roman"/>
          <w:szCs w:val="24"/>
        </w:rPr>
      </w:pPr>
      <w:r w:rsidRPr="00AA3E62">
        <w:rPr>
          <w:rFonts w:cs="Times New Roman"/>
          <w:szCs w:val="24"/>
        </w:rPr>
        <w:t>Fénnyel kapcsolatos alaptörvények. Optikai adók, közvetítő közegek (optikai szálak) optikai vevők működése, jellemzői.</w:t>
      </w:r>
    </w:p>
    <w:p w:rsidR="005C72C9" w:rsidRPr="00AA3E62" w:rsidRDefault="005C72C9" w:rsidP="005C72C9">
      <w:pPr>
        <w:spacing w:after="0"/>
        <w:ind w:left="1287"/>
        <w:rPr>
          <w:rFonts w:cs="Times New Roman"/>
          <w:szCs w:val="24"/>
        </w:rPr>
      </w:pPr>
      <w:r w:rsidRPr="00AA3E62">
        <w:rPr>
          <w:rFonts w:cs="Times New Roman"/>
          <w:szCs w:val="24"/>
        </w:rPr>
        <w:t>Katód-sugárcsöves kijelző (CRT)</w:t>
      </w:r>
    </w:p>
    <w:p w:rsidR="005C72C9" w:rsidRPr="00AA3E62" w:rsidRDefault="005C72C9" w:rsidP="005C72C9">
      <w:pPr>
        <w:spacing w:after="0"/>
        <w:ind w:left="2007"/>
        <w:rPr>
          <w:rFonts w:cs="Times New Roman"/>
          <w:szCs w:val="24"/>
        </w:rPr>
      </w:pPr>
      <w:r w:rsidRPr="00AA3E62">
        <w:rPr>
          <w:rFonts w:cs="Times New Roman"/>
          <w:szCs w:val="24"/>
        </w:rPr>
        <w:t>Felépítés, működés, jellemzők.</w:t>
      </w:r>
    </w:p>
    <w:p w:rsidR="005C72C9" w:rsidRPr="00AA3E62" w:rsidRDefault="005C72C9" w:rsidP="005C72C9">
      <w:pPr>
        <w:spacing w:after="0"/>
        <w:ind w:left="1287"/>
        <w:rPr>
          <w:rFonts w:cs="Times New Roman"/>
          <w:szCs w:val="24"/>
        </w:rPr>
      </w:pPr>
      <w:r w:rsidRPr="00AA3E62">
        <w:rPr>
          <w:rFonts w:cs="Times New Roman"/>
          <w:szCs w:val="24"/>
        </w:rPr>
        <w:t>Világító diódás kijelző (LED)</w:t>
      </w:r>
    </w:p>
    <w:p w:rsidR="005C72C9" w:rsidRPr="00AA3E62" w:rsidRDefault="005C72C9" w:rsidP="005C72C9">
      <w:pPr>
        <w:spacing w:after="0"/>
        <w:ind w:left="2007"/>
        <w:rPr>
          <w:rFonts w:cs="Times New Roman"/>
          <w:szCs w:val="24"/>
        </w:rPr>
      </w:pPr>
      <w:r w:rsidRPr="00AA3E62">
        <w:rPr>
          <w:rFonts w:cs="Times New Roman"/>
          <w:szCs w:val="24"/>
        </w:rPr>
        <w:t>Felépítés (kialakítás), működés, jellemzők.</w:t>
      </w:r>
    </w:p>
    <w:p w:rsidR="005C72C9" w:rsidRPr="00AA3E62" w:rsidRDefault="005C72C9" w:rsidP="005C72C9">
      <w:pPr>
        <w:spacing w:after="0"/>
        <w:ind w:left="1287"/>
        <w:rPr>
          <w:rFonts w:cs="Times New Roman"/>
          <w:szCs w:val="24"/>
        </w:rPr>
      </w:pPr>
      <w:r w:rsidRPr="00AA3E62">
        <w:rPr>
          <w:rFonts w:cs="Times New Roman"/>
          <w:szCs w:val="24"/>
        </w:rPr>
        <w:t>Folyadék kristályos kijelző (LCD)</w:t>
      </w:r>
    </w:p>
    <w:p w:rsidR="005C72C9" w:rsidRPr="00AA3E62" w:rsidRDefault="005C72C9" w:rsidP="005C72C9">
      <w:pPr>
        <w:spacing w:after="0"/>
        <w:ind w:left="2007"/>
        <w:rPr>
          <w:rFonts w:cs="Times New Roman"/>
          <w:szCs w:val="24"/>
        </w:rPr>
      </w:pPr>
      <w:r w:rsidRPr="00AA3E62">
        <w:rPr>
          <w:rFonts w:cs="Times New Roman"/>
          <w:szCs w:val="24"/>
        </w:rPr>
        <w:t>Fajták, felépítés (kialakítás), működés, jellemzők.</w:t>
      </w:r>
    </w:p>
    <w:p w:rsidR="005C72C9" w:rsidRPr="00AA3E62" w:rsidRDefault="005C72C9" w:rsidP="005C72C9">
      <w:pPr>
        <w:spacing w:after="0"/>
        <w:ind w:left="1287"/>
        <w:rPr>
          <w:rFonts w:cs="Times New Roman"/>
          <w:szCs w:val="24"/>
        </w:rPr>
      </w:pPr>
      <w:r w:rsidRPr="00AA3E62">
        <w:rPr>
          <w:rFonts w:cs="Times New Roman"/>
          <w:szCs w:val="24"/>
        </w:rPr>
        <w:t>Plazmakijelző</w:t>
      </w:r>
    </w:p>
    <w:p w:rsidR="005C72C9" w:rsidRPr="00AA3E62" w:rsidRDefault="005C72C9" w:rsidP="005C72C9">
      <w:pPr>
        <w:spacing w:after="0"/>
        <w:ind w:left="2050"/>
        <w:rPr>
          <w:rFonts w:cs="Times New Roman"/>
          <w:szCs w:val="24"/>
        </w:rPr>
      </w:pPr>
      <w:r w:rsidRPr="00AA3E62">
        <w:rPr>
          <w:rFonts w:cs="Times New Roman"/>
          <w:szCs w:val="24"/>
        </w:rPr>
        <w:t>Felépítés (kialakítás), működés, jellemzők</w:t>
      </w:r>
    </w:p>
    <w:p w:rsidR="008553B5" w:rsidRPr="00AA3E62" w:rsidRDefault="008553B5" w:rsidP="008553B5">
      <w:pPr>
        <w:tabs>
          <w:tab w:val="left" w:pos="1418"/>
          <w:tab w:val="right" w:pos="9072"/>
        </w:tabs>
        <w:spacing w:after="0"/>
        <w:ind w:left="851"/>
        <w:rPr>
          <w:rFonts w:cs="Times New Roman"/>
        </w:rPr>
      </w:pPr>
    </w:p>
    <w:p w:rsidR="008553B5" w:rsidRPr="00AA3E62" w:rsidRDefault="005C72C9" w:rsidP="008553B5">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Digitális áramkörök</w:t>
      </w:r>
    </w:p>
    <w:p w:rsidR="005C72C9" w:rsidRPr="00AA3E62" w:rsidRDefault="005C72C9" w:rsidP="005C72C9">
      <w:pPr>
        <w:spacing w:after="0"/>
        <w:ind w:left="851" w:firstLine="142"/>
        <w:rPr>
          <w:rFonts w:cs="Times New Roman"/>
          <w:szCs w:val="24"/>
        </w:rPr>
      </w:pPr>
      <w:r w:rsidRPr="00AA3E62">
        <w:rPr>
          <w:rFonts w:cs="Times New Roman"/>
          <w:szCs w:val="24"/>
        </w:rPr>
        <w:t>Digitális technika alapjai</w:t>
      </w:r>
    </w:p>
    <w:p w:rsidR="005C72C9" w:rsidRPr="00AA3E62" w:rsidRDefault="005C72C9" w:rsidP="005C72C9">
      <w:pPr>
        <w:spacing w:after="0"/>
        <w:ind w:left="1287"/>
        <w:rPr>
          <w:rFonts w:cs="Times New Roman"/>
          <w:szCs w:val="24"/>
        </w:rPr>
      </w:pPr>
      <w:r w:rsidRPr="00AA3E62">
        <w:rPr>
          <w:rFonts w:cs="Times New Roman"/>
          <w:szCs w:val="24"/>
        </w:rPr>
        <w:t>Számrendszerek</w:t>
      </w:r>
    </w:p>
    <w:p w:rsidR="005C72C9" w:rsidRPr="00AA3E62" w:rsidRDefault="005C72C9" w:rsidP="005C72C9">
      <w:pPr>
        <w:spacing w:after="0"/>
        <w:ind w:left="2007"/>
        <w:rPr>
          <w:rFonts w:cs="Times New Roman"/>
          <w:szCs w:val="24"/>
        </w:rPr>
      </w:pPr>
      <w:r w:rsidRPr="00AA3E62">
        <w:rPr>
          <w:rFonts w:cs="Times New Roman"/>
          <w:szCs w:val="24"/>
        </w:rPr>
        <w:t>Bináris, oktális, decimális, hexadecimális számrendszerek. Műveletek számrendszerekben. Átváltás számrendszerek között.</w:t>
      </w:r>
    </w:p>
    <w:p w:rsidR="005C72C9" w:rsidRPr="00AA3E62" w:rsidRDefault="005C72C9" w:rsidP="005C72C9">
      <w:pPr>
        <w:spacing w:after="0"/>
        <w:ind w:left="1287"/>
        <w:rPr>
          <w:rFonts w:cs="Times New Roman"/>
          <w:szCs w:val="24"/>
        </w:rPr>
      </w:pPr>
      <w:r w:rsidRPr="00AA3E62">
        <w:rPr>
          <w:rFonts w:cs="Times New Roman"/>
          <w:szCs w:val="24"/>
        </w:rPr>
        <w:t>Kód rendszerek</w:t>
      </w:r>
    </w:p>
    <w:p w:rsidR="005C72C9" w:rsidRPr="00AA3E62" w:rsidRDefault="005C72C9" w:rsidP="005C72C9">
      <w:pPr>
        <w:spacing w:after="0"/>
        <w:ind w:left="2007"/>
        <w:rPr>
          <w:rFonts w:cs="Times New Roman"/>
          <w:szCs w:val="24"/>
        </w:rPr>
      </w:pPr>
      <w:r w:rsidRPr="00AA3E62">
        <w:rPr>
          <w:rFonts w:cs="Times New Roman"/>
          <w:szCs w:val="24"/>
        </w:rPr>
        <w:t>Numerikus kódok, karakteres kódok.</w:t>
      </w:r>
    </w:p>
    <w:p w:rsidR="005C72C9" w:rsidRPr="00AA3E62" w:rsidRDefault="005C72C9" w:rsidP="005C72C9">
      <w:pPr>
        <w:spacing w:after="0"/>
        <w:ind w:left="1287"/>
        <w:rPr>
          <w:rFonts w:cs="Times New Roman"/>
          <w:szCs w:val="24"/>
        </w:rPr>
      </w:pPr>
      <w:r w:rsidRPr="00AA3E62">
        <w:rPr>
          <w:rFonts w:cs="Times New Roman"/>
          <w:szCs w:val="24"/>
        </w:rPr>
        <w:t>Logikai algebra</w:t>
      </w:r>
    </w:p>
    <w:p w:rsidR="005C72C9" w:rsidRPr="00AA3E62" w:rsidRDefault="005C72C9" w:rsidP="005C72C9">
      <w:pPr>
        <w:spacing w:after="0"/>
        <w:ind w:left="2007"/>
        <w:rPr>
          <w:rFonts w:cs="Times New Roman"/>
          <w:szCs w:val="24"/>
        </w:rPr>
      </w:pPr>
      <w:r w:rsidRPr="00AA3E62">
        <w:rPr>
          <w:rFonts w:cs="Times New Roman"/>
          <w:szCs w:val="24"/>
        </w:rPr>
        <w:t>Logikai változó, alapműveletek, logikai függvények. Boole algebra. Logikai függvények egyszerűsítése. Carnaught-tábla.</w:t>
      </w:r>
    </w:p>
    <w:p w:rsidR="005C72C9" w:rsidRPr="00AA3E62" w:rsidRDefault="005C72C9" w:rsidP="005C72C9">
      <w:pPr>
        <w:spacing w:after="0"/>
        <w:ind w:left="578" w:firstLine="709"/>
        <w:rPr>
          <w:rFonts w:cs="Times New Roman"/>
          <w:szCs w:val="24"/>
        </w:rPr>
      </w:pPr>
      <w:r w:rsidRPr="00AA3E62">
        <w:rPr>
          <w:rFonts w:cs="Times New Roman"/>
          <w:szCs w:val="24"/>
        </w:rPr>
        <w:t>Digitális áramkörök</w:t>
      </w:r>
    </w:p>
    <w:p w:rsidR="005C72C9" w:rsidRPr="00AA3E62" w:rsidRDefault="005C72C9" w:rsidP="005C72C9">
      <w:pPr>
        <w:spacing w:after="0"/>
        <w:ind w:left="1287"/>
        <w:rPr>
          <w:rFonts w:cs="Times New Roman"/>
          <w:szCs w:val="24"/>
        </w:rPr>
      </w:pPr>
      <w:r w:rsidRPr="00AA3E62">
        <w:rPr>
          <w:rFonts w:cs="Times New Roman"/>
          <w:szCs w:val="24"/>
        </w:rPr>
        <w:t>Kombinációs hálózatok</w:t>
      </w:r>
    </w:p>
    <w:p w:rsidR="005C72C9" w:rsidRPr="00AA3E62" w:rsidRDefault="005C72C9" w:rsidP="005C72C9">
      <w:pPr>
        <w:spacing w:after="0"/>
        <w:ind w:left="2007"/>
        <w:rPr>
          <w:rFonts w:cs="Times New Roman"/>
          <w:szCs w:val="24"/>
        </w:rPr>
      </w:pPr>
      <w:r w:rsidRPr="00AA3E62">
        <w:rPr>
          <w:rFonts w:cs="Times New Roman"/>
          <w:szCs w:val="24"/>
        </w:rPr>
        <w:t>Digitális kapu áramkörök alap fajtái, jellemzőik és felhasználása logikai függvények megvalósítására.</w:t>
      </w:r>
    </w:p>
    <w:p w:rsidR="005C72C9" w:rsidRPr="00AA3E62" w:rsidRDefault="005C72C9" w:rsidP="005C72C9">
      <w:pPr>
        <w:spacing w:after="0"/>
        <w:ind w:left="1287"/>
        <w:rPr>
          <w:rFonts w:cs="Times New Roman"/>
          <w:szCs w:val="24"/>
        </w:rPr>
      </w:pPr>
      <w:r w:rsidRPr="00AA3E62">
        <w:rPr>
          <w:rFonts w:cs="Times New Roman"/>
          <w:szCs w:val="24"/>
        </w:rPr>
        <w:t>Sorrendi hálózatok</w:t>
      </w:r>
    </w:p>
    <w:p w:rsidR="005C72C9" w:rsidRPr="00AA3E62" w:rsidRDefault="005C72C9" w:rsidP="005C72C9">
      <w:pPr>
        <w:spacing w:after="0"/>
        <w:ind w:left="2007"/>
        <w:rPr>
          <w:rFonts w:cs="Times New Roman"/>
          <w:szCs w:val="24"/>
        </w:rPr>
      </w:pPr>
      <w:r w:rsidRPr="00AA3E62">
        <w:rPr>
          <w:rFonts w:cs="Times New Roman"/>
          <w:szCs w:val="24"/>
        </w:rPr>
        <w:t>Digitális tároló áramkörök alap fajtái, jellemzőik és felhasználása számlálók, léptető áramkörök megvalósításához.</w:t>
      </w:r>
    </w:p>
    <w:p w:rsidR="005C72C9" w:rsidRPr="00AA3E62" w:rsidRDefault="005C72C9" w:rsidP="005C72C9">
      <w:pPr>
        <w:spacing w:after="0"/>
        <w:ind w:left="1287"/>
        <w:rPr>
          <w:rFonts w:cs="Times New Roman"/>
          <w:szCs w:val="24"/>
        </w:rPr>
      </w:pPr>
      <w:r w:rsidRPr="00AA3E62">
        <w:rPr>
          <w:rFonts w:cs="Times New Roman"/>
          <w:szCs w:val="24"/>
        </w:rPr>
        <w:t>Multiplexerek, demultiplexerek</w:t>
      </w:r>
    </w:p>
    <w:p w:rsidR="005C72C9" w:rsidRPr="00AA3E62" w:rsidRDefault="005C72C9" w:rsidP="005C72C9">
      <w:pPr>
        <w:spacing w:after="0"/>
        <w:ind w:left="2007"/>
        <w:rPr>
          <w:rFonts w:cs="Times New Roman"/>
          <w:szCs w:val="24"/>
        </w:rPr>
      </w:pPr>
      <w:r w:rsidRPr="00AA3E62">
        <w:rPr>
          <w:rFonts w:cs="Times New Roman"/>
          <w:szCs w:val="24"/>
        </w:rPr>
        <w:t>Kódoló, dekodoló áramkörök megvalósítása kapu és speciális áramkörökből.</w:t>
      </w:r>
    </w:p>
    <w:p w:rsidR="005C72C9" w:rsidRPr="00AA3E62" w:rsidRDefault="005C72C9" w:rsidP="005C72C9">
      <w:pPr>
        <w:spacing w:after="0"/>
        <w:ind w:left="1287"/>
        <w:rPr>
          <w:rFonts w:cs="Times New Roman"/>
          <w:szCs w:val="24"/>
        </w:rPr>
      </w:pPr>
      <w:r w:rsidRPr="00AA3E62">
        <w:rPr>
          <w:rFonts w:cs="Times New Roman"/>
          <w:szCs w:val="24"/>
        </w:rPr>
        <w:t>Analóg-digitál (A/D), digitál-analóg (D/A) átalakítók</w:t>
      </w:r>
    </w:p>
    <w:p w:rsidR="005C72C9" w:rsidRPr="00AA3E62" w:rsidRDefault="005C72C9" w:rsidP="005C72C9">
      <w:pPr>
        <w:spacing w:after="0"/>
        <w:ind w:left="2007"/>
        <w:rPr>
          <w:rFonts w:cs="Times New Roman"/>
          <w:szCs w:val="24"/>
        </w:rPr>
      </w:pPr>
      <w:r w:rsidRPr="00AA3E62">
        <w:rPr>
          <w:rFonts w:cs="Times New Roman"/>
          <w:szCs w:val="24"/>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rsidR="005C72C9" w:rsidRPr="00AA3E62" w:rsidRDefault="005C72C9" w:rsidP="005C72C9">
      <w:pPr>
        <w:spacing w:after="0"/>
        <w:ind w:left="567" w:firstLine="142"/>
        <w:rPr>
          <w:rFonts w:cs="Times New Roman"/>
          <w:szCs w:val="24"/>
        </w:rPr>
      </w:pPr>
      <w:r w:rsidRPr="00AA3E62">
        <w:rPr>
          <w:rFonts w:cs="Times New Roman"/>
          <w:szCs w:val="24"/>
        </w:rPr>
        <w:t>Számítógépekalapvető felépítése, működése</w:t>
      </w:r>
      <w:r w:rsidRPr="00AA3E62">
        <w:rPr>
          <w:rFonts w:cs="Times New Roman"/>
          <w:b/>
          <w:bCs/>
          <w:szCs w:val="24"/>
        </w:rPr>
        <w:tab/>
      </w:r>
    </w:p>
    <w:p w:rsidR="005C72C9" w:rsidRPr="00AA3E62" w:rsidRDefault="005C72C9" w:rsidP="005C72C9">
      <w:pPr>
        <w:spacing w:after="0"/>
        <w:ind w:left="1287"/>
        <w:rPr>
          <w:rFonts w:cs="Times New Roman"/>
          <w:szCs w:val="24"/>
        </w:rPr>
      </w:pPr>
      <w:r w:rsidRPr="00AA3E62">
        <w:rPr>
          <w:rFonts w:cs="Times New Roman"/>
          <w:szCs w:val="24"/>
        </w:rPr>
        <w:t>Digitális számítógép felépítése</w:t>
      </w:r>
    </w:p>
    <w:p w:rsidR="005C72C9" w:rsidRPr="00AA3E62" w:rsidRDefault="005C72C9" w:rsidP="005C72C9">
      <w:pPr>
        <w:spacing w:after="0"/>
        <w:ind w:left="2007"/>
        <w:rPr>
          <w:rFonts w:cs="Times New Roman"/>
          <w:szCs w:val="24"/>
        </w:rPr>
      </w:pPr>
      <w:r w:rsidRPr="00AA3E62">
        <w:rPr>
          <w:rFonts w:cs="Times New Roman"/>
          <w:szCs w:val="24"/>
        </w:rPr>
        <w:t>Neumann-elv, BUS rendszerek.</w:t>
      </w:r>
    </w:p>
    <w:p w:rsidR="005C72C9" w:rsidRPr="00AA3E62" w:rsidRDefault="005C72C9" w:rsidP="005C72C9">
      <w:pPr>
        <w:spacing w:after="0"/>
        <w:ind w:left="1287"/>
        <w:rPr>
          <w:rFonts w:cs="Times New Roman"/>
          <w:szCs w:val="24"/>
        </w:rPr>
      </w:pPr>
      <w:r w:rsidRPr="00AA3E62">
        <w:rPr>
          <w:rFonts w:cs="Times New Roman"/>
          <w:szCs w:val="24"/>
        </w:rPr>
        <w:t>Mikroprocesszorok</w:t>
      </w:r>
    </w:p>
    <w:p w:rsidR="005C72C9" w:rsidRPr="00AA3E62" w:rsidRDefault="005C72C9" w:rsidP="005C72C9">
      <w:pPr>
        <w:spacing w:after="0"/>
        <w:ind w:left="2007"/>
        <w:rPr>
          <w:rFonts w:cs="Times New Roman"/>
          <w:szCs w:val="24"/>
        </w:rPr>
      </w:pPr>
      <w:r w:rsidRPr="00AA3E62">
        <w:rPr>
          <w:rFonts w:cs="Times New Roman"/>
          <w:szCs w:val="24"/>
        </w:rPr>
        <w:t>Felépítése, kiviteli formák, jellemzők, működés alapjai</w:t>
      </w:r>
    </w:p>
    <w:p w:rsidR="005C72C9" w:rsidRPr="00AA3E62" w:rsidRDefault="005C72C9" w:rsidP="005C72C9">
      <w:pPr>
        <w:spacing w:after="0"/>
        <w:ind w:left="1287"/>
        <w:rPr>
          <w:rFonts w:cs="Times New Roman"/>
          <w:szCs w:val="24"/>
        </w:rPr>
      </w:pPr>
      <w:r w:rsidRPr="00AA3E62">
        <w:rPr>
          <w:rFonts w:cs="Times New Roman"/>
          <w:szCs w:val="24"/>
        </w:rPr>
        <w:t>Memóriák</w:t>
      </w:r>
    </w:p>
    <w:p w:rsidR="005C72C9" w:rsidRPr="00AA3E62" w:rsidRDefault="005C72C9" w:rsidP="005C72C9">
      <w:pPr>
        <w:spacing w:after="0"/>
        <w:ind w:left="2007"/>
        <w:rPr>
          <w:rFonts w:cs="Times New Roman"/>
          <w:szCs w:val="24"/>
        </w:rPr>
      </w:pPr>
      <w:r w:rsidRPr="00AA3E62">
        <w:rPr>
          <w:rFonts w:cs="Times New Roman"/>
          <w:szCs w:val="24"/>
        </w:rPr>
        <w:t>ROM, EROM, EPROM, RAM. Kiviteli formák, jellemzők, működés.</w:t>
      </w:r>
    </w:p>
    <w:p w:rsidR="005C72C9" w:rsidRPr="00AA3E62" w:rsidRDefault="005C72C9" w:rsidP="005C72C9">
      <w:pPr>
        <w:spacing w:after="0"/>
        <w:ind w:left="1287"/>
        <w:rPr>
          <w:rFonts w:cs="Times New Roman"/>
          <w:szCs w:val="24"/>
        </w:rPr>
      </w:pPr>
      <w:r w:rsidRPr="00AA3E62">
        <w:rPr>
          <w:rFonts w:cs="Times New Roman"/>
          <w:szCs w:val="24"/>
        </w:rPr>
        <w:t>Illesztő egységek</w:t>
      </w:r>
    </w:p>
    <w:p w:rsidR="005C72C9" w:rsidRPr="00AA3E62" w:rsidRDefault="005C72C9" w:rsidP="005C72C9">
      <w:pPr>
        <w:spacing w:after="0"/>
        <w:ind w:left="2007"/>
        <w:rPr>
          <w:rFonts w:cs="Times New Roman"/>
          <w:szCs w:val="24"/>
        </w:rPr>
      </w:pPr>
      <w:r w:rsidRPr="00AA3E62">
        <w:rPr>
          <w:rFonts w:cs="Times New Roman"/>
          <w:szCs w:val="24"/>
        </w:rPr>
        <w:t>PCI, SATA, IDE, USB.</w:t>
      </w:r>
    </w:p>
    <w:p w:rsidR="005C72C9" w:rsidRPr="00AA3E62" w:rsidRDefault="005C72C9" w:rsidP="005C72C9">
      <w:pPr>
        <w:spacing w:after="0"/>
        <w:ind w:firstLine="709"/>
        <w:rPr>
          <w:rFonts w:cs="Times New Roman"/>
          <w:szCs w:val="24"/>
        </w:rPr>
      </w:pPr>
      <w:r w:rsidRPr="00AA3E62">
        <w:rPr>
          <w:rFonts w:cs="Times New Roman"/>
          <w:szCs w:val="24"/>
        </w:rPr>
        <w:t>Perifériák</w:t>
      </w:r>
    </w:p>
    <w:p w:rsidR="005C72C9" w:rsidRPr="00AA3E62" w:rsidRDefault="005C72C9" w:rsidP="005C72C9">
      <w:pPr>
        <w:spacing w:after="0"/>
        <w:ind w:left="1218"/>
        <w:rPr>
          <w:rFonts w:cs="Times New Roman"/>
          <w:szCs w:val="24"/>
        </w:rPr>
      </w:pPr>
      <w:r w:rsidRPr="00AA3E62">
        <w:rPr>
          <w:rFonts w:cs="Times New Roman"/>
          <w:szCs w:val="24"/>
        </w:rPr>
        <w:t>Be- és kimeneti egységek. Adattárolás (FDD, HDD, SDD, CD, DVD, Blueray, Pendrive, memória kártya), adatmegjelenítés (grafikus kártya, nyomtató), egér, billentyűzet</w:t>
      </w:r>
    </w:p>
    <w:p w:rsidR="008553B5" w:rsidRPr="00AA3E62" w:rsidRDefault="008553B5" w:rsidP="008553B5">
      <w:pPr>
        <w:tabs>
          <w:tab w:val="left" w:pos="1418"/>
          <w:tab w:val="right" w:pos="9072"/>
        </w:tabs>
        <w:spacing w:after="0"/>
        <w:ind w:left="851"/>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képzés javasolt helyszíne (ajánlás)</w:t>
      </w:r>
    </w:p>
    <w:p w:rsidR="008553B5" w:rsidRDefault="005C72C9" w:rsidP="008553B5">
      <w:pPr>
        <w:spacing w:after="0"/>
        <w:ind w:left="426"/>
        <w:rPr>
          <w:rFonts w:cs="Times New Roman"/>
        </w:rPr>
      </w:pPr>
      <w:r w:rsidRPr="00AA3E62">
        <w:rPr>
          <w:rFonts w:cs="Times New Roman"/>
        </w:rPr>
        <w:t>Multimédiás tanterem</w:t>
      </w:r>
    </w:p>
    <w:p w:rsidR="007E419D" w:rsidRPr="00AA3E62" w:rsidRDefault="007E419D" w:rsidP="008553B5">
      <w:pPr>
        <w:spacing w:after="0"/>
        <w:ind w:left="426"/>
        <w:rPr>
          <w:rFonts w:cs="Times New Roman"/>
        </w:rPr>
      </w:pPr>
    </w:p>
    <w:p w:rsidR="008553B5" w:rsidRPr="00AA3E62" w:rsidRDefault="008553B5" w:rsidP="008553B5">
      <w:pPr>
        <w:pStyle w:val="Listaszerbekezds"/>
        <w:numPr>
          <w:ilvl w:val="1"/>
          <w:numId w:val="8"/>
        </w:numPr>
        <w:spacing w:after="0"/>
        <w:rPr>
          <w:rFonts w:cs="Times New Roman"/>
          <w:b/>
        </w:rPr>
      </w:pPr>
      <w:r w:rsidRPr="00AA3E62">
        <w:rPr>
          <w:rFonts w:cs="Times New Roman"/>
          <w:b/>
        </w:rPr>
        <w:t>A tantárgy értékelésének módja</w:t>
      </w:r>
    </w:p>
    <w:p w:rsidR="008553B5" w:rsidRPr="00AA3E62" w:rsidRDefault="008553B5" w:rsidP="008553B5">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8553B5" w:rsidRPr="00AA3E62" w:rsidRDefault="008553B5" w:rsidP="008553B5">
      <w:pPr>
        <w:spacing w:after="0"/>
        <w:ind w:left="426"/>
        <w:rPr>
          <w:rFonts w:cs="Times New Roman"/>
        </w:rPr>
      </w:pPr>
    </w:p>
    <w:p w:rsidR="00FB6DBC" w:rsidRPr="00AA3E62" w:rsidRDefault="00FB6DBC" w:rsidP="00FB6DBC">
      <w:pPr>
        <w:spacing w:after="200" w:line="276" w:lineRule="auto"/>
        <w:jc w:val="left"/>
        <w:rPr>
          <w:rFonts w:cs="Times New Roman"/>
        </w:rPr>
      </w:pPr>
      <w:r w:rsidRPr="00AA3E62">
        <w:rPr>
          <w:rFonts w:cs="Times New Roman"/>
        </w:rPr>
        <w:br w:type="page"/>
      </w:r>
    </w:p>
    <w:p w:rsidR="00FB6DBC" w:rsidRPr="00AA3E62" w:rsidRDefault="00FB6DBC" w:rsidP="00FB6DBC">
      <w:pPr>
        <w:rPr>
          <w:rFonts w:cs="Times New Roman"/>
        </w:rPr>
      </w:pPr>
    </w:p>
    <w:p w:rsidR="00FB6DBC" w:rsidRPr="00AA3E62" w:rsidRDefault="00FB6DBC" w:rsidP="00FB6DBC">
      <w:pPr>
        <w:spacing w:before="2880"/>
        <w:jc w:val="center"/>
        <w:rPr>
          <w:rFonts w:cs="Times New Roman"/>
          <w:b/>
          <w:sz w:val="36"/>
        </w:rPr>
      </w:pPr>
      <w:r w:rsidRPr="00AA3E62">
        <w:rPr>
          <w:rFonts w:cs="Times New Roman"/>
          <w:b/>
          <w:sz w:val="36"/>
        </w:rPr>
        <w:t>A</w:t>
      </w:r>
    </w:p>
    <w:p w:rsidR="00FB6DBC" w:rsidRPr="00AA3E62" w:rsidRDefault="005776CF" w:rsidP="00FB6DBC">
      <w:pPr>
        <w:spacing w:after="480"/>
        <w:jc w:val="center"/>
        <w:rPr>
          <w:rFonts w:cs="Times New Roman"/>
          <w:b/>
          <w:sz w:val="36"/>
        </w:rPr>
      </w:pPr>
      <w:r w:rsidRPr="00AA3E62">
        <w:rPr>
          <w:rFonts w:cs="Times New Roman"/>
          <w:b/>
          <w:sz w:val="36"/>
        </w:rPr>
        <w:t>10417-12</w:t>
      </w:r>
      <w:r w:rsidR="00FB6DBC" w:rsidRPr="00AA3E62">
        <w:rPr>
          <w:rFonts w:cs="Times New Roman"/>
          <w:b/>
          <w:sz w:val="36"/>
        </w:rPr>
        <w:t xml:space="preserve"> azonosító számú</w:t>
      </w:r>
    </w:p>
    <w:p w:rsidR="00FB6DBC" w:rsidRPr="00AA3E62" w:rsidRDefault="005776CF" w:rsidP="00FB6DBC">
      <w:pPr>
        <w:jc w:val="center"/>
        <w:rPr>
          <w:rFonts w:cs="Times New Roman"/>
          <w:b/>
          <w:sz w:val="36"/>
        </w:rPr>
      </w:pPr>
      <w:r w:rsidRPr="00AA3E62">
        <w:rPr>
          <w:rFonts w:cs="Times New Roman"/>
          <w:b/>
          <w:sz w:val="36"/>
        </w:rPr>
        <w:t>Közlekedéstechnikai gyakorlatok</w:t>
      </w:r>
    </w:p>
    <w:p w:rsidR="00FB6DBC" w:rsidRPr="00AA3E62" w:rsidRDefault="00FB6DBC" w:rsidP="00FB6DBC">
      <w:pPr>
        <w:jc w:val="center"/>
        <w:rPr>
          <w:rFonts w:cs="Times New Roman"/>
          <w:b/>
          <w:sz w:val="36"/>
        </w:rPr>
      </w:pPr>
      <w:r w:rsidRPr="00AA3E62">
        <w:rPr>
          <w:rFonts w:cs="Times New Roman"/>
          <w:b/>
          <w:sz w:val="36"/>
        </w:rPr>
        <w:t>megnevezésű</w:t>
      </w:r>
    </w:p>
    <w:p w:rsidR="00FB6DBC" w:rsidRPr="00AA3E62" w:rsidRDefault="00FB6DBC" w:rsidP="00FB6DBC">
      <w:pPr>
        <w:spacing w:before="480" w:after="480"/>
        <w:jc w:val="center"/>
        <w:rPr>
          <w:rFonts w:cs="Times New Roman"/>
          <w:b/>
          <w:sz w:val="36"/>
        </w:rPr>
      </w:pPr>
      <w:r w:rsidRPr="00AA3E62">
        <w:rPr>
          <w:rFonts w:cs="Times New Roman"/>
          <w:b/>
          <w:sz w:val="36"/>
        </w:rPr>
        <w:t>szakmai követelménymodul</w:t>
      </w:r>
    </w:p>
    <w:p w:rsidR="00FB6DBC" w:rsidRPr="00AA3E62" w:rsidRDefault="00FB6DBC" w:rsidP="00FB6DBC">
      <w:pPr>
        <w:jc w:val="center"/>
        <w:rPr>
          <w:rFonts w:cs="Times New Roman"/>
          <w:b/>
          <w:sz w:val="36"/>
        </w:rPr>
      </w:pPr>
      <w:r w:rsidRPr="00AA3E62">
        <w:rPr>
          <w:rFonts w:cs="Times New Roman"/>
          <w:b/>
          <w:sz w:val="36"/>
        </w:rPr>
        <w:t>tantárgyai, témakörei</w:t>
      </w:r>
    </w:p>
    <w:p w:rsidR="00FB6DBC" w:rsidRPr="00AA3E62" w:rsidRDefault="00FB6DBC" w:rsidP="00FB6DBC">
      <w:pPr>
        <w:spacing w:after="200" w:line="276" w:lineRule="auto"/>
        <w:jc w:val="left"/>
        <w:rPr>
          <w:rFonts w:cs="Times New Roman"/>
        </w:rPr>
      </w:pPr>
      <w:r w:rsidRPr="00AA3E62">
        <w:rPr>
          <w:rFonts w:cs="Times New Roman"/>
        </w:rPr>
        <w:br w:type="page"/>
      </w:r>
    </w:p>
    <w:p w:rsidR="00FB6DBC" w:rsidRPr="00AA3E62" w:rsidRDefault="00FB6DBC" w:rsidP="00FB6DBC">
      <w:pPr>
        <w:rPr>
          <w:rFonts w:cs="Times New Roman"/>
        </w:rPr>
      </w:pPr>
      <w:r w:rsidRPr="00AA3E62">
        <w:rPr>
          <w:rFonts w:cs="Times New Roman"/>
        </w:rPr>
        <w:t xml:space="preserve">A </w:t>
      </w:r>
      <w:r w:rsidR="005776CF" w:rsidRPr="00AA3E62">
        <w:rPr>
          <w:rFonts w:cs="Times New Roman"/>
        </w:rPr>
        <w:t>10417-12</w:t>
      </w:r>
      <w:r w:rsidRPr="00AA3E62">
        <w:rPr>
          <w:rFonts w:cs="Times New Roman"/>
        </w:rPr>
        <w:t xml:space="preserve"> azonosító számú </w:t>
      </w:r>
      <w:r w:rsidR="005776CF" w:rsidRPr="00AA3E62">
        <w:rPr>
          <w:rFonts w:cs="Times New Roman"/>
        </w:rPr>
        <w:t>Közlekedéstechnikai gyakorlatok</w:t>
      </w:r>
      <w:r w:rsidR="007E419D">
        <w:rPr>
          <w:rFonts w:cs="Times New Roman"/>
        </w:rPr>
        <w:t xml:space="preserve"> </w:t>
      </w:r>
      <w:r w:rsidRPr="00AA3E62">
        <w:rPr>
          <w:rFonts w:cs="Times New Roman"/>
        </w:rPr>
        <w:t xml:space="preserve">megnevezésű szakmai követelménymodulhoz tartozó tantárgyak és témakörök oktatása során </w:t>
      </w:r>
      <w:r w:rsidR="00E456A0">
        <w:rPr>
          <w:rFonts w:cs="Times New Roman"/>
        </w:rPr>
        <w:t>fejlesztendő kompetenciák:</w:t>
      </w:r>
    </w:p>
    <w:tbl>
      <w:tblPr>
        <w:tblW w:w="0" w:type="auto"/>
        <w:jc w:val="center"/>
        <w:tblInd w:w="-1217" w:type="dxa"/>
        <w:tblLayout w:type="fixed"/>
        <w:tblCellMar>
          <w:left w:w="30" w:type="dxa"/>
          <w:right w:w="30" w:type="dxa"/>
        </w:tblCellMar>
        <w:tblLook w:val="0000" w:firstRow="0" w:lastRow="0" w:firstColumn="0" w:lastColumn="0" w:noHBand="0" w:noVBand="0"/>
      </w:tblPr>
      <w:tblGrid>
        <w:gridCol w:w="5487"/>
        <w:gridCol w:w="758"/>
        <w:gridCol w:w="758"/>
      </w:tblGrid>
      <w:tr w:rsidR="00816FA9" w:rsidRPr="007E419D" w:rsidTr="007E419D">
        <w:trPr>
          <w:cantSplit/>
          <w:trHeight w:val="1697"/>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bottom"/>
          </w:tcPr>
          <w:p w:rsidR="00816FA9" w:rsidRPr="007E419D" w:rsidRDefault="00816FA9" w:rsidP="000E7B00">
            <w:pPr>
              <w:autoSpaceDE w:val="0"/>
              <w:autoSpaceDN w:val="0"/>
              <w:adjustRightInd w:val="0"/>
              <w:spacing w:after="0"/>
              <w:ind w:left="113" w:right="113"/>
              <w:jc w:val="center"/>
              <w:rPr>
                <w:rFonts w:cs="Times New Roman"/>
                <w:color w:val="000000"/>
                <w:szCs w:val="24"/>
              </w:rPr>
            </w:pPr>
            <w:r w:rsidRPr="007E419D">
              <w:rPr>
                <w:rFonts w:eastAsia="Times New Roman" w:cs="Times New Roman"/>
                <w:szCs w:val="24"/>
                <w:lang w:eastAsia="hu-HU"/>
              </w:rPr>
              <w:t>Karbantartási gyakorlatok</w:t>
            </w:r>
          </w:p>
        </w:tc>
        <w:tc>
          <w:tcPr>
            <w:tcW w:w="758" w:type="dxa"/>
            <w:tcBorders>
              <w:top w:val="single" w:sz="4" w:space="0" w:color="auto"/>
              <w:left w:val="nil"/>
              <w:bottom w:val="single" w:sz="4" w:space="0" w:color="auto"/>
              <w:right w:val="single" w:sz="4" w:space="0" w:color="auto"/>
            </w:tcBorders>
            <w:shd w:val="clear" w:color="auto" w:fill="auto"/>
            <w:textDirection w:val="btLr"/>
            <w:vAlign w:val="bottom"/>
          </w:tcPr>
          <w:p w:rsidR="00816FA9" w:rsidRPr="007E419D" w:rsidRDefault="00816FA9" w:rsidP="000E7B00">
            <w:pPr>
              <w:autoSpaceDE w:val="0"/>
              <w:autoSpaceDN w:val="0"/>
              <w:adjustRightInd w:val="0"/>
              <w:spacing w:after="0"/>
              <w:ind w:left="113" w:right="113"/>
              <w:jc w:val="center"/>
              <w:rPr>
                <w:rFonts w:cs="Times New Roman"/>
                <w:color w:val="000000"/>
                <w:szCs w:val="24"/>
              </w:rPr>
            </w:pPr>
            <w:r w:rsidRPr="007E419D">
              <w:rPr>
                <w:rFonts w:eastAsia="Times New Roman" w:cs="Times New Roman"/>
                <w:szCs w:val="24"/>
                <w:lang w:eastAsia="hu-HU"/>
              </w:rPr>
              <w:t>Mérési gyakorlatok</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FB6DBC">
            <w:pPr>
              <w:autoSpaceDE w:val="0"/>
              <w:autoSpaceDN w:val="0"/>
              <w:adjustRightInd w:val="0"/>
              <w:spacing w:after="0"/>
              <w:jc w:val="center"/>
              <w:rPr>
                <w:rFonts w:cs="Times New Roman"/>
                <w:color w:val="000000"/>
                <w:szCs w:val="24"/>
              </w:rPr>
            </w:pPr>
            <w:r w:rsidRPr="007E419D">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Gépipari alapméréseket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Alak- és helyzetpontossági méréseket végez általános eszközökkel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Anyagvizsgálatokat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Villamos méréseket végez analóg és digitális műszerekkel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Alakítja a munkadarabot kézi forgácsoló alapeljárásokkal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Alakítja a munkadarabot gépi forgácsoló alapeljárásokkal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Képlékenyalakítást végez kézi alapműveletekkel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Darabol kézi és gépi műveletekkel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Alakítja a munkadarabot kézi kisgépes eljárásokkal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Szerelési műveleteket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Oldható és nem oldható kötéseket készít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Elektromos vezetékeket, csatlakozókat szerel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Áramköröket készít kapcsolási rajz alapján</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Előkészíti a feladat végrehajtásához szükséges anyagokat, szerszámokat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Ellenőrzi az alkalmazott gépek, berendezések működőképességét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Alkalmazza a munkavédelmi, tűzvédelmi, környezetvédelmi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FB6DBC">
            <w:pPr>
              <w:autoSpaceDE w:val="0"/>
              <w:autoSpaceDN w:val="0"/>
              <w:adjustRightInd w:val="0"/>
              <w:spacing w:after="0"/>
              <w:jc w:val="center"/>
              <w:rPr>
                <w:rFonts w:cs="Times New Roman"/>
                <w:color w:val="000000"/>
                <w:szCs w:val="24"/>
              </w:rPr>
            </w:pPr>
            <w:r w:rsidRPr="007E419D">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Mechanikai mérőműszerek kezelése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Mechanikai mérőműszerek felhasználási területe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Anyagvizsgálati eszközök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Analóg műszerek kezelésének és pontosságának ismerete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Digitális műszerek kezelésének, felbontóképességének és pontosságának ismerete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Kézi forgácsoló szerszámok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Forgácsoló és daraboló gépek kezelése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Szerelő szerszámok, készülékek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Hegesztő, forrasztó szerszámok, berendezések kezelése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Gépüzemeltetés, anyagmozgatás, emelőgépek munkabiztonsági szabályai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Munkavédelmi, tűzvédelmi, környezetvédelmi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FB6DBC">
            <w:pPr>
              <w:autoSpaceDE w:val="0"/>
              <w:autoSpaceDN w:val="0"/>
              <w:adjustRightInd w:val="0"/>
              <w:spacing w:after="0"/>
              <w:jc w:val="center"/>
              <w:rPr>
                <w:rFonts w:cs="Times New Roman"/>
                <w:color w:val="000000"/>
                <w:szCs w:val="24"/>
              </w:rPr>
            </w:pPr>
            <w:r w:rsidRPr="007E419D">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Mechanikai mérések végrehajtása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Villamos mérések végrehajtása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Különböző anyagok megmunkálása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Gépelemek, gépek szerelése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Áramkörök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FB6DBC">
            <w:pPr>
              <w:autoSpaceDE w:val="0"/>
              <w:autoSpaceDN w:val="0"/>
              <w:adjustRightInd w:val="0"/>
              <w:spacing w:after="0"/>
              <w:jc w:val="center"/>
              <w:rPr>
                <w:rFonts w:cs="Times New Roman"/>
                <w:color w:val="000000"/>
                <w:szCs w:val="24"/>
              </w:rPr>
            </w:pPr>
            <w:r w:rsidRPr="007E419D">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Mozgáskoordináció</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FB6DBC">
            <w:pPr>
              <w:autoSpaceDE w:val="0"/>
              <w:autoSpaceDN w:val="0"/>
              <w:adjustRightInd w:val="0"/>
              <w:spacing w:after="0"/>
              <w:jc w:val="center"/>
              <w:rPr>
                <w:rFonts w:cs="Times New Roman"/>
                <w:color w:val="000000"/>
                <w:szCs w:val="24"/>
              </w:rPr>
            </w:pPr>
            <w:r w:rsidRPr="007E419D">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FB6DBC">
            <w:pPr>
              <w:autoSpaceDE w:val="0"/>
              <w:autoSpaceDN w:val="0"/>
              <w:adjustRightInd w:val="0"/>
              <w:spacing w:after="0"/>
              <w:jc w:val="center"/>
              <w:rPr>
                <w:rFonts w:cs="Times New Roman"/>
                <w:color w:val="000000"/>
                <w:szCs w:val="24"/>
              </w:rPr>
            </w:pPr>
            <w:r w:rsidRPr="007E419D">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FB6DBC">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Tervezés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816FA9" w:rsidRPr="007E419D" w:rsidTr="007E419D">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0E7B00">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0E7B00">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bl>
    <w:p w:rsidR="007E419D" w:rsidRPr="00AA3E62" w:rsidRDefault="007E419D" w:rsidP="00FB6DBC">
      <w:pPr>
        <w:rPr>
          <w:rFonts w:cs="Times New Roman"/>
        </w:rPr>
      </w:pPr>
    </w:p>
    <w:p w:rsidR="00FB6DBC" w:rsidRPr="00AA3E62" w:rsidRDefault="000E7B00" w:rsidP="00FB6DBC">
      <w:pPr>
        <w:pStyle w:val="Listaszerbekezds"/>
        <w:numPr>
          <w:ilvl w:val="0"/>
          <w:numId w:val="8"/>
        </w:numPr>
        <w:tabs>
          <w:tab w:val="right" w:pos="9072"/>
        </w:tabs>
        <w:spacing w:after="0"/>
        <w:rPr>
          <w:rFonts w:cs="Times New Roman"/>
          <w:b/>
        </w:rPr>
      </w:pPr>
      <w:r w:rsidRPr="00AA3E62">
        <w:rPr>
          <w:rFonts w:cs="Times New Roman"/>
          <w:b/>
          <w:bCs/>
        </w:rPr>
        <w:t>Karbantartási gyakorlatok</w:t>
      </w:r>
      <w:r w:rsidR="00FB6DBC" w:rsidRPr="00AA3E62">
        <w:rPr>
          <w:rFonts w:cs="Times New Roman"/>
          <w:b/>
        </w:rPr>
        <w:t xml:space="preserve"> tantárgy</w:t>
      </w:r>
      <w:r w:rsidR="00FB6DBC" w:rsidRPr="00AA3E62">
        <w:rPr>
          <w:rFonts w:cs="Times New Roman"/>
          <w:b/>
        </w:rPr>
        <w:tab/>
      </w:r>
      <w:r w:rsidR="00E03FCE" w:rsidRPr="00AA3E62">
        <w:rPr>
          <w:rFonts w:cs="Times New Roman"/>
          <w:b/>
        </w:rPr>
        <w:t>324</w:t>
      </w:r>
      <w:r w:rsidR="00FB6DBC" w:rsidRPr="00AA3E62">
        <w:rPr>
          <w:rFonts w:cs="Times New Roman"/>
          <w:b/>
        </w:rPr>
        <w:t xml:space="preserve"> óra/</w:t>
      </w:r>
      <w:r w:rsidR="00031665" w:rsidRPr="00AA3E62">
        <w:rPr>
          <w:rFonts w:cs="Times New Roman"/>
          <w:b/>
        </w:rPr>
        <w:t>324</w:t>
      </w:r>
      <w:r w:rsidR="00FB6DBC" w:rsidRPr="00AA3E62">
        <w:rPr>
          <w:rFonts w:cs="Times New Roman"/>
          <w:b/>
        </w:rPr>
        <w:t xml:space="preserve"> óra*</w:t>
      </w:r>
    </w:p>
    <w:p w:rsidR="00FB6DBC" w:rsidRPr="00AA3E62" w:rsidRDefault="00FB6DBC" w:rsidP="00FB6DBC">
      <w:pPr>
        <w:spacing w:after="0"/>
        <w:jc w:val="right"/>
        <w:rPr>
          <w:rFonts w:cs="Times New Roman"/>
          <w:sz w:val="20"/>
        </w:rPr>
      </w:pPr>
      <w:r w:rsidRPr="00AA3E62">
        <w:rPr>
          <w:rFonts w:cs="Times New Roman"/>
          <w:sz w:val="20"/>
        </w:rPr>
        <w:t>* 9-13. évfolyamon megszervezett képzés/13. és 14. évfolyamon megszervezett képzés</w:t>
      </w:r>
    </w:p>
    <w:p w:rsidR="00FB6DBC" w:rsidRPr="00AA3E62" w:rsidRDefault="00FB6DBC" w:rsidP="00FB6DBC">
      <w:pPr>
        <w:spacing w:after="0"/>
        <w:ind w:left="426"/>
        <w:rPr>
          <w:rFonts w:cs="Times New Roman"/>
        </w:rPr>
      </w:pPr>
    </w:p>
    <w:p w:rsidR="00FB6DBC" w:rsidRPr="00AA3E62" w:rsidRDefault="00FB6DBC" w:rsidP="00FB6DBC">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FB6DBC" w:rsidRPr="00AA3E62" w:rsidRDefault="00FB6DBC" w:rsidP="00FB6DBC">
      <w:pPr>
        <w:spacing w:after="0"/>
        <w:ind w:left="426"/>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A tantárgy tanításának célja</w:t>
      </w:r>
    </w:p>
    <w:p w:rsidR="000E7B00" w:rsidRPr="00AA3E62" w:rsidRDefault="000E7B00" w:rsidP="000E7B00">
      <w:pPr>
        <w:spacing w:after="0"/>
        <w:ind w:left="426"/>
        <w:rPr>
          <w:rFonts w:cs="Times New Roman"/>
        </w:rPr>
      </w:pPr>
      <w:r w:rsidRPr="00AA3E62">
        <w:rPr>
          <w:rFonts w:cs="Times New Roman"/>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0E7B00" w:rsidRPr="00AA3E62" w:rsidRDefault="000E7B00" w:rsidP="000E7B00">
      <w:pPr>
        <w:spacing w:after="0"/>
        <w:ind w:left="426"/>
        <w:rPr>
          <w:rFonts w:cs="Times New Roman"/>
        </w:rPr>
      </w:pPr>
      <w:r w:rsidRPr="00AA3E62">
        <w:rPr>
          <w:rFonts w:cs="Times New Roman"/>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0E7B00" w:rsidRPr="00AA3E62" w:rsidRDefault="000E7B00" w:rsidP="000E7B00">
      <w:pPr>
        <w:spacing w:after="0"/>
        <w:ind w:left="426"/>
        <w:rPr>
          <w:rFonts w:cs="Times New Roman"/>
        </w:rPr>
      </w:pPr>
      <w:r w:rsidRPr="00AA3E62">
        <w:rPr>
          <w:rFonts w:cs="Times New Roman"/>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0E7B00" w:rsidRPr="00AA3E62" w:rsidRDefault="000E7B00" w:rsidP="000E7B00">
      <w:pPr>
        <w:spacing w:after="0"/>
        <w:ind w:left="426"/>
        <w:rPr>
          <w:rFonts w:cs="Times New Roman"/>
        </w:rPr>
      </w:pPr>
      <w:r w:rsidRPr="00AA3E62">
        <w:rPr>
          <w:rFonts w:cs="Times New Roman"/>
        </w:rPr>
        <w:t>A tanulók szakma iránti érdeklődésének felkeltése elsősorban a szakma jellegzetes termékeinek, munkaműveleteinek bemutatása révén érhető el.</w:t>
      </w:r>
    </w:p>
    <w:p w:rsidR="00FB6DBC" w:rsidRPr="00AA3E62" w:rsidRDefault="000E7B00" w:rsidP="00FB6DBC">
      <w:pPr>
        <w:spacing w:after="0"/>
        <w:ind w:left="426"/>
        <w:rPr>
          <w:rFonts w:cs="Times New Roman"/>
        </w:rPr>
      </w:pPr>
      <w:r w:rsidRPr="00AA3E62">
        <w:rPr>
          <w:rFonts w:cs="Times New Roman"/>
        </w:rPr>
        <w:t>A gyakorlati képzés során alapvetően három tananyag-feldolgozási eljárás kerül alkalmazásra: a tárgyi eljárás, a műveleti eljárás és a műveleti komplex eljárás.</w:t>
      </w:r>
    </w:p>
    <w:p w:rsidR="00816FA9" w:rsidRPr="00AA3E62" w:rsidRDefault="00816FA9" w:rsidP="00FB6DBC">
      <w:pPr>
        <w:spacing w:after="0"/>
        <w:ind w:left="426"/>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Kapcsolódó közismereti, szakmai tartalmak</w:t>
      </w:r>
    </w:p>
    <w:p w:rsidR="000E7B00" w:rsidRPr="00AA3E62" w:rsidRDefault="000E7B00" w:rsidP="000E7B00">
      <w:pPr>
        <w:spacing w:after="0"/>
        <w:ind w:left="426"/>
        <w:rPr>
          <w:rFonts w:cs="Times New Roman"/>
        </w:rPr>
      </w:pPr>
      <w:r w:rsidRPr="00AA3E62">
        <w:rPr>
          <w:rFonts w:cs="Times New Roman"/>
        </w:rPr>
        <w:t>A tantárgy alapozó jellegénél fogva a közismereti tárgyak közül a matematikára és a fizika tantárgyra épül (geometriai alapfogalmak és alapszerkesztések, erő, alakváltozás).</w:t>
      </w:r>
    </w:p>
    <w:p w:rsidR="000E7B00" w:rsidRPr="00AA3E62" w:rsidRDefault="000E7B00" w:rsidP="000E7B00">
      <w:pPr>
        <w:spacing w:after="0"/>
        <w:ind w:left="426"/>
        <w:rPr>
          <w:rFonts w:cs="Times New Roman"/>
        </w:rPr>
      </w:pPr>
      <w:r w:rsidRPr="00AA3E62">
        <w:rPr>
          <w:rFonts w:cs="Times New Roman"/>
        </w:rPr>
        <w:t>A gyakorlati képzés szorosan kapcsolódik a 10416-12 Közlekedéstechnikai alapok modul tantárgyaihoz:</w:t>
      </w:r>
    </w:p>
    <w:p w:rsidR="000E7B00" w:rsidRPr="00AA3E62" w:rsidRDefault="000E7B00" w:rsidP="000E7B00">
      <w:pPr>
        <w:spacing w:after="0"/>
        <w:ind w:left="426"/>
        <w:rPr>
          <w:rFonts w:cs="Times New Roman"/>
        </w:rPr>
      </w:pPr>
      <w:r w:rsidRPr="00AA3E62">
        <w:rPr>
          <w:rFonts w:cs="Times New Roman"/>
        </w:rPr>
        <w:t>-</w:t>
      </w:r>
      <w:r w:rsidRPr="00AA3E62">
        <w:rPr>
          <w:rFonts w:cs="Times New Roman"/>
        </w:rPr>
        <w:tab/>
        <w:t>műszaki rajz</w:t>
      </w:r>
    </w:p>
    <w:p w:rsidR="000E7B00" w:rsidRPr="00AA3E62" w:rsidRDefault="000E7B00" w:rsidP="000E7B00">
      <w:pPr>
        <w:spacing w:after="0"/>
        <w:ind w:left="426"/>
        <w:rPr>
          <w:rFonts w:cs="Times New Roman"/>
        </w:rPr>
      </w:pPr>
      <w:r w:rsidRPr="00AA3E62">
        <w:rPr>
          <w:rFonts w:cs="Times New Roman"/>
        </w:rPr>
        <w:t>-</w:t>
      </w:r>
      <w:r w:rsidRPr="00AA3E62">
        <w:rPr>
          <w:rFonts w:cs="Times New Roman"/>
        </w:rPr>
        <w:tab/>
        <w:t>mechanika</w:t>
      </w:r>
    </w:p>
    <w:p w:rsidR="000E7B00" w:rsidRPr="00AA3E62" w:rsidRDefault="000E7B00" w:rsidP="000E7B00">
      <w:pPr>
        <w:spacing w:after="0"/>
        <w:ind w:left="426"/>
        <w:rPr>
          <w:rFonts w:cs="Times New Roman"/>
        </w:rPr>
      </w:pPr>
      <w:r w:rsidRPr="00AA3E62">
        <w:rPr>
          <w:rFonts w:cs="Times New Roman"/>
        </w:rPr>
        <w:t>-</w:t>
      </w:r>
      <w:r w:rsidRPr="00AA3E62">
        <w:rPr>
          <w:rFonts w:cs="Times New Roman"/>
        </w:rPr>
        <w:tab/>
        <w:t>gépelemek-géptan</w:t>
      </w:r>
    </w:p>
    <w:p w:rsidR="000E7B00" w:rsidRPr="00AA3E62" w:rsidRDefault="000E7B00" w:rsidP="000E7B00">
      <w:pPr>
        <w:spacing w:after="0"/>
        <w:ind w:left="426"/>
        <w:rPr>
          <w:rFonts w:cs="Times New Roman"/>
        </w:rPr>
      </w:pPr>
      <w:r w:rsidRPr="00AA3E62">
        <w:rPr>
          <w:rFonts w:cs="Times New Roman"/>
        </w:rPr>
        <w:t>-</w:t>
      </w:r>
      <w:r w:rsidRPr="00AA3E62">
        <w:rPr>
          <w:rFonts w:cs="Times New Roman"/>
        </w:rPr>
        <w:tab/>
        <w:t>technológiai alapismeretek</w:t>
      </w:r>
    </w:p>
    <w:p w:rsidR="00FB6DBC" w:rsidRPr="00AA3E62" w:rsidRDefault="000E7B00" w:rsidP="00FB6DBC">
      <w:pPr>
        <w:spacing w:after="0"/>
        <w:ind w:left="426"/>
        <w:rPr>
          <w:rFonts w:cs="Times New Roman"/>
        </w:rPr>
      </w:pPr>
      <w:r w:rsidRPr="00AA3E62">
        <w:rPr>
          <w:rFonts w:cs="Times New Roman"/>
        </w:rPr>
        <w:t xml:space="preserve">- </w:t>
      </w:r>
      <w:r w:rsidRPr="00AA3E62">
        <w:rPr>
          <w:rFonts w:cs="Times New Roman"/>
        </w:rPr>
        <w:tab/>
        <w:t>elektrotechnika-elektronika.</w:t>
      </w:r>
    </w:p>
    <w:p w:rsidR="00816FA9" w:rsidRPr="00AA3E62" w:rsidRDefault="00816FA9" w:rsidP="00FB6DBC">
      <w:pPr>
        <w:spacing w:after="0"/>
        <w:ind w:left="426"/>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Témakörök</w:t>
      </w:r>
    </w:p>
    <w:p w:rsidR="00FB6DBC" w:rsidRPr="00AA3E62" w:rsidRDefault="000E7B00"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Mérés és előrajzolás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A munkahely és környezete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munka-, baleset- és tűzvédelmi oktatás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tanműhely bemutatása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az oktatási kabinet rendjének ismertetése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tisztségviselők megválasztása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Mérés és ellenőrzés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mérés és ellenőrzés célja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egyszerűbb mérő- és ellenőrzőeszközök felosztása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mértékrendszerek, mértékegységek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állítható és nem állítható mérőeszközök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mérés tolómércével</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mérés mozgószáras szögmérővel</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ellenőrzőeszközök csoportosítása és használatuk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mérés és ellenőrzés összetett munkadarabokon</w:t>
      </w:r>
    </w:p>
    <w:p w:rsidR="000E7B00" w:rsidRPr="00AA3E62" w:rsidRDefault="000E7B00" w:rsidP="000E7B00">
      <w:pPr>
        <w:tabs>
          <w:tab w:val="left" w:pos="1418"/>
          <w:tab w:val="right" w:pos="9072"/>
        </w:tabs>
        <w:spacing w:after="0"/>
        <w:ind w:left="851"/>
        <w:rPr>
          <w:rFonts w:cs="Times New Roman"/>
        </w:rPr>
      </w:pPr>
      <w:r w:rsidRPr="00AA3E62">
        <w:rPr>
          <w:rFonts w:cs="Times New Roman"/>
        </w:rPr>
        <w:t>Bonyolultabb mérő- és ellenőrző eszközök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felosztásuk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mérés mikrométerrel</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mérés mérőórával</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mérés egyetemes szögmérővel</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ellenőrzőeszközök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idomszerek</w:t>
      </w:r>
    </w:p>
    <w:p w:rsidR="000E7B00" w:rsidRPr="00AA3E62" w:rsidRDefault="000E7B00" w:rsidP="000E7B00">
      <w:pPr>
        <w:tabs>
          <w:tab w:val="left" w:pos="1418"/>
          <w:tab w:val="right" w:pos="9072"/>
        </w:tabs>
        <w:spacing w:after="0"/>
        <w:ind w:left="851"/>
        <w:rPr>
          <w:rFonts w:cs="Times New Roman"/>
        </w:rPr>
      </w:pPr>
      <w:r w:rsidRPr="00AA3E62">
        <w:rPr>
          <w:rFonts w:cs="Times New Roman"/>
        </w:rPr>
        <w:t>Előrajzolás síkban</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előrajzolás célja, műveleti sorrendje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előkészítés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előrajzolás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előrajzolásnál előforduló szerkesztések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pontozás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ellenőrzés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előrajzolási feladatok</w:t>
      </w:r>
    </w:p>
    <w:p w:rsidR="000E7B00" w:rsidRPr="00AA3E62" w:rsidRDefault="000E7B00" w:rsidP="000E7B00">
      <w:pPr>
        <w:tabs>
          <w:tab w:val="left" w:pos="1418"/>
          <w:tab w:val="right" w:pos="9072"/>
        </w:tabs>
        <w:spacing w:after="0"/>
        <w:ind w:left="851"/>
        <w:rPr>
          <w:rFonts w:cs="Times New Roman"/>
        </w:rPr>
      </w:pPr>
      <w:r w:rsidRPr="00AA3E62">
        <w:rPr>
          <w:rFonts w:cs="Times New Roman"/>
        </w:rPr>
        <w:t>Térbeli előrajzolás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szerszámai, segédeszközei</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bázisfelület megválasztása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térbeli előrajzolás szabályai</w:t>
      </w:r>
    </w:p>
    <w:p w:rsidR="00FB6DBC" w:rsidRPr="00AA3E62" w:rsidRDefault="000E7B00" w:rsidP="00FB6DBC">
      <w:pPr>
        <w:tabs>
          <w:tab w:val="left" w:pos="1418"/>
          <w:tab w:val="right" w:pos="9072"/>
        </w:tabs>
        <w:spacing w:after="0"/>
        <w:ind w:left="851"/>
        <w:rPr>
          <w:rFonts w:cs="Times New Roman"/>
        </w:rPr>
      </w:pPr>
      <w:r w:rsidRPr="00AA3E62">
        <w:rPr>
          <w:rFonts w:cs="Times New Roman"/>
        </w:rPr>
        <w:t xml:space="preserve">- </w:t>
      </w:r>
      <w:r w:rsidRPr="00AA3E62">
        <w:rPr>
          <w:rFonts w:cs="Times New Roman"/>
        </w:rPr>
        <w:tab/>
        <w:t>térbeli előrajzolási feladat</w:t>
      </w:r>
    </w:p>
    <w:p w:rsidR="00816FA9" w:rsidRPr="00AA3E62" w:rsidRDefault="00816FA9" w:rsidP="00FB6DBC">
      <w:pPr>
        <w:tabs>
          <w:tab w:val="left" w:pos="1418"/>
          <w:tab w:val="right" w:pos="9072"/>
        </w:tabs>
        <w:spacing w:after="0"/>
        <w:ind w:left="851"/>
        <w:rPr>
          <w:rFonts w:cs="Times New Roman"/>
        </w:rPr>
      </w:pPr>
    </w:p>
    <w:p w:rsidR="00FB6DBC" w:rsidRPr="00AA3E62" w:rsidRDefault="000E7B00"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Megmunkálás I.</w:t>
      </w:r>
    </w:p>
    <w:p w:rsidR="000E7B00" w:rsidRPr="00AA3E62" w:rsidRDefault="000E7B00" w:rsidP="000E7B00">
      <w:pPr>
        <w:tabs>
          <w:tab w:val="left" w:pos="1418"/>
          <w:tab w:val="right" w:pos="9072"/>
        </w:tabs>
        <w:spacing w:after="0"/>
        <w:ind w:left="851"/>
        <w:rPr>
          <w:rFonts w:cs="Times New Roman"/>
        </w:rPr>
      </w:pPr>
      <w:r w:rsidRPr="00AA3E62">
        <w:rPr>
          <w:rFonts w:cs="Times New Roman"/>
        </w:rPr>
        <w:t>A kalapács használata, a nyújtás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képlékenység, képlékeny alakítás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rugalmas és maradó alakváltozás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kézikalapácsok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kalapács használata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nyújtás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egyenes- és íveltnyújtási feladat</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w:t>
      </w:r>
    </w:p>
    <w:p w:rsidR="000E7B00" w:rsidRPr="00AA3E62" w:rsidRDefault="000E7B00" w:rsidP="000E7B00">
      <w:pPr>
        <w:tabs>
          <w:tab w:val="left" w:pos="1418"/>
          <w:tab w:val="right" w:pos="9072"/>
        </w:tabs>
        <w:spacing w:after="0"/>
        <w:ind w:left="851"/>
        <w:rPr>
          <w:rFonts w:cs="Times New Roman"/>
        </w:rPr>
      </w:pPr>
      <w:r w:rsidRPr="00AA3E62">
        <w:rPr>
          <w:rFonts w:cs="Times New Roman"/>
        </w:rPr>
        <w:t>Egyengetés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az egyengetés célja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idomvasak egyengetése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csövek egyengetése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lemezek egyengetése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w:t>
      </w:r>
    </w:p>
    <w:p w:rsidR="000E7B00" w:rsidRPr="00AA3E62" w:rsidRDefault="000E7B00" w:rsidP="000E7B00">
      <w:pPr>
        <w:tabs>
          <w:tab w:val="left" w:pos="1418"/>
          <w:tab w:val="right" w:pos="9072"/>
        </w:tabs>
        <w:spacing w:after="0"/>
        <w:ind w:left="851"/>
        <w:rPr>
          <w:rFonts w:cs="Times New Roman"/>
        </w:rPr>
      </w:pPr>
      <w:r w:rsidRPr="00AA3E62">
        <w:rPr>
          <w:rFonts w:cs="Times New Roman"/>
        </w:rPr>
        <w:t>Hajlítás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hajlítás célja, elmélete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lemezek és rúdanyagok hajlítása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az idomacél hajlítása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csövek hajlítása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hajlított alkatrész kiterített méretének kiszámítása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hajlítási feladat</w:t>
      </w:r>
    </w:p>
    <w:p w:rsidR="000E7B00" w:rsidRPr="00AA3E62" w:rsidRDefault="000E7B00" w:rsidP="000E7B00">
      <w:pPr>
        <w:tabs>
          <w:tab w:val="left" w:pos="1418"/>
          <w:tab w:val="right" w:pos="9072"/>
        </w:tabs>
        <w:spacing w:after="0"/>
        <w:ind w:left="851"/>
        <w:rPr>
          <w:rFonts w:cs="Times New Roman"/>
        </w:rPr>
      </w:pPr>
      <w:r w:rsidRPr="00AA3E62">
        <w:rPr>
          <w:rFonts w:cs="Times New Roman"/>
        </w:rPr>
        <w:t>Vágás, harapás, faragás, vésés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vágás és harapás célja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vágó</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vágás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harapás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faragás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vésés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vágási, harapási, faragási és vésési feladatok</w:t>
      </w:r>
    </w:p>
    <w:p w:rsidR="000E7B00" w:rsidRPr="00AA3E62" w:rsidRDefault="000E7B00" w:rsidP="000E7B00">
      <w:pPr>
        <w:tabs>
          <w:tab w:val="left" w:pos="1418"/>
          <w:tab w:val="right" w:pos="9072"/>
        </w:tabs>
        <w:spacing w:after="0"/>
        <w:ind w:left="851"/>
        <w:rPr>
          <w:rFonts w:cs="Times New Roman"/>
        </w:rPr>
      </w:pPr>
      <w:r w:rsidRPr="00AA3E62">
        <w:rPr>
          <w:rFonts w:cs="Times New Roman"/>
        </w:rPr>
        <w:t>Nyírás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nyírás célja, elmélete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nyírás kézi lemezollóval</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nyírás emelőkaros gépi ollóval</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nyírás közben betartandó szabályok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nyírási feladatok</w:t>
      </w:r>
    </w:p>
    <w:p w:rsidR="000E7B00" w:rsidRPr="00AA3E62" w:rsidRDefault="000E7B00" w:rsidP="000E7B00">
      <w:pPr>
        <w:tabs>
          <w:tab w:val="left" w:pos="1418"/>
          <w:tab w:val="right" w:pos="9072"/>
        </w:tabs>
        <w:spacing w:after="0"/>
        <w:ind w:left="851"/>
        <w:rPr>
          <w:rFonts w:cs="Times New Roman"/>
        </w:rPr>
      </w:pPr>
      <w:r w:rsidRPr="00AA3E62">
        <w:rPr>
          <w:rFonts w:cs="Times New Roman"/>
        </w:rPr>
        <w:t>Lyukasztás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lyukasztás célja, elve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kézi lemezlyukasztás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lyukasztás géppel</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különböző lyukasztószerszámok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lyukasztási feladat</w:t>
      </w:r>
    </w:p>
    <w:p w:rsidR="000E7B00" w:rsidRPr="00AA3E62" w:rsidRDefault="000E7B00" w:rsidP="000E7B00">
      <w:pPr>
        <w:tabs>
          <w:tab w:val="left" w:pos="1418"/>
          <w:tab w:val="right" w:pos="9072"/>
        </w:tabs>
        <w:spacing w:after="0"/>
        <w:ind w:left="851"/>
        <w:rPr>
          <w:rFonts w:cs="Times New Roman"/>
        </w:rPr>
      </w:pPr>
      <w:r w:rsidRPr="00AA3E62">
        <w:rPr>
          <w:rFonts w:cs="Times New Roman"/>
        </w:rPr>
        <w:t>Fűrészelés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fűrészelés célja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fűrészlap él képzése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fűrészlap befogása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különböző fémfűrészek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kézi fűrészelés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az idomfűrészelés és szerszámai</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gépi fűrészelés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fűrészelési gyakorlat</w:t>
      </w:r>
    </w:p>
    <w:p w:rsidR="000E7B00" w:rsidRPr="00AA3E62" w:rsidRDefault="000E7B00" w:rsidP="000E7B00">
      <w:pPr>
        <w:tabs>
          <w:tab w:val="left" w:pos="1418"/>
          <w:tab w:val="right" w:pos="9072"/>
        </w:tabs>
        <w:spacing w:after="0"/>
        <w:ind w:left="851"/>
        <w:rPr>
          <w:rFonts w:cs="Times New Roman"/>
        </w:rPr>
      </w:pPr>
      <w:r w:rsidRPr="00AA3E62">
        <w:rPr>
          <w:rFonts w:cs="Times New Roman"/>
        </w:rPr>
        <w:t>Reszelés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reszelés célja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reszelő fogazata és fajtái</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reszelők kiválasztása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reszelés folyamata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reszelők megóvása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reszelés gépesítése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reszelési feladat</w:t>
      </w:r>
    </w:p>
    <w:p w:rsidR="000E7B00" w:rsidRPr="00AA3E62" w:rsidRDefault="000E7B00" w:rsidP="000E7B00">
      <w:pPr>
        <w:tabs>
          <w:tab w:val="left" w:pos="1418"/>
          <w:tab w:val="right" w:pos="9072"/>
        </w:tabs>
        <w:spacing w:after="0"/>
        <w:ind w:left="851"/>
        <w:rPr>
          <w:rFonts w:cs="Times New Roman"/>
        </w:rPr>
      </w:pPr>
      <w:r w:rsidRPr="00AA3E62">
        <w:rPr>
          <w:rFonts w:cs="Times New Roman"/>
        </w:rPr>
        <w:t>Fúrás és süllyesztés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fúrás célja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fúrószerszámok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forgácsolás alapfogalmai</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fúrógépek és a fúróeszközök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süllyesztés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csigafúró köszörülése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furatmegmunkálás közben</w:t>
      </w:r>
    </w:p>
    <w:p w:rsidR="000E7B00" w:rsidRPr="00AA3E62" w:rsidRDefault="000E7B00" w:rsidP="000E7B00">
      <w:pPr>
        <w:tabs>
          <w:tab w:val="left" w:pos="1418"/>
          <w:tab w:val="right" w:pos="9072"/>
        </w:tabs>
        <w:spacing w:after="0"/>
        <w:ind w:left="851"/>
        <w:rPr>
          <w:rFonts w:cs="Times New Roman"/>
        </w:rPr>
      </w:pPr>
      <w:r w:rsidRPr="00AA3E62">
        <w:rPr>
          <w:rFonts w:cs="Times New Roman"/>
        </w:rPr>
        <w:t>Kézi menetvágás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kézi menetvágás célja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csavar, mint gépelem</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csavarvonal keletkezése</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az önzárás fogalma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több-bekezdésű menetek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menetrendszerek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menetelemek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jobb- és balmenet</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menetszelvények (profilok)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különböző csavar- és csavaranyafajták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kézi menetfúrás</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menetfúrók</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menetfúró részei</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kézi menetfúrás gyakorlata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menetfúrás munkaszabályai</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külső csavarmenetek vágása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menetmetsző</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menetmetszés gyakorlata</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a külső menetvágás munkaszabályai</w:t>
      </w:r>
    </w:p>
    <w:p w:rsidR="000E7B00" w:rsidRPr="00AA3E62" w:rsidRDefault="000E7B00" w:rsidP="000E7B00">
      <w:pPr>
        <w:tabs>
          <w:tab w:val="left" w:pos="1418"/>
          <w:tab w:val="right" w:pos="9072"/>
        </w:tabs>
        <w:spacing w:after="0"/>
        <w:ind w:left="851"/>
        <w:rPr>
          <w:rFonts w:cs="Times New Roman"/>
        </w:rPr>
      </w:pPr>
      <w:r w:rsidRPr="00AA3E62">
        <w:rPr>
          <w:rFonts w:cs="Times New Roman"/>
        </w:rPr>
        <w:t>-</w:t>
      </w:r>
      <w:r w:rsidRPr="00AA3E62">
        <w:rPr>
          <w:rFonts w:cs="Times New Roman"/>
        </w:rPr>
        <w:tab/>
        <w:t>csavarmenetek gépi megmunkálása</w:t>
      </w:r>
    </w:p>
    <w:p w:rsidR="00FB6DBC" w:rsidRPr="00AA3E62" w:rsidRDefault="000E7B00" w:rsidP="00FB6DBC">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kézi menetvágás közben</w:t>
      </w:r>
    </w:p>
    <w:p w:rsidR="00816FA9" w:rsidRPr="00AA3E62" w:rsidRDefault="00816FA9" w:rsidP="00FB6DBC">
      <w:pPr>
        <w:tabs>
          <w:tab w:val="left" w:pos="1418"/>
          <w:tab w:val="right" w:pos="9072"/>
        </w:tabs>
        <w:spacing w:after="0"/>
        <w:ind w:left="851"/>
        <w:rPr>
          <w:rFonts w:cs="Times New Roman"/>
        </w:rPr>
      </w:pPr>
    </w:p>
    <w:p w:rsidR="00FB6DBC" w:rsidRPr="00AA3E62" w:rsidRDefault="000E7B00"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Kötések</w:t>
      </w:r>
    </w:p>
    <w:p w:rsidR="00932AAA" w:rsidRPr="00AA3E62" w:rsidRDefault="00932AAA" w:rsidP="00932AAA">
      <w:pPr>
        <w:tabs>
          <w:tab w:val="left" w:pos="1418"/>
          <w:tab w:val="right" w:pos="9072"/>
        </w:tabs>
        <w:spacing w:after="0"/>
        <w:ind w:left="851"/>
        <w:rPr>
          <w:rFonts w:cs="Times New Roman"/>
        </w:rPr>
      </w:pPr>
      <w:r w:rsidRPr="00AA3E62">
        <w:rPr>
          <w:rFonts w:cs="Times New Roman"/>
        </w:rPr>
        <w:t>Szegecselés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szegecselés célja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szegecskötések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szegecsek igénybevétele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szegecs méreteinek meghatározása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szegecselés szerszámai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szegecselés művelete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gépi szegecselés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szegecselés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összetett szegecselési feladat</w:t>
      </w:r>
    </w:p>
    <w:p w:rsidR="00932AAA" w:rsidRPr="00AA3E62" w:rsidRDefault="00932AAA" w:rsidP="00932AAA">
      <w:pPr>
        <w:tabs>
          <w:tab w:val="left" w:pos="1418"/>
          <w:tab w:val="right" w:pos="9072"/>
        </w:tabs>
        <w:spacing w:after="0"/>
        <w:ind w:left="851"/>
        <w:rPr>
          <w:rFonts w:cs="Times New Roman"/>
        </w:rPr>
      </w:pPr>
      <w:r w:rsidRPr="00AA3E62">
        <w:rPr>
          <w:rFonts w:cs="Times New Roman"/>
        </w:rPr>
        <w:t>Csavarozás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csavarkötések szerelésének célja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csavarkötések fajtái és rendeltetésük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csavarkötések szerelésének szerszámai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csavarbiztosítások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csavarkötések szerelésének munkaszabályai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csavarozás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Csapszegek és csapszegkötések</w:t>
      </w:r>
    </w:p>
    <w:p w:rsidR="00932AAA" w:rsidRPr="00AA3E62" w:rsidRDefault="00932AAA" w:rsidP="00932AAA">
      <w:pPr>
        <w:tabs>
          <w:tab w:val="left" w:pos="1418"/>
          <w:tab w:val="right" w:pos="9072"/>
        </w:tabs>
        <w:spacing w:after="0"/>
        <w:ind w:left="851"/>
        <w:rPr>
          <w:rFonts w:cs="Times New Roman"/>
        </w:rPr>
      </w:pPr>
      <w:r w:rsidRPr="00AA3E62">
        <w:rPr>
          <w:rFonts w:cs="Times New Roman"/>
        </w:rPr>
        <w:t>Kúpos kötés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Zsugorkötés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Ék és ékkötés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Retesz és reteszkötés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Lágyforrasztás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forrasztás célja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forrasztás fajtái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forrasztó kéziszerszámok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forrasztás előkészítése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forrasztópáka előkészítése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forraszok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forrasztó segédanyagok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lágyforrasztás munkaszabályai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lágyforrasztás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Fémragasztás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fémragasztás jelentősége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ragasztóanyagok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ragasztott kötések alkalmazása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ragasztás folyamata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ragasztandó felületek előkezelése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ragasztás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ragasztás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Keményforrasztás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keményforrasztás célja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keményforrasztás folyamata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keményforrasztás segédanyagai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munkadarabok előkészítése keményforrasztáshoz</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forraszanyag megolvasztása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munkadarabok utókezelése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keményforrasztás munkaszabályai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keményforrasztás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Gázhegesztés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hegesztés célja és alkalmazási területe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hegesztőgázok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gázhegesztés berendezései, szerelvényei, segédanyagai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varratfajták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gázhegesztés munkafolyamatai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hegesztési módszerek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gázpalackok kezelése, tárolása, szállítása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gázhegesztés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Ívhegesztés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az ívhegesztés alkalmazási területe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villamos ív és hőhatása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az ívhegesztés gépei, felszerelései, segédeszközei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az ívhegesztés folyamata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bevont elektródás ívhegesztés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fogyóelektródás ívhegesztés (MIG-MAG)</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argon védőgázas volfrámelektródás ívhegesztés (AWI)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ívhegesztéskor előforduló hibák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ívhegesztés közben</w:t>
      </w:r>
    </w:p>
    <w:p w:rsidR="00FB6DBC" w:rsidRPr="00AA3E62" w:rsidRDefault="00932AAA" w:rsidP="00FB6DBC">
      <w:pPr>
        <w:tabs>
          <w:tab w:val="left" w:pos="1418"/>
          <w:tab w:val="right" w:pos="9072"/>
        </w:tabs>
        <w:spacing w:after="0"/>
        <w:ind w:left="851"/>
        <w:rPr>
          <w:rFonts w:cs="Times New Roman"/>
        </w:rPr>
      </w:pPr>
      <w:r w:rsidRPr="00AA3E62">
        <w:rPr>
          <w:rFonts w:cs="Times New Roman"/>
        </w:rPr>
        <w:t>-</w:t>
      </w:r>
      <w:r w:rsidRPr="00AA3E62">
        <w:rPr>
          <w:rFonts w:cs="Times New Roman"/>
        </w:rPr>
        <w:tab/>
        <w:t>ívhegesztési feladatok</w:t>
      </w:r>
    </w:p>
    <w:p w:rsidR="00816FA9" w:rsidRPr="00AA3E62" w:rsidRDefault="00816FA9" w:rsidP="00FB6DBC">
      <w:pPr>
        <w:tabs>
          <w:tab w:val="left" w:pos="1418"/>
          <w:tab w:val="right" w:pos="9072"/>
        </w:tabs>
        <w:spacing w:after="0"/>
        <w:ind w:left="851"/>
        <w:rPr>
          <w:rFonts w:cs="Times New Roman"/>
        </w:rPr>
      </w:pPr>
    </w:p>
    <w:p w:rsidR="00FB6DBC" w:rsidRPr="00AA3E62" w:rsidRDefault="00932AAA"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Megmunkálás</w:t>
      </w:r>
      <w:r w:rsidR="007E419D">
        <w:rPr>
          <w:rFonts w:cs="Times New Roman"/>
          <w:b/>
          <w:bCs/>
          <w:i/>
        </w:rPr>
        <w:t xml:space="preserve"> </w:t>
      </w:r>
      <w:r w:rsidRPr="00AA3E62">
        <w:rPr>
          <w:rFonts w:cs="Times New Roman"/>
          <w:b/>
          <w:bCs/>
          <w:i/>
        </w:rPr>
        <w:t>II.</w:t>
      </w:r>
    </w:p>
    <w:p w:rsidR="00932AAA" w:rsidRPr="00AA3E62" w:rsidRDefault="00932AAA" w:rsidP="00932AAA">
      <w:pPr>
        <w:tabs>
          <w:tab w:val="left" w:pos="1418"/>
          <w:tab w:val="right" w:pos="9072"/>
        </w:tabs>
        <w:spacing w:after="0"/>
        <w:ind w:left="851"/>
        <w:rPr>
          <w:rFonts w:cs="Times New Roman"/>
        </w:rPr>
      </w:pPr>
      <w:r w:rsidRPr="00AA3E62">
        <w:rPr>
          <w:rFonts w:cs="Times New Roman"/>
        </w:rPr>
        <w:t>Hántolás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hántolás és a csiszolás célja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kézi hántolószerszámok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hántolást ellenőrző eszközök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hántolás munkaszabályai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hántolók élezése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csiszolás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hántolás és csiszolás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hántolási és csiszolási feladat</w:t>
      </w:r>
    </w:p>
    <w:p w:rsidR="00932AAA" w:rsidRPr="00AA3E62" w:rsidRDefault="00932AAA" w:rsidP="00932AAA">
      <w:pPr>
        <w:tabs>
          <w:tab w:val="left" w:pos="1418"/>
          <w:tab w:val="right" w:pos="9072"/>
        </w:tabs>
        <w:spacing w:after="0"/>
        <w:ind w:left="851"/>
        <w:rPr>
          <w:rFonts w:cs="Times New Roman"/>
        </w:rPr>
      </w:pPr>
    </w:p>
    <w:p w:rsidR="00932AAA" w:rsidRPr="00AA3E62" w:rsidRDefault="00932AAA" w:rsidP="00932AAA">
      <w:pPr>
        <w:tabs>
          <w:tab w:val="left" w:pos="1418"/>
          <w:tab w:val="right" w:pos="9072"/>
        </w:tabs>
        <w:spacing w:after="0"/>
        <w:ind w:left="851"/>
        <w:rPr>
          <w:rFonts w:cs="Times New Roman"/>
        </w:rPr>
      </w:pPr>
      <w:r w:rsidRPr="00AA3E62">
        <w:rPr>
          <w:rFonts w:cs="Times New Roman"/>
        </w:rPr>
        <w:t>Kovácsolás és hőkezelés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kovácsolás és hőkezelés célja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kovácsolás berendezései és szerszámai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kovácsolás alapműveletei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hőkezelés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edzés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megeresztés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lágyítás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kovácsolás és hőkezelés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Szerszámélezés, köszörülés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szerszámélezés célja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köszörűgép</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köszörűkorongok jellemzői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szerszámok hűtése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köszörülés menete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különböző szerszámok köszörülése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köszörülés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Dörzsölés (dörzsárazás)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dörzsölés célja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dörzsár</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dörzsölés munkaszabályai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dörzsölés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Esztergálás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az esztergálás célja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az esztergagép és főbb részei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forgácsolás alapfogalmai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esztergakések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az esztergakés és a munkadarab befogása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az esztergagép kezelése és beállítása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egyszerűbb esztergálási műveletek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esztergálási feladat</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esztergálás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Marás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marás és a gyalulás célja és alkalmazási területe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marógépek és marószerszámok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marószerszámok és a munkadarabok befogása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munkadarab be-, illetve felfogása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marási művelet technológiai folyamata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marás közben</w:t>
      </w:r>
    </w:p>
    <w:p w:rsidR="00932AAA" w:rsidRPr="00AA3E62" w:rsidRDefault="00932AAA" w:rsidP="00932AAA">
      <w:pPr>
        <w:tabs>
          <w:tab w:val="left" w:pos="1418"/>
          <w:tab w:val="right" w:pos="9072"/>
        </w:tabs>
        <w:spacing w:after="0"/>
        <w:ind w:left="851"/>
        <w:rPr>
          <w:rFonts w:cs="Times New Roman"/>
        </w:rPr>
      </w:pPr>
      <w:r w:rsidRPr="00AA3E62">
        <w:rPr>
          <w:rFonts w:cs="Times New Roman"/>
        </w:rPr>
        <w:t>Gyalulás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gyalugépek és gyalukések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gyalukés és a munkadarab befogása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 gyalulási művelet folyamata</w:t>
      </w:r>
    </w:p>
    <w:p w:rsidR="00FB6DBC" w:rsidRPr="00AA3E62" w:rsidRDefault="00932AAA" w:rsidP="00FB6DBC">
      <w:pPr>
        <w:tabs>
          <w:tab w:val="left" w:pos="1418"/>
          <w:tab w:val="right" w:pos="9072"/>
        </w:tabs>
        <w:spacing w:after="0"/>
        <w:ind w:left="851"/>
        <w:rPr>
          <w:rFonts w:cs="Times New Roman"/>
        </w:rPr>
      </w:pPr>
      <w:r w:rsidRPr="00AA3E62">
        <w:rPr>
          <w:rFonts w:cs="Times New Roman"/>
        </w:rPr>
        <w:t>-</w:t>
      </w:r>
      <w:r w:rsidRPr="00AA3E62">
        <w:rPr>
          <w:rFonts w:cs="Times New Roman"/>
        </w:rPr>
        <w:tab/>
        <w:t>baleseti veszélyek gyalulás közben</w:t>
      </w:r>
    </w:p>
    <w:p w:rsidR="00816FA9" w:rsidRPr="00AA3E62" w:rsidRDefault="00816FA9" w:rsidP="00FB6DBC">
      <w:pPr>
        <w:tabs>
          <w:tab w:val="left" w:pos="1418"/>
          <w:tab w:val="right" w:pos="9072"/>
        </w:tabs>
        <w:spacing w:after="0"/>
        <w:ind w:left="851"/>
        <w:rPr>
          <w:rFonts w:cs="Times New Roman"/>
        </w:rPr>
      </w:pPr>
    </w:p>
    <w:p w:rsidR="00FB6DBC" w:rsidRPr="00AA3E62" w:rsidRDefault="00932AAA"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Anyagvizsgálatok</w:t>
      </w:r>
    </w:p>
    <w:p w:rsidR="00932AAA" w:rsidRPr="00AA3E62" w:rsidRDefault="00932AAA" w:rsidP="00932AAA">
      <w:pPr>
        <w:tabs>
          <w:tab w:val="left" w:pos="1418"/>
          <w:tab w:val="right" w:pos="9072"/>
        </w:tabs>
        <w:spacing w:after="0"/>
        <w:ind w:left="851"/>
        <w:rPr>
          <w:rFonts w:cs="Times New Roman"/>
        </w:rPr>
      </w:pPr>
      <w:r w:rsidRPr="00AA3E62">
        <w:rPr>
          <w:rFonts w:cs="Times New Roman"/>
        </w:rPr>
        <w:t>Szerkezeti anyagok csoportosítása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szerkezeti anyagok tulajdonságai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vasfémek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színes-, könnyű- és nehézfémek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műanyagok</w:t>
      </w:r>
    </w:p>
    <w:p w:rsidR="00932AAA" w:rsidRPr="00AA3E62" w:rsidRDefault="00932AAA" w:rsidP="00932AAA">
      <w:pPr>
        <w:tabs>
          <w:tab w:val="left" w:pos="1418"/>
          <w:tab w:val="right" w:pos="9072"/>
        </w:tabs>
        <w:spacing w:after="0"/>
        <w:ind w:left="851"/>
        <w:rPr>
          <w:rFonts w:cs="Times New Roman"/>
        </w:rPr>
      </w:pPr>
      <w:r w:rsidRPr="00AA3E62">
        <w:rPr>
          <w:rFonts w:cs="Times New Roman"/>
        </w:rPr>
        <w:t>Technológiai próbák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kovácsolhatóság (lapítási próba)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mélyhúzhatósági próba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technológiai hajlító próba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csőtágítási próba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csőperemezési próba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szikrapróba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reszelési próba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hegesztési varrathajlító vizsgálata</w:t>
      </w:r>
    </w:p>
    <w:p w:rsidR="00932AAA" w:rsidRPr="00AA3E62" w:rsidRDefault="00932AAA" w:rsidP="00932AAA">
      <w:pPr>
        <w:tabs>
          <w:tab w:val="left" w:pos="1418"/>
          <w:tab w:val="right" w:pos="9072"/>
        </w:tabs>
        <w:spacing w:after="0"/>
        <w:ind w:left="851"/>
        <w:rPr>
          <w:rFonts w:cs="Times New Roman"/>
        </w:rPr>
      </w:pPr>
      <w:r w:rsidRPr="00AA3E62">
        <w:rPr>
          <w:rFonts w:cs="Times New Roman"/>
        </w:rPr>
        <w:t>Szakítóvizsgálat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szerkezeti fémek vizsgálata</w:t>
      </w:r>
    </w:p>
    <w:p w:rsidR="00932AAA" w:rsidRPr="00AA3E62" w:rsidRDefault="00932AAA" w:rsidP="00932AAA">
      <w:pPr>
        <w:tabs>
          <w:tab w:val="left" w:pos="1418"/>
          <w:tab w:val="right" w:pos="9072"/>
        </w:tabs>
        <w:spacing w:after="0"/>
        <w:ind w:left="851"/>
        <w:rPr>
          <w:rFonts w:cs="Times New Roman"/>
        </w:rPr>
      </w:pPr>
      <w:r w:rsidRPr="00AA3E62">
        <w:rPr>
          <w:rFonts w:cs="Times New Roman"/>
        </w:rPr>
        <w:t>Fogalmak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próbatestek alakja</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húzóerő és megnyúlás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szakítófeszültség</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nyúlás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teljes nyúlás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rugalmassági nyúlás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maradandó nyúlás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rugalmas nyúlás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képlékeny alakváltozás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A szakítódiagram (feszültség – nyúlás diagram)</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arányossági határ</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Hooke-törvény</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rugalmassági határ</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folyáshatár</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szakítószilárdság</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szakítási nyúlás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egyéb anyagvizsgálati kísérletek</w:t>
      </w:r>
    </w:p>
    <w:p w:rsidR="00932AAA" w:rsidRPr="00AA3E62" w:rsidRDefault="00932AAA" w:rsidP="00932AAA">
      <w:pPr>
        <w:tabs>
          <w:tab w:val="left" w:pos="1418"/>
          <w:tab w:val="right" w:pos="9072"/>
        </w:tabs>
        <w:spacing w:after="0"/>
        <w:ind w:left="851"/>
        <w:rPr>
          <w:rFonts w:cs="Times New Roman"/>
        </w:rPr>
      </w:pPr>
      <w:r w:rsidRPr="00AA3E62">
        <w:rPr>
          <w:rFonts w:cs="Times New Roman"/>
        </w:rPr>
        <w:t>Keménységmérés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statikus keménységmérés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dinamikus keménységmérés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Brinell-féle keménységmérés HB</w:t>
      </w:r>
    </w:p>
    <w:p w:rsidR="00932AAA" w:rsidRPr="00AA3E62" w:rsidRDefault="00932AAA" w:rsidP="00932AAA">
      <w:pPr>
        <w:tabs>
          <w:tab w:val="left" w:pos="1418"/>
          <w:tab w:val="right" w:pos="9072"/>
        </w:tabs>
        <w:spacing w:after="0"/>
        <w:ind w:left="851"/>
        <w:rPr>
          <w:rFonts w:cs="Times New Roman"/>
        </w:rPr>
      </w:pPr>
      <w:r w:rsidRPr="00AA3E62">
        <w:rPr>
          <w:rFonts w:cs="Times New Roman"/>
        </w:rPr>
        <w:t>Vickers-féle keménységmérés HV</w:t>
      </w:r>
    </w:p>
    <w:p w:rsidR="00932AAA" w:rsidRPr="00AA3E62" w:rsidRDefault="00932AAA" w:rsidP="00932AAA">
      <w:pPr>
        <w:tabs>
          <w:tab w:val="left" w:pos="1418"/>
          <w:tab w:val="right" w:pos="9072"/>
        </w:tabs>
        <w:spacing w:after="0"/>
        <w:ind w:left="851"/>
        <w:rPr>
          <w:rFonts w:cs="Times New Roman"/>
        </w:rPr>
      </w:pPr>
      <w:r w:rsidRPr="00AA3E62">
        <w:rPr>
          <w:rFonts w:cs="Times New Roman"/>
        </w:rPr>
        <w:t>Rockwell-féle keménységmérés HR</w:t>
      </w:r>
    </w:p>
    <w:p w:rsidR="00932AAA" w:rsidRPr="00AA3E62" w:rsidRDefault="00932AAA" w:rsidP="00932AAA">
      <w:pPr>
        <w:tabs>
          <w:tab w:val="left" w:pos="1418"/>
          <w:tab w:val="right" w:pos="9072"/>
        </w:tabs>
        <w:spacing w:after="0"/>
        <w:ind w:left="851"/>
        <w:rPr>
          <w:rFonts w:cs="Times New Roman"/>
        </w:rPr>
      </w:pPr>
      <w:r w:rsidRPr="00AA3E62">
        <w:rPr>
          <w:rFonts w:cs="Times New Roman"/>
        </w:rPr>
        <w:t>HRA</w:t>
      </w:r>
    </w:p>
    <w:p w:rsidR="00932AAA" w:rsidRPr="00AA3E62" w:rsidRDefault="00932AAA" w:rsidP="00932AAA">
      <w:pPr>
        <w:tabs>
          <w:tab w:val="left" w:pos="1418"/>
          <w:tab w:val="right" w:pos="9072"/>
        </w:tabs>
        <w:spacing w:after="0"/>
        <w:ind w:left="851"/>
        <w:rPr>
          <w:rFonts w:cs="Times New Roman"/>
        </w:rPr>
      </w:pPr>
      <w:r w:rsidRPr="00AA3E62">
        <w:rPr>
          <w:rFonts w:cs="Times New Roman"/>
        </w:rPr>
        <w:t>HRC</w:t>
      </w:r>
    </w:p>
    <w:p w:rsidR="00932AAA" w:rsidRPr="00AA3E62" w:rsidRDefault="00932AAA" w:rsidP="00932AAA">
      <w:pPr>
        <w:tabs>
          <w:tab w:val="left" w:pos="1418"/>
          <w:tab w:val="right" w:pos="9072"/>
        </w:tabs>
        <w:spacing w:after="0"/>
        <w:ind w:left="851"/>
        <w:rPr>
          <w:rFonts w:cs="Times New Roman"/>
        </w:rPr>
      </w:pPr>
      <w:r w:rsidRPr="00AA3E62">
        <w:rPr>
          <w:rFonts w:cs="Times New Roman"/>
        </w:rPr>
        <w:t>HRB</w:t>
      </w:r>
    </w:p>
    <w:p w:rsidR="00932AAA" w:rsidRPr="00AA3E62" w:rsidRDefault="00932AAA" w:rsidP="00932AAA">
      <w:pPr>
        <w:tabs>
          <w:tab w:val="left" w:pos="1418"/>
          <w:tab w:val="right" w:pos="9072"/>
        </w:tabs>
        <w:spacing w:after="0"/>
        <w:ind w:left="851"/>
        <w:rPr>
          <w:rFonts w:cs="Times New Roman"/>
        </w:rPr>
      </w:pPr>
      <w:r w:rsidRPr="00AA3E62">
        <w:rPr>
          <w:rFonts w:cs="Times New Roman"/>
        </w:rPr>
        <w:t>HRF</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egyéb keménységmérési eljárások</w:t>
      </w:r>
    </w:p>
    <w:p w:rsidR="00932AAA" w:rsidRPr="00AA3E62" w:rsidRDefault="00932AAA" w:rsidP="00932AAA">
      <w:pPr>
        <w:tabs>
          <w:tab w:val="left" w:pos="1418"/>
          <w:tab w:val="right" w:pos="9072"/>
        </w:tabs>
        <w:spacing w:after="0"/>
        <w:ind w:left="851"/>
        <w:rPr>
          <w:rFonts w:cs="Times New Roman"/>
        </w:rPr>
      </w:pPr>
      <w:r w:rsidRPr="00AA3E62">
        <w:rPr>
          <w:rFonts w:cs="Times New Roman"/>
        </w:rPr>
        <w:t>Roncsolásmentes anyagvizsgálati módszerek</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mágneses repedésvizsgálat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ultrahangos vizsgálat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felületi hajszálrepedés vizsgálat a Met-L-Check eljárással</w:t>
      </w:r>
    </w:p>
    <w:p w:rsidR="00FB6DBC" w:rsidRPr="00AA3E62" w:rsidRDefault="00932AAA" w:rsidP="00FB6DBC">
      <w:pPr>
        <w:tabs>
          <w:tab w:val="left" w:pos="1418"/>
          <w:tab w:val="right" w:pos="9072"/>
        </w:tabs>
        <w:spacing w:after="0"/>
        <w:ind w:left="851"/>
        <w:rPr>
          <w:rFonts w:cs="Times New Roman"/>
        </w:rPr>
      </w:pPr>
      <w:r w:rsidRPr="00AA3E62">
        <w:rPr>
          <w:rFonts w:cs="Times New Roman"/>
        </w:rPr>
        <w:t>-</w:t>
      </w:r>
      <w:r w:rsidRPr="00AA3E62">
        <w:rPr>
          <w:rFonts w:cs="Times New Roman"/>
        </w:rPr>
        <w:tab/>
        <w:t>anyagvizsgálat röntgen vagy gamma sugarakkal</w:t>
      </w:r>
    </w:p>
    <w:p w:rsidR="00816FA9" w:rsidRPr="00AA3E62" w:rsidRDefault="00816FA9" w:rsidP="00FB6DBC">
      <w:pPr>
        <w:tabs>
          <w:tab w:val="left" w:pos="1418"/>
          <w:tab w:val="right" w:pos="9072"/>
        </w:tabs>
        <w:spacing w:after="0"/>
        <w:ind w:left="851"/>
        <w:rPr>
          <w:rFonts w:cs="Times New Roman"/>
        </w:rPr>
      </w:pPr>
    </w:p>
    <w:p w:rsidR="00FB6DBC" w:rsidRPr="00AA3E62" w:rsidRDefault="00932AAA"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Kötőelemek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kötőelemek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Csapágyak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csapágyak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Fogaskerekek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fogaskerekek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Csőkötések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csőkötések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Dugattyús motor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dugattyús motorok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szétszerelés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hiba felvételezés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összeszerelés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Forgattyús hajtómű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forgattyús hajtómű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szétszerelés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hiba felvételezés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összeszerelés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Lánc- és szíjhajtás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lánc- és szíjhajtás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szétszerelés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hiba felvételezés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összeszerelés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p>
    <w:p w:rsidR="00932AAA" w:rsidRPr="00AA3E62" w:rsidRDefault="00932AAA" w:rsidP="00932AAA">
      <w:pPr>
        <w:tabs>
          <w:tab w:val="left" w:pos="1418"/>
          <w:tab w:val="right" w:pos="9072"/>
        </w:tabs>
        <w:spacing w:after="0"/>
        <w:ind w:left="851"/>
        <w:rPr>
          <w:rFonts w:cs="Times New Roman"/>
        </w:rPr>
      </w:pPr>
      <w:r w:rsidRPr="00AA3E62">
        <w:rPr>
          <w:rFonts w:cs="Times New Roman"/>
        </w:rPr>
        <w:t>Tengelykapcsolók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tengelykapcsolók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szétszerelés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hiba felvételezés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összeszerelés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Hajtóművek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hajtóművek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szétszerelés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hiba felvételezés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összeszerelés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Futóművek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futóművek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szétszerelés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hiba felvételezés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összeszerelés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Fékek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fékek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szétszerelés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hiba felvételezés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összeszerelés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932AAA" w:rsidRPr="00AA3E62" w:rsidRDefault="00932AAA" w:rsidP="00932AAA">
      <w:pPr>
        <w:tabs>
          <w:tab w:val="left" w:pos="1418"/>
          <w:tab w:val="right" w:pos="9072"/>
        </w:tabs>
        <w:spacing w:after="0"/>
        <w:ind w:left="851"/>
        <w:rPr>
          <w:rFonts w:cs="Times New Roman"/>
        </w:rPr>
      </w:pPr>
      <w:r w:rsidRPr="00AA3E62">
        <w:rPr>
          <w:rFonts w:cs="Times New Roman"/>
        </w:rPr>
        <w:t>Kormányzási rendszerek szerelése</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kormányzási rendszerek szerelésének szabályai</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szétszerelés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hiba felvételezés</w:t>
      </w:r>
    </w:p>
    <w:p w:rsidR="00932AAA" w:rsidRPr="00AA3E62" w:rsidRDefault="00932AAA" w:rsidP="00932AAA">
      <w:pPr>
        <w:tabs>
          <w:tab w:val="left" w:pos="1418"/>
          <w:tab w:val="right" w:pos="9072"/>
        </w:tabs>
        <w:spacing w:after="0"/>
        <w:ind w:left="851"/>
        <w:rPr>
          <w:rFonts w:cs="Times New Roman"/>
        </w:rPr>
      </w:pPr>
      <w:r w:rsidRPr="00AA3E62">
        <w:rPr>
          <w:rFonts w:cs="Times New Roman"/>
        </w:rPr>
        <w:t>-</w:t>
      </w:r>
      <w:r w:rsidRPr="00AA3E62">
        <w:rPr>
          <w:rFonts w:cs="Times New Roman"/>
        </w:rPr>
        <w:tab/>
        <w:t>összeszerelés</w:t>
      </w:r>
    </w:p>
    <w:p w:rsidR="00FB6DBC" w:rsidRPr="00AA3E62" w:rsidRDefault="00932AAA" w:rsidP="00FB6DBC">
      <w:pPr>
        <w:tabs>
          <w:tab w:val="left" w:pos="1418"/>
          <w:tab w:val="right" w:pos="9072"/>
        </w:tabs>
        <w:spacing w:after="0"/>
        <w:ind w:left="851"/>
        <w:rPr>
          <w:rFonts w:cs="Times New Roman"/>
        </w:rPr>
      </w:pPr>
      <w:r w:rsidRPr="00AA3E62">
        <w:rPr>
          <w:rFonts w:cs="Times New Roman"/>
        </w:rPr>
        <w:t>-</w:t>
      </w:r>
      <w:r w:rsidRPr="00AA3E62">
        <w:rPr>
          <w:rFonts w:cs="Times New Roman"/>
        </w:rPr>
        <w:tab/>
        <w:t>szerelési gyakorlat</w:t>
      </w:r>
    </w:p>
    <w:p w:rsidR="00816FA9" w:rsidRPr="00AA3E62" w:rsidRDefault="00816FA9" w:rsidP="00FB6DBC">
      <w:pPr>
        <w:tabs>
          <w:tab w:val="left" w:pos="1418"/>
          <w:tab w:val="right" w:pos="9072"/>
        </w:tabs>
        <w:spacing w:after="0"/>
        <w:ind w:left="851"/>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A képzés javasolt helyszíne (ajánlás)</w:t>
      </w:r>
    </w:p>
    <w:p w:rsidR="00932AAA" w:rsidRPr="00AA3E62" w:rsidRDefault="00932AAA" w:rsidP="00932AAA">
      <w:pPr>
        <w:spacing w:after="0"/>
        <w:ind w:left="426"/>
        <w:rPr>
          <w:rFonts w:cs="Times New Roman"/>
        </w:rPr>
      </w:pPr>
      <w:r w:rsidRPr="00AA3E62">
        <w:rPr>
          <w:rFonts w:cs="Times New Roman"/>
        </w:rPr>
        <w:t>Tanműhely</w:t>
      </w:r>
    </w:p>
    <w:p w:rsidR="00932AAA" w:rsidRPr="00AA3E62" w:rsidRDefault="00932AAA" w:rsidP="00932AAA">
      <w:pPr>
        <w:spacing w:after="0"/>
        <w:ind w:left="426"/>
        <w:rPr>
          <w:rFonts w:cs="Times New Roman"/>
        </w:rPr>
      </w:pPr>
      <w:r w:rsidRPr="00AA3E62">
        <w:rPr>
          <w:rFonts w:cs="Times New Roman"/>
        </w:rPr>
        <w:t>Kisüzemi termelőhely</w:t>
      </w:r>
    </w:p>
    <w:p w:rsidR="00FB6DBC" w:rsidRDefault="00932AAA" w:rsidP="00FB6DBC">
      <w:pPr>
        <w:spacing w:after="0"/>
        <w:ind w:left="426"/>
        <w:rPr>
          <w:rFonts w:cs="Times New Roman"/>
        </w:rPr>
      </w:pPr>
      <w:r w:rsidRPr="00AA3E62">
        <w:rPr>
          <w:rFonts w:cs="Times New Roman"/>
        </w:rPr>
        <w:t>Nagyüzemi termelőhely</w:t>
      </w:r>
    </w:p>
    <w:p w:rsidR="007E419D" w:rsidRPr="00AA3E62" w:rsidRDefault="007E419D" w:rsidP="00FB6DBC">
      <w:pPr>
        <w:spacing w:after="0"/>
        <w:ind w:left="426"/>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A tantárgy értékelésének módja</w:t>
      </w:r>
    </w:p>
    <w:p w:rsidR="00FB6DBC" w:rsidRPr="00AA3E62" w:rsidRDefault="00FB6DBC" w:rsidP="00FB6DBC">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FB6DBC" w:rsidRPr="00AA3E62" w:rsidRDefault="00FB6DBC" w:rsidP="00FB6DBC">
      <w:pPr>
        <w:spacing w:after="0"/>
        <w:ind w:left="426"/>
        <w:rPr>
          <w:rFonts w:cs="Times New Roman"/>
        </w:rPr>
      </w:pPr>
    </w:p>
    <w:p w:rsidR="00FB6DBC" w:rsidRPr="00AA3E62" w:rsidRDefault="00FB6DBC" w:rsidP="00FB6DBC">
      <w:pPr>
        <w:rPr>
          <w:rFonts w:cs="Times New Roman"/>
        </w:rPr>
      </w:pPr>
      <w:r w:rsidRPr="00AA3E62">
        <w:rPr>
          <w:rFonts w:cs="Times New Roman"/>
        </w:rPr>
        <w:br w:type="page"/>
      </w:r>
    </w:p>
    <w:p w:rsidR="00FB6DBC" w:rsidRPr="00AA3E62" w:rsidRDefault="00932AAA" w:rsidP="00FB6DBC">
      <w:pPr>
        <w:pStyle w:val="Listaszerbekezds"/>
        <w:numPr>
          <w:ilvl w:val="0"/>
          <w:numId w:val="8"/>
        </w:numPr>
        <w:tabs>
          <w:tab w:val="right" w:pos="9072"/>
        </w:tabs>
        <w:spacing w:after="0"/>
        <w:rPr>
          <w:rFonts w:cs="Times New Roman"/>
          <w:b/>
        </w:rPr>
      </w:pPr>
      <w:r w:rsidRPr="00AA3E62">
        <w:rPr>
          <w:rFonts w:cs="Times New Roman"/>
          <w:b/>
          <w:bCs/>
        </w:rPr>
        <w:t>Mérési gyakorlatok</w:t>
      </w:r>
      <w:r w:rsidR="00FB6DBC" w:rsidRPr="00AA3E62">
        <w:rPr>
          <w:rFonts w:cs="Times New Roman"/>
          <w:b/>
        </w:rPr>
        <w:t xml:space="preserve"> tantárgy</w:t>
      </w:r>
      <w:r w:rsidR="00FB6DBC" w:rsidRPr="00AA3E62">
        <w:rPr>
          <w:rFonts w:cs="Times New Roman"/>
          <w:b/>
        </w:rPr>
        <w:tab/>
      </w:r>
      <w:r w:rsidR="00894A6C" w:rsidRPr="00AA3E62">
        <w:rPr>
          <w:rFonts w:cs="Times New Roman"/>
          <w:b/>
        </w:rPr>
        <w:t>1</w:t>
      </w:r>
      <w:r w:rsidR="00031665" w:rsidRPr="00AA3E62">
        <w:rPr>
          <w:rFonts w:cs="Times New Roman"/>
          <w:b/>
        </w:rPr>
        <w:t>5</w:t>
      </w:r>
      <w:r w:rsidR="00894A6C" w:rsidRPr="00AA3E62">
        <w:rPr>
          <w:rFonts w:cs="Times New Roman"/>
          <w:b/>
        </w:rPr>
        <w:t>5</w:t>
      </w:r>
      <w:r w:rsidR="00FB6DBC" w:rsidRPr="00AA3E62">
        <w:rPr>
          <w:rFonts w:cs="Times New Roman"/>
          <w:b/>
        </w:rPr>
        <w:t xml:space="preserve"> óra/</w:t>
      </w:r>
      <w:r w:rsidRPr="00AA3E62">
        <w:rPr>
          <w:rFonts w:cs="Times New Roman"/>
          <w:b/>
        </w:rPr>
        <w:t>1</w:t>
      </w:r>
      <w:r w:rsidR="00031665" w:rsidRPr="00AA3E62">
        <w:rPr>
          <w:rFonts w:cs="Times New Roman"/>
          <w:b/>
        </w:rPr>
        <w:t>80</w:t>
      </w:r>
      <w:r w:rsidR="00FB6DBC" w:rsidRPr="00AA3E62">
        <w:rPr>
          <w:rFonts w:cs="Times New Roman"/>
          <w:b/>
        </w:rPr>
        <w:t xml:space="preserve"> óra*</w:t>
      </w:r>
    </w:p>
    <w:p w:rsidR="00FB6DBC" w:rsidRPr="00AA3E62" w:rsidRDefault="00FB6DBC" w:rsidP="00FB6DBC">
      <w:pPr>
        <w:spacing w:after="0"/>
        <w:jc w:val="right"/>
        <w:rPr>
          <w:rFonts w:cs="Times New Roman"/>
          <w:sz w:val="20"/>
        </w:rPr>
      </w:pPr>
      <w:r w:rsidRPr="00AA3E62">
        <w:rPr>
          <w:rFonts w:cs="Times New Roman"/>
          <w:sz w:val="20"/>
        </w:rPr>
        <w:t>* 9-13. évfolyamon megszervezett képzés/13. és 14. évfolyamon megszervezett képzés</w:t>
      </w:r>
    </w:p>
    <w:p w:rsidR="00FB6DBC" w:rsidRPr="00AA3E62" w:rsidRDefault="00FB6DBC" w:rsidP="00FB6DBC">
      <w:pPr>
        <w:spacing w:after="0"/>
        <w:ind w:left="426"/>
        <w:rPr>
          <w:rFonts w:cs="Times New Roman"/>
        </w:rPr>
      </w:pPr>
    </w:p>
    <w:p w:rsidR="00FB6DBC" w:rsidRPr="00AA3E62" w:rsidRDefault="00FB6DBC" w:rsidP="00FB6DBC">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FB6DBC" w:rsidRPr="00AA3E62" w:rsidRDefault="00FB6DBC" w:rsidP="00FB6DBC">
      <w:pPr>
        <w:spacing w:after="0"/>
        <w:ind w:left="426"/>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A tantárgy tanításának célja</w:t>
      </w:r>
    </w:p>
    <w:p w:rsidR="00FB6DBC" w:rsidRPr="00AA3E62" w:rsidRDefault="00932AAA" w:rsidP="00FB6DBC">
      <w:pPr>
        <w:spacing w:after="0"/>
        <w:ind w:left="426"/>
        <w:rPr>
          <w:rFonts w:cs="Times New Roman"/>
        </w:rPr>
      </w:pPr>
      <w:r w:rsidRPr="00AA3E62">
        <w:rPr>
          <w:rFonts w:cs="Times New Roman"/>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816FA9" w:rsidRPr="00AA3E62" w:rsidRDefault="00816FA9" w:rsidP="00FB6DBC">
      <w:pPr>
        <w:spacing w:after="0"/>
        <w:ind w:left="426"/>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Kapcsolódó közismereti, szakmai tartalmak</w:t>
      </w:r>
    </w:p>
    <w:p w:rsidR="00FB6DBC" w:rsidRPr="00AA3E62" w:rsidRDefault="00932AAA" w:rsidP="00FB6DBC">
      <w:pPr>
        <w:spacing w:after="0"/>
        <w:ind w:left="426"/>
        <w:rPr>
          <w:rFonts w:cs="Times New Roman"/>
        </w:rPr>
      </w:pPr>
      <w:r w:rsidRPr="00AA3E62">
        <w:rPr>
          <w:rFonts w:cs="Times New Roman"/>
        </w:rPr>
        <w:t>Elektrotechnika-elektronika tantárgy valamennyi témaköre</w:t>
      </w:r>
    </w:p>
    <w:p w:rsidR="00816FA9" w:rsidRPr="00AA3E62" w:rsidRDefault="00816FA9" w:rsidP="00FB6DBC">
      <w:pPr>
        <w:spacing w:after="0"/>
        <w:ind w:left="426"/>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Témakörök</w:t>
      </w:r>
    </w:p>
    <w:p w:rsidR="00FB6DBC" w:rsidRPr="00AA3E62" w:rsidRDefault="00932AAA"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Villamos méréstechnikai alapismeretek</w:t>
      </w:r>
    </w:p>
    <w:p w:rsidR="00CE2407" w:rsidRPr="00AA3E62" w:rsidRDefault="00CE2407" w:rsidP="00CE2407">
      <w:pPr>
        <w:pStyle w:val="Listaszerbekezds4"/>
        <w:spacing w:after="0" w:line="240" w:lineRule="auto"/>
        <w:ind w:left="360"/>
        <w:rPr>
          <w:rFonts w:ascii="Times New Roman" w:hAnsi="Times New Roman" w:cs="Times New Roman"/>
          <w:b/>
          <w:bCs/>
          <w:sz w:val="24"/>
          <w:szCs w:val="24"/>
        </w:rPr>
      </w:pPr>
      <w:r w:rsidRPr="00AA3E62">
        <w:rPr>
          <w:rFonts w:ascii="Times New Roman" w:hAnsi="Times New Roman" w:cs="Times New Roman"/>
          <w:b/>
          <w:bCs/>
          <w:sz w:val="24"/>
          <w:szCs w:val="24"/>
        </w:rPr>
        <w:t>Műszer és méréstechnikai alapfogalmak</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mérés célja és feladata</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mérőeszközök csoportosítása</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mérőműszerek elvi felépítése</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Az érzékelő szerv</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mérőjel továbbító szerv</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mérőjel átalakító szerv</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Mérőműszerek kijelzői</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Mérési hibák</w:t>
      </w:r>
      <w:r w:rsidRPr="00AA3E62">
        <w:rPr>
          <w:rFonts w:ascii="Times New Roman" w:hAnsi="Times New Roman" w:cs="Times New Roman"/>
          <w:b/>
          <w:bCs/>
          <w:sz w:val="24"/>
          <w:szCs w:val="24"/>
        </w:rPr>
        <w:tab/>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hiba fogalma</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hibák okai</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Csoportosítás a hibák forrásai szerint</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Csoportosítás a hibák jellege szerint</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hiba meghatározása</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mérési eredmények feldolgozása</w:t>
      </w:r>
    </w:p>
    <w:p w:rsidR="00CE2407" w:rsidRPr="00AA3E62" w:rsidRDefault="00CE2407" w:rsidP="00CE2407">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Mérőműszerek meteorológiai jellemzői</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méréshatár</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Mérési tartomány vagy mérési terjedelem</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Az érzékenység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pontosság</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 fogyasztás, a mérőéig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 túlterhelhetőség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 csillapítottság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Használati helyzet </w:t>
      </w:r>
    </w:p>
    <w:p w:rsidR="00CE2407" w:rsidRPr="00AA3E62" w:rsidRDefault="00CE2407" w:rsidP="00CE2407">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Méréshatár, méréshatár kibővítése</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 méréshatár kibővítése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Ampermérő méréshatárának kibővítése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Voltmérő méréshatárának kibővítése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Áramváltó, feszültségváltó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Univerzális műszerek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Lakatfogó </w:t>
      </w:r>
      <w:r w:rsidRPr="00AA3E62">
        <w:rPr>
          <w:rFonts w:ascii="Times New Roman" w:hAnsi="Times New Roman" w:cs="Times New Roman"/>
          <w:sz w:val="24"/>
          <w:szCs w:val="24"/>
        </w:rPr>
        <w:tab/>
      </w:r>
    </w:p>
    <w:p w:rsidR="00CE2407" w:rsidRPr="00AA3E62" w:rsidRDefault="00CE2407" w:rsidP="00CE2407">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A nemzetközi mértékegységrendszer alapjai</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Kialakulásának körülményei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Alapmennyiségek és mértékegységei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Származtatott egységek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prefixumok</w:t>
      </w:r>
    </w:p>
    <w:p w:rsidR="00CE2407" w:rsidRPr="00AA3E62" w:rsidRDefault="00CE2407" w:rsidP="00CE2407">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A laboratóriumi mérések fontosabb szabályai</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laboratórium rendje</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Munkavédelmi és biztonsági szabályok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Villamos áram élettani hatásai</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Elsősegélynyújtás villamos balesetek esetében</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 mérések szervezése és menete </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A mérési jegyzőkönyv</w:t>
      </w:r>
    </w:p>
    <w:p w:rsidR="00CE2407" w:rsidRPr="00AA3E62" w:rsidRDefault="00CE2407" w:rsidP="00CE2407">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Érintésvédelem</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Érintésvédelem módjai</w:t>
      </w:r>
    </w:p>
    <w:p w:rsidR="00CE2407" w:rsidRPr="00AA3E62" w:rsidRDefault="00CE2407" w:rsidP="00CE2407">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Érintésvédelem szükségessége</w:t>
      </w:r>
    </w:p>
    <w:p w:rsidR="00CE2407" w:rsidRPr="00AA3E62" w:rsidRDefault="00CE2407" w:rsidP="00CE2407">
      <w:pPr>
        <w:tabs>
          <w:tab w:val="left" w:pos="1418"/>
          <w:tab w:val="right" w:pos="9072"/>
        </w:tabs>
        <w:spacing w:after="0"/>
        <w:ind w:left="851"/>
        <w:rPr>
          <w:rFonts w:cs="Times New Roman"/>
          <w:szCs w:val="24"/>
        </w:rPr>
      </w:pPr>
      <w:r w:rsidRPr="00AA3E62">
        <w:rPr>
          <w:rFonts w:cs="Times New Roman"/>
          <w:szCs w:val="24"/>
        </w:rPr>
        <w:t>Munkavégzés feszültség alatti berendezésen</w:t>
      </w:r>
    </w:p>
    <w:p w:rsidR="00FB6DBC" w:rsidRPr="00AA3E62" w:rsidRDefault="00FB6DBC" w:rsidP="00FB6DBC">
      <w:pPr>
        <w:tabs>
          <w:tab w:val="left" w:pos="1418"/>
          <w:tab w:val="right" w:pos="9072"/>
        </w:tabs>
        <w:spacing w:after="0"/>
        <w:ind w:left="851"/>
        <w:rPr>
          <w:rFonts w:cs="Times New Roman"/>
        </w:rPr>
      </w:pPr>
    </w:p>
    <w:p w:rsidR="00FB6DBC" w:rsidRPr="00AA3E62" w:rsidRDefault="00932AAA"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Egyenáramú villamos alapmérések</w:t>
      </w:r>
    </w:p>
    <w:p w:rsidR="00CE2407" w:rsidRPr="00AA3E62" w:rsidRDefault="00CE2407" w:rsidP="001C395F">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 xml:space="preserve">Ellenállás mérése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Kis értékű ellenállás mérése Ohm törvénye alapján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Nagy értékű ellenállás mérése Ohm törvénye alapján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Ellenállás mérése feszültségesések összehasonlításával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Ellenállás mérése áramerősségek összehasonlításával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Ellenállás mérése Wheatstone-híddal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 fajlagos ellenállás mérése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Az ellenállások hőmérsékletfüggésének vizsgálata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Feszültségfüggő ellenállás vizsgálata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Ellenállások soros kapcsolásának vizsgálata</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Ellenállások párhuzamos kapcsolásának vizsgálata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Ellenállások, vegyes kapcsolásának vizsgálata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Feszültségosztók vizsgálata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Potenciométerek vizsgálata</w:t>
      </w:r>
    </w:p>
    <w:p w:rsidR="00CE2407" w:rsidRPr="00AA3E62" w:rsidRDefault="00CE2407" w:rsidP="001C395F">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A villamos teljesítmény és a villamos áram hőhatásának vizsgálata</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Az egyenáramú teljesítmény mérése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A vízforraló hatásfokának meghatározása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Ellenőrző kérdések </w:t>
      </w:r>
    </w:p>
    <w:p w:rsidR="00CE2407" w:rsidRPr="00AA3E62" w:rsidRDefault="00CE2407" w:rsidP="001C395F">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Energiaforrások vizsgálata, mérése</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Energiaforrások belső ellenállásának leadott teljesítményének és hatásfokának vizsgálata mérés</w:t>
      </w:r>
    </w:p>
    <w:p w:rsidR="00FB6DBC" w:rsidRPr="00AA3E62" w:rsidRDefault="00CE2407" w:rsidP="00FB6DBC">
      <w:pPr>
        <w:tabs>
          <w:tab w:val="left" w:pos="1418"/>
          <w:tab w:val="right" w:pos="9072"/>
        </w:tabs>
        <w:spacing w:after="0"/>
        <w:ind w:left="851"/>
        <w:rPr>
          <w:rFonts w:cs="Times New Roman"/>
          <w:szCs w:val="24"/>
        </w:rPr>
      </w:pPr>
      <w:r w:rsidRPr="00AA3E62">
        <w:rPr>
          <w:rFonts w:cs="Times New Roman"/>
          <w:szCs w:val="24"/>
        </w:rPr>
        <w:t>Energiaforrások soros és párhuzamos kapcsolásának vizsgálata</w:t>
      </w:r>
    </w:p>
    <w:p w:rsidR="00816FA9" w:rsidRPr="00AA3E62" w:rsidRDefault="00816FA9" w:rsidP="00FB6DBC">
      <w:pPr>
        <w:tabs>
          <w:tab w:val="left" w:pos="1418"/>
          <w:tab w:val="right" w:pos="9072"/>
        </w:tabs>
        <w:spacing w:after="0"/>
        <w:ind w:left="851"/>
        <w:rPr>
          <w:rFonts w:cs="Times New Roman"/>
        </w:rPr>
      </w:pPr>
    </w:p>
    <w:p w:rsidR="00FB6DBC" w:rsidRPr="00AA3E62" w:rsidRDefault="00CE2407"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Váltakozó áramú villamos alapmérések I.</w:t>
      </w:r>
    </w:p>
    <w:p w:rsidR="00CE2407" w:rsidRPr="00AA3E62" w:rsidRDefault="00CE2407" w:rsidP="001C395F">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 xml:space="preserve">Mérések egyfázisú váltakozó áramú hálózatban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Induktivitás mérése</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Kondenzátor kapacitásának mérése</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Tekercs induktivitásának és kondenzátor kapacitásának mérése három feszültség mérésével</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Induktivitások soros kapcsolásának vizsgálata</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Induktivitások párhuzamos kapcsolásának vizsgálata</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Kondenzátorok soros kapcsolásának vizsgálata</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Kondenzátorok párhuzamos kapcsolásának vizsgálata </w:t>
      </w:r>
      <w:r w:rsidRPr="00AA3E62">
        <w:rPr>
          <w:rFonts w:ascii="Times New Roman" w:hAnsi="Times New Roman" w:cs="Times New Roman"/>
          <w:sz w:val="24"/>
          <w:szCs w:val="24"/>
        </w:rPr>
        <w:tab/>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Ellenállás és induktivitás soros kapcsolásának vizsgálata </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Ellenállás és induktivitás párhuzamos kapcsolásának vizsgálata</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Ellenállás és kondenzátor soros kapcsolásának vizsgálata</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Ellenállás és kondenzátor párhuzamos kapcsolásának vizsgálata</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Ellenállás, tekercs és kondenzátor soros kapcsolásának vizsgálata</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 xml:space="preserve">Ellenállás, tekercs és kondenzátor párhuzamos kapcsolásának vizsgálata </w:t>
      </w:r>
    </w:p>
    <w:p w:rsidR="00FB6DBC" w:rsidRPr="00AA3E62" w:rsidRDefault="00CE2407" w:rsidP="00FB6DBC">
      <w:pPr>
        <w:tabs>
          <w:tab w:val="left" w:pos="1418"/>
          <w:tab w:val="right" w:pos="9072"/>
        </w:tabs>
        <w:spacing w:after="0"/>
        <w:ind w:left="851"/>
        <w:rPr>
          <w:rFonts w:cs="Times New Roman"/>
          <w:szCs w:val="24"/>
        </w:rPr>
      </w:pPr>
      <w:r w:rsidRPr="00AA3E62">
        <w:rPr>
          <w:rFonts w:cs="Times New Roman"/>
          <w:szCs w:val="24"/>
        </w:rPr>
        <w:t>Egyfázisú váltakozó áramú teljesítmény mérése</w:t>
      </w:r>
    </w:p>
    <w:p w:rsidR="00816FA9" w:rsidRPr="00AA3E62" w:rsidRDefault="00816FA9" w:rsidP="00FB6DBC">
      <w:pPr>
        <w:tabs>
          <w:tab w:val="left" w:pos="1418"/>
          <w:tab w:val="right" w:pos="9072"/>
        </w:tabs>
        <w:spacing w:after="0"/>
        <w:ind w:left="851"/>
        <w:rPr>
          <w:rFonts w:cs="Times New Roman"/>
        </w:rPr>
      </w:pPr>
    </w:p>
    <w:p w:rsidR="00FB6DBC" w:rsidRPr="00AA3E62" w:rsidRDefault="00CE2407" w:rsidP="00FB6DBC">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Váltakozó áramú villamos alapmérések II.</w:t>
      </w:r>
    </w:p>
    <w:p w:rsidR="00CE2407" w:rsidRPr="00AA3E62" w:rsidRDefault="00CE2407" w:rsidP="001C395F">
      <w:pPr>
        <w:pStyle w:val="Listaszerbekezds4"/>
        <w:spacing w:after="0" w:line="240" w:lineRule="auto"/>
        <w:ind w:left="360" w:firstLine="349"/>
        <w:rPr>
          <w:rFonts w:ascii="Times New Roman" w:hAnsi="Times New Roman" w:cs="Times New Roman"/>
          <w:b/>
          <w:bCs/>
          <w:sz w:val="24"/>
          <w:szCs w:val="24"/>
        </w:rPr>
      </w:pPr>
      <w:r w:rsidRPr="00AA3E62">
        <w:rPr>
          <w:rFonts w:ascii="Times New Roman" w:hAnsi="Times New Roman" w:cs="Times New Roman"/>
          <w:b/>
          <w:bCs/>
          <w:sz w:val="24"/>
          <w:szCs w:val="24"/>
        </w:rPr>
        <w:t>Mérések háromfázisú váltakozó áramú hálózatokban</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Feszültség és áramerősség mérése háromfázisú rendszerben</w:t>
      </w:r>
    </w:p>
    <w:p w:rsidR="00CE2407" w:rsidRPr="00AA3E62" w:rsidRDefault="00CE2407" w:rsidP="001C395F">
      <w:pPr>
        <w:pStyle w:val="Listaszerbekezds4"/>
        <w:spacing w:after="0" w:line="240" w:lineRule="auto"/>
        <w:ind w:left="1080"/>
        <w:rPr>
          <w:rFonts w:ascii="Times New Roman" w:hAnsi="Times New Roman" w:cs="Times New Roman"/>
          <w:sz w:val="24"/>
          <w:szCs w:val="24"/>
        </w:rPr>
      </w:pPr>
      <w:r w:rsidRPr="00AA3E62">
        <w:rPr>
          <w:rFonts w:ascii="Times New Roman" w:hAnsi="Times New Roman" w:cs="Times New Roman"/>
          <w:sz w:val="24"/>
          <w:szCs w:val="24"/>
        </w:rPr>
        <w:t>Háromfázisú fogyasztó hatásos teljesítményének mérése</w:t>
      </w:r>
    </w:p>
    <w:p w:rsidR="00FB6DBC" w:rsidRPr="00AA3E62" w:rsidRDefault="00CE2407" w:rsidP="00FB6DBC">
      <w:pPr>
        <w:tabs>
          <w:tab w:val="left" w:pos="1418"/>
          <w:tab w:val="right" w:pos="9072"/>
        </w:tabs>
        <w:spacing w:after="0"/>
        <w:ind w:left="851"/>
        <w:rPr>
          <w:rFonts w:cs="Times New Roman"/>
          <w:szCs w:val="24"/>
        </w:rPr>
      </w:pPr>
      <w:r w:rsidRPr="00AA3E62">
        <w:rPr>
          <w:rFonts w:cs="Times New Roman"/>
          <w:szCs w:val="24"/>
        </w:rPr>
        <w:t>Háromfázisú fogyasztó meddő teljesítményének mérése</w:t>
      </w:r>
    </w:p>
    <w:p w:rsidR="00816FA9" w:rsidRPr="00AA3E62" w:rsidRDefault="00816FA9" w:rsidP="00FB6DBC">
      <w:pPr>
        <w:tabs>
          <w:tab w:val="left" w:pos="1418"/>
          <w:tab w:val="right" w:pos="9072"/>
        </w:tabs>
        <w:spacing w:after="0"/>
        <w:ind w:left="851"/>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A képzés javasolt helyszíne (ajánlás)</w:t>
      </w:r>
    </w:p>
    <w:p w:rsidR="00FB6DBC" w:rsidRDefault="00CE2407" w:rsidP="00FB6DBC">
      <w:pPr>
        <w:spacing w:after="0"/>
        <w:ind w:left="426"/>
        <w:rPr>
          <w:rFonts w:cs="Times New Roman"/>
        </w:rPr>
      </w:pPr>
      <w:r w:rsidRPr="00AA3E62">
        <w:rPr>
          <w:rFonts w:cs="Times New Roman"/>
        </w:rPr>
        <w:t>Elektrotechnikai laboratóriumi helyszín</w:t>
      </w:r>
    </w:p>
    <w:p w:rsidR="007E419D" w:rsidRPr="00AA3E62" w:rsidRDefault="007E419D" w:rsidP="00FB6DBC">
      <w:pPr>
        <w:spacing w:after="0"/>
        <w:ind w:left="426"/>
        <w:rPr>
          <w:rFonts w:cs="Times New Roman"/>
        </w:rPr>
      </w:pPr>
    </w:p>
    <w:p w:rsidR="00FB6DBC" w:rsidRPr="00AA3E62" w:rsidRDefault="00FB6DBC" w:rsidP="00FB6DBC">
      <w:pPr>
        <w:pStyle w:val="Listaszerbekezds"/>
        <w:numPr>
          <w:ilvl w:val="1"/>
          <w:numId w:val="8"/>
        </w:numPr>
        <w:spacing w:after="0"/>
        <w:rPr>
          <w:rFonts w:cs="Times New Roman"/>
          <w:b/>
        </w:rPr>
      </w:pPr>
      <w:r w:rsidRPr="00AA3E62">
        <w:rPr>
          <w:rFonts w:cs="Times New Roman"/>
          <w:b/>
        </w:rPr>
        <w:t>A tantárgy értékelésének módja</w:t>
      </w:r>
    </w:p>
    <w:p w:rsidR="00FB6DBC" w:rsidRPr="00AA3E62" w:rsidRDefault="00FB6DBC" w:rsidP="00FB6DBC">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FB6DBC" w:rsidRPr="00AA3E62" w:rsidRDefault="00FB6DBC" w:rsidP="00FB6DBC">
      <w:pPr>
        <w:spacing w:after="0"/>
        <w:ind w:left="426"/>
        <w:rPr>
          <w:rFonts w:cs="Times New Roman"/>
        </w:rPr>
      </w:pP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p>
    <w:p w:rsidR="00A23F09" w:rsidRPr="00AA3E62" w:rsidRDefault="00A23F09" w:rsidP="00A23F09">
      <w:pPr>
        <w:spacing w:before="2880"/>
        <w:jc w:val="center"/>
        <w:rPr>
          <w:rFonts w:cs="Times New Roman"/>
          <w:b/>
          <w:sz w:val="36"/>
        </w:rPr>
      </w:pPr>
      <w:r w:rsidRPr="00AA3E62">
        <w:rPr>
          <w:rFonts w:cs="Times New Roman"/>
          <w:b/>
          <w:sz w:val="36"/>
        </w:rPr>
        <w:t>A</w:t>
      </w:r>
    </w:p>
    <w:p w:rsidR="00A23F09" w:rsidRPr="00AA3E62" w:rsidRDefault="008424D8" w:rsidP="00A23F09">
      <w:pPr>
        <w:spacing w:after="480"/>
        <w:jc w:val="center"/>
        <w:rPr>
          <w:rFonts w:cs="Times New Roman"/>
          <w:b/>
          <w:sz w:val="36"/>
        </w:rPr>
      </w:pPr>
      <w:r w:rsidRPr="00AA3E62">
        <w:rPr>
          <w:rFonts w:cs="Times New Roman"/>
          <w:b/>
          <w:sz w:val="36"/>
        </w:rPr>
        <w:t>10418-16</w:t>
      </w:r>
      <w:r w:rsidR="00A23F09" w:rsidRPr="00AA3E62">
        <w:rPr>
          <w:rFonts w:cs="Times New Roman"/>
          <w:b/>
          <w:sz w:val="36"/>
        </w:rPr>
        <w:t xml:space="preserve"> azonosító számú</w:t>
      </w:r>
    </w:p>
    <w:p w:rsidR="00A23F09" w:rsidRPr="00AA3E62" w:rsidRDefault="008424D8" w:rsidP="00A23F09">
      <w:pPr>
        <w:jc w:val="center"/>
        <w:rPr>
          <w:rFonts w:cs="Times New Roman"/>
          <w:b/>
          <w:sz w:val="36"/>
        </w:rPr>
      </w:pPr>
      <w:r w:rsidRPr="00AA3E62">
        <w:rPr>
          <w:rFonts w:cs="Times New Roman"/>
          <w:b/>
          <w:sz w:val="36"/>
        </w:rPr>
        <w:t>Járműkarbantartás</w:t>
      </w:r>
    </w:p>
    <w:p w:rsidR="00A23F09" w:rsidRPr="00AA3E62" w:rsidRDefault="00A23F09" w:rsidP="00A23F09">
      <w:pPr>
        <w:jc w:val="center"/>
        <w:rPr>
          <w:rFonts w:cs="Times New Roman"/>
          <w:b/>
          <w:sz w:val="36"/>
        </w:rPr>
      </w:pPr>
      <w:r w:rsidRPr="00AA3E62">
        <w:rPr>
          <w:rFonts w:cs="Times New Roman"/>
          <w:b/>
          <w:sz w:val="36"/>
        </w:rPr>
        <w:t>megnevezésű</w:t>
      </w:r>
    </w:p>
    <w:p w:rsidR="00A23F09" w:rsidRPr="00AA3E62" w:rsidRDefault="00A23F09" w:rsidP="00A23F09">
      <w:pPr>
        <w:spacing w:before="480" w:after="480"/>
        <w:jc w:val="center"/>
        <w:rPr>
          <w:rFonts w:cs="Times New Roman"/>
          <w:b/>
          <w:sz w:val="36"/>
        </w:rPr>
      </w:pPr>
      <w:r w:rsidRPr="00AA3E62">
        <w:rPr>
          <w:rFonts w:cs="Times New Roman"/>
          <w:b/>
          <w:sz w:val="36"/>
        </w:rPr>
        <w:t>szakmai követelménymodul</w:t>
      </w:r>
    </w:p>
    <w:p w:rsidR="00A23F09" w:rsidRPr="00AA3E62" w:rsidRDefault="00A23F09" w:rsidP="00A23F09">
      <w:pPr>
        <w:jc w:val="center"/>
        <w:rPr>
          <w:rFonts w:cs="Times New Roman"/>
          <w:b/>
          <w:sz w:val="36"/>
        </w:rPr>
      </w:pPr>
      <w:r w:rsidRPr="00AA3E62">
        <w:rPr>
          <w:rFonts w:cs="Times New Roman"/>
          <w:b/>
          <w:sz w:val="36"/>
        </w:rPr>
        <w:t>tantárgyai, témakörei</w:t>
      </w: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r w:rsidRPr="00AA3E62">
        <w:rPr>
          <w:rFonts w:cs="Times New Roman"/>
        </w:rPr>
        <w:t xml:space="preserve">A </w:t>
      </w:r>
      <w:r w:rsidR="008424D8" w:rsidRPr="007E419D">
        <w:rPr>
          <w:rFonts w:cs="Times New Roman"/>
        </w:rPr>
        <w:t>10418-16</w:t>
      </w:r>
      <w:r w:rsidRPr="007E419D">
        <w:rPr>
          <w:rFonts w:cs="Times New Roman"/>
        </w:rPr>
        <w:t xml:space="preserve"> azonosító számú </w:t>
      </w:r>
      <w:r w:rsidR="008424D8" w:rsidRPr="007E419D">
        <w:rPr>
          <w:rFonts w:cs="Times New Roman"/>
        </w:rPr>
        <w:t>Járműkarbantartás</w:t>
      </w:r>
      <w:r w:rsidR="007E419D">
        <w:rPr>
          <w:rFonts w:cs="Times New Roman"/>
          <w:b/>
        </w:rPr>
        <w:t xml:space="preserve"> </w:t>
      </w:r>
      <w:r w:rsidRPr="00AA3E62">
        <w:rPr>
          <w:rFonts w:cs="Times New Roman"/>
        </w:rPr>
        <w:t xml:space="preserve">megnevezésű szakmai követelménymodulhoz tartozó tantárgyak és témakörök oktatása során </w:t>
      </w:r>
      <w:r w:rsidR="00E456A0">
        <w:rPr>
          <w:rFonts w:cs="Times New Roman"/>
        </w:rPr>
        <w:t>fejlesztendő kompetenciák:</w:t>
      </w:r>
    </w:p>
    <w:tbl>
      <w:tblPr>
        <w:tblW w:w="0" w:type="auto"/>
        <w:jc w:val="center"/>
        <w:tblInd w:w="-1547" w:type="dxa"/>
        <w:tblLayout w:type="fixed"/>
        <w:tblCellMar>
          <w:left w:w="30" w:type="dxa"/>
          <w:right w:w="30" w:type="dxa"/>
        </w:tblCellMar>
        <w:tblLook w:val="0000" w:firstRow="0" w:lastRow="0" w:firstColumn="0" w:lastColumn="0" w:noHBand="0" w:noVBand="0"/>
      </w:tblPr>
      <w:tblGrid>
        <w:gridCol w:w="5817"/>
        <w:gridCol w:w="758"/>
        <w:gridCol w:w="758"/>
        <w:gridCol w:w="759"/>
      </w:tblGrid>
      <w:tr w:rsidR="00816FA9" w:rsidRPr="007E419D" w:rsidTr="007E419D">
        <w:trPr>
          <w:cantSplit/>
          <w:trHeight w:val="2149"/>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8424D8">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Járműkarbantartás</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Gazdasági ismeretek</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Járműkarbantartás gyakorlata</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Átveszi a javításra hozott járművet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Elvégzi az átvett jármű azonosítását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Szakszerűen és célorientáltan kommunikál az ügyféllel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Megbízás alapján próbaútra megy és elvégzi az esetleg szükséges vizsgálatokat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Kitölti a munkafelvételi adatlapot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Árajánlatot készít, amelyben feltünteti a felhasznált anyagokat, ráfordított munkaidőt és a vállalási határidőt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Vezeti a szervizkönyvet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Elvégzi a szükséges (garanciális, km-futáshoz kötött, esetenkénti) szervizműveleteket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szervizintervallum kijelző nullázását elvégzi, beállítja a következő átvizsgálások optimális ütemezését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Ellenőrzi az autó feltöltési mennyiségeit, a feltöltött folyadékok állapotát, és adott esetben cseréli, illetve utántölti azokat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Ellenőrzi a jármű műszereinek, kezelőszerveinek állapotát, szükség szerint beállítja, javítja azokat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Megvizsgálja a kézifék működtetését, ha lehetséges beállítást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gépkocsi első és hátsó szélvédőtörlő és mosóberendezéseinek állapotfelmérését elvégzi, cseréli a kopó alkatrészeket, pótolja az elhasznált mosófolyadékot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Biztosítja a világítási és jelzőberendezések hatósági előírásoknak megfelelő működését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fényszórómosó berendezés előírás szerinti működését ellenőrzi, pótolja az elhasznált mosófolyadékot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Elvégzi a gumiabroncsok állapotellenőrzését, szükség esetén nyomásbeállítást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fűtő-, légkondicionáló berendezés hatásosságának ellenőrzését és - szükség esetén - a légutak tisztítását végrehajtja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Elvégzi a kötelező tartozékok ellenőrzését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Alkalmazza a szakterülethez kapcsolódó elektronikus és nyomtatott adatbázisokat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Ellenőrzi a jármű további, közlekedésbiztonság szempontjából lényeges szerkezeteinek állapotát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járműazonosító adatok felépítése, jellemző elhelyezési módjai (alvázszám, típustábla, gyártási szalag, forgalmi engedély, stb.)</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gépjárművekben alkalmazott folyadékok, olajok jellemzői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Feltöltési mennyiségek, feltöltési eszközök és műveletek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folyadékok összetételének, állapotának ellenőrzési módszerei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időszakos szervizműveletek (kötelező és esetenkénti, illetve javítás utáni)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járműszerkezetekre vonatkozó jogszabályi, rendeleti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járművek időszakos hatósági felülvizsgálatának követelményei és folyamata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gumiabroncsok vizsgálata és karbantartása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világító és elektromos berendezések vizsgálati és karbantartás módszerei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Munkafelvételi 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Ügyfél kommunikációs ismeretek (szóbeli és írásbeli kommunikáció), fogyasztóvédelmi feladatok kezelése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bemutatkozás, megszólítás (tegezés, magázás, Önözés) alkalmazandó módjai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Telefonálás szabályai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Hivatalos/üzleti levél, elektronikus levél elkészítési szabályai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hiba-megállapítás (munkafelvételi diagnosztika, próbaút) módszerei, a munkalapírási szabályok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árajánlat elkészítésének folyamat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szakterületen alkalmazott elektronikus és nyomtatott adatbázisok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Folyadék-, olaj-feltöltő berendezések szakszerű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Információforrások, adatbázisok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Vonatkozó jogszabályok és technológiák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Figyelem 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817"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1C395F">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1C395F">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bl>
    <w:p w:rsidR="00A23F09" w:rsidRPr="00AA3E62" w:rsidRDefault="00A23F09" w:rsidP="00A23F09">
      <w:pPr>
        <w:rPr>
          <w:rFonts w:cs="Times New Roman"/>
        </w:rPr>
      </w:pPr>
    </w:p>
    <w:p w:rsidR="00A23F09" w:rsidRPr="00AA3E62" w:rsidRDefault="001C395F" w:rsidP="00A23F09">
      <w:pPr>
        <w:pStyle w:val="Listaszerbekezds"/>
        <w:numPr>
          <w:ilvl w:val="0"/>
          <w:numId w:val="8"/>
        </w:numPr>
        <w:tabs>
          <w:tab w:val="right" w:pos="9072"/>
        </w:tabs>
        <w:spacing w:after="0"/>
        <w:rPr>
          <w:rFonts w:cs="Times New Roman"/>
          <w:b/>
        </w:rPr>
      </w:pPr>
      <w:r w:rsidRPr="00AA3E62">
        <w:rPr>
          <w:rFonts w:cs="Times New Roman"/>
          <w:b/>
        </w:rPr>
        <w:t>Járműkarbantartás</w:t>
      </w:r>
      <w:r w:rsidR="00A23F09" w:rsidRPr="00AA3E62">
        <w:rPr>
          <w:rFonts w:cs="Times New Roman"/>
          <w:b/>
        </w:rPr>
        <w:t xml:space="preserve"> tantárgy</w:t>
      </w:r>
      <w:r w:rsidR="00A23F09" w:rsidRPr="00AA3E62">
        <w:rPr>
          <w:rFonts w:cs="Times New Roman"/>
          <w:b/>
        </w:rPr>
        <w:tab/>
      </w:r>
      <w:r w:rsidRPr="00AA3E62">
        <w:rPr>
          <w:rFonts w:cs="Times New Roman"/>
          <w:b/>
        </w:rPr>
        <w:t>31</w:t>
      </w:r>
      <w:r w:rsidR="00A23F09" w:rsidRPr="00AA3E62">
        <w:rPr>
          <w:rFonts w:cs="Times New Roman"/>
          <w:b/>
        </w:rPr>
        <w:t xml:space="preserve"> óra/</w:t>
      </w:r>
      <w:r w:rsidRPr="00AA3E62">
        <w:rPr>
          <w:rFonts w:cs="Times New Roman"/>
          <w:b/>
        </w:rPr>
        <w:t>31</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w:t>
      </w:r>
      <w:r w:rsidR="007E419D">
        <w:rPr>
          <w:rFonts w:cs="Times New Roman"/>
        </w:rPr>
        <w:t>s</w:t>
      </w:r>
      <w:r w:rsidRPr="00AA3E62">
        <w:rPr>
          <w:rFonts w:cs="Times New Roman"/>
        </w:rPr>
        <w:t>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1C395F" w:rsidRPr="00AA3E62" w:rsidRDefault="001C395F" w:rsidP="001C395F">
      <w:pPr>
        <w:spacing w:after="0"/>
        <w:ind w:left="426"/>
        <w:rPr>
          <w:rFonts w:cs="Times New Roman"/>
        </w:rPr>
      </w:pPr>
      <w:r w:rsidRPr="00AA3E62">
        <w:rPr>
          <w:rFonts w:cs="Times New Roman"/>
        </w:rPr>
        <w:t>A járműkarbantartás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1C395F" w:rsidRPr="00AA3E62" w:rsidRDefault="001C395F" w:rsidP="001C395F">
      <w:pPr>
        <w:spacing w:after="0"/>
        <w:ind w:left="426"/>
        <w:rPr>
          <w:rFonts w:cs="Times New Roman"/>
        </w:rPr>
      </w:pPr>
      <w:r w:rsidRPr="00AA3E62">
        <w:rPr>
          <w:rFonts w:cs="Times New Roman"/>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C395F" w:rsidRPr="00AA3E62" w:rsidRDefault="001C395F" w:rsidP="001C395F">
      <w:pPr>
        <w:spacing w:after="0"/>
        <w:ind w:left="426"/>
        <w:rPr>
          <w:rFonts w:cs="Times New Roman"/>
        </w:rPr>
      </w:pPr>
      <w:r w:rsidRPr="00AA3E62">
        <w:rPr>
          <w:rFonts w:cs="Times New Roman"/>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 körű ismeretekkel kell rendelkezni a különböző gépjárművek karbantartási műveleteiről, a mechanikus, a villamos és elektronikus berendezések javítási, ellenőrzési, diagnosztikai és szervizműveleteiről.</w:t>
      </w:r>
    </w:p>
    <w:p w:rsidR="00A23F09" w:rsidRPr="00AA3E62" w:rsidRDefault="001C395F" w:rsidP="00A23F09">
      <w:pPr>
        <w:spacing w:after="0"/>
        <w:ind w:left="426"/>
        <w:rPr>
          <w:rFonts w:cs="Times New Roman"/>
        </w:rPr>
      </w:pPr>
      <w:r w:rsidRPr="00AA3E62">
        <w:rPr>
          <w:rFonts w:cs="Times New Roman"/>
        </w:rPr>
        <w:t>Fontos didaktikai feladat az elmélet és gyakorlat egységének biztosítása. A megalapozott elméleti tudás nélkülözhetetlen a gyakorlati tevékenység magas szintű végzéséhez.</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1C395F" w:rsidRPr="00AA3E62" w:rsidRDefault="001C395F" w:rsidP="001C395F">
      <w:pPr>
        <w:spacing w:after="0"/>
        <w:ind w:left="426"/>
        <w:rPr>
          <w:rFonts w:cs="Times New Roman"/>
        </w:rPr>
      </w:pPr>
      <w:r w:rsidRPr="00AA3E62">
        <w:rPr>
          <w:rFonts w:cs="Times New Roman"/>
        </w:rPr>
        <w:t>Informatika: word, excel, adatbázis kezelő, internet használata</w:t>
      </w:r>
    </w:p>
    <w:p w:rsidR="001C395F" w:rsidRPr="00AA3E62" w:rsidRDefault="001C395F" w:rsidP="001C395F">
      <w:pPr>
        <w:spacing w:after="0"/>
        <w:ind w:left="426"/>
        <w:rPr>
          <w:rFonts w:cs="Times New Roman"/>
        </w:rPr>
      </w:pPr>
      <w:r w:rsidRPr="00AA3E62">
        <w:rPr>
          <w:rFonts w:cs="Times New Roman"/>
        </w:rPr>
        <w:t>Műszaki rajz: jelképes ábrázolás</w:t>
      </w:r>
    </w:p>
    <w:p w:rsidR="001C395F" w:rsidRPr="00AA3E62" w:rsidRDefault="001C395F" w:rsidP="001C395F">
      <w:pPr>
        <w:spacing w:after="0"/>
        <w:ind w:left="426"/>
        <w:rPr>
          <w:rFonts w:cs="Times New Roman"/>
        </w:rPr>
      </w:pPr>
      <w:r w:rsidRPr="00AA3E62">
        <w:rPr>
          <w:rFonts w:cs="Times New Roman"/>
        </w:rPr>
        <w:t>Közlekedéstechnikai gyakorlatok: szerelés</w:t>
      </w:r>
    </w:p>
    <w:p w:rsidR="001C395F" w:rsidRPr="00AA3E62" w:rsidRDefault="001C395F" w:rsidP="001C395F">
      <w:pPr>
        <w:spacing w:after="0"/>
        <w:ind w:left="426"/>
        <w:rPr>
          <w:rFonts w:cs="Times New Roman"/>
        </w:rPr>
      </w:pPr>
      <w:r w:rsidRPr="00AA3E62">
        <w:rPr>
          <w:rFonts w:cs="Times New Roman"/>
        </w:rPr>
        <w:t>Gépjármű-szerkezettan</w:t>
      </w:r>
    </w:p>
    <w:p w:rsidR="00A23F09" w:rsidRPr="00AA3E62" w:rsidRDefault="001C395F" w:rsidP="00A23F09">
      <w:pPr>
        <w:spacing w:after="0"/>
        <w:ind w:left="426"/>
        <w:rPr>
          <w:rFonts w:cs="Times New Roman"/>
        </w:rPr>
      </w:pPr>
      <w:r w:rsidRPr="00AA3E62">
        <w:rPr>
          <w:rFonts w:cs="Times New Roman"/>
        </w:rPr>
        <w:t>Gépjármű-villamosságtan</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1C395F"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Dokumentációs ismeretek</w:t>
      </w:r>
    </w:p>
    <w:p w:rsidR="001C395F" w:rsidRPr="00AA3E62" w:rsidRDefault="001C395F" w:rsidP="001C395F">
      <w:pPr>
        <w:tabs>
          <w:tab w:val="left" w:pos="1418"/>
          <w:tab w:val="right" w:pos="9072"/>
        </w:tabs>
        <w:spacing w:after="0"/>
        <w:ind w:left="851"/>
        <w:rPr>
          <w:rFonts w:cs="Times New Roman"/>
        </w:rPr>
      </w:pPr>
      <w:r w:rsidRPr="00AA3E62">
        <w:rPr>
          <w:rFonts w:cs="Times New Roman"/>
        </w:rPr>
        <w:t>Gépjármű adatbázisok használata</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nyomtatott adatbázisok</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számítógépes adatbázisok (Autodata)</w:t>
      </w:r>
    </w:p>
    <w:p w:rsidR="001C395F" w:rsidRPr="00AA3E62" w:rsidRDefault="001C395F" w:rsidP="001C395F">
      <w:pPr>
        <w:tabs>
          <w:tab w:val="left" w:pos="1418"/>
          <w:tab w:val="right" w:pos="9072"/>
        </w:tabs>
        <w:spacing w:after="0"/>
        <w:ind w:left="851"/>
        <w:rPr>
          <w:rFonts w:cs="Times New Roman"/>
        </w:rPr>
      </w:pPr>
      <w:r w:rsidRPr="00AA3E62">
        <w:rPr>
          <w:rFonts w:cs="Times New Roman"/>
        </w:rPr>
        <w:t>Gépjármű és főegységeinek azonosítása</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alvázszám azonosítása</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motorszám azonosítása</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típus bizonyítvány tartalma</w:t>
      </w:r>
    </w:p>
    <w:p w:rsidR="001C395F" w:rsidRPr="00AA3E62" w:rsidRDefault="001C395F" w:rsidP="001C395F">
      <w:pPr>
        <w:tabs>
          <w:tab w:val="left" w:pos="1418"/>
          <w:tab w:val="right" w:pos="9072"/>
        </w:tabs>
        <w:spacing w:after="0"/>
        <w:ind w:left="851"/>
        <w:rPr>
          <w:rFonts w:cs="Times New Roman"/>
        </w:rPr>
      </w:pPr>
      <w:r w:rsidRPr="00AA3E62">
        <w:rPr>
          <w:rFonts w:cs="Times New Roman"/>
        </w:rPr>
        <w:t>Általános gépjármű adatbázisok használata</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számítógépes adatbázisok kezelése, adatok kinyerése</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adatbázisok tartalma</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adott gépjármű beazonosítása, adatainak munkadokumentumba való kinyerése</w:t>
      </w:r>
    </w:p>
    <w:p w:rsidR="001C395F" w:rsidRPr="00AA3E62" w:rsidRDefault="001C395F" w:rsidP="001C395F">
      <w:pPr>
        <w:tabs>
          <w:tab w:val="left" w:pos="1418"/>
          <w:tab w:val="right" w:pos="9072"/>
        </w:tabs>
        <w:spacing w:after="0"/>
        <w:ind w:left="851"/>
        <w:rPr>
          <w:rFonts w:cs="Times New Roman"/>
        </w:rPr>
      </w:pPr>
      <w:r w:rsidRPr="00AA3E62">
        <w:rPr>
          <w:rFonts w:cs="Times New Roman"/>
        </w:rPr>
        <w:t>Gyári alkatrész azonosító adatbázisok kezelése</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az alkatrész azonosítás logikai sorrendje</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nyomtatott alapú adatbázisok</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adatbázisok</w:t>
      </w:r>
    </w:p>
    <w:p w:rsidR="001C395F" w:rsidRPr="00AA3E62" w:rsidRDefault="001C395F" w:rsidP="001C395F">
      <w:pPr>
        <w:tabs>
          <w:tab w:val="left" w:pos="1418"/>
          <w:tab w:val="right" w:pos="9072"/>
        </w:tabs>
        <w:spacing w:after="0"/>
        <w:ind w:left="851"/>
        <w:rPr>
          <w:rFonts w:cs="Times New Roman"/>
        </w:rPr>
      </w:pPr>
      <w:r w:rsidRPr="00AA3E62">
        <w:rPr>
          <w:rFonts w:cs="Times New Roman"/>
        </w:rPr>
        <w:t>Autóvillamossági kapcsolási Rajz és adatgyűjtemények használata</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adott gépjármű villamos hálózatának beazonosítása a villamos kapcsolási rajza alapján</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villamos szerkezeti egységek azonosítása</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villamos hálózat csatlakozóponti azonosítása Autodata dokumentáció alapján</w:t>
      </w:r>
    </w:p>
    <w:p w:rsidR="001C395F" w:rsidRPr="00AA3E62" w:rsidRDefault="001C395F" w:rsidP="001C395F">
      <w:pPr>
        <w:tabs>
          <w:tab w:val="left" w:pos="1418"/>
          <w:tab w:val="right" w:pos="9072"/>
        </w:tabs>
        <w:spacing w:after="0"/>
        <w:ind w:left="851"/>
        <w:rPr>
          <w:rFonts w:cs="Times New Roman"/>
        </w:rPr>
      </w:pPr>
      <w:r w:rsidRPr="00AA3E62">
        <w:rPr>
          <w:rFonts w:cs="Times New Roman"/>
        </w:rPr>
        <w:t>Járműjavítási utasítások kezelése</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járműjavítási, beállítási utasítások kezelése, értelmezése</w:t>
      </w:r>
    </w:p>
    <w:p w:rsidR="001C395F" w:rsidRPr="00AA3E62" w:rsidRDefault="001C395F" w:rsidP="001C395F">
      <w:pPr>
        <w:tabs>
          <w:tab w:val="left" w:pos="1418"/>
          <w:tab w:val="right" w:pos="9072"/>
        </w:tabs>
        <w:spacing w:after="0"/>
        <w:ind w:left="851"/>
        <w:rPr>
          <w:rFonts w:cs="Times New Roman"/>
        </w:rPr>
      </w:pPr>
      <w:r w:rsidRPr="00AA3E62">
        <w:rPr>
          <w:rFonts w:cs="Times New Roman"/>
        </w:rPr>
        <w:t>Futómű- járműkerék és gumiabroncs adatbázisok kezelése</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futómű adatok azonosítása</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adott típusra előírt kerékpánt és gumiabroncs azonosítása, kiválasztása</w:t>
      </w:r>
    </w:p>
    <w:p w:rsidR="001C395F" w:rsidRPr="00AA3E62" w:rsidRDefault="001C395F" w:rsidP="001C395F">
      <w:pPr>
        <w:tabs>
          <w:tab w:val="left" w:pos="1418"/>
          <w:tab w:val="right" w:pos="9072"/>
        </w:tabs>
        <w:spacing w:after="0"/>
        <w:ind w:left="851"/>
        <w:rPr>
          <w:rFonts w:cs="Times New Roman"/>
        </w:rPr>
      </w:pPr>
      <w:r w:rsidRPr="00AA3E62">
        <w:rPr>
          <w:rFonts w:cs="Times New Roman"/>
        </w:rPr>
        <w:t>Gépjármű kárfelvételi, biztosítási és értékesítési dokumentációi</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biztosítási, kárfelvételi dokumentáció kezelése (Audatex)</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értékesítési dokumentáció (Eurotax)</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használt gépjárművek állapotlapjai</w:t>
      </w:r>
    </w:p>
    <w:p w:rsidR="001C395F" w:rsidRPr="00AA3E62" w:rsidRDefault="001C395F" w:rsidP="001C395F">
      <w:pPr>
        <w:tabs>
          <w:tab w:val="left" w:pos="1418"/>
          <w:tab w:val="right" w:pos="9072"/>
        </w:tabs>
        <w:spacing w:after="0"/>
        <w:ind w:left="851"/>
        <w:rPr>
          <w:rFonts w:cs="Times New Roman"/>
        </w:rPr>
      </w:pPr>
      <w:r w:rsidRPr="00AA3E62">
        <w:rPr>
          <w:rFonts w:cs="Times New Roman"/>
        </w:rPr>
        <w:t>A gépjármű és fődarabjainak bontási technológiájának dokumentációi</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tulajdonjog ellenőrzése </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a gépjármű okmányainak ellenőrzése</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bontási szerződés</w:t>
      </w:r>
    </w:p>
    <w:p w:rsidR="001C395F" w:rsidRPr="00AA3E62" w:rsidRDefault="001C395F" w:rsidP="001C395F">
      <w:pPr>
        <w:tabs>
          <w:tab w:val="left" w:pos="1418"/>
          <w:tab w:val="right" w:pos="9072"/>
        </w:tabs>
        <w:spacing w:after="0"/>
        <w:ind w:left="851"/>
        <w:rPr>
          <w:rFonts w:cs="Times New Roman"/>
        </w:rPr>
      </w:pPr>
      <w:r w:rsidRPr="00AA3E62">
        <w:rPr>
          <w:rFonts w:cs="Times New Roman"/>
        </w:rPr>
        <w:t>-</w:t>
      </w:r>
      <w:r w:rsidRPr="00AA3E62">
        <w:rPr>
          <w:rFonts w:cs="Times New Roman"/>
        </w:rPr>
        <w:tab/>
        <w:t>a hatóságok felé tett intézkedések</w:t>
      </w:r>
    </w:p>
    <w:p w:rsidR="00A23F09" w:rsidRPr="00AA3E62" w:rsidRDefault="001C395F"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veszélyes anyagok kezelése, adminisztrációja</w:t>
      </w:r>
    </w:p>
    <w:p w:rsidR="00816FA9" w:rsidRPr="00AA3E62" w:rsidRDefault="00816FA9" w:rsidP="00A23F09">
      <w:pPr>
        <w:tabs>
          <w:tab w:val="left" w:pos="1418"/>
          <w:tab w:val="right" w:pos="9072"/>
        </w:tabs>
        <w:spacing w:after="0"/>
        <w:ind w:left="851"/>
        <w:rPr>
          <w:rFonts w:cs="Times New Roman"/>
        </w:rPr>
      </w:pPr>
    </w:p>
    <w:p w:rsidR="00A23F09" w:rsidRPr="00AA3E62" w:rsidRDefault="008D62C4"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Ápolási és szervizműveletek</w:t>
      </w:r>
    </w:p>
    <w:p w:rsidR="008D62C4" w:rsidRPr="00AA3E62" w:rsidRDefault="008D62C4" w:rsidP="008D62C4">
      <w:pPr>
        <w:tabs>
          <w:tab w:val="left" w:pos="1418"/>
          <w:tab w:val="right" w:pos="9072"/>
        </w:tabs>
        <w:spacing w:after="0"/>
        <w:ind w:left="851"/>
        <w:rPr>
          <w:rFonts w:cs="Times New Roman"/>
        </w:rPr>
      </w:pPr>
      <w:r w:rsidRPr="00AA3E62">
        <w:rPr>
          <w:rFonts w:cs="Times New Roman"/>
        </w:rPr>
        <w:t>Ápolási műveletek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alsómosás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felsőmosás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motormosás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belső kárpittisztítás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kenési műveletek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különféle szintellenőrzések és utántöltések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különböző folyadékok és tulajdonságaik</w:t>
      </w:r>
    </w:p>
    <w:p w:rsidR="008D62C4" w:rsidRPr="00AA3E62" w:rsidRDefault="008D62C4" w:rsidP="008D62C4">
      <w:pPr>
        <w:tabs>
          <w:tab w:val="left" w:pos="1418"/>
          <w:tab w:val="right" w:pos="9072"/>
        </w:tabs>
        <w:spacing w:after="0"/>
        <w:ind w:left="851"/>
        <w:rPr>
          <w:rFonts w:cs="Times New Roman"/>
        </w:rPr>
      </w:pPr>
      <w:r w:rsidRPr="00AA3E62">
        <w:rPr>
          <w:rFonts w:cs="Times New Roman"/>
        </w:rPr>
        <w:t>Szervizműveletek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„0” revízió</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garanciális felülvizsgálatok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időszakos karbantartási vizsgálatok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garancián túli vizsgálatok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esetenkénti felülvizsgálatok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rendszeres felülvizsgálatok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napi gondozás, vagy vizsgálat</w:t>
      </w:r>
    </w:p>
    <w:p w:rsidR="00A23F09" w:rsidRPr="00AA3E62" w:rsidRDefault="008D62C4"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szemleműveletek</w:t>
      </w:r>
    </w:p>
    <w:p w:rsidR="00816FA9" w:rsidRPr="00AA3E62" w:rsidRDefault="00816FA9" w:rsidP="00A23F09">
      <w:pPr>
        <w:tabs>
          <w:tab w:val="left" w:pos="1418"/>
          <w:tab w:val="right" w:pos="9072"/>
        </w:tabs>
        <w:spacing w:after="0"/>
        <w:ind w:left="851"/>
        <w:rPr>
          <w:rFonts w:cs="Times New Roman"/>
        </w:rPr>
      </w:pPr>
    </w:p>
    <w:p w:rsidR="00A23F09" w:rsidRPr="00AA3E62" w:rsidRDefault="008D62C4"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Gépkocsi vizsgálati műveletek</w:t>
      </w:r>
    </w:p>
    <w:p w:rsidR="008D62C4" w:rsidRPr="00AA3E62" w:rsidRDefault="008D62C4" w:rsidP="008D62C4">
      <w:pPr>
        <w:tabs>
          <w:tab w:val="left" w:pos="1418"/>
          <w:tab w:val="right" w:pos="9072"/>
        </w:tabs>
        <w:spacing w:after="0"/>
        <w:ind w:left="851"/>
        <w:rPr>
          <w:rFonts w:cs="Times New Roman"/>
        </w:rPr>
      </w:pPr>
      <w:r w:rsidRPr="00AA3E62">
        <w:rPr>
          <w:rFonts w:cs="Times New Roman"/>
        </w:rPr>
        <w:t>Hatósági felülvizsgálat</w:t>
      </w:r>
    </w:p>
    <w:p w:rsidR="008D62C4" w:rsidRPr="00AA3E62" w:rsidRDefault="008D62C4" w:rsidP="008D62C4">
      <w:pPr>
        <w:tabs>
          <w:tab w:val="left" w:pos="1418"/>
          <w:tab w:val="right" w:pos="9072"/>
        </w:tabs>
        <w:spacing w:after="0"/>
        <w:ind w:left="851"/>
        <w:rPr>
          <w:rFonts w:cs="Times New Roman"/>
        </w:rPr>
      </w:pPr>
      <w:r w:rsidRPr="00AA3E62">
        <w:rPr>
          <w:rFonts w:cs="Times New Roman"/>
        </w:rPr>
        <w:t>Rendeletek, előírások, szabályzatok, utasítások</w:t>
      </w:r>
    </w:p>
    <w:p w:rsidR="008D62C4" w:rsidRPr="00AA3E62" w:rsidRDefault="008D62C4" w:rsidP="008D62C4">
      <w:pPr>
        <w:tabs>
          <w:tab w:val="left" w:pos="1418"/>
          <w:tab w:val="right" w:pos="9072"/>
        </w:tabs>
        <w:spacing w:after="0"/>
        <w:ind w:left="851"/>
        <w:rPr>
          <w:rFonts w:cs="Times New Roman"/>
        </w:rPr>
      </w:pPr>
      <w:r w:rsidRPr="00AA3E62">
        <w:rPr>
          <w:rFonts w:cs="Times New Roman"/>
        </w:rPr>
        <w:t>5/1990. (IV.12.) KÖHÉM rendelet a közúti járművek műszaki megvizsgálásáról (és módosításai)</w:t>
      </w:r>
    </w:p>
    <w:p w:rsidR="008D62C4" w:rsidRPr="00AA3E62" w:rsidRDefault="008D62C4" w:rsidP="008D62C4">
      <w:pPr>
        <w:tabs>
          <w:tab w:val="left" w:pos="1418"/>
          <w:tab w:val="right" w:pos="9072"/>
        </w:tabs>
        <w:spacing w:after="0"/>
        <w:ind w:left="851"/>
        <w:rPr>
          <w:rFonts w:cs="Times New Roman"/>
        </w:rPr>
      </w:pPr>
      <w:r w:rsidRPr="00AA3E62">
        <w:rPr>
          <w:rFonts w:cs="Times New Roman"/>
        </w:rPr>
        <w:t>6/1990. (IV.12.) KÖHÉM rendelet a közúti járművek forgalomba helyezésének és forgalomban tartásának műszaki feltételeiről (és módosításai, egyéb előírások)</w:t>
      </w:r>
    </w:p>
    <w:p w:rsidR="008D62C4" w:rsidRPr="00AA3E62" w:rsidRDefault="008D62C4" w:rsidP="008D62C4">
      <w:pPr>
        <w:tabs>
          <w:tab w:val="left" w:pos="1418"/>
          <w:tab w:val="right" w:pos="9072"/>
        </w:tabs>
        <w:spacing w:after="0"/>
        <w:ind w:left="851"/>
        <w:rPr>
          <w:rFonts w:cs="Times New Roman"/>
        </w:rPr>
      </w:pPr>
      <w:r w:rsidRPr="00AA3E62">
        <w:rPr>
          <w:rFonts w:cs="Times New Roman"/>
        </w:rPr>
        <w:t>Forgalmi engedély</w:t>
      </w:r>
    </w:p>
    <w:p w:rsidR="008D62C4" w:rsidRPr="00AA3E62" w:rsidRDefault="008D62C4" w:rsidP="008D62C4">
      <w:pPr>
        <w:tabs>
          <w:tab w:val="left" w:pos="1418"/>
          <w:tab w:val="right" w:pos="9072"/>
        </w:tabs>
        <w:spacing w:after="0"/>
        <w:ind w:left="851"/>
        <w:rPr>
          <w:rFonts w:cs="Times New Roman"/>
        </w:rPr>
      </w:pPr>
      <w:r w:rsidRPr="00AA3E62">
        <w:rPr>
          <w:rFonts w:cs="Times New Roman"/>
        </w:rPr>
        <w:t>Fogalom meghatározások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járműkategóriák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műszaki jellemzők</w:t>
      </w:r>
    </w:p>
    <w:p w:rsidR="008D62C4" w:rsidRPr="00AA3E62" w:rsidRDefault="008D62C4" w:rsidP="008D62C4">
      <w:pPr>
        <w:tabs>
          <w:tab w:val="left" w:pos="1418"/>
          <w:tab w:val="right" w:pos="9072"/>
        </w:tabs>
        <w:spacing w:after="0"/>
        <w:ind w:left="851"/>
        <w:rPr>
          <w:rFonts w:cs="Times New Roman"/>
        </w:rPr>
      </w:pPr>
      <w:r w:rsidRPr="00AA3E62">
        <w:rPr>
          <w:rFonts w:cs="Times New Roman"/>
        </w:rPr>
        <w:t>Típusbizonyítvány</w:t>
      </w:r>
    </w:p>
    <w:p w:rsidR="008D62C4" w:rsidRPr="00AA3E62" w:rsidRDefault="008D62C4" w:rsidP="008D62C4">
      <w:pPr>
        <w:tabs>
          <w:tab w:val="left" w:pos="1418"/>
          <w:tab w:val="right" w:pos="9072"/>
        </w:tabs>
        <w:spacing w:after="0"/>
        <w:ind w:left="851"/>
        <w:rPr>
          <w:rFonts w:cs="Times New Roman"/>
        </w:rPr>
      </w:pPr>
      <w:r w:rsidRPr="00AA3E62">
        <w:rPr>
          <w:rFonts w:cs="Times New Roman"/>
        </w:rPr>
        <w:t>Járművek összeépítése</w:t>
      </w:r>
    </w:p>
    <w:p w:rsidR="008D62C4" w:rsidRPr="00AA3E62" w:rsidRDefault="008D62C4" w:rsidP="008D62C4">
      <w:pPr>
        <w:tabs>
          <w:tab w:val="left" w:pos="1418"/>
          <w:tab w:val="right" w:pos="9072"/>
        </w:tabs>
        <w:spacing w:after="0"/>
        <w:ind w:left="851"/>
        <w:rPr>
          <w:rFonts w:cs="Times New Roman"/>
        </w:rPr>
      </w:pPr>
      <w:r w:rsidRPr="00AA3E62">
        <w:rPr>
          <w:rFonts w:cs="Times New Roman"/>
        </w:rPr>
        <w:t>Gépjárművek és ezek pótkocsijára vonatkozó egyedi műszaki vizsgálatok</w:t>
      </w:r>
    </w:p>
    <w:p w:rsidR="008D62C4" w:rsidRPr="00AA3E62" w:rsidRDefault="008D62C4" w:rsidP="008D62C4">
      <w:pPr>
        <w:tabs>
          <w:tab w:val="left" w:pos="1418"/>
          <w:tab w:val="right" w:pos="9072"/>
        </w:tabs>
        <w:spacing w:after="0"/>
        <w:ind w:left="851"/>
        <w:rPr>
          <w:rFonts w:cs="Times New Roman"/>
        </w:rPr>
      </w:pPr>
      <w:r w:rsidRPr="00AA3E62">
        <w:rPr>
          <w:rFonts w:cs="Times New Roman"/>
        </w:rPr>
        <w:t>Időszakos vizsgálat, érvényességi idő</w:t>
      </w:r>
    </w:p>
    <w:p w:rsidR="008D62C4" w:rsidRPr="00AA3E62" w:rsidRDefault="008D62C4" w:rsidP="008D62C4">
      <w:pPr>
        <w:tabs>
          <w:tab w:val="left" w:pos="1418"/>
          <w:tab w:val="right" w:pos="9072"/>
        </w:tabs>
        <w:spacing w:after="0"/>
        <w:ind w:left="851"/>
        <w:rPr>
          <w:rFonts w:cs="Times New Roman"/>
        </w:rPr>
      </w:pPr>
      <w:r w:rsidRPr="00AA3E62">
        <w:rPr>
          <w:rFonts w:cs="Times New Roman"/>
        </w:rPr>
        <w:t>Járműalkatrészek, tartozékok jóváhagyása</w:t>
      </w:r>
    </w:p>
    <w:p w:rsidR="008D62C4" w:rsidRPr="00AA3E62" w:rsidRDefault="008D62C4" w:rsidP="008D62C4">
      <w:pPr>
        <w:tabs>
          <w:tab w:val="left" w:pos="1418"/>
          <w:tab w:val="right" w:pos="9072"/>
        </w:tabs>
        <w:spacing w:after="0"/>
        <w:ind w:left="851"/>
        <w:rPr>
          <w:rFonts w:cs="Times New Roman"/>
        </w:rPr>
      </w:pPr>
      <w:r w:rsidRPr="00AA3E62">
        <w:rPr>
          <w:rFonts w:cs="Times New Roman"/>
        </w:rPr>
        <w:t>A forgalomba helyezés előtti és az időszakos vizsgálat általános technológiája</w:t>
      </w:r>
    </w:p>
    <w:p w:rsidR="008D62C4" w:rsidRPr="00AA3E62" w:rsidRDefault="008D62C4" w:rsidP="008D62C4">
      <w:pPr>
        <w:tabs>
          <w:tab w:val="left" w:pos="1418"/>
          <w:tab w:val="right" w:pos="9072"/>
        </w:tabs>
        <w:spacing w:after="0"/>
        <w:ind w:left="851"/>
        <w:rPr>
          <w:rFonts w:cs="Times New Roman"/>
        </w:rPr>
      </w:pPr>
      <w:r w:rsidRPr="00AA3E62">
        <w:rPr>
          <w:rFonts w:cs="Times New Roman"/>
        </w:rPr>
        <w:t>Az általános technológia vizsgálati tárgya, köre, az alkalmazott követelmények, eszközök és módszerek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okmányok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jármű azonosítása</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tükrök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hangjelzés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műszerek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sebességmérő</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menetíró (tachográf)</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sebesség korlátozó</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zavarszűrés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fűtés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tartozékok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világító berendezés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fényjelző berendezés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visszajelzés/kapcsolók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fényvisszaverők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áramforrás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kormányozhatóság</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kormánymű rásegítő</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kormányrudazat/csuklók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üzemi/biztonsági/rögzítőfék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fékműködés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jelzések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fékcsövek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kerékfékszerkezet</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tengelyek/felfüggesztés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gumiabroncsok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keréktárcsák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csapágyazás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alváz/segédalváz</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vezetőtér/utastér</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külső kialakítás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raktér/rakfelület</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vontatás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erőátvitel</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méretek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tüzelőanyag-ellátó berendezés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kipufogórendszer/környezetvédelem</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mozgáskorlátozott jármű</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megkülönböztető, figyelmeztető lámpák</w:t>
      </w:r>
    </w:p>
    <w:p w:rsidR="008D62C4" w:rsidRPr="00AA3E62" w:rsidRDefault="008D62C4" w:rsidP="008D62C4">
      <w:pPr>
        <w:tabs>
          <w:tab w:val="left" w:pos="1418"/>
          <w:tab w:val="right" w:pos="9072"/>
        </w:tabs>
        <w:spacing w:after="0"/>
        <w:ind w:left="851"/>
        <w:rPr>
          <w:rFonts w:cs="Times New Roman"/>
        </w:rPr>
      </w:pPr>
      <w:r w:rsidRPr="00AA3E62">
        <w:rPr>
          <w:rFonts w:cs="Times New Roman"/>
        </w:rPr>
        <w:t>Minősítés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Egyes járművizsgálatok részletes technológiai műveletei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fékberendezés görgős fékerőmérő próbapadon történő vizsgálata</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gépjármű fényszóró ellenőrzésének művelete</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gépkocsik lengéscsillapítás vizsgálatának technológiai műveletei</w:t>
      </w:r>
    </w:p>
    <w:p w:rsidR="008D62C4" w:rsidRPr="00AA3E62" w:rsidRDefault="008D62C4" w:rsidP="008D62C4">
      <w:pPr>
        <w:tabs>
          <w:tab w:val="left" w:pos="1418"/>
          <w:tab w:val="right" w:pos="9072"/>
        </w:tabs>
        <w:spacing w:after="0"/>
        <w:ind w:left="851"/>
        <w:rPr>
          <w:rFonts w:cs="Times New Roman"/>
        </w:rPr>
      </w:pPr>
      <w:r w:rsidRPr="00AA3E62">
        <w:rPr>
          <w:rFonts w:cs="Times New Roman"/>
        </w:rPr>
        <w:t>a gépkocsi szélvédőjének és ablakainak fényáteresztő képessége vizsgálatának technológiai műveletei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gépkocsi kipufogógáz szennyezőanyag-tartalmának vizsgálata</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Otto-motoros gépkocsik kipufogógáz szennyezőanyag-tartalom mérése</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dízelmotoros gépkocsik füstkibocsátás mérése</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közeltéri zajszint mérés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A TANÚSÍTVÁNY tartalma, kitöltése</w:t>
      </w:r>
    </w:p>
    <w:p w:rsidR="00A23F09" w:rsidRPr="00AA3E62" w:rsidRDefault="008D62C4" w:rsidP="00A23F09">
      <w:pPr>
        <w:tabs>
          <w:tab w:val="left" w:pos="1418"/>
          <w:tab w:val="right" w:pos="9072"/>
        </w:tabs>
        <w:spacing w:after="0"/>
        <w:ind w:left="851"/>
        <w:rPr>
          <w:rFonts w:cs="Times New Roman"/>
        </w:rPr>
      </w:pPr>
      <w:r w:rsidRPr="00AA3E62">
        <w:rPr>
          <w:rFonts w:cs="Times New Roman"/>
        </w:rPr>
        <w:t>A Műszaki adatlap tartalma</w:t>
      </w:r>
    </w:p>
    <w:p w:rsidR="00816FA9" w:rsidRPr="00AA3E62" w:rsidRDefault="00816FA9" w:rsidP="00A23F09">
      <w:pPr>
        <w:tabs>
          <w:tab w:val="left" w:pos="1418"/>
          <w:tab w:val="right" w:pos="9072"/>
        </w:tabs>
        <w:spacing w:after="0"/>
        <w:ind w:left="851"/>
        <w:rPr>
          <w:rFonts w:cs="Times New Roman"/>
        </w:rPr>
      </w:pPr>
    </w:p>
    <w:p w:rsidR="00A23F09" w:rsidRPr="00AA3E62" w:rsidRDefault="008D62C4"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Fogyasztóvédelmi alapfogalmak</w:t>
      </w:r>
    </w:p>
    <w:p w:rsidR="008D62C4" w:rsidRPr="00AA3E62" w:rsidRDefault="008D62C4" w:rsidP="008D62C4">
      <w:pPr>
        <w:tabs>
          <w:tab w:val="left" w:pos="1418"/>
          <w:tab w:val="right" w:pos="9072"/>
        </w:tabs>
        <w:spacing w:after="0"/>
        <w:ind w:left="851"/>
        <w:rPr>
          <w:rFonts w:cs="Times New Roman"/>
        </w:rPr>
      </w:pPr>
      <w:r w:rsidRPr="00AA3E62">
        <w:rPr>
          <w:rFonts w:cs="Times New Roman"/>
        </w:rPr>
        <w:t>Alapfogalmak</w:t>
      </w:r>
    </w:p>
    <w:p w:rsidR="008D62C4" w:rsidRPr="00AA3E62" w:rsidRDefault="008D62C4" w:rsidP="008D62C4">
      <w:pPr>
        <w:tabs>
          <w:tab w:val="left" w:pos="1418"/>
          <w:tab w:val="right" w:pos="9072"/>
        </w:tabs>
        <w:spacing w:after="0"/>
        <w:ind w:left="851"/>
        <w:rPr>
          <w:rFonts w:cs="Times New Roman"/>
        </w:rPr>
      </w:pPr>
    </w:p>
    <w:p w:rsidR="008D62C4" w:rsidRPr="00AA3E62" w:rsidRDefault="008D62C4" w:rsidP="008D62C4">
      <w:pPr>
        <w:tabs>
          <w:tab w:val="left" w:pos="1418"/>
          <w:tab w:val="right" w:pos="9072"/>
        </w:tabs>
        <w:spacing w:after="0"/>
        <w:ind w:left="851"/>
        <w:rPr>
          <w:rFonts w:cs="Times New Roman"/>
        </w:rPr>
      </w:pPr>
      <w:r w:rsidRPr="00AA3E62">
        <w:rPr>
          <w:rFonts w:cs="Times New Roman"/>
        </w:rPr>
        <w:t>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8D62C4" w:rsidRPr="00AA3E62" w:rsidRDefault="008D62C4" w:rsidP="008D62C4">
      <w:pPr>
        <w:tabs>
          <w:tab w:val="left" w:pos="1418"/>
          <w:tab w:val="right" w:pos="9072"/>
        </w:tabs>
        <w:spacing w:after="0"/>
        <w:ind w:left="851"/>
        <w:rPr>
          <w:rFonts w:cs="Times New Roman"/>
        </w:rPr>
      </w:pPr>
    </w:p>
    <w:p w:rsidR="008D62C4" w:rsidRPr="00AA3E62" w:rsidRDefault="008D62C4" w:rsidP="008D62C4">
      <w:pPr>
        <w:tabs>
          <w:tab w:val="left" w:pos="1418"/>
          <w:tab w:val="right" w:pos="9072"/>
        </w:tabs>
        <w:spacing w:after="0"/>
        <w:ind w:left="851"/>
        <w:rPr>
          <w:rFonts w:cs="Times New Roman"/>
        </w:rPr>
      </w:pPr>
      <w:r w:rsidRPr="00AA3E62">
        <w:rPr>
          <w:rFonts w:cs="Times New Roman"/>
        </w:rPr>
        <w:t>Fogyasztó (Fgytv. 2. § a) pont)</w:t>
      </w:r>
    </w:p>
    <w:p w:rsidR="008D62C4" w:rsidRPr="00AA3E62" w:rsidRDefault="008D62C4" w:rsidP="008D62C4">
      <w:pPr>
        <w:tabs>
          <w:tab w:val="left" w:pos="1418"/>
          <w:tab w:val="right" w:pos="9072"/>
        </w:tabs>
        <w:spacing w:after="0"/>
        <w:ind w:left="851"/>
        <w:rPr>
          <w:rFonts w:cs="Times New Roman"/>
        </w:rPr>
      </w:pPr>
      <w:r w:rsidRPr="00AA3E62">
        <w:rPr>
          <w:rFonts w:cs="Times New Roman"/>
        </w:rPr>
        <w:t>Vállalkozás (Fgytv. 2. § b) pont)</w:t>
      </w:r>
    </w:p>
    <w:p w:rsidR="008D62C4" w:rsidRPr="00AA3E62" w:rsidRDefault="008D62C4" w:rsidP="008D62C4">
      <w:pPr>
        <w:tabs>
          <w:tab w:val="left" w:pos="1418"/>
          <w:tab w:val="right" w:pos="9072"/>
        </w:tabs>
        <w:spacing w:after="0"/>
        <w:ind w:left="851"/>
        <w:rPr>
          <w:rFonts w:cs="Times New Roman"/>
        </w:rPr>
      </w:pPr>
      <w:r w:rsidRPr="00AA3E62">
        <w:rPr>
          <w:rFonts w:cs="Times New Roman"/>
        </w:rPr>
        <w:t>Termék és szolgáltatás (Fgytv. 2. § f) és g) pont)</w:t>
      </w:r>
    </w:p>
    <w:p w:rsidR="008D62C4" w:rsidRPr="00AA3E62" w:rsidRDefault="008D62C4" w:rsidP="008D62C4">
      <w:pPr>
        <w:tabs>
          <w:tab w:val="left" w:pos="1418"/>
          <w:tab w:val="right" w:pos="9072"/>
        </w:tabs>
        <w:spacing w:after="0"/>
        <w:ind w:left="851"/>
        <w:rPr>
          <w:rFonts w:cs="Times New Roman"/>
        </w:rPr>
      </w:pPr>
      <w:r w:rsidRPr="00AA3E62">
        <w:rPr>
          <w:rFonts w:cs="Times New Roman"/>
        </w:rPr>
        <w:t>Eladási ár és egységár (Fgytv. 2. § m) és n) pont)</w:t>
      </w:r>
    </w:p>
    <w:p w:rsidR="008D62C4" w:rsidRPr="00AA3E62" w:rsidRDefault="008D62C4" w:rsidP="008D62C4">
      <w:pPr>
        <w:tabs>
          <w:tab w:val="left" w:pos="1418"/>
          <w:tab w:val="right" w:pos="9072"/>
        </w:tabs>
        <w:spacing w:after="0"/>
        <w:ind w:left="851"/>
        <w:rPr>
          <w:rFonts w:cs="Times New Roman"/>
        </w:rPr>
      </w:pPr>
    </w:p>
    <w:p w:rsidR="008D62C4" w:rsidRPr="00AA3E62" w:rsidRDefault="008D62C4" w:rsidP="008D62C4">
      <w:pPr>
        <w:tabs>
          <w:tab w:val="left" w:pos="1418"/>
          <w:tab w:val="right" w:pos="9072"/>
        </w:tabs>
        <w:spacing w:after="0"/>
        <w:ind w:left="851"/>
        <w:rPr>
          <w:rFonts w:cs="Times New Roman"/>
        </w:rPr>
      </w:pPr>
      <w:r w:rsidRPr="00AA3E62">
        <w:rPr>
          <w:rFonts w:cs="Times New Roman"/>
        </w:rPr>
        <w:t>Az ár feltüntetése (feltüntetés módja, több ár feltüntetése, Fgytv. 14. §)</w:t>
      </w:r>
    </w:p>
    <w:p w:rsidR="008D62C4" w:rsidRPr="00AA3E62" w:rsidRDefault="008D62C4" w:rsidP="008D62C4">
      <w:pPr>
        <w:tabs>
          <w:tab w:val="left" w:pos="1418"/>
          <w:tab w:val="right" w:pos="9072"/>
        </w:tabs>
        <w:spacing w:after="0"/>
        <w:ind w:left="851"/>
        <w:rPr>
          <w:rFonts w:cs="Times New Roman"/>
        </w:rPr>
      </w:pPr>
    </w:p>
    <w:p w:rsidR="008D62C4" w:rsidRPr="00AA3E62" w:rsidRDefault="008D62C4" w:rsidP="008D62C4">
      <w:pPr>
        <w:tabs>
          <w:tab w:val="left" w:pos="1418"/>
          <w:tab w:val="right" w:pos="9072"/>
        </w:tabs>
        <w:spacing w:after="0"/>
        <w:ind w:left="851"/>
        <w:rPr>
          <w:rFonts w:cs="Times New Roman"/>
        </w:rPr>
      </w:pPr>
      <w:r w:rsidRPr="00AA3E62">
        <w:rPr>
          <w:rFonts w:cs="Times New Roman"/>
        </w:rPr>
        <w:t>Gyermek- és fiatalkorúak védelmét szolgáló előírások (alkohol, dohánytermék, szexuális termék kiszolgálásának tilalma, Fgytv. 16/A. §)</w:t>
      </w:r>
    </w:p>
    <w:p w:rsidR="008D62C4" w:rsidRPr="00AA3E62" w:rsidRDefault="008D62C4" w:rsidP="008D62C4">
      <w:pPr>
        <w:tabs>
          <w:tab w:val="left" w:pos="1418"/>
          <w:tab w:val="right" w:pos="9072"/>
        </w:tabs>
        <w:spacing w:after="0"/>
        <w:ind w:left="851"/>
        <w:rPr>
          <w:rFonts w:cs="Times New Roman"/>
        </w:rPr>
      </w:pPr>
    </w:p>
    <w:p w:rsidR="008D62C4" w:rsidRPr="00AA3E62" w:rsidRDefault="008D62C4" w:rsidP="008D62C4">
      <w:pPr>
        <w:tabs>
          <w:tab w:val="left" w:pos="1418"/>
          <w:tab w:val="right" w:pos="9072"/>
        </w:tabs>
        <w:spacing w:after="0"/>
        <w:ind w:left="851"/>
        <w:rPr>
          <w:rFonts w:cs="Times New Roman"/>
        </w:rPr>
      </w:pPr>
      <w:r w:rsidRPr="00AA3E62">
        <w:rPr>
          <w:rFonts w:cs="Times New Roman"/>
        </w:rPr>
        <w:t>Panaszkezelés, ügyfélszolgálat (panasztételi lehetőségek, szóbeli, írásbeli panasz, jegyzőkönyv felvétele, válaszadás módja és ideje, Fgytv. 17/A. §)</w:t>
      </w:r>
    </w:p>
    <w:p w:rsidR="008D62C4" w:rsidRPr="00AA3E62" w:rsidRDefault="008D62C4" w:rsidP="008D62C4">
      <w:pPr>
        <w:tabs>
          <w:tab w:val="left" w:pos="1418"/>
          <w:tab w:val="right" w:pos="9072"/>
        </w:tabs>
        <w:spacing w:after="0"/>
        <w:ind w:left="851"/>
        <w:rPr>
          <w:rFonts w:cs="Times New Roman"/>
        </w:rPr>
      </w:pPr>
    </w:p>
    <w:p w:rsidR="008D62C4" w:rsidRPr="00AA3E62" w:rsidRDefault="008D62C4" w:rsidP="008D62C4">
      <w:pPr>
        <w:tabs>
          <w:tab w:val="left" w:pos="1418"/>
          <w:tab w:val="right" w:pos="9072"/>
        </w:tabs>
        <w:spacing w:after="0"/>
        <w:ind w:left="851"/>
        <w:rPr>
          <w:rFonts w:cs="Times New Roman"/>
        </w:rPr>
      </w:pPr>
      <w:r w:rsidRPr="00AA3E62">
        <w:rPr>
          <w:rFonts w:cs="Times New Roman"/>
        </w:rPr>
        <w:t>Békéltető testület (alternatív vitarendezés lényege, fogalma, feladatai, Fgytv. 2. § o) pont és 18. §)</w:t>
      </w:r>
    </w:p>
    <w:p w:rsidR="008D62C4" w:rsidRPr="00AA3E62" w:rsidRDefault="008D62C4" w:rsidP="008D62C4">
      <w:pPr>
        <w:tabs>
          <w:tab w:val="left" w:pos="1418"/>
          <w:tab w:val="right" w:pos="9072"/>
        </w:tabs>
        <w:spacing w:after="0"/>
        <w:ind w:left="851"/>
        <w:rPr>
          <w:rFonts w:cs="Times New Roman"/>
        </w:rPr>
      </w:pPr>
    </w:p>
    <w:p w:rsidR="008D62C4" w:rsidRPr="00AA3E62" w:rsidRDefault="008D62C4" w:rsidP="008D62C4">
      <w:pPr>
        <w:tabs>
          <w:tab w:val="left" w:pos="1418"/>
          <w:tab w:val="right" w:pos="9072"/>
        </w:tabs>
        <w:spacing w:after="0"/>
        <w:ind w:left="851"/>
        <w:rPr>
          <w:rFonts w:cs="Times New Roman"/>
        </w:rPr>
      </w:pPr>
      <w:r w:rsidRPr="00AA3E62">
        <w:rPr>
          <w:rFonts w:cs="Times New Roman"/>
        </w:rPr>
        <w:t>Fogyasztói érdekek képviseletét ellátó egyesületek (fogalma, feladatai, Fgytv. 2. § e) pont és 45. §)</w:t>
      </w:r>
    </w:p>
    <w:p w:rsidR="008D62C4" w:rsidRPr="00AA3E62" w:rsidRDefault="008D62C4" w:rsidP="008D62C4">
      <w:pPr>
        <w:tabs>
          <w:tab w:val="left" w:pos="1418"/>
          <w:tab w:val="right" w:pos="9072"/>
        </w:tabs>
        <w:spacing w:after="0"/>
        <w:ind w:left="851"/>
        <w:rPr>
          <w:rFonts w:cs="Times New Roman"/>
        </w:rPr>
      </w:pPr>
      <w:r w:rsidRPr="00AA3E62">
        <w:rPr>
          <w:rFonts w:cs="Times New Roman"/>
        </w:rPr>
        <w:t xml:space="preserve">Piacfelügyeleti alapfogalmak </w:t>
      </w:r>
    </w:p>
    <w:p w:rsidR="008D62C4" w:rsidRPr="00AA3E62" w:rsidRDefault="008D62C4" w:rsidP="008D62C4">
      <w:pPr>
        <w:tabs>
          <w:tab w:val="left" w:pos="1418"/>
          <w:tab w:val="right" w:pos="9072"/>
        </w:tabs>
        <w:spacing w:after="0"/>
        <w:ind w:left="851"/>
        <w:rPr>
          <w:rFonts w:cs="Times New Roman"/>
        </w:rPr>
      </w:pPr>
      <w:r w:rsidRPr="00AA3E62">
        <w:rPr>
          <w:rFonts w:cs="Times New Roman"/>
        </w:rPr>
        <w:t>Biztonságos termék (Pftv. 2. § 1. pont)</w:t>
      </w:r>
    </w:p>
    <w:p w:rsidR="008D62C4" w:rsidRPr="00AA3E62" w:rsidRDefault="008D62C4" w:rsidP="008D62C4">
      <w:pPr>
        <w:tabs>
          <w:tab w:val="left" w:pos="1418"/>
          <w:tab w:val="right" w:pos="9072"/>
        </w:tabs>
        <w:spacing w:after="0"/>
        <w:ind w:left="851"/>
        <w:rPr>
          <w:rFonts w:cs="Times New Roman"/>
        </w:rPr>
      </w:pPr>
      <w:r w:rsidRPr="00AA3E62">
        <w:rPr>
          <w:rFonts w:cs="Times New Roman"/>
        </w:rPr>
        <w:t>CE megfelelőségi jelölés (Pftv. 2. § 2. pont és 6. §)</w:t>
      </w:r>
    </w:p>
    <w:p w:rsidR="008D62C4" w:rsidRPr="00AA3E62" w:rsidRDefault="008D62C4" w:rsidP="008D62C4">
      <w:pPr>
        <w:tabs>
          <w:tab w:val="left" w:pos="1418"/>
          <w:tab w:val="right" w:pos="9072"/>
        </w:tabs>
        <w:spacing w:after="0"/>
        <w:ind w:left="851"/>
        <w:rPr>
          <w:rFonts w:cs="Times New Roman"/>
        </w:rPr>
      </w:pPr>
      <w:r w:rsidRPr="00AA3E62">
        <w:rPr>
          <w:rFonts w:cs="Times New Roman"/>
        </w:rPr>
        <w:t>Kereskedelmi törvény fogyasztóvédelmi rendelkezései</w:t>
      </w:r>
    </w:p>
    <w:p w:rsidR="008D62C4" w:rsidRPr="00AA3E62" w:rsidRDefault="008D62C4" w:rsidP="008D62C4">
      <w:pPr>
        <w:tabs>
          <w:tab w:val="left" w:pos="1418"/>
          <w:tab w:val="right" w:pos="9072"/>
        </w:tabs>
        <w:spacing w:after="0"/>
        <w:ind w:left="851"/>
        <w:rPr>
          <w:rFonts w:cs="Times New Roman"/>
        </w:rPr>
      </w:pPr>
      <w:r w:rsidRPr="00AA3E62">
        <w:rPr>
          <w:rFonts w:cs="Times New Roman"/>
        </w:rPr>
        <w:t>Méret, súly, használhatóság ellenőrzése [Kertv. 5. § (2) bekezdés]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Vásárlók könyve vezetése [Kertv. 5. § (4) bekezdés]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Üzlet nyitvatartásáról szóló tájékoztatás [Kertv. 6. § (2) bekezdés b) pont]</w:t>
      </w:r>
    </w:p>
    <w:p w:rsidR="008D62C4" w:rsidRPr="00AA3E62" w:rsidRDefault="00112256" w:rsidP="008D62C4">
      <w:pPr>
        <w:tabs>
          <w:tab w:val="left" w:pos="1418"/>
          <w:tab w:val="right" w:pos="9072"/>
        </w:tabs>
        <w:spacing w:after="0"/>
        <w:ind w:left="851"/>
        <w:rPr>
          <w:rFonts w:cs="Times New Roman"/>
        </w:rPr>
      </w:pPr>
      <w:r w:rsidRPr="00AA3E62">
        <w:rPr>
          <w:rFonts w:cs="Times New Roman"/>
        </w:rPr>
        <w:t>ü</w:t>
      </w:r>
      <w:r w:rsidR="008D62C4" w:rsidRPr="00AA3E62">
        <w:rPr>
          <w:rFonts w:cs="Times New Roman"/>
        </w:rPr>
        <w:t>zlethelyiségen kívüli és távollevők közötti ügyletekhez (e-kereskedelemhez) kapcsolódó fogyasztóvédelmi előírások [kötelező tájékoztatás, elállási jog, 45/2014. (II. 26.) Korm. rendelet 11. §, 20. §]</w:t>
      </w:r>
    </w:p>
    <w:p w:rsidR="008D62C4" w:rsidRPr="00AA3E62" w:rsidRDefault="008D62C4" w:rsidP="008D62C4">
      <w:pPr>
        <w:tabs>
          <w:tab w:val="left" w:pos="1418"/>
          <w:tab w:val="right" w:pos="9072"/>
        </w:tabs>
        <w:spacing w:after="0"/>
        <w:ind w:left="851"/>
        <w:rPr>
          <w:rFonts w:cs="Times New Roman"/>
        </w:rPr>
      </w:pPr>
      <w:r w:rsidRPr="00AA3E62">
        <w:rPr>
          <w:rFonts w:cs="Times New Roman"/>
        </w:rPr>
        <w:t>Szavatosságra és jótállásra vonatkozó tudnivalók</w:t>
      </w:r>
    </w:p>
    <w:p w:rsidR="008D62C4" w:rsidRPr="00AA3E62" w:rsidRDefault="008D62C4" w:rsidP="008D62C4">
      <w:pPr>
        <w:tabs>
          <w:tab w:val="left" w:pos="1418"/>
          <w:tab w:val="right" w:pos="9072"/>
        </w:tabs>
        <w:spacing w:after="0"/>
        <w:ind w:left="851"/>
        <w:rPr>
          <w:rFonts w:cs="Times New Roman"/>
        </w:rPr>
      </w:pPr>
      <w:r w:rsidRPr="00AA3E62">
        <w:rPr>
          <w:rFonts w:cs="Times New Roman"/>
        </w:rPr>
        <w:t>Kellékszavatosság (fogalom, Ptk. 6:159.§-6:167. §)</w:t>
      </w:r>
    </w:p>
    <w:p w:rsidR="008D62C4" w:rsidRPr="00AA3E62" w:rsidRDefault="008D62C4" w:rsidP="008D62C4">
      <w:pPr>
        <w:tabs>
          <w:tab w:val="left" w:pos="1418"/>
          <w:tab w:val="right" w:pos="9072"/>
        </w:tabs>
        <w:spacing w:after="0"/>
        <w:ind w:left="851"/>
        <w:rPr>
          <w:rFonts w:cs="Times New Roman"/>
        </w:rPr>
      </w:pPr>
      <w:r w:rsidRPr="00AA3E62">
        <w:rPr>
          <w:rFonts w:cs="Times New Roman"/>
        </w:rPr>
        <w:t>Jótállás (fogalom, Ptk. 6:171.§-6:173. §)</w:t>
      </w:r>
    </w:p>
    <w:p w:rsidR="008D62C4" w:rsidRPr="00AA3E62" w:rsidRDefault="008D62C4" w:rsidP="008D62C4">
      <w:pPr>
        <w:tabs>
          <w:tab w:val="left" w:pos="1418"/>
          <w:tab w:val="right" w:pos="9072"/>
        </w:tabs>
        <w:spacing w:after="0"/>
        <w:ind w:left="851"/>
        <w:rPr>
          <w:rFonts w:cs="Times New Roman"/>
        </w:rPr>
      </w:pPr>
      <w:r w:rsidRPr="00AA3E62">
        <w:rPr>
          <w:rFonts w:cs="Times New Roman"/>
        </w:rPr>
        <w:t>Egyes tartós fogyasztási cikkekre vonatkozó kötelező jótállás [értékhatár, jótállási idő, érintett termékek, 151/2003. (IX. 22.) Korm. rendelet 2. §, 3. §, melléket]</w:t>
      </w:r>
    </w:p>
    <w:p w:rsidR="008D62C4" w:rsidRPr="00AA3E62" w:rsidRDefault="008D62C4" w:rsidP="008D62C4">
      <w:pPr>
        <w:tabs>
          <w:tab w:val="left" w:pos="1418"/>
          <w:tab w:val="right" w:pos="9072"/>
        </w:tabs>
        <w:spacing w:after="0"/>
        <w:ind w:left="851"/>
        <w:rPr>
          <w:rFonts w:cs="Times New Roman"/>
        </w:rPr>
      </w:pPr>
      <w:r w:rsidRPr="00AA3E62">
        <w:rPr>
          <w:rFonts w:cs="Times New Roman"/>
        </w:rPr>
        <w:t>Egyes javító, karbantartó szolgáltatásokra vonatkozó kötelező jótállás [értékhatár, jótállási idő, érintett szolgáltatások, 249/2004. (VIII. 27.) Korm. rendelet 1. §, melléket]</w:t>
      </w:r>
    </w:p>
    <w:p w:rsidR="008D62C4" w:rsidRPr="00AA3E62" w:rsidRDefault="008D62C4" w:rsidP="008D62C4">
      <w:pPr>
        <w:tabs>
          <w:tab w:val="left" w:pos="1418"/>
          <w:tab w:val="right" w:pos="9072"/>
        </w:tabs>
        <w:spacing w:after="0"/>
        <w:ind w:left="851"/>
        <w:rPr>
          <w:rFonts w:cs="Times New Roman"/>
        </w:rPr>
      </w:pPr>
      <w:r w:rsidRPr="00AA3E62">
        <w:rPr>
          <w:rFonts w:cs="Times New Roman"/>
        </w:rPr>
        <w:t>Szavatossági, jótállási igények intézése [jegyzőkönyv, kijavítás vagy kicserélés ideje, 19/2014. (IV. 29.) NGM rendelet 4. §, 5. § ]</w:t>
      </w:r>
    </w:p>
    <w:p w:rsidR="008D62C4" w:rsidRPr="00AA3E62" w:rsidRDefault="008D62C4" w:rsidP="008D62C4">
      <w:pPr>
        <w:tabs>
          <w:tab w:val="left" w:pos="1418"/>
          <w:tab w:val="right" w:pos="9072"/>
        </w:tabs>
        <w:spacing w:after="0"/>
        <w:ind w:left="851"/>
        <w:rPr>
          <w:rFonts w:cs="Times New Roman"/>
        </w:rPr>
      </w:pPr>
      <w:r w:rsidRPr="00AA3E62">
        <w:rPr>
          <w:rFonts w:cs="Times New Roman"/>
        </w:rPr>
        <w:t>A tananyagban szereplő jogszabályok</w:t>
      </w:r>
    </w:p>
    <w:p w:rsidR="008D62C4" w:rsidRPr="00AA3E62" w:rsidRDefault="008D62C4" w:rsidP="008D62C4">
      <w:pPr>
        <w:tabs>
          <w:tab w:val="left" w:pos="1418"/>
          <w:tab w:val="right" w:pos="9072"/>
        </w:tabs>
        <w:spacing w:after="0"/>
        <w:ind w:left="851"/>
        <w:rPr>
          <w:rFonts w:cs="Times New Roman"/>
        </w:rPr>
      </w:pPr>
      <w:r w:rsidRPr="00AA3E62">
        <w:rPr>
          <w:rFonts w:cs="Times New Roman"/>
        </w:rPr>
        <w:t>A fogyasztóvédelemről szóló 1997. évi CLV. törvény (Fgytv.)</w:t>
      </w:r>
    </w:p>
    <w:p w:rsidR="008D62C4" w:rsidRPr="00AA3E62" w:rsidRDefault="008D62C4" w:rsidP="008D62C4">
      <w:pPr>
        <w:tabs>
          <w:tab w:val="left" w:pos="1418"/>
          <w:tab w:val="right" w:pos="9072"/>
        </w:tabs>
        <w:spacing w:after="0"/>
        <w:ind w:left="851"/>
        <w:rPr>
          <w:rFonts w:cs="Times New Roman"/>
        </w:rPr>
      </w:pPr>
      <w:r w:rsidRPr="00AA3E62">
        <w:rPr>
          <w:rFonts w:cs="Times New Roman"/>
        </w:rPr>
        <w:t>A termékek piacfelügyeletéről szóló 2012. évi LXXVIII. törvény (Pftv.)</w:t>
      </w:r>
    </w:p>
    <w:p w:rsidR="008D62C4" w:rsidRPr="00AA3E62" w:rsidRDefault="008D62C4" w:rsidP="008D62C4">
      <w:pPr>
        <w:tabs>
          <w:tab w:val="left" w:pos="1418"/>
          <w:tab w:val="right" w:pos="9072"/>
        </w:tabs>
        <w:spacing w:after="0"/>
        <w:ind w:left="851"/>
        <w:rPr>
          <w:rFonts w:cs="Times New Roman"/>
        </w:rPr>
      </w:pPr>
      <w:r w:rsidRPr="00AA3E62">
        <w:rPr>
          <w:rFonts w:cs="Times New Roman"/>
        </w:rPr>
        <w:t>A kereskedelemről szóló 2005. évi CLXIV. törvény (Kertv.)</w:t>
      </w:r>
    </w:p>
    <w:p w:rsidR="008D62C4" w:rsidRPr="00AA3E62" w:rsidRDefault="008D62C4" w:rsidP="008D62C4">
      <w:pPr>
        <w:tabs>
          <w:tab w:val="left" w:pos="1418"/>
          <w:tab w:val="right" w:pos="9072"/>
        </w:tabs>
        <w:spacing w:after="0"/>
        <w:ind w:left="851"/>
        <w:rPr>
          <w:rFonts w:cs="Times New Roman"/>
        </w:rPr>
      </w:pPr>
      <w:r w:rsidRPr="00AA3E62">
        <w:rPr>
          <w:rFonts w:cs="Times New Roman"/>
        </w:rPr>
        <w:t xml:space="preserve">A Polgári Törvénykönyvről szóló 2013. évi V. törvény (Ptk.) </w:t>
      </w:r>
    </w:p>
    <w:p w:rsidR="008D62C4" w:rsidRPr="00AA3E62" w:rsidRDefault="008D62C4" w:rsidP="008D62C4">
      <w:pPr>
        <w:tabs>
          <w:tab w:val="left" w:pos="1418"/>
          <w:tab w:val="right" w:pos="9072"/>
        </w:tabs>
        <w:spacing w:after="0"/>
        <w:ind w:left="851"/>
        <w:rPr>
          <w:rFonts w:cs="Times New Roman"/>
        </w:rPr>
      </w:pPr>
      <w:r w:rsidRPr="00AA3E62">
        <w:rPr>
          <w:rFonts w:cs="Times New Roman"/>
        </w:rPr>
        <w:t>A fogyasztó és a vállalkozás közötti szerződések részletes szabályairól szóló 45/2014. (II. 26.) Korm. rendelet</w:t>
      </w:r>
    </w:p>
    <w:p w:rsidR="00A23F09" w:rsidRPr="00AA3E62" w:rsidRDefault="008D62C4" w:rsidP="00A23F09">
      <w:pPr>
        <w:tabs>
          <w:tab w:val="left" w:pos="1418"/>
          <w:tab w:val="right" w:pos="9072"/>
        </w:tabs>
        <w:spacing w:after="0"/>
        <w:ind w:left="851"/>
        <w:rPr>
          <w:rFonts w:cs="Times New Roman"/>
        </w:rPr>
      </w:pPr>
      <w:r w:rsidRPr="00AA3E62">
        <w:rPr>
          <w:rFonts w:cs="Times New Roman"/>
        </w:rPr>
        <w:t>A fogyasztó és vállalkozás közötti szerződés keretében eladott dolgokra vonatkozó szavatossági és jótállási igények intézésének eljárási szabályairól szóló 19/2014. (IV. 29.) NGM rendelet</w:t>
      </w:r>
    </w:p>
    <w:p w:rsidR="00816FA9" w:rsidRPr="00AA3E62" w:rsidRDefault="00816FA9"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8D62C4" w:rsidP="00A23F09">
      <w:pPr>
        <w:spacing w:after="0"/>
        <w:ind w:left="426"/>
        <w:rPr>
          <w:rFonts w:cs="Times New Roman"/>
        </w:rPr>
      </w:pPr>
      <w:r w:rsidRPr="00AA3E62">
        <w:rPr>
          <w:rFonts w:cs="Times New Roman"/>
        </w:rPr>
        <w:t>Szaktanterem</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8D62C4" w:rsidP="00A23F09">
      <w:pPr>
        <w:pStyle w:val="Listaszerbekezds"/>
        <w:numPr>
          <w:ilvl w:val="0"/>
          <w:numId w:val="8"/>
        </w:numPr>
        <w:tabs>
          <w:tab w:val="right" w:pos="9072"/>
        </w:tabs>
        <w:spacing w:after="0"/>
        <w:rPr>
          <w:rFonts w:cs="Times New Roman"/>
          <w:b/>
        </w:rPr>
      </w:pPr>
      <w:r w:rsidRPr="00AA3E62">
        <w:rPr>
          <w:rFonts w:cs="Times New Roman"/>
          <w:b/>
        </w:rPr>
        <w:t>Gazdasági ismeretek</w:t>
      </w:r>
      <w:r w:rsidR="00A23F09" w:rsidRPr="00AA3E62">
        <w:rPr>
          <w:rFonts w:cs="Times New Roman"/>
          <w:b/>
        </w:rPr>
        <w:t xml:space="preserve"> tantárgy</w:t>
      </w:r>
      <w:r w:rsidR="00A23F09" w:rsidRPr="00AA3E62">
        <w:rPr>
          <w:rFonts w:cs="Times New Roman"/>
          <w:b/>
        </w:rPr>
        <w:tab/>
      </w:r>
      <w:r w:rsidRPr="00AA3E62">
        <w:rPr>
          <w:rFonts w:cs="Times New Roman"/>
          <w:b/>
        </w:rPr>
        <w:t>16</w:t>
      </w:r>
      <w:r w:rsidR="00A23F09" w:rsidRPr="00AA3E62">
        <w:rPr>
          <w:rFonts w:cs="Times New Roman"/>
          <w:b/>
        </w:rPr>
        <w:t xml:space="preserve"> óra/</w:t>
      </w:r>
      <w:r w:rsidRPr="00AA3E62">
        <w:rPr>
          <w:rFonts w:cs="Times New Roman"/>
          <w:b/>
        </w:rPr>
        <w:t>16</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8D62C4" w:rsidRPr="00AA3E62" w:rsidRDefault="008D62C4" w:rsidP="008D62C4">
      <w:pPr>
        <w:spacing w:after="0"/>
        <w:ind w:left="426"/>
        <w:rPr>
          <w:rFonts w:cs="Times New Roman"/>
        </w:rPr>
      </w:pPr>
      <w:r w:rsidRPr="00AA3E62">
        <w:rPr>
          <w:rFonts w:cs="Times New Roman"/>
        </w:rPr>
        <w:t>A témakör keretében a tanulók alapfogalmakat, továbbá olyan fontos ismereteket sajátítanak el, amely a munkaviszony létesítésekor, valamint a már létrejött munkaviszony folyamán segítségükre lehet. A tanulóknak el kell sajátítani a számla kiállításával kapcsolatos tudnivalókat. Kialakításukat tekintve többféle számlatömb nyomtatvány van forgalomban, ezért csak akkor biztosított a helyes kitöltésük, ha a fogalmakkal - a különböző ÁFA besorolásokkal, nettó és bruttó árakkal, mennyiség és mennyiségi egység (stb.) fogalmakkal – teljesen tisztában vannak, azok ismeretei készségszinten elsajátítottak.</w:t>
      </w:r>
    </w:p>
    <w:p w:rsidR="008D62C4" w:rsidRPr="00AA3E62" w:rsidRDefault="008D62C4" w:rsidP="008D62C4">
      <w:pPr>
        <w:spacing w:after="0"/>
        <w:ind w:left="426"/>
        <w:rPr>
          <w:rFonts w:cs="Times New Roman"/>
        </w:rPr>
      </w:pPr>
      <w:r w:rsidRPr="00AA3E62">
        <w:rPr>
          <w:rFonts w:cs="Times New Roman"/>
        </w:rPr>
        <w:t>Meg kell tanítani a szóbeli és írásbeli kommunikáció alapvető technikáit, etikai normáit és az etikett alapvető előírásait. A tanulónak ismerni kell a munkahelyen történő telefonálásra vonatkozó alapvető szabályokat.</w:t>
      </w:r>
    </w:p>
    <w:p w:rsidR="008D62C4" w:rsidRPr="00AA3E62" w:rsidRDefault="008D62C4" w:rsidP="008D62C4">
      <w:pPr>
        <w:spacing w:after="0"/>
        <w:ind w:left="426"/>
        <w:rPr>
          <w:rFonts w:cs="Times New Roman"/>
        </w:rPr>
      </w:pPr>
      <w:r w:rsidRPr="00AA3E62">
        <w:rPr>
          <w:rFonts w:cs="Times New Roman"/>
        </w:rPr>
        <w:t>A tanulók az iskolapadból kikerülve munkát vállalnak, vállalkozók lesznek, a munkáltató a munkabérből adót, járulékot von le, a vállalkozó adót fizetni köteles.</w:t>
      </w:r>
    </w:p>
    <w:p w:rsidR="008D62C4" w:rsidRPr="00AA3E62" w:rsidRDefault="008D62C4" w:rsidP="008D62C4">
      <w:pPr>
        <w:spacing w:after="0"/>
        <w:ind w:left="426"/>
        <w:rPr>
          <w:rFonts w:cs="Times New Roman"/>
        </w:rPr>
      </w:pPr>
      <w:r w:rsidRPr="00AA3E62">
        <w:rPr>
          <w:rFonts w:cs="Times New Roman"/>
        </w:rPr>
        <w:t>A témakör elsajátítása azt a célt szolgálja, hogy a tanulók az adózással kapcsolatos alapvető fogalmakat, valamint az egyes adófajtákat alapjaiban megismerjék.</w:t>
      </w:r>
    </w:p>
    <w:p w:rsidR="008D62C4" w:rsidRPr="00AA3E62" w:rsidRDefault="008D62C4" w:rsidP="008D62C4">
      <w:pPr>
        <w:spacing w:after="0"/>
        <w:ind w:left="426"/>
        <w:rPr>
          <w:rFonts w:cs="Times New Roman"/>
        </w:rPr>
      </w:pPr>
      <w:r w:rsidRPr="00AA3E62">
        <w:rPr>
          <w:rFonts w:cs="Times New Roman"/>
        </w:rPr>
        <w:t>A tananyag oktatásának célja: a tanulóknak rálátást biztosítani az egyes vállalkozási formák előnyeire, hátrányaira, kockázataira. Alapvető ismereteket átadni az egyes társasági formák alapításával, működésével kapcsolatban.</w:t>
      </w:r>
    </w:p>
    <w:p w:rsidR="00A23F09" w:rsidRPr="00AA3E62" w:rsidRDefault="008D62C4" w:rsidP="00A23F09">
      <w:pPr>
        <w:spacing w:after="0"/>
        <w:ind w:left="426"/>
        <w:rPr>
          <w:rFonts w:cs="Times New Roman"/>
        </w:rPr>
      </w:pPr>
      <w:r w:rsidRPr="00AA3E62">
        <w:rPr>
          <w:rFonts w:cs="Times New Roman"/>
        </w:rPr>
        <w:t>Az alábbiakban felsorolt témaköröket, fogalmakat a tanár döntése szerinti mélységben mindenképpen tanácsos a tanulóknak elmagyarázni, gyakorlati példán keresztül bemutatni.</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8D62C4" w:rsidRPr="00AA3E62" w:rsidRDefault="008D62C4" w:rsidP="008D62C4">
      <w:pPr>
        <w:spacing w:after="0"/>
        <w:ind w:left="426"/>
        <w:rPr>
          <w:rFonts w:cs="Times New Roman"/>
        </w:rPr>
      </w:pPr>
      <w:r w:rsidRPr="00AA3E62">
        <w:rPr>
          <w:rFonts w:cs="Times New Roman"/>
        </w:rPr>
        <w:t>Gépjármű fenntartás gyakorlata</w:t>
      </w:r>
    </w:p>
    <w:p w:rsidR="008D62C4" w:rsidRPr="00AA3E62" w:rsidRDefault="008D62C4" w:rsidP="008D62C4">
      <w:pPr>
        <w:spacing w:after="0"/>
        <w:ind w:left="426"/>
        <w:rPr>
          <w:rFonts w:cs="Times New Roman"/>
        </w:rPr>
      </w:pPr>
      <w:r w:rsidRPr="00AA3E62">
        <w:rPr>
          <w:rFonts w:cs="Times New Roman"/>
        </w:rPr>
        <w:t>Műszaki dokumentációs ismeretek</w:t>
      </w:r>
    </w:p>
    <w:p w:rsidR="00A23F09" w:rsidRPr="00AA3E62" w:rsidRDefault="008D62C4" w:rsidP="00A23F09">
      <w:pPr>
        <w:spacing w:after="0"/>
        <w:ind w:left="426"/>
        <w:rPr>
          <w:rFonts w:cs="Times New Roman"/>
        </w:rPr>
      </w:pPr>
      <w:r w:rsidRPr="00AA3E62">
        <w:rPr>
          <w:rFonts w:cs="Times New Roman"/>
        </w:rPr>
        <w:t>Számítástechnika gyakorlat</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8D62C4"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Adózási ismeretek</w:t>
      </w:r>
    </w:p>
    <w:p w:rsidR="008D62C4" w:rsidRPr="00AA3E62" w:rsidRDefault="008D62C4" w:rsidP="008D62C4">
      <w:pPr>
        <w:tabs>
          <w:tab w:val="left" w:pos="1418"/>
          <w:tab w:val="right" w:pos="9072"/>
        </w:tabs>
        <w:spacing w:after="0"/>
        <w:ind w:left="851"/>
        <w:rPr>
          <w:rFonts w:cs="Times New Roman"/>
        </w:rPr>
      </w:pPr>
      <w:r w:rsidRPr="00AA3E62">
        <w:rPr>
          <w:rFonts w:cs="Times New Roman"/>
        </w:rPr>
        <w:t>Adóhatóságok és feladataik: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általános forgalmi adó</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az adó alanya, tárgya, mértéke</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mentesség az adó alól</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az adóalany bizonylat kibocsátási kötelezettsége</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nyugta kötelező tartalmi elemei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számla kötelező tartalmi elemei, számlakibocsátás gyakorlati példán keresztül bemutatva</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bizonylat kibocsátási kötelezettség elmulasztása esetén alkalmazandó szankciók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személyi jövedelemadó </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adóelőleg számítása</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levonások a munkabérből</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egyéni vállalkozó adózási formái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vállalkozói személyi jövedelemadó</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társasági adó</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egyszerűsített vállalkozói adó</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az adó választásának feltételei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az adóelőleg fizetése, az adó bevallása</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kisvállalkozások tételes adója, ezen adózási forma választásának feltételei,</w:t>
      </w:r>
    </w:p>
    <w:p w:rsidR="008D62C4" w:rsidRPr="00AA3E62" w:rsidRDefault="008D62C4" w:rsidP="008D62C4">
      <w:pPr>
        <w:tabs>
          <w:tab w:val="left" w:pos="1418"/>
          <w:tab w:val="right" w:pos="9072"/>
        </w:tabs>
        <w:spacing w:after="0"/>
        <w:ind w:left="851"/>
        <w:rPr>
          <w:rFonts w:cs="Times New Roman"/>
        </w:rPr>
      </w:pPr>
      <w:r w:rsidRPr="00AA3E62">
        <w:rPr>
          <w:rFonts w:cs="Times New Roman"/>
        </w:rPr>
        <w:t>helyi adók</w:t>
      </w:r>
    </w:p>
    <w:p w:rsidR="00A23F09" w:rsidRPr="00AA3E62" w:rsidRDefault="00A23F09" w:rsidP="00A23F09">
      <w:pPr>
        <w:tabs>
          <w:tab w:val="left" w:pos="1418"/>
          <w:tab w:val="right" w:pos="9072"/>
        </w:tabs>
        <w:spacing w:after="0"/>
        <w:ind w:left="851"/>
        <w:rPr>
          <w:rFonts w:cs="Times New Roman"/>
        </w:rPr>
      </w:pPr>
    </w:p>
    <w:p w:rsidR="00A23F09" w:rsidRPr="00AA3E62" w:rsidRDefault="008D62C4"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Munkajogi ismeretek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munkaviszony alanyai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munkaviszony létesítése, munkaszerződés tartalmi elemei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munkáltató tájékoztatási kötelezettsége</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próbaidő kikötés, szabályai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munkaköri leírás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munkaviszony megszűnése, megszüntetése</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felmondási idő, végkielégítés</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eljárás a munkaviszony megszűnése, megszüntetése esetén</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munkáltató, munkavállaló jogai, kötelezettségei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munka díjazása: alapbér, bérpótlékok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béren kívüli juttatások</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készenlét</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rendkívüli munka</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munkaidő, pihenőidő</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rendes szabadság</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alapszabadság, pótszabadság</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ügyfél-kommunikációs ismeretek (szóbeli és írásbeli kommunikáció)</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a bemutatkozás és megszólítás alkalmazandó módjai</w:t>
      </w:r>
    </w:p>
    <w:p w:rsidR="008D62C4" w:rsidRPr="00AA3E62" w:rsidRDefault="008D62C4" w:rsidP="008D62C4">
      <w:pPr>
        <w:tabs>
          <w:tab w:val="left" w:pos="1418"/>
          <w:tab w:val="right" w:pos="9072"/>
        </w:tabs>
        <w:spacing w:after="0"/>
        <w:ind w:left="851"/>
        <w:rPr>
          <w:rFonts w:cs="Times New Roman"/>
        </w:rPr>
      </w:pPr>
      <w:r w:rsidRPr="00AA3E62">
        <w:rPr>
          <w:rFonts w:cs="Times New Roman"/>
        </w:rPr>
        <w:t>-</w:t>
      </w:r>
      <w:r w:rsidRPr="00AA3E62">
        <w:rPr>
          <w:rFonts w:cs="Times New Roman"/>
        </w:rPr>
        <w:tab/>
        <w:t>hivatalos/üzleti levél, elektronikus levél elkészítési szabályai</w:t>
      </w:r>
    </w:p>
    <w:p w:rsidR="00A23F09" w:rsidRPr="00AA3E62" w:rsidRDefault="008D62C4"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telefonálás szabályai</w:t>
      </w:r>
    </w:p>
    <w:p w:rsidR="00816FA9" w:rsidRPr="00AA3E62" w:rsidRDefault="00816FA9" w:rsidP="00A23F09">
      <w:pPr>
        <w:tabs>
          <w:tab w:val="left" w:pos="1418"/>
          <w:tab w:val="right" w:pos="9072"/>
        </w:tabs>
        <w:spacing w:after="0"/>
        <w:ind w:left="851"/>
        <w:rPr>
          <w:rFonts w:cs="Times New Roman"/>
        </w:rPr>
      </w:pPr>
    </w:p>
    <w:p w:rsidR="00A23F09" w:rsidRPr="00AA3E62" w:rsidRDefault="00CE7CAB"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Gazdasági társaságok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gazdasági társaságok csoportosítása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gazdasági társaságok közös szabályai</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létesítő okiratok fajtái, tartalmi követelményei</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gazdasági társaságok vezető tisztségviselőire vonatkozó szabályok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az egyes társaságok tőkeigénye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korlátolt felelősségű társaság fogalma, alapítása, működése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az ügyvezető, a taggyűlés hatásköre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részvénytársaság fogalma, alapítása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részvénytársaság működési formáinak meghatározása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különbség a nyilvánosan, illetve zártkörűen működő részvénytársaság között</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részvény fogalma, jellemzői fajtái, osztalék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betéti társaság fogalma, alapítása, működése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hasonlóság, különbség a betéti társaság és az egyéni vállalkozás között</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gazdasági társaságok megszüntetése, végelszámolás, felszámolás</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egyéni vállalkozás alapítása, működése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az egyéni vállalkozás alapítását kizáró okok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az egyéni vállalkozás működésének jellemzői</w:t>
      </w:r>
    </w:p>
    <w:p w:rsidR="00A23F09" w:rsidRPr="00AA3E62" w:rsidRDefault="00CE7CAB"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egyéni vállalkozás megszűnése, megszüntetése</w:t>
      </w:r>
    </w:p>
    <w:p w:rsidR="00816FA9" w:rsidRPr="00AA3E62" w:rsidRDefault="00816FA9"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CE7CAB" w:rsidP="00A23F09">
      <w:pPr>
        <w:spacing w:after="0"/>
        <w:ind w:left="426"/>
        <w:rPr>
          <w:rFonts w:cs="Times New Roman"/>
        </w:rPr>
      </w:pPr>
      <w:r w:rsidRPr="00AA3E62">
        <w:rPr>
          <w:rFonts w:cs="Times New Roman"/>
        </w:rPr>
        <w:t>Tanterem</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CE7CAB" w:rsidP="00A23F09">
      <w:pPr>
        <w:pStyle w:val="Listaszerbekezds"/>
        <w:numPr>
          <w:ilvl w:val="0"/>
          <w:numId w:val="8"/>
        </w:numPr>
        <w:tabs>
          <w:tab w:val="right" w:pos="9072"/>
        </w:tabs>
        <w:spacing w:after="0"/>
        <w:rPr>
          <w:rFonts w:cs="Times New Roman"/>
          <w:b/>
        </w:rPr>
      </w:pPr>
      <w:r w:rsidRPr="00AA3E62">
        <w:rPr>
          <w:rFonts w:cs="Times New Roman"/>
          <w:b/>
        </w:rPr>
        <w:t>Járműkarbantartás gyakorlata</w:t>
      </w:r>
      <w:r w:rsidR="00A23F09" w:rsidRPr="00AA3E62">
        <w:rPr>
          <w:rFonts w:cs="Times New Roman"/>
          <w:b/>
        </w:rPr>
        <w:t xml:space="preserve"> tantárgy</w:t>
      </w:r>
      <w:r w:rsidR="00A23F09" w:rsidRPr="00AA3E62">
        <w:rPr>
          <w:rFonts w:cs="Times New Roman"/>
          <w:b/>
        </w:rPr>
        <w:tab/>
      </w:r>
      <w:r w:rsidRPr="00AA3E62">
        <w:rPr>
          <w:rFonts w:cs="Times New Roman"/>
          <w:b/>
        </w:rPr>
        <w:t>124</w:t>
      </w:r>
      <w:r w:rsidR="00A23F09" w:rsidRPr="00AA3E62">
        <w:rPr>
          <w:rFonts w:cs="Times New Roman"/>
          <w:b/>
        </w:rPr>
        <w:t xml:space="preserve"> óra/</w:t>
      </w:r>
      <w:r w:rsidRPr="00AA3E62">
        <w:rPr>
          <w:rFonts w:cs="Times New Roman"/>
          <w:b/>
        </w:rPr>
        <w:t>124</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CE7CAB" w:rsidRPr="00AA3E62" w:rsidRDefault="00CE7CAB" w:rsidP="00CE7CAB">
      <w:pPr>
        <w:spacing w:after="0"/>
        <w:ind w:left="426"/>
        <w:rPr>
          <w:rFonts w:cs="Times New Roman"/>
        </w:rPr>
      </w:pPr>
      <w:r w:rsidRPr="00AA3E62">
        <w:rPr>
          <w:rFonts w:cs="Times New Roman"/>
        </w:rPr>
        <w:t>A járműkarbantartás gyakorlata tantárgy tanításának célja, hogy olyan elméleti és gyakorlati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CE7CAB" w:rsidRPr="00AA3E62" w:rsidRDefault="00CE7CAB" w:rsidP="00CE7CAB">
      <w:pPr>
        <w:spacing w:after="0"/>
        <w:ind w:left="426"/>
        <w:rPr>
          <w:rFonts w:cs="Times New Roman"/>
        </w:rPr>
      </w:pPr>
      <w:r w:rsidRPr="00AA3E62">
        <w:rPr>
          <w:rFonts w:cs="Times New Roman"/>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CE7CAB" w:rsidRPr="00AA3E62" w:rsidRDefault="00CE7CAB" w:rsidP="00CE7CAB">
      <w:pPr>
        <w:spacing w:after="0"/>
        <w:ind w:left="426"/>
        <w:rPr>
          <w:rFonts w:cs="Times New Roman"/>
        </w:rPr>
      </w:pPr>
      <w:r w:rsidRPr="00AA3E62">
        <w:rPr>
          <w:rFonts w:cs="Times New Roman"/>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A23F09" w:rsidRPr="00AA3E62" w:rsidRDefault="00CE7CAB" w:rsidP="00A23F09">
      <w:pPr>
        <w:spacing w:after="0"/>
        <w:ind w:left="426"/>
        <w:rPr>
          <w:rFonts w:cs="Times New Roman"/>
        </w:rPr>
      </w:pPr>
      <w:r w:rsidRPr="00AA3E62">
        <w:rPr>
          <w:rFonts w:cs="Times New Roman"/>
        </w:rPr>
        <w:t>Fontos didaktikai feladat az elmélet és gyakorlat egységének biztosítása. A megalapozott elméleti tudás nélkülözhetetlen a gyakorlati tevékenység magas szintű végzéséhez.</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CE7CAB" w:rsidRPr="00AA3E62" w:rsidRDefault="00CE7CAB" w:rsidP="00CE7CAB">
      <w:pPr>
        <w:spacing w:after="0"/>
        <w:ind w:left="426"/>
        <w:rPr>
          <w:rFonts w:cs="Times New Roman"/>
        </w:rPr>
      </w:pPr>
      <w:r w:rsidRPr="00AA3E62">
        <w:rPr>
          <w:rFonts w:cs="Times New Roman"/>
        </w:rPr>
        <w:t>Informatika: word, excel, adatbázis kezelő, internet használata</w:t>
      </w:r>
    </w:p>
    <w:p w:rsidR="00CE7CAB" w:rsidRPr="00AA3E62" w:rsidRDefault="00CE7CAB" w:rsidP="00CE7CAB">
      <w:pPr>
        <w:spacing w:after="0"/>
        <w:ind w:left="426"/>
        <w:rPr>
          <w:rFonts w:cs="Times New Roman"/>
        </w:rPr>
      </w:pPr>
      <w:r w:rsidRPr="00AA3E62">
        <w:rPr>
          <w:rFonts w:cs="Times New Roman"/>
        </w:rPr>
        <w:t>Műszaki rajz: jelképes ábrázolás</w:t>
      </w:r>
    </w:p>
    <w:p w:rsidR="00CE7CAB" w:rsidRPr="00AA3E62" w:rsidRDefault="00CE7CAB" w:rsidP="00CE7CAB">
      <w:pPr>
        <w:spacing w:after="0"/>
        <w:ind w:left="426"/>
        <w:rPr>
          <w:rFonts w:cs="Times New Roman"/>
        </w:rPr>
      </w:pPr>
      <w:r w:rsidRPr="00AA3E62">
        <w:rPr>
          <w:rFonts w:cs="Times New Roman"/>
        </w:rPr>
        <w:t>Közlekedéstechnikai gyakorlatok: szerelés</w:t>
      </w:r>
    </w:p>
    <w:p w:rsidR="00CE7CAB" w:rsidRPr="00AA3E62" w:rsidRDefault="00CE7CAB" w:rsidP="00CE7CAB">
      <w:pPr>
        <w:spacing w:after="0"/>
        <w:ind w:left="426"/>
        <w:rPr>
          <w:rFonts w:cs="Times New Roman"/>
        </w:rPr>
      </w:pPr>
      <w:r w:rsidRPr="00AA3E62">
        <w:rPr>
          <w:rFonts w:cs="Times New Roman"/>
        </w:rPr>
        <w:t>Gépjármű-szerkezettan</w:t>
      </w:r>
    </w:p>
    <w:p w:rsidR="00CE7CAB" w:rsidRPr="00AA3E62" w:rsidRDefault="00CE7CAB" w:rsidP="00CE7CAB">
      <w:pPr>
        <w:spacing w:after="0"/>
        <w:ind w:left="426"/>
        <w:rPr>
          <w:rFonts w:cs="Times New Roman"/>
        </w:rPr>
      </w:pPr>
      <w:r w:rsidRPr="00AA3E62">
        <w:rPr>
          <w:rFonts w:cs="Times New Roman"/>
        </w:rPr>
        <w:t>Gépjármű-villamosságtan</w:t>
      </w:r>
    </w:p>
    <w:p w:rsidR="00CE7CAB" w:rsidRPr="00AA3E62" w:rsidRDefault="00CE7CAB" w:rsidP="00CE7CAB">
      <w:pPr>
        <w:spacing w:after="0"/>
        <w:ind w:left="426"/>
        <w:rPr>
          <w:rFonts w:cs="Times New Roman"/>
        </w:rPr>
      </w:pPr>
      <w:r w:rsidRPr="00AA3E62">
        <w:rPr>
          <w:rFonts w:cs="Times New Roman"/>
        </w:rPr>
        <w:t>Szerelési gyakorlat</w:t>
      </w:r>
    </w:p>
    <w:p w:rsidR="00A23F09" w:rsidRPr="00AA3E62" w:rsidRDefault="00CE7CAB" w:rsidP="00A23F09">
      <w:pPr>
        <w:spacing w:after="0"/>
        <w:ind w:left="426"/>
        <w:rPr>
          <w:rFonts w:cs="Times New Roman"/>
        </w:rPr>
      </w:pPr>
      <w:r w:rsidRPr="00AA3E62">
        <w:rPr>
          <w:rFonts w:cs="Times New Roman"/>
        </w:rPr>
        <w:t>Járműdiagnosztika gyakorlata</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CE7CAB"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Dokumentációs ismeretek</w:t>
      </w:r>
    </w:p>
    <w:p w:rsidR="00CE7CAB" w:rsidRPr="00AA3E62" w:rsidRDefault="00CE7CAB" w:rsidP="00CE7CAB">
      <w:pPr>
        <w:tabs>
          <w:tab w:val="left" w:pos="1418"/>
          <w:tab w:val="right" w:pos="9072"/>
        </w:tabs>
        <w:spacing w:after="0"/>
        <w:ind w:left="851"/>
        <w:rPr>
          <w:rFonts w:cs="Times New Roman"/>
        </w:rPr>
      </w:pPr>
      <w:r w:rsidRPr="00AA3E62">
        <w:rPr>
          <w:rFonts w:cs="Times New Roman"/>
        </w:rPr>
        <w:t>Gépjármű adatbázisok használata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nyomtatott adatbázisok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számítógépes adatbázisok (Autodata)</w:t>
      </w:r>
    </w:p>
    <w:p w:rsidR="00CE7CAB" w:rsidRPr="00AA3E62" w:rsidRDefault="00CE7CAB" w:rsidP="00CE7CAB">
      <w:pPr>
        <w:tabs>
          <w:tab w:val="left" w:pos="1418"/>
          <w:tab w:val="right" w:pos="9072"/>
        </w:tabs>
        <w:spacing w:after="0"/>
        <w:ind w:left="851"/>
        <w:rPr>
          <w:rFonts w:cs="Times New Roman"/>
        </w:rPr>
      </w:pPr>
      <w:r w:rsidRPr="00AA3E62">
        <w:rPr>
          <w:rFonts w:cs="Times New Roman"/>
        </w:rPr>
        <w:t>Gépjármű és főegységeinek azonosítása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alvázszám azonosítása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motorszám azonosítása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típusbizonyítvány tartalma</w:t>
      </w:r>
    </w:p>
    <w:p w:rsidR="00CE7CAB" w:rsidRPr="00AA3E62" w:rsidRDefault="00CE7CAB" w:rsidP="00CE7CAB">
      <w:pPr>
        <w:tabs>
          <w:tab w:val="left" w:pos="1418"/>
          <w:tab w:val="right" w:pos="9072"/>
        </w:tabs>
        <w:spacing w:after="0"/>
        <w:ind w:left="851"/>
        <w:rPr>
          <w:rFonts w:cs="Times New Roman"/>
        </w:rPr>
      </w:pPr>
      <w:r w:rsidRPr="00AA3E62">
        <w:rPr>
          <w:rFonts w:cs="Times New Roman"/>
        </w:rPr>
        <w:t>Általános gépjármű adatbázisok használata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számítógépes adatbázisok kezelése, adatok kinyerése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adatbázisok tartalma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adott gépjármű beazonosítása, adatainak munkadokumentumba való kinyerése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Gyári alkatrész azonosító adatbázisok kezelése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az alkatrész azonosítás logikai sorrendje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nyomtatott alapú adatbázisok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adatbázisok</w:t>
      </w:r>
    </w:p>
    <w:p w:rsidR="00CE7CAB" w:rsidRPr="00AA3E62" w:rsidRDefault="00CE7CAB" w:rsidP="00CE7CAB">
      <w:pPr>
        <w:tabs>
          <w:tab w:val="left" w:pos="1418"/>
          <w:tab w:val="right" w:pos="9072"/>
        </w:tabs>
        <w:spacing w:after="0"/>
        <w:ind w:left="851"/>
        <w:rPr>
          <w:rFonts w:cs="Times New Roman"/>
        </w:rPr>
      </w:pPr>
      <w:r w:rsidRPr="00AA3E62">
        <w:rPr>
          <w:rFonts w:cs="Times New Roman"/>
        </w:rPr>
        <w:t>Autóvillamossági kapcsolási Rajz és adatgyűjtemények használata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adott gépjármű villamos hálózatának beazonosítása a villamos kapcsolási Rajza alapján</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villamos szerkezeti egységek azonosítása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villamos hálózat csatlakozóponti azonosítása Autodata dokumentáció alapján</w:t>
      </w:r>
    </w:p>
    <w:p w:rsidR="00CE7CAB" w:rsidRPr="00AA3E62" w:rsidRDefault="00CE7CAB" w:rsidP="00CE7CAB">
      <w:pPr>
        <w:tabs>
          <w:tab w:val="left" w:pos="1418"/>
          <w:tab w:val="right" w:pos="9072"/>
        </w:tabs>
        <w:spacing w:after="0"/>
        <w:ind w:left="851"/>
        <w:rPr>
          <w:rFonts w:cs="Times New Roman"/>
        </w:rPr>
      </w:pPr>
      <w:r w:rsidRPr="00AA3E62">
        <w:rPr>
          <w:rFonts w:cs="Times New Roman"/>
        </w:rPr>
        <w:t>Járműjavítási utasítások kezelése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járműjavítási, beállítási utasítások kezelése, értelmezése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Futómű- járműkerék és gumiabroncs adatbázisok kezelése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futómű adatok azonosítása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adott típusra előírt kerékpánt és gumiabroncs azonosítása, kiválasztása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Gépjármű kárfelvételi, biztosítási és értékesítési dokumentációi</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biztosítási, kárfelvételi dokumentáció kezelése (Audatex)</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értékesítési dokumentáció (Eurotax)</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használt gépjárművek állapotlapjai</w:t>
      </w:r>
    </w:p>
    <w:p w:rsidR="00CE7CAB" w:rsidRPr="00AA3E62" w:rsidRDefault="00CE7CAB" w:rsidP="00CE7CAB">
      <w:pPr>
        <w:tabs>
          <w:tab w:val="left" w:pos="1418"/>
          <w:tab w:val="right" w:pos="9072"/>
        </w:tabs>
        <w:spacing w:after="0"/>
        <w:ind w:left="851"/>
        <w:rPr>
          <w:rFonts w:cs="Times New Roman"/>
        </w:rPr>
      </w:pPr>
      <w:r w:rsidRPr="00AA3E62">
        <w:rPr>
          <w:rFonts w:cs="Times New Roman"/>
        </w:rPr>
        <w:t>A gépjármű és fődarabjainak bontási technológiájának dokumentációi</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tulajdonjog ellenőrzése </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gépjármű okmányainak ellenőrzése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bontási szerződés</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hatóságok felé tett intézkedések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veszélyes anyagok kezelése, adminisztrációja</w:t>
      </w:r>
    </w:p>
    <w:p w:rsidR="00CE7CAB" w:rsidRPr="00AA3E62" w:rsidRDefault="00CE7CAB" w:rsidP="00CE7CAB">
      <w:pPr>
        <w:tabs>
          <w:tab w:val="left" w:pos="1418"/>
          <w:tab w:val="right" w:pos="9072"/>
        </w:tabs>
        <w:spacing w:after="0"/>
        <w:ind w:left="851"/>
        <w:rPr>
          <w:rFonts w:cs="Times New Roman"/>
        </w:rPr>
      </w:pPr>
      <w:r w:rsidRPr="00AA3E62">
        <w:rPr>
          <w:rFonts w:cs="Times New Roman"/>
        </w:rPr>
        <w:t>A jármű javításával kapcsolatos dokumentumok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jármű átvétele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munkafelvételi adatlap kitöltése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árajánlat készítése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szervizkönyv vezetése</w:t>
      </w:r>
    </w:p>
    <w:p w:rsidR="00A23F09" w:rsidRPr="00AA3E62" w:rsidRDefault="00CE7CAB"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számlakészítés</w:t>
      </w:r>
    </w:p>
    <w:p w:rsidR="00816FA9" w:rsidRPr="00AA3E62" w:rsidRDefault="00816FA9" w:rsidP="00A23F09">
      <w:pPr>
        <w:tabs>
          <w:tab w:val="left" w:pos="1418"/>
          <w:tab w:val="right" w:pos="9072"/>
        </w:tabs>
        <w:spacing w:after="0"/>
        <w:ind w:left="851"/>
        <w:rPr>
          <w:rFonts w:cs="Times New Roman"/>
        </w:rPr>
      </w:pPr>
    </w:p>
    <w:p w:rsidR="00A23F09" w:rsidRPr="00AA3E62" w:rsidRDefault="00CE7CAB"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Ápolási és szervizműveletek</w:t>
      </w:r>
    </w:p>
    <w:p w:rsidR="00CE7CAB" w:rsidRPr="00AA3E62" w:rsidRDefault="00CE7CAB" w:rsidP="00CE7CAB">
      <w:pPr>
        <w:tabs>
          <w:tab w:val="left" w:pos="1418"/>
          <w:tab w:val="right" w:pos="9072"/>
        </w:tabs>
        <w:spacing w:after="0"/>
        <w:ind w:left="851"/>
        <w:rPr>
          <w:rFonts w:cs="Times New Roman"/>
        </w:rPr>
      </w:pPr>
      <w:r w:rsidRPr="00AA3E62">
        <w:rPr>
          <w:rFonts w:cs="Times New Roman"/>
        </w:rPr>
        <w:t>Ápolási műveletek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alsómosás</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felsőmosás</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motormosás</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belső kárpittisztítás</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kenési műveletek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különféle szintellenőrzések és utántöltések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különböző folyadékok és tulajdonságaik</w:t>
      </w:r>
    </w:p>
    <w:p w:rsidR="00CE7CAB" w:rsidRPr="00AA3E62" w:rsidRDefault="00CE7CAB" w:rsidP="00CE7CAB">
      <w:pPr>
        <w:tabs>
          <w:tab w:val="left" w:pos="1418"/>
          <w:tab w:val="right" w:pos="9072"/>
        </w:tabs>
        <w:spacing w:after="0"/>
        <w:ind w:left="851"/>
        <w:rPr>
          <w:rFonts w:cs="Times New Roman"/>
        </w:rPr>
      </w:pPr>
      <w:r w:rsidRPr="00AA3E62">
        <w:rPr>
          <w:rFonts w:cs="Times New Roman"/>
        </w:rPr>
        <w:t>Szervizműveletek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„0” revízió</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garanciális felülvizsgálatok,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időszakos karbantartási vizsgálatok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garancián túli vizsgálatok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esetenkénti felülvizsgálatok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rendszeres felülvizsgálatok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napi gondozás, vagy vizsgálat</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szemleműveletek</w:t>
      </w:r>
    </w:p>
    <w:p w:rsidR="00CE7CAB" w:rsidRPr="00AA3E62" w:rsidRDefault="00CE7CAB" w:rsidP="00CE7CAB">
      <w:pPr>
        <w:tabs>
          <w:tab w:val="left" w:pos="1418"/>
          <w:tab w:val="right" w:pos="9072"/>
        </w:tabs>
        <w:spacing w:after="0"/>
        <w:ind w:left="851"/>
        <w:rPr>
          <w:rFonts w:cs="Times New Roman"/>
        </w:rPr>
      </w:pPr>
      <w:r w:rsidRPr="00AA3E62">
        <w:rPr>
          <w:rFonts w:cs="Times New Roman"/>
        </w:rPr>
        <w:t>Karbantartási ütemterv</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gyártmányi előírások (kisszerviz – nagyszerviz)</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főellenőrzés</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jármű - a földön</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jármű – teljesen felemelve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jármű – félig felemelve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műveletek a motortérben</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utolsó tételek ellenőrzése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jármű forgalombiztonsági ellenőrzése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Tevékenység: ellenőrzés, szakvéleményezés, beállítás, feltöltés, kenés és csere</w:t>
      </w:r>
    </w:p>
    <w:p w:rsidR="00CE7CAB" w:rsidRPr="00AA3E62" w:rsidRDefault="00CE7CAB" w:rsidP="00CE7CAB">
      <w:pPr>
        <w:tabs>
          <w:tab w:val="left" w:pos="1418"/>
          <w:tab w:val="right" w:pos="9072"/>
        </w:tabs>
        <w:spacing w:after="0"/>
        <w:ind w:left="851"/>
        <w:rPr>
          <w:rFonts w:cs="Times New Roman"/>
        </w:rPr>
      </w:pPr>
      <w:r w:rsidRPr="00AA3E62">
        <w:rPr>
          <w:rFonts w:cs="Times New Roman"/>
        </w:rPr>
        <w:t>Vezérmű fogazott szíj vagy vezérmű lánc csereperiódusa</w:t>
      </w:r>
    </w:p>
    <w:p w:rsidR="00CE7CAB" w:rsidRPr="00AA3E62" w:rsidRDefault="00CE7CAB" w:rsidP="00CE7CAB">
      <w:pPr>
        <w:tabs>
          <w:tab w:val="left" w:pos="1418"/>
          <w:tab w:val="right" w:pos="9072"/>
        </w:tabs>
        <w:spacing w:after="0"/>
        <w:ind w:left="851"/>
        <w:rPr>
          <w:rFonts w:cs="Times New Roman"/>
        </w:rPr>
      </w:pPr>
      <w:r w:rsidRPr="00AA3E62">
        <w:rPr>
          <w:rFonts w:cs="Times New Roman"/>
        </w:rPr>
        <w:t>Karbantartási illusztrációk: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leeresztő- és feltöltő helyek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emelési pontok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szíjvezetés</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utastérszűrő</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légkondicionáló berendezés szervizcsatlakozásai</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kiegészítő karbantartási pozíciók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x km-enként vagy y havonta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karbantartás jelző visszaállítása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akkumulátor lekötésének és csatlakoztatásának előírásai</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elektromos rögzítőfék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abroncsméretek és nyomásértékek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gumiabroncsnyomás ellenőrző rendszer</w:t>
      </w:r>
    </w:p>
    <w:p w:rsidR="00A23F09" w:rsidRPr="00AA3E62" w:rsidRDefault="00CE7CAB"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kulcsok programozása, illesztése</w:t>
      </w:r>
    </w:p>
    <w:p w:rsidR="00816FA9" w:rsidRPr="00AA3E62" w:rsidRDefault="00816FA9" w:rsidP="00A23F09">
      <w:pPr>
        <w:tabs>
          <w:tab w:val="left" w:pos="1418"/>
          <w:tab w:val="right" w:pos="9072"/>
        </w:tabs>
        <w:spacing w:after="0"/>
        <w:ind w:left="851"/>
        <w:rPr>
          <w:rFonts w:cs="Times New Roman"/>
        </w:rPr>
      </w:pPr>
    </w:p>
    <w:p w:rsidR="00A23F09" w:rsidRPr="00AA3E62" w:rsidRDefault="00CE7CAB"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Gépkocsi vizsgálati műveletek</w:t>
      </w:r>
    </w:p>
    <w:p w:rsidR="00CE7CAB" w:rsidRPr="00AA3E62" w:rsidRDefault="00CE7CAB" w:rsidP="00CE7CAB">
      <w:pPr>
        <w:tabs>
          <w:tab w:val="left" w:pos="1418"/>
          <w:tab w:val="right" w:pos="9072"/>
        </w:tabs>
        <w:spacing w:after="0"/>
        <w:ind w:left="851"/>
        <w:rPr>
          <w:rFonts w:cs="Times New Roman"/>
        </w:rPr>
      </w:pPr>
      <w:r w:rsidRPr="00AA3E62">
        <w:rPr>
          <w:rFonts w:cs="Times New Roman"/>
        </w:rPr>
        <w:t>Hatósági felülvizsgálat</w:t>
      </w:r>
    </w:p>
    <w:p w:rsidR="00CE7CAB" w:rsidRPr="00AA3E62" w:rsidRDefault="00CE7CAB" w:rsidP="00CE7CAB">
      <w:pPr>
        <w:tabs>
          <w:tab w:val="left" w:pos="1418"/>
          <w:tab w:val="right" w:pos="9072"/>
        </w:tabs>
        <w:spacing w:after="0"/>
        <w:ind w:left="851"/>
        <w:rPr>
          <w:rFonts w:cs="Times New Roman"/>
        </w:rPr>
      </w:pPr>
      <w:r w:rsidRPr="00AA3E62">
        <w:rPr>
          <w:rFonts w:cs="Times New Roman"/>
        </w:rPr>
        <w:t>Rendeletek, előírások, szabályzatok, utasítások</w:t>
      </w:r>
    </w:p>
    <w:p w:rsidR="00CE7CAB" w:rsidRPr="00AA3E62" w:rsidRDefault="00CE7CAB" w:rsidP="00CE7CAB">
      <w:pPr>
        <w:tabs>
          <w:tab w:val="left" w:pos="1418"/>
          <w:tab w:val="right" w:pos="9072"/>
        </w:tabs>
        <w:spacing w:after="0"/>
        <w:ind w:left="851"/>
        <w:rPr>
          <w:rFonts w:cs="Times New Roman"/>
        </w:rPr>
      </w:pPr>
      <w:r w:rsidRPr="00AA3E62">
        <w:rPr>
          <w:rFonts w:cs="Times New Roman"/>
        </w:rPr>
        <w:t>5/1990. (IV.12.) KÖHÉM rendelet a közúti járművek műszaki megvizsgálásáról (és módosításai)</w:t>
      </w:r>
    </w:p>
    <w:p w:rsidR="00CE7CAB" w:rsidRPr="00AA3E62" w:rsidRDefault="00CE7CAB" w:rsidP="00CE7CAB">
      <w:pPr>
        <w:tabs>
          <w:tab w:val="left" w:pos="1418"/>
          <w:tab w:val="right" w:pos="9072"/>
        </w:tabs>
        <w:spacing w:after="0"/>
        <w:ind w:left="851"/>
        <w:rPr>
          <w:rFonts w:cs="Times New Roman"/>
        </w:rPr>
      </w:pPr>
      <w:r w:rsidRPr="00AA3E62">
        <w:rPr>
          <w:rFonts w:cs="Times New Roman"/>
        </w:rPr>
        <w:t>6/1990. (IV.12.) KÖHÉM rendelet a közúti járművek forgalomba helyezésének és forgalomban tartásának műszaki feltételeiről (és módosításai)</w:t>
      </w:r>
    </w:p>
    <w:p w:rsidR="00CE7CAB" w:rsidRPr="00AA3E62" w:rsidRDefault="00CE7CAB" w:rsidP="00CE7CAB">
      <w:pPr>
        <w:tabs>
          <w:tab w:val="left" w:pos="1418"/>
          <w:tab w:val="right" w:pos="9072"/>
        </w:tabs>
        <w:spacing w:after="0"/>
        <w:ind w:left="851"/>
        <w:rPr>
          <w:rFonts w:cs="Times New Roman"/>
        </w:rPr>
      </w:pPr>
      <w:r w:rsidRPr="00AA3E62">
        <w:rPr>
          <w:rFonts w:cs="Times New Roman"/>
        </w:rPr>
        <w:t xml:space="preserve">Egyéb előírások </w:t>
      </w:r>
    </w:p>
    <w:p w:rsidR="00CE7CAB" w:rsidRPr="00AA3E62" w:rsidRDefault="00CE7CAB" w:rsidP="00CE7CAB">
      <w:pPr>
        <w:tabs>
          <w:tab w:val="left" w:pos="1418"/>
          <w:tab w:val="right" w:pos="9072"/>
        </w:tabs>
        <w:spacing w:after="0"/>
        <w:ind w:left="851"/>
        <w:rPr>
          <w:rFonts w:cs="Times New Roman"/>
        </w:rPr>
      </w:pPr>
      <w:r w:rsidRPr="00AA3E62">
        <w:rPr>
          <w:rFonts w:cs="Times New Roman"/>
        </w:rPr>
        <w:t>Forgalmi engedély</w:t>
      </w:r>
    </w:p>
    <w:p w:rsidR="00CE7CAB" w:rsidRPr="00AA3E62" w:rsidRDefault="00CE7CAB" w:rsidP="00CE7CAB">
      <w:pPr>
        <w:tabs>
          <w:tab w:val="left" w:pos="1418"/>
          <w:tab w:val="right" w:pos="9072"/>
        </w:tabs>
        <w:spacing w:after="0"/>
        <w:ind w:left="851"/>
        <w:rPr>
          <w:rFonts w:cs="Times New Roman"/>
        </w:rPr>
      </w:pPr>
      <w:r w:rsidRPr="00AA3E62">
        <w:rPr>
          <w:rFonts w:cs="Times New Roman"/>
        </w:rPr>
        <w:t>Fogalom meghatározások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járműkategóriák</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műszaki jellemzők</w:t>
      </w:r>
    </w:p>
    <w:p w:rsidR="00CE7CAB" w:rsidRPr="00AA3E62" w:rsidRDefault="00CE7CAB" w:rsidP="00CE7CAB">
      <w:pPr>
        <w:tabs>
          <w:tab w:val="left" w:pos="1418"/>
          <w:tab w:val="right" w:pos="9072"/>
        </w:tabs>
        <w:spacing w:after="0"/>
        <w:ind w:left="851"/>
        <w:rPr>
          <w:rFonts w:cs="Times New Roman"/>
        </w:rPr>
      </w:pPr>
      <w:r w:rsidRPr="00AA3E62">
        <w:rPr>
          <w:rFonts w:cs="Times New Roman"/>
        </w:rPr>
        <w:t>Típusbizonyítvány</w:t>
      </w:r>
    </w:p>
    <w:p w:rsidR="00CE7CAB" w:rsidRPr="00AA3E62" w:rsidRDefault="00CE7CAB" w:rsidP="00CE7CAB">
      <w:pPr>
        <w:tabs>
          <w:tab w:val="left" w:pos="1418"/>
          <w:tab w:val="right" w:pos="9072"/>
        </w:tabs>
        <w:spacing w:after="0"/>
        <w:ind w:left="851"/>
        <w:rPr>
          <w:rFonts w:cs="Times New Roman"/>
        </w:rPr>
      </w:pPr>
      <w:r w:rsidRPr="00AA3E62">
        <w:rPr>
          <w:rFonts w:cs="Times New Roman"/>
        </w:rPr>
        <w:t>Járművek összeépítése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Gépjárművek és ezek pótkocsijára vonatkozó egyedi műszaki vizsgálatok</w:t>
      </w:r>
    </w:p>
    <w:p w:rsidR="00CE7CAB" w:rsidRPr="00AA3E62" w:rsidRDefault="00CE7CAB" w:rsidP="00CE7CAB">
      <w:pPr>
        <w:tabs>
          <w:tab w:val="left" w:pos="1418"/>
          <w:tab w:val="right" w:pos="9072"/>
        </w:tabs>
        <w:spacing w:after="0"/>
        <w:ind w:left="851"/>
        <w:rPr>
          <w:rFonts w:cs="Times New Roman"/>
        </w:rPr>
      </w:pPr>
      <w:r w:rsidRPr="00AA3E62">
        <w:rPr>
          <w:rFonts w:cs="Times New Roman"/>
        </w:rPr>
        <w:t>Időszakos vizsgálat, érvényességi idő</w:t>
      </w:r>
    </w:p>
    <w:p w:rsidR="00CE7CAB" w:rsidRPr="00AA3E62" w:rsidRDefault="00CE7CAB" w:rsidP="00CE7CAB">
      <w:pPr>
        <w:tabs>
          <w:tab w:val="left" w:pos="1418"/>
          <w:tab w:val="right" w:pos="9072"/>
        </w:tabs>
        <w:spacing w:after="0"/>
        <w:ind w:left="851"/>
        <w:rPr>
          <w:rFonts w:cs="Times New Roman"/>
        </w:rPr>
      </w:pPr>
      <w:r w:rsidRPr="00AA3E62">
        <w:rPr>
          <w:rFonts w:cs="Times New Roman"/>
        </w:rPr>
        <w:t>Járműalkatrészek, tartozékok jóváhagyása</w:t>
      </w:r>
    </w:p>
    <w:p w:rsidR="00CE7CAB" w:rsidRPr="00AA3E62" w:rsidRDefault="00CE7CAB" w:rsidP="00CE7CAB">
      <w:pPr>
        <w:tabs>
          <w:tab w:val="left" w:pos="1418"/>
          <w:tab w:val="right" w:pos="9072"/>
        </w:tabs>
        <w:spacing w:after="0"/>
        <w:ind w:left="851"/>
        <w:rPr>
          <w:rFonts w:cs="Times New Roman"/>
        </w:rPr>
      </w:pPr>
      <w:r w:rsidRPr="00AA3E62">
        <w:rPr>
          <w:rFonts w:cs="Times New Roman"/>
        </w:rPr>
        <w:t>A forgalomba helyezés előtti és az időszakos vizsgálat általános technológiája</w:t>
      </w:r>
    </w:p>
    <w:p w:rsidR="00CE7CAB" w:rsidRPr="00AA3E62" w:rsidRDefault="00CE7CAB" w:rsidP="00CE7CAB">
      <w:pPr>
        <w:tabs>
          <w:tab w:val="left" w:pos="1418"/>
          <w:tab w:val="right" w:pos="9072"/>
        </w:tabs>
        <w:spacing w:after="0"/>
        <w:ind w:left="851"/>
        <w:rPr>
          <w:rFonts w:cs="Times New Roman"/>
        </w:rPr>
      </w:pPr>
      <w:r w:rsidRPr="00AA3E62">
        <w:rPr>
          <w:rFonts w:cs="Times New Roman"/>
        </w:rPr>
        <w:t>Az általános technológia vizsgálati tárgya, köre, az alkalmazott követelmények, eszközök és módszerek</w:t>
      </w:r>
    </w:p>
    <w:p w:rsidR="00CE7CAB" w:rsidRPr="00AA3E62" w:rsidRDefault="00CE7CAB" w:rsidP="00CE7CAB">
      <w:pPr>
        <w:tabs>
          <w:tab w:val="left" w:pos="1418"/>
          <w:tab w:val="right" w:pos="9072"/>
        </w:tabs>
        <w:spacing w:after="0"/>
        <w:ind w:left="851"/>
        <w:rPr>
          <w:rFonts w:cs="Times New Roman"/>
        </w:rPr>
      </w:pPr>
      <w:r w:rsidRPr="00AA3E62">
        <w:rPr>
          <w:rFonts w:cs="Times New Roman"/>
        </w:rPr>
        <w:t>Minősítés</w:t>
      </w:r>
    </w:p>
    <w:p w:rsidR="00CE7CAB" w:rsidRPr="00AA3E62" w:rsidRDefault="00CE7CAB" w:rsidP="00CE7CAB">
      <w:pPr>
        <w:tabs>
          <w:tab w:val="left" w:pos="1418"/>
          <w:tab w:val="right" w:pos="9072"/>
        </w:tabs>
        <w:spacing w:after="0"/>
        <w:ind w:left="851"/>
        <w:rPr>
          <w:rFonts w:cs="Times New Roman"/>
        </w:rPr>
      </w:pPr>
      <w:r w:rsidRPr="00AA3E62">
        <w:rPr>
          <w:rFonts w:cs="Times New Roman"/>
        </w:rPr>
        <w:t>Egyes járművizsgálatok részletes technológiai műveletei:</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fékberendezés görgős fékerőmérő próbapadon történő vizsgálata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gépjármű fényszóró ellenőrzésének művelete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gépkocsik lengéscsillapítás vizsgálatának technológiai műveletei</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gépkocsi szélvédőjének és ablakainak fényáteresztő képessége vizsgálatának technológiai műveletei</w:t>
      </w:r>
    </w:p>
    <w:p w:rsidR="00CE7CAB" w:rsidRPr="00AA3E62" w:rsidRDefault="00CE7CAB" w:rsidP="00CE7CAB">
      <w:pPr>
        <w:tabs>
          <w:tab w:val="left" w:pos="1418"/>
          <w:tab w:val="right" w:pos="9072"/>
        </w:tabs>
        <w:spacing w:after="0"/>
        <w:ind w:left="851"/>
        <w:rPr>
          <w:rFonts w:cs="Times New Roman"/>
        </w:rPr>
      </w:pPr>
      <w:r w:rsidRPr="00AA3E62">
        <w:rPr>
          <w:rFonts w:cs="Times New Roman"/>
        </w:rPr>
        <w:t>A gépkocsi kipufogógáz szennyezőanyag-tartalmának vizsgálata:</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Otto-motoros gépkocsik kipufogógáz szennyezőanyag-tartalom mérése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a dízelmotoros gépkocsik füstkibocsátás mérése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közeltéri zajszintmérés</w:t>
      </w:r>
    </w:p>
    <w:p w:rsidR="00CE7CAB" w:rsidRPr="00AA3E62" w:rsidRDefault="00CE7CAB" w:rsidP="00CE7CAB">
      <w:pPr>
        <w:tabs>
          <w:tab w:val="left" w:pos="1418"/>
          <w:tab w:val="right" w:pos="9072"/>
        </w:tabs>
        <w:spacing w:after="0"/>
        <w:ind w:left="851"/>
        <w:rPr>
          <w:rFonts w:cs="Times New Roman"/>
        </w:rPr>
      </w:pPr>
      <w:r w:rsidRPr="00AA3E62">
        <w:rPr>
          <w:rFonts w:cs="Times New Roman"/>
        </w:rPr>
        <w:t>-</w:t>
      </w:r>
      <w:r w:rsidRPr="00AA3E62">
        <w:rPr>
          <w:rFonts w:cs="Times New Roman"/>
        </w:rPr>
        <w:tab/>
        <w:t>futómű holtjátékvizsgáló berendezés használata</w:t>
      </w:r>
    </w:p>
    <w:p w:rsidR="00CE7CAB" w:rsidRPr="00AA3E62" w:rsidRDefault="00CE7CAB" w:rsidP="00CE7CAB">
      <w:pPr>
        <w:tabs>
          <w:tab w:val="left" w:pos="1418"/>
          <w:tab w:val="right" w:pos="9072"/>
        </w:tabs>
        <w:spacing w:after="0"/>
        <w:ind w:left="851"/>
        <w:rPr>
          <w:rFonts w:cs="Times New Roman"/>
        </w:rPr>
      </w:pPr>
      <w:r w:rsidRPr="00AA3E62">
        <w:rPr>
          <w:rFonts w:cs="Times New Roman"/>
        </w:rPr>
        <w:t>A TANÚSÍTVÁNY tartalma, kitöltése</w:t>
      </w:r>
    </w:p>
    <w:p w:rsidR="00CE7CAB" w:rsidRPr="00AA3E62" w:rsidRDefault="00CE7CAB" w:rsidP="00CE7CAB">
      <w:pPr>
        <w:tabs>
          <w:tab w:val="left" w:pos="1418"/>
          <w:tab w:val="right" w:pos="9072"/>
        </w:tabs>
        <w:spacing w:after="0"/>
        <w:ind w:left="851"/>
        <w:rPr>
          <w:rFonts w:cs="Times New Roman"/>
        </w:rPr>
      </w:pPr>
      <w:r w:rsidRPr="00AA3E62">
        <w:rPr>
          <w:rFonts w:cs="Times New Roman"/>
        </w:rPr>
        <w:t>A Műszaki adatlap tartalma</w:t>
      </w:r>
    </w:p>
    <w:p w:rsidR="00A23F09" w:rsidRPr="00AA3E62" w:rsidRDefault="00CE7CAB" w:rsidP="00A23F09">
      <w:pPr>
        <w:tabs>
          <w:tab w:val="left" w:pos="1418"/>
          <w:tab w:val="right" w:pos="9072"/>
        </w:tabs>
        <w:spacing w:after="0"/>
        <w:ind w:left="851"/>
        <w:rPr>
          <w:rFonts w:cs="Times New Roman"/>
        </w:rPr>
      </w:pPr>
      <w:r w:rsidRPr="00AA3E62">
        <w:rPr>
          <w:rFonts w:cs="Times New Roman"/>
        </w:rPr>
        <w:t xml:space="preserve">            A gépjármű tanúsításának végrehajtása, gyakorlása</w:t>
      </w:r>
    </w:p>
    <w:p w:rsidR="00816FA9" w:rsidRPr="00AA3E62" w:rsidRDefault="00816FA9"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CE7CAB" w:rsidRPr="00AA3E62" w:rsidRDefault="00CE7CAB" w:rsidP="00CE7CAB">
      <w:pPr>
        <w:spacing w:after="0"/>
        <w:ind w:left="426"/>
        <w:rPr>
          <w:rFonts w:cs="Times New Roman"/>
        </w:rPr>
      </w:pPr>
      <w:r w:rsidRPr="00AA3E62">
        <w:rPr>
          <w:rFonts w:cs="Times New Roman"/>
        </w:rPr>
        <w:t>Tanműhely</w:t>
      </w:r>
    </w:p>
    <w:p w:rsidR="00CE7CAB" w:rsidRPr="00AA3E62" w:rsidRDefault="00CE7CAB" w:rsidP="00CE7CAB">
      <w:pPr>
        <w:spacing w:after="0"/>
        <w:ind w:left="426"/>
        <w:rPr>
          <w:rFonts w:cs="Times New Roman"/>
        </w:rPr>
      </w:pPr>
      <w:r w:rsidRPr="00AA3E62">
        <w:rPr>
          <w:rFonts w:cs="Times New Roman"/>
        </w:rPr>
        <w:t>Kisüzemi termelőhely</w:t>
      </w:r>
    </w:p>
    <w:p w:rsidR="00A23F09" w:rsidRDefault="00CE7CAB" w:rsidP="00A23F09">
      <w:pPr>
        <w:spacing w:after="0"/>
        <w:ind w:left="426"/>
        <w:rPr>
          <w:rFonts w:cs="Times New Roman"/>
        </w:rPr>
      </w:pPr>
      <w:r w:rsidRPr="00AA3E62">
        <w:rPr>
          <w:rFonts w:cs="Times New Roman"/>
        </w:rPr>
        <w:t>Nagyüzemi termelőhely</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p>
    <w:p w:rsidR="00A23F09" w:rsidRPr="00AA3E62" w:rsidRDefault="00A23F09" w:rsidP="00A23F09">
      <w:pPr>
        <w:spacing w:before="2880"/>
        <w:jc w:val="center"/>
        <w:rPr>
          <w:rFonts w:cs="Times New Roman"/>
          <w:b/>
          <w:sz w:val="36"/>
        </w:rPr>
      </w:pPr>
      <w:r w:rsidRPr="00AA3E62">
        <w:rPr>
          <w:rFonts w:cs="Times New Roman"/>
          <w:b/>
          <w:sz w:val="36"/>
        </w:rPr>
        <w:t>A</w:t>
      </w:r>
    </w:p>
    <w:p w:rsidR="00A23F09" w:rsidRPr="00AA3E62" w:rsidRDefault="007D7805" w:rsidP="00A23F09">
      <w:pPr>
        <w:spacing w:after="480"/>
        <w:jc w:val="center"/>
        <w:rPr>
          <w:rFonts w:cs="Times New Roman"/>
          <w:b/>
          <w:sz w:val="36"/>
        </w:rPr>
      </w:pPr>
      <w:r w:rsidRPr="00AA3E62">
        <w:rPr>
          <w:rFonts w:cs="Times New Roman"/>
          <w:b/>
          <w:sz w:val="36"/>
        </w:rPr>
        <w:t>10419-12</w:t>
      </w:r>
      <w:r w:rsidR="00A23F09" w:rsidRPr="00AA3E62">
        <w:rPr>
          <w:rFonts w:cs="Times New Roman"/>
          <w:b/>
          <w:sz w:val="36"/>
        </w:rPr>
        <w:t xml:space="preserve"> azonosító számú</w:t>
      </w:r>
    </w:p>
    <w:p w:rsidR="00A23F09" w:rsidRPr="00AA3E62" w:rsidRDefault="007D7805" w:rsidP="00A23F09">
      <w:pPr>
        <w:jc w:val="center"/>
        <w:rPr>
          <w:rFonts w:cs="Times New Roman"/>
          <w:b/>
          <w:sz w:val="36"/>
        </w:rPr>
      </w:pPr>
      <w:r w:rsidRPr="00AA3E62">
        <w:rPr>
          <w:rFonts w:cs="Times New Roman"/>
          <w:b/>
          <w:sz w:val="36"/>
        </w:rPr>
        <w:t>Járműszerkezetek javítása</w:t>
      </w:r>
    </w:p>
    <w:p w:rsidR="00A23F09" w:rsidRPr="00AA3E62" w:rsidRDefault="00A23F09" w:rsidP="00A23F09">
      <w:pPr>
        <w:jc w:val="center"/>
        <w:rPr>
          <w:rFonts w:cs="Times New Roman"/>
          <w:b/>
          <w:sz w:val="36"/>
        </w:rPr>
      </w:pPr>
      <w:r w:rsidRPr="00AA3E62">
        <w:rPr>
          <w:rFonts w:cs="Times New Roman"/>
          <w:b/>
          <w:sz w:val="36"/>
        </w:rPr>
        <w:t>megnevezésű</w:t>
      </w:r>
    </w:p>
    <w:p w:rsidR="00A23F09" w:rsidRPr="00AA3E62" w:rsidRDefault="00A23F09" w:rsidP="00A23F09">
      <w:pPr>
        <w:spacing w:before="480" w:after="480"/>
        <w:jc w:val="center"/>
        <w:rPr>
          <w:rFonts w:cs="Times New Roman"/>
          <w:b/>
          <w:sz w:val="36"/>
        </w:rPr>
      </w:pPr>
      <w:r w:rsidRPr="00AA3E62">
        <w:rPr>
          <w:rFonts w:cs="Times New Roman"/>
          <w:b/>
          <w:sz w:val="36"/>
        </w:rPr>
        <w:t>szakmai követelménymodul</w:t>
      </w:r>
    </w:p>
    <w:p w:rsidR="00A23F09" w:rsidRPr="00AA3E62" w:rsidRDefault="00A23F09" w:rsidP="00A23F09">
      <w:pPr>
        <w:jc w:val="center"/>
        <w:rPr>
          <w:rFonts w:cs="Times New Roman"/>
          <w:b/>
          <w:sz w:val="36"/>
        </w:rPr>
      </w:pPr>
      <w:r w:rsidRPr="00AA3E62">
        <w:rPr>
          <w:rFonts w:cs="Times New Roman"/>
          <w:b/>
          <w:sz w:val="36"/>
        </w:rPr>
        <w:t>tantárgyai, témakörei</w:t>
      </w: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r w:rsidRPr="00AA3E62">
        <w:rPr>
          <w:rFonts w:cs="Times New Roman"/>
        </w:rPr>
        <w:t xml:space="preserve">A </w:t>
      </w:r>
      <w:r w:rsidR="007D7805" w:rsidRPr="00AA3E62">
        <w:rPr>
          <w:rFonts w:cs="Times New Roman"/>
        </w:rPr>
        <w:t>10419-12</w:t>
      </w:r>
      <w:r w:rsidRPr="00AA3E62">
        <w:rPr>
          <w:rFonts w:cs="Times New Roman"/>
        </w:rPr>
        <w:t xml:space="preserve"> azonosító számú </w:t>
      </w:r>
      <w:r w:rsidR="007D7805" w:rsidRPr="00AA3E62">
        <w:rPr>
          <w:rFonts w:cs="Times New Roman"/>
        </w:rPr>
        <w:t>Járműszerkezetek javítása</w:t>
      </w:r>
      <w:r w:rsidR="007E419D">
        <w:rPr>
          <w:rFonts w:cs="Times New Roman"/>
        </w:rPr>
        <w:t xml:space="preserve"> </w:t>
      </w:r>
      <w:r w:rsidRPr="00AA3E62">
        <w:rPr>
          <w:rFonts w:cs="Times New Roman"/>
        </w:rPr>
        <w:t xml:space="preserve">megnevezésű szakmai követelménymodulhoz tartozó tantárgyak és témakörök oktatása során </w:t>
      </w:r>
      <w:r w:rsidR="00E456A0">
        <w:rPr>
          <w:rFonts w:cs="Times New Roman"/>
        </w:rPr>
        <w:t>fejlesztendő kompetenciák:</w:t>
      </w:r>
    </w:p>
    <w:tbl>
      <w:tblPr>
        <w:tblW w:w="0" w:type="auto"/>
        <w:jc w:val="center"/>
        <w:tblInd w:w="-742" w:type="dxa"/>
        <w:tblLayout w:type="fixed"/>
        <w:tblCellMar>
          <w:left w:w="30" w:type="dxa"/>
          <w:right w:w="30" w:type="dxa"/>
        </w:tblCellMar>
        <w:tblLook w:val="0000" w:firstRow="0" w:lastRow="0" w:firstColumn="0" w:lastColumn="0" w:noHBand="0" w:noVBand="0"/>
      </w:tblPr>
      <w:tblGrid>
        <w:gridCol w:w="5012"/>
        <w:gridCol w:w="758"/>
        <w:gridCol w:w="758"/>
        <w:gridCol w:w="759"/>
        <w:gridCol w:w="758"/>
      </w:tblGrid>
      <w:tr w:rsidR="00816FA9" w:rsidRPr="007E419D" w:rsidTr="007E419D">
        <w:trPr>
          <w:cantSplit/>
          <w:trHeight w:val="2149"/>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Gépjármű szerkezettan</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Jármű-szerkezetek javítása gyakorlat</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Jármű diagnosztika és javítás</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rsidR="00816FA9" w:rsidRPr="007E419D" w:rsidRDefault="00816FA9" w:rsidP="007E419D">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Járműdiagnosztika gyakorlata</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Belsőégésű motoron szerelési műveleteket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Elvégzi a belsőégésű motor alkatrészcserés javítását, beállítását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Használja a beállításhoz szükséges eszközöket, műszereket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Diagnosztizálja, javítja és beállítja az Otto- és dízelmotor tüzelőanyag-ellátó rendszerét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Elvégzi a motorok levegőellátó, feltöltő rendszereinek vizsgálatát, alkatrészcserével történő javítását, beállítását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Ellenőrzi a motor kenő, és hűtőrendszerét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Ellenőrzi, diagnosztizálja az emisszió technikai rendszereket, gázemisszió-mérést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Ellenőrzi, cseréli a vezérlés alkatrészeit, elvégzi a beállításokat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Elvégzi a motor állapotfelmérését, kompresszió- és veszteségmérést vég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Számítással meghatározza a motor főbb jellemzőit (pl. főbb méretek, teljesítmény, hatásfok, tüzelőanyag-fogyasztás)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Ellenőrzi a hajtáslánc egyes elemeit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Feltárja a futómű, lengéscsillapítók hibáit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Felméri a fékrendszer állapotát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Járművizsgáló próbapadokon (pl. fék, lengéscsillapító) mérést végez, a mérési eredményeket értékeli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Menetdinamikai szabályzórendszereken diagnosztikai vizsgálatot végez (ABS, ASR, ESP)</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Elvégzi a különböző villamos elemek, alkatrészek kiszereléséhez, javításához szükséges karosszéria-, és kárpitelemek megbontását, leszerelését, majd az eredeti állapot visszaállítását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Értékeli, feldolgozza a mérési eredményeket, dokumentációt készít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Adatbázisból beállítási, mérési adatokat keres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Összetett műszaki dokumentációkat értelmez és használ (műszaki leírást, műszaki Rajzokat, blokkvázlatot, elvi működési vázlatot, stb.)</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Dokumentálja a javítási és beállítási tevékenységeket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előírt biztonsági követelmények teljesítését ellenőrzi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Belsőégésű motorok felépítése, működési elve, működése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Erőátviteli berendezések felépítése, működése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Futóművek, lengéscsillapítók, rugózás felépítése, működése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Kormányberendezések felépítése, kormányművek működése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fékberendezések felépítése, működése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szerelési és beállítási műveletek során alkalmazott általános és speciális szerszámok, eszközök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Otto- és dízelmotor tűzelőanyagellátó, szívó- és feltöltő rendszere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nyomás, áramlás, hőmérséklet mérés mérési elvei, jeladói, műszerei és mérési eljárásai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motor mechanikai állapotvizsgálatának eljárásait, azok berendezéseinek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motor hűtő-kenőrendszerének felépítése, az egyes részegységek és a rendszer működése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Otto- és dízelmotor emissziótechnikai rendszerei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gázelemző műszerek felépítése, mérési elve és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motor főbb jellemzőinek kiszámításához szükséges összefüggések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járművizsgáló próbapadok (fék és lengéscsillapító)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mechanikai rendszereinek (erőátviteli berendezés, felfüggesztés, kormánymű, fékberendezés, stb.) elektronikus vezérlési, szabályozási lehetőségei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méréstechnikai alapeljárások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Mechanikai diagnosztikai mérések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Villamos diagnosztikai mérések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adatbázisból nyert beállítási, mérési adatok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Külső célberendezéssel végzett diagnosztikai eljárások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Gépek, berendezések, szerszámok, célszerszámok szakszerű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Információforrások, adattárak és javítási leírások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Mérőműszerek, diagnosztikai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Fejlődőképesség, önfejlesztés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Kompromisszum-készség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7D7805">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7D7805">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bl>
    <w:p w:rsidR="00A23F09" w:rsidRPr="00AA3E62" w:rsidRDefault="00A23F09" w:rsidP="00A23F09">
      <w:pPr>
        <w:rPr>
          <w:rFonts w:cs="Times New Roman"/>
        </w:rPr>
      </w:pPr>
    </w:p>
    <w:p w:rsidR="00A23F09" w:rsidRPr="00AA3E62" w:rsidRDefault="002252DF" w:rsidP="00A23F09">
      <w:pPr>
        <w:pStyle w:val="Listaszerbekezds"/>
        <w:numPr>
          <w:ilvl w:val="0"/>
          <w:numId w:val="8"/>
        </w:numPr>
        <w:tabs>
          <w:tab w:val="right" w:pos="9072"/>
        </w:tabs>
        <w:spacing w:after="0"/>
        <w:rPr>
          <w:rFonts w:cs="Times New Roman"/>
          <w:b/>
        </w:rPr>
      </w:pPr>
      <w:r w:rsidRPr="00AA3E62">
        <w:rPr>
          <w:rFonts w:cs="Times New Roman"/>
          <w:b/>
          <w:bCs/>
        </w:rPr>
        <w:t>Gépjármű szerkezettan</w:t>
      </w:r>
      <w:r w:rsidR="00A23F09" w:rsidRPr="00AA3E62">
        <w:rPr>
          <w:rFonts w:cs="Times New Roman"/>
          <w:b/>
        </w:rPr>
        <w:t xml:space="preserve"> tantárgy</w:t>
      </w:r>
      <w:r w:rsidR="00A23F09" w:rsidRPr="00AA3E62">
        <w:rPr>
          <w:rFonts w:cs="Times New Roman"/>
          <w:b/>
        </w:rPr>
        <w:tab/>
      </w:r>
      <w:r w:rsidRPr="00AA3E62">
        <w:rPr>
          <w:rFonts w:cs="Times New Roman"/>
          <w:b/>
        </w:rPr>
        <w:t>93</w:t>
      </w:r>
      <w:r w:rsidR="00A23F09" w:rsidRPr="00AA3E62">
        <w:rPr>
          <w:rFonts w:cs="Times New Roman"/>
          <w:b/>
        </w:rPr>
        <w:t xml:space="preserve"> óra/</w:t>
      </w:r>
      <w:r w:rsidRPr="00AA3E62">
        <w:rPr>
          <w:rFonts w:cs="Times New Roman"/>
          <w:b/>
        </w:rPr>
        <w:t>93</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2252DF" w:rsidRPr="00AA3E62" w:rsidRDefault="002252DF" w:rsidP="002252DF">
      <w:pPr>
        <w:spacing w:after="0"/>
        <w:ind w:left="426"/>
        <w:rPr>
          <w:rFonts w:cs="Times New Roman"/>
        </w:rPr>
      </w:pPr>
      <w:r w:rsidRPr="00AA3E62">
        <w:rPr>
          <w:rFonts w:cs="Times New Roman"/>
        </w:rPr>
        <w:t>A gépjármű-szerkezettan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2252DF" w:rsidRPr="00AA3E62" w:rsidRDefault="002252DF" w:rsidP="002252DF">
      <w:pPr>
        <w:spacing w:after="0"/>
        <w:ind w:left="426"/>
        <w:rPr>
          <w:rFonts w:cs="Times New Roman"/>
        </w:rPr>
      </w:pPr>
      <w:r w:rsidRPr="00AA3E62">
        <w:rPr>
          <w:rFonts w:cs="Times New Roman"/>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252DF" w:rsidRPr="00AA3E62" w:rsidRDefault="002252DF" w:rsidP="002252DF">
      <w:pPr>
        <w:spacing w:after="0"/>
        <w:ind w:left="426"/>
        <w:rPr>
          <w:rFonts w:cs="Times New Roman"/>
        </w:rPr>
      </w:pPr>
      <w:r w:rsidRPr="00AA3E62">
        <w:rPr>
          <w:rFonts w:cs="Times New Roman"/>
        </w:rPr>
        <w:t>Fontos didaktikai feladat az elmélet és gyakorlat egységének biztosítása. A megalapozott elméleti tudás nélkülözhetetlen a gyakorlati tevékenység magas szintű végzéséhez. Csak magasan kvalifikált szakember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A23F09" w:rsidRPr="00AA3E62" w:rsidRDefault="002252DF" w:rsidP="00A23F09">
      <w:pPr>
        <w:spacing w:after="0"/>
        <w:ind w:left="426"/>
        <w:rPr>
          <w:rFonts w:cs="Times New Roman"/>
        </w:rPr>
      </w:pPr>
      <w:r w:rsidRPr="00AA3E62">
        <w:rPr>
          <w:rFonts w:cs="Times New Roman"/>
        </w:rPr>
        <w:t>A képzés végére a tanulónak el kell érni, hogy olyan elméleti alapokkal rendelkezzen, mint ami követelmény egy frissen végzett szakmunkásnál.</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2252DF" w:rsidRPr="00AA3E62" w:rsidRDefault="002252DF" w:rsidP="002252DF">
      <w:pPr>
        <w:spacing w:after="0"/>
        <w:ind w:left="426"/>
        <w:rPr>
          <w:rFonts w:cs="Times New Roman"/>
        </w:rPr>
      </w:pPr>
      <w:r w:rsidRPr="00AA3E62">
        <w:rPr>
          <w:rFonts w:cs="Times New Roman"/>
        </w:rPr>
        <w:t>A tantárgy komplex jellegénél fogva több közismereti és szakmai tantárggyal külső koncentrációs kapcsolatban van.</w:t>
      </w:r>
    </w:p>
    <w:p w:rsidR="002252DF" w:rsidRPr="00AA3E62" w:rsidRDefault="002252DF" w:rsidP="002252DF">
      <w:pPr>
        <w:spacing w:after="0"/>
        <w:ind w:left="426"/>
        <w:rPr>
          <w:rFonts w:cs="Times New Roman"/>
        </w:rPr>
      </w:pPr>
      <w:r w:rsidRPr="00AA3E62">
        <w:rPr>
          <w:rFonts w:cs="Times New Roman"/>
        </w:rPr>
        <w:t>Kapcsolódó közismereti tartalmak:</w:t>
      </w:r>
    </w:p>
    <w:p w:rsidR="002252DF" w:rsidRPr="00AA3E62" w:rsidRDefault="002252DF" w:rsidP="002252DF">
      <w:pPr>
        <w:spacing w:after="0"/>
        <w:ind w:left="426"/>
        <w:rPr>
          <w:rFonts w:cs="Times New Roman"/>
        </w:rPr>
      </w:pPr>
      <w:r w:rsidRPr="00AA3E62">
        <w:rPr>
          <w:rFonts w:cs="Times New Roman"/>
        </w:rPr>
        <w:t>-</w:t>
      </w:r>
      <w:r w:rsidRPr="00AA3E62">
        <w:rPr>
          <w:rFonts w:cs="Times New Roman"/>
        </w:rPr>
        <w:tab/>
        <w:t>matematika</w:t>
      </w:r>
    </w:p>
    <w:p w:rsidR="002252DF" w:rsidRPr="00AA3E62" w:rsidRDefault="002252DF" w:rsidP="002252DF">
      <w:pPr>
        <w:spacing w:after="0"/>
        <w:ind w:left="426"/>
        <w:rPr>
          <w:rFonts w:cs="Times New Roman"/>
        </w:rPr>
      </w:pPr>
      <w:r w:rsidRPr="00AA3E62">
        <w:rPr>
          <w:rFonts w:cs="Times New Roman"/>
        </w:rPr>
        <w:t>-</w:t>
      </w:r>
      <w:r w:rsidRPr="00AA3E62">
        <w:rPr>
          <w:rFonts w:cs="Times New Roman"/>
        </w:rPr>
        <w:tab/>
        <w:t>számítási-tervezési (méretezési) feladatok</w:t>
      </w:r>
    </w:p>
    <w:p w:rsidR="002252DF" w:rsidRPr="00AA3E62" w:rsidRDefault="002252DF" w:rsidP="002252DF">
      <w:pPr>
        <w:spacing w:after="0"/>
        <w:ind w:left="426"/>
        <w:rPr>
          <w:rFonts w:cs="Times New Roman"/>
        </w:rPr>
      </w:pPr>
      <w:r w:rsidRPr="00AA3E62">
        <w:rPr>
          <w:rFonts w:cs="Times New Roman"/>
        </w:rPr>
        <w:t>-</w:t>
      </w:r>
      <w:r w:rsidRPr="00AA3E62">
        <w:rPr>
          <w:rFonts w:cs="Times New Roman"/>
        </w:rPr>
        <w:tab/>
        <w:t>szakmai összefüggések elsajátítása</w:t>
      </w:r>
    </w:p>
    <w:p w:rsidR="002252DF" w:rsidRPr="00AA3E62" w:rsidRDefault="002252DF" w:rsidP="002252DF">
      <w:pPr>
        <w:spacing w:after="0"/>
        <w:ind w:left="426"/>
        <w:rPr>
          <w:rFonts w:cs="Times New Roman"/>
        </w:rPr>
      </w:pPr>
      <w:r w:rsidRPr="00AA3E62">
        <w:rPr>
          <w:rFonts w:cs="Times New Roman"/>
        </w:rPr>
        <w:t>-</w:t>
      </w:r>
      <w:r w:rsidRPr="00AA3E62">
        <w:rPr>
          <w:rFonts w:cs="Times New Roman"/>
        </w:rPr>
        <w:tab/>
        <w:t>fizika</w:t>
      </w:r>
    </w:p>
    <w:p w:rsidR="002252DF" w:rsidRPr="00AA3E62" w:rsidRDefault="002252DF" w:rsidP="002252DF">
      <w:pPr>
        <w:spacing w:after="0"/>
        <w:ind w:left="426"/>
        <w:rPr>
          <w:rFonts w:cs="Times New Roman"/>
        </w:rPr>
      </w:pPr>
      <w:r w:rsidRPr="00AA3E62">
        <w:rPr>
          <w:rFonts w:cs="Times New Roman"/>
        </w:rPr>
        <w:t>-</w:t>
      </w:r>
      <w:r w:rsidRPr="00AA3E62">
        <w:rPr>
          <w:rFonts w:cs="Times New Roman"/>
        </w:rPr>
        <w:tab/>
        <w:t>fizikai alapfogalmak (súrlódás, erő, gyorsulás, lassulás)</w:t>
      </w:r>
    </w:p>
    <w:p w:rsidR="002252DF" w:rsidRPr="00AA3E62" w:rsidRDefault="002252DF" w:rsidP="002252DF">
      <w:pPr>
        <w:spacing w:after="0"/>
        <w:ind w:left="426"/>
        <w:rPr>
          <w:rFonts w:cs="Times New Roman"/>
        </w:rPr>
      </w:pPr>
      <w:r w:rsidRPr="00AA3E62">
        <w:rPr>
          <w:rFonts w:cs="Times New Roman"/>
        </w:rPr>
        <w:t>Kapcsolódó szakmai tartalmak:</w:t>
      </w:r>
    </w:p>
    <w:p w:rsidR="002252DF" w:rsidRPr="00AA3E62" w:rsidRDefault="002252DF" w:rsidP="002252DF">
      <w:pPr>
        <w:spacing w:after="0"/>
        <w:ind w:left="426"/>
        <w:rPr>
          <w:rFonts w:cs="Times New Roman"/>
        </w:rPr>
      </w:pPr>
      <w:r w:rsidRPr="00AA3E62">
        <w:rPr>
          <w:rFonts w:cs="Times New Roman"/>
        </w:rPr>
        <w:t>Járműszerkezetek javítása gyakorlat tantárgy kapcsolódó tananyagtartalmai</w:t>
      </w:r>
    </w:p>
    <w:p w:rsidR="00A23F09" w:rsidRPr="00AA3E62" w:rsidRDefault="002252DF" w:rsidP="00A23F09">
      <w:pPr>
        <w:spacing w:after="0"/>
        <w:ind w:left="426"/>
        <w:rPr>
          <w:rFonts w:cs="Times New Roman"/>
        </w:rPr>
      </w:pPr>
      <w:r w:rsidRPr="00AA3E62">
        <w:rPr>
          <w:rFonts w:cs="Times New Roman"/>
        </w:rPr>
        <w:t>Autóelektronika tantárgy kapcsolódó tananyagtartalmai</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2252DF"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Otto-motorok szerkezete, működése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A négyütemű Otto-motor indikátor diagramja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belső égésű motorok csoportosítása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az Otto-motor elméleti körfolyamata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az Otto-motor valóságos körfolyamata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működési ciklus vagy munkafolyamat leírása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geometriai jellemzők és a sűrítési arány</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indikált középnyomás és az abból származó jellemzők meghatározása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A négyütemű Otto-motor hatásfokai</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hatásfokok értelmezése és a közöttük levő kapcsolat</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fajlagos fogyasztás meghatározása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légviszony fogalma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többhengeres motorok, a hengerek számozása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gyújtási sorrend megállapítása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A négyütemű Otto-motor jelleggörbéi</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az égés lefolyása az égéstérben</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kopogásos égés és okai</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teljes terhelési és részterhelési jelleggörbék a fordulatszám függvényében</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jelleggörbék alakulása a légviszony függvényében, optimális légviszonyok</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motorok mechanikai állapotvizsgálata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motorok kompresszió végnyomás-mérés technológiai sorrendje</w:t>
      </w:r>
    </w:p>
    <w:p w:rsidR="002252DF" w:rsidRPr="00AA3E62" w:rsidRDefault="002252DF" w:rsidP="002252DF">
      <w:pPr>
        <w:tabs>
          <w:tab w:val="left" w:pos="1418"/>
          <w:tab w:val="right" w:pos="9072"/>
        </w:tabs>
        <w:spacing w:after="0"/>
        <w:ind w:left="851"/>
        <w:rPr>
          <w:rFonts w:cs="Times New Roman"/>
        </w:rPr>
      </w:pPr>
      <w:r w:rsidRPr="00AA3E62">
        <w:rPr>
          <w:rFonts w:cs="Times New Roman"/>
        </w:rPr>
        <w:t>A négyütemű Otto-motor szerkezete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négyütemű Otto-motor felépítése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dugattyú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dugattyúgyűrűk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dugattyúcsapszeg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hajtórúd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forgattyús tengely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lendkerék feladata,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dugattyú gyorsulása a főtengely elfordulásának függvényében</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forgattyús mechanizmusra ható forgó és alternáló tömegerők</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az egyhengeres motor tömegkiegyenlítése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négyhengeres motor tömegkiegyenlítése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forgattyús tengelycsapágyak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henger és hengerfej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az égéstér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hengerfejtömítés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szívócső és forgattyúház feladata, szerkezeti kialakítása, a kipufogórendszer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A kétütemű Otto-motorok</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háromcsatornás kétütemű motor szerkezeti felépítése, működése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háromcsatornás kétütemű motor forgattyúházban és az égéstérben lezajló folyamatok és azok indikátordiagramjai</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háromcsatornás kétütemű motor vezérlési diagrammja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keresztáramú és a hurkos öblítést megvalósító szerkezeti megoldások</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az aszimmetrikus vezérlési diagram és az azokat megvalósító konstrukciók</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forgattyúház, kenés, forgattyús tengely, hajtórúd, dugattyú, csapszeg, henger, gyújtógyertya és a kipufogórendszer szerkezeti különlegességei</w:t>
      </w:r>
    </w:p>
    <w:p w:rsidR="00A23F09" w:rsidRPr="00AA3E62" w:rsidRDefault="00A23F09" w:rsidP="00A23F09">
      <w:pPr>
        <w:tabs>
          <w:tab w:val="left" w:pos="1418"/>
          <w:tab w:val="right" w:pos="9072"/>
        </w:tabs>
        <w:spacing w:after="0"/>
        <w:ind w:left="851"/>
        <w:rPr>
          <w:rFonts w:cs="Times New Roman"/>
        </w:rPr>
      </w:pPr>
    </w:p>
    <w:p w:rsidR="00A23F09" w:rsidRPr="00AA3E62" w:rsidRDefault="002252DF"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Dízelmotorok szerkezete, működése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A négyütemű dízelmotor működése és szerkezete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az elméleti dízel körfolyamat</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négyütemű dízelmotor indikátordiagramja és munkafolyamata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dízelmotor működésével kapcsolatos alapfogalmak</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összehasonlítása a benzinmotorral és alkalmazási területe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dízelmotor szerkezeti felépítése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dízelmotor alkatrészeinek a benzinmotorhoz viszonyított eltérő kialakításai</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keverékképzés típusai: közvetlen befecskendezési rendszerek</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keverékképzés típusai: közvetett befecskendezési rendszerek</w:t>
      </w:r>
    </w:p>
    <w:p w:rsidR="002252DF" w:rsidRPr="00AA3E62" w:rsidRDefault="002252DF" w:rsidP="002252DF">
      <w:pPr>
        <w:tabs>
          <w:tab w:val="left" w:pos="1418"/>
          <w:tab w:val="right" w:pos="9072"/>
        </w:tabs>
        <w:spacing w:after="0"/>
        <w:ind w:left="851"/>
        <w:rPr>
          <w:rFonts w:cs="Times New Roman"/>
        </w:rPr>
      </w:pPr>
      <w:r w:rsidRPr="00AA3E62">
        <w:rPr>
          <w:rFonts w:cs="Times New Roman"/>
        </w:rPr>
        <w:t>A négyütemű motor töltéscsere vezérlése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vezérlés feladata, vezérlési diagram</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motorvezérlés szerkezeti kialakítása és csoportosítása a szelepek és a vezérműtengely elhelyezkedése alapján</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szelepek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szelephézag és állításának módjai</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szelepek megvezetése, szelepülés, szeleprugó, szelephimbák és a szelepforgató szerkezetek feladata és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hézagmentes vezérlés és a hidraulikus szelepemelők feladata és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vezérműtengely feladata, igénybevétele, anyagai,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vezérműtengely hajtási módjai</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vezérmű szíj, a vízszivattyú és a feszítőgörgők cseréjének technológiai sorrendje</w:t>
      </w:r>
    </w:p>
    <w:p w:rsidR="002252DF" w:rsidRPr="00AA3E62" w:rsidRDefault="002252DF" w:rsidP="002252DF">
      <w:pPr>
        <w:tabs>
          <w:tab w:val="left" w:pos="1418"/>
          <w:tab w:val="right" w:pos="9072"/>
        </w:tabs>
        <w:spacing w:after="0"/>
        <w:ind w:left="851"/>
        <w:rPr>
          <w:rFonts w:cs="Times New Roman"/>
        </w:rPr>
      </w:pPr>
      <w:r w:rsidRPr="00AA3E62">
        <w:rPr>
          <w:rFonts w:cs="Times New Roman"/>
        </w:rPr>
        <w:t>A motorok feltöltése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feltöltés célja, töltési elvek</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feltöltött négyütemű motor működési diagramja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kipufogógáz-turbófeltöltés elvi alapjai, szabályozása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turbófeltöltő szerkezeti kialakítása</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feltöltő és a motor együttműködése</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turbófeltöltés dinamikai problémái, változtatható geometriájú turbótöltők, kétfokozatú turbófeltöltők</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Comprex feltöltő töltési folyamata, szerkezeti kialakítása, jellegzetességei</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mechanikus feltöltők típusai, alkalmazásuk jellegzetességei</w:t>
      </w:r>
    </w:p>
    <w:p w:rsidR="002252DF" w:rsidRPr="00AA3E62" w:rsidRDefault="002252DF" w:rsidP="002252DF">
      <w:pPr>
        <w:tabs>
          <w:tab w:val="left" w:pos="1418"/>
          <w:tab w:val="right" w:pos="9072"/>
        </w:tabs>
        <w:spacing w:after="0"/>
        <w:ind w:left="851"/>
        <w:rPr>
          <w:rFonts w:cs="Times New Roman"/>
        </w:rPr>
      </w:pPr>
      <w:r w:rsidRPr="00AA3E62">
        <w:rPr>
          <w:rFonts w:cs="Times New Roman"/>
        </w:rPr>
        <w:t>-</w:t>
      </w:r>
      <w:r w:rsidRPr="00AA3E62">
        <w:rPr>
          <w:rFonts w:cs="Times New Roman"/>
        </w:rPr>
        <w:tab/>
        <w:t>a dinamikus feltöltés elve, megoldásai, előnyei</w:t>
      </w:r>
    </w:p>
    <w:p w:rsidR="00A23F09" w:rsidRPr="00AA3E62" w:rsidRDefault="002252DF"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a turbófeltöltés üzemeltetési tudnivalói</w:t>
      </w:r>
    </w:p>
    <w:p w:rsidR="00816FA9" w:rsidRPr="00AA3E62" w:rsidRDefault="00816FA9" w:rsidP="00A23F09">
      <w:pPr>
        <w:tabs>
          <w:tab w:val="left" w:pos="1418"/>
          <w:tab w:val="right" w:pos="9072"/>
        </w:tabs>
        <w:spacing w:after="0"/>
        <w:ind w:left="851"/>
        <w:rPr>
          <w:rFonts w:cs="Times New Roman"/>
        </w:rPr>
      </w:pPr>
    </w:p>
    <w:p w:rsidR="00A23F09" w:rsidRPr="00AA3E62" w:rsidRDefault="00BE4B1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Motorok hűtése, kenése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A motorok hűtése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hűtés feladata, fajtái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léghűtés szerkezeti kialakítása, előnyei és hátrányai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folyadékhűtés szerkezeti megoldásai, szerkezeti elemeinek feladata,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hűtés intenzitásának szabályozása, a ventilátor, viszko-tengelykapcsoló és táguló anyagos termosztát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folyadékhűtés előnyei és hátrányai</w:t>
      </w:r>
    </w:p>
    <w:p w:rsidR="00BE4B1C" w:rsidRPr="00AA3E62" w:rsidRDefault="00BE4B1C" w:rsidP="00BE4B1C">
      <w:pPr>
        <w:tabs>
          <w:tab w:val="left" w:pos="1418"/>
          <w:tab w:val="right" w:pos="9072"/>
        </w:tabs>
        <w:spacing w:after="0"/>
        <w:ind w:left="851"/>
        <w:rPr>
          <w:rFonts w:cs="Times New Roman"/>
        </w:rPr>
      </w:pPr>
      <w:r w:rsidRPr="00AA3E62">
        <w:rPr>
          <w:rFonts w:cs="Times New Roman"/>
        </w:rPr>
        <w:t>A motorok kenése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kenés feladata, súrlódási módok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kenőolaj igénybevétele és jellemzői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motor kenésrendszerének felépítése: frissolaj-kenés, keverékolajozás</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szivattyús nyomóolajozás</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szárazteknős nyomóolajozás</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olajszivattyúk szerkezeti kialakításai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olajszűrők típusai és beépítése az áramkörbe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olajhűtése és az olajhűtési módok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levegőszűrők</w:t>
      </w:r>
    </w:p>
    <w:p w:rsidR="00A23F09" w:rsidRPr="00AA3E62" w:rsidRDefault="00BE4B1C"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tüzelőanyag-szűrők</w:t>
      </w:r>
    </w:p>
    <w:p w:rsidR="00816FA9" w:rsidRPr="00AA3E62" w:rsidRDefault="00816FA9" w:rsidP="00A23F09">
      <w:pPr>
        <w:tabs>
          <w:tab w:val="left" w:pos="1418"/>
          <w:tab w:val="right" w:pos="9072"/>
        </w:tabs>
        <w:spacing w:after="0"/>
        <w:ind w:left="851"/>
        <w:rPr>
          <w:rFonts w:cs="Times New Roman"/>
        </w:rPr>
      </w:pPr>
    </w:p>
    <w:p w:rsidR="00A23F09" w:rsidRPr="00AA3E62" w:rsidRDefault="00BE4B1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Motorok tüzelőanyag-ellátó rendszerei</w:t>
      </w:r>
    </w:p>
    <w:p w:rsidR="00BE4B1C" w:rsidRPr="00AA3E62" w:rsidRDefault="00BE4B1C" w:rsidP="00BE4B1C">
      <w:pPr>
        <w:tabs>
          <w:tab w:val="left" w:pos="1418"/>
          <w:tab w:val="right" w:pos="9072"/>
        </w:tabs>
        <w:spacing w:after="0"/>
        <w:ind w:left="851"/>
        <w:rPr>
          <w:rFonts w:cs="Times New Roman"/>
        </w:rPr>
      </w:pPr>
      <w:r w:rsidRPr="00AA3E62">
        <w:rPr>
          <w:rFonts w:cs="Times New Roman"/>
        </w:rPr>
        <w:t>Az Otto-motor tüzelőanyag ellátó rendszere</w:t>
      </w:r>
    </w:p>
    <w:p w:rsidR="00BE4B1C" w:rsidRPr="00AA3E62" w:rsidRDefault="00BE4B1C" w:rsidP="00BE4B1C">
      <w:pPr>
        <w:tabs>
          <w:tab w:val="left" w:pos="1418"/>
          <w:tab w:val="right" w:pos="9072"/>
        </w:tabs>
        <w:spacing w:after="0"/>
        <w:ind w:left="851"/>
        <w:rPr>
          <w:rFonts w:cs="Times New Roman"/>
        </w:rPr>
      </w:pPr>
      <w:r w:rsidRPr="00AA3E62">
        <w:rPr>
          <w:rFonts w:cs="Times New Roman"/>
        </w:rPr>
        <w:t>A tüzelőanyag-ellátó rendszer általános felépítése (a tartály, vezetékek, szűrők, tápszivattyú)</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karburátorok feladata, a porlasztás elve, elemi karburátor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A főfúvóka rendszer feladata és szerkezeti kialakítása,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karburátor segédberendezései: indítórendszer, alapjárati berendezés, gyorsító szerkezet, dúsító berendezés</w:t>
      </w:r>
    </w:p>
    <w:p w:rsidR="00BE4B1C" w:rsidRPr="00AA3E62" w:rsidRDefault="00BE4B1C" w:rsidP="00BE4B1C">
      <w:pPr>
        <w:tabs>
          <w:tab w:val="left" w:pos="1418"/>
          <w:tab w:val="right" w:pos="9072"/>
        </w:tabs>
        <w:spacing w:after="0"/>
        <w:ind w:left="851"/>
        <w:rPr>
          <w:rFonts w:cs="Times New Roman"/>
        </w:rPr>
      </w:pPr>
      <w:r w:rsidRPr="00AA3E62">
        <w:rPr>
          <w:rFonts w:cs="Times New Roman"/>
        </w:rPr>
        <w:t>Benzinbefecskendező rendszerek áttekintése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A benzinbefecskendező rendszer feladatai, előnyei</w:t>
      </w:r>
    </w:p>
    <w:p w:rsidR="00BE4B1C" w:rsidRPr="00AA3E62" w:rsidRDefault="00BE4B1C" w:rsidP="00BE4B1C">
      <w:pPr>
        <w:tabs>
          <w:tab w:val="left" w:pos="1418"/>
          <w:tab w:val="right" w:pos="9072"/>
        </w:tabs>
        <w:spacing w:after="0"/>
        <w:ind w:left="851"/>
        <w:rPr>
          <w:rFonts w:cs="Times New Roman"/>
        </w:rPr>
      </w:pPr>
      <w:r w:rsidRPr="00AA3E62">
        <w:rPr>
          <w:rFonts w:cs="Times New Roman"/>
        </w:rPr>
        <w:t>A benzinbefecskendező rendszerek csoportosítása</w:t>
      </w:r>
    </w:p>
    <w:p w:rsidR="00BE4B1C" w:rsidRPr="00AA3E62" w:rsidRDefault="00BE4B1C" w:rsidP="00BE4B1C">
      <w:pPr>
        <w:tabs>
          <w:tab w:val="left" w:pos="1418"/>
          <w:tab w:val="right" w:pos="9072"/>
        </w:tabs>
        <w:spacing w:after="0"/>
        <w:ind w:left="851"/>
        <w:rPr>
          <w:rFonts w:cs="Times New Roman"/>
        </w:rPr>
      </w:pPr>
      <w:r w:rsidRPr="00AA3E62">
        <w:rPr>
          <w:rFonts w:cs="Times New Roman"/>
        </w:rPr>
        <w:t>A hidromechanikusan vezérelt K-Jetronic rendszer felépítése, általános működés</w:t>
      </w:r>
    </w:p>
    <w:p w:rsidR="00BE4B1C" w:rsidRPr="00AA3E62" w:rsidRDefault="00BE4B1C" w:rsidP="00BE4B1C">
      <w:pPr>
        <w:tabs>
          <w:tab w:val="left" w:pos="1418"/>
          <w:tab w:val="right" w:pos="9072"/>
        </w:tabs>
        <w:spacing w:after="0"/>
        <w:ind w:left="851"/>
        <w:rPr>
          <w:rFonts w:cs="Times New Roman"/>
        </w:rPr>
      </w:pPr>
      <w:r w:rsidRPr="00AA3E62">
        <w:rPr>
          <w:rFonts w:cs="Times New Roman"/>
        </w:rPr>
        <w:t>Az elektromechanikus benzinbefecskendezés (KE-Jetronic)</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KE-Jetronic rendszer felépítése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A beszívott levegő mennyiségének mérését és a légviszonyt meghatározó szerkezetek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A rendszernyomás, nyomásdifferencia nyomásértékének jelentősége és azt meghatározó szerkezeti elemek</w:t>
      </w:r>
    </w:p>
    <w:p w:rsidR="00BE4B1C" w:rsidRPr="00AA3E62" w:rsidRDefault="00BE4B1C" w:rsidP="00BE4B1C">
      <w:pPr>
        <w:tabs>
          <w:tab w:val="left" w:pos="1418"/>
          <w:tab w:val="right" w:pos="9072"/>
        </w:tabs>
        <w:spacing w:after="0"/>
        <w:ind w:left="851"/>
        <w:rPr>
          <w:rFonts w:cs="Times New Roman"/>
        </w:rPr>
      </w:pPr>
      <w:r w:rsidRPr="00AA3E62">
        <w:rPr>
          <w:rFonts w:cs="Times New Roman"/>
        </w:rPr>
        <w:t>A rendszer működése hideg és meleg indításkor, bemelegedéskor, alapjáraton, részterhelésen, teljes terhelésen, gyorsításkor és motorfék üzemben</w:t>
      </w:r>
    </w:p>
    <w:p w:rsidR="00BE4B1C" w:rsidRPr="00AA3E62" w:rsidRDefault="00BE4B1C" w:rsidP="00BE4B1C">
      <w:pPr>
        <w:tabs>
          <w:tab w:val="left" w:pos="1418"/>
          <w:tab w:val="right" w:pos="9072"/>
        </w:tabs>
        <w:spacing w:after="0"/>
        <w:ind w:left="851"/>
        <w:rPr>
          <w:rFonts w:cs="Times New Roman"/>
        </w:rPr>
      </w:pPr>
      <w:r w:rsidRPr="00AA3E62">
        <w:rPr>
          <w:rFonts w:cs="Times New Roman"/>
        </w:rPr>
        <w:t>Egyéb korszerű befecskendező rendszerek</w:t>
      </w:r>
    </w:p>
    <w:p w:rsidR="00BE4B1C" w:rsidRPr="00AA3E62" w:rsidRDefault="00BE4B1C" w:rsidP="00BE4B1C">
      <w:pPr>
        <w:tabs>
          <w:tab w:val="left" w:pos="1418"/>
          <w:tab w:val="right" w:pos="9072"/>
        </w:tabs>
        <w:spacing w:after="0"/>
        <w:ind w:left="851"/>
        <w:rPr>
          <w:rFonts w:cs="Times New Roman"/>
        </w:rPr>
      </w:pPr>
      <w:r w:rsidRPr="00AA3E62">
        <w:rPr>
          <w:rFonts w:cs="Times New Roman"/>
        </w:rPr>
        <w:t>L, LH, Jetronic rendszerek általános felépítése, működése, tüzelőanyag ellátó és levegő rendszer részei, működési jellemzők</w:t>
      </w:r>
    </w:p>
    <w:p w:rsidR="00BE4B1C" w:rsidRPr="00AA3E62" w:rsidRDefault="00BE4B1C" w:rsidP="00BE4B1C">
      <w:pPr>
        <w:tabs>
          <w:tab w:val="left" w:pos="1418"/>
          <w:tab w:val="right" w:pos="9072"/>
        </w:tabs>
        <w:spacing w:after="0"/>
        <w:ind w:left="851"/>
        <w:rPr>
          <w:rFonts w:cs="Times New Roman"/>
        </w:rPr>
      </w:pPr>
      <w:r w:rsidRPr="00AA3E62">
        <w:rPr>
          <w:rFonts w:cs="Times New Roman"/>
        </w:rPr>
        <w:t>Központi befecskendező rendszerek általános felépítése, működése, tüzelőanyag ellátó és levegő rendszer részei, működési jellemzők</w:t>
      </w:r>
    </w:p>
    <w:p w:rsidR="00BE4B1C" w:rsidRPr="00AA3E62" w:rsidRDefault="00BE4B1C" w:rsidP="00BE4B1C">
      <w:pPr>
        <w:tabs>
          <w:tab w:val="left" w:pos="1418"/>
          <w:tab w:val="right" w:pos="9072"/>
        </w:tabs>
        <w:spacing w:after="0"/>
        <w:ind w:left="851"/>
        <w:rPr>
          <w:rFonts w:cs="Times New Roman"/>
        </w:rPr>
      </w:pPr>
      <w:r w:rsidRPr="00AA3E62">
        <w:rPr>
          <w:rFonts w:cs="Times New Roman"/>
        </w:rPr>
        <w:t>Közvetlen benzinbefecskendező rendszerek általános felépítése, működése, tüzelőanyag ellátó és levegő rendszer részei, működési jellemzők</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kipufogógáz károsanyag tartalmának csökkentése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kipufogógáz összetétele</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kipufogógáz összetételének változása a légviszony függvényében</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kipufogógáz károsanyag tartalmának csökkentése a motorra vonatkozó megoldásokkal</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kipufogógáz károsanyag tartalmának csökkentése a kipufogógáz visszavezetéssel</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kipufogógáz károsanyag tartalmának csökkentése katalitikus utókezeléssel</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katalizátor szerkezeti felépítése, működése, a működés feltételei</w:t>
      </w:r>
    </w:p>
    <w:p w:rsidR="00BE4B1C" w:rsidRPr="00AA3E62" w:rsidRDefault="00BE4B1C" w:rsidP="00BE4B1C">
      <w:pPr>
        <w:tabs>
          <w:tab w:val="left" w:pos="1418"/>
          <w:tab w:val="right" w:pos="9072"/>
        </w:tabs>
        <w:spacing w:after="0"/>
        <w:ind w:left="851"/>
        <w:rPr>
          <w:rFonts w:cs="Times New Roman"/>
        </w:rPr>
      </w:pPr>
      <w:r w:rsidRPr="00AA3E62">
        <w:rPr>
          <w:rFonts w:cs="Times New Roman"/>
        </w:rPr>
        <w:t>Egyéb korszerű emissziócsökkentő megoldások</w:t>
      </w:r>
    </w:p>
    <w:p w:rsidR="00BE4B1C" w:rsidRPr="00AA3E62" w:rsidRDefault="00BE4B1C" w:rsidP="00BE4B1C">
      <w:pPr>
        <w:tabs>
          <w:tab w:val="left" w:pos="1418"/>
          <w:tab w:val="right" w:pos="9072"/>
        </w:tabs>
        <w:spacing w:after="0"/>
        <w:ind w:left="851"/>
        <w:rPr>
          <w:rFonts w:cs="Times New Roman"/>
        </w:rPr>
      </w:pPr>
      <w:r w:rsidRPr="00AA3E62">
        <w:rPr>
          <w:rFonts w:cs="Times New Roman"/>
        </w:rPr>
        <w:t>A Bosch VE rendszerű soros befecskendezőszivattyú</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elosztós befecskendezőszivattyú rendszer felépítése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tüzelőanyag szállítása az elosztódugattyúban</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befecskendezés kezdetének állítása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alapjárati és legnagyobb fordulatszámot szabályzó szerkezet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hidegindító, az alapjárati fordulatszámot a hőmérséklet függvényében változató, a ciklusadagot töltőnyomástól függően változtató szerkezetek felépítése,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Elektronikus szabályozású radiál dugattyús forgóelosztós befecskendezőszivattyú VP-44</w:t>
      </w:r>
    </w:p>
    <w:p w:rsidR="00BE4B1C" w:rsidRPr="00AA3E62" w:rsidRDefault="00BE4B1C" w:rsidP="00BE4B1C">
      <w:pPr>
        <w:tabs>
          <w:tab w:val="left" w:pos="1418"/>
          <w:tab w:val="right" w:pos="9072"/>
        </w:tabs>
        <w:spacing w:after="0"/>
        <w:ind w:left="851"/>
        <w:rPr>
          <w:rFonts w:cs="Times New Roman"/>
        </w:rPr>
      </w:pPr>
      <w:r w:rsidRPr="00AA3E62">
        <w:rPr>
          <w:rFonts w:cs="Times New Roman"/>
        </w:rPr>
        <w:t>Szivattyú-porlasztó egység (PDE) befecskendező rendszer</w:t>
      </w:r>
    </w:p>
    <w:p w:rsidR="00BE4B1C" w:rsidRPr="00AA3E62" w:rsidRDefault="00BE4B1C" w:rsidP="00BE4B1C">
      <w:pPr>
        <w:tabs>
          <w:tab w:val="left" w:pos="1418"/>
          <w:tab w:val="right" w:pos="9072"/>
        </w:tabs>
        <w:spacing w:after="0"/>
        <w:ind w:left="851"/>
        <w:rPr>
          <w:rFonts w:cs="Times New Roman"/>
        </w:rPr>
      </w:pPr>
      <w:r w:rsidRPr="00AA3E62">
        <w:rPr>
          <w:rFonts w:cs="Times New Roman"/>
        </w:rPr>
        <w:t>PLD befecskendező rendszer</w:t>
      </w:r>
    </w:p>
    <w:p w:rsidR="00BE4B1C" w:rsidRPr="00AA3E62" w:rsidRDefault="00BE4B1C" w:rsidP="00BE4B1C">
      <w:pPr>
        <w:tabs>
          <w:tab w:val="left" w:pos="1418"/>
          <w:tab w:val="right" w:pos="9072"/>
        </w:tabs>
        <w:spacing w:after="0"/>
        <w:ind w:left="851"/>
        <w:rPr>
          <w:rFonts w:cs="Times New Roman"/>
        </w:rPr>
      </w:pPr>
      <w:r w:rsidRPr="00AA3E62">
        <w:rPr>
          <w:rFonts w:cs="Times New Roman"/>
        </w:rPr>
        <w:t>Közös nyomásterű dízelbefecskendező rendszerek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alkalmazási területük, főbb szerkezeti egységei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tüzelőanyag-ellátás (kisnyomású rész)</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tüzelőanyag-ellátás (nagynyomású rész), mágnes szelep vezérelt injektor szerkezete és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Piezo-inline injektor szerkezete és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nagynyomású szivattyúk és tartozékai, nyomásszabályozók, porlasztók</w:t>
      </w:r>
    </w:p>
    <w:p w:rsidR="00BE4B1C" w:rsidRPr="00AA3E62" w:rsidRDefault="00BE4B1C" w:rsidP="00BE4B1C">
      <w:pPr>
        <w:tabs>
          <w:tab w:val="left" w:pos="1418"/>
          <w:tab w:val="right" w:pos="9072"/>
        </w:tabs>
        <w:spacing w:after="0"/>
        <w:ind w:left="851"/>
        <w:rPr>
          <w:rFonts w:cs="Times New Roman"/>
        </w:rPr>
      </w:pPr>
      <w:r w:rsidRPr="00AA3E62">
        <w:rPr>
          <w:rFonts w:cs="Times New Roman"/>
        </w:rPr>
        <w:t>Dízelmotoros járművek károsanyag emisszió korlátozása, rendeletek, határértékek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kipufogógáz-utókezelés oxidációs katalizátorral</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nitrogénoxidok csökkentése a dízelmotoroknál NO</w:t>
      </w:r>
      <w:r w:rsidRPr="00AA3E62">
        <w:rPr>
          <w:rFonts w:cs="Times New Roman"/>
          <w:vertAlign w:val="subscript"/>
        </w:rPr>
        <w:t>X</w:t>
      </w:r>
      <w:r w:rsidRPr="00AA3E62">
        <w:rPr>
          <w:rFonts w:cs="Times New Roman"/>
        </w:rPr>
        <w:t>-tároló katalizátorral (NSC)</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nitrogénoxidok csökkentése a dízelmotoroknál katalitikus redukciós eljárással (SCR)</w:t>
      </w:r>
    </w:p>
    <w:p w:rsidR="00BE4B1C" w:rsidRPr="00AA3E62" w:rsidRDefault="00BE4B1C" w:rsidP="00BE4B1C">
      <w:pPr>
        <w:tabs>
          <w:tab w:val="left" w:pos="1418"/>
          <w:tab w:val="right" w:pos="9072"/>
        </w:tabs>
        <w:spacing w:after="0"/>
        <w:ind w:left="851"/>
        <w:rPr>
          <w:rFonts w:cs="Times New Roman"/>
        </w:rPr>
      </w:pPr>
      <w:r w:rsidRPr="00AA3E62">
        <w:rPr>
          <w:rFonts w:cs="Times New Roman"/>
        </w:rPr>
        <w:t>AdBlue adalék szerepe</w:t>
      </w:r>
    </w:p>
    <w:p w:rsidR="00BE4B1C" w:rsidRPr="00AA3E62" w:rsidRDefault="00BE4B1C" w:rsidP="00BE4B1C">
      <w:pPr>
        <w:tabs>
          <w:tab w:val="left" w:pos="1418"/>
          <w:tab w:val="right" w:pos="9072"/>
        </w:tabs>
        <w:spacing w:after="0"/>
        <w:ind w:left="851"/>
        <w:rPr>
          <w:rFonts w:cs="Times New Roman"/>
        </w:rPr>
      </w:pPr>
      <w:r w:rsidRPr="00AA3E62">
        <w:rPr>
          <w:rFonts w:cs="Times New Roman"/>
        </w:rPr>
        <w:t>Részecskeszűrők és regenerációs eljárások</w:t>
      </w:r>
    </w:p>
    <w:p w:rsidR="00A23F09" w:rsidRPr="00AA3E62" w:rsidRDefault="00BE4B1C" w:rsidP="00A23F09">
      <w:pPr>
        <w:tabs>
          <w:tab w:val="left" w:pos="1418"/>
          <w:tab w:val="right" w:pos="9072"/>
        </w:tabs>
        <w:spacing w:after="0"/>
        <w:ind w:left="851"/>
        <w:rPr>
          <w:rFonts w:cs="Times New Roman"/>
        </w:rPr>
      </w:pPr>
      <w:r w:rsidRPr="00AA3E62">
        <w:rPr>
          <w:rFonts w:cs="Times New Roman"/>
        </w:rPr>
        <w:t>Egyéb korszerű emisszió csökkentő megoldások</w:t>
      </w:r>
    </w:p>
    <w:p w:rsidR="00816FA9" w:rsidRPr="00AA3E62" w:rsidRDefault="00816FA9" w:rsidP="00A23F09">
      <w:pPr>
        <w:tabs>
          <w:tab w:val="left" w:pos="1418"/>
          <w:tab w:val="right" w:pos="9072"/>
        </w:tabs>
        <w:spacing w:after="0"/>
        <w:ind w:left="851"/>
        <w:rPr>
          <w:rFonts w:cs="Times New Roman"/>
        </w:rPr>
      </w:pPr>
    </w:p>
    <w:p w:rsidR="00A23F09" w:rsidRPr="00AA3E62" w:rsidRDefault="00BE4B1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Erőátviteli berendezések</w:t>
      </w:r>
    </w:p>
    <w:p w:rsidR="00BE4B1C" w:rsidRPr="00AA3E62" w:rsidRDefault="00BE4B1C" w:rsidP="00BE4B1C">
      <w:pPr>
        <w:tabs>
          <w:tab w:val="left" w:pos="1418"/>
          <w:tab w:val="right" w:pos="9072"/>
        </w:tabs>
        <w:spacing w:after="0"/>
        <w:ind w:left="851"/>
        <w:rPr>
          <w:rFonts w:cs="Times New Roman"/>
        </w:rPr>
      </w:pPr>
      <w:r w:rsidRPr="00AA3E62">
        <w:rPr>
          <w:rFonts w:cs="Times New Roman"/>
        </w:rPr>
        <w:t>Az erőátviteli rendszer általános felépítése, az egyes részegységek feladatai</w:t>
      </w:r>
    </w:p>
    <w:p w:rsidR="00BE4B1C" w:rsidRPr="00AA3E62" w:rsidRDefault="00BE4B1C" w:rsidP="00BE4B1C">
      <w:pPr>
        <w:tabs>
          <w:tab w:val="left" w:pos="1418"/>
          <w:tab w:val="right" w:pos="9072"/>
        </w:tabs>
        <w:spacing w:after="0"/>
        <w:ind w:left="851"/>
        <w:rPr>
          <w:rFonts w:cs="Times New Roman"/>
        </w:rPr>
      </w:pPr>
      <w:r w:rsidRPr="00AA3E62">
        <w:rPr>
          <w:rFonts w:cs="Times New Roman"/>
        </w:rPr>
        <w:t>A tengelykapcsoló</w:t>
      </w:r>
    </w:p>
    <w:p w:rsidR="00BE4B1C" w:rsidRPr="00AA3E62" w:rsidRDefault="00BE4B1C" w:rsidP="00BE4B1C">
      <w:pPr>
        <w:tabs>
          <w:tab w:val="left" w:pos="1418"/>
          <w:tab w:val="right" w:pos="9072"/>
        </w:tabs>
        <w:spacing w:after="0"/>
        <w:ind w:left="851"/>
        <w:rPr>
          <w:rFonts w:cs="Times New Roman"/>
        </w:rPr>
      </w:pPr>
      <w:r w:rsidRPr="00AA3E62">
        <w:rPr>
          <w:rFonts w:cs="Times New Roman"/>
        </w:rPr>
        <w:t>A tengelykapcsoló feladata, követelmények, csoportosítás</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egytárcsás száraz súrlódó tengelykapcsoló szerkezete, működése, csavarrugós és tányérrugós kivitel</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kéttárcsás és a lamellás tengelykapcsoló felépítése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tengelykapcsoló-tárcsák szerkezeti kialakítása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tengelykapcsoló hidraulikus és mechanikus működtetése, a holtjáték</w:t>
      </w:r>
    </w:p>
    <w:p w:rsidR="00BE4B1C" w:rsidRPr="00AA3E62" w:rsidRDefault="00BE4B1C" w:rsidP="00BE4B1C">
      <w:pPr>
        <w:tabs>
          <w:tab w:val="left" w:pos="1418"/>
          <w:tab w:val="right" w:pos="9072"/>
        </w:tabs>
        <w:spacing w:after="0"/>
        <w:ind w:left="851"/>
        <w:rPr>
          <w:rFonts w:cs="Times New Roman"/>
        </w:rPr>
      </w:pPr>
      <w:r w:rsidRPr="00AA3E62">
        <w:rPr>
          <w:rFonts w:cs="Times New Roman"/>
        </w:rPr>
        <w:t>A tengelykapcsolók méretezése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hidrodinamikus tengelykapcsoló felépítése, működése, szlip, hatásfok</w:t>
      </w:r>
    </w:p>
    <w:p w:rsidR="00BE4B1C" w:rsidRPr="00AA3E62" w:rsidRDefault="00BE4B1C" w:rsidP="00BE4B1C">
      <w:pPr>
        <w:tabs>
          <w:tab w:val="left" w:pos="1418"/>
          <w:tab w:val="right" w:pos="9072"/>
        </w:tabs>
        <w:spacing w:after="0"/>
        <w:ind w:left="851"/>
        <w:rPr>
          <w:rFonts w:cs="Times New Roman"/>
        </w:rPr>
      </w:pPr>
      <w:r w:rsidRPr="00AA3E62">
        <w:rPr>
          <w:rFonts w:cs="Times New Roman"/>
        </w:rPr>
        <w:t>Nyomatékváltó</w:t>
      </w:r>
    </w:p>
    <w:p w:rsidR="00BE4B1C" w:rsidRPr="00AA3E62" w:rsidRDefault="00BE4B1C" w:rsidP="00BE4B1C">
      <w:pPr>
        <w:tabs>
          <w:tab w:val="left" w:pos="1418"/>
          <w:tab w:val="right" w:pos="9072"/>
        </w:tabs>
        <w:spacing w:after="0"/>
        <w:ind w:left="851"/>
        <w:rPr>
          <w:rFonts w:cs="Times New Roman"/>
        </w:rPr>
      </w:pPr>
      <w:r w:rsidRPr="00AA3E62">
        <w:rPr>
          <w:rFonts w:cs="Times New Roman"/>
        </w:rPr>
        <w:t>Gépjárművek menetellenállásai: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gördülési ellenállás és teljesítményszükséglete, légellenállás és teljesítményszükséglete, emelkedési ellenállás és teljesítményszükséglete, gyorsítási ellenállás és teljesítményszükséglete, </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motorok jelleggörbéi, menetteljesítmény diagram, vonóerő diagram</w:t>
      </w:r>
    </w:p>
    <w:p w:rsidR="00BE4B1C" w:rsidRPr="00AA3E62" w:rsidRDefault="00BE4B1C" w:rsidP="00BE4B1C">
      <w:pPr>
        <w:tabs>
          <w:tab w:val="left" w:pos="1418"/>
          <w:tab w:val="right" w:pos="9072"/>
        </w:tabs>
        <w:spacing w:after="0"/>
        <w:ind w:left="851"/>
        <w:rPr>
          <w:rFonts w:cs="Times New Roman"/>
        </w:rPr>
      </w:pPr>
      <w:r w:rsidRPr="00AA3E62">
        <w:rPr>
          <w:rFonts w:cs="Times New Roman"/>
        </w:rPr>
        <w:t>A nyomatékváltó mű feladata, csoportosítása, áttételek meghatározása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szinkronszerkezet nélküli toló fogaskerekes, vonóékes, kapcsolókörmös, kapcsolóhüvelyes nyomatékváltók felépítése és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ab/>
        <w:t>Szinkronszerkezettel szerelt nyomatékváltók felépítése, működési elve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ötfokozatú direkt nyomatékváltó</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négyfokozatú indirekt nyomatékváltó</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szinkronszerkezetek feladata,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elé-és utána kapcsolt szorzóváltó felhasználási területe, kialakítása,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Automata nyomatékváltó-művek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egyszerű bolygókerekes hajtómű felépítése, a nyomatékmódosítás lehetőségeinek meghatározása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bolygómű áttételi fokozatainak meghatározása (lassító áttételek)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bolygómű áttételi fokozatainak meghatározása (gyorsító áttételek)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bolygómű áttételi fokozatainak meghatározása (forgásirány-váltó áttételek)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hidrodinamikus nyomatékváltó felépítése, az olajáramlás körfolyamata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nyomatékmódosítás keletkezése és az azt meghatározó tényezők, hatásfoka a mozgásviszonyok függvényében, a hidrodinamikus nyomatékváltó tulajdonságai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vezetőkerék szabadonfutózása és az áthidaló kapcsoló alkalmazása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hidraulikusan vezérelt, többfokozatú automata nyomatékváltó felépítése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hidraulikus vezérlés elemei és azok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olajos lemezes tengelykapcsolók és fékek, valamint a szalagfék kialakítása és működése, váltómű olajok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hidraulikusan vezérelt, többfokozatú automata nyomatékváltó működésének meghatározása a választókar „D1” helyzetében</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hidraulikusan vezérelt, többfokozatú automata nyomatékváltó működésének meghatározása a választókar „R” helyzetében</w:t>
      </w:r>
    </w:p>
    <w:p w:rsidR="00BE4B1C" w:rsidRPr="00AA3E62" w:rsidRDefault="00BE4B1C" w:rsidP="00BE4B1C">
      <w:pPr>
        <w:tabs>
          <w:tab w:val="left" w:pos="1418"/>
          <w:tab w:val="right" w:pos="9072"/>
        </w:tabs>
        <w:spacing w:after="0"/>
        <w:ind w:left="851"/>
        <w:rPr>
          <w:rFonts w:cs="Times New Roman"/>
        </w:rPr>
      </w:pPr>
      <w:r w:rsidRPr="00AA3E62">
        <w:rPr>
          <w:rFonts w:cs="Times New Roman"/>
        </w:rPr>
        <w:t>Kardánhajtások, kiegyenlítőművek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csuklós tengely, függesztő csapágy és csuklók feladata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kardáncsuklók kialakítása, a szöghiba-mentes elrendezés feltételei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kettős szinkron kardáncsukló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szárazcsuklók alkalmazásának oka és típusai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szöghiba-mentes, tengelyirányú eltolódást lehetővé és nem lehetővé tevő golyós csuklók kialakítása, felhasználási területe</w:t>
      </w:r>
    </w:p>
    <w:p w:rsidR="00BE4B1C" w:rsidRPr="00AA3E62" w:rsidRDefault="00BE4B1C" w:rsidP="00BE4B1C">
      <w:pPr>
        <w:tabs>
          <w:tab w:val="left" w:pos="1418"/>
          <w:tab w:val="right" w:pos="9072"/>
        </w:tabs>
        <w:spacing w:after="0"/>
        <w:ind w:left="851"/>
        <w:rPr>
          <w:rFonts w:cs="Times New Roman"/>
        </w:rPr>
      </w:pPr>
      <w:r w:rsidRPr="00AA3E62">
        <w:rPr>
          <w:rFonts w:cs="Times New Roman"/>
        </w:rPr>
        <w:t>-     a háromkarú csuklók kialakítása, felhasználási területük</w:t>
      </w:r>
    </w:p>
    <w:p w:rsidR="00BE4B1C" w:rsidRPr="00AA3E62" w:rsidRDefault="00BE4B1C" w:rsidP="00BE4B1C">
      <w:pPr>
        <w:tabs>
          <w:tab w:val="left" w:pos="1418"/>
          <w:tab w:val="right" w:pos="9072"/>
        </w:tabs>
        <w:spacing w:after="0"/>
        <w:ind w:left="851"/>
        <w:rPr>
          <w:rFonts w:cs="Times New Roman"/>
        </w:rPr>
      </w:pPr>
      <w:r w:rsidRPr="00AA3E62">
        <w:rPr>
          <w:rFonts w:cs="Times New Roman"/>
        </w:rPr>
        <w:t>Féltengelyek javítása, cseréje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féltengelyek hajtásának (a differenciálmű hajtása) feladatai, szerkezeti kialakításai, a hipoid hajtás előnyei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differenciálmű feladata, felépítése, működése és a működését leíró összefüggések alakulása különféle üzemi körülmények között</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differenciálzár feladata, felépítése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lemezes tengelykapcsolóval kialakított önzáró differenciálmű feladata, felépítése és működése</w:t>
      </w:r>
    </w:p>
    <w:p w:rsidR="00A23F09" w:rsidRPr="00AA3E62" w:rsidRDefault="00BE4B1C"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automatikusan záró differenciálmű</w:t>
      </w:r>
    </w:p>
    <w:p w:rsidR="00816FA9" w:rsidRPr="00AA3E62" w:rsidRDefault="00816FA9" w:rsidP="00A23F09">
      <w:pPr>
        <w:tabs>
          <w:tab w:val="left" w:pos="1418"/>
          <w:tab w:val="right" w:pos="9072"/>
        </w:tabs>
        <w:spacing w:after="0"/>
        <w:ind w:left="851"/>
        <w:rPr>
          <w:rFonts w:cs="Times New Roman"/>
        </w:rPr>
      </w:pPr>
    </w:p>
    <w:p w:rsidR="00A23F09" w:rsidRPr="00AA3E62" w:rsidRDefault="00BE4B1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Futóművek</w:t>
      </w:r>
      <w:r w:rsidRPr="00AA3E62">
        <w:rPr>
          <w:rFonts w:cs="Times New Roman"/>
          <w:b/>
          <w:i/>
        </w:rPr>
        <w:t xml:space="preserve">, </w:t>
      </w:r>
      <w:r w:rsidRPr="00AA3E62">
        <w:rPr>
          <w:rFonts w:cs="Times New Roman"/>
          <w:b/>
          <w:bCs/>
          <w:i/>
        </w:rPr>
        <w:t>kormányberendezések</w:t>
      </w:r>
    </w:p>
    <w:p w:rsidR="00BE4B1C" w:rsidRPr="00AA3E62" w:rsidRDefault="00BE4B1C" w:rsidP="00BE4B1C">
      <w:pPr>
        <w:tabs>
          <w:tab w:val="left" w:pos="1418"/>
          <w:tab w:val="right" w:pos="9072"/>
        </w:tabs>
        <w:spacing w:after="0"/>
        <w:ind w:left="851"/>
        <w:rPr>
          <w:rFonts w:cs="Times New Roman"/>
        </w:rPr>
      </w:pPr>
      <w:r w:rsidRPr="00AA3E62">
        <w:rPr>
          <w:rFonts w:cs="Times New Roman"/>
        </w:rPr>
        <w:t>Rugózás és lengéscsillapítás</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rugózás feladata, a lengések irányai, lengés és rugójellemzők, a rugózott és rugózatlan tömeg</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acélrugók típusai, kialakításuk és műszaki jellemzőik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gáz- és gumirugók típusai, kialakításuk és műszaki jellemzőik</w:t>
      </w:r>
    </w:p>
    <w:p w:rsidR="00BE4B1C" w:rsidRPr="00AA3E62" w:rsidRDefault="00BE4B1C" w:rsidP="00BE4B1C">
      <w:pPr>
        <w:tabs>
          <w:tab w:val="left" w:pos="1418"/>
          <w:tab w:val="right" w:pos="9072"/>
        </w:tabs>
        <w:spacing w:after="0"/>
        <w:ind w:left="851"/>
        <w:rPr>
          <w:rFonts w:cs="Times New Roman"/>
        </w:rPr>
      </w:pPr>
      <w:r w:rsidRPr="00AA3E62">
        <w:rPr>
          <w:rFonts w:cs="Times New Roman"/>
        </w:rPr>
        <w:t>Lengéscsillapítók feladata, működése elve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egy és kétcsöves lengéscsillapító kialakítása és műszaki jellemzői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más elemekkel kombinált lengéscsillapítók (szintszabályzós lengéscsillapító,lengéscsillapító légrugóval, lengéscsillapító hidropneumatikus rugóval)</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kerékfelfüggesztés</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hajtott és nem hajtott merevtengelyes felfüggesztések típusai, működésük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kereszt lengőkaros független felfüggesztések típusai, működésük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hossz lengőkaros független felfüggesztések típusai, működésük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ferde lengőkaros független felfüggesztések típusai, működésük</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kerekek és gumiabroncsok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kerék felépítése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kerékpántok feladata, kialakításai, jelölései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gumiabroncsok szerkezete, mérete és jelölése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szlip fogalma, tapadás, csúszás, kúszás</w:t>
      </w:r>
    </w:p>
    <w:p w:rsidR="00BE4B1C" w:rsidRPr="00AA3E62" w:rsidRDefault="00BE4B1C" w:rsidP="00BE4B1C">
      <w:pPr>
        <w:tabs>
          <w:tab w:val="left" w:pos="1418"/>
          <w:tab w:val="right" w:pos="9072"/>
        </w:tabs>
        <w:spacing w:after="0"/>
        <w:ind w:left="851"/>
        <w:rPr>
          <w:rFonts w:cs="Times New Roman"/>
        </w:rPr>
      </w:pPr>
      <w:r w:rsidRPr="00AA3E62">
        <w:rPr>
          <w:rFonts w:cs="Times New Roman"/>
        </w:rPr>
        <w:t>Az alváz és az önhordó karosszéria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alváz feladata és változatai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önhordó építési mód</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aktív biztonság és jellemzői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passzív biztonság, külső és belső biztonsági zóna elemei</w:t>
      </w:r>
    </w:p>
    <w:p w:rsidR="00BE4B1C" w:rsidRPr="00AA3E62" w:rsidRDefault="00BE4B1C" w:rsidP="00BE4B1C">
      <w:pPr>
        <w:tabs>
          <w:tab w:val="left" w:pos="1418"/>
          <w:tab w:val="right" w:pos="9072"/>
        </w:tabs>
        <w:spacing w:after="0"/>
        <w:ind w:left="851"/>
        <w:rPr>
          <w:rFonts w:cs="Times New Roman"/>
        </w:rPr>
      </w:pPr>
      <w:r w:rsidRPr="00AA3E62">
        <w:rPr>
          <w:rFonts w:cs="Times New Roman"/>
        </w:rPr>
        <w:t>A kormányzás</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kormányzás feladata, szerkezeti változatai, a tengelycsonk kormányzás geometriája, kormánytrapéz</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kerék helyzetét meghatározó geometriai jellemzők, a beállítás oka, értéke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kerék kúszásának oka, hatása a kormányzási tulajdonságra;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kormányművek feladata, a fogasléces, globoid csigás, golyósoros kormánymű szerkezeti kialakítása,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kormányrudazat feladata, részei, nyomtávrúd elrendezései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kormánymű szerelése, javítása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kormányrásegítés alkalmazásának oka, kialakításának jellemzése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fogasléces hidraulikus szervokormánymű szerkezeti felépítése,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rásegítés mértékének és a jármű haladási sebességének kapcsolata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szervokormánymű szerelése, javítása</w:t>
      </w:r>
    </w:p>
    <w:p w:rsidR="00BE4B1C" w:rsidRPr="00AA3E62" w:rsidRDefault="00BE4B1C" w:rsidP="00BE4B1C">
      <w:pPr>
        <w:tabs>
          <w:tab w:val="left" w:pos="1418"/>
          <w:tab w:val="right" w:pos="9072"/>
        </w:tabs>
        <w:spacing w:after="0"/>
        <w:ind w:left="851"/>
        <w:rPr>
          <w:rFonts w:cs="Times New Roman"/>
        </w:rPr>
      </w:pPr>
      <w:r w:rsidRPr="00AA3E62">
        <w:rPr>
          <w:rFonts w:cs="Times New Roman"/>
        </w:rPr>
        <w:t>Korszerű szervokormányok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elektro-hidraulikus szervokormányok</w:t>
      </w:r>
    </w:p>
    <w:p w:rsidR="00A23F09" w:rsidRPr="00AA3E62" w:rsidRDefault="00BE4B1C"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elektromechanikus szervokormányok</w:t>
      </w:r>
    </w:p>
    <w:p w:rsidR="00816FA9" w:rsidRPr="00AA3E62" w:rsidRDefault="00816FA9" w:rsidP="00A23F09">
      <w:pPr>
        <w:tabs>
          <w:tab w:val="left" w:pos="1418"/>
          <w:tab w:val="right" w:pos="9072"/>
        </w:tabs>
        <w:spacing w:after="0"/>
        <w:ind w:left="851"/>
        <w:rPr>
          <w:rFonts w:cs="Times New Roman"/>
        </w:rPr>
      </w:pPr>
    </w:p>
    <w:p w:rsidR="00A23F09" w:rsidRPr="00AA3E62" w:rsidRDefault="00BE4B1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Fékrendszerek</w:t>
      </w:r>
    </w:p>
    <w:p w:rsidR="00BE4B1C" w:rsidRPr="00AA3E62" w:rsidRDefault="00BE4B1C" w:rsidP="00BE4B1C">
      <w:pPr>
        <w:tabs>
          <w:tab w:val="left" w:pos="1418"/>
          <w:tab w:val="right" w:pos="9072"/>
        </w:tabs>
        <w:spacing w:after="0"/>
        <w:ind w:left="851"/>
        <w:rPr>
          <w:rFonts w:cs="Times New Roman"/>
        </w:rPr>
      </w:pPr>
      <w:r w:rsidRPr="00AA3E62">
        <w:rPr>
          <w:rFonts w:cs="Times New Roman"/>
        </w:rPr>
        <w:t>A fékezés feladata és a hidraulikus fék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fékek feladata és osztályozása a használat szerint, hatósági előírások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hidraulikus erőátviteli fék szerkezeti felépítése,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főfékhenger feladata, szerkezeti kialakításai,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kétkörös fékrendszer elrendezései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kerékfék szerkezetek: a dobfék szerkezete és változatai,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utánállító szerkezetek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tárcsafék szerkezetek, működésük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fékbetétek és a fékfolyadékok tulajdonságai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fékszerkezetek javítása</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fékszerkezetek vizsgálata, fékerő mérés</w:t>
      </w:r>
    </w:p>
    <w:p w:rsidR="00BE4B1C" w:rsidRPr="00AA3E62" w:rsidRDefault="00BE4B1C" w:rsidP="00BE4B1C">
      <w:pPr>
        <w:tabs>
          <w:tab w:val="left" w:pos="1418"/>
          <w:tab w:val="right" w:pos="9072"/>
        </w:tabs>
        <w:spacing w:after="0"/>
        <w:ind w:left="851"/>
        <w:rPr>
          <w:rFonts w:cs="Times New Roman"/>
        </w:rPr>
      </w:pPr>
      <w:r w:rsidRPr="00AA3E62">
        <w:rPr>
          <w:rFonts w:cs="Times New Roman"/>
        </w:rPr>
        <w:t>A depressziós fékrásegítés és a hidraulikus blokkolásgátló rendszer</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depressziós fékrásegítő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fékerő felosztása és ennek hatása a stabilitásra, felosztás vezérlése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erőhatás a gumiabroncs és az útfelület között, szlip</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az ABS feladata, a rendszerek típusai, működésük, a szabályzási kör értelmezése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mechanikus fékek feladata, kialakítása, a lassító fékberendezések feladata, típusai és azok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elektromechanikus rögzítő fékek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tartós lassító fékek, retarderek</w:t>
      </w:r>
    </w:p>
    <w:p w:rsidR="00BE4B1C" w:rsidRPr="00AA3E62" w:rsidRDefault="00BE4B1C" w:rsidP="00BE4B1C">
      <w:pPr>
        <w:tabs>
          <w:tab w:val="left" w:pos="1418"/>
          <w:tab w:val="right" w:pos="9072"/>
        </w:tabs>
        <w:spacing w:after="0"/>
        <w:ind w:left="851"/>
        <w:rPr>
          <w:rFonts w:cs="Times New Roman"/>
        </w:rPr>
      </w:pPr>
      <w:r w:rsidRPr="00AA3E62">
        <w:rPr>
          <w:rFonts w:cs="Times New Roman"/>
        </w:rPr>
        <w:t>Légfékek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légfékszerelvények szerkezete és működése</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a terheléssel arányos fékerő-szabályozás</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kerékfék-működtető berendezések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pótkocsifékek</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kipufogófék</w:t>
      </w:r>
    </w:p>
    <w:p w:rsidR="00BE4B1C" w:rsidRPr="00AA3E62" w:rsidRDefault="00BE4B1C" w:rsidP="00BE4B1C">
      <w:pPr>
        <w:tabs>
          <w:tab w:val="left" w:pos="1418"/>
          <w:tab w:val="right" w:pos="9072"/>
        </w:tabs>
        <w:spacing w:after="0"/>
        <w:ind w:left="851"/>
        <w:rPr>
          <w:rFonts w:cs="Times New Roman"/>
        </w:rPr>
      </w:pPr>
      <w:r w:rsidRPr="00AA3E62">
        <w:rPr>
          <w:rFonts w:cs="Times New Roman"/>
        </w:rPr>
        <w:t>Gépjárművek menetstabilizáló rendszerei</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kipörgés gátlás</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menetstabilizáló rendszerek (ESP)</w:t>
      </w:r>
    </w:p>
    <w:p w:rsidR="00BE4B1C" w:rsidRPr="00AA3E62" w:rsidRDefault="00BE4B1C" w:rsidP="00BE4B1C">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vészfékasszisztens (EBA)</w:t>
      </w:r>
    </w:p>
    <w:p w:rsidR="00A23F09" w:rsidRPr="00AA3E62" w:rsidRDefault="00BE4B1C"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fékerő-elosztó (EBV)</w:t>
      </w:r>
    </w:p>
    <w:p w:rsidR="00816FA9" w:rsidRPr="00AA3E62" w:rsidRDefault="00816FA9"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BE4B1C" w:rsidP="00A23F09">
      <w:pPr>
        <w:spacing w:after="0"/>
        <w:ind w:left="426"/>
        <w:rPr>
          <w:rFonts w:cs="Times New Roman"/>
        </w:rPr>
      </w:pPr>
      <w:r w:rsidRPr="00AA3E62">
        <w:rPr>
          <w:rFonts w:cs="Times New Roman"/>
        </w:rPr>
        <w:t>Szaktanterem</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7332DC" w:rsidP="00A23F09">
      <w:pPr>
        <w:pStyle w:val="Listaszerbekezds"/>
        <w:numPr>
          <w:ilvl w:val="0"/>
          <w:numId w:val="8"/>
        </w:numPr>
        <w:tabs>
          <w:tab w:val="right" w:pos="9072"/>
        </w:tabs>
        <w:spacing w:after="0"/>
        <w:rPr>
          <w:rFonts w:cs="Times New Roman"/>
          <w:b/>
        </w:rPr>
      </w:pPr>
      <w:r w:rsidRPr="00AA3E62">
        <w:rPr>
          <w:rFonts w:cs="Times New Roman"/>
          <w:b/>
          <w:bCs/>
        </w:rPr>
        <w:t>Járműszerkezetek javítása gyakorlat</w:t>
      </w:r>
      <w:r w:rsidR="00A23F09" w:rsidRPr="00AA3E62">
        <w:rPr>
          <w:rFonts w:cs="Times New Roman"/>
          <w:b/>
        </w:rPr>
        <w:t xml:space="preserve"> tantárgy</w:t>
      </w:r>
      <w:r w:rsidR="00A23F09" w:rsidRPr="00AA3E62">
        <w:rPr>
          <w:rFonts w:cs="Times New Roman"/>
          <w:b/>
        </w:rPr>
        <w:tab/>
      </w:r>
      <w:r w:rsidRPr="00AA3E62">
        <w:rPr>
          <w:rFonts w:cs="Times New Roman"/>
          <w:b/>
        </w:rPr>
        <w:t>93</w:t>
      </w:r>
      <w:r w:rsidR="00A23F09" w:rsidRPr="00AA3E62">
        <w:rPr>
          <w:rFonts w:cs="Times New Roman"/>
          <w:b/>
        </w:rPr>
        <w:t xml:space="preserve"> óra/</w:t>
      </w:r>
      <w:r w:rsidRPr="00AA3E62">
        <w:rPr>
          <w:rFonts w:cs="Times New Roman"/>
          <w:b/>
        </w:rPr>
        <w:t>93</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A23F09" w:rsidRPr="00AA3E62" w:rsidRDefault="007332DC" w:rsidP="00A23F09">
      <w:pPr>
        <w:spacing w:after="0"/>
        <w:ind w:left="426"/>
        <w:rPr>
          <w:rFonts w:cs="Times New Roman"/>
        </w:rPr>
      </w:pPr>
      <w:r w:rsidRPr="00AA3E62">
        <w:rPr>
          <w:rFonts w:cs="Times New Roman"/>
        </w:rPr>
        <w:t>A járműszerkezetek javítása gyakorlat tantárgy tanításának célja, hogy a tanulók az elméleti képzés során elsajátított ismereteket a gyakorlatban alkalmazva legyenek képesek a különböző feladatokat ellátó járműszerkezetek hibáinak felismerésére, azok javítására. A javítási gyakorlaton a tanulók ismerjék meg a korszerű javítási technológiákat, legyenek képesek megtervezni a javítási folyamatokat, tudják alkalmazni a javításokhoz használt általános és speciális eszközöket, berendezéseket. Ismerjék meg és alkalmazzák a járművek papíralapú és elektronikus műszaki dokumentációit.</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7332DC" w:rsidRPr="00AA3E62" w:rsidRDefault="007332DC" w:rsidP="007332DC">
      <w:pPr>
        <w:spacing w:after="0"/>
        <w:ind w:left="426"/>
        <w:rPr>
          <w:rFonts w:cs="Times New Roman"/>
        </w:rPr>
      </w:pPr>
      <w:r w:rsidRPr="00AA3E62">
        <w:rPr>
          <w:rFonts w:cs="Times New Roman"/>
        </w:rPr>
        <w:t>A tantárgy komplex jellegénél fogva több közismereti és szakmai tantárggyal külső koncentrációs kapcsolatban van:</w:t>
      </w:r>
    </w:p>
    <w:p w:rsidR="007332DC" w:rsidRPr="00AA3E62" w:rsidRDefault="007332DC" w:rsidP="007332DC">
      <w:pPr>
        <w:spacing w:after="0"/>
        <w:ind w:left="426"/>
        <w:rPr>
          <w:rFonts w:cs="Times New Roman"/>
        </w:rPr>
      </w:pPr>
      <w:r w:rsidRPr="00AA3E62">
        <w:rPr>
          <w:rFonts w:cs="Times New Roman"/>
        </w:rPr>
        <w:t>Kapcsolódó közismereti tartalmak:</w:t>
      </w:r>
    </w:p>
    <w:p w:rsidR="007332DC" w:rsidRPr="00AA3E62" w:rsidRDefault="007332DC" w:rsidP="007332DC">
      <w:pPr>
        <w:spacing w:after="0"/>
        <w:ind w:left="426"/>
        <w:rPr>
          <w:rFonts w:cs="Times New Roman"/>
        </w:rPr>
      </w:pPr>
      <w:r w:rsidRPr="00AA3E62">
        <w:rPr>
          <w:rFonts w:cs="Times New Roman"/>
        </w:rPr>
        <w:t>Fizika</w:t>
      </w:r>
    </w:p>
    <w:p w:rsidR="007332DC" w:rsidRPr="00AA3E62" w:rsidRDefault="007332DC" w:rsidP="007332DC">
      <w:pPr>
        <w:spacing w:after="0"/>
        <w:ind w:left="426"/>
        <w:rPr>
          <w:rFonts w:cs="Times New Roman"/>
        </w:rPr>
      </w:pPr>
      <w:r w:rsidRPr="00AA3E62">
        <w:rPr>
          <w:rFonts w:cs="Times New Roman"/>
        </w:rPr>
        <w:t>Fizikai alapfogalmak (súrlódás, erő, gyorsulás, lassulás)</w:t>
      </w:r>
    </w:p>
    <w:p w:rsidR="007332DC" w:rsidRPr="00AA3E62" w:rsidRDefault="007332DC" w:rsidP="007332DC">
      <w:pPr>
        <w:spacing w:after="0"/>
        <w:ind w:left="426"/>
        <w:rPr>
          <w:rFonts w:cs="Times New Roman"/>
        </w:rPr>
      </w:pPr>
      <w:r w:rsidRPr="00AA3E62">
        <w:rPr>
          <w:rFonts w:cs="Times New Roman"/>
        </w:rPr>
        <w:t>Kapcsolódó szakmai tartalmak:</w:t>
      </w:r>
    </w:p>
    <w:p w:rsidR="007332DC" w:rsidRPr="00AA3E62" w:rsidRDefault="007332DC" w:rsidP="007332DC">
      <w:pPr>
        <w:spacing w:after="0"/>
        <w:ind w:left="426"/>
        <w:rPr>
          <w:rFonts w:cs="Times New Roman"/>
        </w:rPr>
      </w:pPr>
      <w:r w:rsidRPr="00AA3E62">
        <w:rPr>
          <w:rFonts w:cs="Times New Roman"/>
        </w:rPr>
        <w:t>Gépjármű szerkezettan tantárgy kapcsolódó tananyagtartalmai</w:t>
      </w:r>
    </w:p>
    <w:p w:rsidR="00A23F09" w:rsidRPr="00AA3E62" w:rsidRDefault="007332DC" w:rsidP="00A23F09">
      <w:pPr>
        <w:spacing w:after="0"/>
        <w:ind w:left="426"/>
        <w:rPr>
          <w:rFonts w:cs="Times New Roman"/>
        </w:rPr>
      </w:pPr>
      <w:r w:rsidRPr="00AA3E62">
        <w:rPr>
          <w:rFonts w:cs="Times New Roman"/>
        </w:rPr>
        <w:t>Autóelektronika tantárgy kapcsolódó tananyagtartalmai</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7332D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Motorok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Motorok ki- és beszerelése,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motorok szétszerelése, hiba felvételezése,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hengertömb (forgattyús ház) ellenőrzése,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hengerhüvely hiba felvételezése,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hengerhüvely felújítási lehetőségek</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hengerek fúrása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hengerek köszörülése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hengerek hónolása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Dugattyú és hajtórudak hiba felvételezése,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dugattyúátmérő, súlykülönbségek</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dugattyú és henger illesztési hézag ellenőrzése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dugattyú és csapszeg illesztési hézag ellenőrzése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dugattyúgyűrűk</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dugattyú gyűrűhorony illesztési hézag</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szerelési hézag ellenőrzése a gyűrűvégeknél</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hajtórúd méretének és alakhelyességének vizsgálata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hajtórúd javítási lehetőségei</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dugattyúcsapszeg szerelése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hajtórúd – csapszeg - dugattyú csoport szét- és összeszerelése,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hajtórúd csapágyak szerelése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Forgattyús tengely és csapjainak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méret, és alakhelyesség vizsgálata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felújítási lehetőségek</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lendítőkerék</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csapágyazások ellenőrzése,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forgattyús tengely axiális hézagának ellenőrzése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Hengerfej és a szelepek ellenőrzése,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hengerfej le- és felszerelése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hengerfej szét- és összeszerelése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hengerfej javítási lehetőségei</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szelepülések ellenőrzése és csiszolása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szelepek</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szelepek ellenőrzése, javítási lehetőségei, csiszolása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szelepzárás, tömítettség ellenőrzése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szelepvezető perselyek</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szelepszár játékának ellenőrzése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szeleprugók ellenőrzése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szelepemelő berendezés egyéb elemei</w:t>
      </w:r>
    </w:p>
    <w:p w:rsidR="007332DC" w:rsidRPr="00AA3E62" w:rsidRDefault="007332DC" w:rsidP="007332DC">
      <w:pPr>
        <w:tabs>
          <w:tab w:val="left" w:pos="1418"/>
          <w:tab w:val="right" w:pos="9072"/>
        </w:tabs>
        <w:spacing w:after="0"/>
        <w:ind w:left="851"/>
        <w:rPr>
          <w:rFonts w:cs="Times New Roman"/>
        </w:rPr>
      </w:pPr>
      <w:r w:rsidRPr="00AA3E62">
        <w:rPr>
          <w:rFonts w:cs="Times New Roman"/>
        </w:rPr>
        <w:t>Vezérműtengely és hajtóelemeinek ellenőrzése és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vezérműtengely ellenőrzése és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vezérműtengely csapágyháza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vezérműtengely meghajtása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szíjhajtás</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lánchajtás</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fogaskerékhajtás</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vezérlés szét- és összeszerelése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szíj- és láncfeszítők</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szelephézag ellenőrzése, beállítása</w:t>
      </w:r>
    </w:p>
    <w:p w:rsidR="00A23F09" w:rsidRPr="00AA3E62" w:rsidRDefault="007332DC"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a hidraulikus szelephézag-kiegyenlítő javítása</w:t>
      </w:r>
    </w:p>
    <w:p w:rsidR="00816FA9" w:rsidRPr="00AA3E62" w:rsidRDefault="00816FA9" w:rsidP="00A23F09">
      <w:pPr>
        <w:tabs>
          <w:tab w:val="left" w:pos="1418"/>
          <w:tab w:val="right" w:pos="9072"/>
        </w:tabs>
        <w:spacing w:after="0"/>
        <w:ind w:left="851"/>
        <w:rPr>
          <w:rFonts w:cs="Times New Roman"/>
        </w:rPr>
      </w:pPr>
    </w:p>
    <w:p w:rsidR="00A23F09" w:rsidRPr="00AA3E62" w:rsidRDefault="007332D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Tüzelőanyag-ellátó rendszerek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Motorok tüzelőanyag-ellátó rendszereinek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karburátor beszabályozási, javítási munkái</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a tüzelőanyag szivattyúk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benzinbefecskendező rendszerek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központi befecskendező rendszerek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hengerenkénti befecskendező rendszerek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közvetlen befecskendezésű rendszerek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befecskendezési nyomás mérése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érzékelők, jeladók és beavatkozók ellenőrzése, cseréje</w:t>
      </w:r>
    </w:p>
    <w:p w:rsidR="007332DC" w:rsidRPr="00AA3E62" w:rsidRDefault="007332DC" w:rsidP="007332DC">
      <w:pPr>
        <w:tabs>
          <w:tab w:val="left" w:pos="1418"/>
          <w:tab w:val="right" w:pos="9072"/>
        </w:tabs>
        <w:spacing w:after="0"/>
        <w:ind w:left="851"/>
        <w:rPr>
          <w:rFonts w:cs="Times New Roman"/>
        </w:rPr>
      </w:pPr>
      <w:r w:rsidRPr="00AA3E62">
        <w:rPr>
          <w:rFonts w:cs="Times New Roman"/>
        </w:rPr>
        <w:t>Dízelbefecskendező berendezések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tüzelőanyag szűrő és előmelegítő rendszer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tüzelőanyag rendszer légtelenítése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Befecskendező fúvókák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befecskendező fúvókák szét- és összeszerelése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befecskendező fúvókák javítása, beállítása, visszaszerelése</w:t>
      </w:r>
    </w:p>
    <w:p w:rsidR="007332DC" w:rsidRPr="00AA3E62" w:rsidRDefault="007332DC" w:rsidP="007332DC">
      <w:pPr>
        <w:tabs>
          <w:tab w:val="left" w:pos="1418"/>
          <w:tab w:val="right" w:pos="9072"/>
        </w:tabs>
        <w:spacing w:after="0"/>
        <w:ind w:left="851"/>
        <w:rPr>
          <w:rFonts w:cs="Times New Roman"/>
        </w:rPr>
      </w:pPr>
      <w:r w:rsidRPr="00AA3E62">
        <w:rPr>
          <w:rFonts w:cs="Times New Roman"/>
        </w:rPr>
        <w:t>A befecskendezőszivattyúk javítása, szállításkezdetének ellenőrzése, beállítása (statikus, dinamikus)</w:t>
      </w:r>
    </w:p>
    <w:p w:rsidR="007332DC" w:rsidRPr="00AA3E62" w:rsidRDefault="007332DC" w:rsidP="007332DC">
      <w:pPr>
        <w:tabs>
          <w:tab w:val="left" w:pos="1418"/>
          <w:tab w:val="right" w:pos="9072"/>
        </w:tabs>
        <w:spacing w:after="0"/>
        <w:ind w:left="851"/>
        <w:rPr>
          <w:rFonts w:cs="Times New Roman"/>
        </w:rPr>
      </w:pPr>
      <w:r w:rsidRPr="00AA3E62">
        <w:rPr>
          <w:rFonts w:cs="Times New Roman"/>
        </w:rPr>
        <w:t>Korszerű befecskendező rendszerek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közös nyomásterű dízelbefecskendező rendszer</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szivattyú-porlasztó egység (PDE)</w:t>
      </w:r>
    </w:p>
    <w:p w:rsidR="00A23F09" w:rsidRPr="00AA3E62" w:rsidRDefault="007332DC"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szabályozású, axiál, radiál dugattyús, forgóelosztós adagoló</w:t>
      </w:r>
    </w:p>
    <w:p w:rsidR="00816FA9" w:rsidRPr="00AA3E62" w:rsidRDefault="00816FA9" w:rsidP="00A23F09">
      <w:pPr>
        <w:tabs>
          <w:tab w:val="left" w:pos="1418"/>
          <w:tab w:val="right" w:pos="9072"/>
        </w:tabs>
        <w:spacing w:after="0"/>
        <w:ind w:left="851"/>
        <w:rPr>
          <w:rFonts w:cs="Times New Roman"/>
        </w:rPr>
      </w:pPr>
    </w:p>
    <w:p w:rsidR="00A23F09" w:rsidRPr="00AA3E62" w:rsidRDefault="007332D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Levegő és feltöltő rendszer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A motorok levegőrendszerének ellenőrzése,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A levegőrendszer tömítetlenségi vizsgálata, tömítetlenségi hibák helyreállítása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Fojtószelep-egység szerelése, javítása, beállítása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pótlevegő tolattyú ellenőrzése, szerelése, cseréje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mechanikus, elektromechanikus fojtószelep állító ellenőrzése, cseréje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villamos működtetésű fojtószelep állító ellenőrzése, cseréje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pneumatikus, elektronikus működtetésű szívócső levegőterelő szerkezetek ellenőrzése, cseréje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léptetőmotoros alapjárati fordulatszám szabályozó ellenőrzése, cseréje</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szabályozó mechanizmusok vizsgálata,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Szekunder levegő rendszer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szekunderlevegő szivattyú</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szekunderlevegő szelep és levegőrendszer</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vezérlés</w:t>
      </w:r>
    </w:p>
    <w:p w:rsidR="007332DC" w:rsidRPr="00AA3E62" w:rsidRDefault="007332DC" w:rsidP="007332DC">
      <w:pPr>
        <w:tabs>
          <w:tab w:val="left" w:pos="1418"/>
          <w:tab w:val="right" w:pos="9072"/>
        </w:tabs>
        <w:spacing w:after="0"/>
        <w:ind w:left="851"/>
        <w:rPr>
          <w:rFonts w:cs="Times New Roman"/>
        </w:rPr>
      </w:pPr>
      <w:r w:rsidRPr="00AA3E62">
        <w:rPr>
          <w:rFonts w:cs="Times New Roman"/>
        </w:rPr>
        <w:t>Feltöltő rendszerek és szerkezetek szerelése, javítása</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mechanikus feltöltő rendszerek (Roots-fúvó, stb.)</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kipufogógáz turbófeltöltő rendszerek és elemeik</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hőcserélő rendszerek (levegő-levegő, levegő-víz)</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feltöltő nyomás szabályozó rendszer</w:t>
      </w:r>
    </w:p>
    <w:p w:rsidR="007332DC" w:rsidRPr="00AA3E62" w:rsidRDefault="007332DC" w:rsidP="007332DC">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vezérlés</w:t>
      </w:r>
    </w:p>
    <w:p w:rsidR="00A23F09" w:rsidRPr="00AA3E62" w:rsidRDefault="00A23F09" w:rsidP="00A23F09">
      <w:pPr>
        <w:tabs>
          <w:tab w:val="left" w:pos="1418"/>
          <w:tab w:val="right" w:pos="9072"/>
        </w:tabs>
        <w:spacing w:after="0"/>
        <w:ind w:left="851"/>
        <w:rPr>
          <w:rFonts w:cs="Times New Roman"/>
        </w:rPr>
      </w:pPr>
    </w:p>
    <w:p w:rsidR="00A23F09" w:rsidRPr="00AA3E62" w:rsidRDefault="007332D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Emisszió rendszer javítása</w:t>
      </w:r>
    </w:p>
    <w:p w:rsidR="00455C54" w:rsidRPr="00AA3E62" w:rsidRDefault="00455C54" w:rsidP="00455C54">
      <w:pPr>
        <w:tabs>
          <w:tab w:val="left" w:pos="1418"/>
          <w:tab w:val="right" w:pos="9072"/>
        </w:tabs>
        <w:spacing w:after="0"/>
        <w:ind w:left="851"/>
        <w:rPr>
          <w:rFonts w:cs="Times New Roman"/>
        </w:rPr>
      </w:pPr>
      <w:r w:rsidRPr="00AA3E62">
        <w:rPr>
          <w:rFonts w:cs="Times New Roman"/>
        </w:rPr>
        <w:t>Kipufogó és katalizátorrendszer ellenőrzése, javítási lehetőségek, szerelési műveletek, alkatrészcserék</w:t>
      </w:r>
    </w:p>
    <w:p w:rsidR="00455C54" w:rsidRPr="00AA3E62" w:rsidRDefault="00455C54" w:rsidP="00455C54">
      <w:pPr>
        <w:tabs>
          <w:tab w:val="left" w:pos="1418"/>
          <w:tab w:val="right" w:pos="9072"/>
        </w:tabs>
        <w:spacing w:after="0"/>
        <w:ind w:left="851"/>
        <w:rPr>
          <w:rFonts w:cs="Times New Roman"/>
        </w:rPr>
      </w:pPr>
      <w:r w:rsidRPr="00AA3E62">
        <w:rPr>
          <w:rFonts w:cs="Times New Roman"/>
        </w:rPr>
        <w:t>Lambda szonda ki és beszerelése, cseréje, speciális szerelési eljárások</w:t>
      </w:r>
    </w:p>
    <w:p w:rsidR="00455C54" w:rsidRPr="00AA3E62" w:rsidRDefault="00455C54" w:rsidP="00455C54">
      <w:pPr>
        <w:tabs>
          <w:tab w:val="left" w:pos="1418"/>
          <w:tab w:val="right" w:pos="9072"/>
        </w:tabs>
        <w:spacing w:after="0"/>
        <w:ind w:left="851"/>
        <w:rPr>
          <w:rFonts w:cs="Times New Roman"/>
        </w:rPr>
      </w:pPr>
      <w:r w:rsidRPr="00AA3E62">
        <w:rPr>
          <w:rFonts w:cs="Times New Roman"/>
        </w:rPr>
        <w:t>Kipufogórendszerben elhelyezett jeladók vizsgálata, ki és beszerelése, cseréje, speciális szerelési eljárások</w:t>
      </w:r>
    </w:p>
    <w:p w:rsidR="00455C54" w:rsidRPr="00AA3E62" w:rsidRDefault="00455C54" w:rsidP="00455C54">
      <w:pPr>
        <w:tabs>
          <w:tab w:val="left" w:pos="1418"/>
          <w:tab w:val="right" w:pos="9072"/>
        </w:tabs>
        <w:spacing w:after="0"/>
        <w:ind w:left="851"/>
        <w:rPr>
          <w:rFonts w:cs="Times New Roman"/>
        </w:rPr>
      </w:pPr>
      <w:r w:rsidRPr="00AA3E62">
        <w:rPr>
          <w:rFonts w:cs="Times New Roman"/>
        </w:rPr>
        <w:t>Kipufogógáz visszavezető rendszer alkatrészeinek vizsgálata, a rendszer működőképességének ellenőrzése, alkatrészcserék. Tömítettség ellenőrzés, javítások</w:t>
      </w:r>
    </w:p>
    <w:p w:rsidR="00455C54" w:rsidRPr="00AA3E62" w:rsidRDefault="00455C54" w:rsidP="00455C54">
      <w:pPr>
        <w:tabs>
          <w:tab w:val="left" w:pos="1418"/>
          <w:tab w:val="right" w:pos="9072"/>
        </w:tabs>
        <w:spacing w:after="0"/>
        <w:ind w:left="851"/>
        <w:rPr>
          <w:rFonts w:cs="Times New Roman"/>
        </w:rPr>
      </w:pPr>
      <w:r w:rsidRPr="00AA3E62">
        <w:rPr>
          <w:rFonts w:cs="Times New Roman"/>
        </w:rPr>
        <w:t>Tüzelőanyagtartály-szellőztető rendszer vizsgálata, működőképességének ellenőrzése, alkatrészcserék. Tömítettség ellenőrzés, javítások</w:t>
      </w:r>
    </w:p>
    <w:p w:rsidR="00455C54" w:rsidRPr="00AA3E62" w:rsidRDefault="00455C54" w:rsidP="00455C54">
      <w:pPr>
        <w:tabs>
          <w:tab w:val="left" w:pos="1418"/>
          <w:tab w:val="right" w:pos="9072"/>
        </w:tabs>
        <w:spacing w:after="0"/>
        <w:ind w:left="851"/>
        <w:rPr>
          <w:rFonts w:cs="Times New Roman"/>
        </w:rPr>
      </w:pPr>
      <w:r w:rsidRPr="00AA3E62">
        <w:rPr>
          <w:rFonts w:cs="Times New Roman"/>
        </w:rPr>
        <w:t>Részecskeszűrő rendszer regenerálása. A részecskeszűrő le és felszerelési műveletei, tisztítási műveletek, eljárások.</w:t>
      </w:r>
    </w:p>
    <w:p w:rsidR="00A23F09" w:rsidRPr="00AA3E62" w:rsidRDefault="00455C54" w:rsidP="00A23F09">
      <w:pPr>
        <w:tabs>
          <w:tab w:val="left" w:pos="1418"/>
          <w:tab w:val="right" w:pos="9072"/>
        </w:tabs>
        <w:spacing w:after="0"/>
        <w:ind w:left="851"/>
        <w:rPr>
          <w:rFonts w:cs="Times New Roman"/>
        </w:rPr>
      </w:pPr>
      <w:r w:rsidRPr="00AA3E62">
        <w:rPr>
          <w:rFonts w:cs="Times New Roman"/>
        </w:rPr>
        <w:t>SCR rendszerek vizsgálata, szerelési műveletek, alkatrészcserék</w:t>
      </w:r>
    </w:p>
    <w:p w:rsidR="00816FA9" w:rsidRPr="00AA3E62" w:rsidRDefault="00816FA9"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455C54" w:rsidRPr="00AA3E62" w:rsidRDefault="00455C54" w:rsidP="00455C54">
      <w:pPr>
        <w:spacing w:after="0"/>
        <w:ind w:left="426"/>
        <w:rPr>
          <w:rFonts w:cs="Times New Roman"/>
        </w:rPr>
      </w:pPr>
      <w:r w:rsidRPr="00AA3E62">
        <w:rPr>
          <w:rFonts w:cs="Times New Roman"/>
        </w:rPr>
        <w:t>Tanműhely</w:t>
      </w:r>
    </w:p>
    <w:p w:rsidR="00455C54" w:rsidRPr="00AA3E62" w:rsidRDefault="00455C54" w:rsidP="00455C54">
      <w:pPr>
        <w:spacing w:after="0"/>
        <w:ind w:left="426"/>
        <w:rPr>
          <w:rFonts w:cs="Times New Roman"/>
        </w:rPr>
      </w:pPr>
      <w:r w:rsidRPr="00AA3E62">
        <w:rPr>
          <w:rFonts w:cs="Times New Roman"/>
        </w:rPr>
        <w:t>Nagyüzemi termelőhely</w:t>
      </w:r>
    </w:p>
    <w:p w:rsidR="00A23F09" w:rsidRDefault="00455C54" w:rsidP="00A23F09">
      <w:pPr>
        <w:spacing w:after="0"/>
        <w:ind w:left="426"/>
        <w:rPr>
          <w:rFonts w:cs="Times New Roman"/>
        </w:rPr>
      </w:pPr>
      <w:r w:rsidRPr="00AA3E62">
        <w:rPr>
          <w:rFonts w:cs="Times New Roman"/>
        </w:rPr>
        <w:t>Kisüzemi termelőhely</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9E7D5A" w:rsidP="00A23F09">
      <w:pPr>
        <w:pStyle w:val="Listaszerbekezds"/>
        <w:numPr>
          <w:ilvl w:val="0"/>
          <w:numId w:val="8"/>
        </w:numPr>
        <w:tabs>
          <w:tab w:val="right" w:pos="9072"/>
        </w:tabs>
        <w:spacing w:after="0"/>
        <w:rPr>
          <w:rFonts w:cs="Times New Roman"/>
          <w:b/>
        </w:rPr>
      </w:pPr>
      <w:r w:rsidRPr="00AA3E62">
        <w:rPr>
          <w:rFonts w:cs="Times New Roman"/>
          <w:b/>
          <w:bCs/>
        </w:rPr>
        <w:t>Jármű diagnosztika és javítás</w:t>
      </w:r>
      <w:r w:rsidR="00A23F09" w:rsidRPr="00AA3E62">
        <w:rPr>
          <w:rFonts w:cs="Times New Roman"/>
          <w:b/>
        </w:rPr>
        <w:t xml:space="preserve"> tantárgy</w:t>
      </w:r>
      <w:r w:rsidR="00A23F09" w:rsidRPr="00AA3E62">
        <w:rPr>
          <w:rFonts w:cs="Times New Roman"/>
          <w:b/>
        </w:rPr>
        <w:tab/>
      </w:r>
      <w:r w:rsidRPr="00AA3E62">
        <w:rPr>
          <w:rFonts w:cs="Times New Roman"/>
          <w:b/>
        </w:rPr>
        <w:t>31</w:t>
      </w:r>
      <w:r w:rsidR="00A23F09" w:rsidRPr="00AA3E62">
        <w:rPr>
          <w:rFonts w:cs="Times New Roman"/>
          <w:b/>
        </w:rPr>
        <w:t xml:space="preserve"> óra/</w:t>
      </w:r>
      <w:r w:rsidRPr="00AA3E62">
        <w:rPr>
          <w:rFonts w:cs="Times New Roman"/>
          <w:b/>
        </w:rPr>
        <w:t>31</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A23F09" w:rsidRPr="00AA3E62" w:rsidRDefault="009E7D5A" w:rsidP="00A23F09">
      <w:pPr>
        <w:spacing w:after="0"/>
        <w:ind w:left="426"/>
        <w:rPr>
          <w:rFonts w:cs="Times New Roman"/>
        </w:rPr>
      </w:pPr>
      <w:r w:rsidRPr="00AA3E62">
        <w:rPr>
          <w:rFonts w:cs="Times New Roman"/>
        </w:rPr>
        <w:t>A képzés folyamatában a tanulók sajátítsák el azokat az ismereteket, amelyek szükségesek a gépjárműveken végzendő mechanikai és elektromos diagnosztikai feladatok végrehajtásához. Ismerjék meg a diagnosztika és javítás során alkalmazott technológiai eljárásokat, az alkalmazható általános és speciális mérőműszereket és eszközöket. Sajátítsák el a gépjárművek emisszió csökkentő rendszerével kapcsolatos diagnosztikai és javítási ismereteket, a környezetvédelmi vizsgálat végrehajtásának folyamatát.</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9E7D5A" w:rsidRPr="00AA3E62" w:rsidRDefault="009E7D5A" w:rsidP="009E7D5A">
      <w:pPr>
        <w:spacing w:after="0"/>
        <w:ind w:left="426"/>
        <w:rPr>
          <w:rFonts w:cs="Times New Roman"/>
        </w:rPr>
      </w:pPr>
      <w:r w:rsidRPr="00AA3E62">
        <w:rPr>
          <w:rFonts w:cs="Times New Roman"/>
        </w:rPr>
        <w:t>Fizika tantárgyból:</w:t>
      </w:r>
    </w:p>
    <w:p w:rsidR="009E7D5A" w:rsidRPr="00AA3E62" w:rsidRDefault="009E7D5A" w:rsidP="009E7D5A">
      <w:pPr>
        <w:spacing w:after="0"/>
        <w:ind w:left="426"/>
        <w:rPr>
          <w:rFonts w:cs="Times New Roman"/>
        </w:rPr>
      </w:pPr>
      <w:r w:rsidRPr="00AA3E62">
        <w:rPr>
          <w:rFonts w:cs="Times New Roman"/>
        </w:rPr>
        <w:t>Az erő fogalma, mérése</w:t>
      </w:r>
    </w:p>
    <w:p w:rsidR="009E7D5A" w:rsidRPr="00AA3E62" w:rsidRDefault="009E7D5A" w:rsidP="009E7D5A">
      <w:pPr>
        <w:spacing w:after="0"/>
        <w:ind w:left="426"/>
        <w:rPr>
          <w:rFonts w:cs="Times New Roman"/>
        </w:rPr>
      </w:pPr>
      <w:r w:rsidRPr="00AA3E62">
        <w:rPr>
          <w:rFonts w:cs="Times New Roman"/>
        </w:rPr>
        <w:t>A forgatónyomaték fogalma</w:t>
      </w:r>
    </w:p>
    <w:p w:rsidR="009E7D5A" w:rsidRPr="00AA3E62" w:rsidRDefault="009E7D5A" w:rsidP="009E7D5A">
      <w:pPr>
        <w:spacing w:after="0"/>
        <w:ind w:left="426"/>
        <w:rPr>
          <w:rFonts w:cs="Times New Roman"/>
        </w:rPr>
      </w:pPr>
      <w:r w:rsidRPr="00AA3E62">
        <w:rPr>
          <w:rFonts w:cs="Times New Roman"/>
        </w:rPr>
        <w:t>A harmonikus rezgőmozgás jellemzői: rezgésidő, amplitúdó, frekvencia</w:t>
      </w:r>
    </w:p>
    <w:p w:rsidR="009E7D5A" w:rsidRPr="00AA3E62" w:rsidRDefault="009E7D5A" w:rsidP="009E7D5A">
      <w:pPr>
        <w:spacing w:after="0"/>
        <w:ind w:left="426"/>
        <w:rPr>
          <w:rFonts w:cs="Times New Roman"/>
        </w:rPr>
      </w:pPr>
      <w:r w:rsidRPr="00AA3E62">
        <w:rPr>
          <w:rFonts w:cs="Times New Roman"/>
        </w:rPr>
        <w:t xml:space="preserve">Kapcsolódó szakmai tartalmak: </w:t>
      </w:r>
    </w:p>
    <w:p w:rsidR="00A23F09" w:rsidRPr="00AA3E62" w:rsidRDefault="009E7D5A" w:rsidP="00A23F09">
      <w:pPr>
        <w:spacing w:after="0"/>
        <w:ind w:left="426"/>
        <w:rPr>
          <w:rFonts w:cs="Times New Roman"/>
        </w:rPr>
      </w:pPr>
      <w:r w:rsidRPr="00AA3E62">
        <w:rPr>
          <w:rFonts w:cs="Times New Roman"/>
        </w:rPr>
        <w:t>Gépjármű szerkezettan tantárgynak az adott témakörökhöz kapcsolódó ismeretei</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9E7D5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Hengertömítettség és hengerüzem összehasonlító vizsgálatok</w:t>
      </w:r>
    </w:p>
    <w:p w:rsidR="009E7D5A" w:rsidRPr="00AA3E62" w:rsidRDefault="009E7D5A" w:rsidP="009E7D5A">
      <w:pPr>
        <w:tabs>
          <w:tab w:val="left" w:pos="1418"/>
          <w:tab w:val="right" w:pos="9072"/>
        </w:tabs>
        <w:spacing w:after="0"/>
        <w:ind w:left="851"/>
        <w:rPr>
          <w:rFonts w:cs="Times New Roman"/>
        </w:rPr>
      </w:pPr>
      <w:r w:rsidRPr="00AA3E62">
        <w:rPr>
          <w:rFonts w:cs="Times New Roman"/>
        </w:rPr>
        <w:t>A diagnosztika alapfogalmai</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műszaki 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gépjármű-diagnosztika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Hengertömítettség és hengerüzem összehasonlító vizsgálatok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hengertömítettség és a hengerüzem összehasonlító vizsgálatok csoportosítása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kompresszió-végnyomás mérés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nyomás veszteség-mérése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kartergáz mennyiség-mérés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henger teljesítménykülönbség mérés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üresjárati henger teljesítménykülönbség mérés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üresjárati henger teljesítménykülönbség mérés ΔHC méréssel </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terheléses henger teljesítménykülönbség mérés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relatív kompresszió mérés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javítás technológiák, javítási lehetőségek</w:t>
      </w:r>
    </w:p>
    <w:p w:rsidR="009E7D5A" w:rsidRPr="00AA3E62" w:rsidRDefault="009E7D5A" w:rsidP="009E7D5A">
      <w:pPr>
        <w:tabs>
          <w:tab w:val="left" w:pos="1418"/>
          <w:tab w:val="right" w:pos="9072"/>
        </w:tabs>
        <w:spacing w:after="0"/>
        <w:ind w:left="851"/>
        <w:rPr>
          <w:rFonts w:cs="Times New Roman"/>
        </w:rPr>
      </w:pPr>
      <w:r w:rsidRPr="00AA3E62">
        <w:rPr>
          <w:rFonts w:cs="Times New Roman"/>
        </w:rPr>
        <w:t>A levegőellátó és a kipufogórendszer vizsgálata és javítása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levegőellátó rendszer</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turbófeltöltő ellenőrzése </w:t>
      </w:r>
    </w:p>
    <w:p w:rsidR="00A23F09" w:rsidRPr="00AA3E62" w:rsidRDefault="009E7D5A"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a kipufogórendszer vizsgálata</w:t>
      </w:r>
    </w:p>
    <w:p w:rsidR="00816FA9" w:rsidRPr="00AA3E62" w:rsidRDefault="00816FA9" w:rsidP="00A23F09">
      <w:pPr>
        <w:tabs>
          <w:tab w:val="left" w:pos="1418"/>
          <w:tab w:val="right" w:pos="9072"/>
        </w:tabs>
        <w:spacing w:after="0"/>
        <w:ind w:left="851"/>
        <w:rPr>
          <w:rFonts w:cs="Times New Roman"/>
        </w:rPr>
      </w:pPr>
    </w:p>
    <w:p w:rsidR="00A23F09" w:rsidRPr="00AA3E62" w:rsidRDefault="009E7D5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OBD, EOBD (fedélzeti 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Emisszió-történeti áttekintés: az OBD rendszer bevezetésének lépései</w:t>
      </w:r>
    </w:p>
    <w:p w:rsidR="009E7D5A" w:rsidRPr="00AA3E62" w:rsidRDefault="009E7D5A" w:rsidP="009E7D5A">
      <w:pPr>
        <w:tabs>
          <w:tab w:val="left" w:pos="1418"/>
          <w:tab w:val="right" w:pos="9072"/>
        </w:tabs>
        <w:spacing w:after="0"/>
        <w:ind w:left="851"/>
        <w:rPr>
          <w:rFonts w:cs="Times New Roman"/>
        </w:rPr>
      </w:pPr>
      <w:r w:rsidRPr="00AA3E62">
        <w:rPr>
          <w:rFonts w:cs="Times New Roman"/>
        </w:rPr>
        <w:t xml:space="preserve">A kipufogógáz technika és a fedélzeti állapotfelügyelet </w:t>
      </w:r>
    </w:p>
    <w:p w:rsidR="009E7D5A" w:rsidRPr="00AA3E62" w:rsidRDefault="009E7D5A" w:rsidP="009E7D5A">
      <w:pPr>
        <w:tabs>
          <w:tab w:val="left" w:pos="1418"/>
          <w:tab w:val="right" w:pos="9072"/>
        </w:tabs>
        <w:spacing w:after="0"/>
        <w:ind w:left="851"/>
        <w:rPr>
          <w:rFonts w:cs="Times New Roman"/>
        </w:rPr>
      </w:pPr>
      <w:r w:rsidRPr="00AA3E62">
        <w:rPr>
          <w:rFonts w:cs="Times New Roman"/>
        </w:rPr>
        <w:t>A kipufogógáz összetétel szempontjából fontos alkatrészek ellenőrzésnek folyamatai</w:t>
      </w:r>
    </w:p>
    <w:p w:rsidR="009E7D5A" w:rsidRPr="00AA3E62" w:rsidRDefault="009E7D5A" w:rsidP="009E7D5A">
      <w:pPr>
        <w:tabs>
          <w:tab w:val="left" w:pos="1418"/>
          <w:tab w:val="right" w:pos="9072"/>
        </w:tabs>
        <w:spacing w:after="0"/>
        <w:ind w:left="851"/>
        <w:rPr>
          <w:rFonts w:cs="Times New Roman"/>
        </w:rPr>
      </w:pPr>
      <w:r w:rsidRPr="00AA3E62">
        <w:rPr>
          <w:rFonts w:cs="Times New Roman"/>
        </w:rPr>
        <w:t xml:space="preserve">A katalizátor és a lambda szonda fedélzeti állapotfelügyelete </w:t>
      </w:r>
    </w:p>
    <w:p w:rsidR="009E7D5A" w:rsidRPr="00AA3E62" w:rsidRDefault="009E7D5A" w:rsidP="009E7D5A">
      <w:pPr>
        <w:tabs>
          <w:tab w:val="left" w:pos="1418"/>
          <w:tab w:val="right" w:pos="9072"/>
        </w:tabs>
        <w:spacing w:after="0"/>
        <w:ind w:left="851"/>
        <w:rPr>
          <w:rFonts w:cs="Times New Roman"/>
        </w:rPr>
      </w:pPr>
      <w:r w:rsidRPr="00AA3E62">
        <w:rPr>
          <w:rFonts w:cs="Times New Roman"/>
        </w:rPr>
        <w:t>Az égéskimaradás fedélzeti állapotfelügyelete</w:t>
      </w:r>
    </w:p>
    <w:p w:rsidR="009E7D5A" w:rsidRPr="00AA3E62" w:rsidRDefault="009E7D5A" w:rsidP="009E7D5A">
      <w:pPr>
        <w:tabs>
          <w:tab w:val="left" w:pos="1418"/>
          <w:tab w:val="right" w:pos="9072"/>
        </w:tabs>
        <w:spacing w:after="0"/>
        <w:ind w:left="851"/>
        <w:rPr>
          <w:rFonts w:cs="Times New Roman"/>
        </w:rPr>
      </w:pPr>
      <w:r w:rsidRPr="00AA3E62">
        <w:rPr>
          <w:rFonts w:cs="Times New Roman"/>
        </w:rPr>
        <w:t>A kipufogógáz visszavezetés fedélzeti állapotfelügyelete</w:t>
      </w:r>
    </w:p>
    <w:p w:rsidR="009E7D5A" w:rsidRPr="00AA3E62" w:rsidRDefault="009E7D5A" w:rsidP="009E7D5A">
      <w:pPr>
        <w:tabs>
          <w:tab w:val="left" w:pos="1418"/>
          <w:tab w:val="right" w:pos="9072"/>
        </w:tabs>
        <w:spacing w:after="0"/>
        <w:ind w:left="851"/>
        <w:rPr>
          <w:rFonts w:cs="Times New Roman"/>
        </w:rPr>
      </w:pPr>
      <w:r w:rsidRPr="00AA3E62">
        <w:rPr>
          <w:rFonts w:cs="Times New Roman"/>
        </w:rPr>
        <w:t>A szekunder-levegő rendszer fedélzeti állapotfelügyelete</w:t>
      </w:r>
    </w:p>
    <w:p w:rsidR="009E7D5A" w:rsidRPr="00AA3E62" w:rsidRDefault="009E7D5A" w:rsidP="009E7D5A">
      <w:pPr>
        <w:tabs>
          <w:tab w:val="left" w:pos="1418"/>
          <w:tab w:val="right" w:pos="9072"/>
        </w:tabs>
        <w:spacing w:after="0"/>
        <w:ind w:left="851"/>
        <w:rPr>
          <w:rFonts w:cs="Times New Roman"/>
        </w:rPr>
      </w:pPr>
      <w:r w:rsidRPr="00AA3E62">
        <w:rPr>
          <w:rFonts w:cs="Times New Roman"/>
        </w:rPr>
        <w:t>A tüzelőanyaggőz kipárologtató rendszerek fedélzeti állapotfelügyelete</w:t>
      </w:r>
    </w:p>
    <w:p w:rsidR="009E7D5A" w:rsidRPr="00AA3E62" w:rsidRDefault="009E7D5A" w:rsidP="009E7D5A">
      <w:pPr>
        <w:tabs>
          <w:tab w:val="left" w:pos="1418"/>
          <w:tab w:val="right" w:pos="9072"/>
        </w:tabs>
        <w:spacing w:after="0"/>
        <w:ind w:left="851"/>
        <w:rPr>
          <w:rFonts w:cs="Times New Roman"/>
        </w:rPr>
      </w:pPr>
      <w:r w:rsidRPr="00AA3E62">
        <w:rPr>
          <w:rFonts w:cs="Times New Roman"/>
        </w:rPr>
        <w:t xml:space="preserve">Az OBD csatlakozó kialakítása, csatlakozási pontok funkciói, elhelyezési előírások. Típus specifikus elhelyezések áttekintése adatbázis alapján </w:t>
      </w:r>
    </w:p>
    <w:p w:rsidR="009E7D5A" w:rsidRPr="00AA3E62" w:rsidRDefault="009E7D5A" w:rsidP="009E7D5A">
      <w:pPr>
        <w:tabs>
          <w:tab w:val="left" w:pos="1418"/>
          <w:tab w:val="right" w:pos="9072"/>
        </w:tabs>
        <w:spacing w:after="0"/>
        <w:ind w:left="851"/>
        <w:rPr>
          <w:rFonts w:cs="Times New Roman"/>
        </w:rPr>
      </w:pPr>
      <w:r w:rsidRPr="00AA3E62">
        <w:rPr>
          <w:rFonts w:cs="Times New Roman"/>
        </w:rPr>
        <w:t>OBDII, EOBD kommunikációs formák</w:t>
      </w:r>
    </w:p>
    <w:p w:rsidR="009E7D5A" w:rsidRPr="00AA3E62" w:rsidRDefault="009E7D5A" w:rsidP="009E7D5A">
      <w:pPr>
        <w:tabs>
          <w:tab w:val="left" w:pos="1418"/>
          <w:tab w:val="right" w:pos="9072"/>
        </w:tabs>
        <w:spacing w:after="0"/>
        <w:ind w:left="851"/>
        <w:rPr>
          <w:rFonts w:cs="Times New Roman"/>
        </w:rPr>
      </w:pPr>
      <w:r w:rsidRPr="00AA3E62">
        <w:rPr>
          <w:rFonts w:cs="Times New Roman"/>
        </w:rPr>
        <w:t>A rendszer-teszter vizsgálati üzemmódjai</w:t>
      </w:r>
    </w:p>
    <w:p w:rsidR="009E7D5A" w:rsidRPr="00AA3E62" w:rsidRDefault="009E7D5A" w:rsidP="009E7D5A">
      <w:pPr>
        <w:tabs>
          <w:tab w:val="left" w:pos="1418"/>
          <w:tab w:val="right" w:pos="9072"/>
        </w:tabs>
        <w:spacing w:after="0"/>
        <w:ind w:left="851"/>
        <w:rPr>
          <w:rFonts w:cs="Times New Roman"/>
        </w:rPr>
      </w:pPr>
      <w:r w:rsidRPr="00AA3E62">
        <w:rPr>
          <w:rFonts w:cs="Times New Roman"/>
        </w:rPr>
        <w:t>Hibakódokra vonatkozó előírások, a hibakódok értelmezése, hibakód olvasás. Időszakos, állandósult hibák. Gyártófüggő és gyártó független hibakódok áttekintése adatbázis alapján</w:t>
      </w:r>
    </w:p>
    <w:p w:rsidR="009E7D5A" w:rsidRPr="00AA3E62" w:rsidRDefault="009E7D5A" w:rsidP="009E7D5A">
      <w:pPr>
        <w:tabs>
          <w:tab w:val="left" w:pos="1418"/>
          <w:tab w:val="right" w:pos="9072"/>
        </w:tabs>
        <w:spacing w:after="0"/>
        <w:ind w:left="851"/>
        <w:rPr>
          <w:rFonts w:cs="Times New Roman"/>
        </w:rPr>
      </w:pPr>
      <w:r w:rsidRPr="00AA3E62">
        <w:rPr>
          <w:rFonts w:cs="Times New Roman"/>
        </w:rPr>
        <w:t>Freeze Frame adatok értelmezése, alkalmazásával elérhető előnyök</w:t>
      </w:r>
    </w:p>
    <w:p w:rsidR="009E7D5A" w:rsidRPr="00AA3E62" w:rsidRDefault="009E7D5A" w:rsidP="009E7D5A">
      <w:pPr>
        <w:tabs>
          <w:tab w:val="left" w:pos="1418"/>
          <w:tab w:val="right" w:pos="9072"/>
        </w:tabs>
        <w:spacing w:after="0"/>
        <w:ind w:left="851"/>
        <w:rPr>
          <w:rFonts w:cs="Times New Roman"/>
        </w:rPr>
      </w:pPr>
      <w:r w:rsidRPr="00AA3E62">
        <w:rPr>
          <w:rFonts w:cs="Times New Roman"/>
        </w:rPr>
        <w:t>A hibakódok törlése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A műszerfali ellenőrző lámpára (MIL) vonatkozó előírások, üzemállapotai</w:t>
      </w:r>
    </w:p>
    <w:p w:rsidR="00A23F09" w:rsidRPr="00AA3E62" w:rsidRDefault="009E7D5A" w:rsidP="00A23F09">
      <w:pPr>
        <w:tabs>
          <w:tab w:val="left" w:pos="1418"/>
          <w:tab w:val="right" w:pos="9072"/>
        </w:tabs>
        <w:spacing w:after="0"/>
        <w:ind w:left="851"/>
        <w:rPr>
          <w:rFonts w:cs="Times New Roman"/>
        </w:rPr>
      </w:pPr>
      <w:r w:rsidRPr="00AA3E62">
        <w:rPr>
          <w:rFonts w:cs="Times New Roman"/>
        </w:rPr>
        <w:t>Readiness kódok alkalmazásának indokai, értelmezése. Menetciklusok alkalmazása az ellenőrzések során</w:t>
      </w:r>
    </w:p>
    <w:p w:rsidR="00816FA9" w:rsidRPr="00AA3E62" w:rsidRDefault="00816FA9" w:rsidP="00A23F09">
      <w:pPr>
        <w:tabs>
          <w:tab w:val="left" w:pos="1418"/>
          <w:tab w:val="right" w:pos="9072"/>
        </w:tabs>
        <w:spacing w:after="0"/>
        <w:ind w:left="851"/>
        <w:rPr>
          <w:rFonts w:cs="Times New Roman"/>
        </w:rPr>
      </w:pPr>
    </w:p>
    <w:p w:rsidR="00A23F09" w:rsidRPr="00AA3E62" w:rsidRDefault="009E7D5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Dízel motorok diagnosztikája</w:t>
      </w:r>
    </w:p>
    <w:p w:rsidR="009E7D5A" w:rsidRPr="00AA3E62" w:rsidRDefault="009E7D5A" w:rsidP="009E7D5A">
      <w:pPr>
        <w:tabs>
          <w:tab w:val="left" w:pos="1418"/>
          <w:tab w:val="right" w:pos="9072"/>
        </w:tabs>
        <w:spacing w:after="0"/>
        <w:ind w:left="851"/>
        <w:rPr>
          <w:rFonts w:cs="Times New Roman"/>
        </w:rPr>
      </w:pPr>
      <w:r w:rsidRPr="00AA3E62">
        <w:rPr>
          <w:rFonts w:cs="Times New Roman"/>
        </w:rPr>
        <w:t>Dízeldiagnosztika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dízeldiagnosztika meghatározása, sajátosságai</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nem fedélzeti dízeldiagnosztika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fordulatszámmérés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az adagolás időzítésének mérése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nyomáshullám elemzés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A közös nyomásterű (CR) befecskendező rendszerek vizsgálata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az alacsony-nyomású rendszer vizsgálata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nagynyomású rendszer vizsgálata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rendszernyomás ellenőrzése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befecskendező szelepek ellenőrzése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nagynyomású szivattyú és szelepeinek ellenőrzése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Common-rail porlasztó hidraulika-diagnosztika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visszafolyó mennyiség ellenőrzése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porlasztó hiba és a szennyezés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vizsgálatok próbapadon</w:t>
      </w:r>
    </w:p>
    <w:p w:rsidR="009E7D5A" w:rsidRPr="00AA3E62" w:rsidRDefault="009E7D5A" w:rsidP="009E7D5A">
      <w:pPr>
        <w:tabs>
          <w:tab w:val="left" w:pos="1418"/>
          <w:tab w:val="right" w:pos="9072"/>
        </w:tabs>
        <w:spacing w:after="0"/>
        <w:ind w:left="851"/>
        <w:rPr>
          <w:rFonts w:cs="Times New Roman"/>
        </w:rPr>
      </w:pPr>
      <w:r w:rsidRPr="00AA3E62">
        <w:rPr>
          <w:rFonts w:cs="Times New Roman"/>
        </w:rPr>
        <w:t>A szivattyú-porlasztó egység (PDE) befecskendező rendszer vizsgálata</w:t>
      </w:r>
    </w:p>
    <w:p w:rsidR="009E7D5A" w:rsidRPr="00AA3E62" w:rsidRDefault="009E7D5A" w:rsidP="009E7D5A">
      <w:pPr>
        <w:tabs>
          <w:tab w:val="left" w:pos="1418"/>
          <w:tab w:val="right" w:pos="9072"/>
        </w:tabs>
        <w:spacing w:after="0"/>
        <w:ind w:left="851"/>
        <w:rPr>
          <w:rFonts w:cs="Times New Roman"/>
        </w:rPr>
      </w:pPr>
      <w:r w:rsidRPr="00AA3E62">
        <w:rPr>
          <w:rFonts w:cs="Times New Roman"/>
        </w:rPr>
        <w:t>Fedélzeti (EDC) 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A dízelmotorok füstölésmérése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füstölésmérés elvi alapjai</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füstölés mérőszámai</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füstölésmérő műszerek felépítése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mintavevő szonda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elektromos időállandó</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programozott mérés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vizsgálathoz szükséges járműadatok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tanúsítvány</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füstölésmérés technológiája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szemrevételezéses ellenőrzés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mérés előkészítése</w:t>
      </w:r>
    </w:p>
    <w:p w:rsidR="00A23F09" w:rsidRPr="00AA3E62" w:rsidRDefault="009E7D5A"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a környezetvédelmi állapot ellenőrzése</w:t>
      </w:r>
    </w:p>
    <w:p w:rsidR="00816FA9" w:rsidRPr="00AA3E62" w:rsidRDefault="00816FA9" w:rsidP="00A23F09">
      <w:pPr>
        <w:tabs>
          <w:tab w:val="left" w:pos="1418"/>
          <w:tab w:val="right" w:pos="9072"/>
        </w:tabs>
        <w:spacing w:after="0"/>
        <w:ind w:left="851"/>
        <w:rPr>
          <w:rFonts w:cs="Times New Roman"/>
        </w:rPr>
      </w:pPr>
    </w:p>
    <w:p w:rsidR="00A23F09" w:rsidRPr="00AA3E62" w:rsidRDefault="009E7D5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Otto motorok gázelemzése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Otto-motorok gázelemzésének elvi alapjai</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vizsgált emissziós komponensek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mérőműszerek felépítése és működése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mért jellemzők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hatósági környezetvédelmi felülvizsgálat</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hagyományos Otto-motoros gépkocsik felülvizsgálata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szabályozott keverékképzésű, katalizátoros gépkocsik felülvizsgálata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szabályozott keverékképzésű, katalizátoros, OBD rendszerrel felszerelt gépkocsik felülvizsgálata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gázemisszió-diagnosztika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CO-korrigált mérés</w:t>
      </w:r>
    </w:p>
    <w:p w:rsidR="00A23F09" w:rsidRPr="00AA3E62" w:rsidRDefault="009E7D5A"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ΔHC-mérés</w:t>
      </w:r>
    </w:p>
    <w:p w:rsidR="00816FA9" w:rsidRPr="00AA3E62" w:rsidRDefault="00816FA9" w:rsidP="00A23F09">
      <w:pPr>
        <w:tabs>
          <w:tab w:val="left" w:pos="1418"/>
          <w:tab w:val="right" w:pos="9072"/>
        </w:tabs>
        <w:spacing w:after="0"/>
        <w:ind w:left="851"/>
        <w:rPr>
          <w:rFonts w:cs="Times New Roman"/>
        </w:rPr>
      </w:pPr>
    </w:p>
    <w:p w:rsidR="00A23F09" w:rsidRPr="00AA3E62" w:rsidRDefault="009E7D5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Futómű és lengéscsillapító 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Futómű-diagnosztika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futómű bemérés vonatkozási rendszere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kerék beállítási paraméterek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tengelyhelyzet hibák</w:t>
      </w:r>
    </w:p>
    <w:p w:rsidR="009E7D5A" w:rsidRPr="00AA3E62" w:rsidRDefault="009E7D5A" w:rsidP="009E7D5A">
      <w:pPr>
        <w:tabs>
          <w:tab w:val="left" w:pos="1418"/>
          <w:tab w:val="right" w:pos="9072"/>
        </w:tabs>
        <w:spacing w:after="0"/>
        <w:ind w:left="851"/>
        <w:rPr>
          <w:rFonts w:cs="Times New Roman"/>
        </w:rPr>
      </w:pPr>
      <w:r w:rsidRPr="00AA3E62">
        <w:rPr>
          <w:rFonts w:cs="Times New Roman"/>
        </w:rPr>
        <w:t>Futómű ellenőrző műszerek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méréstechnikai alapelvek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korszerű futómű ellenőrző műszerek felépítése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mérőfejek felfogatása és a tárcsaütés kiegyenlítése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Futóművek bemérése</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előkészítő munkák a futómű bemérés előtt</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keréktárcsa ütéskompenzáció</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futómű mérés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különleges mérési eljárások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különleges mérőműszerek</w:t>
      </w:r>
    </w:p>
    <w:p w:rsidR="009E7D5A" w:rsidRPr="00AA3E62" w:rsidRDefault="009E7D5A" w:rsidP="009E7D5A">
      <w:pPr>
        <w:tabs>
          <w:tab w:val="left" w:pos="1418"/>
          <w:tab w:val="right" w:pos="9072"/>
        </w:tabs>
        <w:spacing w:after="0"/>
        <w:ind w:left="851"/>
        <w:rPr>
          <w:rFonts w:cs="Times New Roman"/>
        </w:rPr>
      </w:pPr>
      <w:r w:rsidRPr="00AA3E62">
        <w:rPr>
          <w:rFonts w:cs="Times New Roman"/>
        </w:rPr>
        <w:t>Lengéscsillapító-diagnosztika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lengéscsillapító vizsgálat a gépjármű ejtésével</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lengéscsillapító vizsgálat a kerék lengetésével</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dinamikus talperő-ingadozás mérése (EUSAMA)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mérés eredményét befolyásoló tényezők</w:t>
      </w:r>
    </w:p>
    <w:p w:rsidR="009E7D5A" w:rsidRPr="00AA3E62" w:rsidRDefault="009E7D5A" w:rsidP="009E7D5A">
      <w:pPr>
        <w:tabs>
          <w:tab w:val="left" w:pos="1418"/>
          <w:tab w:val="right" w:pos="9072"/>
        </w:tabs>
        <w:spacing w:after="0"/>
        <w:ind w:left="851"/>
        <w:rPr>
          <w:rFonts w:cs="Times New Roman"/>
        </w:rPr>
      </w:pPr>
      <w:r w:rsidRPr="00AA3E62">
        <w:rPr>
          <w:rFonts w:cs="Times New Roman"/>
        </w:rPr>
        <w:t>EUSAMA rendszerű lengéscsillapító-vizsgáló próbapad felépítése</w:t>
      </w:r>
    </w:p>
    <w:p w:rsidR="00A23F09" w:rsidRPr="00AA3E62" w:rsidRDefault="009E7D5A" w:rsidP="00A23F09">
      <w:pPr>
        <w:tabs>
          <w:tab w:val="left" w:pos="1418"/>
          <w:tab w:val="right" w:pos="9072"/>
        </w:tabs>
        <w:spacing w:after="0"/>
        <w:ind w:left="851"/>
        <w:rPr>
          <w:rFonts w:cs="Times New Roman"/>
        </w:rPr>
      </w:pPr>
      <w:r w:rsidRPr="00AA3E62">
        <w:rPr>
          <w:rFonts w:cs="Times New Roman"/>
        </w:rPr>
        <w:t>EUSAMA rendszerű lengéscsillapító-vizsgálat</w:t>
      </w:r>
    </w:p>
    <w:p w:rsidR="00816FA9" w:rsidRPr="00AA3E62" w:rsidRDefault="00816FA9" w:rsidP="00A23F09">
      <w:pPr>
        <w:tabs>
          <w:tab w:val="left" w:pos="1418"/>
          <w:tab w:val="right" w:pos="9072"/>
        </w:tabs>
        <w:spacing w:after="0"/>
        <w:ind w:left="851"/>
        <w:rPr>
          <w:rFonts w:cs="Times New Roman"/>
        </w:rPr>
      </w:pPr>
    </w:p>
    <w:p w:rsidR="00A23F09" w:rsidRPr="00AA3E62" w:rsidRDefault="009E7D5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Fékberendezés, ESP rendszer diagnosztikája és a kerék kiegyensúlyozás</w:t>
      </w:r>
    </w:p>
    <w:p w:rsidR="009E7D5A" w:rsidRPr="00AA3E62" w:rsidRDefault="009E7D5A" w:rsidP="009E7D5A">
      <w:pPr>
        <w:tabs>
          <w:tab w:val="left" w:pos="1418"/>
          <w:tab w:val="right" w:pos="9072"/>
        </w:tabs>
        <w:spacing w:after="0"/>
        <w:ind w:left="851"/>
        <w:rPr>
          <w:rFonts w:cs="Times New Roman"/>
        </w:rPr>
      </w:pPr>
      <w:r w:rsidRPr="00AA3E62">
        <w:rPr>
          <w:rFonts w:cs="Times New Roman"/>
        </w:rPr>
        <w:t>Fékberendezések diagnosztikai vizsgálata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fékvizsgálat módszereinek csoportosítása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minősítés elméleti alapjai</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görgős fékerőmérő próbapad</w:t>
      </w:r>
    </w:p>
    <w:p w:rsidR="009E7D5A" w:rsidRPr="00AA3E62" w:rsidRDefault="009E7D5A" w:rsidP="009E7D5A">
      <w:pPr>
        <w:tabs>
          <w:tab w:val="left" w:pos="1418"/>
          <w:tab w:val="right" w:pos="9072"/>
        </w:tabs>
        <w:spacing w:after="0"/>
        <w:ind w:left="851"/>
        <w:rPr>
          <w:rFonts w:cs="Times New Roman"/>
        </w:rPr>
      </w:pPr>
      <w:r w:rsidRPr="00AA3E62">
        <w:rPr>
          <w:rFonts w:cs="Times New Roman"/>
        </w:rPr>
        <w:t>Görgős fékerőmérő próbapadi méréssel végzett fékminősítés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kerékfékszerkezet működésének hatásossága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kerékfékerő-eltérés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kerékfékszerkezet erőingadozása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fékvizsgálat végrehajtása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hasznos tudnivalók</w:t>
      </w:r>
    </w:p>
    <w:p w:rsidR="009E7D5A" w:rsidRPr="00AA3E62" w:rsidRDefault="009E7D5A" w:rsidP="009E7D5A">
      <w:pPr>
        <w:tabs>
          <w:tab w:val="left" w:pos="1418"/>
          <w:tab w:val="right" w:pos="9072"/>
        </w:tabs>
        <w:spacing w:after="0"/>
        <w:ind w:left="851"/>
        <w:rPr>
          <w:rFonts w:cs="Times New Roman"/>
        </w:rPr>
      </w:pPr>
      <w:r w:rsidRPr="00AA3E62">
        <w:rPr>
          <w:rFonts w:cs="Times New Roman"/>
        </w:rPr>
        <w:t>A fékrendszer hatósági vizsgálati technológiája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fékrendszer időszakos vizsgálatához alkalmazható mérő-adatgyűjtő berendezés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az M1, N1 kategóriájú gépkocsik vizsgálati technológiája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9E7D5A" w:rsidRPr="00AA3E62" w:rsidRDefault="009E7D5A" w:rsidP="009E7D5A">
      <w:pPr>
        <w:tabs>
          <w:tab w:val="left" w:pos="1418"/>
          <w:tab w:val="right" w:pos="9072"/>
        </w:tabs>
        <w:spacing w:after="0"/>
        <w:ind w:left="851"/>
        <w:rPr>
          <w:rFonts w:cs="Times New Roman"/>
        </w:rPr>
      </w:pPr>
      <w:r w:rsidRPr="00AA3E62">
        <w:rPr>
          <w:rFonts w:cs="Times New Roman"/>
        </w:rPr>
        <w:t>Menetdinamikai szabályzórendszerek diagnosztikai vizsgálata (ABS, ASR, ESP)</w:t>
      </w:r>
    </w:p>
    <w:p w:rsidR="009E7D5A" w:rsidRPr="00AA3E62" w:rsidRDefault="009E7D5A" w:rsidP="009E7D5A">
      <w:pPr>
        <w:tabs>
          <w:tab w:val="left" w:pos="1418"/>
          <w:tab w:val="right" w:pos="9072"/>
        </w:tabs>
        <w:spacing w:after="0"/>
        <w:ind w:left="851"/>
        <w:rPr>
          <w:rFonts w:cs="Times New Roman"/>
        </w:rPr>
      </w:pPr>
      <w:r w:rsidRPr="00AA3E62">
        <w:rPr>
          <w:rFonts w:cs="Times New Roman"/>
        </w:rPr>
        <w:t>A jármű elektronikusan irányított, működtetett mechanikai rendszereinek (pl. szervokormány, felfüggesztési rendszer, kézifék, stb.) ellenőrzése, beszabályozása</w:t>
      </w:r>
    </w:p>
    <w:p w:rsidR="009E7D5A" w:rsidRPr="00AA3E62" w:rsidRDefault="009E7D5A" w:rsidP="009E7D5A">
      <w:pPr>
        <w:tabs>
          <w:tab w:val="left" w:pos="1418"/>
          <w:tab w:val="right" w:pos="9072"/>
        </w:tabs>
        <w:spacing w:after="0"/>
        <w:ind w:left="851"/>
        <w:rPr>
          <w:rFonts w:cs="Times New Roman"/>
        </w:rPr>
      </w:pPr>
      <w:r w:rsidRPr="00AA3E62">
        <w:rPr>
          <w:rFonts w:cs="Times New Roman"/>
        </w:rPr>
        <w:t>Kerékkiegyensúlyozás</w:t>
      </w:r>
    </w:p>
    <w:p w:rsidR="009E7D5A" w:rsidRPr="00AA3E62" w:rsidRDefault="009E7D5A" w:rsidP="009E7D5A">
      <w:pPr>
        <w:tabs>
          <w:tab w:val="left" w:pos="1418"/>
          <w:tab w:val="right" w:pos="9072"/>
        </w:tabs>
        <w:spacing w:after="0"/>
        <w:ind w:left="851"/>
        <w:rPr>
          <w:rFonts w:cs="Times New Roman"/>
        </w:rPr>
      </w:pPr>
      <w:r w:rsidRPr="00AA3E62">
        <w:rPr>
          <w:rFonts w:cs="Times New Roman"/>
        </w:rPr>
        <w:t>A kiegyensúlyozatlanság fajtái és megszüntetésének lehetőségei</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statikus kiegyensúlyozatlanság</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kvázistatikus kiegyensúlyozatlanság</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nyomaték- kiegyensúlyozatlanság</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dinamikus kiegyensúlyozatlanság</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a kiegyensúlyozatlanságot meghatározó mérőszámok</w:t>
      </w:r>
    </w:p>
    <w:p w:rsidR="009E7D5A" w:rsidRPr="00AA3E62" w:rsidRDefault="009E7D5A" w:rsidP="009E7D5A">
      <w:pPr>
        <w:tabs>
          <w:tab w:val="left" w:pos="1418"/>
          <w:tab w:val="right" w:pos="9072"/>
        </w:tabs>
        <w:spacing w:after="0"/>
        <w:ind w:left="851"/>
        <w:rPr>
          <w:rFonts w:cs="Times New Roman"/>
        </w:rPr>
      </w:pPr>
      <w:r w:rsidRPr="00AA3E62">
        <w:rPr>
          <w:rFonts w:cs="Times New Roman"/>
        </w:rPr>
        <w:t>Kiegyensúlyozó gépek szerkezete és használata</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stabil kiegyensúlyozó berendezések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mobil kiegyensúlyozó berendezések</w:t>
      </w:r>
    </w:p>
    <w:p w:rsidR="009E7D5A" w:rsidRPr="00AA3E62" w:rsidRDefault="009E7D5A" w:rsidP="009E7D5A">
      <w:pPr>
        <w:tabs>
          <w:tab w:val="left" w:pos="1418"/>
          <w:tab w:val="right" w:pos="9072"/>
        </w:tabs>
        <w:spacing w:after="0"/>
        <w:ind w:left="851"/>
        <w:rPr>
          <w:rFonts w:cs="Times New Roman"/>
        </w:rPr>
      </w:pPr>
      <w:r w:rsidRPr="00AA3E62">
        <w:rPr>
          <w:rFonts w:cs="Times New Roman"/>
        </w:rPr>
        <w:t>Kiegyensúlyozás és kerékfutás-optimalizálási eljárások</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„Matching-eljárás”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kerékgerjesztési erő határértékre történő kiegyensúlyozási eljárás</w:t>
      </w:r>
    </w:p>
    <w:p w:rsidR="009E7D5A" w:rsidRPr="00AA3E62" w:rsidRDefault="009E7D5A" w:rsidP="009E7D5A">
      <w:pPr>
        <w:tabs>
          <w:tab w:val="left" w:pos="1418"/>
          <w:tab w:val="right" w:pos="9072"/>
        </w:tabs>
        <w:spacing w:after="0"/>
        <w:ind w:left="851"/>
        <w:rPr>
          <w:rFonts w:cs="Times New Roman"/>
        </w:rPr>
      </w:pPr>
      <w:r w:rsidRPr="00AA3E62">
        <w:rPr>
          <w:rFonts w:cs="Times New Roman"/>
        </w:rPr>
        <w:t>-</w:t>
      </w:r>
      <w:r w:rsidRPr="00AA3E62">
        <w:rPr>
          <w:rFonts w:cs="Times New Roman"/>
        </w:rPr>
        <w:tab/>
        <w:t>radikális talperő ingadozást okozó kerékszerkezeti rendellenességek feltáró mérése</w:t>
      </w:r>
    </w:p>
    <w:p w:rsidR="00A23F09" w:rsidRPr="00AA3E62" w:rsidRDefault="009E7D5A"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a keréksúlyok</w:t>
      </w:r>
    </w:p>
    <w:p w:rsidR="00816FA9" w:rsidRPr="00AA3E62" w:rsidRDefault="00816FA9"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9E7D5A" w:rsidP="00A23F09">
      <w:pPr>
        <w:spacing w:after="0"/>
        <w:ind w:left="426"/>
        <w:rPr>
          <w:rFonts w:cs="Times New Roman"/>
        </w:rPr>
      </w:pPr>
      <w:r w:rsidRPr="00AA3E62">
        <w:rPr>
          <w:rFonts w:cs="Times New Roman"/>
        </w:rPr>
        <w:t>Szaktanterem</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rPr>
          <w:rFonts w:cs="Times New Roman"/>
        </w:rPr>
      </w:pPr>
      <w:r w:rsidRPr="00AA3E62">
        <w:rPr>
          <w:rFonts w:cs="Times New Roman"/>
        </w:rPr>
        <w:br w:type="page"/>
      </w:r>
    </w:p>
    <w:p w:rsidR="00A23F09" w:rsidRPr="00AA3E62" w:rsidRDefault="00EC0B1B" w:rsidP="00A23F09">
      <w:pPr>
        <w:pStyle w:val="Listaszerbekezds"/>
        <w:numPr>
          <w:ilvl w:val="0"/>
          <w:numId w:val="8"/>
        </w:numPr>
        <w:tabs>
          <w:tab w:val="right" w:pos="9072"/>
        </w:tabs>
        <w:spacing w:after="0"/>
        <w:rPr>
          <w:rFonts w:cs="Times New Roman"/>
          <w:b/>
        </w:rPr>
      </w:pPr>
      <w:r w:rsidRPr="00AA3E62">
        <w:rPr>
          <w:rFonts w:cs="Times New Roman"/>
          <w:b/>
          <w:bCs/>
        </w:rPr>
        <w:t>Járműdiagnosztika gyakorlata</w:t>
      </w:r>
      <w:r w:rsidR="00A23F09" w:rsidRPr="00AA3E62">
        <w:rPr>
          <w:rFonts w:cs="Times New Roman"/>
          <w:b/>
        </w:rPr>
        <w:t xml:space="preserve"> tantárgy</w:t>
      </w:r>
      <w:r w:rsidR="00A23F09" w:rsidRPr="00AA3E62">
        <w:rPr>
          <w:rFonts w:cs="Times New Roman"/>
          <w:b/>
        </w:rPr>
        <w:tab/>
      </w:r>
      <w:r w:rsidRPr="00AA3E62">
        <w:rPr>
          <w:rFonts w:cs="Times New Roman"/>
          <w:b/>
        </w:rPr>
        <w:t>62</w:t>
      </w:r>
      <w:r w:rsidR="00A23F09" w:rsidRPr="00AA3E62">
        <w:rPr>
          <w:rFonts w:cs="Times New Roman"/>
          <w:b/>
        </w:rPr>
        <w:t xml:space="preserve"> óra/</w:t>
      </w:r>
      <w:r w:rsidRPr="00AA3E62">
        <w:rPr>
          <w:rFonts w:cs="Times New Roman"/>
          <w:b/>
        </w:rPr>
        <w:t>62</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A23F09" w:rsidRPr="00AA3E62" w:rsidRDefault="00EC0B1B" w:rsidP="00A23F09">
      <w:pPr>
        <w:spacing w:after="0"/>
        <w:ind w:left="426"/>
        <w:rPr>
          <w:rFonts w:cs="Times New Roman"/>
        </w:rPr>
      </w:pPr>
      <w:r w:rsidRPr="00AA3E62">
        <w:rPr>
          <w:rFonts w:cs="Times New Roman"/>
        </w:rPr>
        <w:t>A járműdiagnosztika gyakorlata tantárgy tanításának célja, hogy a tanulók az elméleti képzés során elsajátított ismereteket a gyakorlatban alkalmazva legyenek képesek a különböző feladatokat ellátó járműszerkezetek hibáinak felismerésére, azok javítására. A diagnosztikai gyakorlaton a tanulók ismerjék meg a korszerű diagnosztikai eljárásokat, technológiákat, legyenek képesek megtervezni a diagnosztizálási folyamatokat, tudják alkalmazni a járműdiagnosztikához szükséges általános és speciális eszközöket, berendezéseket. Ismerjék meg és alkalmazzák a járművek papíralapú és elektronikus műszaki dokumentációit és adatbázisok használatát.</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EC0B1B" w:rsidRPr="00AA3E62" w:rsidRDefault="00EC0B1B" w:rsidP="00EC0B1B">
      <w:pPr>
        <w:spacing w:after="0"/>
        <w:ind w:left="426"/>
        <w:rPr>
          <w:rFonts w:cs="Times New Roman"/>
        </w:rPr>
      </w:pPr>
      <w:r w:rsidRPr="00AA3E62">
        <w:rPr>
          <w:rFonts w:cs="Times New Roman"/>
        </w:rPr>
        <w:t xml:space="preserve">Kapcsolódó közismereti tartalmak: </w:t>
      </w:r>
    </w:p>
    <w:p w:rsidR="00EC0B1B" w:rsidRPr="00AA3E62" w:rsidRDefault="00EC0B1B" w:rsidP="00EC0B1B">
      <w:pPr>
        <w:spacing w:after="0"/>
        <w:ind w:left="426"/>
        <w:rPr>
          <w:rFonts w:cs="Times New Roman"/>
        </w:rPr>
      </w:pPr>
      <w:r w:rsidRPr="00AA3E62">
        <w:rPr>
          <w:rFonts w:cs="Times New Roman"/>
        </w:rPr>
        <w:t>Fizika tantárgyból:</w:t>
      </w:r>
    </w:p>
    <w:p w:rsidR="00EC0B1B" w:rsidRPr="00AA3E62" w:rsidRDefault="00EC0B1B" w:rsidP="00EC0B1B">
      <w:pPr>
        <w:spacing w:after="0"/>
        <w:ind w:left="426"/>
        <w:rPr>
          <w:rFonts w:cs="Times New Roman"/>
        </w:rPr>
      </w:pPr>
      <w:r w:rsidRPr="00AA3E62">
        <w:rPr>
          <w:rFonts w:cs="Times New Roman"/>
        </w:rPr>
        <w:t>Az erő fogalma, mérése</w:t>
      </w:r>
    </w:p>
    <w:p w:rsidR="00EC0B1B" w:rsidRPr="00AA3E62" w:rsidRDefault="00EC0B1B" w:rsidP="00EC0B1B">
      <w:pPr>
        <w:spacing w:after="0"/>
        <w:ind w:left="426"/>
        <w:rPr>
          <w:rFonts w:cs="Times New Roman"/>
        </w:rPr>
      </w:pPr>
      <w:r w:rsidRPr="00AA3E62">
        <w:rPr>
          <w:rFonts w:cs="Times New Roman"/>
        </w:rPr>
        <w:t>A forgatónyomaték fogalma</w:t>
      </w:r>
    </w:p>
    <w:p w:rsidR="00EC0B1B" w:rsidRPr="00AA3E62" w:rsidRDefault="00EC0B1B" w:rsidP="00EC0B1B">
      <w:pPr>
        <w:spacing w:after="0"/>
        <w:ind w:left="426"/>
        <w:rPr>
          <w:rFonts w:cs="Times New Roman"/>
        </w:rPr>
      </w:pPr>
      <w:r w:rsidRPr="00AA3E62">
        <w:rPr>
          <w:rFonts w:cs="Times New Roman"/>
        </w:rPr>
        <w:t>A harmonikus rezgőmozgás jellemzői: rezgésidő, amplitúdó, frekvencia</w:t>
      </w:r>
    </w:p>
    <w:p w:rsidR="00EC0B1B" w:rsidRPr="00AA3E62" w:rsidRDefault="00EC0B1B" w:rsidP="00EC0B1B">
      <w:pPr>
        <w:spacing w:after="0"/>
        <w:ind w:left="426"/>
        <w:rPr>
          <w:rFonts w:cs="Times New Roman"/>
        </w:rPr>
      </w:pPr>
      <w:r w:rsidRPr="00AA3E62">
        <w:rPr>
          <w:rFonts w:cs="Times New Roman"/>
        </w:rPr>
        <w:t xml:space="preserve">Kapcsolódó szakmai tartalmak: </w:t>
      </w:r>
    </w:p>
    <w:p w:rsidR="00EC0B1B" w:rsidRPr="00AA3E62" w:rsidRDefault="00EC0B1B" w:rsidP="00EC0B1B">
      <w:pPr>
        <w:spacing w:after="0"/>
        <w:ind w:left="426"/>
        <w:rPr>
          <w:rFonts w:cs="Times New Roman"/>
        </w:rPr>
      </w:pPr>
      <w:r w:rsidRPr="00AA3E62">
        <w:rPr>
          <w:rFonts w:cs="Times New Roman"/>
        </w:rPr>
        <w:t>Gépjármű szerkezettan tantárgynak az adott témakörökhöz kapcsolódó ismeretei</w:t>
      </w:r>
    </w:p>
    <w:p w:rsidR="00A23F09" w:rsidRPr="00AA3E62" w:rsidRDefault="00EC0B1B" w:rsidP="00A23F09">
      <w:pPr>
        <w:spacing w:after="0"/>
        <w:ind w:left="426"/>
        <w:rPr>
          <w:rFonts w:cs="Times New Roman"/>
        </w:rPr>
      </w:pPr>
      <w:r w:rsidRPr="00AA3E62">
        <w:rPr>
          <w:rFonts w:cs="Times New Roman"/>
        </w:rPr>
        <w:t>Gépjármű diagnosztika tantárgynak az adott témakörökhöz kapcsolódó ismeretei</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EC0B1B"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Levegő és emisszió rendszerek</w:t>
      </w:r>
    </w:p>
    <w:p w:rsidR="00EC0B1B" w:rsidRPr="00AA3E62" w:rsidRDefault="00EC0B1B" w:rsidP="00EC0B1B">
      <w:pPr>
        <w:tabs>
          <w:tab w:val="left" w:pos="1418"/>
          <w:tab w:val="right" w:pos="9072"/>
        </w:tabs>
        <w:spacing w:after="0"/>
        <w:ind w:left="851"/>
        <w:rPr>
          <w:rFonts w:cs="Times New Roman"/>
        </w:rPr>
      </w:pPr>
      <w:r w:rsidRPr="00AA3E62">
        <w:rPr>
          <w:rFonts w:cs="Times New Roman"/>
        </w:rPr>
        <w:t>Feltöltő rendszerek és szerkezetek diagnosztikája</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mechanikus feltöltő rendszerek (Roots-fúvó, stb.)</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kipufogógáz turbófeltöltő rendszerek és elemeik</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hőcserélő rendszerek (levegő-levegő, levegő-víz)</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feltöltő nyomás szabályozó rendszer</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vezérlés</w:t>
      </w:r>
    </w:p>
    <w:p w:rsidR="00EC0B1B" w:rsidRPr="00AA3E62" w:rsidRDefault="00EC0B1B" w:rsidP="00EC0B1B">
      <w:pPr>
        <w:tabs>
          <w:tab w:val="left" w:pos="1418"/>
          <w:tab w:val="right" w:pos="9072"/>
        </w:tabs>
        <w:spacing w:after="0"/>
        <w:ind w:left="851"/>
        <w:rPr>
          <w:rFonts w:cs="Times New Roman"/>
        </w:rPr>
      </w:pPr>
      <w:r w:rsidRPr="00AA3E62">
        <w:rPr>
          <w:rFonts w:cs="Times New Roman"/>
        </w:rPr>
        <w:t xml:space="preserve">   A kipufogórendszer vizsgálata és javítása</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turbófeltöltő ellenőrzése </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 kipufogórendszer vizsgálata</w:t>
      </w:r>
    </w:p>
    <w:p w:rsidR="00EC0B1B" w:rsidRPr="00AA3E62" w:rsidRDefault="00EC0B1B" w:rsidP="00EC0B1B">
      <w:pPr>
        <w:tabs>
          <w:tab w:val="left" w:pos="1418"/>
          <w:tab w:val="right" w:pos="9072"/>
        </w:tabs>
        <w:spacing w:after="0"/>
        <w:ind w:left="851"/>
        <w:rPr>
          <w:rFonts w:cs="Times New Roman"/>
        </w:rPr>
      </w:pPr>
      <w:r w:rsidRPr="00AA3E62">
        <w:rPr>
          <w:rFonts w:cs="Times New Roman"/>
        </w:rPr>
        <w:t>Fojtószelep-egység diagnosztikája</w:t>
      </w:r>
    </w:p>
    <w:p w:rsidR="00EC0B1B" w:rsidRPr="00AA3E62" w:rsidRDefault="00EC0B1B" w:rsidP="00EC0B1B">
      <w:pPr>
        <w:tabs>
          <w:tab w:val="left" w:pos="1418"/>
          <w:tab w:val="right" w:pos="9072"/>
        </w:tabs>
        <w:spacing w:after="0"/>
        <w:ind w:left="851"/>
        <w:rPr>
          <w:rFonts w:cs="Times New Roman"/>
        </w:rPr>
      </w:pPr>
      <w:r w:rsidRPr="00AA3E62">
        <w:rPr>
          <w:rFonts w:cs="Times New Roman"/>
        </w:rPr>
        <w:t>Szekunder levegő rendszer diagnosztikája</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szekunderlevegő szivattyú</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szekunderlevegő szelep és levegőrendszer</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vezérlés</w:t>
      </w:r>
    </w:p>
    <w:p w:rsidR="00EC0B1B" w:rsidRPr="00AA3E62" w:rsidRDefault="00EC0B1B" w:rsidP="00EC0B1B">
      <w:pPr>
        <w:tabs>
          <w:tab w:val="left" w:pos="1418"/>
          <w:tab w:val="right" w:pos="9072"/>
        </w:tabs>
        <w:spacing w:after="0"/>
        <w:ind w:left="851"/>
        <w:rPr>
          <w:rFonts w:cs="Times New Roman"/>
        </w:rPr>
      </w:pPr>
      <w:r w:rsidRPr="00AA3E62">
        <w:rPr>
          <w:rFonts w:cs="Times New Roman"/>
        </w:rPr>
        <w:t>OBD, EOBD fedélzeti diagnosztika</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kipufogógáz-technika és fedélzeti állapotfelügyelet</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 katalizátor és a lambdaszonda fedélzeti állapotfelügyelete</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az égéskimaradás fedélzeti állapotfelügyelete</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kipufogógáz-visszavezetés fedélzeti állapotfelügyelete</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szekunderlevegő-rendszerek fedélzeti állapotfelügyelete</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 tüzelőanyaggőz kipárolgás gátló rendszerek fedélzeti állapotfelügyelete</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az ODB csatlakozó</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kommunikáció</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rendszer teszter</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 rendszer teszter vizsgálati üzemmódjai</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hibakódok</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freeze frame</w:t>
      </w:r>
      <w:r w:rsidR="00975DF0" w:rsidRPr="00AA3E62">
        <w:rPr>
          <w:rFonts w:cs="Times New Roman"/>
        </w:rPr>
        <w:t xml:space="preserve"> paraméterek</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hibatárolás</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hiba kódok törlése</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hibajelző lámpa-aktiválás</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Readiness-kódok (vizsgálati készenlét)</w:t>
      </w:r>
    </w:p>
    <w:p w:rsidR="00EC0B1B" w:rsidRPr="00AA3E62" w:rsidRDefault="00EC0B1B" w:rsidP="00EC0B1B">
      <w:pPr>
        <w:tabs>
          <w:tab w:val="left" w:pos="1418"/>
          <w:tab w:val="right" w:pos="9072"/>
        </w:tabs>
        <w:spacing w:after="0"/>
        <w:ind w:left="851"/>
        <w:rPr>
          <w:rFonts w:cs="Times New Roman"/>
        </w:rPr>
      </w:pPr>
      <w:r w:rsidRPr="00AA3E62">
        <w:rPr>
          <w:rFonts w:cs="Times New Roman"/>
        </w:rPr>
        <w:t>Az Otto-motorok gázelemzése</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 gázelemzés elvi alapjai</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 vizsgált emissziós komponensek</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 mérőműszerek felépítése és működése</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mért jellemzők</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hatósági környezetvédelmi felülvizsgálat</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a hagyományos Otto-motoros gépkocsik felülvizsgálata</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szabályozott keverékképzésű, katalizátoros gépkocsik felülvizsgálata</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szabályozott keverékképzésű, katalizátoros, OBD rendszerrel felszerelt gépkocsik felülvizsgálata</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gázemisszió-diagnosztika</w:t>
      </w:r>
    </w:p>
    <w:p w:rsidR="00EC0B1B" w:rsidRPr="00AA3E62" w:rsidRDefault="00EC0B1B" w:rsidP="00EC0B1B">
      <w:pPr>
        <w:tabs>
          <w:tab w:val="left" w:pos="1418"/>
          <w:tab w:val="right" w:pos="9072"/>
        </w:tabs>
        <w:spacing w:after="0"/>
        <w:ind w:left="851"/>
        <w:rPr>
          <w:rFonts w:cs="Times New Roman"/>
        </w:rPr>
      </w:pPr>
      <w:r w:rsidRPr="00AA3E62">
        <w:rPr>
          <w:rFonts w:cs="Times New Roman"/>
        </w:rPr>
        <w:t>-</w:t>
      </w:r>
      <w:r w:rsidRPr="00AA3E62">
        <w:rPr>
          <w:rFonts w:cs="Times New Roman"/>
        </w:rPr>
        <w:tab/>
        <w:t>CO - korrigált mérés</w:t>
      </w:r>
    </w:p>
    <w:p w:rsidR="00A23F09" w:rsidRPr="00AA3E62" w:rsidRDefault="00EC0B1B" w:rsidP="00A23F09">
      <w:pPr>
        <w:tabs>
          <w:tab w:val="left" w:pos="1418"/>
          <w:tab w:val="right" w:pos="9072"/>
        </w:tabs>
        <w:spacing w:after="0"/>
        <w:ind w:left="851"/>
        <w:rPr>
          <w:rFonts w:cs="Times New Roman"/>
        </w:rPr>
      </w:pPr>
      <w:r w:rsidRPr="00AA3E62">
        <w:rPr>
          <w:rFonts w:cs="Times New Roman"/>
        </w:rPr>
        <w:t xml:space="preserve">             ΔHC </w:t>
      </w:r>
      <w:r w:rsidR="00816FA9" w:rsidRPr="00AA3E62">
        <w:rPr>
          <w:rFonts w:cs="Times New Roman"/>
        </w:rPr>
        <w:t>–</w:t>
      </w:r>
      <w:r w:rsidRPr="00AA3E62">
        <w:rPr>
          <w:rFonts w:cs="Times New Roman"/>
        </w:rPr>
        <w:t xml:space="preserve"> mérés</w:t>
      </w:r>
    </w:p>
    <w:p w:rsidR="00816FA9" w:rsidRPr="00AA3E62" w:rsidRDefault="00816FA9" w:rsidP="00A23F09">
      <w:pPr>
        <w:tabs>
          <w:tab w:val="left" w:pos="1418"/>
          <w:tab w:val="right" w:pos="9072"/>
        </w:tabs>
        <w:spacing w:after="0"/>
        <w:ind w:left="851"/>
        <w:rPr>
          <w:rFonts w:cs="Times New Roman"/>
        </w:rPr>
      </w:pPr>
    </w:p>
    <w:p w:rsidR="00A23F09" w:rsidRPr="00AA3E62" w:rsidRDefault="00975DF0"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Erőátviteli berendezések</w:t>
      </w:r>
    </w:p>
    <w:p w:rsidR="00975DF0" w:rsidRPr="00AA3E62" w:rsidRDefault="00975DF0" w:rsidP="00975DF0">
      <w:pPr>
        <w:tabs>
          <w:tab w:val="left" w:pos="1418"/>
          <w:tab w:val="right" w:pos="9072"/>
        </w:tabs>
        <w:spacing w:after="0"/>
        <w:ind w:left="851"/>
        <w:rPr>
          <w:rFonts w:cs="Times New Roman"/>
        </w:rPr>
      </w:pPr>
      <w:r w:rsidRPr="00AA3E62">
        <w:rPr>
          <w:rFonts w:cs="Times New Roman"/>
        </w:rPr>
        <w:t>Tengelykapcsoló szerkezetek diagnosztikája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tengelykapcsoló vizsgálata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tengelykapcsoló működtetése</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nyomó működtetésű tengelykapcsoló szerkezet</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húzó működtetésű tengelykapcsoló szerkezet</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automatikus után - állítású tengelykapcsoló </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tengelykapcsoló hibatáblázata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önműködő tengelykapcsolók</w:t>
      </w:r>
    </w:p>
    <w:p w:rsidR="00975DF0" w:rsidRPr="00AA3E62" w:rsidRDefault="00975DF0" w:rsidP="00975DF0">
      <w:pPr>
        <w:tabs>
          <w:tab w:val="left" w:pos="1418"/>
          <w:tab w:val="right" w:pos="9072"/>
        </w:tabs>
        <w:spacing w:after="0"/>
        <w:ind w:left="851"/>
        <w:rPr>
          <w:rFonts w:cs="Times New Roman"/>
        </w:rPr>
      </w:pPr>
      <w:r w:rsidRPr="00AA3E62">
        <w:rPr>
          <w:rFonts w:cs="Times New Roman"/>
        </w:rPr>
        <w:t>Nyomatékváltó</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nyomatékváltó vizsgálata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olajszint ellenőrzés</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nyomatékváltó hibatáblázata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Automata nyomatékváltó</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hajtómű folyadékszintjének ellenőrzése</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az automatikus hajtómű hibatáblázata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Kardánhajtás</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kiegyensúlyozás ellenőrzése</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közbenső csapágyazás ellenőrzése</w:t>
      </w:r>
    </w:p>
    <w:p w:rsidR="00975DF0" w:rsidRPr="00AA3E62" w:rsidRDefault="00975DF0" w:rsidP="00975DF0">
      <w:pPr>
        <w:tabs>
          <w:tab w:val="left" w:pos="1418"/>
          <w:tab w:val="right" w:pos="9072"/>
        </w:tabs>
        <w:spacing w:after="0"/>
        <w:ind w:left="851"/>
        <w:rPr>
          <w:rFonts w:cs="Times New Roman"/>
        </w:rPr>
      </w:pPr>
      <w:r w:rsidRPr="00AA3E62">
        <w:rPr>
          <w:rFonts w:cs="Times New Roman"/>
        </w:rPr>
        <w:t>Féltengelycsuklók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féltengelycsukló vizsgálata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Kiegyenlítőművek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kúpkerekes kiegyenlítőmű ellenőrzése</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homlokkerekes kiegyenlítőmű ellenőrzése</w:t>
      </w:r>
    </w:p>
    <w:p w:rsidR="00A23F09" w:rsidRPr="00AA3E62" w:rsidRDefault="00975DF0"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kapcsolható kiegyenlítőmű-zár, önzáró kiegyenlítőművek ellenőrzése</w:t>
      </w:r>
    </w:p>
    <w:p w:rsidR="00816FA9" w:rsidRPr="00AA3E62" w:rsidRDefault="00816FA9" w:rsidP="00A23F09">
      <w:pPr>
        <w:tabs>
          <w:tab w:val="left" w:pos="1418"/>
          <w:tab w:val="right" w:pos="9072"/>
        </w:tabs>
        <w:spacing w:after="0"/>
        <w:ind w:left="851"/>
        <w:rPr>
          <w:rFonts w:cs="Times New Roman"/>
        </w:rPr>
      </w:pPr>
    </w:p>
    <w:p w:rsidR="00A23F09" w:rsidRPr="00AA3E62" w:rsidRDefault="00975DF0"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Futómű, fék és kormányberendezés</w:t>
      </w:r>
    </w:p>
    <w:p w:rsidR="00975DF0" w:rsidRPr="00AA3E62" w:rsidRDefault="00975DF0" w:rsidP="00975DF0">
      <w:pPr>
        <w:tabs>
          <w:tab w:val="left" w:pos="1418"/>
          <w:tab w:val="right" w:pos="9072"/>
        </w:tabs>
        <w:spacing w:after="0"/>
        <w:ind w:left="851"/>
        <w:rPr>
          <w:rFonts w:cs="Times New Roman"/>
        </w:rPr>
      </w:pPr>
      <w:r w:rsidRPr="00AA3E62">
        <w:rPr>
          <w:rFonts w:cs="Times New Roman"/>
        </w:rPr>
        <w:t xml:space="preserve">Fékberendezések diagnosztikai vizsgálata </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fékvizsgálat módszereinek csoportosítása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minősítés elméleti alapjai</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görgős fékerőmérő próbapad</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görgős fékerőmérő próbapadi méréssel végzett fékminősítés</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kerékfékszerkezet működésének hatásossága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kerékfékerő-eltérés</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kerékfékszerkezet erőingadozása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fékvizsgálat végrehajtása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fékrendszer hatósági vizsgálati technológiája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fékrendszer időszakos vizsgálatához alkalmazható mérő-adatgyűjtő berendezés</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az M1, N1 kategóriájú gépkocsik vizsgálati technológiája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Lengéscsillapító-diagnosztika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lengéscsillapító-vizsgálat a gépjármű ejtésével</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lengéscsillapító-vizsgálat a kerék lengetésével</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dinamikus talperő-ingadozás mérése (EUSAMA)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mérés eredményét befolyásoló tényezők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EUSAMA rendszerű lengéscsillapító-vizsgálat</w:t>
      </w:r>
    </w:p>
    <w:p w:rsidR="00975DF0" w:rsidRPr="00AA3E62" w:rsidRDefault="00975DF0" w:rsidP="00975DF0">
      <w:pPr>
        <w:tabs>
          <w:tab w:val="left" w:pos="1418"/>
          <w:tab w:val="right" w:pos="9072"/>
        </w:tabs>
        <w:spacing w:after="0"/>
        <w:ind w:left="851"/>
        <w:rPr>
          <w:rFonts w:cs="Times New Roman"/>
        </w:rPr>
      </w:pPr>
      <w:r w:rsidRPr="00AA3E62">
        <w:rPr>
          <w:rFonts w:cs="Times New Roman"/>
        </w:rPr>
        <w:t>Futómű-diagnosztika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futómű bemérés vonatkozási rendszere</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kerék beállítási paraméterek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tengelyhelyzet hibák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futómű ellenőrző műszerek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méréstechnikai alapelvek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futóművek bemérése</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előkészítő munkák a futómű bemérés előtt</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keréktárcsa ütés-kompenzáció</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futómű mérés</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különleges mérési eljárások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különleges mérőműszerek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hidraulikus rendszerek diagnosztikája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zárt rendszerű hidraulikus körök ellenőrző mérése</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nyitott rendszerű hidraulikus körök ellenőrző mérése</w:t>
      </w:r>
    </w:p>
    <w:p w:rsidR="00A23F09" w:rsidRPr="00AA3E62" w:rsidRDefault="00975DF0"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szervokormány-diagnosztika</w:t>
      </w:r>
    </w:p>
    <w:p w:rsidR="00816FA9" w:rsidRPr="00AA3E62" w:rsidRDefault="00816FA9" w:rsidP="00A23F09">
      <w:pPr>
        <w:tabs>
          <w:tab w:val="left" w:pos="1418"/>
          <w:tab w:val="right" w:pos="9072"/>
        </w:tabs>
        <w:spacing w:after="0"/>
        <w:ind w:left="851"/>
        <w:rPr>
          <w:rFonts w:cs="Times New Roman"/>
        </w:rPr>
      </w:pPr>
    </w:p>
    <w:p w:rsidR="00A23F09" w:rsidRPr="00AA3E62" w:rsidRDefault="00975DF0"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Hűtő- és kenő rendszerek</w:t>
      </w:r>
    </w:p>
    <w:p w:rsidR="00975DF0" w:rsidRPr="00AA3E62" w:rsidRDefault="00975DF0" w:rsidP="00975DF0">
      <w:pPr>
        <w:tabs>
          <w:tab w:val="left" w:pos="1418"/>
          <w:tab w:val="right" w:pos="9072"/>
        </w:tabs>
        <w:spacing w:after="0"/>
        <w:ind w:left="851"/>
        <w:rPr>
          <w:rFonts w:cs="Times New Roman"/>
        </w:rPr>
      </w:pPr>
      <w:r w:rsidRPr="00AA3E62">
        <w:rPr>
          <w:rFonts w:cs="Times New Roman"/>
        </w:rPr>
        <w:t>A motorok hűtőrendszerének diagnosztikája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léghűtés rendszerek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folyadékhűtés rendszerek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hűtés intenzitás szabályozásának, a ventilátor viszko-tengelykapcsoló és táguló anyagos termosztát vizsgálata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A motorok kenése</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motor kenésrendszerének vizsgálata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szivattyús nyomóolajozás vizsgálata</w:t>
      </w:r>
    </w:p>
    <w:p w:rsidR="00A23F09" w:rsidRPr="00AA3E62" w:rsidRDefault="00975DF0"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szárazteknős nyomóolajozás vizsgálata</w:t>
      </w:r>
    </w:p>
    <w:p w:rsidR="00816FA9" w:rsidRPr="00AA3E62" w:rsidRDefault="00816FA9" w:rsidP="00A23F09">
      <w:pPr>
        <w:tabs>
          <w:tab w:val="left" w:pos="1418"/>
          <w:tab w:val="right" w:pos="9072"/>
        </w:tabs>
        <w:spacing w:after="0"/>
        <w:ind w:left="851"/>
        <w:rPr>
          <w:rFonts w:cs="Times New Roman"/>
        </w:rPr>
      </w:pPr>
    </w:p>
    <w:p w:rsidR="00A23F09" w:rsidRPr="00AA3E62" w:rsidRDefault="00975DF0"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Tüzelőanyag-ellátó rendszerek</w:t>
      </w:r>
    </w:p>
    <w:p w:rsidR="00975DF0" w:rsidRPr="00AA3E62" w:rsidRDefault="00975DF0" w:rsidP="00975DF0">
      <w:pPr>
        <w:tabs>
          <w:tab w:val="left" w:pos="1418"/>
          <w:tab w:val="right" w:pos="9072"/>
        </w:tabs>
        <w:spacing w:after="0"/>
        <w:ind w:left="851"/>
        <w:rPr>
          <w:rFonts w:cs="Times New Roman"/>
        </w:rPr>
      </w:pPr>
      <w:r w:rsidRPr="00AA3E62">
        <w:rPr>
          <w:rFonts w:cs="Times New Roman"/>
        </w:rPr>
        <w:t>Motorok tüzelőanyag-ellátó rendszereinek diagnosztikája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karburátor beszabályozási, ellenőrzési munkái</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tüzelőanyag szivattyúk ellenőrzési munkái</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benzinbefecskendező rendszerek diagnosztikája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központi befecskendező rendszerek diagnosztikája </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hengerenkénti befecskendező rendszerek diagnosztikája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közvetlen befecskendezésű rendszerek diagnosztikája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érzékelők, jeladók és beavatkozók diagnosztikai munkái</w:t>
      </w:r>
    </w:p>
    <w:p w:rsidR="00975DF0" w:rsidRPr="00AA3E62" w:rsidRDefault="00975DF0" w:rsidP="00975DF0">
      <w:pPr>
        <w:tabs>
          <w:tab w:val="left" w:pos="1418"/>
          <w:tab w:val="right" w:pos="9072"/>
        </w:tabs>
        <w:spacing w:after="0"/>
        <w:ind w:left="851"/>
        <w:rPr>
          <w:rFonts w:cs="Times New Roman"/>
        </w:rPr>
      </w:pPr>
      <w:r w:rsidRPr="00AA3E62">
        <w:rPr>
          <w:rFonts w:cs="Times New Roman"/>
        </w:rPr>
        <w:t>Dízelbefecskendező berendezések diagnosztikája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tüzelőanyag szűrő és előmelegítő rendszer ellenőrzése</w:t>
      </w:r>
    </w:p>
    <w:p w:rsidR="00975DF0" w:rsidRPr="00AA3E62" w:rsidRDefault="00975DF0" w:rsidP="00975DF0">
      <w:pPr>
        <w:tabs>
          <w:tab w:val="left" w:pos="1418"/>
          <w:tab w:val="right" w:pos="9072"/>
        </w:tabs>
        <w:spacing w:after="0"/>
        <w:ind w:left="851"/>
        <w:rPr>
          <w:rFonts w:cs="Times New Roman"/>
        </w:rPr>
      </w:pPr>
      <w:r w:rsidRPr="00AA3E62">
        <w:rPr>
          <w:rFonts w:cs="Times New Roman"/>
        </w:rPr>
        <w:t xml:space="preserve">Befecskendező fúvókák diagnosztikája </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befecskendező fúvókák diagnosztikai munkái</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befecskendezőszivattyúk diagnosztikája </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korszerű befecskendező rendszerek diagnosztikája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közös nyomásterű dízelbefecskendező rendszer</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szivattyú-porlasztó egység (PDE) diagnosztikája</w:t>
      </w:r>
    </w:p>
    <w:p w:rsidR="00A23F09" w:rsidRPr="00AA3E62" w:rsidRDefault="00975DF0"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szabályozású, axiál, radiál dugattyús, forgóelosztós adagolók diagnosztikája</w:t>
      </w:r>
    </w:p>
    <w:p w:rsidR="00816FA9" w:rsidRPr="00AA3E62" w:rsidRDefault="00816FA9" w:rsidP="00A23F09">
      <w:pPr>
        <w:tabs>
          <w:tab w:val="left" w:pos="1418"/>
          <w:tab w:val="right" w:pos="9072"/>
        </w:tabs>
        <w:spacing w:after="0"/>
        <w:ind w:left="851"/>
        <w:rPr>
          <w:rFonts w:cs="Times New Roman"/>
        </w:rPr>
      </w:pPr>
    </w:p>
    <w:p w:rsidR="00A23F09" w:rsidRPr="00AA3E62" w:rsidRDefault="00975DF0"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Menetdinamikai rendszerek</w:t>
      </w:r>
    </w:p>
    <w:p w:rsidR="00975DF0" w:rsidRPr="00AA3E62" w:rsidRDefault="00975DF0" w:rsidP="00975DF0">
      <w:pPr>
        <w:tabs>
          <w:tab w:val="left" w:pos="1418"/>
          <w:tab w:val="right" w:pos="9072"/>
        </w:tabs>
        <w:spacing w:after="0"/>
        <w:ind w:left="851"/>
        <w:rPr>
          <w:rFonts w:cs="Times New Roman"/>
        </w:rPr>
      </w:pPr>
      <w:r w:rsidRPr="00AA3E62">
        <w:rPr>
          <w:rFonts w:cs="Times New Roman"/>
        </w:rPr>
        <w:t>A jármű elektronikusan irányított, működtetett mechanikai rendszereinek (pl. szervokormány, felfüggesztési rendszer, kézifék, stb.) ellenőrzése, beszabályozása</w:t>
      </w:r>
    </w:p>
    <w:p w:rsidR="00975DF0" w:rsidRPr="00AA3E62" w:rsidRDefault="00975DF0" w:rsidP="00975DF0">
      <w:pPr>
        <w:tabs>
          <w:tab w:val="left" w:pos="1418"/>
          <w:tab w:val="right" w:pos="9072"/>
        </w:tabs>
        <w:spacing w:after="0"/>
        <w:ind w:left="851"/>
        <w:rPr>
          <w:rFonts w:cs="Times New Roman"/>
        </w:rPr>
      </w:pPr>
      <w:r w:rsidRPr="00AA3E62">
        <w:rPr>
          <w:rFonts w:cs="Times New Roman"/>
        </w:rPr>
        <w:t>Irányított rendszerek diagnosztikai vizsgálata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soros diagnosztika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ellenőrzési feladatcsoportok</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rendszer teszterek és a diagnosztikai csatlakozó</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vezető tájékoztatás</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a fedélzeti diagnosztika áramkörvizsgálata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párhuzamos diagnosztika</w:t>
      </w:r>
    </w:p>
    <w:p w:rsidR="00975DF0" w:rsidRPr="00AA3E62" w:rsidRDefault="00975DF0" w:rsidP="00975DF0">
      <w:pPr>
        <w:tabs>
          <w:tab w:val="left" w:pos="1418"/>
          <w:tab w:val="right" w:pos="9072"/>
        </w:tabs>
        <w:spacing w:after="0"/>
        <w:ind w:left="851"/>
        <w:rPr>
          <w:rFonts w:cs="Times New Roman"/>
        </w:rPr>
      </w:pPr>
      <w:r w:rsidRPr="00AA3E62">
        <w:rPr>
          <w:rFonts w:cs="Times New Roman"/>
        </w:rPr>
        <w:t>-</w:t>
      </w:r>
      <w:r w:rsidRPr="00AA3E62">
        <w:rPr>
          <w:rFonts w:cs="Times New Roman"/>
        </w:rPr>
        <w:tab/>
        <w:t>beavatkozó teszt</w:t>
      </w:r>
    </w:p>
    <w:p w:rsidR="00A23F09" w:rsidRPr="00AA3E62" w:rsidRDefault="00975DF0"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periféria diagnosztika</w:t>
      </w:r>
    </w:p>
    <w:p w:rsidR="00816FA9" w:rsidRPr="00AA3E62" w:rsidRDefault="00816FA9"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975DF0" w:rsidRPr="00AA3E62" w:rsidRDefault="00975DF0" w:rsidP="00975DF0">
      <w:pPr>
        <w:spacing w:after="0"/>
        <w:ind w:left="426"/>
        <w:rPr>
          <w:rFonts w:cs="Times New Roman"/>
        </w:rPr>
      </w:pPr>
      <w:r w:rsidRPr="00AA3E62">
        <w:rPr>
          <w:rFonts w:cs="Times New Roman"/>
        </w:rPr>
        <w:t>Tanműhely</w:t>
      </w:r>
    </w:p>
    <w:p w:rsidR="00975DF0" w:rsidRPr="00AA3E62" w:rsidRDefault="00975DF0" w:rsidP="00975DF0">
      <w:pPr>
        <w:spacing w:after="0"/>
        <w:ind w:left="426"/>
        <w:rPr>
          <w:rFonts w:cs="Times New Roman"/>
        </w:rPr>
      </w:pPr>
      <w:r w:rsidRPr="00AA3E62">
        <w:rPr>
          <w:rFonts w:cs="Times New Roman"/>
        </w:rPr>
        <w:t>Kisüzemi termelőhely</w:t>
      </w:r>
    </w:p>
    <w:p w:rsidR="00A23F09" w:rsidRDefault="00975DF0" w:rsidP="00A23F09">
      <w:pPr>
        <w:spacing w:after="0"/>
        <w:ind w:left="426"/>
        <w:rPr>
          <w:rFonts w:cs="Times New Roman"/>
        </w:rPr>
      </w:pPr>
      <w:r w:rsidRPr="00AA3E62">
        <w:rPr>
          <w:rFonts w:cs="Times New Roman"/>
        </w:rPr>
        <w:t>Nagyüzemi termelőhely</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p>
    <w:p w:rsidR="00A23F09" w:rsidRPr="00AA3E62" w:rsidRDefault="00A23F09" w:rsidP="00A23F09">
      <w:pPr>
        <w:spacing w:before="2880"/>
        <w:jc w:val="center"/>
        <w:rPr>
          <w:rFonts w:cs="Times New Roman"/>
          <w:b/>
          <w:sz w:val="36"/>
        </w:rPr>
      </w:pPr>
      <w:r w:rsidRPr="00AA3E62">
        <w:rPr>
          <w:rFonts w:cs="Times New Roman"/>
          <w:b/>
          <w:sz w:val="36"/>
        </w:rPr>
        <w:t>A</w:t>
      </w:r>
    </w:p>
    <w:p w:rsidR="00A23F09" w:rsidRPr="00AA3E62" w:rsidRDefault="00EE1850" w:rsidP="00A23F09">
      <w:pPr>
        <w:spacing w:after="480"/>
        <w:jc w:val="center"/>
        <w:rPr>
          <w:rFonts w:cs="Times New Roman"/>
          <w:b/>
          <w:sz w:val="36"/>
        </w:rPr>
      </w:pPr>
      <w:r w:rsidRPr="00AA3E62">
        <w:rPr>
          <w:rFonts w:cs="Times New Roman"/>
          <w:b/>
          <w:sz w:val="36"/>
        </w:rPr>
        <w:t>10420-12</w:t>
      </w:r>
      <w:r w:rsidR="00A23F09" w:rsidRPr="00AA3E62">
        <w:rPr>
          <w:rFonts w:cs="Times New Roman"/>
          <w:b/>
          <w:sz w:val="36"/>
        </w:rPr>
        <w:t xml:space="preserve"> azonosító számú</w:t>
      </w:r>
    </w:p>
    <w:p w:rsidR="00A23F09" w:rsidRPr="00AA3E62" w:rsidRDefault="00EE1850" w:rsidP="00A23F09">
      <w:pPr>
        <w:jc w:val="center"/>
        <w:rPr>
          <w:rFonts w:cs="Times New Roman"/>
          <w:b/>
          <w:sz w:val="36"/>
        </w:rPr>
      </w:pPr>
      <w:r w:rsidRPr="00AA3E62">
        <w:rPr>
          <w:rFonts w:cs="Times New Roman"/>
          <w:b/>
          <w:sz w:val="36"/>
        </w:rPr>
        <w:t>Autóelektronikai műszerész feladatai</w:t>
      </w:r>
    </w:p>
    <w:p w:rsidR="00A23F09" w:rsidRPr="00AA3E62" w:rsidRDefault="00A23F09" w:rsidP="00A23F09">
      <w:pPr>
        <w:jc w:val="center"/>
        <w:rPr>
          <w:rFonts w:cs="Times New Roman"/>
          <w:b/>
          <w:sz w:val="36"/>
        </w:rPr>
      </w:pPr>
      <w:r w:rsidRPr="00AA3E62">
        <w:rPr>
          <w:rFonts w:cs="Times New Roman"/>
          <w:b/>
          <w:sz w:val="36"/>
        </w:rPr>
        <w:t>megnevezésű</w:t>
      </w:r>
    </w:p>
    <w:p w:rsidR="00A23F09" w:rsidRPr="00AA3E62" w:rsidRDefault="00A23F09" w:rsidP="00A23F09">
      <w:pPr>
        <w:spacing w:before="480" w:after="480"/>
        <w:jc w:val="center"/>
        <w:rPr>
          <w:rFonts w:cs="Times New Roman"/>
          <w:b/>
          <w:sz w:val="36"/>
        </w:rPr>
      </w:pPr>
      <w:r w:rsidRPr="00AA3E62">
        <w:rPr>
          <w:rFonts w:cs="Times New Roman"/>
          <w:b/>
          <w:sz w:val="36"/>
        </w:rPr>
        <w:t>szakmai követelménymodul</w:t>
      </w:r>
    </w:p>
    <w:p w:rsidR="00A23F09" w:rsidRPr="00AA3E62" w:rsidRDefault="00A23F09" w:rsidP="00A23F09">
      <w:pPr>
        <w:jc w:val="center"/>
        <w:rPr>
          <w:rFonts w:cs="Times New Roman"/>
          <w:b/>
          <w:sz w:val="36"/>
        </w:rPr>
      </w:pPr>
      <w:r w:rsidRPr="00AA3E62">
        <w:rPr>
          <w:rFonts w:cs="Times New Roman"/>
          <w:b/>
          <w:sz w:val="36"/>
        </w:rPr>
        <w:t>tantárgyai, témakörei</w:t>
      </w: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r w:rsidRPr="00AA3E62">
        <w:rPr>
          <w:rFonts w:cs="Times New Roman"/>
        </w:rPr>
        <w:t xml:space="preserve">A </w:t>
      </w:r>
      <w:r w:rsidR="00EE1850" w:rsidRPr="00AA3E62">
        <w:rPr>
          <w:rFonts w:cs="Times New Roman"/>
        </w:rPr>
        <w:t>10420-12</w:t>
      </w:r>
      <w:r w:rsidRPr="00AA3E62">
        <w:rPr>
          <w:rFonts w:cs="Times New Roman"/>
        </w:rPr>
        <w:t xml:space="preserve"> azonosító számú </w:t>
      </w:r>
      <w:r w:rsidR="00EE1850" w:rsidRPr="00AA3E62">
        <w:rPr>
          <w:rFonts w:cs="Times New Roman"/>
        </w:rPr>
        <w:t>Autóelektronikai műszerész feladatai</w:t>
      </w:r>
      <w:r w:rsidRPr="00AA3E62">
        <w:rPr>
          <w:rFonts w:cs="Times New Roman"/>
        </w:rPr>
        <w:t xml:space="preserve">megnevezésű szakmai követelménymodulhoz tartozó tantárgyak és témakörök oktatása során </w:t>
      </w:r>
      <w:r w:rsidR="00E456A0">
        <w:rPr>
          <w:rFonts w:cs="Times New Roman"/>
        </w:rPr>
        <w:t>fejlesztendő kompetenciák:</w:t>
      </w:r>
    </w:p>
    <w:tbl>
      <w:tblPr>
        <w:tblW w:w="0" w:type="auto"/>
        <w:jc w:val="center"/>
        <w:tblInd w:w="-654" w:type="dxa"/>
        <w:tblLayout w:type="fixed"/>
        <w:tblCellMar>
          <w:left w:w="30" w:type="dxa"/>
          <w:right w:w="30" w:type="dxa"/>
        </w:tblCellMar>
        <w:tblLook w:val="0000" w:firstRow="0" w:lastRow="0" w:firstColumn="0" w:lastColumn="0" w:noHBand="0" w:noVBand="0"/>
      </w:tblPr>
      <w:tblGrid>
        <w:gridCol w:w="4924"/>
        <w:gridCol w:w="758"/>
        <w:gridCol w:w="758"/>
        <w:gridCol w:w="759"/>
        <w:gridCol w:w="935"/>
      </w:tblGrid>
      <w:tr w:rsidR="00816FA9" w:rsidRPr="007E419D" w:rsidTr="007E419D">
        <w:trPr>
          <w:cantSplit/>
          <w:trHeight w:val="186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bottom"/>
          </w:tcPr>
          <w:p w:rsidR="00816FA9" w:rsidRPr="007E419D" w:rsidRDefault="00816FA9" w:rsidP="00EE1850">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Autóelektronika elmélete</w:t>
            </w:r>
          </w:p>
        </w:tc>
        <w:tc>
          <w:tcPr>
            <w:tcW w:w="758" w:type="dxa"/>
            <w:tcBorders>
              <w:top w:val="single" w:sz="4" w:space="0" w:color="auto"/>
              <w:left w:val="nil"/>
              <w:bottom w:val="single" w:sz="4" w:space="0" w:color="auto"/>
              <w:right w:val="single" w:sz="4" w:space="0" w:color="auto"/>
            </w:tcBorders>
            <w:shd w:val="clear" w:color="auto" w:fill="auto"/>
            <w:textDirection w:val="btLr"/>
            <w:vAlign w:val="bottom"/>
          </w:tcPr>
          <w:p w:rsidR="00816FA9" w:rsidRPr="007E419D" w:rsidRDefault="00816FA9" w:rsidP="00EE1850">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Autóelektronika gyakorlata</w:t>
            </w:r>
          </w:p>
        </w:tc>
        <w:tc>
          <w:tcPr>
            <w:tcW w:w="759" w:type="dxa"/>
            <w:tcBorders>
              <w:top w:val="single" w:sz="4" w:space="0" w:color="auto"/>
              <w:left w:val="nil"/>
              <w:bottom w:val="single" w:sz="4" w:space="0" w:color="auto"/>
              <w:right w:val="single" w:sz="4" w:space="0" w:color="auto"/>
            </w:tcBorders>
            <w:shd w:val="clear" w:color="auto" w:fill="auto"/>
            <w:textDirection w:val="btLr"/>
            <w:vAlign w:val="bottom"/>
          </w:tcPr>
          <w:p w:rsidR="00816FA9" w:rsidRPr="007E419D" w:rsidRDefault="00816FA9" w:rsidP="00EE1850">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Autóelektronikai diagnosztika</w:t>
            </w:r>
          </w:p>
        </w:tc>
        <w:tc>
          <w:tcPr>
            <w:tcW w:w="935" w:type="dxa"/>
            <w:tcBorders>
              <w:top w:val="single" w:sz="4" w:space="0" w:color="auto"/>
              <w:left w:val="nil"/>
              <w:bottom w:val="single" w:sz="4" w:space="0" w:color="auto"/>
              <w:right w:val="single" w:sz="4" w:space="0" w:color="auto"/>
            </w:tcBorders>
            <w:shd w:val="clear" w:color="auto" w:fill="auto"/>
            <w:textDirection w:val="btLr"/>
            <w:vAlign w:val="bottom"/>
          </w:tcPr>
          <w:p w:rsidR="00816FA9" w:rsidRPr="007E419D" w:rsidRDefault="00816FA9" w:rsidP="00EE1850">
            <w:pPr>
              <w:autoSpaceDE w:val="0"/>
              <w:autoSpaceDN w:val="0"/>
              <w:adjustRightInd w:val="0"/>
              <w:spacing w:after="0"/>
              <w:ind w:left="113" w:right="113"/>
              <w:jc w:val="center"/>
              <w:rPr>
                <w:rFonts w:cs="Times New Roman"/>
                <w:color w:val="000000"/>
                <w:szCs w:val="24"/>
              </w:rPr>
            </w:pPr>
            <w:r w:rsidRPr="007E419D">
              <w:rPr>
                <w:rFonts w:eastAsia="Times New Roman" w:cs="Times New Roman"/>
                <w:color w:val="000000"/>
                <w:szCs w:val="24"/>
                <w:lang w:eastAsia="hu-HU"/>
              </w:rPr>
              <w:t>Autóelektronika diagnosztikai gyakorlat</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Gépjármű villamos hálózatán hibakeresést, javítást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Soros kommunikációs kapcsolatot létesít a jármű elektronikusan irányított rendszereivel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irányító egységek adat és üzemi paramétereinek kiolvasását, törlését, módosítását végzi, adatot visz be, programfrissítést hajt végre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Elektronikusan irányított jármű rendszereken párhuzamos és periféria vizsgálatot hajt végre, diagnosztizál, beazonosítja a hibás elemet, meghatározza a javítás módját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áramforrásainak kezelését, karbantartását, diagnosztikai vizsgálatát és javítását végzi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töltési és indító rendszer állapotát ellenőrzi, kiszerelt vagy beszerelt állapotú javításokat, beállításokat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Motorkód alapján adatbázisból beállítási, mérési adatokat keres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Motorirányító rendszereket diagnosztizál, elvégzi a szükséges alkatrészcseréket, beállításokat, javításokat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Dízel hidegindító rendszert és elemeit diagnosztizálja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Ellenőrzi a világító, fény és hangjelző berendezéseket, ezeken javításokat, beállításokat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Ellenőrzi, javítja a szélvédő törlő- és mosóberendezést, a fűtő- és légkondicionáló rendszer elektromos elemeit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aktív és passzív biztonsági rendszerek diagnosztikai vizsgálatát, javítását végzi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Vezetőtámogató asszisztens rendszereken diagnosztikai vizsgálatot és beállítást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Elvégzi a jármű vagyonvédelmi rendszereinek utólagos beszerelését, karbantartását és javítását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Kényelmi, kiegészítő elektromos rendszerek utólagos beépítését, beállítását, karbantartását végzi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Alternatív hajtású járműveken a képzettségének megfelelő szintig hiba megállapítást, javítást, beállítást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Hatósági műszaki vizsgálatokra előkészíti a gépjárművet, ellenőrzi az előírásoknak megfelelő működést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Kiválasztja a szükséges mérési, vizsgálati módszert, gondoskodik a szükséges segédeszközökről, célszerszámokról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Összetett műszaki dokumentációkat értelmez és használ (műszaki leírást, blokkvázlatot, elvi kapcsolási rajzot, áramút-rajzot stb.)</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Meghatározza a műveleti sorrendet és az anyagszükségletet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Mechanikus és elektromos mérőeszközökkel, műszerekkel méréseket végez, értékeli, feldolgozza a mérési eredményeket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Gondoskodik a javítás feltételeiről, elvégzi a javítással kapcsolatos adminisztrációs munkát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Figyelemmel kíséri a szakirodalmat, és a járműtechnikai fejlesztéseket, változásokat (pl. új járműtípusok, illetve részegységek, új javítási technológiák és anyagok stb.)</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villamos rendszeréhez kapcsolódó szakmai számításokat végez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EE1850">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Betartja és betartatja a munka-, baleset-, tűz- és környezetvédelmi, technológiai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EE1850">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belső égésű motorok működési elve és folyamata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villamos hálózatának felépítése, az áramköri elemek, az alkalmazott adatátviteli módszerek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áramköri alaptörvények, az áram hatásai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villamos gépek és készülékek működési elvei, kialakításuk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elektronikai alapkapcsolások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digitális technikai alapfogalmak és az integrált áramkörök működésének alapjai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méréstechnikai alapok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elektromechanikus és digitális műszerek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Gépjármű villamos hálózatán hibakeresés, javítás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elektronikusan irányított rendszere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irányító egységek adat és üzemi paramétereinek kiolvasása, törlése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Elektronikusan irányított jármű rendszereken párhuzamos és periféria vizsgálata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áramforrásainak kezelése, karbantartása, diagnosztikai vizsgálata, javítása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töltési és indító rendszer ellenőrzése, kiszerelt vagy beszerelt állapotú javítások, beállítások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Motorkód alapján adatbázisból beállítási, mérési adatokat keres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Motorirányító rendszereket diagnosztizál</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Dízel hidegindító rendszer és elemei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világító, fény és hangjelző 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szélvédő törlő- és mosóberendezés, a fűtő- és légkondicionáló rendszer elektromos elemei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aktív és passzív biztonsági rendszerek diagnosztikai vizsgálata, javítása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Vezetőtámogató asszisztens rendszereken diagnosztikai vizsgálat</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vagyonvédelmi rendszereinek utólagos beszerelése, karbantartása és javítása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Kényelmi, kiegészítő elektromos rendszerek utólagos beépítése, beállítása, karbantartása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Alternatív hajtású járműveken a képzettségének megfelelő szintig hiba megállapítás, javítás, beállítás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Hatósági műszaki vizsgálatok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szükséges mérési, vizsgálati módszerek, segédeszközök, célszerszámok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Összetett műszaki dokumentációk (műszaki leírás, blokkvázlat, elvi kapcsolási rajz,áramútrajz)</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Mechanikus és elektromos mérőeszközök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javítás feltételei, a javítással kapcsolatos adminisztrációs munkák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villamos rendszeréhez kapcsolódó szakmai számítások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munka-, baleset-, tűz- és környezetvédelmi, technológiai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univerzális villamos mérőműszerek, az oszcilloszkópok és ezek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távolság, elmozdulás és szögelfordulás mérőátalakítóinak ismerete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nyomásmérés, az áramlásmérés módszerei és mérőátalakítói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rezgés, gyorsulás/lassulás mérésének és mérőátalakítóinak ismerete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irányítástechnikai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áramforrásainak kialakítása, működése, kezelése, karbantartása, vizsgálata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töltési és indító rendszer elemeinek működési elve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benzinmotor-irányítórendszer kialakítása, alkatrészeinek feladata, működése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dízelmotor-motorirányító rendszereinek ismerete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motorirányító rendszerek diagnosztikai vizsgálata, beállítása és javítása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kényelmi és biztonsági berendezések kialakításának, működésének ismerete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vezetőtámogató asszisztens rendszerek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riasztó-, indításgátló- és központi zár rendszerek működési alapelveinek és felépítésének ismerete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alternatív hajtású járművek különböző kialakítása, ellenőrzési és javítási lehetőségei</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járműre vonatkozó hatósági műszaki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diagnosztikai vizsgálatokhoz szükséges soros-, párhuzamos- és perifériadiagnosztikai eljárások ismerete</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Az elektronikus és nyomtatott adatbázisok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villamos rendszeréhez kapcsolódó számításokhoz szükséges összefüggések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munka-, baleset-, tűz- és környezetvédelmi, technológiai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jármű villamos rendszereinek műszeres hibakeresése, diagnosztizálása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A villamos hálózat egészének és elemeinek javítása, beállítása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Villamos fődarabok felújítása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 Adatbázisok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Fejlődő képesség, önfejlesztés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 Precizitás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Kapcsolatfenntartó készség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Motiválhatóság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AC4A5B">
            <w:pPr>
              <w:autoSpaceDE w:val="0"/>
              <w:autoSpaceDN w:val="0"/>
              <w:adjustRightInd w:val="0"/>
              <w:spacing w:after="0"/>
              <w:jc w:val="center"/>
              <w:rPr>
                <w:rFonts w:cs="Times New Roman"/>
                <w:color w:val="000000"/>
                <w:szCs w:val="24"/>
              </w:rPr>
            </w:pPr>
            <w:r w:rsidRPr="007E419D">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AC4A5B">
            <w:pPr>
              <w:autoSpaceDE w:val="0"/>
              <w:autoSpaceDN w:val="0"/>
              <w:adjustRightInd w:val="0"/>
              <w:spacing w:after="0"/>
              <w:jc w:val="center"/>
              <w:rPr>
                <w:rFonts w:cs="Times New Roman"/>
                <w:color w:val="000000"/>
                <w:szCs w:val="24"/>
              </w:rPr>
            </w:pP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Rendszerekben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 </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r w:rsidR="00816FA9" w:rsidRPr="007E419D" w:rsidTr="007E419D">
        <w:trPr>
          <w:trHeight w:val="255"/>
          <w:jc w:val="center"/>
        </w:trPr>
        <w:tc>
          <w:tcPr>
            <w:tcW w:w="4924" w:type="dxa"/>
            <w:tcBorders>
              <w:top w:val="single" w:sz="6" w:space="0" w:color="auto"/>
              <w:left w:val="single" w:sz="6" w:space="0" w:color="auto"/>
              <w:bottom w:val="single" w:sz="6" w:space="0" w:color="auto"/>
              <w:right w:val="single" w:sz="6" w:space="0" w:color="auto"/>
            </w:tcBorders>
            <w:shd w:val="clear" w:color="auto" w:fill="auto"/>
            <w:vAlign w:val="center"/>
          </w:tcPr>
          <w:p w:rsidR="00816FA9" w:rsidRPr="007E419D" w:rsidRDefault="00816FA9" w:rsidP="005A6228">
            <w:pPr>
              <w:autoSpaceDE w:val="0"/>
              <w:autoSpaceDN w:val="0"/>
              <w:adjustRightInd w:val="0"/>
              <w:spacing w:after="0"/>
              <w:jc w:val="left"/>
              <w:rPr>
                <w:rFonts w:cs="Times New Roman"/>
                <w:color w:val="000000"/>
                <w:szCs w:val="24"/>
              </w:rPr>
            </w:pPr>
            <w:r w:rsidRPr="007E419D">
              <w:rPr>
                <w:rFonts w:eastAsia="Times New Roman" w:cs="Times New Roman"/>
                <w:color w:val="000000"/>
                <w:szCs w:val="24"/>
                <w:lang w:eastAsia="hu-HU"/>
              </w:rPr>
              <w:t>Lényegfelismerés</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rsidR="00816FA9" w:rsidRPr="007E419D" w:rsidRDefault="00816FA9" w:rsidP="005A6228">
            <w:pPr>
              <w:autoSpaceDE w:val="0"/>
              <w:autoSpaceDN w:val="0"/>
              <w:adjustRightInd w:val="0"/>
              <w:spacing w:after="0"/>
              <w:jc w:val="center"/>
              <w:rPr>
                <w:rFonts w:cs="Times New Roman"/>
                <w:color w:val="000000"/>
                <w:szCs w:val="24"/>
              </w:rPr>
            </w:pPr>
            <w:r w:rsidRPr="007E419D">
              <w:rPr>
                <w:rFonts w:eastAsia="Times New Roman" w:cs="Times New Roman"/>
                <w:color w:val="000000"/>
                <w:szCs w:val="24"/>
                <w:lang w:eastAsia="hu-HU"/>
              </w:rPr>
              <w:t>x</w:t>
            </w:r>
          </w:p>
        </w:tc>
      </w:tr>
    </w:tbl>
    <w:p w:rsidR="00A23F09" w:rsidRPr="00AA3E62" w:rsidRDefault="00A23F09" w:rsidP="00A23F09">
      <w:pPr>
        <w:rPr>
          <w:rFonts w:cs="Times New Roman"/>
        </w:rPr>
      </w:pPr>
    </w:p>
    <w:p w:rsidR="00A23F09" w:rsidRPr="00AA3E62" w:rsidRDefault="00A23F09" w:rsidP="00A23F09">
      <w:pPr>
        <w:rPr>
          <w:rFonts w:cs="Times New Roman"/>
        </w:rPr>
      </w:pPr>
      <w:r w:rsidRPr="00AA3E62">
        <w:rPr>
          <w:rFonts w:cs="Times New Roman"/>
        </w:rPr>
        <w:br w:type="page"/>
      </w:r>
    </w:p>
    <w:p w:rsidR="00A23F09" w:rsidRPr="00AA3E62" w:rsidRDefault="005A6228" w:rsidP="00A23F09">
      <w:pPr>
        <w:pStyle w:val="Listaszerbekezds"/>
        <w:numPr>
          <w:ilvl w:val="0"/>
          <w:numId w:val="8"/>
        </w:numPr>
        <w:tabs>
          <w:tab w:val="right" w:pos="9072"/>
        </w:tabs>
        <w:spacing w:after="0"/>
        <w:rPr>
          <w:rFonts w:cs="Times New Roman"/>
          <w:b/>
        </w:rPr>
      </w:pPr>
      <w:r w:rsidRPr="00AA3E62">
        <w:rPr>
          <w:rFonts w:cs="Times New Roman"/>
          <w:b/>
          <w:bCs/>
        </w:rPr>
        <w:t>Autóelektronika elmélete</w:t>
      </w:r>
      <w:r w:rsidR="00A23F09" w:rsidRPr="00AA3E62">
        <w:rPr>
          <w:rFonts w:cs="Times New Roman"/>
          <w:b/>
        </w:rPr>
        <w:t xml:space="preserve"> tantárgy</w:t>
      </w:r>
      <w:r w:rsidR="00A23F09" w:rsidRPr="00AA3E62">
        <w:rPr>
          <w:rFonts w:cs="Times New Roman"/>
          <w:b/>
        </w:rPr>
        <w:tab/>
      </w:r>
      <w:r w:rsidRPr="00AA3E62">
        <w:rPr>
          <w:rFonts w:cs="Times New Roman"/>
          <w:b/>
        </w:rPr>
        <w:t>155</w:t>
      </w:r>
      <w:r w:rsidR="00A23F09" w:rsidRPr="00AA3E62">
        <w:rPr>
          <w:rFonts w:cs="Times New Roman"/>
          <w:b/>
        </w:rPr>
        <w:t xml:space="preserve"> óra/</w:t>
      </w:r>
      <w:r w:rsidRPr="00AA3E62">
        <w:rPr>
          <w:rFonts w:cs="Times New Roman"/>
          <w:b/>
        </w:rPr>
        <w:t>155</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5A6228" w:rsidRPr="00AA3E62" w:rsidRDefault="005A6228" w:rsidP="005A6228">
      <w:pPr>
        <w:spacing w:after="0"/>
        <w:ind w:left="426"/>
        <w:rPr>
          <w:rFonts w:cs="Times New Roman"/>
        </w:rPr>
      </w:pPr>
      <w:r w:rsidRPr="00AA3E62">
        <w:rPr>
          <w:rFonts w:cs="Times New Roman"/>
        </w:rPr>
        <w:t>Az elektronikusan irányított rendszerek az autóban egyre nagyobb számban jelennek meg, ezek a jármű legdinamikusabban fejlődő területei. Az autóelektronikai rendszerek felépítését, működési logikáját, egymással való kapcsolataikat ismertetjük meg a tananyag elsajátítása során.</w:t>
      </w:r>
    </w:p>
    <w:p w:rsidR="005A6228" w:rsidRPr="00AA3E62" w:rsidRDefault="005A6228" w:rsidP="005A6228">
      <w:pPr>
        <w:spacing w:after="0"/>
        <w:ind w:left="426"/>
        <w:rPr>
          <w:rFonts w:cs="Times New Roman"/>
        </w:rPr>
      </w:pPr>
      <w:r w:rsidRPr="00AA3E62">
        <w:rPr>
          <w:rFonts w:cs="Times New Roman"/>
        </w:rPr>
        <w:t>A tantárgy tanulása során az áramforrásoktól a legkorszerűbb elektronikai rendszerekig bemutatásra kerül a hagyományos és a legkorszerűbb járműtechnika. Minden területen az alapismeretek tárgyalásánál kapcsolódni kell az egyéb közismereti vagy szakmai tartalmakhoz. Az egyes részterületek feldolgozása során biztos alapismeretet szeretne nyújtani tantárgyunk a diagnosztikai és javítási műveletekhez. Ezért a gyakorlatból vett példákkal támasszuk alá az elméleti ismereteket.</w:t>
      </w:r>
    </w:p>
    <w:p w:rsidR="00A23F09" w:rsidRPr="00AA3E62" w:rsidRDefault="005A6228" w:rsidP="00A23F09">
      <w:pPr>
        <w:spacing w:after="0"/>
        <w:ind w:left="426"/>
        <w:rPr>
          <w:rFonts w:cs="Times New Roman"/>
        </w:rPr>
      </w:pPr>
      <w:r w:rsidRPr="00AA3E62">
        <w:rPr>
          <w:rFonts w:cs="Times New Roman"/>
        </w:rPr>
        <w:t>A tantárgy foglalkozik a járműipari - környezetvédelmi fejlesztésekkel. Az alternatív hajtási módok bemutatásával a környezetbarát, energiatakarékos konstrukciók megismertetése a cél. Ezt segítheti a tanulók kutatómunkája, majd szóbeli beszámolója is.</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5A6228" w:rsidRPr="00AA3E62" w:rsidRDefault="005A6228" w:rsidP="005A6228">
      <w:pPr>
        <w:spacing w:after="0"/>
        <w:ind w:left="426"/>
        <w:rPr>
          <w:rFonts w:cs="Times New Roman"/>
        </w:rPr>
      </w:pPr>
      <w:r w:rsidRPr="00AA3E62">
        <w:rPr>
          <w:rFonts w:cs="Times New Roman"/>
        </w:rPr>
        <w:t>Kapcsolódó közismereti tartalmak:</w:t>
      </w:r>
    </w:p>
    <w:p w:rsidR="005A6228" w:rsidRPr="00AA3E62" w:rsidRDefault="005A6228" w:rsidP="005A6228">
      <w:pPr>
        <w:spacing w:after="0"/>
        <w:ind w:left="426"/>
        <w:rPr>
          <w:rFonts w:cs="Times New Roman"/>
        </w:rPr>
      </w:pPr>
      <w:r w:rsidRPr="00AA3E62">
        <w:rPr>
          <w:rFonts w:cs="Times New Roman"/>
        </w:rPr>
        <w:t xml:space="preserve">Fizika tantárgyból: </w:t>
      </w:r>
    </w:p>
    <w:p w:rsidR="005A6228" w:rsidRPr="00AA3E62" w:rsidRDefault="005A6228" w:rsidP="005A6228">
      <w:pPr>
        <w:spacing w:after="0"/>
        <w:ind w:left="426"/>
        <w:rPr>
          <w:rFonts w:cs="Times New Roman"/>
        </w:rPr>
      </w:pPr>
      <w:r w:rsidRPr="00AA3E62">
        <w:rPr>
          <w:rFonts w:cs="Times New Roman"/>
        </w:rPr>
        <w:t>A kinematika és a dinamika alapfogalmai</w:t>
      </w:r>
    </w:p>
    <w:p w:rsidR="005A6228" w:rsidRPr="00AA3E62" w:rsidRDefault="005A6228" w:rsidP="005A6228">
      <w:pPr>
        <w:spacing w:after="0"/>
        <w:ind w:left="426"/>
        <w:rPr>
          <w:rFonts w:cs="Times New Roman"/>
        </w:rPr>
      </w:pPr>
      <w:r w:rsidRPr="00AA3E62">
        <w:rPr>
          <w:rFonts w:cs="Times New Roman"/>
        </w:rPr>
        <w:t>Az erő, munka, energia, energia-megmaradás, nyomaték, forgatónyomaték, teljesítmény</w:t>
      </w:r>
    </w:p>
    <w:p w:rsidR="005A6228" w:rsidRPr="00AA3E62" w:rsidRDefault="005A6228" w:rsidP="005A6228">
      <w:pPr>
        <w:spacing w:after="0"/>
        <w:ind w:left="426"/>
        <w:rPr>
          <w:rFonts w:cs="Times New Roman"/>
        </w:rPr>
      </w:pPr>
      <w:r w:rsidRPr="00AA3E62">
        <w:rPr>
          <w:rFonts w:cs="Times New Roman"/>
        </w:rPr>
        <w:t>Hőtani alapismeretek</w:t>
      </w:r>
    </w:p>
    <w:p w:rsidR="005A6228" w:rsidRPr="00AA3E62" w:rsidRDefault="005A6228" w:rsidP="005A6228">
      <w:pPr>
        <w:spacing w:after="0"/>
        <w:ind w:left="426"/>
        <w:rPr>
          <w:rFonts w:cs="Times New Roman"/>
        </w:rPr>
      </w:pPr>
      <w:r w:rsidRPr="00AA3E62">
        <w:rPr>
          <w:rFonts w:cs="Times New Roman"/>
        </w:rPr>
        <w:t>Egyenáramok alapfogalmai, az elektromos feszültség, ellenállás, teljesítmény, villamos munka</w:t>
      </w:r>
    </w:p>
    <w:p w:rsidR="005A6228" w:rsidRPr="00AA3E62" w:rsidRDefault="005A6228" w:rsidP="005A6228">
      <w:pPr>
        <w:spacing w:after="0"/>
        <w:ind w:left="426"/>
        <w:rPr>
          <w:rFonts w:cs="Times New Roman"/>
        </w:rPr>
      </w:pPr>
      <w:r w:rsidRPr="00AA3E62">
        <w:rPr>
          <w:rFonts w:cs="Times New Roman"/>
        </w:rPr>
        <w:t xml:space="preserve">Fénytani alapok </w:t>
      </w:r>
    </w:p>
    <w:p w:rsidR="005A6228" w:rsidRPr="00AA3E62" w:rsidRDefault="005A6228" w:rsidP="005A6228">
      <w:pPr>
        <w:spacing w:after="0"/>
        <w:ind w:left="426"/>
        <w:rPr>
          <w:rFonts w:cs="Times New Roman"/>
        </w:rPr>
      </w:pPr>
      <w:r w:rsidRPr="00AA3E62">
        <w:rPr>
          <w:rFonts w:cs="Times New Roman"/>
        </w:rPr>
        <w:t>Kapcsolódó szakmai tartalmak:</w:t>
      </w:r>
    </w:p>
    <w:p w:rsidR="005A6228" w:rsidRPr="00AA3E62" w:rsidRDefault="005A6228" w:rsidP="005A6228">
      <w:pPr>
        <w:spacing w:after="0"/>
        <w:ind w:left="426"/>
        <w:rPr>
          <w:rFonts w:cs="Times New Roman"/>
        </w:rPr>
      </w:pPr>
      <w:r w:rsidRPr="00AA3E62">
        <w:rPr>
          <w:rFonts w:cs="Times New Roman"/>
        </w:rPr>
        <w:t xml:space="preserve">Elektrotechnika tantárgyból: </w:t>
      </w:r>
    </w:p>
    <w:p w:rsidR="005A6228" w:rsidRPr="00AA3E62" w:rsidRDefault="005A6228" w:rsidP="005A6228">
      <w:pPr>
        <w:spacing w:after="0"/>
        <w:ind w:left="426"/>
        <w:rPr>
          <w:rFonts w:cs="Times New Roman"/>
        </w:rPr>
      </w:pPr>
      <w:r w:rsidRPr="00AA3E62">
        <w:rPr>
          <w:rFonts w:cs="Times New Roman"/>
        </w:rPr>
        <w:t>Egyenfeszültségű áramkörök</w:t>
      </w:r>
    </w:p>
    <w:p w:rsidR="005A6228" w:rsidRPr="00AA3E62" w:rsidRDefault="005A6228" w:rsidP="005A6228">
      <w:pPr>
        <w:spacing w:after="0"/>
        <w:ind w:left="426"/>
        <w:rPr>
          <w:rFonts w:cs="Times New Roman"/>
        </w:rPr>
      </w:pPr>
      <w:r w:rsidRPr="00AA3E62">
        <w:rPr>
          <w:rFonts w:cs="Times New Roman"/>
        </w:rPr>
        <w:t>Villamos áram hatásai</w:t>
      </w:r>
    </w:p>
    <w:p w:rsidR="005A6228" w:rsidRPr="00AA3E62" w:rsidRDefault="005A6228" w:rsidP="005A6228">
      <w:pPr>
        <w:spacing w:after="0"/>
        <w:ind w:left="426"/>
        <w:rPr>
          <w:rFonts w:cs="Times New Roman"/>
        </w:rPr>
      </w:pPr>
      <w:r w:rsidRPr="00AA3E62">
        <w:rPr>
          <w:rFonts w:cs="Times New Roman"/>
        </w:rPr>
        <w:t>Villamos gépek</w:t>
      </w:r>
    </w:p>
    <w:p w:rsidR="005A6228" w:rsidRPr="00AA3E62" w:rsidRDefault="005A6228" w:rsidP="005A6228">
      <w:pPr>
        <w:spacing w:after="0"/>
        <w:ind w:left="426"/>
        <w:rPr>
          <w:rFonts w:cs="Times New Roman"/>
        </w:rPr>
      </w:pPr>
      <w:r w:rsidRPr="00AA3E62">
        <w:rPr>
          <w:rFonts w:cs="Times New Roman"/>
        </w:rPr>
        <w:t>Diódák</w:t>
      </w:r>
    </w:p>
    <w:p w:rsidR="005A6228" w:rsidRPr="00AA3E62" w:rsidRDefault="005A6228" w:rsidP="005A6228">
      <w:pPr>
        <w:spacing w:after="0"/>
        <w:ind w:left="426"/>
        <w:rPr>
          <w:rFonts w:cs="Times New Roman"/>
        </w:rPr>
      </w:pPr>
      <w:r w:rsidRPr="00AA3E62">
        <w:rPr>
          <w:rFonts w:cs="Times New Roman"/>
        </w:rPr>
        <w:t>Tranzisztorok</w:t>
      </w:r>
    </w:p>
    <w:p w:rsidR="005A6228" w:rsidRPr="00AA3E62" w:rsidRDefault="005A6228" w:rsidP="005A6228">
      <w:pPr>
        <w:spacing w:after="0"/>
        <w:ind w:left="426"/>
        <w:rPr>
          <w:rFonts w:cs="Times New Roman"/>
        </w:rPr>
      </w:pPr>
      <w:r w:rsidRPr="00AA3E62">
        <w:rPr>
          <w:rFonts w:cs="Times New Roman"/>
        </w:rPr>
        <w:t>Integrált áramkörök</w:t>
      </w:r>
    </w:p>
    <w:p w:rsidR="005A6228" w:rsidRPr="00AA3E62" w:rsidRDefault="005A6228" w:rsidP="005A6228">
      <w:pPr>
        <w:spacing w:after="0"/>
        <w:ind w:left="426"/>
        <w:rPr>
          <w:rFonts w:cs="Times New Roman"/>
        </w:rPr>
      </w:pPr>
      <w:r w:rsidRPr="00AA3E62">
        <w:rPr>
          <w:rFonts w:cs="Times New Roman"/>
        </w:rPr>
        <w:t>Digitális technika alapjai</w:t>
      </w:r>
    </w:p>
    <w:p w:rsidR="005A6228" w:rsidRPr="00AA3E62" w:rsidRDefault="005A6228" w:rsidP="005A6228">
      <w:pPr>
        <w:spacing w:after="0"/>
        <w:ind w:left="426"/>
        <w:rPr>
          <w:rFonts w:cs="Times New Roman"/>
        </w:rPr>
      </w:pPr>
      <w:r w:rsidRPr="00AA3E62">
        <w:rPr>
          <w:rFonts w:cs="Times New Roman"/>
        </w:rPr>
        <w:t>Digitális áramkörök</w:t>
      </w:r>
    </w:p>
    <w:p w:rsidR="005A6228" w:rsidRPr="00AA3E62" w:rsidRDefault="005A6228" w:rsidP="005A6228">
      <w:pPr>
        <w:spacing w:after="0"/>
        <w:ind w:left="426"/>
        <w:rPr>
          <w:rFonts w:cs="Times New Roman"/>
        </w:rPr>
      </w:pPr>
      <w:r w:rsidRPr="00AA3E62">
        <w:rPr>
          <w:rFonts w:cs="Times New Roman"/>
        </w:rPr>
        <w:t>Mikroszámítógépek felépítése, működése</w:t>
      </w:r>
    </w:p>
    <w:p w:rsidR="005A6228" w:rsidRPr="00AA3E62" w:rsidRDefault="005A6228" w:rsidP="005A6228">
      <w:pPr>
        <w:spacing w:after="0"/>
        <w:ind w:left="426"/>
        <w:rPr>
          <w:rFonts w:cs="Times New Roman"/>
        </w:rPr>
      </w:pPr>
      <w:r w:rsidRPr="00AA3E62">
        <w:rPr>
          <w:rFonts w:cs="Times New Roman"/>
        </w:rPr>
        <w:t xml:space="preserve">Gépjármű szerkezettan tantárgyból: </w:t>
      </w:r>
    </w:p>
    <w:p w:rsidR="005A6228" w:rsidRPr="00AA3E62" w:rsidRDefault="005A6228" w:rsidP="005A6228">
      <w:pPr>
        <w:spacing w:after="0"/>
        <w:ind w:left="426"/>
        <w:rPr>
          <w:rFonts w:cs="Times New Roman"/>
        </w:rPr>
      </w:pPr>
      <w:r w:rsidRPr="00AA3E62">
        <w:rPr>
          <w:rFonts w:cs="Times New Roman"/>
        </w:rPr>
        <w:t>Belsőégésű motorok (Otto és Dízel) működése, alkatrészei, tüzelőanyag ellátó rendszerei</w:t>
      </w:r>
    </w:p>
    <w:p w:rsidR="005A6228" w:rsidRPr="00AA3E62" w:rsidRDefault="005A6228" w:rsidP="005A6228">
      <w:pPr>
        <w:spacing w:after="0"/>
        <w:ind w:left="426"/>
        <w:rPr>
          <w:rFonts w:cs="Times New Roman"/>
        </w:rPr>
      </w:pPr>
      <w:r w:rsidRPr="00AA3E62">
        <w:rPr>
          <w:rFonts w:cs="Times New Roman"/>
        </w:rPr>
        <w:t>Motorok hűtése</w:t>
      </w:r>
    </w:p>
    <w:p w:rsidR="00A23F09" w:rsidRPr="00AA3E62" w:rsidRDefault="005A6228" w:rsidP="00A23F09">
      <w:pPr>
        <w:spacing w:after="0"/>
        <w:ind w:left="426"/>
        <w:rPr>
          <w:rFonts w:cs="Times New Roman"/>
        </w:rPr>
      </w:pPr>
      <w:r w:rsidRPr="00AA3E62">
        <w:rPr>
          <w:rFonts w:cs="Times New Roman"/>
        </w:rPr>
        <w:t>Futóművek, Fékrendszerek</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5A62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 gépkocsi villamos hálózata</w:t>
      </w:r>
    </w:p>
    <w:p w:rsidR="005A6228" w:rsidRPr="00AA3E62" w:rsidRDefault="005A6228" w:rsidP="005A6228">
      <w:pPr>
        <w:tabs>
          <w:tab w:val="left" w:pos="1418"/>
          <w:tab w:val="right" w:pos="9072"/>
        </w:tabs>
        <w:spacing w:after="0"/>
        <w:ind w:left="851"/>
        <w:rPr>
          <w:rFonts w:cs="Times New Roman"/>
        </w:rPr>
      </w:pPr>
      <w:r w:rsidRPr="00AA3E62">
        <w:rPr>
          <w:rFonts w:cs="Times New Roman"/>
        </w:rPr>
        <w:t>A villamos hálózat általános jellemzői:</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„egyvezetékes” hálózat elve</w:t>
      </w:r>
    </w:p>
    <w:p w:rsidR="005A6228" w:rsidRPr="00AA3E62" w:rsidRDefault="005A6228" w:rsidP="005A6228">
      <w:pPr>
        <w:tabs>
          <w:tab w:val="left" w:pos="1418"/>
          <w:tab w:val="right" w:pos="9072"/>
        </w:tabs>
        <w:spacing w:after="0"/>
        <w:ind w:left="851"/>
        <w:rPr>
          <w:rFonts w:cs="Times New Roman"/>
        </w:rPr>
      </w:pPr>
      <w:r w:rsidRPr="00AA3E62">
        <w:rPr>
          <w:rFonts w:cs="Times New Roman"/>
        </w:rPr>
        <w:t>A hálózat egyszerűsített tömbvázlata, a rendszer meghatározó elemei</w:t>
      </w:r>
    </w:p>
    <w:p w:rsidR="005A6228" w:rsidRPr="00AA3E62" w:rsidRDefault="005A6228" w:rsidP="005A6228">
      <w:pPr>
        <w:tabs>
          <w:tab w:val="left" w:pos="1418"/>
          <w:tab w:val="right" w:pos="9072"/>
        </w:tabs>
        <w:spacing w:after="0"/>
        <w:ind w:left="851"/>
        <w:rPr>
          <w:rFonts w:cs="Times New Roman"/>
        </w:rPr>
      </w:pPr>
      <w:r w:rsidRPr="00AA3E62">
        <w:rPr>
          <w:rFonts w:cs="Times New Roman"/>
        </w:rPr>
        <w:t>A villamos hálózat feszültségei</w:t>
      </w:r>
    </w:p>
    <w:p w:rsidR="005A6228" w:rsidRPr="00AA3E62" w:rsidRDefault="005A6228" w:rsidP="005A6228">
      <w:pPr>
        <w:tabs>
          <w:tab w:val="left" w:pos="1418"/>
          <w:tab w:val="right" w:pos="9072"/>
        </w:tabs>
        <w:spacing w:after="0"/>
        <w:ind w:left="851"/>
        <w:rPr>
          <w:rFonts w:cs="Times New Roman"/>
        </w:rPr>
      </w:pPr>
      <w:r w:rsidRPr="00AA3E62">
        <w:rPr>
          <w:rFonts w:cs="Times New Roman"/>
        </w:rPr>
        <w:t>A hálózat alkatrészei:</w:t>
      </w:r>
    </w:p>
    <w:p w:rsidR="005A6228" w:rsidRPr="00AA3E62" w:rsidRDefault="005A6228" w:rsidP="005A6228">
      <w:pPr>
        <w:tabs>
          <w:tab w:val="left" w:pos="1418"/>
          <w:tab w:val="right" w:pos="9072"/>
        </w:tabs>
        <w:spacing w:after="0"/>
        <w:ind w:left="851"/>
        <w:rPr>
          <w:rFonts w:cs="Times New Roman"/>
        </w:rPr>
      </w:pPr>
      <w:r w:rsidRPr="00AA3E62">
        <w:rPr>
          <w:rFonts w:cs="Times New Roman"/>
        </w:rPr>
        <w:t>A villamos energia előállítására és tárolására alkalmazott eszközök, energiaforrások</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Fogyasztók csoportosítása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(állandó-, tartósan bekapcsolt-,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időszakosan működő fogyasztók) és jellemzőik</w:t>
      </w:r>
    </w:p>
    <w:p w:rsidR="005A6228" w:rsidRPr="00AA3E62" w:rsidRDefault="005A6228" w:rsidP="005A6228">
      <w:pPr>
        <w:tabs>
          <w:tab w:val="left" w:pos="1418"/>
          <w:tab w:val="right" w:pos="9072"/>
        </w:tabs>
        <w:spacing w:after="0"/>
        <w:ind w:left="851"/>
        <w:rPr>
          <w:rFonts w:cs="Times New Roman"/>
        </w:rPr>
      </w:pPr>
      <w:r w:rsidRPr="00AA3E62">
        <w:rPr>
          <w:rFonts w:cs="Times New Roman"/>
        </w:rPr>
        <w:t>Egyéb alkatrészek:</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Vezetékek: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kialakítás, típusai, méretezés feszültségesésre és melegedésre, vezeték kiválasztás, szabványos keresztmetszeti sor, kábelkötegek</w:t>
      </w:r>
    </w:p>
    <w:p w:rsidR="005A6228" w:rsidRPr="00AA3E62" w:rsidRDefault="005A6228" w:rsidP="005A6228">
      <w:pPr>
        <w:tabs>
          <w:tab w:val="left" w:pos="1418"/>
          <w:tab w:val="right" w:pos="9072"/>
        </w:tabs>
        <w:spacing w:after="0"/>
        <w:ind w:left="851"/>
        <w:rPr>
          <w:rFonts w:cs="Times New Roman"/>
        </w:rPr>
      </w:pPr>
      <w:r w:rsidRPr="00AA3E62">
        <w:rPr>
          <w:rFonts w:cs="Times New Roman"/>
        </w:rPr>
        <w:t>Csatlakozók kialakításai, szerelési módszerek</w:t>
      </w:r>
    </w:p>
    <w:p w:rsidR="005A6228" w:rsidRPr="00AA3E62" w:rsidRDefault="005A6228" w:rsidP="005A6228">
      <w:pPr>
        <w:tabs>
          <w:tab w:val="left" w:pos="1418"/>
          <w:tab w:val="right" w:pos="9072"/>
        </w:tabs>
        <w:spacing w:after="0"/>
        <w:ind w:left="851"/>
        <w:rPr>
          <w:rFonts w:cs="Times New Roman"/>
        </w:rPr>
      </w:pPr>
      <w:r w:rsidRPr="00AA3E62">
        <w:rPr>
          <w:rFonts w:cs="Times New Roman"/>
        </w:rPr>
        <w:t>Kapcsolók csoportosítása, kialakítások</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Mágnes kapcsolók, relék: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alkalmazási területek,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kialakítások, típusok, működés,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X-relé alkalmazása</w:t>
      </w:r>
    </w:p>
    <w:p w:rsidR="005A6228" w:rsidRPr="00AA3E62" w:rsidRDefault="005A6228" w:rsidP="005A6228">
      <w:pPr>
        <w:tabs>
          <w:tab w:val="left" w:pos="1418"/>
          <w:tab w:val="right" w:pos="9072"/>
        </w:tabs>
        <w:spacing w:after="0"/>
        <w:ind w:left="851"/>
        <w:rPr>
          <w:rFonts w:cs="Times New Roman"/>
        </w:rPr>
      </w:pPr>
      <w:r w:rsidRPr="00AA3E62">
        <w:rPr>
          <w:rFonts w:cs="Times New Roman"/>
        </w:rPr>
        <w:t>A hálózat túlterhelés és zárlatvédelmét ellátó rendszerelemek típusai, kialakításai, elhelyezések, működés</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Elektronikus irányítóegységek csoportosítása </w:t>
      </w:r>
    </w:p>
    <w:p w:rsidR="005A6228" w:rsidRPr="00AA3E62" w:rsidRDefault="005A6228" w:rsidP="005A6228">
      <w:pPr>
        <w:tabs>
          <w:tab w:val="left" w:pos="1418"/>
          <w:tab w:val="right" w:pos="9072"/>
        </w:tabs>
        <w:spacing w:after="0"/>
        <w:ind w:left="851"/>
        <w:rPr>
          <w:rFonts w:cs="Times New Roman"/>
        </w:rPr>
      </w:pPr>
      <w:r w:rsidRPr="00AA3E62">
        <w:rPr>
          <w:rFonts w:cs="Times New Roman"/>
        </w:rPr>
        <w:t>A villamos hálózat ábrázolási módozatai, vezetékek szín-, és számjelölései. Csatlakozási pontok és készülékek jelölései.</w:t>
      </w:r>
    </w:p>
    <w:p w:rsidR="005A6228" w:rsidRPr="00AA3E62" w:rsidRDefault="005A6228" w:rsidP="005A6228">
      <w:pPr>
        <w:tabs>
          <w:tab w:val="left" w:pos="1418"/>
          <w:tab w:val="right" w:pos="9072"/>
        </w:tabs>
        <w:spacing w:after="0"/>
        <w:ind w:left="851"/>
        <w:rPr>
          <w:rFonts w:cs="Times New Roman"/>
        </w:rPr>
      </w:pPr>
      <w:r w:rsidRPr="00AA3E62">
        <w:rPr>
          <w:rFonts w:cs="Times New Roman"/>
        </w:rPr>
        <w:t>A gépkocsi villamos hálózatának energiaegyensúlya, energiafelügyelet az akkumulátor állapotának figyelésével</w:t>
      </w:r>
    </w:p>
    <w:p w:rsidR="005A6228" w:rsidRPr="00AA3E62" w:rsidRDefault="005A6228" w:rsidP="005A6228">
      <w:pPr>
        <w:tabs>
          <w:tab w:val="left" w:pos="1418"/>
          <w:tab w:val="right" w:pos="9072"/>
        </w:tabs>
        <w:spacing w:after="0"/>
        <w:ind w:left="851"/>
        <w:rPr>
          <w:rFonts w:cs="Times New Roman"/>
        </w:rPr>
      </w:pPr>
      <w:r w:rsidRPr="00AA3E62">
        <w:rPr>
          <w:rFonts w:cs="Times New Roman"/>
        </w:rPr>
        <w:t>Soros adatkommunikációs rendszerek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a soros adatkommunikáció alkalmazásának indokai</w:t>
      </w:r>
    </w:p>
    <w:p w:rsidR="005A6228" w:rsidRPr="00AA3E62" w:rsidRDefault="005A6228" w:rsidP="005A6228">
      <w:pPr>
        <w:tabs>
          <w:tab w:val="left" w:pos="1418"/>
          <w:tab w:val="right" w:pos="9072"/>
        </w:tabs>
        <w:spacing w:after="0"/>
        <w:ind w:left="851"/>
        <w:rPr>
          <w:rFonts w:cs="Times New Roman"/>
        </w:rPr>
      </w:pPr>
      <w:r w:rsidRPr="00AA3E62">
        <w:rPr>
          <w:rFonts w:cs="Times New Roman"/>
        </w:rPr>
        <w:t>Digitális technikai alapfogalmak</w:t>
      </w:r>
    </w:p>
    <w:p w:rsidR="005A6228" w:rsidRPr="00AA3E62" w:rsidRDefault="005A6228" w:rsidP="005A6228">
      <w:pPr>
        <w:tabs>
          <w:tab w:val="left" w:pos="1418"/>
          <w:tab w:val="right" w:pos="9072"/>
        </w:tabs>
        <w:spacing w:after="0"/>
        <w:ind w:left="851"/>
        <w:rPr>
          <w:rFonts w:cs="Times New Roman"/>
        </w:rPr>
      </w:pPr>
      <w:r w:rsidRPr="00AA3E62">
        <w:rPr>
          <w:rFonts w:cs="Times New Roman"/>
        </w:rPr>
        <w:t>A kommunikációs rendszerek csoportosítása, felépítés, működés</w:t>
      </w:r>
    </w:p>
    <w:p w:rsidR="005A6228" w:rsidRPr="00AA3E62" w:rsidRDefault="005A6228" w:rsidP="005A6228">
      <w:pPr>
        <w:tabs>
          <w:tab w:val="left" w:pos="1418"/>
          <w:tab w:val="right" w:pos="9072"/>
        </w:tabs>
        <w:spacing w:after="0"/>
        <w:ind w:left="851"/>
        <w:rPr>
          <w:rFonts w:cs="Times New Roman"/>
        </w:rPr>
      </w:pPr>
      <w:r w:rsidRPr="00AA3E62">
        <w:rPr>
          <w:rFonts w:cs="Times New Roman"/>
        </w:rPr>
        <w:t>Adatátvitel a különböző kommunikációs hálózatok között (CAN-Gateway)</w:t>
      </w:r>
    </w:p>
    <w:p w:rsidR="005A6228" w:rsidRPr="00AA3E62" w:rsidRDefault="005A6228" w:rsidP="005A6228">
      <w:pPr>
        <w:tabs>
          <w:tab w:val="left" w:pos="1418"/>
          <w:tab w:val="right" w:pos="9072"/>
        </w:tabs>
        <w:spacing w:after="0"/>
        <w:ind w:left="851"/>
        <w:rPr>
          <w:rFonts w:cs="Times New Roman"/>
        </w:rPr>
      </w:pPr>
      <w:r w:rsidRPr="00AA3E62">
        <w:rPr>
          <w:rFonts w:cs="Times New Roman"/>
        </w:rPr>
        <w:t>Rádiózavar-szűrés a villamos hálózatban</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zavarforrások a gépkocsiban</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a rádiózavarások terjedési útvonalai</w:t>
      </w:r>
    </w:p>
    <w:p w:rsidR="00A23F09" w:rsidRPr="00AA3E62" w:rsidRDefault="005A6228"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a zavarszűrés módszerei, eszközei</w:t>
      </w:r>
    </w:p>
    <w:p w:rsidR="00816FA9" w:rsidRPr="00AA3E62" w:rsidRDefault="00816FA9" w:rsidP="00A23F09">
      <w:pPr>
        <w:tabs>
          <w:tab w:val="left" w:pos="1418"/>
          <w:tab w:val="right" w:pos="9072"/>
        </w:tabs>
        <w:spacing w:after="0"/>
        <w:ind w:left="851"/>
        <w:rPr>
          <w:rFonts w:cs="Times New Roman"/>
        </w:rPr>
      </w:pPr>
    </w:p>
    <w:p w:rsidR="00A23F09" w:rsidRPr="00AA3E62" w:rsidRDefault="005A62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 villamos energiaellátó rendszer</w:t>
      </w:r>
    </w:p>
    <w:p w:rsidR="005A6228" w:rsidRPr="00AA3E62" w:rsidRDefault="005A6228" w:rsidP="005A6228">
      <w:pPr>
        <w:tabs>
          <w:tab w:val="left" w:pos="1418"/>
          <w:tab w:val="right" w:pos="9072"/>
        </w:tabs>
        <w:spacing w:after="0"/>
        <w:ind w:left="851"/>
        <w:rPr>
          <w:rFonts w:cs="Times New Roman"/>
        </w:rPr>
      </w:pPr>
      <w:r w:rsidRPr="00AA3E62">
        <w:rPr>
          <w:rFonts w:cs="Times New Roman"/>
        </w:rPr>
        <w:t>Akkumulátorok</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akkumulátorok csoportosítása, főbb jellemzőik</w:t>
      </w:r>
    </w:p>
    <w:p w:rsidR="005A6228" w:rsidRPr="00AA3E62" w:rsidRDefault="005A6228" w:rsidP="005A6228">
      <w:pPr>
        <w:tabs>
          <w:tab w:val="left" w:pos="1418"/>
          <w:tab w:val="right" w:pos="9072"/>
        </w:tabs>
        <w:spacing w:after="0"/>
        <w:ind w:left="851"/>
        <w:rPr>
          <w:rFonts w:cs="Times New Roman"/>
        </w:rPr>
      </w:pPr>
      <w:r w:rsidRPr="00AA3E62">
        <w:rPr>
          <w:rFonts w:cs="Times New Roman"/>
        </w:rPr>
        <w:t>Követelmények az akkumulátorokkal szembe006E</w:t>
      </w:r>
    </w:p>
    <w:p w:rsidR="005A6228" w:rsidRPr="00AA3E62" w:rsidRDefault="005A6228" w:rsidP="005A6228">
      <w:pPr>
        <w:tabs>
          <w:tab w:val="left" w:pos="1418"/>
          <w:tab w:val="right" w:pos="9072"/>
        </w:tabs>
        <w:spacing w:after="0"/>
        <w:ind w:left="851"/>
        <w:rPr>
          <w:rFonts w:cs="Times New Roman"/>
        </w:rPr>
      </w:pPr>
      <w:r w:rsidRPr="00AA3E62">
        <w:rPr>
          <w:rFonts w:cs="Times New Roman"/>
        </w:rPr>
        <w:t>A hagyományos indítóakkumulátorok: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működési elve, savas akkumulátorok kémiai folyamata</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szerkezeti felépítés, az alkalmazott elektrolit jellemzői</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Az indítóakkumulátorok jellemzői: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feszültségek,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belső ellenállás,</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áramerősségek,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kapacitások,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hatásfokok</w:t>
      </w:r>
    </w:p>
    <w:p w:rsidR="005A6228" w:rsidRPr="00AA3E62" w:rsidRDefault="005A6228" w:rsidP="005A6228">
      <w:pPr>
        <w:tabs>
          <w:tab w:val="left" w:pos="1418"/>
          <w:tab w:val="right" w:pos="9072"/>
        </w:tabs>
        <w:spacing w:after="0"/>
        <w:ind w:left="851"/>
        <w:rPr>
          <w:rFonts w:cs="Times New Roman"/>
        </w:rPr>
      </w:pPr>
      <w:r w:rsidRPr="00AA3E62">
        <w:rPr>
          <w:rFonts w:cs="Times New Roman"/>
        </w:rPr>
        <w:t>Külső körülmények hatása az akkumulátorra</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akkumulátorok jelölése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Gondozásmentes akkumulátorok</w:t>
      </w:r>
    </w:p>
    <w:p w:rsidR="005A6228" w:rsidRPr="00AA3E62" w:rsidRDefault="005A6228" w:rsidP="005A6228">
      <w:pPr>
        <w:tabs>
          <w:tab w:val="left" w:pos="1418"/>
          <w:tab w:val="right" w:pos="9072"/>
        </w:tabs>
        <w:spacing w:after="0"/>
        <w:ind w:left="851"/>
        <w:rPr>
          <w:rFonts w:cs="Times New Roman"/>
        </w:rPr>
      </w:pPr>
      <w:r w:rsidRPr="00AA3E62">
        <w:rPr>
          <w:rFonts w:cs="Times New Roman"/>
        </w:rPr>
        <w:t>A gondozásmentesség feltételei, típusok</w:t>
      </w:r>
    </w:p>
    <w:p w:rsidR="005A6228" w:rsidRPr="00AA3E62" w:rsidRDefault="005A6228" w:rsidP="005A6228">
      <w:pPr>
        <w:tabs>
          <w:tab w:val="left" w:pos="1418"/>
          <w:tab w:val="right" w:pos="9072"/>
        </w:tabs>
        <w:spacing w:after="0"/>
        <w:ind w:left="851"/>
        <w:rPr>
          <w:rFonts w:cs="Times New Roman"/>
        </w:rPr>
      </w:pPr>
      <w:r w:rsidRPr="00AA3E62">
        <w:rPr>
          <w:rFonts w:cs="Times New Roman"/>
        </w:rPr>
        <w:t>Szerkezeti és működési eltérések a hagyományos akkumulátoroktól</w:t>
      </w:r>
    </w:p>
    <w:p w:rsidR="005A6228" w:rsidRPr="00AA3E62" w:rsidRDefault="005A6228" w:rsidP="005A6228">
      <w:pPr>
        <w:tabs>
          <w:tab w:val="left" w:pos="1418"/>
          <w:tab w:val="right" w:pos="9072"/>
        </w:tabs>
        <w:spacing w:after="0"/>
        <w:ind w:left="851"/>
        <w:rPr>
          <w:rFonts w:cs="Times New Roman"/>
        </w:rPr>
      </w:pPr>
      <w:r w:rsidRPr="00AA3E62">
        <w:rPr>
          <w:rFonts w:cs="Times New Roman"/>
        </w:rPr>
        <w:t>Indítóakkumulátorok töltése, kisütése, üzembe helyezése és üzemen kívül tartása</w:t>
      </w:r>
    </w:p>
    <w:p w:rsidR="005A6228" w:rsidRPr="00AA3E62" w:rsidRDefault="005A6228" w:rsidP="005A6228">
      <w:pPr>
        <w:tabs>
          <w:tab w:val="left" w:pos="1418"/>
          <w:tab w:val="right" w:pos="9072"/>
        </w:tabs>
        <w:spacing w:after="0"/>
        <w:ind w:left="851"/>
        <w:rPr>
          <w:rFonts w:cs="Times New Roman"/>
        </w:rPr>
      </w:pPr>
      <w:r w:rsidRPr="00AA3E62">
        <w:rPr>
          <w:rFonts w:cs="Times New Roman"/>
        </w:rPr>
        <w:t>Indítóakkumulátorok kiválasztása</w:t>
      </w:r>
    </w:p>
    <w:p w:rsidR="005A6228" w:rsidRPr="00AA3E62" w:rsidRDefault="005A6228" w:rsidP="005A6228">
      <w:pPr>
        <w:tabs>
          <w:tab w:val="left" w:pos="1418"/>
          <w:tab w:val="right" w:pos="9072"/>
        </w:tabs>
        <w:spacing w:after="0"/>
        <w:ind w:left="851"/>
        <w:rPr>
          <w:rFonts w:cs="Times New Roman"/>
        </w:rPr>
      </w:pPr>
      <w:r w:rsidRPr="00AA3E62">
        <w:rPr>
          <w:rFonts w:cs="Times New Roman"/>
        </w:rPr>
        <w:t>Váltakozó áramú gépjármű-generátorok</w:t>
      </w:r>
    </w:p>
    <w:p w:rsidR="005A6228" w:rsidRPr="00AA3E62" w:rsidRDefault="005A6228" w:rsidP="005A6228">
      <w:pPr>
        <w:tabs>
          <w:tab w:val="left" w:pos="1418"/>
          <w:tab w:val="right" w:pos="9072"/>
        </w:tabs>
        <w:spacing w:after="0"/>
        <w:ind w:left="851"/>
        <w:rPr>
          <w:rFonts w:cs="Times New Roman"/>
        </w:rPr>
      </w:pPr>
      <w:r w:rsidRPr="00AA3E62">
        <w:rPr>
          <w:rFonts w:cs="Times New Roman"/>
        </w:rPr>
        <w:t>Feladata</w:t>
      </w:r>
    </w:p>
    <w:p w:rsidR="005A6228" w:rsidRPr="00AA3E62" w:rsidRDefault="005A6228" w:rsidP="005A6228">
      <w:pPr>
        <w:tabs>
          <w:tab w:val="left" w:pos="1418"/>
          <w:tab w:val="right" w:pos="9072"/>
        </w:tabs>
        <w:spacing w:after="0"/>
        <w:ind w:left="851"/>
        <w:rPr>
          <w:rFonts w:cs="Times New Roman"/>
        </w:rPr>
      </w:pPr>
      <w:r w:rsidRPr="00AA3E62">
        <w:rPr>
          <w:rFonts w:cs="Times New Roman"/>
        </w:rPr>
        <w:t>A gépjármű generátorokkal szemben támasztott követelmények</w:t>
      </w:r>
    </w:p>
    <w:p w:rsidR="005A6228" w:rsidRPr="00AA3E62" w:rsidRDefault="005A6228" w:rsidP="005A6228">
      <w:pPr>
        <w:tabs>
          <w:tab w:val="left" w:pos="1418"/>
          <w:tab w:val="right" w:pos="9072"/>
        </w:tabs>
        <w:spacing w:after="0"/>
        <w:ind w:left="851"/>
        <w:rPr>
          <w:rFonts w:cs="Times New Roman"/>
        </w:rPr>
      </w:pPr>
      <w:r w:rsidRPr="00AA3E62">
        <w:rPr>
          <w:rFonts w:cs="Times New Roman"/>
        </w:rPr>
        <w:t>Működési elve</w:t>
      </w:r>
    </w:p>
    <w:p w:rsidR="005A6228" w:rsidRPr="00AA3E62" w:rsidRDefault="005A6228" w:rsidP="005A6228">
      <w:pPr>
        <w:tabs>
          <w:tab w:val="left" w:pos="1418"/>
          <w:tab w:val="right" w:pos="9072"/>
        </w:tabs>
        <w:spacing w:after="0"/>
        <w:ind w:left="851"/>
        <w:rPr>
          <w:rFonts w:cs="Times New Roman"/>
        </w:rPr>
      </w:pPr>
      <w:r w:rsidRPr="00AA3E62">
        <w:rPr>
          <w:rFonts w:cs="Times New Roman"/>
        </w:rPr>
        <w:t>A háromfázisú csillag-, és háromszög-kapcsolású generátorok működése, egyenirányítás</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Generátorok belső kapcsolási lehetőségei,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előgerjesztő, gerjesztő és töltőáramkörök</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Körmös pólusú generátor szerkezeti felépítése </w:t>
      </w:r>
    </w:p>
    <w:p w:rsidR="005A6228" w:rsidRPr="00AA3E62" w:rsidRDefault="005A6228" w:rsidP="005A6228">
      <w:pPr>
        <w:tabs>
          <w:tab w:val="left" w:pos="1418"/>
          <w:tab w:val="right" w:pos="9072"/>
        </w:tabs>
        <w:spacing w:after="0"/>
        <w:ind w:left="851"/>
        <w:rPr>
          <w:rFonts w:cs="Times New Roman"/>
        </w:rPr>
      </w:pPr>
      <w:r w:rsidRPr="00AA3E62">
        <w:rPr>
          <w:rFonts w:cs="Times New Roman"/>
        </w:rPr>
        <w:t>Különleges gépjármű generátorok szerkezeti felépítése, működése: pl.:</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Kiálló pólusú generátor, Két-két párhuzamos kapcsolású diódából álló egyenirányító egység, Indukcióvonal-vezetős gépjármű-generátor, </w:t>
      </w:r>
    </w:p>
    <w:p w:rsidR="005A6228" w:rsidRPr="00AA3E62" w:rsidRDefault="005A6228" w:rsidP="005A6228">
      <w:pPr>
        <w:tabs>
          <w:tab w:val="left" w:pos="1418"/>
          <w:tab w:val="right" w:pos="9072"/>
        </w:tabs>
        <w:spacing w:after="0"/>
        <w:ind w:left="851"/>
        <w:rPr>
          <w:rFonts w:cs="Times New Roman"/>
        </w:rPr>
      </w:pPr>
      <w:r w:rsidRPr="00AA3E62">
        <w:rPr>
          <w:rFonts w:cs="Times New Roman"/>
        </w:rPr>
        <w:t>Állandó mágnesű generátor, folyadékhűtésű generátor stb.</w:t>
      </w:r>
    </w:p>
    <w:p w:rsidR="005A6228" w:rsidRPr="00AA3E62" w:rsidRDefault="005A6228" w:rsidP="005A6228">
      <w:pPr>
        <w:tabs>
          <w:tab w:val="left" w:pos="1418"/>
          <w:tab w:val="right" w:pos="9072"/>
        </w:tabs>
        <w:spacing w:after="0"/>
        <w:ind w:left="851"/>
        <w:rPr>
          <w:rFonts w:cs="Times New Roman"/>
        </w:rPr>
      </w:pPr>
      <w:r w:rsidRPr="00AA3E62">
        <w:rPr>
          <w:rFonts w:cs="Times New Roman"/>
        </w:rPr>
        <w:t>Váltakozó áramú generátorok feszültségszabályozása</w:t>
      </w:r>
    </w:p>
    <w:p w:rsidR="005A6228" w:rsidRPr="00AA3E62" w:rsidRDefault="005A6228" w:rsidP="005A6228">
      <w:pPr>
        <w:tabs>
          <w:tab w:val="left" w:pos="1418"/>
          <w:tab w:val="right" w:pos="9072"/>
        </w:tabs>
        <w:spacing w:after="0"/>
        <w:ind w:left="851"/>
        <w:rPr>
          <w:rFonts w:cs="Times New Roman"/>
        </w:rPr>
      </w:pPr>
      <w:r w:rsidRPr="00AA3E62">
        <w:rPr>
          <w:rFonts w:cs="Times New Roman"/>
        </w:rPr>
        <w:t>A feszültségszabályzás feladata, a szabályozás elve</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elektronikus feszültségszabályzók csoportosítása, tömbvázlat</w:t>
      </w:r>
    </w:p>
    <w:p w:rsidR="005A6228" w:rsidRPr="00AA3E62" w:rsidRDefault="005A6228" w:rsidP="005A6228">
      <w:pPr>
        <w:tabs>
          <w:tab w:val="left" w:pos="1418"/>
          <w:tab w:val="right" w:pos="9072"/>
        </w:tabs>
        <w:spacing w:after="0"/>
        <w:ind w:left="851"/>
        <w:rPr>
          <w:rFonts w:cs="Times New Roman"/>
        </w:rPr>
      </w:pPr>
      <w:r w:rsidRPr="00AA3E62">
        <w:rPr>
          <w:rFonts w:cs="Times New Roman"/>
        </w:rPr>
        <w:t>Egy tetszőleges típus 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A szabályozott feszültség hőmérsékletfüggése, feszültségszabályzók hőkompenzálása</w:t>
      </w:r>
    </w:p>
    <w:p w:rsidR="005A6228" w:rsidRPr="00AA3E62" w:rsidRDefault="005A6228" w:rsidP="005A6228">
      <w:pPr>
        <w:tabs>
          <w:tab w:val="left" w:pos="1418"/>
          <w:tab w:val="right" w:pos="9072"/>
        </w:tabs>
        <w:spacing w:after="0"/>
        <w:ind w:left="851"/>
        <w:rPr>
          <w:rFonts w:cs="Times New Roman"/>
        </w:rPr>
      </w:pPr>
      <w:r w:rsidRPr="00AA3E62">
        <w:rPr>
          <w:rFonts w:cs="Times New Roman"/>
        </w:rPr>
        <w:t>Gépjármű generátorok multi funkciós feszültségszabályzói</w:t>
      </w:r>
    </w:p>
    <w:p w:rsidR="005A6228" w:rsidRPr="00AA3E62" w:rsidRDefault="005A6228" w:rsidP="005A6228">
      <w:pPr>
        <w:tabs>
          <w:tab w:val="left" w:pos="1418"/>
          <w:tab w:val="right" w:pos="9072"/>
        </w:tabs>
        <w:spacing w:after="0"/>
        <w:ind w:left="851"/>
        <w:rPr>
          <w:rFonts w:cs="Times New Roman"/>
        </w:rPr>
      </w:pPr>
      <w:r w:rsidRPr="00AA3E62">
        <w:rPr>
          <w:rFonts w:cs="Times New Roman"/>
        </w:rPr>
        <w:t>Kapcsolata a jármű villamos hálózatával, kommunikáció a hálózat irányítóegységeivel</w:t>
      </w:r>
    </w:p>
    <w:p w:rsidR="005A6228" w:rsidRPr="00AA3E62" w:rsidRDefault="005A6228" w:rsidP="005A6228">
      <w:pPr>
        <w:tabs>
          <w:tab w:val="left" w:pos="1418"/>
          <w:tab w:val="right" w:pos="9072"/>
        </w:tabs>
        <w:spacing w:after="0"/>
        <w:ind w:left="851"/>
        <w:rPr>
          <w:rFonts w:cs="Times New Roman"/>
        </w:rPr>
      </w:pPr>
      <w:r w:rsidRPr="00AA3E62">
        <w:rPr>
          <w:rFonts w:cs="Times New Roman"/>
        </w:rPr>
        <w:t>Működési funkciók, üzemállapotok, szabályozási stratégiák</w:t>
      </w:r>
    </w:p>
    <w:p w:rsidR="005A6228" w:rsidRPr="00AA3E62" w:rsidRDefault="005A6228" w:rsidP="005A6228">
      <w:pPr>
        <w:tabs>
          <w:tab w:val="left" w:pos="1418"/>
          <w:tab w:val="right" w:pos="9072"/>
        </w:tabs>
        <w:spacing w:after="0"/>
        <w:ind w:left="851"/>
        <w:rPr>
          <w:rFonts w:cs="Times New Roman"/>
        </w:rPr>
      </w:pPr>
      <w:r w:rsidRPr="00AA3E62">
        <w:rPr>
          <w:rFonts w:cs="Times New Roman"/>
        </w:rPr>
        <w:t>Alkalmazási példák</w:t>
      </w:r>
    </w:p>
    <w:p w:rsidR="00A23F09" w:rsidRPr="00AA3E62" w:rsidRDefault="005A6228" w:rsidP="00A23F09">
      <w:pPr>
        <w:tabs>
          <w:tab w:val="left" w:pos="1418"/>
          <w:tab w:val="right" w:pos="9072"/>
        </w:tabs>
        <w:spacing w:after="0"/>
        <w:ind w:left="851"/>
        <w:rPr>
          <w:rFonts w:cs="Times New Roman"/>
        </w:rPr>
      </w:pPr>
      <w:r w:rsidRPr="00AA3E62">
        <w:rPr>
          <w:rFonts w:cs="Times New Roman"/>
        </w:rPr>
        <w:t>Töltésjelzés megoldásai, a töltésellenőrző lámpa kiegészítő kapcsolásai</w:t>
      </w:r>
    </w:p>
    <w:p w:rsidR="00816FA9" w:rsidRPr="00AA3E62" w:rsidRDefault="00816FA9" w:rsidP="00A23F09">
      <w:pPr>
        <w:tabs>
          <w:tab w:val="left" w:pos="1418"/>
          <w:tab w:val="right" w:pos="9072"/>
        </w:tabs>
        <w:spacing w:after="0"/>
        <w:ind w:left="851"/>
        <w:rPr>
          <w:rFonts w:cs="Times New Roman"/>
        </w:rPr>
      </w:pPr>
    </w:p>
    <w:p w:rsidR="00A23F09" w:rsidRPr="00AA3E62" w:rsidRDefault="005A62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Indító berendezések</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indító berendezések feladata</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A belsőégésű motorok indítási lehetőségei </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Az indítási fordulatszám, határhőmérséklet, indítási nyomatékszükséglet </w:t>
      </w:r>
    </w:p>
    <w:p w:rsidR="005A6228" w:rsidRPr="00AA3E62" w:rsidRDefault="005A6228" w:rsidP="005A6228">
      <w:pPr>
        <w:tabs>
          <w:tab w:val="left" w:pos="1418"/>
          <w:tab w:val="right" w:pos="9072"/>
        </w:tabs>
        <w:spacing w:after="0"/>
        <w:ind w:left="851"/>
        <w:rPr>
          <w:rFonts w:cs="Times New Roman"/>
        </w:rPr>
      </w:pPr>
      <w:r w:rsidRPr="00AA3E62">
        <w:rPr>
          <w:rFonts w:cs="Times New Roman"/>
        </w:rPr>
        <w:t>A motorindítás folyamata</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indítómotorral szemben támasztott követelmények</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egyenáramú motorok működési elve, a különböző gerjesztési módok jellemzői</w:t>
      </w:r>
    </w:p>
    <w:p w:rsidR="005A6228" w:rsidRPr="00AA3E62" w:rsidRDefault="005A6228" w:rsidP="005A6228">
      <w:pPr>
        <w:tabs>
          <w:tab w:val="left" w:pos="1418"/>
          <w:tab w:val="right" w:pos="9072"/>
        </w:tabs>
        <w:spacing w:after="0"/>
        <w:ind w:left="851"/>
        <w:rPr>
          <w:rFonts w:cs="Times New Roman"/>
        </w:rPr>
      </w:pPr>
      <w:r w:rsidRPr="00AA3E62">
        <w:rPr>
          <w:rFonts w:cs="Times New Roman"/>
        </w:rPr>
        <w:t>A soros gerjesztésű motor jelleggörbéi</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indítási áramfelvétel változása az indítás időtartama alatt</w:t>
      </w:r>
    </w:p>
    <w:p w:rsidR="005A6228" w:rsidRPr="00AA3E62" w:rsidRDefault="005A6228" w:rsidP="005A6228">
      <w:pPr>
        <w:tabs>
          <w:tab w:val="left" w:pos="1418"/>
          <w:tab w:val="right" w:pos="9072"/>
        </w:tabs>
        <w:spacing w:after="0"/>
        <w:ind w:left="851"/>
        <w:rPr>
          <w:rFonts w:cs="Times New Roman"/>
        </w:rPr>
      </w:pPr>
      <w:r w:rsidRPr="00AA3E62">
        <w:rPr>
          <w:rFonts w:cs="Times New Roman"/>
        </w:rPr>
        <w:t>Motorindító áramkörök: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Otto-motoros gépjárművek motorindító áramköre</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Dízelmotoros gépjárművek motorindító áramköre</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Elektronikus indításreteszelő relével felszerelt motorindító berendezés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Akkumulátorátkapcsoló-relés motorindító berendezés (soros-párhuzamos kapcsoló)</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indítómotorok típusai:</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Soros és vegyes gerjesztésű csúszó-fogaskerekes indítómotor: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felépítése,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szerkezeti és kapcsolási vázlatai,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Állandó mágnessel gerjesztett csúszó fogaskerekes indítómotor: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előnyei,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felépítése,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kapcsolási vázlata,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Belső áttételű indítómotor: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fajtái,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előnyei,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felépítése,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A toló-fogaskerekes indítómotor: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felépítése,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szerkezeti és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kapcsolási vázlatai,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működése</w:t>
      </w:r>
    </w:p>
    <w:p w:rsidR="00A23F09" w:rsidRPr="00AA3E62" w:rsidRDefault="005A6228" w:rsidP="00A23F09">
      <w:pPr>
        <w:tabs>
          <w:tab w:val="left" w:pos="1418"/>
          <w:tab w:val="right" w:pos="9072"/>
        </w:tabs>
        <w:spacing w:after="0"/>
        <w:ind w:left="851"/>
        <w:rPr>
          <w:rFonts w:cs="Times New Roman"/>
        </w:rPr>
      </w:pPr>
      <w:r w:rsidRPr="00AA3E62">
        <w:rPr>
          <w:rFonts w:cs="Times New Roman"/>
        </w:rPr>
        <w:t>Adatbázis, műszaki dokumentáció alapján indítómotorok működtetésére vonatkozó kapcsolási rajzok elemzése</w:t>
      </w:r>
    </w:p>
    <w:p w:rsidR="00816FA9" w:rsidRPr="00AA3E62" w:rsidRDefault="00816FA9" w:rsidP="00A23F09">
      <w:pPr>
        <w:tabs>
          <w:tab w:val="left" w:pos="1418"/>
          <w:tab w:val="right" w:pos="9072"/>
        </w:tabs>
        <w:spacing w:after="0"/>
        <w:ind w:left="851"/>
        <w:rPr>
          <w:rFonts w:cs="Times New Roman"/>
        </w:rPr>
      </w:pPr>
    </w:p>
    <w:p w:rsidR="00A23F09" w:rsidRPr="00AA3E62" w:rsidRDefault="005A62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Világító, fény és hangjelző berendezések</w:t>
      </w:r>
    </w:p>
    <w:p w:rsidR="005A6228" w:rsidRPr="00AA3E62" w:rsidRDefault="005A6228" w:rsidP="005A6228">
      <w:pPr>
        <w:tabs>
          <w:tab w:val="left" w:pos="1418"/>
          <w:tab w:val="right" w:pos="9072"/>
        </w:tabs>
        <w:spacing w:after="0"/>
        <w:ind w:left="851"/>
        <w:rPr>
          <w:rFonts w:cs="Times New Roman"/>
        </w:rPr>
      </w:pPr>
      <w:r w:rsidRPr="00AA3E62">
        <w:rPr>
          <w:rFonts w:cs="Times New Roman"/>
        </w:rPr>
        <w:t>Fénytani alapfogalmak</w:t>
      </w:r>
    </w:p>
    <w:p w:rsidR="005A6228" w:rsidRPr="00AA3E62" w:rsidRDefault="005A6228" w:rsidP="005A6228">
      <w:pPr>
        <w:tabs>
          <w:tab w:val="left" w:pos="1418"/>
          <w:tab w:val="right" w:pos="9072"/>
        </w:tabs>
        <w:spacing w:after="0"/>
        <w:ind w:left="851"/>
        <w:rPr>
          <w:rFonts w:cs="Times New Roman"/>
        </w:rPr>
      </w:pPr>
      <w:r w:rsidRPr="00AA3E62">
        <w:rPr>
          <w:rFonts w:cs="Times New Roman"/>
        </w:rPr>
        <w:t>A világító és fényjelző berendezések csoportosítása, történeti áttekintés</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Fényforrások csoportosítása, jellemzőik, működésük, típusaik, összehasonlítás: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hagyományos izzólámpák,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halogén izzók,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gázkisüléses fényforrások,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LED.</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Fényszóró általános felépítése, a főbb szerkezeti elemek </w:t>
      </w:r>
    </w:p>
    <w:p w:rsidR="005A6228" w:rsidRPr="00AA3E62" w:rsidRDefault="005A6228" w:rsidP="005A6228">
      <w:pPr>
        <w:tabs>
          <w:tab w:val="left" w:pos="1418"/>
          <w:tab w:val="right" w:pos="9072"/>
        </w:tabs>
        <w:spacing w:after="0"/>
        <w:ind w:left="851"/>
        <w:rPr>
          <w:rFonts w:cs="Times New Roman"/>
        </w:rPr>
      </w:pPr>
      <w:r w:rsidRPr="00AA3E62">
        <w:rPr>
          <w:rFonts w:cs="Times New Roman"/>
        </w:rPr>
        <w:t>Fényszóró-rendszerek és fényeloszlásuk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paraboloid fényszórók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ellipszoid (DE) fényszóró</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szabadfelületű fényszórók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tükröző-vetítő fényszórók Super DE (szabadfelületűvel kombinálva)</w:t>
      </w:r>
    </w:p>
    <w:p w:rsidR="005A6228" w:rsidRPr="00AA3E62" w:rsidRDefault="005A6228" w:rsidP="005A6228">
      <w:pPr>
        <w:tabs>
          <w:tab w:val="left" w:pos="1418"/>
          <w:tab w:val="right" w:pos="9072"/>
        </w:tabs>
        <w:spacing w:after="0"/>
        <w:ind w:left="851"/>
        <w:rPr>
          <w:rFonts w:cs="Times New Roman"/>
        </w:rPr>
      </w:pPr>
      <w:r w:rsidRPr="00AA3E62">
        <w:rPr>
          <w:rFonts w:cs="Times New Roman"/>
        </w:rPr>
        <w:t>Xenonfény-technológia</w:t>
      </w:r>
    </w:p>
    <w:p w:rsidR="005A6228" w:rsidRPr="00AA3E62" w:rsidRDefault="005A6228" w:rsidP="005A6228">
      <w:pPr>
        <w:tabs>
          <w:tab w:val="left" w:pos="1418"/>
          <w:tab w:val="right" w:pos="9072"/>
        </w:tabs>
        <w:spacing w:after="0"/>
        <w:ind w:left="851"/>
        <w:rPr>
          <w:rFonts w:cs="Times New Roman"/>
        </w:rPr>
      </w:pPr>
      <w:r w:rsidRPr="00AA3E62">
        <w:rPr>
          <w:rFonts w:cs="Times New Roman"/>
        </w:rPr>
        <w:t>Európai és az amerikai fényszórórendszer jellemzői</w:t>
      </w:r>
    </w:p>
    <w:p w:rsidR="005A6228" w:rsidRPr="00AA3E62" w:rsidRDefault="005A6228" w:rsidP="005A6228">
      <w:pPr>
        <w:tabs>
          <w:tab w:val="left" w:pos="1418"/>
          <w:tab w:val="right" w:pos="9072"/>
        </w:tabs>
        <w:spacing w:after="0"/>
        <w:ind w:left="851"/>
        <w:rPr>
          <w:rFonts w:cs="Times New Roman"/>
        </w:rPr>
      </w:pPr>
      <w:r w:rsidRPr="00AA3E62">
        <w:rPr>
          <w:rFonts w:cs="Times New Roman"/>
        </w:rPr>
        <w:t>A fényszórókra vonatkozó hatósági előírások</w:t>
      </w:r>
    </w:p>
    <w:p w:rsidR="005A6228" w:rsidRPr="00AA3E62" w:rsidRDefault="005A6228" w:rsidP="005A6228">
      <w:pPr>
        <w:tabs>
          <w:tab w:val="left" w:pos="1418"/>
          <w:tab w:val="right" w:pos="9072"/>
        </w:tabs>
        <w:spacing w:after="0"/>
        <w:ind w:left="851"/>
        <w:rPr>
          <w:rFonts w:cs="Times New Roman"/>
        </w:rPr>
      </w:pPr>
      <w:r w:rsidRPr="00AA3E62">
        <w:rPr>
          <w:rFonts w:cs="Times New Roman"/>
        </w:rPr>
        <w:t>A fényszórók és a világítóberendezések jelölései</w:t>
      </w:r>
    </w:p>
    <w:p w:rsidR="005A6228" w:rsidRPr="00AA3E62" w:rsidRDefault="005A6228" w:rsidP="005A6228">
      <w:pPr>
        <w:tabs>
          <w:tab w:val="left" w:pos="1418"/>
          <w:tab w:val="right" w:pos="9072"/>
        </w:tabs>
        <w:spacing w:after="0"/>
        <w:ind w:left="851"/>
        <w:rPr>
          <w:rFonts w:cs="Times New Roman"/>
        </w:rPr>
      </w:pPr>
      <w:r w:rsidRPr="00AA3E62">
        <w:rPr>
          <w:rFonts w:cs="Times New Roman"/>
        </w:rPr>
        <w:t>A megvilágítási távolság szabályozásának megoldásai</w:t>
      </w:r>
    </w:p>
    <w:p w:rsidR="005A6228" w:rsidRPr="00AA3E62" w:rsidRDefault="005A6228" w:rsidP="005A6228">
      <w:pPr>
        <w:tabs>
          <w:tab w:val="left" w:pos="1418"/>
          <w:tab w:val="right" w:pos="9072"/>
        </w:tabs>
        <w:spacing w:after="0"/>
        <w:ind w:left="851"/>
        <w:rPr>
          <w:rFonts w:cs="Times New Roman"/>
        </w:rPr>
      </w:pPr>
      <w:r w:rsidRPr="00AA3E62">
        <w:rPr>
          <w:rFonts w:cs="Times New Roman"/>
        </w:rPr>
        <w:t>Fényszórótisztítás megvalósítása</w:t>
      </w:r>
    </w:p>
    <w:p w:rsidR="005A6228" w:rsidRPr="00AA3E62" w:rsidRDefault="005A6228" w:rsidP="005A6228">
      <w:pPr>
        <w:tabs>
          <w:tab w:val="left" w:pos="1418"/>
          <w:tab w:val="right" w:pos="9072"/>
        </w:tabs>
        <w:spacing w:after="0"/>
        <w:ind w:left="851"/>
        <w:rPr>
          <w:rFonts w:cs="Times New Roman"/>
        </w:rPr>
      </w:pPr>
      <w:r w:rsidRPr="00AA3E62">
        <w:rPr>
          <w:rFonts w:cs="Times New Roman"/>
        </w:rPr>
        <w:t>Kanyarvilágítások feladata, statikus és dinamikus kiviteli formák</w:t>
      </w:r>
    </w:p>
    <w:p w:rsidR="005A6228" w:rsidRPr="00AA3E62" w:rsidRDefault="005A6228" w:rsidP="005A6228">
      <w:pPr>
        <w:tabs>
          <w:tab w:val="left" w:pos="1418"/>
          <w:tab w:val="right" w:pos="9072"/>
        </w:tabs>
        <w:spacing w:after="0"/>
        <w:ind w:left="851"/>
        <w:rPr>
          <w:rFonts w:cs="Times New Roman"/>
        </w:rPr>
      </w:pPr>
      <w:r w:rsidRPr="00AA3E62">
        <w:rPr>
          <w:rFonts w:cs="Times New Roman"/>
        </w:rPr>
        <w:t>Adaptív fényszóró-szabályozási módok</w:t>
      </w:r>
    </w:p>
    <w:p w:rsidR="005A6228" w:rsidRPr="00AA3E62" w:rsidRDefault="005A6228" w:rsidP="005A6228">
      <w:pPr>
        <w:tabs>
          <w:tab w:val="left" w:pos="1418"/>
          <w:tab w:val="right" w:pos="9072"/>
        </w:tabs>
        <w:spacing w:after="0"/>
        <w:ind w:left="851"/>
        <w:rPr>
          <w:rFonts w:cs="Times New Roman"/>
        </w:rPr>
      </w:pPr>
      <w:r w:rsidRPr="00AA3E62">
        <w:rPr>
          <w:rFonts w:cs="Times New Roman"/>
        </w:rPr>
        <w:t>Helyzetjelző lámpák, féklámpák, rendszámvilágítás, tolatólámpák, nappali menetjelző fény hatósági előírásai, kialakításuk, működésük</w:t>
      </w:r>
    </w:p>
    <w:p w:rsidR="005A6228" w:rsidRPr="00AA3E62" w:rsidRDefault="005A6228" w:rsidP="005A6228">
      <w:pPr>
        <w:tabs>
          <w:tab w:val="left" w:pos="1418"/>
          <w:tab w:val="right" w:pos="9072"/>
        </w:tabs>
        <w:spacing w:after="0"/>
        <w:ind w:left="851"/>
        <w:rPr>
          <w:rFonts w:cs="Times New Roman"/>
        </w:rPr>
      </w:pPr>
      <w:r w:rsidRPr="00AA3E62">
        <w:rPr>
          <w:rFonts w:cs="Times New Roman"/>
        </w:rPr>
        <w:t>Világító-, és jelzőberendezések áramköreinek elemzése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Multiplex rendszerrel működtetett világítási hálózat </w:t>
      </w:r>
    </w:p>
    <w:p w:rsidR="005A6228" w:rsidRPr="00AA3E62" w:rsidRDefault="005A6228" w:rsidP="005A6228">
      <w:pPr>
        <w:tabs>
          <w:tab w:val="left" w:pos="1418"/>
          <w:tab w:val="right" w:pos="9072"/>
        </w:tabs>
        <w:spacing w:after="0"/>
        <w:ind w:left="851"/>
        <w:rPr>
          <w:rFonts w:cs="Times New Roman"/>
        </w:rPr>
      </w:pPr>
      <w:r w:rsidRPr="00AA3E62">
        <w:rPr>
          <w:rFonts w:cs="Times New Roman"/>
        </w:rPr>
        <w:t>Ködfényszórók és a hátsó helyzetjelző ködlámpák hatósági előírásai, működésük</w:t>
      </w:r>
    </w:p>
    <w:p w:rsidR="005A6228" w:rsidRPr="00AA3E62" w:rsidRDefault="005A6228" w:rsidP="005A6228">
      <w:pPr>
        <w:tabs>
          <w:tab w:val="left" w:pos="1418"/>
          <w:tab w:val="right" w:pos="9072"/>
        </w:tabs>
        <w:spacing w:after="0"/>
        <w:ind w:left="851"/>
        <w:rPr>
          <w:rFonts w:cs="Times New Roman"/>
        </w:rPr>
      </w:pPr>
      <w:r w:rsidRPr="00AA3E62">
        <w:rPr>
          <w:rFonts w:cs="Times New Roman"/>
        </w:rPr>
        <w:t>Irány és elakadásjelzők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hatósági előírásai</w:t>
      </w:r>
    </w:p>
    <w:p w:rsidR="005A6228" w:rsidRPr="00AA3E62" w:rsidRDefault="005A6228" w:rsidP="005A6228">
      <w:pPr>
        <w:tabs>
          <w:tab w:val="left" w:pos="1418"/>
          <w:tab w:val="right" w:pos="9072"/>
        </w:tabs>
        <w:spacing w:after="0"/>
        <w:ind w:left="851"/>
        <w:rPr>
          <w:rFonts w:cs="Times New Roman"/>
        </w:rPr>
      </w:pPr>
      <w:r w:rsidRPr="00AA3E62">
        <w:rPr>
          <w:rFonts w:cs="Times New Roman"/>
        </w:rPr>
        <w:t>Irányjelző ütemadóval (hő drótos, elektronikus) készített rendszer vázlata, 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Központi ütemadóval (multitimer), és multiplex rendszerrel működtetett irány-, elakadásjelzők 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Együttműködés más rendszerekkel: pl.: Automatikus vészvillogó bekapcsolás vészfékezéskor, ütközéskor</w:t>
      </w:r>
    </w:p>
    <w:p w:rsidR="005A6228" w:rsidRPr="00AA3E62" w:rsidRDefault="005A6228" w:rsidP="005A6228">
      <w:pPr>
        <w:tabs>
          <w:tab w:val="left" w:pos="1418"/>
          <w:tab w:val="right" w:pos="9072"/>
        </w:tabs>
        <w:spacing w:after="0"/>
        <w:ind w:left="851"/>
        <w:rPr>
          <w:rFonts w:cs="Times New Roman"/>
        </w:rPr>
      </w:pPr>
      <w:r w:rsidRPr="00AA3E62">
        <w:rPr>
          <w:rFonts w:cs="Times New Roman"/>
        </w:rPr>
        <w:t>Hangjelző berendezések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hatósági előírásai</w:t>
      </w:r>
    </w:p>
    <w:p w:rsidR="005A6228" w:rsidRPr="00AA3E62" w:rsidRDefault="005A6228" w:rsidP="005A6228">
      <w:pPr>
        <w:tabs>
          <w:tab w:val="left" w:pos="1418"/>
          <w:tab w:val="right" w:pos="9072"/>
        </w:tabs>
        <w:spacing w:after="0"/>
        <w:ind w:left="851"/>
        <w:rPr>
          <w:rFonts w:cs="Times New Roman"/>
        </w:rPr>
      </w:pPr>
      <w:r w:rsidRPr="00AA3E62">
        <w:rPr>
          <w:rFonts w:cs="Times New Roman"/>
        </w:rPr>
        <w:t>A kürtök típusai, működésük</w:t>
      </w:r>
    </w:p>
    <w:p w:rsidR="005A6228" w:rsidRPr="00AA3E62" w:rsidRDefault="005A6228" w:rsidP="005A6228">
      <w:pPr>
        <w:tabs>
          <w:tab w:val="left" w:pos="1418"/>
          <w:tab w:val="right" w:pos="9072"/>
        </w:tabs>
        <w:spacing w:after="0"/>
        <w:ind w:left="851"/>
        <w:rPr>
          <w:rFonts w:cs="Times New Roman"/>
        </w:rPr>
      </w:pPr>
      <w:r w:rsidRPr="00AA3E62">
        <w:rPr>
          <w:rFonts w:cs="Times New Roman"/>
        </w:rPr>
        <w:tab/>
        <w:t xml:space="preserve">A kürtök működtetése: </w:t>
      </w:r>
    </w:p>
    <w:p w:rsidR="00A23F09" w:rsidRPr="00AA3E62" w:rsidRDefault="005A6228"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hagyományos és multiplex rendszerű hálózatban</w:t>
      </w:r>
    </w:p>
    <w:p w:rsidR="00816FA9" w:rsidRPr="00AA3E62" w:rsidRDefault="00816FA9" w:rsidP="00A23F09">
      <w:pPr>
        <w:tabs>
          <w:tab w:val="left" w:pos="1418"/>
          <w:tab w:val="right" w:pos="9072"/>
        </w:tabs>
        <w:spacing w:after="0"/>
        <w:ind w:left="851"/>
        <w:rPr>
          <w:rFonts w:cs="Times New Roman"/>
        </w:rPr>
      </w:pPr>
    </w:p>
    <w:p w:rsidR="00A23F09" w:rsidRPr="00AA3E62" w:rsidRDefault="005A62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Szélvédőtörlő és mosó berendezések, a fűtő és légkondicionáló berendezés elektromos elemei</w:t>
      </w:r>
    </w:p>
    <w:p w:rsidR="005A6228" w:rsidRPr="00AA3E62" w:rsidRDefault="005A6228" w:rsidP="005A6228">
      <w:pPr>
        <w:tabs>
          <w:tab w:val="left" w:pos="1418"/>
          <w:tab w:val="right" w:pos="9072"/>
        </w:tabs>
        <w:spacing w:after="0"/>
        <w:ind w:left="851"/>
        <w:rPr>
          <w:rFonts w:cs="Times New Roman"/>
        </w:rPr>
      </w:pPr>
      <w:r w:rsidRPr="00AA3E62">
        <w:rPr>
          <w:rFonts w:cs="Times New Roman"/>
        </w:rPr>
        <w:t>Szélvédőtörlő és mosó berendezések:</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A gépkocsiba épített rendszer szerkezeti elemei, </w:t>
      </w:r>
    </w:p>
    <w:p w:rsidR="005A6228" w:rsidRPr="00AA3E62" w:rsidRDefault="005A6228" w:rsidP="005A6228">
      <w:pPr>
        <w:tabs>
          <w:tab w:val="left" w:pos="1418"/>
          <w:tab w:val="right" w:pos="9072"/>
        </w:tabs>
        <w:spacing w:after="0"/>
        <w:ind w:left="851"/>
        <w:rPr>
          <w:rFonts w:cs="Times New Roman"/>
        </w:rPr>
      </w:pPr>
      <w:r w:rsidRPr="00AA3E62">
        <w:rPr>
          <w:rFonts w:cs="Times New Roman"/>
        </w:rPr>
        <w:t>A mozgás átalakító szerkezet és a törlő motorok kialakítása, típusai</w:t>
      </w:r>
    </w:p>
    <w:p w:rsidR="005A6228" w:rsidRPr="00AA3E62" w:rsidRDefault="005A6228" w:rsidP="005A6228">
      <w:pPr>
        <w:tabs>
          <w:tab w:val="left" w:pos="1418"/>
          <w:tab w:val="right" w:pos="9072"/>
        </w:tabs>
        <w:spacing w:after="0"/>
        <w:ind w:left="851"/>
        <w:rPr>
          <w:rFonts w:cs="Times New Roman"/>
        </w:rPr>
      </w:pPr>
      <w:r w:rsidRPr="00AA3E62">
        <w:rPr>
          <w:rFonts w:cs="Times New Roman"/>
        </w:rPr>
        <w:t>Végállás kapcsoló feladata, 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Kétfokozatú és fokozatmentes fordulatszám-szabályozások a hagyományos szélvédőtörlő berendezéseknél</w:t>
      </w:r>
    </w:p>
    <w:p w:rsidR="005A6228" w:rsidRPr="00AA3E62" w:rsidRDefault="005A6228" w:rsidP="005A6228">
      <w:pPr>
        <w:tabs>
          <w:tab w:val="left" w:pos="1418"/>
          <w:tab w:val="right" w:pos="9072"/>
        </w:tabs>
        <w:spacing w:after="0"/>
        <w:ind w:left="851"/>
        <w:rPr>
          <w:rFonts w:cs="Times New Roman"/>
        </w:rPr>
      </w:pPr>
      <w:r w:rsidRPr="00AA3E62">
        <w:rPr>
          <w:rFonts w:cs="Times New Roman"/>
        </w:rPr>
        <w:t>Szakaszos üzemmód megvalósítására alkalmazott ütemadó kapcsolások</w:t>
      </w:r>
    </w:p>
    <w:p w:rsidR="005A6228" w:rsidRPr="00AA3E62" w:rsidRDefault="005A6228" w:rsidP="005A6228">
      <w:pPr>
        <w:tabs>
          <w:tab w:val="left" w:pos="1418"/>
          <w:tab w:val="right" w:pos="9072"/>
        </w:tabs>
        <w:spacing w:after="0"/>
        <w:ind w:left="851"/>
        <w:rPr>
          <w:rFonts w:cs="Times New Roman"/>
        </w:rPr>
      </w:pPr>
      <w:r w:rsidRPr="00AA3E62">
        <w:rPr>
          <w:rFonts w:cs="Times New Roman"/>
        </w:rPr>
        <w:t>Esőérzékelő működési elve, beépítése, 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Szélvédő mosóberendezés működtetése, alkatrészei</w:t>
      </w:r>
    </w:p>
    <w:p w:rsidR="005A6228" w:rsidRPr="00AA3E62" w:rsidRDefault="005A6228" w:rsidP="005A6228">
      <w:pPr>
        <w:tabs>
          <w:tab w:val="left" w:pos="1418"/>
          <w:tab w:val="right" w:pos="9072"/>
        </w:tabs>
        <w:spacing w:after="0"/>
        <w:ind w:left="851"/>
        <w:rPr>
          <w:rFonts w:cs="Times New Roman"/>
        </w:rPr>
      </w:pPr>
      <w:r w:rsidRPr="00AA3E62">
        <w:rPr>
          <w:rFonts w:cs="Times New Roman"/>
        </w:rPr>
        <w:t>Multiplex rendszerben működtetett szélvédőtörlő és mosó berendezés</w:t>
      </w:r>
    </w:p>
    <w:p w:rsidR="005A6228" w:rsidRPr="00AA3E62" w:rsidRDefault="005A6228" w:rsidP="005A6228">
      <w:pPr>
        <w:tabs>
          <w:tab w:val="left" w:pos="1418"/>
          <w:tab w:val="right" w:pos="9072"/>
        </w:tabs>
        <w:spacing w:after="0"/>
        <w:ind w:left="851"/>
        <w:rPr>
          <w:rFonts w:cs="Times New Roman"/>
        </w:rPr>
      </w:pPr>
      <w:r w:rsidRPr="00AA3E62">
        <w:rPr>
          <w:rFonts w:cs="Times New Roman"/>
        </w:rPr>
        <w:t>Fűtő és légkondicionáló berendezés:</w:t>
      </w:r>
    </w:p>
    <w:p w:rsidR="005A6228" w:rsidRPr="00AA3E62" w:rsidRDefault="005A6228" w:rsidP="005A6228">
      <w:pPr>
        <w:tabs>
          <w:tab w:val="left" w:pos="1418"/>
          <w:tab w:val="right" w:pos="9072"/>
        </w:tabs>
        <w:spacing w:after="0"/>
        <w:ind w:left="851"/>
        <w:rPr>
          <w:rFonts w:cs="Times New Roman"/>
        </w:rPr>
      </w:pPr>
      <w:r w:rsidRPr="00AA3E62">
        <w:rPr>
          <w:rFonts w:cs="Times New Roman"/>
        </w:rPr>
        <w:t>A hagyományos fűtési rendszer alkatrészei</w:t>
      </w:r>
    </w:p>
    <w:p w:rsidR="005A6228" w:rsidRPr="00AA3E62" w:rsidRDefault="005A6228" w:rsidP="005A6228">
      <w:pPr>
        <w:tabs>
          <w:tab w:val="left" w:pos="1418"/>
          <w:tab w:val="right" w:pos="9072"/>
        </w:tabs>
        <w:spacing w:after="0"/>
        <w:ind w:left="851"/>
        <w:rPr>
          <w:rFonts w:cs="Times New Roman"/>
        </w:rPr>
      </w:pPr>
      <w:r w:rsidRPr="00AA3E62">
        <w:rPr>
          <w:rFonts w:cs="Times New Roman"/>
        </w:rPr>
        <w:t>Elektronikus fűtésautomata</w:t>
      </w:r>
    </w:p>
    <w:p w:rsidR="005A6228" w:rsidRPr="00AA3E62" w:rsidRDefault="005A6228" w:rsidP="005A6228">
      <w:pPr>
        <w:tabs>
          <w:tab w:val="left" w:pos="1418"/>
          <w:tab w:val="right" w:pos="9072"/>
        </w:tabs>
        <w:spacing w:after="0"/>
        <w:ind w:left="851"/>
        <w:rPr>
          <w:rFonts w:cs="Times New Roman"/>
        </w:rPr>
      </w:pPr>
      <w:r w:rsidRPr="00AA3E62">
        <w:rPr>
          <w:rFonts w:cs="Times New Roman"/>
        </w:rPr>
        <w:t>Fűtőkészülékek</w:t>
      </w:r>
    </w:p>
    <w:p w:rsidR="005A6228" w:rsidRPr="00AA3E62" w:rsidRDefault="005A6228" w:rsidP="005A6228">
      <w:pPr>
        <w:tabs>
          <w:tab w:val="left" w:pos="1418"/>
          <w:tab w:val="right" w:pos="9072"/>
        </w:tabs>
        <w:spacing w:after="0"/>
        <w:ind w:left="851"/>
        <w:rPr>
          <w:rFonts w:cs="Times New Roman"/>
        </w:rPr>
      </w:pPr>
      <w:r w:rsidRPr="00AA3E62">
        <w:rPr>
          <w:rFonts w:cs="Times New Roman"/>
        </w:rPr>
        <w:t>Légkondicionálás feladata, a rendszer alkatrészei</w:t>
      </w:r>
    </w:p>
    <w:p w:rsidR="005A6228" w:rsidRPr="00AA3E62" w:rsidRDefault="005A6228" w:rsidP="005A6228">
      <w:pPr>
        <w:tabs>
          <w:tab w:val="left" w:pos="1418"/>
          <w:tab w:val="right" w:pos="9072"/>
        </w:tabs>
        <w:spacing w:after="0"/>
        <w:ind w:left="851"/>
        <w:rPr>
          <w:rFonts w:cs="Times New Roman"/>
        </w:rPr>
      </w:pPr>
      <w:r w:rsidRPr="00AA3E62">
        <w:rPr>
          <w:rFonts w:cs="Times New Roman"/>
        </w:rPr>
        <w:t>Működési elv megértését segítő tömbvázlat készítése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expanziós szeleppel kialakított rendszer 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Hűtőközegek</w:t>
      </w:r>
    </w:p>
    <w:p w:rsidR="005A6228" w:rsidRPr="00AA3E62" w:rsidRDefault="005A6228" w:rsidP="005A6228">
      <w:pPr>
        <w:tabs>
          <w:tab w:val="left" w:pos="1418"/>
          <w:tab w:val="right" w:pos="9072"/>
        </w:tabs>
        <w:spacing w:after="0"/>
        <w:ind w:left="851"/>
        <w:rPr>
          <w:rFonts w:cs="Times New Roman"/>
        </w:rPr>
      </w:pPr>
      <w:r w:rsidRPr="00AA3E62">
        <w:rPr>
          <w:rFonts w:cs="Times New Roman"/>
        </w:rPr>
        <w:t>A rendszerelemek kialakításai, működésük: kompresszor, kondenzátor, folyadékgyűjtő-szárító, expanziós szelep, párologtató, szerviz csatlakozók stb.</w:t>
      </w:r>
    </w:p>
    <w:p w:rsidR="005A6228" w:rsidRPr="00AA3E62" w:rsidRDefault="005A6228" w:rsidP="005A6228">
      <w:pPr>
        <w:tabs>
          <w:tab w:val="left" w:pos="1418"/>
          <w:tab w:val="right" w:pos="9072"/>
        </w:tabs>
        <w:spacing w:after="0"/>
        <w:ind w:left="851"/>
        <w:rPr>
          <w:rFonts w:cs="Times New Roman"/>
        </w:rPr>
      </w:pPr>
      <w:r w:rsidRPr="00AA3E62">
        <w:rPr>
          <w:rFonts w:cs="Times New Roman"/>
        </w:rPr>
        <w:t>A rendszer elektromos működtetéséhez szükséges alkatrészek: hűtőközeg-nyomáskapcsolók, hűtőközeg-nyomásérzékelő, hő-kapcsolók és érzékelők, vezérlőkészülékek stb.</w:t>
      </w:r>
    </w:p>
    <w:p w:rsidR="005A6228" w:rsidRPr="00AA3E62" w:rsidRDefault="005A6228" w:rsidP="005A6228">
      <w:pPr>
        <w:tabs>
          <w:tab w:val="left" w:pos="1418"/>
          <w:tab w:val="right" w:pos="9072"/>
        </w:tabs>
        <w:spacing w:after="0"/>
        <w:ind w:left="851"/>
        <w:rPr>
          <w:rFonts w:cs="Times New Roman"/>
        </w:rPr>
      </w:pPr>
      <w:r w:rsidRPr="00AA3E62">
        <w:rPr>
          <w:rFonts w:cs="Times New Roman"/>
        </w:rPr>
        <w:t>Kapcsolási Rajz alapján, konkrét típuson áramköri elemzés, üzemállapotok</w:t>
      </w:r>
    </w:p>
    <w:p w:rsidR="00A23F09" w:rsidRPr="00AA3E62" w:rsidRDefault="005A6228" w:rsidP="00A23F09">
      <w:pPr>
        <w:tabs>
          <w:tab w:val="left" w:pos="1418"/>
          <w:tab w:val="right" w:pos="9072"/>
        </w:tabs>
        <w:spacing w:after="0"/>
        <w:ind w:left="851"/>
        <w:rPr>
          <w:rFonts w:cs="Times New Roman"/>
        </w:rPr>
      </w:pPr>
      <w:r w:rsidRPr="00AA3E62">
        <w:rPr>
          <w:rFonts w:cs="Times New Roman"/>
        </w:rPr>
        <w:t>A fűtő és légkondicionáló rendszer fejlesztése: megvalósított és fejlesztés alatt álló elképzelések</w:t>
      </w:r>
    </w:p>
    <w:p w:rsidR="00816FA9" w:rsidRPr="00AA3E62" w:rsidRDefault="00816FA9" w:rsidP="00A23F09">
      <w:pPr>
        <w:tabs>
          <w:tab w:val="left" w:pos="1418"/>
          <w:tab w:val="right" w:pos="9072"/>
        </w:tabs>
        <w:spacing w:after="0"/>
        <w:ind w:left="851"/>
        <w:rPr>
          <w:rFonts w:cs="Times New Roman"/>
        </w:rPr>
      </w:pPr>
    </w:p>
    <w:p w:rsidR="00A23F09" w:rsidRPr="00AA3E62" w:rsidRDefault="005A62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 gépjármű üzemét ellenőrző műszerek és visszajelző berendezések</w:t>
      </w:r>
    </w:p>
    <w:p w:rsidR="005A6228" w:rsidRPr="00AA3E62" w:rsidRDefault="005A6228" w:rsidP="005A6228">
      <w:pPr>
        <w:tabs>
          <w:tab w:val="left" w:pos="1418"/>
          <w:tab w:val="right" w:pos="9072"/>
        </w:tabs>
        <w:spacing w:after="0"/>
        <w:ind w:left="851"/>
        <w:rPr>
          <w:rFonts w:cs="Times New Roman"/>
        </w:rPr>
      </w:pPr>
      <w:r w:rsidRPr="00AA3E62">
        <w:rPr>
          <w:rFonts w:cs="Times New Roman"/>
        </w:rPr>
        <w:t>Hatósági előírások</w:t>
      </w:r>
    </w:p>
    <w:p w:rsidR="005A6228" w:rsidRPr="00AA3E62" w:rsidRDefault="005A6228" w:rsidP="005A6228">
      <w:pPr>
        <w:tabs>
          <w:tab w:val="left" w:pos="1418"/>
          <w:tab w:val="right" w:pos="9072"/>
        </w:tabs>
        <w:spacing w:after="0"/>
        <w:ind w:left="851"/>
        <w:rPr>
          <w:rFonts w:cs="Times New Roman"/>
        </w:rPr>
      </w:pPr>
      <w:r w:rsidRPr="00AA3E62">
        <w:rPr>
          <w:rFonts w:cs="Times New Roman"/>
        </w:rPr>
        <w:t>Hagyományos kialakítású műszerek, műszerfal-kialakítások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örvényáramú és elektromos meghajtású sebességmérők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fordulatszámmérők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tüzelőanyag-szintjelző műszerek és jeladóik típusai és működésük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hőmérsékletmérők, olajnyomás mérők és jeladóinak típusai és működésük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visszajelző lámpák és működtetésük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feszültség-stabilizátorok a hagyományos műszerfalakon</w:t>
      </w:r>
    </w:p>
    <w:p w:rsidR="005A6228" w:rsidRPr="00AA3E62" w:rsidRDefault="005A6228" w:rsidP="005A6228">
      <w:pPr>
        <w:tabs>
          <w:tab w:val="left" w:pos="1418"/>
          <w:tab w:val="right" w:pos="9072"/>
        </w:tabs>
        <w:spacing w:after="0"/>
        <w:ind w:left="851"/>
        <w:rPr>
          <w:rFonts w:cs="Times New Roman"/>
        </w:rPr>
      </w:pPr>
      <w:r w:rsidRPr="00AA3E62">
        <w:rPr>
          <w:rFonts w:cs="Times New Roman"/>
        </w:rPr>
        <w:t>Digitális kialakítású (CAN hálózathoz illesztett) műszerfalak elvi felépítése, 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Tömbvázlat</w:t>
      </w:r>
    </w:p>
    <w:p w:rsidR="005A6228" w:rsidRPr="00AA3E62" w:rsidRDefault="005A6228" w:rsidP="005A6228">
      <w:pPr>
        <w:tabs>
          <w:tab w:val="left" w:pos="1418"/>
          <w:tab w:val="right" w:pos="9072"/>
        </w:tabs>
        <w:spacing w:after="0"/>
        <w:ind w:left="851"/>
        <w:rPr>
          <w:rFonts w:cs="Times New Roman"/>
        </w:rPr>
      </w:pPr>
      <w:r w:rsidRPr="00AA3E62">
        <w:rPr>
          <w:rFonts w:cs="Times New Roman"/>
        </w:rPr>
        <w:t>Műszerfalak áramellátásának biztosítása, feszültségstabilizálás digitális műszerfalhoz</w:t>
      </w:r>
    </w:p>
    <w:p w:rsidR="005A6228" w:rsidRPr="00AA3E62" w:rsidRDefault="005A6228" w:rsidP="005A6228">
      <w:pPr>
        <w:tabs>
          <w:tab w:val="left" w:pos="1418"/>
          <w:tab w:val="right" w:pos="9072"/>
        </w:tabs>
        <w:spacing w:after="0"/>
        <w:ind w:left="851"/>
        <w:rPr>
          <w:rFonts w:cs="Times New Roman"/>
        </w:rPr>
      </w:pPr>
      <w:r w:rsidRPr="00AA3E62">
        <w:rPr>
          <w:rFonts w:cs="Times New Roman"/>
        </w:rPr>
        <w:t>Léptetőmotorral működtetett műszerek</w:t>
      </w:r>
    </w:p>
    <w:p w:rsidR="005A6228" w:rsidRPr="00AA3E62" w:rsidRDefault="005A6228" w:rsidP="005A6228">
      <w:pPr>
        <w:tabs>
          <w:tab w:val="left" w:pos="1418"/>
          <w:tab w:val="right" w:pos="9072"/>
        </w:tabs>
        <w:spacing w:after="0"/>
        <w:ind w:left="851"/>
        <w:rPr>
          <w:rFonts w:cs="Times New Roman"/>
        </w:rPr>
      </w:pPr>
      <w:r w:rsidRPr="00AA3E62">
        <w:rPr>
          <w:rFonts w:cs="Times New Roman"/>
        </w:rPr>
        <w:t>LCD és egyéb kijelzők alkalmazása a műszerfalon</w:t>
      </w:r>
    </w:p>
    <w:p w:rsidR="005A6228" w:rsidRPr="00AA3E62" w:rsidRDefault="005A6228" w:rsidP="005A6228">
      <w:pPr>
        <w:tabs>
          <w:tab w:val="left" w:pos="1418"/>
          <w:tab w:val="right" w:pos="9072"/>
        </w:tabs>
        <w:spacing w:after="0"/>
        <w:ind w:left="851"/>
        <w:rPr>
          <w:rFonts w:cs="Times New Roman"/>
        </w:rPr>
      </w:pPr>
      <w:r w:rsidRPr="00AA3E62">
        <w:rPr>
          <w:rFonts w:cs="Times New Roman"/>
        </w:rPr>
        <w:t>Fedélzeti számítógépek</w:t>
      </w:r>
    </w:p>
    <w:p w:rsidR="005A6228" w:rsidRPr="00AA3E62" w:rsidRDefault="005A6228" w:rsidP="005A6228">
      <w:pPr>
        <w:tabs>
          <w:tab w:val="left" w:pos="1418"/>
          <w:tab w:val="right" w:pos="9072"/>
        </w:tabs>
        <w:spacing w:after="0"/>
        <w:ind w:left="851"/>
        <w:rPr>
          <w:rFonts w:cs="Times New Roman"/>
        </w:rPr>
      </w:pPr>
      <w:r w:rsidRPr="00AA3E62">
        <w:rPr>
          <w:rFonts w:cs="Times New Roman"/>
        </w:rPr>
        <w:t>Szélvédőre, mint kijelzőre kivetített információk</w:t>
      </w:r>
    </w:p>
    <w:p w:rsidR="005A6228" w:rsidRPr="00AA3E62" w:rsidRDefault="005A6228" w:rsidP="005A6228">
      <w:pPr>
        <w:tabs>
          <w:tab w:val="left" w:pos="1418"/>
          <w:tab w:val="right" w:pos="9072"/>
        </w:tabs>
        <w:spacing w:after="0"/>
        <w:ind w:left="851"/>
        <w:rPr>
          <w:rFonts w:cs="Times New Roman"/>
        </w:rPr>
      </w:pPr>
      <w:r w:rsidRPr="00AA3E62">
        <w:rPr>
          <w:rFonts w:cs="Times New Roman"/>
        </w:rPr>
        <w:t>Egyéb korszerű rendszerek kialakítása, működése</w:t>
      </w:r>
    </w:p>
    <w:p w:rsidR="00A23F09" w:rsidRPr="00AA3E62" w:rsidRDefault="005A6228" w:rsidP="00A23F09">
      <w:pPr>
        <w:tabs>
          <w:tab w:val="left" w:pos="1418"/>
          <w:tab w:val="right" w:pos="9072"/>
        </w:tabs>
        <w:spacing w:after="0"/>
        <w:ind w:left="851"/>
        <w:rPr>
          <w:rFonts w:cs="Times New Roman"/>
        </w:rPr>
      </w:pPr>
      <w:r w:rsidRPr="00AA3E62">
        <w:rPr>
          <w:rFonts w:cs="Times New Roman"/>
        </w:rPr>
        <w:t>Fejlesztési irányzatok: alkalmazott és fejlesztés alatt álló megoldások</w:t>
      </w:r>
    </w:p>
    <w:p w:rsidR="00816FA9" w:rsidRPr="00AA3E62" w:rsidRDefault="00816FA9" w:rsidP="00A23F09">
      <w:pPr>
        <w:tabs>
          <w:tab w:val="left" w:pos="1418"/>
          <w:tab w:val="right" w:pos="9072"/>
        </w:tabs>
        <w:spacing w:after="0"/>
        <w:ind w:left="851"/>
        <w:rPr>
          <w:rFonts w:cs="Times New Roman"/>
        </w:rPr>
      </w:pPr>
    </w:p>
    <w:p w:rsidR="00A23F09" w:rsidRPr="00AA3E62" w:rsidRDefault="005A62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Gyújtóberendezések</w:t>
      </w:r>
    </w:p>
    <w:p w:rsidR="005A6228" w:rsidRPr="00AA3E62" w:rsidRDefault="005A6228" w:rsidP="005A6228">
      <w:pPr>
        <w:tabs>
          <w:tab w:val="left" w:pos="1418"/>
          <w:tab w:val="right" w:pos="9072"/>
        </w:tabs>
        <w:spacing w:after="0"/>
        <w:ind w:left="851"/>
        <w:rPr>
          <w:rFonts w:cs="Times New Roman"/>
        </w:rPr>
      </w:pPr>
      <w:r w:rsidRPr="00AA3E62">
        <w:rPr>
          <w:rFonts w:cs="Times New Roman"/>
        </w:rPr>
        <w:t>Bevezetés</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Gyújtóberendezések feladata, a velük szemben támasztott követelmények </w:t>
      </w:r>
    </w:p>
    <w:p w:rsidR="005A6228" w:rsidRPr="00AA3E62" w:rsidRDefault="005A6228" w:rsidP="005A6228">
      <w:pPr>
        <w:tabs>
          <w:tab w:val="left" w:pos="1418"/>
          <w:tab w:val="right" w:pos="9072"/>
        </w:tabs>
        <w:spacing w:after="0"/>
        <w:ind w:left="851"/>
        <w:rPr>
          <w:rFonts w:cs="Times New Roman"/>
        </w:rPr>
      </w:pPr>
      <w:r w:rsidRPr="00AA3E62">
        <w:rPr>
          <w:rFonts w:cs="Times New Roman"/>
        </w:rPr>
        <w:t>Történeti áttekintés</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A gyújtóberendezések csoportosítása </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Akkumulátoros gyújtóberendezés </w:t>
      </w:r>
    </w:p>
    <w:p w:rsidR="005A6228" w:rsidRPr="00AA3E62" w:rsidRDefault="005A6228" w:rsidP="005A6228">
      <w:pPr>
        <w:tabs>
          <w:tab w:val="left" w:pos="1418"/>
          <w:tab w:val="right" w:pos="9072"/>
        </w:tabs>
        <w:spacing w:after="0"/>
        <w:ind w:left="851"/>
        <w:rPr>
          <w:rFonts w:cs="Times New Roman"/>
        </w:rPr>
      </w:pPr>
      <w:r w:rsidRPr="00AA3E62">
        <w:rPr>
          <w:rFonts w:cs="Times New Roman"/>
        </w:rPr>
        <w:t>Felépítés, primer és szekunder áramkör elemei, működése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A primer áram és a gyújtásenergia kialakulása, értéküket befolyásoló tényezők</w:t>
      </w:r>
    </w:p>
    <w:p w:rsidR="005A6228" w:rsidRPr="00AA3E62" w:rsidRDefault="005A6228" w:rsidP="005A6228">
      <w:pPr>
        <w:tabs>
          <w:tab w:val="left" w:pos="1418"/>
          <w:tab w:val="right" w:pos="9072"/>
        </w:tabs>
        <w:spacing w:after="0"/>
        <w:ind w:left="851"/>
        <w:rPr>
          <w:rFonts w:cs="Times New Roman"/>
        </w:rPr>
      </w:pPr>
      <w:r w:rsidRPr="00AA3E62">
        <w:rPr>
          <w:rFonts w:cs="Times New Roman"/>
        </w:rPr>
        <w:t>Primer feszültség, szekunder áram, szekunder feszültség alakulása a különböző üzemállapotokban</w:t>
      </w:r>
    </w:p>
    <w:p w:rsidR="005A6228" w:rsidRPr="00AA3E62" w:rsidRDefault="005A6228" w:rsidP="005A6228">
      <w:pPr>
        <w:tabs>
          <w:tab w:val="left" w:pos="1418"/>
          <w:tab w:val="right" w:pos="9072"/>
        </w:tabs>
        <w:spacing w:after="0"/>
        <w:ind w:left="851"/>
        <w:rPr>
          <w:rFonts w:cs="Times New Roman"/>
        </w:rPr>
      </w:pPr>
      <w:r w:rsidRPr="00AA3E62">
        <w:rPr>
          <w:rFonts w:cs="Times New Roman"/>
        </w:rPr>
        <w:t>A gyújtóberendezés alkatrészeinek kialakítási, működési sajátosságai (gyújtótranszformátor, gyújtáselosztó, gyújtókábelek, gyújtógyertya, stb.)</w:t>
      </w:r>
    </w:p>
    <w:p w:rsidR="005A6228" w:rsidRPr="00AA3E62" w:rsidRDefault="005A6228" w:rsidP="005A6228">
      <w:pPr>
        <w:tabs>
          <w:tab w:val="left" w:pos="1418"/>
          <w:tab w:val="right" w:pos="9072"/>
        </w:tabs>
        <w:spacing w:after="0"/>
        <w:ind w:left="851"/>
        <w:rPr>
          <w:rFonts w:cs="Times New Roman"/>
        </w:rPr>
      </w:pPr>
      <w:r w:rsidRPr="00AA3E62">
        <w:rPr>
          <w:rFonts w:cs="Times New Roman"/>
        </w:rPr>
        <w:t>Előgyújtás fogalma, szükségessége. Az előgyújtás mértékét befolyásoló tényezők</w:t>
      </w:r>
    </w:p>
    <w:p w:rsidR="005A6228" w:rsidRPr="00AA3E62" w:rsidRDefault="005A6228" w:rsidP="005A6228">
      <w:pPr>
        <w:tabs>
          <w:tab w:val="left" w:pos="1418"/>
          <w:tab w:val="right" w:pos="9072"/>
        </w:tabs>
        <w:spacing w:after="0"/>
        <w:ind w:left="851"/>
        <w:rPr>
          <w:rFonts w:cs="Times New Roman"/>
        </w:rPr>
      </w:pPr>
      <w:r w:rsidRPr="00AA3E62">
        <w:rPr>
          <w:rFonts w:cs="Times New Roman"/>
        </w:rPr>
        <w:t>Gyújtási időpont vezérlése mechanikus előgyújtás állítással: Röpsúlyos és depressziós előgyújtás-vezérlők, Depressziós elő- és utógyújtás-vezérlő kialakítása, működése, jelleggörbéik</w:t>
      </w:r>
    </w:p>
    <w:p w:rsidR="005A6228" w:rsidRPr="00AA3E62" w:rsidRDefault="005A6228" w:rsidP="005A6228">
      <w:pPr>
        <w:tabs>
          <w:tab w:val="left" w:pos="1418"/>
          <w:tab w:val="right" w:pos="9072"/>
        </w:tabs>
        <w:spacing w:after="0"/>
        <w:ind w:left="851"/>
        <w:rPr>
          <w:rFonts w:cs="Times New Roman"/>
        </w:rPr>
      </w:pPr>
      <w:r w:rsidRPr="00AA3E62">
        <w:rPr>
          <w:rFonts w:cs="Times New Roman"/>
        </w:rPr>
        <w:t>Elektronikus gyújtási rendszerek</w:t>
      </w:r>
    </w:p>
    <w:p w:rsidR="005A6228" w:rsidRPr="00AA3E62" w:rsidRDefault="005A6228" w:rsidP="005A6228">
      <w:pPr>
        <w:tabs>
          <w:tab w:val="left" w:pos="1418"/>
          <w:tab w:val="right" w:pos="9072"/>
        </w:tabs>
        <w:spacing w:after="0"/>
        <w:ind w:left="851"/>
        <w:rPr>
          <w:rFonts w:cs="Times New Roman"/>
        </w:rPr>
      </w:pPr>
      <w:r w:rsidRPr="00AA3E62">
        <w:rPr>
          <w:rFonts w:cs="Times New Roman"/>
        </w:rPr>
        <w:t>Megszakítóval vezérelt tranzisztoros gyújtás elve, kapcsolási vázlata, előnyei, hátrányai</w:t>
      </w:r>
    </w:p>
    <w:p w:rsidR="005A6228" w:rsidRPr="00AA3E62" w:rsidRDefault="005A6228" w:rsidP="005A6228">
      <w:pPr>
        <w:tabs>
          <w:tab w:val="left" w:pos="1418"/>
          <w:tab w:val="right" w:pos="9072"/>
        </w:tabs>
        <w:spacing w:after="0"/>
        <w:ind w:left="851"/>
        <w:rPr>
          <w:rFonts w:cs="Times New Roman"/>
        </w:rPr>
      </w:pPr>
      <w:r w:rsidRPr="00AA3E62">
        <w:rPr>
          <w:rFonts w:cs="Times New Roman"/>
        </w:rPr>
        <w:t>Jeladóval vezérelt tranzisztoros gyújtások</w:t>
      </w:r>
    </w:p>
    <w:p w:rsidR="005A6228" w:rsidRPr="00AA3E62" w:rsidRDefault="005A6228" w:rsidP="005A6228">
      <w:pPr>
        <w:tabs>
          <w:tab w:val="left" w:pos="1418"/>
          <w:tab w:val="right" w:pos="9072"/>
        </w:tabs>
        <w:spacing w:after="0"/>
        <w:ind w:left="851"/>
        <w:rPr>
          <w:rFonts w:cs="Times New Roman"/>
        </w:rPr>
      </w:pPr>
      <w:r w:rsidRPr="00AA3E62">
        <w:rPr>
          <w:rFonts w:cs="Times New Roman"/>
        </w:rPr>
        <w:t>Rendszervázlatok, bekötések</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Jeladók kialakításai, működési elvük, működésük, jelalakok </w:t>
      </w:r>
    </w:p>
    <w:p w:rsidR="005A6228" w:rsidRPr="00AA3E62" w:rsidRDefault="005A6228" w:rsidP="005A6228">
      <w:pPr>
        <w:tabs>
          <w:tab w:val="left" w:pos="1418"/>
          <w:tab w:val="right" w:pos="9072"/>
        </w:tabs>
        <w:spacing w:after="0"/>
        <w:ind w:left="851"/>
        <w:rPr>
          <w:rFonts w:cs="Times New Roman"/>
        </w:rPr>
      </w:pPr>
      <w:r w:rsidRPr="00AA3E62">
        <w:rPr>
          <w:rFonts w:cs="Times New Roman"/>
        </w:rPr>
        <w:t>A gyújtómodulok fajtái, bekötésük, funkciói (zárásszög szabályozás, primer áram határolás, Primer áram lekapcsolás)</w:t>
      </w:r>
    </w:p>
    <w:p w:rsidR="005A6228" w:rsidRPr="00AA3E62" w:rsidRDefault="005A6228" w:rsidP="005A6228">
      <w:pPr>
        <w:tabs>
          <w:tab w:val="left" w:pos="1418"/>
          <w:tab w:val="right" w:pos="9072"/>
        </w:tabs>
        <w:spacing w:after="0"/>
        <w:ind w:left="851"/>
        <w:rPr>
          <w:rFonts w:cs="Times New Roman"/>
        </w:rPr>
      </w:pPr>
      <w:r w:rsidRPr="00AA3E62">
        <w:rPr>
          <w:rFonts w:cs="Times New Roman"/>
        </w:rPr>
        <w:t>Tranzisztoros gyújtóberendezések primer és szekunder áramai és feszültségei, oszcilloszkópos jelalakok</w:t>
      </w:r>
    </w:p>
    <w:p w:rsidR="005A6228" w:rsidRPr="00AA3E62" w:rsidRDefault="005A6228" w:rsidP="005A6228">
      <w:pPr>
        <w:tabs>
          <w:tab w:val="left" w:pos="1418"/>
          <w:tab w:val="right" w:pos="9072"/>
        </w:tabs>
        <w:spacing w:after="0"/>
        <w:ind w:left="851"/>
        <w:rPr>
          <w:rFonts w:cs="Times New Roman"/>
        </w:rPr>
      </w:pPr>
      <w:r w:rsidRPr="00AA3E62">
        <w:rPr>
          <w:rFonts w:cs="Times New Roman"/>
        </w:rPr>
        <w:t>Megvalósított gyújtóáramkörök elemzése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Mikroszámítógéppel vezérelt gyújtóberendezések</w:t>
      </w:r>
    </w:p>
    <w:p w:rsidR="005A6228" w:rsidRPr="00AA3E62" w:rsidRDefault="005A6228" w:rsidP="005A6228">
      <w:pPr>
        <w:tabs>
          <w:tab w:val="left" w:pos="1418"/>
          <w:tab w:val="right" w:pos="9072"/>
        </w:tabs>
        <w:spacing w:after="0"/>
        <w:ind w:left="851"/>
        <w:rPr>
          <w:rFonts w:cs="Times New Roman"/>
        </w:rPr>
      </w:pPr>
      <w:r w:rsidRPr="00AA3E62">
        <w:rPr>
          <w:rFonts w:cs="Times New Roman"/>
        </w:rPr>
        <w:t>A mikroszámítógépes gyújtásvezérlés elve</w:t>
      </w:r>
    </w:p>
    <w:p w:rsidR="005A6228" w:rsidRPr="00AA3E62" w:rsidRDefault="005A6228" w:rsidP="005A6228">
      <w:pPr>
        <w:tabs>
          <w:tab w:val="left" w:pos="1418"/>
          <w:tab w:val="right" w:pos="9072"/>
        </w:tabs>
        <w:spacing w:after="0"/>
        <w:ind w:left="851"/>
        <w:rPr>
          <w:rFonts w:cs="Times New Roman"/>
        </w:rPr>
      </w:pPr>
      <w:r w:rsidRPr="00AA3E62">
        <w:rPr>
          <w:rFonts w:cs="Times New Roman"/>
        </w:rPr>
        <w:t>A motor optimális előgyújtásának meghatározása</w:t>
      </w:r>
    </w:p>
    <w:p w:rsidR="005A6228" w:rsidRPr="00AA3E62" w:rsidRDefault="005A6228" w:rsidP="005A6228">
      <w:pPr>
        <w:tabs>
          <w:tab w:val="left" w:pos="1418"/>
          <w:tab w:val="right" w:pos="9072"/>
        </w:tabs>
        <w:spacing w:after="0"/>
        <w:ind w:left="851"/>
        <w:rPr>
          <w:rFonts w:cs="Times New Roman"/>
        </w:rPr>
      </w:pPr>
      <w:r w:rsidRPr="00AA3E62">
        <w:rPr>
          <w:rFonts w:cs="Times New Roman"/>
        </w:rPr>
        <w:t>A rendszer tömbvázlata, részei</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Az előgyújtás meghatározásához használt jeladók: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fordulatszám és szöghelyzet-jeladók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a motorterhelés érzékelése, szívócsőnyomás érzékelők</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a motor és a beszívott levegő hőmérsékletének érzékelése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a fojtószelep helyzetének érzékelése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kopogás érzékelése, kopogásszabályozás</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egyéb, a gyújtási rendszerekben alkalmazott érzékelők</w:t>
      </w:r>
    </w:p>
    <w:p w:rsidR="005A6228" w:rsidRPr="00AA3E62" w:rsidRDefault="005A6228" w:rsidP="005A6228">
      <w:pPr>
        <w:tabs>
          <w:tab w:val="left" w:pos="1418"/>
          <w:tab w:val="right" w:pos="9072"/>
        </w:tabs>
        <w:spacing w:after="0"/>
        <w:ind w:left="851"/>
        <w:rPr>
          <w:rFonts w:cs="Times New Roman"/>
        </w:rPr>
      </w:pPr>
      <w:r w:rsidRPr="00AA3E62">
        <w:rPr>
          <w:rFonts w:cs="Times New Roman"/>
        </w:rPr>
        <w:t>Gyújtáselosztó nélküli gyújtóberendezések</w:t>
      </w:r>
    </w:p>
    <w:p w:rsidR="005A6228" w:rsidRPr="00AA3E62" w:rsidRDefault="005A6228" w:rsidP="005A6228">
      <w:pPr>
        <w:tabs>
          <w:tab w:val="left" w:pos="1418"/>
          <w:tab w:val="right" w:pos="9072"/>
        </w:tabs>
        <w:spacing w:after="0"/>
        <w:ind w:left="851"/>
        <w:rPr>
          <w:rFonts w:cs="Times New Roman"/>
        </w:rPr>
      </w:pPr>
      <w:r w:rsidRPr="00AA3E62">
        <w:rPr>
          <w:rFonts w:cs="Times New Roman"/>
        </w:rPr>
        <w:t>Alkalmazásának előnyei</w:t>
      </w:r>
    </w:p>
    <w:p w:rsidR="005A6228" w:rsidRPr="00AA3E62" w:rsidRDefault="005A6228" w:rsidP="005A6228">
      <w:pPr>
        <w:tabs>
          <w:tab w:val="left" w:pos="1418"/>
          <w:tab w:val="right" w:pos="9072"/>
        </w:tabs>
        <w:spacing w:after="0"/>
        <w:ind w:left="851"/>
        <w:rPr>
          <w:rFonts w:cs="Times New Roman"/>
        </w:rPr>
      </w:pPr>
      <w:r w:rsidRPr="00AA3E62">
        <w:rPr>
          <w:rFonts w:cs="Times New Roman"/>
        </w:rPr>
        <w:t xml:space="preserve">Típusai: </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hengerenként külön transzformátorral készített rendszer</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kettős szekunder kivezetésű transzformátorral megvalósított rendszerek</w:t>
      </w:r>
    </w:p>
    <w:p w:rsidR="005A6228" w:rsidRPr="00AA3E62" w:rsidRDefault="005A6228" w:rsidP="005A6228">
      <w:pPr>
        <w:tabs>
          <w:tab w:val="left" w:pos="1418"/>
          <w:tab w:val="right" w:pos="9072"/>
        </w:tabs>
        <w:spacing w:after="0"/>
        <w:ind w:left="851"/>
        <w:rPr>
          <w:rFonts w:cs="Times New Roman"/>
        </w:rPr>
      </w:pPr>
      <w:r w:rsidRPr="00AA3E62">
        <w:rPr>
          <w:rFonts w:cs="Times New Roman"/>
        </w:rPr>
        <w:t>Az ionáram-méréses gyújtás alapismeretei</w:t>
      </w:r>
    </w:p>
    <w:p w:rsidR="005A6228" w:rsidRPr="00AA3E62" w:rsidRDefault="005A6228" w:rsidP="005A6228">
      <w:pPr>
        <w:tabs>
          <w:tab w:val="left" w:pos="1418"/>
          <w:tab w:val="right" w:pos="9072"/>
        </w:tabs>
        <w:spacing w:after="0"/>
        <w:ind w:left="851"/>
        <w:rPr>
          <w:rFonts w:cs="Times New Roman"/>
        </w:rPr>
      </w:pPr>
      <w:r w:rsidRPr="00AA3E62">
        <w:rPr>
          <w:rFonts w:cs="Times New Roman"/>
        </w:rPr>
        <w:t>Megvalósított gyújtóáramkörök elemzése</w:t>
      </w:r>
    </w:p>
    <w:p w:rsidR="005A6228" w:rsidRPr="00AA3E62" w:rsidRDefault="005A6228" w:rsidP="005A6228">
      <w:pPr>
        <w:tabs>
          <w:tab w:val="left" w:pos="1418"/>
          <w:tab w:val="right" w:pos="9072"/>
        </w:tabs>
        <w:spacing w:after="0"/>
        <w:ind w:left="851"/>
        <w:rPr>
          <w:rFonts w:cs="Times New Roman"/>
        </w:rPr>
      </w:pPr>
      <w:r w:rsidRPr="00AA3E62">
        <w:rPr>
          <w:rFonts w:cs="Times New Roman"/>
        </w:rPr>
        <w:t>A mágneses gyújtás</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működési elv, elvi felépítés, működés.</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szerkezeti elemek feladatai</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a motorkerékpár gyújtás megoldásai</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a mágneses gyújtóáramkörök kapcsolási rajzai, az egyes áramköri elemek szerepe</w:t>
      </w:r>
    </w:p>
    <w:p w:rsidR="005A6228" w:rsidRPr="00AA3E62" w:rsidRDefault="005A6228" w:rsidP="005A6228">
      <w:pPr>
        <w:tabs>
          <w:tab w:val="left" w:pos="1418"/>
          <w:tab w:val="right" w:pos="9072"/>
        </w:tabs>
        <w:spacing w:after="0"/>
        <w:ind w:left="851"/>
        <w:rPr>
          <w:rFonts w:cs="Times New Roman"/>
        </w:rPr>
      </w:pPr>
      <w:r w:rsidRPr="00AA3E62">
        <w:rPr>
          <w:rFonts w:cs="Times New Roman"/>
        </w:rPr>
        <w:t>A kondenzátoros (tirisztoros) gyújtás működése, fajtái</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indukciós jeladóval vezérelt nagyfeszültségű kondenzátoros gyújtás</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lendkerék mágneses nagyfeszültségű kondenzátoros gyújtás</w:t>
      </w:r>
    </w:p>
    <w:p w:rsidR="005A6228" w:rsidRPr="00AA3E62" w:rsidRDefault="005A6228" w:rsidP="005A6228">
      <w:pPr>
        <w:tabs>
          <w:tab w:val="left" w:pos="1418"/>
          <w:tab w:val="right" w:pos="9072"/>
        </w:tabs>
        <w:spacing w:after="0"/>
        <w:ind w:left="851"/>
        <w:rPr>
          <w:rFonts w:cs="Times New Roman"/>
        </w:rPr>
      </w:pPr>
      <w:r w:rsidRPr="00AA3E62">
        <w:rPr>
          <w:rFonts w:cs="Times New Roman"/>
        </w:rPr>
        <w:t>-</w:t>
      </w:r>
      <w:r w:rsidRPr="00AA3E62">
        <w:rPr>
          <w:rFonts w:cs="Times New Roman"/>
        </w:rPr>
        <w:tab/>
        <w:t>egyéb, alkalmazott megoldások kialakítása, működése</w:t>
      </w:r>
    </w:p>
    <w:p w:rsidR="00A23F09" w:rsidRPr="00AA3E62" w:rsidRDefault="005A6228" w:rsidP="00A23F09">
      <w:pPr>
        <w:tabs>
          <w:tab w:val="left" w:pos="1418"/>
          <w:tab w:val="right" w:pos="9072"/>
        </w:tabs>
        <w:spacing w:after="0"/>
        <w:ind w:left="851"/>
        <w:rPr>
          <w:rFonts w:cs="Times New Roman"/>
        </w:rPr>
      </w:pPr>
      <w:r w:rsidRPr="00AA3E62">
        <w:rPr>
          <w:rFonts w:cs="Times New Roman"/>
        </w:rPr>
        <w:t>Gyújtási rendszerek fejlesztési irányai</w:t>
      </w:r>
    </w:p>
    <w:p w:rsidR="00816FA9" w:rsidRPr="00AA3E62" w:rsidRDefault="00816FA9" w:rsidP="00A23F09">
      <w:pPr>
        <w:tabs>
          <w:tab w:val="left" w:pos="1418"/>
          <w:tab w:val="right" w:pos="9072"/>
        </w:tabs>
        <w:spacing w:after="0"/>
        <w:ind w:left="851"/>
        <w:rPr>
          <w:rFonts w:cs="Times New Roman"/>
        </w:rPr>
      </w:pPr>
    </w:p>
    <w:p w:rsidR="00A23F09" w:rsidRPr="00AA3E62" w:rsidRDefault="005A62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Benzinbefecskendező és motorirányító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Benzinbefecskendező rendszerek csoportosítása</w:t>
      </w:r>
    </w:p>
    <w:p w:rsidR="00156E3C" w:rsidRPr="00AA3E62" w:rsidRDefault="00156E3C" w:rsidP="00156E3C">
      <w:pPr>
        <w:tabs>
          <w:tab w:val="left" w:pos="1418"/>
          <w:tab w:val="right" w:pos="9072"/>
        </w:tabs>
        <w:spacing w:after="0"/>
        <w:ind w:left="851"/>
        <w:rPr>
          <w:rFonts w:cs="Times New Roman"/>
        </w:rPr>
      </w:pPr>
      <w:r w:rsidRPr="00AA3E62">
        <w:rPr>
          <w:rFonts w:cs="Times New Roman"/>
        </w:rPr>
        <w:t>Elektronikusan irányított hengerenkénti-, szívócső-befecskendezéses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Rendszervázlat, szerkezeti részek</w:t>
      </w:r>
    </w:p>
    <w:p w:rsidR="00156E3C" w:rsidRPr="00AA3E62" w:rsidRDefault="00156E3C" w:rsidP="00156E3C">
      <w:pPr>
        <w:tabs>
          <w:tab w:val="left" w:pos="1418"/>
          <w:tab w:val="right" w:pos="9072"/>
        </w:tabs>
        <w:spacing w:after="0"/>
        <w:ind w:left="851"/>
        <w:rPr>
          <w:rFonts w:cs="Times New Roman"/>
        </w:rPr>
      </w:pPr>
      <w:r w:rsidRPr="00AA3E62">
        <w:rPr>
          <w:rFonts w:cs="Times New Roman"/>
        </w:rPr>
        <w:t>A tüzelőanyag-rendszer főbb szerkezeti elemei, azok felépítése, típusai és működése: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tüzelőanyag szivattyú,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szűrő,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tüzelőanyag-nyomásszabályzó,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befecskendező szelepek</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A levegőrendszer főbb szerkezeti elemei, azok felépítése és működése: </w:t>
      </w:r>
    </w:p>
    <w:p w:rsidR="00156E3C" w:rsidRPr="00AA3E62" w:rsidRDefault="00156E3C" w:rsidP="00156E3C">
      <w:pPr>
        <w:tabs>
          <w:tab w:val="left" w:pos="1418"/>
          <w:tab w:val="right" w:pos="9072"/>
        </w:tabs>
        <w:spacing w:after="0"/>
        <w:ind w:left="851"/>
        <w:rPr>
          <w:rFonts w:cs="Times New Roman"/>
        </w:rPr>
      </w:pPr>
      <w:r w:rsidRPr="00AA3E62">
        <w:rPr>
          <w:rFonts w:cs="Times New Roman"/>
        </w:rPr>
        <w:t>A beszívott levegő mennyiség meghatározásának módszerei az elektronikusan irányított rendszerekben</w:t>
      </w:r>
    </w:p>
    <w:p w:rsidR="00156E3C" w:rsidRPr="00AA3E62" w:rsidRDefault="00156E3C" w:rsidP="00156E3C">
      <w:pPr>
        <w:tabs>
          <w:tab w:val="left" w:pos="1418"/>
          <w:tab w:val="right" w:pos="9072"/>
        </w:tabs>
        <w:spacing w:after="0"/>
        <w:ind w:left="851"/>
        <w:rPr>
          <w:rFonts w:cs="Times New Roman"/>
        </w:rPr>
      </w:pPr>
      <w:r w:rsidRPr="00AA3E62">
        <w:rPr>
          <w:rFonts w:cs="Times New Roman"/>
        </w:rPr>
        <w:t>A levegőmennyiség és légtömegmérők kialakítása, működése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A befecskendező rendszer elektromos érzékelői, beavatkozói: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a motor fordulatszámnak érzékelése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vezérműtengely szöghelyzet érzékelők</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a motor és a beszívott levegő hőmérsékletének mérése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A fojtószelep helyzetének érzékelése: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fojtószelep kapcsolók és potenciométerek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Alapjárati fordulatszám szabályozásának eszközei</w:t>
      </w:r>
    </w:p>
    <w:p w:rsidR="00156E3C" w:rsidRPr="00AA3E62" w:rsidRDefault="00156E3C" w:rsidP="00156E3C">
      <w:pPr>
        <w:tabs>
          <w:tab w:val="left" w:pos="1418"/>
          <w:tab w:val="right" w:pos="9072"/>
        </w:tabs>
        <w:spacing w:after="0"/>
        <w:ind w:left="851"/>
        <w:rPr>
          <w:rFonts w:cs="Times New Roman"/>
        </w:rPr>
      </w:pPr>
      <w:r w:rsidRPr="00AA3E62">
        <w:rPr>
          <w:rFonts w:cs="Times New Roman"/>
        </w:rPr>
        <w:t>Fojtószelep-egységek</w:t>
      </w:r>
    </w:p>
    <w:p w:rsidR="00156E3C" w:rsidRPr="00AA3E62" w:rsidRDefault="00156E3C" w:rsidP="00156E3C">
      <w:pPr>
        <w:tabs>
          <w:tab w:val="left" w:pos="1418"/>
          <w:tab w:val="right" w:pos="9072"/>
        </w:tabs>
        <w:spacing w:after="0"/>
        <w:ind w:left="851"/>
        <w:rPr>
          <w:rFonts w:cs="Times New Roman"/>
        </w:rPr>
      </w:pPr>
      <w:r w:rsidRPr="00AA3E62">
        <w:rPr>
          <w:rFonts w:cs="Times New Roman"/>
        </w:rPr>
        <w:t>Gázpedál helyzetének érzékelése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Lambda szonda működési elve, típusai</w:t>
      </w:r>
    </w:p>
    <w:p w:rsidR="00156E3C" w:rsidRPr="00AA3E62" w:rsidRDefault="00156E3C" w:rsidP="00156E3C">
      <w:pPr>
        <w:tabs>
          <w:tab w:val="left" w:pos="1418"/>
          <w:tab w:val="right" w:pos="9072"/>
        </w:tabs>
        <w:spacing w:after="0"/>
        <w:ind w:left="851"/>
        <w:rPr>
          <w:rFonts w:cs="Times New Roman"/>
        </w:rPr>
      </w:pPr>
      <w:r w:rsidRPr="00AA3E62">
        <w:rPr>
          <w:rFonts w:cs="Times New Roman"/>
        </w:rPr>
        <w:t>A befecskendezési idő meghatározása</w:t>
      </w:r>
    </w:p>
    <w:p w:rsidR="00156E3C" w:rsidRPr="00AA3E62" w:rsidRDefault="00156E3C" w:rsidP="00156E3C">
      <w:pPr>
        <w:tabs>
          <w:tab w:val="left" w:pos="1418"/>
          <w:tab w:val="right" w:pos="9072"/>
        </w:tabs>
        <w:spacing w:after="0"/>
        <w:ind w:left="851"/>
        <w:rPr>
          <w:rFonts w:cs="Times New Roman"/>
        </w:rPr>
      </w:pPr>
      <w:r w:rsidRPr="00AA3E62">
        <w:rPr>
          <w:rFonts w:cs="Times New Roman"/>
        </w:rPr>
        <w:t>Az irányítóegység elvi felépítése, működése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A befecskendezési alapidő meghatározása, majd a korrekciós tényezők figyelembe vételével a tényleges befecskendezett mennyiség kiszámítása</w:t>
      </w:r>
    </w:p>
    <w:p w:rsidR="00156E3C" w:rsidRPr="00AA3E62" w:rsidRDefault="00156E3C" w:rsidP="00156E3C">
      <w:pPr>
        <w:tabs>
          <w:tab w:val="left" w:pos="1418"/>
          <w:tab w:val="right" w:pos="9072"/>
        </w:tabs>
        <w:spacing w:after="0"/>
        <w:ind w:left="851"/>
        <w:rPr>
          <w:rFonts w:cs="Times New Roman"/>
        </w:rPr>
      </w:pPr>
      <w:r w:rsidRPr="00AA3E62">
        <w:rPr>
          <w:rFonts w:cs="Times New Roman"/>
        </w:rPr>
        <w:t>Lambda szabályozási kör működése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A motorirányító rendszerek további - károsanyag-kibocsátást csökkentő – alrendszerei:</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kipufogógáz visszavezetés</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szekunder levegő rendszer</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az elpárolgott tüzelőanyag visszavezetése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Motorirányító rendszerek kapcsolási rajzainak elemzése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Elektronikusan irányított hengerenkénti-, közvetlen befecskendezéses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Rendszervázlat, szerkezeti részek</w:t>
      </w:r>
    </w:p>
    <w:p w:rsidR="00156E3C" w:rsidRPr="00AA3E62" w:rsidRDefault="00156E3C" w:rsidP="00156E3C">
      <w:pPr>
        <w:tabs>
          <w:tab w:val="left" w:pos="1418"/>
          <w:tab w:val="right" w:pos="9072"/>
        </w:tabs>
        <w:spacing w:after="0"/>
        <w:ind w:left="851"/>
        <w:rPr>
          <w:rFonts w:cs="Times New Roman"/>
        </w:rPr>
      </w:pPr>
      <w:r w:rsidRPr="00AA3E62">
        <w:rPr>
          <w:rFonts w:cs="Times New Roman"/>
        </w:rPr>
        <w:t>A szállítási mennyiség-igény által működtetett tüzelőanyag szivattyú</w:t>
      </w:r>
    </w:p>
    <w:p w:rsidR="00156E3C" w:rsidRPr="00AA3E62" w:rsidRDefault="00156E3C" w:rsidP="00156E3C">
      <w:pPr>
        <w:tabs>
          <w:tab w:val="left" w:pos="1418"/>
          <w:tab w:val="right" w:pos="9072"/>
        </w:tabs>
        <w:spacing w:after="0"/>
        <w:ind w:left="851"/>
        <w:rPr>
          <w:rFonts w:cs="Times New Roman"/>
        </w:rPr>
      </w:pPr>
      <w:r w:rsidRPr="00AA3E62">
        <w:rPr>
          <w:rFonts w:cs="Times New Roman"/>
        </w:rPr>
        <w:t>Nagynyomású szivattyúk típusai, működésük</w:t>
      </w:r>
    </w:p>
    <w:p w:rsidR="00156E3C" w:rsidRPr="00AA3E62" w:rsidRDefault="00156E3C" w:rsidP="00156E3C">
      <w:pPr>
        <w:tabs>
          <w:tab w:val="left" w:pos="1418"/>
          <w:tab w:val="right" w:pos="9072"/>
        </w:tabs>
        <w:spacing w:after="0"/>
        <w:ind w:left="851"/>
        <w:rPr>
          <w:rFonts w:cs="Times New Roman"/>
        </w:rPr>
      </w:pPr>
      <w:r w:rsidRPr="00AA3E62">
        <w:rPr>
          <w:rFonts w:cs="Times New Roman"/>
        </w:rPr>
        <w:t>A befecskendező szelep és működtetése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A keverékképzés sajátosságai</w:t>
      </w:r>
    </w:p>
    <w:p w:rsidR="00156E3C" w:rsidRPr="00AA3E62" w:rsidRDefault="00156E3C" w:rsidP="00156E3C">
      <w:pPr>
        <w:tabs>
          <w:tab w:val="left" w:pos="1418"/>
          <w:tab w:val="right" w:pos="9072"/>
        </w:tabs>
        <w:spacing w:after="0"/>
        <w:ind w:left="851"/>
        <w:rPr>
          <w:rFonts w:cs="Times New Roman"/>
        </w:rPr>
      </w:pPr>
      <w:r w:rsidRPr="00AA3E62">
        <w:rPr>
          <w:rFonts w:cs="Times New Roman"/>
        </w:rPr>
        <w:t>A rendszer üzemállapotai</w:t>
      </w:r>
    </w:p>
    <w:p w:rsidR="00156E3C" w:rsidRPr="00AA3E62" w:rsidRDefault="00156E3C" w:rsidP="00156E3C">
      <w:pPr>
        <w:tabs>
          <w:tab w:val="left" w:pos="1418"/>
          <w:tab w:val="right" w:pos="9072"/>
        </w:tabs>
        <w:spacing w:after="0"/>
        <w:ind w:left="851"/>
        <w:rPr>
          <w:rFonts w:cs="Times New Roman"/>
        </w:rPr>
      </w:pPr>
      <w:r w:rsidRPr="00AA3E62">
        <w:rPr>
          <w:rFonts w:cs="Times New Roman"/>
        </w:rPr>
        <w:t>A különböző típusokban alkalmazott közvetlen befecskendezésű rendszerek áttekintése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Központi befecskendező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A Mono-Jetronic és Multec rendszerek rendszervázlata, érzékelők és beavatkozók működése</w:t>
      </w:r>
    </w:p>
    <w:p w:rsidR="00A23F09" w:rsidRPr="00AA3E62" w:rsidRDefault="00156E3C" w:rsidP="00A23F09">
      <w:pPr>
        <w:tabs>
          <w:tab w:val="left" w:pos="1418"/>
          <w:tab w:val="right" w:pos="9072"/>
        </w:tabs>
        <w:spacing w:after="0"/>
        <w:ind w:left="851"/>
        <w:rPr>
          <w:rFonts w:cs="Times New Roman"/>
        </w:rPr>
      </w:pPr>
      <w:r w:rsidRPr="00AA3E62">
        <w:rPr>
          <w:rFonts w:cs="Times New Roman"/>
        </w:rPr>
        <w:t>A rendszerek villamos kapcsolási vázlatainak elemzése</w:t>
      </w:r>
    </w:p>
    <w:p w:rsidR="00816FA9" w:rsidRPr="00AA3E62" w:rsidRDefault="00816FA9" w:rsidP="00A23F09">
      <w:pPr>
        <w:tabs>
          <w:tab w:val="left" w:pos="1418"/>
          <w:tab w:val="right" w:pos="9072"/>
        </w:tabs>
        <w:spacing w:after="0"/>
        <w:ind w:left="851"/>
        <w:rPr>
          <w:rFonts w:cs="Times New Roman"/>
        </w:rPr>
      </w:pPr>
    </w:p>
    <w:p w:rsidR="00A23F09" w:rsidRPr="00AA3E62" w:rsidRDefault="00156E3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Elektronikusan irányított dízelbefecskendező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Elektronikusan irányított forgóelosztós dízelbefecskendező rendszerek villamos hálózata</w:t>
      </w:r>
    </w:p>
    <w:p w:rsidR="00156E3C" w:rsidRPr="00AA3E62" w:rsidRDefault="00156E3C" w:rsidP="00156E3C">
      <w:pPr>
        <w:tabs>
          <w:tab w:val="left" w:pos="1418"/>
          <w:tab w:val="right" w:pos="9072"/>
        </w:tabs>
        <w:spacing w:after="0"/>
        <w:ind w:left="851"/>
        <w:rPr>
          <w:rFonts w:cs="Times New Roman"/>
        </w:rPr>
      </w:pPr>
      <w:r w:rsidRPr="00AA3E62">
        <w:rPr>
          <w:rFonts w:cs="Times New Roman"/>
        </w:rPr>
        <w:t>Bosch VE-EDC blokkvázlata, részei</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A rendszer főbb érzékelői, bemeneti információi: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tűmozgás-érzékelő,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hőmérséklet-érzékelők,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szabályzótolóka útadója,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gázpedál helyzetérzékelő,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forgattyús tengelyhelyzet érzékelő,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sebesség jeladó,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pedálkapcsolók stb.</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Beavatkozók: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befecskendezés állítómű,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befecskendezés-kezdet mágnes szelep,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üzemanyag elzáró mágnes szelep stb.</w:t>
      </w:r>
    </w:p>
    <w:p w:rsidR="00156E3C" w:rsidRPr="00AA3E62" w:rsidRDefault="00156E3C" w:rsidP="00156E3C">
      <w:pPr>
        <w:tabs>
          <w:tab w:val="left" w:pos="1418"/>
          <w:tab w:val="right" w:pos="9072"/>
        </w:tabs>
        <w:spacing w:after="0"/>
        <w:ind w:left="851"/>
        <w:rPr>
          <w:rFonts w:cs="Times New Roman"/>
        </w:rPr>
      </w:pPr>
      <w:r w:rsidRPr="00AA3E62">
        <w:rPr>
          <w:rFonts w:cs="Times New Roman"/>
        </w:rPr>
        <w:t>A VE EDC szabályozási körei:</w:t>
      </w:r>
    </w:p>
    <w:p w:rsidR="00156E3C" w:rsidRPr="00AA3E62" w:rsidRDefault="00156E3C" w:rsidP="00156E3C">
      <w:pPr>
        <w:tabs>
          <w:tab w:val="left" w:pos="1418"/>
          <w:tab w:val="right" w:pos="9072"/>
        </w:tabs>
        <w:spacing w:after="0"/>
        <w:ind w:left="851"/>
        <w:rPr>
          <w:rFonts w:cs="Times New Roman"/>
        </w:rPr>
      </w:pPr>
      <w:r w:rsidRPr="00AA3E62">
        <w:rPr>
          <w:rFonts w:cs="Times New Roman"/>
        </w:rPr>
        <w:t>A befecskendezett tüzelőanyag mennyiségének meghatározása</w:t>
      </w:r>
    </w:p>
    <w:p w:rsidR="00156E3C" w:rsidRPr="00AA3E62" w:rsidRDefault="00156E3C" w:rsidP="00156E3C">
      <w:pPr>
        <w:tabs>
          <w:tab w:val="left" w:pos="1418"/>
          <w:tab w:val="right" w:pos="9072"/>
        </w:tabs>
        <w:spacing w:after="0"/>
        <w:ind w:left="851"/>
        <w:rPr>
          <w:rFonts w:cs="Times New Roman"/>
        </w:rPr>
      </w:pPr>
      <w:r w:rsidRPr="00AA3E62">
        <w:rPr>
          <w:rFonts w:cs="Times New Roman"/>
        </w:rPr>
        <w:t>Befecskendezés-kezdet meghatározása</w:t>
      </w:r>
    </w:p>
    <w:p w:rsidR="00156E3C" w:rsidRPr="00AA3E62" w:rsidRDefault="00156E3C" w:rsidP="00156E3C">
      <w:pPr>
        <w:tabs>
          <w:tab w:val="left" w:pos="1418"/>
          <w:tab w:val="right" w:pos="9072"/>
        </w:tabs>
        <w:spacing w:after="0"/>
        <w:ind w:left="851"/>
        <w:rPr>
          <w:rFonts w:cs="Times New Roman"/>
        </w:rPr>
      </w:pPr>
      <w:r w:rsidRPr="00AA3E62">
        <w:rPr>
          <w:rFonts w:cs="Times New Roman"/>
        </w:rPr>
        <w:t>Kipufogógáz visszavezetés</w:t>
      </w:r>
    </w:p>
    <w:p w:rsidR="00156E3C" w:rsidRPr="00AA3E62" w:rsidRDefault="00156E3C" w:rsidP="00156E3C">
      <w:pPr>
        <w:tabs>
          <w:tab w:val="left" w:pos="1418"/>
          <w:tab w:val="right" w:pos="9072"/>
        </w:tabs>
        <w:spacing w:after="0"/>
        <w:ind w:left="851"/>
        <w:rPr>
          <w:rFonts w:cs="Times New Roman"/>
        </w:rPr>
      </w:pPr>
      <w:r w:rsidRPr="00AA3E62">
        <w:rPr>
          <w:rFonts w:cs="Times New Roman"/>
        </w:rPr>
        <w:t>Menetsebesség szabályozása</w:t>
      </w:r>
    </w:p>
    <w:p w:rsidR="00156E3C" w:rsidRPr="00AA3E62" w:rsidRDefault="00156E3C" w:rsidP="00156E3C">
      <w:pPr>
        <w:tabs>
          <w:tab w:val="left" w:pos="1418"/>
          <w:tab w:val="right" w:pos="9072"/>
        </w:tabs>
        <w:spacing w:after="0"/>
        <w:ind w:left="851"/>
        <w:rPr>
          <w:rFonts w:cs="Times New Roman"/>
        </w:rPr>
      </w:pPr>
      <w:r w:rsidRPr="00AA3E62">
        <w:rPr>
          <w:rFonts w:cs="Times New Roman"/>
        </w:rPr>
        <w:t>Bosch VP-44 EDC rendszer blokkvázlata, részei</w:t>
      </w:r>
    </w:p>
    <w:p w:rsidR="00156E3C" w:rsidRPr="00AA3E62" w:rsidRDefault="00156E3C" w:rsidP="00156E3C">
      <w:pPr>
        <w:tabs>
          <w:tab w:val="left" w:pos="1418"/>
          <w:tab w:val="right" w:pos="9072"/>
        </w:tabs>
        <w:spacing w:after="0"/>
        <w:ind w:left="851"/>
        <w:rPr>
          <w:rFonts w:cs="Times New Roman"/>
        </w:rPr>
      </w:pPr>
      <w:r w:rsidRPr="00AA3E62">
        <w:rPr>
          <w:rFonts w:cs="Times New Roman"/>
        </w:rPr>
        <w:t>A befecskendezett tüzelőanyag mennyiség és a befecskendezés kezdet elektronikus szabályozása</w:t>
      </w:r>
    </w:p>
    <w:p w:rsidR="00156E3C" w:rsidRPr="00AA3E62" w:rsidRDefault="00156E3C" w:rsidP="00156E3C">
      <w:pPr>
        <w:tabs>
          <w:tab w:val="left" w:pos="1418"/>
          <w:tab w:val="right" w:pos="9072"/>
        </w:tabs>
        <w:spacing w:after="0"/>
        <w:ind w:left="851"/>
        <w:rPr>
          <w:rFonts w:cs="Times New Roman"/>
        </w:rPr>
      </w:pPr>
      <w:r w:rsidRPr="00AA3E62">
        <w:rPr>
          <w:rFonts w:cs="Times New Roman"/>
        </w:rPr>
        <w:t>A rendszer főbb érzékelői és beavatkozói</w:t>
      </w:r>
    </w:p>
    <w:p w:rsidR="00156E3C" w:rsidRPr="00AA3E62" w:rsidRDefault="00156E3C" w:rsidP="00156E3C">
      <w:pPr>
        <w:tabs>
          <w:tab w:val="left" w:pos="1418"/>
          <w:tab w:val="right" w:pos="9072"/>
        </w:tabs>
        <w:spacing w:after="0"/>
        <w:ind w:left="851"/>
        <w:rPr>
          <w:rFonts w:cs="Times New Roman"/>
        </w:rPr>
      </w:pPr>
      <w:r w:rsidRPr="00AA3E62">
        <w:rPr>
          <w:rFonts w:cs="Times New Roman"/>
        </w:rPr>
        <w:t>A befecskendezőszivattyú vezérlőegység és a motorirányító egység funkciói, kapcsolat a két irányítóegység között</w:t>
      </w:r>
    </w:p>
    <w:p w:rsidR="00156E3C" w:rsidRPr="00AA3E62" w:rsidRDefault="00156E3C" w:rsidP="00156E3C">
      <w:pPr>
        <w:tabs>
          <w:tab w:val="left" w:pos="1418"/>
          <w:tab w:val="right" w:pos="9072"/>
        </w:tabs>
        <w:spacing w:after="0"/>
        <w:ind w:left="851"/>
        <w:rPr>
          <w:rFonts w:cs="Times New Roman"/>
        </w:rPr>
      </w:pPr>
      <w:r w:rsidRPr="00AA3E62">
        <w:rPr>
          <w:rFonts w:cs="Times New Roman"/>
        </w:rPr>
        <w:t>Közös nyomásterű dízel befecskendező rendszerek villamos hálózata</w:t>
      </w:r>
    </w:p>
    <w:p w:rsidR="00156E3C" w:rsidRPr="00AA3E62" w:rsidRDefault="00156E3C" w:rsidP="00156E3C">
      <w:pPr>
        <w:tabs>
          <w:tab w:val="left" w:pos="1418"/>
          <w:tab w:val="right" w:pos="9072"/>
        </w:tabs>
        <w:spacing w:after="0"/>
        <w:ind w:left="851"/>
        <w:rPr>
          <w:rFonts w:cs="Times New Roman"/>
        </w:rPr>
      </w:pPr>
      <w:r w:rsidRPr="00AA3E62">
        <w:rPr>
          <w:rFonts w:cs="Times New Roman"/>
        </w:rPr>
        <w:t>Bosch Common Rail rendszer blokkvázlata, részei</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Az általános működés áttekintése: kisnyomású-, nagynyomású rendszerek részei, működése különböző üzemállapotokban </w:t>
      </w:r>
    </w:p>
    <w:p w:rsidR="00156E3C" w:rsidRPr="00AA3E62" w:rsidRDefault="00156E3C" w:rsidP="00156E3C">
      <w:pPr>
        <w:tabs>
          <w:tab w:val="left" w:pos="1418"/>
          <w:tab w:val="right" w:pos="9072"/>
        </w:tabs>
        <w:spacing w:after="0"/>
        <w:ind w:left="851"/>
        <w:rPr>
          <w:rFonts w:cs="Times New Roman"/>
        </w:rPr>
      </w:pPr>
      <w:r w:rsidRPr="00AA3E62">
        <w:rPr>
          <w:rFonts w:cs="Times New Roman"/>
        </w:rPr>
        <w:t>A rendszer főbb érzékelői, bemeneti információi</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Beavatkozók működése </w:t>
      </w:r>
    </w:p>
    <w:p w:rsidR="00156E3C" w:rsidRPr="00AA3E62" w:rsidRDefault="00156E3C" w:rsidP="00156E3C">
      <w:pPr>
        <w:tabs>
          <w:tab w:val="left" w:pos="1418"/>
          <w:tab w:val="right" w:pos="9072"/>
        </w:tabs>
        <w:spacing w:after="0"/>
        <w:ind w:left="851"/>
        <w:rPr>
          <w:rFonts w:cs="Times New Roman"/>
        </w:rPr>
      </w:pPr>
      <w:r w:rsidRPr="00AA3E62">
        <w:rPr>
          <w:rFonts w:cs="Times New Roman"/>
        </w:rPr>
        <w:t>A rendszer kapcsolási Rajzának elemzése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Dízelmotorok előmelegítő áramkörei</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lángizzító-gyertyás és elektromos fűtőbetétes megoldások</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sorosan kapcsolt izzító gyertyás előmelegítés kapcsolási Rajza, működése</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párhuzamosan kapcsolt izzító gyertyás előmelegítés</w:t>
      </w:r>
    </w:p>
    <w:p w:rsidR="00156E3C" w:rsidRPr="00AA3E62" w:rsidRDefault="00156E3C" w:rsidP="00156E3C">
      <w:pPr>
        <w:tabs>
          <w:tab w:val="left" w:pos="1418"/>
          <w:tab w:val="right" w:pos="9072"/>
        </w:tabs>
        <w:spacing w:after="0"/>
        <w:ind w:left="851"/>
        <w:rPr>
          <w:rFonts w:cs="Times New Roman"/>
        </w:rPr>
      </w:pPr>
      <w:r w:rsidRPr="00AA3E62">
        <w:rPr>
          <w:rFonts w:cs="Times New Roman"/>
        </w:rPr>
        <w:t>Az izzító gyertya jellemzői, felépítése, típusai</w:t>
      </w:r>
    </w:p>
    <w:p w:rsidR="00156E3C" w:rsidRPr="00AA3E62" w:rsidRDefault="00156E3C" w:rsidP="00156E3C">
      <w:pPr>
        <w:tabs>
          <w:tab w:val="left" w:pos="1418"/>
          <w:tab w:val="right" w:pos="9072"/>
        </w:tabs>
        <w:spacing w:after="0"/>
        <w:ind w:left="851"/>
        <w:rPr>
          <w:rFonts w:cs="Times New Roman"/>
        </w:rPr>
      </w:pPr>
      <w:r w:rsidRPr="00AA3E62">
        <w:rPr>
          <w:rFonts w:cs="Times New Roman"/>
        </w:rPr>
        <w:t>Izzító-automaták (Vezérlő- és kapcsolóegység)</w:t>
      </w:r>
    </w:p>
    <w:p w:rsidR="00156E3C" w:rsidRPr="00AA3E62" w:rsidRDefault="00156E3C" w:rsidP="00156E3C">
      <w:pPr>
        <w:tabs>
          <w:tab w:val="left" w:pos="1418"/>
          <w:tab w:val="right" w:pos="9072"/>
        </w:tabs>
        <w:spacing w:after="0"/>
        <w:ind w:left="851"/>
        <w:rPr>
          <w:rFonts w:cs="Times New Roman"/>
        </w:rPr>
      </w:pPr>
      <w:r w:rsidRPr="00AA3E62">
        <w:rPr>
          <w:rFonts w:cs="Times New Roman"/>
        </w:rPr>
        <w:t>Izzító gyertya állapotának figyelése</w:t>
      </w:r>
    </w:p>
    <w:p w:rsidR="00A23F09" w:rsidRPr="00AA3E62" w:rsidRDefault="00156E3C" w:rsidP="00A23F09">
      <w:pPr>
        <w:tabs>
          <w:tab w:val="left" w:pos="1418"/>
          <w:tab w:val="right" w:pos="9072"/>
        </w:tabs>
        <w:spacing w:after="0"/>
        <w:ind w:left="851"/>
        <w:rPr>
          <w:rFonts w:cs="Times New Roman"/>
        </w:rPr>
      </w:pPr>
      <w:r w:rsidRPr="00AA3E62">
        <w:rPr>
          <w:rFonts w:cs="Times New Roman"/>
        </w:rPr>
        <w:t>-</w:t>
      </w:r>
      <w:r w:rsidRPr="00AA3E62">
        <w:rPr>
          <w:rFonts w:cs="Times New Roman"/>
        </w:rPr>
        <w:tab/>
        <w:t>motorirányító egység által vezérelt párhuzamos izzító gyertyás előmelegítés</w:t>
      </w:r>
    </w:p>
    <w:p w:rsidR="00816FA9" w:rsidRPr="00AA3E62" w:rsidRDefault="00816FA9" w:rsidP="00A23F09">
      <w:pPr>
        <w:tabs>
          <w:tab w:val="left" w:pos="1418"/>
          <w:tab w:val="right" w:pos="9072"/>
        </w:tabs>
        <w:spacing w:after="0"/>
        <w:ind w:left="851"/>
        <w:rPr>
          <w:rFonts w:cs="Times New Roman"/>
        </w:rPr>
      </w:pPr>
    </w:p>
    <w:p w:rsidR="00A23F09" w:rsidRPr="00AA3E62" w:rsidRDefault="00156E3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 jármű biztonsági, vagyonvédelmi-, és vezetőtámogató asszisztens rendszerei. Alternatív hajtású járművek</w:t>
      </w:r>
    </w:p>
    <w:p w:rsidR="00156E3C" w:rsidRPr="00AA3E62" w:rsidRDefault="00156E3C" w:rsidP="00156E3C">
      <w:pPr>
        <w:tabs>
          <w:tab w:val="left" w:pos="1418"/>
          <w:tab w:val="right" w:pos="9072"/>
        </w:tabs>
        <w:spacing w:after="0"/>
        <w:ind w:left="851"/>
        <w:rPr>
          <w:rFonts w:cs="Times New Roman"/>
        </w:rPr>
      </w:pPr>
      <w:r w:rsidRPr="00AA3E62">
        <w:rPr>
          <w:rFonts w:cs="Times New Roman"/>
        </w:rPr>
        <w:t>Gépjárművek utas visszatartó rendszerei</w:t>
      </w:r>
    </w:p>
    <w:p w:rsidR="00156E3C" w:rsidRPr="00AA3E62" w:rsidRDefault="00156E3C" w:rsidP="00156E3C">
      <w:pPr>
        <w:tabs>
          <w:tab w:val="left" w:pos="1418"/>
          <w:tab w:val="right" w:pos="9072"/>
        </w:tabs>
        <w:spacing w:after="0"/>
        <w:ind w:left="851"/>
        <w:rPr>
          <w:rFonts w:cs="Times New Roman"/>
        </w:rPr>
      </w:pPr>
      <w:r w:rsidRPr="00AA3E62">
        <w:rPr>
          <w:rFonts w:cs="Times New Roman"/>
        </w:rPr>
        <w:t>Övfeszítő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Energiatároló nélküli mechanikus övfeszítő (AUDI PROCON-TEN)</w:t>
      </w:r>
    </w:p>
    <w:p w:rsidR="00156E3C" w:rsidRPr="00AA3E62" w:rsidRDefault="00156E3C" w:rsidP="00156E3C">
      <w:pPr>
        <w:tabs>
          <w:tab w:val="left" w:pos="1418"/>
          <w:tab w:val="right" w:pos="9072"/>
        </w:tabs>
        <w:spacing w:after="0"/>
        <w:ind w:left="851"/>
        <w:rPr>
          <w:rFonts w:cs="Times New Roman"/>
        </w:rPr>
      </w:pPr>
      <w:r w:rsidRPr="00AA3E62">
        <w:rPr>
          <w:rFonts w:cs="Times New Roman"/>
        </w:rPr>
        <w:t>Energiatárolós mechanikus övfeszítők</w:t>
      </w:r>
    </w:p>
    <w:p w:rsidR="00156E3C" w:rsidRPr="00AA3E62" w:rsidRDefault="00156E3C" w:rsidP="00156E3C">
      <w:pPr>
        <w:tabs>
          <w:tab w:val="left" w:pos="1418"/>
          <w:tab w:val="right" w:pos="9072"/>
        </w:tabs>
        <w:spacing w:after="0"/>
        <w:ind w:left="851"/>
        <w:rPr>
          <w:rFonts w:cs="Times New Roman"/>
        </w:rPr>
      </w:pPr>
      <w:r w:rsidRPr="00AA3E62">
        <w:rPr>
          <w:rFonts w:cs="Times New Roman"/>
        </w:rPr>
        <w:t>Pirotechnikai övfeszítők</w:t>
      </w:r>
    </w:p>
    <w:p w:rsidR="00156E3C" w:rsidRPr="00AA3E62" w:rsidRDefault="00156E3C" w:rsidP="00156E3C">
      <w:pPr>
        <w:tabs>
          <w:tab w:val="left" w:pos="1418"/>
          <w:tab w:val="right" w:pos="9072"/>
        </w:tabs>
        <w:spacing w:after="0"/>
        <w:ind w:left="851"/>
        <w:rPr>
          <w:rFonts w:cs="Times New Roman"/>
        </w:rPr>
      </w:pPr>
      <w:r w:rsidRPr="00AA3E62">
        <w:rPr>
          <w:rFonts w:cs="Times New Roman"/>
        </w:rPr>
        <w:t>Motoros övelőfeszítő</w:t>
      </w:r>
    </w:p>
    <w:p w:rsidR="00156E3C" w:rsidRPr="00AA3E62" w:rsidRDefault="00156E3C" w:rsidP="00156E3C">
      <w:pPr>
        <w:tabs>
          <w:tab w:val="left" w:pos="1418"/>
          <w:tab w:val="right" w:pos="9072"/>
        </w:tabs>
        <w:spacing w:after="0"/>
        <w:ind w:left="851"/>
        <w:rPr>
          <w:rFonts w:cs="Times New Roman"/>
        </w:rPr>
      </w:pPr>
      <w:r w:rsidRPr="00AA3E62">
        <w:rPr>
          <w:rFonts w:cs="Times New Roman"/>
        </w:rPr>
        <w:t>Légzsákok</w:t>
      </w:r>
    </w:p>
    <w:p w:rsidR="00156E3C" w:rsidRPr="00AA3E62" w:rsidRDefault="00156E3C" w:rsidP="00156E3C">
      <w:pPr>
        <w:tabs>
          <w:tab w:val="left" w:pos="1418"/>
          <w:tab w:val="right" w:pos="9072"/>
        </w:tabs>
        <w:spacing w:after="0"/>
        <w:ind w:left="851"/>
        <w:rPr>
          <w:rFonts w:cs="Times New Roman"/>
        </w:rPr>
      </w:pPr>
      <w:r w:rsidRPr="00AA3E62">
        <w:rPr>
          <w:rFonts w:cs="Times New Roman"/>
        </w:rPr>
        <w:t>Az Európai és az USA légzsákrendszer</w:t>
      </w:r>
    </w:p>
    <w:p w:rsidR="00156E3C" w:rsidRPr="00AA3E62" w:rsidRDefault="00156E3C" w:rsidP="00156E3C">
      <w:pPr>
        <w:tabs>
          <w:tab w:val="left" w:pos="1418"/>
          <w:tab w:val="right" w:pos="9072"/>
        </w:tabs>
        <w:spacing w:after="0"/>
        <w:ind w:left="851"/>
        <w:rPr>
          <w:rFonts w:cs="Times New Roman"/>
        </w:rPr>
      </w:pPr>
      <w:r w:rsidRPr="00AA3E62">
        <w:rPr>
          <w:rFonts w:cs="Times New Roman"/>
        </w:rPr>
        <w:t>Légzsák egység kialakítása, részei, működés, vezető és utas oldali változatok</w:t>
      </w:r>
    </w:p>
    <w:p w:rsidR="00156E3C" w:rsidRPr="00AA3E62" w:rsidRDefault="00156E3C" w:rsidP="00156E3C">
      <w:pPr>
        <w:tabs>
          <w:tab w:val="left" w:pos="1418"/>
          <w:tab w:val="right" w:pos="9072"/>
        </w:tabs>
        <w:spacing w:after="0"/>
        <w:ind w:left="851"/>
        <w:rPr>
          <w:rFonts w:cs="Times New Roman"/>
        </w:rPr>
      </w:pPr>
      <w:r w:rsidRPr="00AA3E62">
        <w:rPr>
          <w:rFonts w:cs="Times New Roman"/>
        </w:rPr>
        <w:t>Légzsák vezérlőegységek generációi, működésük</w:t>
      </w:r>
    </w:p>
    <w:p w:rsidR="00156E3C" w:rsidRPr="00AA3E62" w:rsidRDefault="00156E3C" w:rsidP="00156E3C">
      <w:pPr>
        <w:tabs>
          <w:tab w:val="left" w:pos="1418"/>
          <w:tab w:val="right" w:pos="9072"/>
        </w:tabs>
        <w:spacing w:after="0"/>
        <w:ind w:left="851"/>
        <w:rPr>
          <w:rFonts w:cs="Times New Roman"/>
        </w:rPr>
      </w:pPr>
      <w:r w:rsidRPr="00AA3E62">
        <w:rPr>
          <w:rFonts w:cs="Times New Roman"/>
        </w:rPr>
        <w:t>Ütközésérzékelők és lassuláskapcsolók fajtái, működési elvük</w:t>
      </w:r>
    </w:p>
    <w:p w:rsidR="00156E3C" w:rsidRPr="00AA3E62" w:rsidRDefault="00156E3C" w:rsidP="00156E3C">
      <w:pPr>
        <w:tabs>
          <w:tab w:val="left" w:pos="1418"/>
          <w:tab w:val="right" w:pos="9072"/>
        </w:tabs>
        <w:spacing w:after="0"/>
        <w:ind w:left="851"/>
        <w:rPr>
          <w:rFonts w:cs="Times New Roman"/>
        </w:rPr>
      </w:pPr>
      <w:r w:rsidRPr="00AA3E62">
        <w:rPr>
          <w:rFonts w:cs="Times New Roman"/>
        </w:rPr>
        <w:t>Ülésfoglaltság érzékelő</w:t>
      </w:r>
    </w:p>
    <w:p w:rsidR="00156E3C" w:rsidRPr="00AA3E62" w:rsidRDefault="00156E3C" w:rsidP="00156E3C">
      <w:pPr>
        <w:tabs>
          <w:tab w:val="left" w:pos="1418"/>
          <w:tab w:val="right" w:pos="9072"/>
        </w:tabs>
        <w:spacing w:after="0"/>
        <w:ind w:left="851"/>
        <w:rPr>
          <w:rFonts w:cs="Times New Roman"/>
        </w:rPr>
      </w:pPr>
      <w:r w:rsidRPr="00AA3E62">
        <w:rPr>
          <w:rFonts w:cs="Times New Roman"/>
        </w:rPr>
        <w:t>Kormánykerék spirál</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Légzsák ellenőrző lámpa működése </w:t>
      </w:r>
    </w:p>
    <w:p w:rsidR="00156E3C" w:rsidRPr="00AA3E62" w:rsidRDefault="00156E3C" w:rsidP="00156E3C">
      <w:pPr>
        <w:tabs>
          <w:tab w:val="left" w:pos="1418"/>
          <w:tab w:val="right" w:pos="9072"/>
        </w:tabs>
        <w:spacing w:after="0"/>
        <w:ind w:left="851"/>
        <w:rPr>
          <w:rFonts w:cs="Times New Roman"/>
        </w:rPr>
      </w:pPr>
      <w:r w:rsidRPr="00AA3E62">
        <w:rPr>
          <w:rFonts w:cs="Times New Roman"/>
        </w:rPr>
        <w:t>Egyéb légzsák rendszerek: oldallégzsák, függönylégzsák stb.</w:t>
      </w:r>
    </w:p>
    <w:p w:rsidR="00156E3C" w:rsidRPr="00AA3E62" w:rsidRDefault="00156E3C" w:rsidP="00156E3C">
      <w:pPr>
        <w:tabs>
          <w:tab w:val="left" w:pos="1418"/>
          <w:tab w:val="right" w:pos="9072"/>
        </w:tabs>
        <w:spacing w:after="0"/>
        <w:ind w:left="851"/>
        <w:rPr>
          <w:rFonts w:cs="Times New Roman"/>
        </w:rPr>
      </w:pPr>
      <w:r w:rsidRPr="00AA3E62">
        <w:rPr>
          <w:rFonts w:cs="Times New Roman"/>
        </w:rPr>
        <w:t>Légzsák, övfeszítő rendszerek kapcsolási Rajzai, áramkör-elemzés</w:t>
      </w:r>
    </w:p>
    <w:p w:rsidR="00156E3C" w:rsidRPr="00AA3E62" w:rsidRDefault="00156E3C" w:rsidP="00156E3C">
      <w:pPr>
        <w:tabs>
          <w:tab w:val="left" w:pos="1418"/>
          <w:tab w:val="right" w:pos="9072"/>
        </w:tabs>
        <w:spacing w:after="0"/>
        <w:ind w:left="851"/>
        <w:rPr>
          <w:rFonts w:cs="Times New Roman"/>
        </w:rPr>
      </w:pPr>
      <w:r w:rsidRPr="00AA3E62">
        <w:rPr>
          <w:rFonts w:cs="Times New Roman"/>
        </w:rPr>
        <w:t>Fejlesztési irányok</w:t>
      </w:r>
    </w:p>
    <w:p w:rsidR="00156E3C" w:rsidRPr="00AA3E62" w:rsidRDefault="00156E3C" w:rsidP="00156E3C">
      <w:pPr>
        <w:tabs>
          <w:tab w:val="left" w:pos="1418"/>
          <w:tab w:val="right" w:pos="9072"/>
        </w:tabs>
        <w:spacing w:after="0"/>
        <w:ind w:left="851"/>
        <w:rPr>
          <w:rFonts w:cs="Times New Roman"/>
        </w:rPr>
      </w:pPr>
      <w:r w:rsidRPr="00AA3E62">
        <w:rPr>
          <w:rFonts w:cs="Times New Roman"/>
        </w:rPr>
        <w:t>Központi zárak</w:t>
      </w:r>
    </w:p>
    <w:p w:rsidR="00156E3C" w:rsidRPr="00AA3E62" w:rsidRDefault="00156E3C" w:rsidP="00156E3C">
      <w:pPr>
        <w:tabs>
          <w:tab w:val="left" w:pos="1418"/>
          <w:tab w:val="right" w:pos="9072"/>
        </w:tabs>
        <w:spacing w:after="0"/>
        <w:ind w:left="851"/>
        <w:rPr>
          <w:rFonts w:cs="Times New Roman"/>
        </w:rPr>
      </w:pPr>
      <w:r w:rsidRPr="00AA3E62">
        <w:rPr>
          <w:rFonts w:cs="Times New Roman"/>
        </w:rPr>
        <w:t>Működési alapelv</w:t>
      </w:r>
    </w:p>
    <w:p w:rsidR="00156E3C" w:rsidRPr="00AA3E62" w:rsidRDefault="00156E3C" w:rsidP="00156E3C">
      <w:pPr>
        <w:tabs>
          <w:tab w:val="left" w:pos="1418"/>
          <w:tab w:val="right" w:pos="9072"/>
        </w:tabs>
        <w:spacing w:after="0"/>
        <w:ind w:left="851"/>
        <w:rPr>
          <w:rFonts w:cs="Times New Roman"/>
        </w:rPr>
      </w:pPr>
      <w:r w:rsidRPr="00AA3E62">
        <w:rPr>
          <w:rFonts w:cs="Times New Roman"/>
        </w:rPr>
        <w:t>Elektro-pneumatikus rendszer</w:t>
      </w:r>
    </w:p>
    <w:p w:rsidR="00156E3C" w:rsidRPr="00AA3E62" w:rsidRDefault="00156E3C" w:rsidP="00156E3C">
      <w:pPr>
        <w:tabs>
          <w:tab w:val="left" w:pos="1418"/>
          <w:tab w:val="right" w:pos="9072"/>
        </w:tabs>
        <w:spacing w:after="0"/>
        <w:ind w:left="851"/>
        <w:rPr>
          <w:rFonts w:cs="Times New Roman"/>
        </w:rPr>
      </w:pPr>
      <w:r w:rsidRPr="00AA3E62">
        <w:rPr>
          <w:rFonts w:cs="Times New Roman"/>
        </w:rPr>
        <w:t>Elektromos központi zárak</w:t>
      </w:r>
    </w:p>
    <w:p w:rsidR="00156E3C" w:rsidRPr="00AA3E62" w:rsidRDefault="00156E3C" w:rsidP="00156E3C">
      <w:pPr>
        <w:tabs>
          <w:tab w:val="left" w:pos="1418"/>
          <w:tab w:val="right" w:pos="9072"/>
        </w:tabs>
        <w:spacing w:after="0"/>
        <w:ind w:left="851"/>
        <w:rPr>
          <w:rFonts w:cs="Times New Roman"/>
        </w:rPr>
      </w:pPr>
      <w:r w:rsidRPr="00AA3E62">
        <w:rPr>
          <w:rFonts w:cs="Times New Roman"/>
        </w:rPr>
        <w:t>Rendszerelemek jellemzői és működésük (működtető motorok, vezérlőkapcsolók, vezérlő elektronika)</w:t>
      </w:r>
    </w:p>
    <w:p w:rsidR="00156E3C" w:rsidRPr="00AA3E62" w:rsidRDefault="00156E3C" w:rsidP="00156E3C">
      <w:pPr>
        <w:tabs>
          <w:tab w:val="left" w:pos="1418"/>
          <w:tab w:val="right" w:pos="9072"/>
        </w:tabs>
        <w:spacing w:after="0"/>
        <w:ind w:left="851"/>
        <w:rPr>
          <w:rFonts w:cs="Times New Roman"/>
        </w:rPr>
      </w:pPr>
      <w:r w:rsidRPr="00AA3E62">
        <w:rPr>
          <w:rFonts w:cs="Times New Roman"/>
        </w:rPr>
        <w:t>Gyári beépítésű és Utólagosan beszerelhető központi zárak</w:t>
      </w:r>
    </w:p>
    <w:p w:rsidR="00156E3C" w:rsidRPr="00AA3E62" w:rsidRDefault="00156E3C" w:rsidP="00156E3C">
      <w:pPr>
        <w:tabs>
          <w:tab w:val="left" w:pos="1418"/>
          <w:tab w:val="right" w:pos="9072"/>
        </w:tabs>
        <w:spacing w:after="0"/>
        <w:ind w:left="851"/>
        <w:rPr>
          <w:rFonts w:cs="Times New Roman"/>
        </w:rPr>
      </w:pPr>
      <w:r w:rsidRPr="00AA3E62">
        <w:rPr>
          <w:rFonts w:cs="Times New Roman"/>
        </w:rPr>
        <w:t>Együttműködés más járműelektronikai rendszerekkel</w:t>
      </w:r>
    </w:p>
    <w:p w:rsidR="00156E3C" w:rsidRPr="00AA3E62" w:rsidRDefault="00156E3C" w:rsidP="00156E3C">
      <w:pPr>
        <w:tabs>
          <w:tab w:val="left" w:pos="1418"/>
          <w:tab w:val="right" w:pos="9072"/>
        </w:tabs>
        <w:spacing w:after="0"/>
        <w:ind w:left="851"/>
        <w:rPr>
          <w:rFonts w:cs="Times New Roman"/>
        </w:rPr>
      </w:pPr>
      <w:r w:rsidRPr="00AA3E62">
        <w:rPr>
          <w:rFonts w:cs="Times New Roman"/>
        </w:rPr>
        <w:t>Különböző rendszerekre vonatkozó műszaki dokumentációk elemzése, utólagos beépítési előírások</w:t>
      </w:r>
    </w:p>
    <w:p w:rsidR="00156E3C" w:rsidRPr="00AA3E62" w:rsidRDefault="00156E3C" w:rsidP="00156E3C">
      <w:pPr>
        <w:tabs>
          <w:tab w:val="left" w:pos="1418"/>
          <w:tab w:val="right" w:pos="9072"/>
        </w:tabs>
        <w:spacing w:after="0"/>
        <w:ind w:left="851"/>
        <w:rPr>
          <w:rFonts w:cs="Times New Roman"/>
        </w:rPr>
      </w:pPr>
      <w:r w:rsidRPr="00AA3E62">
        <w:rPr>
          <w:rFonts w:cs="Times New Roman"/>
        </w:rPr>
        <w:t>A gépkocsik lopás és feltörés elleni védelme</w:t>
      </w:r>
    </w:p>
    <w:p w:rsidR="00156E3C" w:rsidRPr="00AA3E62" w:rsidRDefault="00156E3C" w:rsidP="00156E3C">
      <w:pPr>
        <w:tabs>
          <w:tab w:val="left" w:pos="1418"/>
          <w:tab w:val="right" w:pos="9072"/>
        </w:tabs>
        <w:spacing w:after="0"/>
        <w:ind w:left="851"/>
        <w:rPr>
          <w:rFonts w:cs="Times New Roman"/>
        </w:rPr>
      </w:pPr>
      <w:r w:rsidRPr="00AA3E62">
        <w:rPr>
          <w:rFonts w:cs="Times New Roman"/>
        </w:rPr>
        <w:t>A védelmi rendszer feladatai, csoportosítás</w:t>
      </w:r>
    </w:p>
    <w:p w:rsidR="00156E3C" w:rsidRPr="00AA3E62" w:rsidRDefault="00156E3C" w:rsidP="00156E3C">
      <w:pPr>
        <w:tabs>
          <w:tab w:val="left" w:pos="1418"/>
          <w:tab w:val="right" w:pos="9072"/>
        </w:tabs>
        <w:spacing w:after="0"/>
        <w:ind w:left="851"/>
        <w:rPr>
          <w:rFonts w:cs="Times New Roman"/>
        </w:rPr>
      </w:pPr>
      <w:r w:rsidRPr="00AA3E62">
        <w:rPr>
          <w:rFonts w:cs="Times New Roman"/>
        </w:rPr>
        <w:t>Mechanikus lopás elleni védelem</w:t>
      </w:r>
    </w:p>
    <w:p w:rsidR="00156E3C" w:rsidRPr="00AA3E62" w:rsidRDefault="00156E3C" w:rsidP="00156E3C">
      <w:pPr>
        <w:tabs>
          <w:tab w:val="left" w:pos="1418"/>
          <w:tab w:val="right" w:pos="9072"/>
        </w:tabs>
        <w:spacing w:after="0"/>
        <w:ind w:left="851"/>
        <w:rPr>
          <w:rFonts w:cs="Times New Roman"/>
        </w:rPr>
      </w:pPr>
      <w:r w:rsidRPr="00AA3E62">
        <w:rPr>
          <w:rFonts w:cs="Times New Roman"/>
        </w:rPr>
        <w:t>Egyszerű elektromos védőeljárások</w:t>
      </w:r>
    </w:p>
    <w:p w:rsidR="00156E3C" w:rsidRPr="00AA3E62" w:rsidRDefault="00156E3C" w:rsidP="00156E3C">
      <w:pPr>
        <w:tabs>
          <w:tab w:val="left" w:pos="1418"/>
          <w:tab w:val="right" w:pos="9072"/>
        </w:tabs>
        <w:spacing w:after="0"/>
        <w:ind w:left="851"/>
        <w:rPr>
          <w:rFonts w:cs="Times New Roman"/>
        </w:rPr>
      </w:pPr>
      <w:r w:rsidRPr="00AA3E62">
        <w:rPr>
          <w:rFonts w:cs="Times New Roman"/>
        </w:rPr>
        <w:t>Elektronikus riasztók: nyílászárók védelme, feszültségesés érzékelése, emelésérzékelés, belsőtéri mozgásérzékelés stb.</w:t>
      </w:r>
    </w:p>
    <w:p w:rsidR="00156E3C" w:rsidRPr="00AA3E62" w:rsidRDefault="00156E3C" w:rsidP="00156E3C">
      <w:pPr>
        <w:tabs>
          <w:tab w:val="left" w:pos="1418"/>
          <w:tab w:val="right" w:pos="9072"/>
        </w:tabs>
        <w:spacing w:after="0"/>
        <w:ind w:left="851"/>
        <w:rPr>
          <w:rFonts w:cs="Times New Roman"/>
        </w:rPr>
      </w:pPr>
      <w:r w:rsidRPr="00AA3E62">
        <w:rPr>
          <w:rFonts w:cs="Times New Roman"/>
        </w:rPr>
        <w:t>Nyomkövető és azonosító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Műholdas járműfelügyelet</w:t>
      </w:r>
    </w:p>
    <w:p w:rsidR="00156E3C" w:rsidRPr="00AA3E62" w:rsidRDefault="00156E3C" w:rsidP="00156E3C">
      <w:pPr>
        <w:tabs>
          <w:tab w:val="left" w:pos="1418"/>
          <w:tab w:val="right" w:pos="9072"/>
        </w:tabs>
        <w:spacing w:after="0"/>
        <w:ind w:left="851"/>
        <w:rPr>
          <w:rFonts w:cs="Times New Roman"/>
        </w:rPr>
      </w:pPr>
      <w:r w:rsidRPr="00AA3E62">
        <w:rPr>
          <w:rFonts w:cs="Times New Roman"/>
        </w:rPr>
        <w:t>A jeladás módszerei</w:t>
      </w:r>
    </w:p>
    <w:p w:rsidR="00156E3C" w:rsidRPr="00AA3E62" w:rsidRDefault="00156E3C" w:rsidP="00156E3C">
      <w:pPr>
        <w:tabs>
          <w:tab w:val="left" w:pos="1418"/>
          <w:tab w:val="right" w:pos="9072"/>
        </w:tabs>
        <w:spacing w:after="0"/>
        <w:ind w:left="851"/>
        <w:rPr>
          <w:rFonts w:cs="Times New Roman"/>
        </w:rPr>
      </w:pPr>
      <w:r w:rsidRPr="00AA3E62">
        <w:rPr>
          <w:rFonts w:cs="Times New Roman"/>
        </w:rPr>
        <w:t>Indításgátló készülék</w:t>
      </w:r>
    </w:p>
    <w:p w:rsidR="00156E3C" w:rsidRPr="00AA3E62" w:rsidRDefault="00156E3C" w:rsidP="00156E3C">
      <w:pPr>
        <w:tabs>
          <w:tab w:val="left" w:pos="1418"/>
          <w:tab w:val="right" w:pos="9072"/>
        </w:tabs>
        <w:spacing w:after="0"/>
        <w:ind w:left="851"/>
        <w:rPr>
          <w:rFonts w:cs="Times New Roman"/>
        </w:rPr>
      </w:pPr>
      <w:r w:rsidRPr="00AA3E62">
        <w:rPr>
          <w:rFonts w:cs="Times New Roman"/>
        </w:rPr>
        <w:t>Gumiabroncs-nyomás ellenőrző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A jármű vezetőtámogató asszisztens rendszerei</w:t>
      </w:r>
    </w:p>
    <w:p w:rsidR="00156E3C" w:rsidRPr="00AA3E62" w:rsidRDefault="00156E3C" w:rsidP="00156E3C">
      <w:pPr>
        <w:tabs>
          <w:tab w:val="left" w:pos="1418"/>
          <w:tab w:val="right" w:pos="9072"/>
        </w:tabs>
        <w:spacing w:after="0"/>
        <w:ind w:left="851"/>
        <w:rPr>
          <w:rFonts w:cs="Times New Roman"/>
        </w:rPr>
      </w:pPr>
      <w:r w:rsidRPr="00AA3E62">
        <w:rPr>
          <w:rFonts w:cs="Times New Roman"/>
        </w:rPr>
        <w:t>Környezetfigyelő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adaptív sebességtartó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holttéri információrendszer, sávváltás asszisztens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sávelhagyás asszisztens</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parkoló asszisztens rendszer</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Ütközéses balesetek megelőzésére alkalmazott prediktív asszisztens rendszerek </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Kiegészítő biztonsági eszközök: pl.: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éjszakai vezetést segítő rendszerek (pl.: Night Vision rendszer)</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megelőző gyalogosvédelem</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vezetőfigyelő, fáradtságra figyelmeztető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Egyéb, alkalmazott és fejlesztés alatt álló vezetőtámogató rendszerek</w:t>
      </w:r>
    </w:p>
    <w:p w:rsidR="00156E3C" w:rsidRPr="00AA3E62" w:rsidRDefault="00156E3C" w:rsidP="00156E3C">
      <w:pPr>
        <w:tabs>
          <w:tab w:val="left" w:pos="1418"/>
          <w:tab w:val="right" w:pos="9072"/>
        </w:tabs>
        <w:spacing w:after="0"/>
        <w:ind w:left="851"/>
        <w:rPr>
          <w:rFonts w:cs="Times New Roman"/>
        </w:rPr>
      </w:pPr>
      <w:r w:rsidRPr="00AA3E62">
        <w:rPr>
          <w:rFonts w:cs="Times New Roman"/>
        </w:rPr>
        <w:t>Környezetérzékelők kalibrálása.</w:t>
      </w:r>
    </w:p>
    <w:p w:rsidR="00156E3C" w:rsidRPr="00AA3E62" w:rsidRDefault="00156E3C" w:rsidP="00156E3C">
      <w:pPr>
        <w:tabs>
          <w:tab w:val="left" w:pos="1418"/>
          <w:tab w:val="right" w:pos="9072"/>
        </w:tabs>
        <w:spacing w:after="0"/>
        <w:ind w:left="851"/>
        <w:rPr>
          <w:rFonts w:cs="Times New Roman"/>
        </w:rPr>
      </w:pPr>
      <w:r w:rsidRPr="00AA3E62">
        <w:rPr>
          <w:rFonts w:cs="Times New Roman"/>
        </w:rPr>
        <w:t>Az alternatív hajtású dízel és Ottó motoros járművek alkalmazott és fejlesztés alatt lévő tüzelőanyagai</w:t>
      </w:r>
    </w:p>
    <w:p w:rsidR="00156E3C" w:rsidRPr="00AA3E62" w:rsidRDefault="00156E3C" w:rsidP="00156E3C">
      <w:pPr>
        <w:tabs>
          <w:tab w:val="left" w:pos="1418"/>
          <w:tab w:val="right" w:pos="9072"/>
        </w:tabs>
        <w:spacing w:after="0"/>
        <w:ind w:left="851"/>
        <w:rPr>
          <w:rFonts w:cs="Times New Roman"/>
        </w:rPr>
      </w:pPr>
      <w:r w:rsidRPr="00AA3E62">
        <w:rPr>
          <w:rFonts w:cs="Times New Roman"/>
        </w:rPr>
        <w:t>Energiafelhasználás és a kibocsátott üvegházhatású gázok mennyiségének vizsgálata</w:t>
      </w:r>
    </w:p>
    <w:p w:rsidR="00156E3C" w:rsidRPr="00AA3E62" w:rsidRDefault="00156E3C" w:rsidP="00156E3C">
      <w:pPr>
        <w:tabs>
          <w:tab w:val="left" w:pos="1418"/>
          <w:tab w:val="right" w:pos="9072"/>
        </w:tabs>
        <w:spacing w:after="0"/>
        <w:ind w:left="851"/>
        <w:rPr>
          <w:rFonts w:cs="Times New Roman"/>
        </w:rPr>
      </w:pPr>
      <w:r w:rsidRPr="00AA3E62">
        <w:rPr>
          <w:rFonts w:cs="Times New Roman"/>
        </w:rPr>
        <w:t>Hibrid hajtások</w:t>
      </w:r>
    </w:p>
    <w:p w:rsidR="00156E3C" w:rsidRPr="00AA3E62" w:rsidRDefault="00156E3C" w:rsidP="00156E3C">
      <w:pPr>
        <w:tabs>
          <w:tab w:val="left" w:pos="1418"/>
          <w:tab w:val="right" w:pos="9072"/>
        </w:tabs>
        <w:spacing w:after="0"/>
        <w:ind w:left="851"/>
        <w:rPr>
          <w:rFonts w:cs="Times New Roman"/>
        </w:rPr>
      </w:pPr>
      <w:r w:rsidRPr="00AA3E62">
        <w:rPr>
          <w:rFonts w:cs="Times New Roman"/>
        </w:rPr>
        <w:t>Hibridhajtások alapelve, csoportosítás</w:t>
      </w:r>
    </w:p>
    <w:p w:rsidR="00156E3C" w:rsidRPr="00AA3E62" w:rsidRDefault="00156E3C" w:rsidP="00156E3C">
      <w:pPr>
        <w:tabs>
          <w:tab w:val="left" w:pos="1418"/>
          <w:tab w:val="right" w:pos="9072"/>
        </w:tabs>
        <w:spacing w:after="0"/>
        <w:ind w:left="851"/>
        <w:rPr>
          <w:rFonts w:cs="Times New Roman"/>
        </w:rPr>
      </w:pPr>
      <w:r w:rsidRPr="00AA3E62">
        <w:rPr>
          <w:rFonts w:cs="Times New Roman"/>
        </w:rPr>
        <w:t>Mikro hibrid</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start/stop funkció: működési elv, szerkezeti egységek, megvalósított változatok</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Mildhibrid </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Fullhibrid </w:t>
      </w:r>
    </w:p>
    <w:p w:rsidR="00156E3C" w:rsidRPr="00AA3E62" w:rsidRDefault="00156E3C" w:rsidP="00156E3C">
      <w:pPr>
        <w:tabs>
          <w:tab w:val="left" w:pos="1418"/>
          <w:tab w:val="right" w:pos="9072"/>
        </w:tabs>
        <w:spacing w:after="0"/>
        <w:ind w:left="851"/>
        <w:rPr>
          <w:rFonts w:cs="Times New Roman"/>
        </w:rPr>
      </w:pPr>
      <w:r w:rsidRPr="00AA3E62">
        <w:rPr>
          <w:rFonts w:cs="Times New Roman"/>
        </w:rPr>
        <w:t>Plug-in (tölthető) hibrid</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Hibrid hajtás üzemmódjai </w:t>
      </w:r>
    </w:p>
    <w:p w:rsidR="00156E3C" w:rsidRPr="00AA3E62" w:rsidRDefault="00156E3C" w:rsidP="00156E3C">
      <w:pPr>
        <w:tabs>
          <w:tab w:val="left" w:pos="1418"/>
          <w:tab w:val="right" w:pos="9072"/>
        </w:tabs>
        <w:spacing w:after="0"/>
        <w:ind w:left="851"/>
        <w:rPr>
          <w:rFonts w:cs="Times New Roman"/>
        </w:rPr>
      </w:pPr>
      <w:r w:rsidRPr="00AA3E62">
        <w:rPr>
          <w:rFonts w:cs="Times New Roman"/>
        </w:rPr>
        <w:t>A villamos hajtás rendszerelemei</w:t>
      </w:r>
    </w:p>
    <w:p w:rsidR="00156E3C" w:rsidRPr="00AA3E62" w:rsidRDefault="00156E3C" w:rsidP="00156E3C">
      <w:pPr>
        <w:tabs>
          <w:tab w:val="left" w:pos="1418"/>
          <w:tab w:val="right" w:pos="9072"/>
        </w:tabs>
        <w:spacing w:after="0"/>
        <w:ind w:left="851"/>
        <w:rPr>
          <w:rFonts w:cs="Times New Roman"/>
        </w:rPr>
      </w:pPr>
      <w:r w:rsidRPr="00AA3E62">
        <w:rPr>
          <w:rFonts w:cs="Times New Roman"/>
        </w:rPr>
        <w:t>A hibridjárművek vizsgálatára, szerelésére vonatkozó ismeretek</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beazonosítás</w:t>
      </w:r>
    </w:p>
    <w:p w:rsidR="00156E3C" w:rsidRPr="00AA3E62" w:rsidRDefault="00156E3C" w:rsidP="00156E3C">
      <w:pPr>
        <w:tabs>
          <w:tab w:val="left" w:pos="1418"/>
          <w:tab w:val="right" w:pos="9072"/>
        </w:tabs>
        <w:spacing w:after="0"/>
        <w:ind w:left="851"/>
        <w:rPr>
          <w:rFonts w:cs="Times New Roman"/>
        </w:rPr>
      </w:pPr>
      <w:r w:rsidRPr="00AA3E62">
        <w:rPr>
          <w:rFonts w:cs="Times New Roman"/>
        </w:rPr>
        <w:t xml:space="preserve">Biztonsági előírások: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áramtalanítás,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véletlen visszakapcsolás megelőzése, </w:t>
      </w:r>
    </w:p>
    <w:p w:rsidR="00156E3C" w:rsidRPr="00AA3E62" w:rsidRDefault="00156E3C" w:rsidP="00156E3C">
      <w:pPr>
        <w:tabs>
          <w:tab w:val="left" w:pos="1418"/>
          <w:tab w:val="right" w:pos="9072"/>
        </w:tabs>
        <w:spacing w:after="0"/>
        <w:ind w:left="851"/>
        <w:rPr>
          <w:rFonts w:cs="Times New Roman"/>
        </w:rPr>
      </w:pPr>
      <w:r w:rsidRPr="00AA3E62">
        <w:rPr>
          <w:rFonts w:cs="Times New Roman"/>
        </w:rPr>
        <w:t>-</w:t>
      </w:r>
      <w:r w:rsidRPr="00AA3E62">
        <w:rPr>
          <w:rFonts w:cs="Times New Roman"/>
        </w:rPr>
        <w:tab/>
        <w:t>védőkesztyű használata</w:t>
      </w:r>
    </w:p>
    <w:p w:rsidR="00156E3C" w:rsidRPr="00AA3E62" w:rsidRDefault="00156E3C" w:rsidP="00156E3C">
      <w:pPr>
        <w:tabs>
          <w:tab w:val="left" w:pos="1418"/>
          <w:tab w:val="right" w:pos="9072"/>
        </w:tabs>
        <w:spacing w:after="0"/>
        <w:ind w:left="851"/>
        <w:rPr>
          <w:rFonts w:cs="Times New Roman"/>
        </w:rPr>
      </w:pPr>
      <w:r w:rsidRPr="00AA3E62">
        <w:rPr>
          <w:rFonts w:cs="Times New Roman"/>
        </w:rPr>
        <w:t>Kizárólag elektromos hajtású járművek</w:t>
      </w:r>
    </w:p>
    <w:p w:rsidR="00156E3C" w:rsidRPr="00AA3E62" w:rsidRDefault="00156E3C" w:rsidP="00156E3C">
      <w:pPr>
        <w:tabs>
          <w:tab w:val="left" w:pos="1418"/>
          <w:tab w:val="right" w:pos="9072"/>
        </w:tabs>
        <w:spacing w:after="0"/>
        <w:ind w:left="851"/>
        <w:rPr>
          <w:rFonts w:cs="Times New Roman"/>
        </w:rPr>
      </w:pPr>
      <w:r w:rsidRPr="00AA3E62">
        <w:rPr>
          <w:rFonts w:cs="Times New Roman"/>
        </w:rPr>
        <w:t>Történeti áttekintés</w:t>
      </w:r>
    </w:p>
    <w:p w:rsidR="00156E3C" w:rsidRPr="00AA3E62" w:rsidRDefault="00156E3C" w:rsidP="00156E3C">
      <w:pPr>
        <w:tabs>
          <w:tab w:val="left" w:pos="1418"/>
          <w:tab w:val="right" w:pos="9072"/>
        </w:tabs>
        <w:spacing w:after="0"/>
        <w:ind w:left="851"/>
        <w:rPr>
          <w:rFonts w:cs="Times New Roman"/>
        </w:rPr>
      </w:pPr>
      <w:r w:rsidRPr="00AA3E62">
        <w:rPr>
          <w:rFonts w:cs="Times New Roman"/>
        </w:rPr>
        <w:t>Az elektromos gépkocsi hajtás előnyei</w:t>
      </w:r>
    </w:p>
    <w:p w:rsidR="00156E3C" w:rsidRPr="00AA3E62" w:rsidRDefault="00156E3C" w:rsidP="00156E3C">
      <w:pPr>
        <w:tabs>
          <w:tab w:val="left" w:pos="1418"/>
          <w:tab w:val="right" w:pos="9072"/>
        </w:tabs>
        <w:spacing w:after="0"/>
        <w:ind w:left="851"/>
        <w:rPr>
          <w:rFonts w:cs="Times New Roman"/>
        </w:rPr>
      </w:pPr>
      <w:r w:rsidRPr="00AA3E62">
        <w:rPr>
          <w:rFonts w:cs="Times New Roman"/>
        </w:rPr>
        <w:t>Az elektromos hajtással épített gépkocsi felépítése, főbb szerkezeti elemek (akkumulátor, meghajtó villamos motor, inverter, fedélzeti töltőegység, a hajtás mechanikai elemei, kiegészítő elektromos és mechanikus rendszerek stb.)</w:t>
      </w:r>
    </w:p>
    <w:p w:rsidR="00A23F09" w:rsidRPr="00AA3E62" w:rsidRDefault="00156E3C" w:rsidP="00A23F09">
      <w:pPr>
        <w:tabs>
          <w:tab w:val="left" w:pos="1418"/>
          <w:tab w:val="right" w:pos="9072"/>
        </w:tabs>
        <w:spacing w:after="0"/>
        <w:ind w:left="851"/>
        <w:rPr>
          <w:rFonts w:cs="Times New Roman"/>
        </w:rPr>
      </w:pPr>
      <w:r w:rsidRPr="00AA3E62">
        <w:rPr>
          <w:rFonts w:cs="Times New Roman"/>
        </w:rPr>
        <w:t>A különböző gyártók már alkalmazott vagy kísérleti modelljeinek, rendszereinek bemutatása</w:t>
      </w:r>
    </w:p>
    <w:p w:rsidR="00816FA9" w:rsidRPr="00AA3E62" w:rsidRDefault="00816FA9"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156E3C" w:rsidP="00A23F09">
      <w:pPr>
        <w:spacing w:after="0"/>
        <w:ind w:left="426"/>
        <w:rPr>
          <w:rFonts w:cs="Times New Roman"/>
        </w:rPr>
      </w:pPr>
      <w:r w:rsidRPr="00AA3E62">
        <w:rPr>
          <w:rFonts w:cs="Times New Roman"/>
        </w:rPr>
        <w:t>Szaktanterem</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rPr>
          <w:rFonts w:cs="Times New Roman"/>
        </w:rPr>
      </w:pPr>
      <w:r w:rsidRPr="00AA3E62">
        <w:rPr>
          <w:rFonts w:cs="Times New Roman"/>
        </w:rPr>
        <w:br w:type="page"/>
      </w:r>
    </w:p>
    <w:p w:rsidR="00A23F09" w:rsidRPr="00AA3E62" w:rsidRDefault="0006026A" w:rsidP="00A23F09">
      <w:pPr>
        <w:pStyle w:val="Listaszerbekezds"/>
        <w:numPr>
          <w:ilvl w:val="0"/>
          <w:numId w:val="8"/>
        </w:numPr>
        <w:tabs>
          <w:tab w:val="right" w:pos="9072"/>
        </w:tabs>
        <w:spacing w:after="0"/>
        <w:rPr>
          <w:rFonts w:cs="Times New Roman"/>
          <w:b/>
        </w:rPr>
      </w:pPr>
      <w:r w:rsidRPr="00AA3E62">
        <w:rPr>
          <w:rFonts w:cs="Times New Roman"/>
          <w:b/>
          <w:bCs/>
        </w:rPr>
        <w:t>Autóelektronika gyakorlata</w:t>
      </w:r>
      <w:r w:rsidR="00A23F09" w:rsidRPr="00AA3E62">
        <w:rPr>
          <w:rFonts w:cs="Times New Roman"/>
          <w:b/>
        </w:rPr>
        <w:t xml:space="preserve"> tantárgy</w:t>
      </w:r>
      <w:r w:rsidR="00A23F09" w:rsidRPr="00AA3E62">
        <w:rPr>
          <w:rFonts w:cs="Times New Roman"/>
          <w:b/>
        </w:rPr>
        <w:tab/>
      </w:r>
      <w:r w:rsidRPr="00AA3E62">
        <w:rPr>
          <w:rFonts w:cs="Times New Roman"/>
          <w:b/>
        </w:rPr>
        <w:t>124</w:t>
      </w:r>
      <w:r w:rsidR="00A23F09" w:rsidRPr="00AA3E62">
        <w:rPr>
          <w:rFonts w:cs="Times New Roman"/>
          <w:b/>
        </w:rPr>
        <w:t xml:space="preserve"> óra/</w:t>
      </w:r>
      <w:r w:rsidRPr="00AA3E62">
        <w:rPr>
          <w:rFonts w:cs="Times New Roman"/>
          <w:b/>
        </w:rPr>
        <w:t>124</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06026A" w:rsidRPr="00AA3E62" w:rsidRDefault="0006026A" w:rsidP="0006026A">
      <w:pPr>
        <w:spacing w:after="0"/>
        <w:ind w:left="426"/>
        <w:rPr>
          <w:rFonts w:cs="Times New Roman"/>
        </w:rPr>
      </w:pPr>
      <w:r w:rsidRPr="00AA3E62">
        <w:rPr>
          <w:rFonts w:cs="Times New Roman"/>
        </w:rPr>
        <w:t>A tantárgy tanítása során tanulóink az elméletben megtanult autóelektronikai ismereteket és megismert eszközöket valóságos vizsgálatokkal, mérésekkel, szerelési gyakorlatokkal szilárdíthatják meg. Ezáltal a gyakorlati tevékenység tudatos, logikus hibakereséssel indul, és a szerelési, javítási tevékenység során tanulóink eredményes munkát végezhetnek.</w:t>
      </w:r>
    </w:p>
    <w:p w:rsidR="0006026A" w:rsidRPr="00AA3E62" w:rsidRDefault="0006026A" w:rsidP="0006026A">
      <w:pPr>
        <w:spacing w:after="0"/>
        <w:ind w:left="426"/>
        <w:rPr>
          <w:rFonts w:cs="Times New Roman"/>
        </w:rPr>
      </w:pPr>
      <w:r w:rsidRPr="00AA3E62">
        <w:rPr>
          <w:rFonts w:cs="Times New Roman"/>
        </w:rPr>
        <w:t>Törekedni kell arra, hogy a feladatokat a tanulók egyedül, vagy kis csoportokban oldják meg, az adatbázisok, műszaki dokumentációk alkalmazása mellett.</w:t>
      </w:r>
    </w:p>
    <w:p w:rsidR="00A23F09" w:rsidRPr="00AA3E62" w:rsidRDefault="0006026A" w:rsidP="00A23F09">
      <w:pPr>
        <w:spacing w:after="0"/>
        <w:ind w:left="426"/>
        <w:rPr>
          <w:rFonts w:cs="Times New Roman"/>
        </w:rPr>
      </w:pPr>
      <w:r w:rsidRPr="00AA3E62">
        <w:rPr>
          <w:rFonts w:cs="Times New Roman"/>
        </w:rPr>
        <w:t>A gyakorlatok során a tanulók dolgozhatnak gépkocsin, oktatómotoron, vagy a hiba szimulációkat megtekinthetik oktató-demonstrációs eszközökön. A kisebb fődarabok vizsgálatát autóvillamossági próbapadon célszerű elvégezni. Azokat a speciális ellenőrzési, beállítási módszereket, amelyhez a képzőhely nem tud eszközt biztosítani, javasolt márkaszervizben megtekinteni. Ezzel is szeretnénk azt a célt elérni, hogy a képzés végén diákjaink olyan elméleti – gyakorlati tudással rendelkezzenek, amely segíti a közvetlen elhelyezkedésüket.</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4A412E" w:rsidRPr="00AA3E62" w:rsidRDefault="004A412E" w:rsidP="004A412E">
      <w:pPr>
        <w:spacing w:after="0"/>
        <w:ind w:left="426"/>
        <w:rPr>
          <w:rFonts w:cs="Times New Roman"/>
        </w:rPr>
      </w:pPr>
      <w:r w:rsidRPr="00AA3E62">
        <w:rPr>
          <w:rFonts w:cs="Times New Roman"/>
        </w:rPr>
        <w:t>Kapcsolódó közismereti tartalmak:</w:t>
      </w:r>
    </w:p>
    <w:p w:rsidR="004A412E" w:rsidRPr="00AA3E62" w:rsidRDefault="004A412E" w:rsidP="004A412E">
      <w:pPr>
        <w:spacing w:after="0"/>
        <w:ind w:left="426"/>
        <w:rPr>
          <w:rFonts w:cs="Times New Roman"/>
        </w:rPr>
      </w:pPr>
      <w:r w:rsidRPr="00AA3E62">
        <w:rPr>
          <w:rFonts w:cs="Times New Roman"/>
        </w:rPr>
        <w:t xml:space="preserve">Fizika tantárgyból: </w:t>
      </w:r>
    </w:p>
    <w:p w:rsidR="004A412E" w:rsidRPr="00AA3E62" w:rsidRDefault="004A412E" w:rsidP="004A412E">
      <w:pPr>
        <w:spacing w:after="0"/>
        <w:ind w:left="426"/>
        <w:rPr>
          <w:rFonts w:cs="Times New Roman"/>
        </w:rPr>
      </w:pPr>
      <w:r w:rsidRPr="00AA3E62">
        <w:rPr>
          <w:rFonts w:cs="Times New Roman"/>
        </w:rPr>
        <w:t>A kinematika és a dinamika alapfogalmai</w:t>
      </w:r>
    </w:p>
    <w:p w:rsidR="004A412E" w:rsidRPr="00AA3E62" w:rsidRDefault="004A412E" w:rsidP="004A412E">
      <w:pPr>
        <w:spacing w:after="0"/>
        <w:ind w:left="426"/>
        <w:rPr>
          <w:rFonts w:cs="Times New Roman"/>
        </w:rPr>
      </w:pPr>
      <w:r w:rsidRPr="00AA3E62">
        <w:rPr>
          <w:rFonts w:cs="Times New Roman"/>
        </w:rPr>
        <w:t>Az erő, munka, energia, energia-megmaradás, nyomaték, forgatónyomaték, teljesítmény</w:t>
      </w:r>
    </w:p>
    <w:p w:rsidR="004A412E" w:rsidRPr="00AA3E62" w:rsidRDefault="004A412E" w:rsidP="004A412E">
      <w:pPr>
        <w:spacing w:after="0"/>
        <w:ind w:left="426"/>
        <w:rPr>
          <w:rFonts w:cs="Times New Roman"/>
        </w:rPr>
      </w:pPr>
      <w:r w:rsidRPr="00AA3E62">
        <w:rPr>
          <w:rFonts w:cs="Times New Roman"/>
        </w:rPr>
        <w:t>Hőtani alapismeretek</w:t>
      </w:r>
    </w:p>
    <w:p w:rsidR="004A412E" w:rsidRPr="00AA3E62" w:rsidRDefault="004A412E" w:rsidP="004A412E">
      <w:pPr>
        <w:spacing w:after="0"/>
        <w:ind w:left="426"/>
        <w:rPr>
          <w:rFonts w:cs="Times New Roman"/>
        </w:rPr>
      </w:pPr>
      <w:r w:rsidRPr="00AA3E62">
        <w:rPr>
          <w:rFonts w:cs="Times New Roman"/>
        </w:rPr>
        <w:t>Egyenáramok alapfogalmai, az elektromos feszültség, ellenállás, teljesítmény, villamos munka</w:t>
      </w:r>
    </w:p>
    <w:p w:rsidR="004A412E" w:rsidRPr="00AA3E62" w:rsidRDefault="004A412E" w:rsidP="004A412E">
      <w:pPr>
        <w:spacing w:after="0"/>
        <w:ind w:left="426"/>
        <w:rPr>
          <w:rFonts w:cs="Times New Roman"/>
        </w:rPr>
      </w:pPr>
      <w:r w:rsidRPr="00AA3E62">
        <w:rPr>
          <w:rFonts w:cs="Times New Roman"/>
        </w:rPr>
        <w:t xml:space="preserve">Fénytani alapok </w:t>
      </w:r>
    </w:p>
    <w:p w:rsidR="004A412E" w:rsidRPr="00AA3E62" w:rsidRDefault="004A412E" w:rsidP="004A412E">
      <w:pPr>
        <w:spacing w:after="0"/>
        <w:ind w:left="426"/>
        <w:rPr>
          <w:rFonts w:cs="Times New Roman"/>
        </w:rPr>
      </w:pPr>
      <w:r w:rsidRPr="00AA3E62">
        <w:rPr>
          <w:rFonts w:cs="Times New Roman"/>
        </w:rPr>
        <w:t>Kapcsolódó szakmai tartalmak:</w:t>
      </w:r>
    </w:p>
    <w:p w:rsidR="004A412E" w:rsidRPr="00AA3E62" w:rsidRDefault="004A412E" w:rsidP="004A412E">
      <w:pPr>
        <w:spacing w:after="0"/>
        <w:ind w:left="426"/>
        <w:rPr>
          <w:rFonts w:cs="Times New Roman"/>
        </w:rPr>
      </w:pPr>
      <w:r w:rsidRPr="00AA3E62">
        <w:rPr>
          <w:rFonts w:cs="Times New Roman"/>
        </w:rPr>
        <w:t xml:space="preserve">Elektrotechnika tantárgyból: </w:t>
      </w:r>
    </w:p>
    <w:p w:rsidR="004A412E" w:rsidRPr="00AA3E62" w:rsidRDefault="004A412E" w:rsidP="004A412E">
      <w:pPr>
        <w:spacing w:after="0"/>
        <w:ind w:left="426"/>
        <w:rPr>
          <w:rFonts w:cs="Times New Roman"/>
        </w:rPr>
      </w:pPr>
      <w:r w:rsidRPr="00AA3E62">
        <w:rPr>
          <w:rFonts w:cs="Times New Roman"/>
        </w:rPr>
        <w:t>Egyenfeszültségű áramkörök</w:t>
      </w:r>
    </w:p>
    <w:p w:rsidR="004A412E" w:rsidRPr="00AA3E62" w:rsidRDefault="004A412E" w:rsidP="004A412E">
      <w:pPr>
        <w:spacing w:after="0"/>
        <w:ind w:left="426"/>
        <w:rPr>
          <w:rFonts w:cs="Times New Roman"/>
        </w:rPr>
      </w:pPr>
      <w:r w:rsidRPr="00AA3E62">
        <w:rPr>
          <w:rFonts w:cs="Times New Roman"/>
        </w:rPr>
        <w:t>Villamos áram hatásai</w:t>
      </w:r>
    </w:p>
    <w:p w:rsidR="004A412E" w:rsidRPr="00AA3E62" w:rsidRDefault="004A412E" w:rsidP="004A412E">
      <w:pPr>
        <w:spacing w:after="0"/>
        <w:ind w:left="426"/>
        <w:rPr>
          <w:rFonts w:cs="Times New Roman"/>
        </w:rPr>
      </w:pPr>
      <w:r w:rsidRPr="00AA3E62">
        <w:rPr>
          <w:rFonts w:cs="Times New Roman"/>
        </w:rPr>
        <w:t>Villamos gépek</w:t>
      </w:r>
    </w:p>
    <w:p w:rsidR="004A412E" w:rsidRPr="00AA3E62" w:rsidRDefault="004A412E" w:rsidP="004A412E">
      <w:pPr>
        <w:spacing w:after="0"/>
        <w:ind w:left="426"/>
        <w:rPr>
          <w:rFonts w:cs="Times New Roman"/>
        </w:rPr>
      </w:pPr>
      <w:r w:rsidRPr="00AA3E62">
        <w:rPr>
          <w:rFonts w:cs="Times New Roman"/>
        </w:rPr>
        <w:t>Diódák</w:t>
      </w:r>
    </w:p>
    <w:p w:rsidR="004A412E" w:rsidRPr="00AA3E62" w:rsidRDefault="004A412E" w:rsidP="004A412E">
      <w:pPr>
        <w:spacing w:after="0"/>
        <w:ind w:left="426"/>
        <w:rPr>
          <w:rFonts w:cs="Times New Roman"/>
        </w:rPr>
      </w:pPr>
      <w:r w:rsidRPr="00AA3E62">
        <w:rPr>
          <w:rFonts w:cs="Times New Roman"/>
        </w:rPr>
        <w:t>Tranzisztorok</w:t>
      </w:r>
    </w:p>
    <w:p w:rsidR="004A412E" w:rsidRPr="00AA3E62" w:rsidRDefault="004A412E" w:rsidP="004A412E">
      <w:pPr>
        <w:spacing w:after="0"/>
        <w:ind w:left="426"/>
        <w:rPr>
          <w:rFonts w:cs="Times New Roman"/>
        </w:rPr>
      </w:pPr>
      <w:r w:rsidRPr="00AA3E62">
        <w:rPr>
          <w:rFonts w:cs="Times New Roman"/>
        </w:rPr>
        <w:t>Integrált áramkörök</w:t>
      </w:r>
    </w:p>
    <w:p w:rsidR="004A412E" w:rsidRPr="00AA3E62" w:rsidRDefault="004A412E" w:rsidP="004A412E">
      <w:pPr>
        <w:spacing w:after="0"/>
        <w:ind w:left="426"/>
        <w:rPr>
          <w:rFonts w:cs="Times New Roman"/>
        </w:rPr>
      </w:pPr>
      <w:r w:rsidRPr="00AA3E62">
        <w:rPr>
          <w:rFonts w:cs="Times New Roman"/>
        </w:rPr>
        <w:t>Digitális technika alapjai</w:t>
      </w:r>
    </w:p>
    <w:p w:rsidR="004A412E" w:rsidRPr="00AA3E62" w:rsidRDefault="004A412E" w:rsidP="004A412E">
      <w:pPr>
        <w:spacing w:after="0"/>
        <w:ind w:left="426"/>
        <w:rPr>
          <w:rFonts w:cs="Times New Roman"/>
        </w:rPr>
      </w:pPr>
      <w:r w:rsidRPr="00AA3E62">
        <w:rPr>
          <w:rFonts w:cs="Times New Roman"/>
        </w:rPr>
        <w:t>Digitális áramkörök</w:t>
      </w:r>
    </w:p>
    <w:p w:rsidR="004A412E" w:rsidRPr="00AA3E62" w:rsidRDefault="004A412E" w:rsidP="004A412E">
      <w:pPr>
        <w:spacing w:after="0"/>
        <w:ind w:left="426"/>
        <w:rPr>
          <w:rFonts w:cs="Times New Roman"/>
        </w:rPr>
      </w:pPr>
      <w:r w:rsidRPr="00AA3E62">
        <w:rPr>
          <w:rFonts w:cs="Times New Roman"/>
        </w:rPr>
        <w:t>Mikroszámítógépek felépítése, működése</w:t>
      </w:r>
    </w:p>
    <w:p w:rsidR="004A412E" w:rsidRPr="00AA3E62" w:rsidRDefault="004A412E" w:rsidP="004A412E">
      <w:pPr>
        <w:spacing w:after="0"/>
        <w:ind w:left="426"/>
        <w:rPr>
          <w:rFonts w:cs="Times New Roman"/>
        </w:rPr>
      </w:pPr>
      <w:r w:rsidRPr="00AA3E62">
        <w:rPr>
          <w:rFonts w:cs="Times New Roman"/>
        </w:rPr>
        <w:t xml:space="preserve">Autóelektronika elmélete tantárgyból: </w:t>
      </w:r>
    </w:p>
    <w:p w:rsidR="004A412E" w:rsidRPr="00AA3E62" w:rsidRDefault="004A412E" w:rsidP="004A412E">
      <w:pPr>
        <w:spacing w:after="0"/>
        <w:ind w:left="426"/>
        <w:rPr>
          <w:rFonts w:cs="Times New Roman"/>
        </w:rPr>
      </w:pPr>
      <w:r w:rsidRPr="00AA3E62">
        <w:rPr>
          <w:rFonts w:cs="Times New Roman"/>
        </w:rPr>
        <w:t>Autóelektronika elmélete tantárgy elméleti tananyagtartalmi részei, amelyek az adott fejezet alapismereteit adják</w:t>
      </w:r>
    </w:p>
    <w:p w:rsidR="004A412E" w:rsidRPr="00AA3E62" w:rsidRDefault="004A412E" w:rsidP="004A412E">
      <w:pPr>
        <w:spacing w:after="0"/>
        <w:ind w:left="426"/>
        <w:rPr>
          <w:rFonts w:cs="Times New Roman"/>
        </w:rPr>
      </w:pPr>
      <w:r w:rsidRPr="00AA3E62">
        <w:rPr>
          <w:rFonts w:cs="Times New Roman"/>
        </w:rPr>
        <w:t xml:space="preserve">Gépjármű-szerkezettan tantárgyból: </w:t>
      </w:r>
    </w:p>
    <w:p w:rsidR="004A412E" w:rsidRPr="00AA3E62" w:rsidRDefault="004A412E" w:rsidP="004A412E">
      <w:pPr>
        <w:spacing w:after="0"/>
        <w:ind w:left="426"/>
        <w:rPr>
          <w:rFonts w:cs="Times New Roman"/>
        </w:rPr>
      </w:pPr>
      <w:r w:rsidRPr="00AA3E62">
        <w:rPr>
          <w:rFonts w:cs="Times New Roman"/>
        </w:rPr>
        <w:t>Belsőégésű motorok (Otto és Dízel) működése, alkatrészei, tüzelőanyag ellátó rendszerei</w:t>
      </w:r>
    </w:p>
    <w:p w:rsidR="004A412E" w:rsidRPr="00AA3E62" w:rsidRDefault="004A412E" w:rsidP="004A412E">
      <w:pPr>
        <w:spacing w:after="0"/>
        <w:ind w:left="426"/>
        <w:rPr>
          <w:rFonts w:cs="Times New Roman"/>
        </w:rPr>
      </w:pPr>
      <w:r w:rsidRPr="00AA3E62">
        <w:rPr>
          <w:rFonts w:cs="Times New Roman"/>
        </w:rPr>
        <w:t>Motorok hűtése</w:t>
      </w:r>
    </w:p>
    <w:p w:rsidR="00A23F09" w:rsidRPr="00AA3E62" w:rsidRDefault="004A412E" w:rsidP="00A23F09">
      <w:pPr>
        <w:spacing w:after="0"/>
        <w:ind w:left="426"/>
        <w:rPr>
          <w:rFonts w:cs="Times New Roman"/>
        </w:rPr>
      </w:pPr>
      <w:r w:rsidRPr="00AA3E62">
        <w:rPr>
          <w:rFonts w:cs="Times New Roman"/>
        </w:rPr>
        <w:t>Futóművek, Fékrendszerek</w:t>
      </w:r>
    </w:p>
    <w:p w:rsidR="00816FA9" w:rsidRPr="00AA3E62" w:rsidRDefault="00816FA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4A412E"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Villamos hálózati-, töltési-, és indítórendszer hibakeresése, javítása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A villamos hálózat:</w:t>
      </w:r>
    </w:p>
    <w:p w:rsidR="004A412E" w:rsidRPr="00AA3E62" w:rsidRDefault="004A412E" w:rsidP="004A412E">
      <w:pPr>
        <w:tabs>
          <w:tab w:val="left" w:pos="1418"/>
          <w:tab w:val="right" w:pos="9072"/>
        </w:tabs>
        <w:spacing w:after="0"/>
        <w:ind w:left="851"/>
        <w:rPr>
          <w:rFonts w:cs="Times New Roman"/>
        </w:rPr>
      </w:pPr>
      <w:r w:rsidRPr="00AA3E62">
        <w:rPr>
          <w:rFonts w:cs="Times New Roman"/>
        </w:rPr>
        <w:t>A hibakeresés eszközei és műszerei</w:t>
      </w:r>
    </w:p>
    <w:p w:rsidR="004A412E" w:rsidRPr="00AA3E62" w:rsidRDefault="004A412E" w:rsidP="004A412E">
      <w:pPr>
        <w:tabs>
          <w:tab w:val="left" w:pos="1418"/>
          <w:tab w:val="right" w:pos="9072"/>
        </w:tabs>
        <w:spacing w:after="0"/>
        <w:ind w:left="851"/>
        <w:rPr>
          <w:rFonts w:cs="Times New Roman"/>
        </w:rPr>
      </w:pPr>
      <w:r w:rsidRPr="00AA3E62">
        <w:rPr>
          <w:rFonts w:cs="Times New Roman"/>
        </w:rPr>
        <w:t>Vezetékhibák keresése és javítása: Vezetékszakadás, zárlat, átmeneti ellenállás növekedés</w:t>
      </w:r>
    </w:p>
    <w:p w:rsidR="004A412E" w:rsidRPr="00AA3E62" w:rsidRDefault="004A412E" w:rsidP="004A412E">
      <w:pPr>
        <w:tabs>
          <w:tab w:val="left" w:pos="1418"/>
          <w:tab w:val="right" w:pos="9072"/>
        </w:tabs>
        <w:spacing w:after="0"/>
        <w:ind w:left="851"/>
        <w:rPr>
          <w:rFonts w:cs="Times New Roman"/>
        </w:rPr>
      </w:pPr>
      <w:r w:rsidRPr="00AA3E62">
        <w:rPr>
          <w:rFonts w:cs="Times New Roman"/>
        </w:rPr>
        <w:t>Csatlakozók javítása, cseréje</w:t>
      </w:r>
    </w:p>
    <w:p w:rsidR="004A412E" w:rsidRPr="00AA3E62" w:rsidRDefault="004A412E" w:rsidP="004A412E">
      <w:pPr>
        <w:tabs>
          <w:tab w:val="left" w:pos="1418"/>
          <w:tab w:val="right" w:pos="9072"/>
        </w:tabs>
        <w:spacing w:after="0"/>
        <w:ind w:left="851"/>
        <w:rPr>
          <w:rFonts w:cs="Times New Roman"/>
        </w:rPr>
      </w:pPr>
      <w:r w:rsidRPr="00AA3E62">
        <w:rPr>
          <w:rFonts w:cs="Times New Roman"/>
        </w:rPr>
        <w:t>Biztosítók ellenőrzése és cseréje</w:t>
      </w:r>
    </w:p>
    <w:p w:rsidR="004A412E" w:rsidRPr="00AA3E62" w:rsidRDefault="004A412E" w:rsidP="004A412E">
      <w:pPr>
        <w:tabs>
          <w:tab w:val="left" w:pos="1418"/>
          <w:tab w:val="right" w:pos="9072"/>
        </w:tabs>
        <w:spacing w:after="0"/>
        <w:ind w:left="851"/>
        <w:rPr>
          <w:rFonts w:cs="Times New Roman"/>
        </w:rPr>
      </w:pPr>
      <w:r w:rsidRPr="00AA3E62">
        <w:rPr>
          <w:rFonts w:cs="Times New Roman"/>
        </w:rPr>
        <w:t>Kapcsolók ki és beszerelése, esetleges javítása, cseréje</w:t>
      </w:r>
    </w:p>
    <w:p w:rsidR="004A412E" w:rsidRPr="00AA3E62" w:rsidRDefault="004A412E" w:rsidP="004A412E">
      <w:pPr>
        <w:tabs>
          <w:tab w:val="left" w:pos="1418"/>
          <w:tab w:val="right" w:pos="9072"/>
        </w:tabs>
        <w:spacing w:after="0"/>
        <w:ind w:left="851"/>
        <w:rPr>
          <w:rFonts w:cs="Times New Roman"/>
        </w:rPr>
      </w:pPr>
      <w:r w:rsidRPr="00AA3E62">
        <w:rPr>
          <w:rFonts w:cs="Times New Roman"/>
        </w:rPr>
        <w:t>Akkumulátorok:</w:t>
      </w:r>
    </w:p>
    <w:p w:rsidR="004A412E" w:rsidRPr="00AA3E62" w:rsidRDefault="004A412E" w:rsidP="004A412E">
      <w:pPr>
        <w:tabs>
          <w:tab w:val="left" w:pos="1418"/>
          <w:tab w:val="right" w:pos="9072"/>
        </w:tabs>
        <w:spacing w:after="0"/>
        <w:ind w:left="851"/>
        <w:rPr>
          <w:rFonts w:cs="Times New Roman"/>
        </w:rPr>
      </w:pPr>
      <w:r w:rsidRPr="00AA3E62">
        <w:rPr>
          <w:rFonts w:cs="Times New Roman"/>
        </w:rPr>
        <w:t>Az akkumulátor ki és beszerelése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Kiszerelt állapotú vizsgálatok</w:t>
      </w:r>
    </w:p>
    <w:p w:rsidR="004A412E" w:rsidRPr="00AA3E62" w:rsidRDefault="004A412E" w:rsidP="004A412E">
      <w:pPr>
        <w:tabs>
          <w:tab w:val="left" w:pos="1418"/>
          <w:tab w:val="right" w:pos="9072"/>
        </w:tabs>
        <w:spacing w:after="0"/>
        <w:ind w:left="851"/>
        <w:rPr>
          <w:rFonts w:cs="Times New Roman"/>
        </w:rPr>
      </w:pPr>
      <w:r w:rsidRPr="00AA3E62">
        <w:rPr>
          <w:rFonts w:cs="Times New Roman"/>
        </w:rPr>
        <w:t>Akkumulátortöltés gyakorlata különböző típusú akkumulátorokon</w:t>
      </w:r>
    </w:p>
    <w:p w:rsidR="004A412E" w:rsidRPr="00AA3E62" w:rsidRDefault="004A412E" w:rsidP="004A412E">
      <w:pPr>
        <w:tabs>
          <w:tab w:val="left" w:pos="1418"/>
          <w:tab w:val="right" w:pos="9072"/>
        </w:tabs>
        <w:spacing w:after="0"/>
        <w:ind w:left="851"/>
        <w:rPr>
          <w:rFonts w:cs="Times New Roman"/>
        </w:rPr>
      </w:pPr>
      <w:r w:rsidRPr="00AA3E62">
        <w:rPr>
          <w:rFonts w:cs="Times New Roman"/>
        </w:rPr>
        <w:t>Akkumulátor karbantartás és tárolás</w:t>
      </w:r>
    </w:p>
    <w:p w:rsidR="004A412E" w:rsidRPr="00AA3E62" w:rsidRDefault="004A412E" w:rsidP="004A412E">
      <w:pPr>
        <w:tabs>
          <w:tab w:val="left" w:pos="1418"/>
          <w:tab w:val="right" w:pos="9072"/>
        </w:tabs>
        <w:spacing w:after="0"/>
        <w:ind w:left="851"/>
        <w:rPr>
          <w:rFonts w:cs="Times New Roman"/>
        </w:rPr>
      </w:pPr>
      <w:r w:rsidRPr="00AA3E62">
        <w:rPr>
          <w:rFonts w:cs="Times New Roman"/>
        </w:rPr>
        <w:t>Új akkumulátorok üzembe helyezése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Generátor és feszültségszabályzó</w:t>
      </w:r>
    </w:p>
    <w:p w:rsidR="004A412E" w:rsidRPr="00AA3E62" w:rsidRDefault="004A412E" w:rsidP="004A412E">
      <w:pPr>
        <w:tabs>
          <w:tab w:val="left" w:pos="1418"/>
          <w:tab w:val="right" w:pos="9072"/>
        </w:tabs>
        <w:spacing w:after="0"/>
        <w:ind w:left="851"/>
        <w:rPr>
          <w:rFonts w:cs="Times New Roman"/>
        </w:rPr>
      </w:pPr>
      <w:r w:rsidRPr="00AA3E62">
        <w:rPr>
          <w:rFonts w:cs="Times New Roman"/>
        </w:rPr>
        <w:t>Beépített rendszerben hibakeresés, hibaszétválasztás</w:t>
      </w:r>
    </w:p>
    <w:p w:rsidR="004A412E" w:rsidRPr="00AA3E62" w:rsidRDefault="004A412E" w:rsidP="004A412E">
      <w:pPr>
        <w:tabs>
          <w:tab w:val="left" w:pos="1418"/>
          <w:tab w:val="right" w:pos="9072"/>
        </w:tabs>
        <w:spacing w:after="0"/>
        <w:ind w:left="851"/>
        <w:rPr>
          <w:rFonts w:cs="Times New Roman"/>
        </w:rPr>
      </w:pPr>
      <w:r w:rsidRPr="00AA3E62">
        <w:rPr>
          <w:rFonts w:cs="Times New Roman"/>
        </w:rPr>
        <w:t>Ki-, és beszerelési műveletek</w:t>
      </w:r>
    </w:p>
    <w:p w:rsidR="004A412E" w:rsidRPr="00AA3E62" w:rsidRDefault="004A412E" w:rsidP="004A412E">
      <w:pPr>
        <w:tabs>
          <w:tab w:val="left" w:pos="1418"/>
          <w:tab w:val="right" w:pos="9072"/>
        </w:tabs>
        <w:spacing w:after="0"/>
        <w:ind w:left="851"/>
        <w:rPr>
          <w:rFonts w:cs="Times New Roman"/>
        </w:rPr>
      </w:pPr>
      <w:r w:rsidRPr="00AA3E62">
        <w:rPr>
          <w:rFonts w:cs="Times New Roman"/>
        </w:rPr>
        <w:t>Típusazonosítás, ellenőrzési, javítási paraméterek meghatározása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A generátor próbapadi vizsgálata</w:t>
      </w:r>
    </w:p>
    <w:p w:rsidR="004A412E" w:rsidRPr="00AA3E62" w:rsidRDefault="004A412E" w:rsidP="004A412E">
      <w:pPr>
        <w:tabs>
          <w:tab w:val="left" w:pos="1418"/>
          <w:tab w:val="right" w:pos="9072"/>
        </w:tabs>
        <w:spacing w:after="0"/>
        <w:ind w:left="851"/>
        <w:rPr>
          <w:rFonts w:cs="Times New Roman"/>
        </w:rPr>
      </w:pPr>
      <w:r w:rsidRPr="00AA3E62">
        <w:rPr>
          <w:rFonts w:cs="Times New Roman"/>
        </w:rPr>
        <w:t>A generátor szétszerelése, alkatrészeinek ellenőrzése, javítási műveletek, alkatrészcserék, összeszerelés</w:t>
      </w:r>
    </w:p>
    <w:p w:rsidR="004A412E" w:rsidRPr="00AA3E62" w:rsidRDefault="004A412E" w:rsidP="004A412E">
      <w:pPr>
        <w:tabs>
          <w:tab w:val="left" w:pos="1418"/>
          <w:tab w:val="right" w:pos="9072"/>
        </w:tabs>
        <w:spacing w:after="0"/>
        <w:ind w:left="851"/>
        <w:rPr>
          <w:rFonts w:cs="Times New Roman"/>
        </w:rPr>
      </w:pPr>
      <w:r w:rsidRPr="00AA3E62">
        <w:rPr>
          <w:rFonts w:cs="Times New Roman"/>
        </w:rPr>
        <w:t>A feszültségszabályzók beazonosítása, működési, ellenőrzési paramétereinek meghatározása,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Feszültségszabályzó kiszerelt állapotú ellenőrzése, esetleges javítása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Generátor összeszerelése, majd a javítás utáni ellenőrzések elvégzése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 xml:space="preserve">Indítómotor </w:t>
      </w:r>
    </w:p>
    <w:p w:rsidR="004A412E" w:rsidRPr="00AA3E62" w:rsidRDefault="004A412E" w:rsidP="004A412E">
      <w:pPr>
        <w:tabs>
          <w:tab w:val="left" w:pos="1418"/>
          <w:tab w:val="right" w:pos="9072"/>
        </w:tabs>
        <w:spacing w:after="0"/>
        <w:ind w:left="851"/>
        <w:rPr>
          <w:rFonts w:cs="Times New Roman"/>
        </w:rPr>
      </w:pPr>
      <w:r w:rsidRPr="00AA3E62">
        <w:rPr>
          <w:rFonts w:cs="Times New Roman"/>
        </w:rPr>
        <w:t>Beépített állapotú vizsgálat</w:t>
      </w:r>
    </w:p>
    <w:p w:rsidR="004A412E" w:rsidRPr="00AA3E62" w:rsidRDefault="004A412E" w:rsidP="004A412E">
      <w:pPr>
        <w:tabs>
          <w:tab w:val="left" w:pos="1418"/>
          <w:tab w:val="right" w:pos="9072"/>
        </w:tabs>
        <w:spacing w:after="0"/>
        <w:ind w:left="851"/>
        <w:rPr>
          <w:rFonts w:cs="Times New Roman"/>
        </w:rPr>
      </w:pPr>
      <w:r w:rsidRPr="00AA3E62">
        <w:rPr>
          <w:rFonts w:cs="Times New Roman"/>
        </w:rPr>
        <w:t>Az indítómotor ki és beszerelése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Típusazonosítás, ellenőrzési, javítási paraméterek meghatározása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Szétszerelés, alkatrészenkénti ellenőrzések, javítási-felújítási műveletek, alkatrészcserék, összeszerelés, esetleges beállítási műveletek</w:t>
      </w:r>
    </w:p>
    <w:p w:rsidR="00A23F09" w:rsidRPr="00AA3E62" w:rsidRDefault="004A412E" w:rsidP="00A23F09">
      <w:pPr>
        <w:tabs>
          <w:tab w:val="left" w:pos="1418"/>
          <w:tab w:val="right" w:pos="9072"/>
        </w:tabs>
        <w:spacing w:after="0"/>
        <w:ind w:left="851"/>
        <w:rPr>
          <w:rFonts w:cs="Times New Roman"/>
        </w:rPr>
      </w:pPr>
      <w:r w:rsidRPr="00AA3E62">
        <w:rPr>
          <w:rFonts w:cs="Times New Roman"/>
        </w:rPr>
        <w:t>Az indítómotor próbapadi vizsgálata, jellemző paramétereinek mérése</w:t>
      </w:r>
    </w:p>
    <w:p w:rsidR="00816FA9" w:rsidRPr="00AA3E62" w:rsidRDefault="00816FA9" w:rsidP="00A23F09">
      <w:pPr>
        <w:tabs>
          <w:tab w:val="left" w:pos="1418"/>
          <w:tab w:val="right" w:pos="9072"/>
        </w:tabs>
        <w:spacing w:after="0"/>
        <w:ind w:left="851"/>
        <w:rPr>
          <w:rFonts w:cs="Times New Roman"/>
        </w:rPr>
      </w:pPr>
    </w:p>
    <w:p w:rsidR="00A23F09" w:rsidRPr="00AA3E62" w:rsidRDefault="004A412E"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Motorirányító rendszerek hibakeresése és javítása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Gyújtási alrendszer alkatrészeinek vizsgálata, javítása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Gyújtáselosztó típusazonosítása, ellenőrzési és javítási adatainak megállapítása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 xml:space="preserve">Gyújtáselosztó ki és beszerelési, beállítási műveletei, szét és összeszerelése </w:t>
      </w:r>
    </w:p>
    <w:p w:rsidR="004A412E" w:rsidRPr="00AA3E62" w:rsidRDefault="004A412E" w:rsidP="004A412E">
      <w:pPr>
        <w:tabs>
          <w:tab w:val="left" w:pos="1418"/>
          <w:tab w:val="right" w:pos="9072"/>
        </w:tabs>
        <w:spacing w:after="0"/>
        <w:ind w:left="851"/>
        <w:rPr>
          <w:rFonts w:cs="Times New Roman"/>
        </w:rPr>
      </w:pPr>
      <w:r w:rsidRPr="00AA3E62">
        <w:rPr>
          <w:rFonts w:cs="Times New Roman"/>
        </w:rPr>
        <w:t>Gyújtáselosztóba épített jeladók (fotoelektromos, indukciós, hall,) ellenőrzése, ki és beszerelése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Gyújtótranszformátorok, gyújtómodulok, végfokozatok típusazonosítása, ellenőrzési adatainak meghatározása adatbázisból, ellenőrzése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Gyertyakábelek, gyertyapipák, gyújtógyertyák ellenőrzése, alkatrészcserés javítások</w:t>
      </w:r>
    </w:p>
    <w:p w:rsidR="004A412E" w:rsidRPr="00AA3E62" w:rsidRDefault="004A412E" w:rsidP="004A412E">
      <w:pPr>
        <w:tabs>
          <w:tab w:val="left" w:pos="1418"/>
          <w:tab w:val="right" w:pos="9072"/>
        </w:tabs>
        <w:spacing w:after="0"/>
        <w:ind w:left="851"/>
        <w:rPr>
          <w:rFonts w:cs="Times New Roman"/>
        </w:rPr>
      </w:pPr>
      <w:r w:rsidRPr="00AA3E62">
        <w:rPr>
          <w:rFonts w:cs="Times New Roman"/>
        </w:rPr>
        <w:t>Gyújtási rendszer próbapadi ellenőrzése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Hibafeltárás, szerelési, javítási műveletek végzése különböző gyújtási rendszerekkel felszerelt oktatóeszközökön, gépkocsikon</w:t>
      </w:r>
    </w:p>
    <w:p w:rsidR="004A412E" w:rsidRPr="00AA3E62" w:rsidRDefault="004A412E" w:rsidP="004A412E">
      <w:pPr>
        <w:tabs>
          <w:tab w:val="left" w:pos="1418"/>
          <w:tab w:val="right" w:pos="9072"/>
        </w:tabs>
        <w:spacing w:after="0"/>
        <w:ind w:left="851"/>
        <w:rPr>
          <w:rFonts w:cs="Times New Roman"/>
        </w:rPr>
      </w:pPr>
      <w:r w:rsidRPr="00AA3E62">
        <w:rPr>
          <w:rFonts w:cs="Times New Roman"/>
        </w:rPr>
        <w:t>Benzinbefecskendező alrendszer elektromos alkatrészeinek vizsgálata, szerelési, javítási műveletek</w:t>
      </w:r>
    </w:p>
    <w:p w:rsidR="004A412E" w:rsidRPr="00AA3E62" w:rsidRDefault="004A412E" w:rsidP="004A412E">
      <w:pPr>
        <w:tabs>
          <w:tab w:val="left" w:pos="1418"/>
          <w:tab w:val="right" w:pos="9072"/>
        </w:tabs>
        <w:spacing w:after="0"/>
        <w:ind w:left="851"/>
        <w:rPr>
          <w:rFonts w:cs="Times New Roman"/>
        </w:rPr>
      </w:pPr>
      <w:r w:rsidRPr="00AA3E62">
        <w:rPr>
          <w:rFonts w:cs="Times New Roman"/>
        </w:rPr>
        <w:t>Tüzelőanyag-szivattyú elektromos és hidraulikus ellenőrzése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Otto- és Dízel-motorok motorirányító rendszer- jeladóinak és beavatkozóinak ki és beszerelése, vizsgálata</w:t>
      </w:r>
    </w:p>
    <w:p w:rsidR="004A412E" w:rsidRPr="00AA3E62" w:rsidRDefault="004A412E" w:rsidP="004A412E">
      <w:pPr>
        <w:tabs>
          <w:tab w:val="left" w:pos="1418"/>
          <w:tab w:val="right" w:pos="9072"/>
        </w:tabs>
        <w:spacing w:after="0"/>
        <w:ind w:left="851"/>
        <w:rPr>
          <w:rFonts w:cs="Times New Roman"/>
        </w:rPr>
      </w:pPr>
      <w:r w:rsidRPr="00AA3E62">
        <w:rPr>
          <w:rFonts w:cs="Times New Roman"/>
        </w:rPr>
        <w:t>Fordulatszám és szöghelyzet jeladók</w:t>
      </w:r>
    </w:p>
    <w:p w:rsidR="004A412E" w:rsidRPr="00AA3E62" w:rsidRDefault="004A412E" w:rsidP="004A412E">
      <w:pPr>
        <w:tabs>
          <w:tab w:val="left" w:pos="1418"/>
          <w:tab w:val="right" w:pos="9072"/>
        </w:tabs>
        <w:spacing w:after="0"/>
        <w:ind w:left="851"/>
        <w:rPr>
          <w:rFonts w:cs="Times New Roman"/>
        </w:rPr>
      </w:pPr>
      <w:r w:rsidRPr="00AA3E62">
        <w:rPr>
          <w:rFonts w:cs="Times New Roman"/>
        </w:rPr>
        <w:t>Vezérmű szöghelyzet jeladók</w:t>
      </w:r>
    </w:p>
    <w:p w:rsidR="004A412E" w:rsidRPr="00AA3E62" w:rsidRDefault="004A412E" w:rsidP="004A412E">
      <w:pPr>
        <w:tabs>
          <w:tab w:val="left" w:pos="1418"/>
          <w:tab w:val="right" w:pos="9072"/>
        </w:tabs>
        <w:spacing w:after="0"/>
        <w:ind w:left="851"/>
        <w:rPr>
          <w:rFonts w:cs="Times New Roman"/>
        </w:rPr>
      </w:pPr>
      <w:r w:rsidRPr="00AA3E62">
        <w:rPr>
          <w:rFonts w:cs="Times New Roman"/>
        </w:rPr>
        <w:t>Levegőmennyiség és légtömegmérők</w:t>
      </w:r>
    </w:p>
    <w:p w:rsidR="004A412E" w:rsidRPr="00AA3E62" w:rsidRDefault="004A412E" w:rsidP="004A412E">
      <w:pPr>
        <w:tabs>
          <w:tab w:val="left" w:pos="1418"/>
          <w:tab w:val="right" w:pos="9072"/>
        </w:tabs>
        <w:spacing w:after="0"/>
        <w:ind w:left="851"/>
        <w:rPr>
          <w:rFonts w:cs="Times New Roman"/>
        </w:rPr>
      </w:pPr>
      <w:r w:rsidRPr="00AA3E62">
        <w:rPr>
          <w:rFonts w:cs="Times New Roman"/>
        </w:rPr>
        <w:t>Szívócsőnyomás érzékelők</w:t>
      </w:r>
    </w:p>
    <w:p w:rsidR="004A412E" w:rsidRPr="00AA3E62" w:rsidRDefault="004A412E" w:rsidP="004A412E">
      <w:pPr>
        <w:tabs>
          <w:tab w:val="left" w:pos="1418"/>
          <w:tab w:val="right" w:pos="9072"/>
        </w:tabs>
        <w:spacing w:after="0"/>
        <w:ind w:left="851"/>
        <w:rPr>
          <w:rFonts w:cs="Times New Roman"/>
        </w:rPr>
      </w:pPr>
      <w:r w:rsidRPr="00AA3E62">
        <w:rPr>
          <w:rFonts w:cs="Times New Roman"/>
        </w:rPr>
        <w:t>Motor hűtőfolyadék-, tüzelőanyag-, és a beszívott levegő hőmérsékletérzékelők</w:t>
      </w:r>
    </w:p>
    <w:p w:rsidR="004A412E" w:rsidRPr="00AA3E62" w:rsidRDefault="004A412E" w:rsidP="004A412E">
      <w:pPr>
        <w:tabs>
          <w:tab w:val="left" w:pos="1418"/>
          <w:tab w:val="right" w:pos="9072"/>
        </w:tabs>
        <w:spacing w:after="0"/>
        <w:ind w:left="851"/>
        <w:rPr>
          <w:rFonts w:cs="Times New Roman"/>
        </w:rPr>
      </w:pPr>
      <w:r w:rsidRPr="00AA3E62">
        <w:rPr>
          <w:rFonts w:cs="Times New Roman"/>
        </w:rPr>
        <w:t>Fojtószelep-helyzetérzékelők</w:t>
      </w:r>
    </w:p>
    <w:p w:rsidR="004A412E" w:rsidRPr="00AA3E62" w:rsidRDefault="004A412E" w:rsidP="004A412E">
      <w:pPr>
        <w:tabs>
          <w:tab w:val="left" w:pos="1418"/>
          <w:tab w:val="right" w:pos="9072"/>
        </w:tabs>
        <w:spacing w:after="0"/>
        <w:ind w:left="851"/>
        <w:rPr>
          <w:rFonts w:cs="Times New Roman"/>
        </w:rPr>
      </w:pPr>
      <w:r w:rsidRPr="00AA3E62">
        <w:rPr>
          <w:rFonts w:cs="Times New Roman"/>
        </w:rPr>
        <w:t>Gázpedálhelyzet-jeladók</w:t>
      </w:r>
    </w:p>
    <w:p w:rsidR="004A412E" w:rsidRPr="00AA3E62" w:rsidRDefault="004A412E" w:rsidP="004A412E">
      <w:pPr>
        <w:tabs>
          <w:tab w:val="left" w:pos="1418"/>
          <w:tab w:val="right" w:pos="9072"/>
        </w:tabs>
        <w:spacing w:after="0"/>
        <w:ind w:left="851"/>
        <w:rPr>
          <w:rFonts w:cs="Times New Roman"/>
        </w:rPr>
      </w:pPr>
      <w:r w:rsidRPr="00AA3E62">
        <w:rPr>
          <w:rFonts w:cs="Times New Roman"/>
        </w:rPr>
        <w:t>Kopogásérzékelők</w:t>
      </w:r>
    </w:p>
    <w:p w:rsidR="004A412E" w:rsidRPr="00AA3E62" w:rsidRDefault="004A412E" w:rsidP="004A412E">
      <w:pPr>
        <w:tabs>
          <w:tab w:val="left" w:pos="1418"/>
          <w:tab w:val="right" w:pos="9072"/>
        </w:tabs>
        <w:spacing w:after="0"/>
        <w:ind w:left="851"/>
        <w:rPr>
          <w:rFonts w:cs="Times New Roman"/>
        </w:rPr>
      </w:pPr>
      <w:r w:rsidRPr="00AA3E62">
        <w:rPr>
          <w:rFonts w:cs="Times New Roman"/>
        </w:rPr>
        <w:t>Befecskendező szelepek</w:t>
      </w:r>
    </w:p>
    <w:p w:rsidR="004A412E" w:rsidRPr="00AA3E62" w:rsidRDefault="004A412E" w:rsidP="004A412E">
      <w:pPr>
        <w:tabs>
          <w:tab w:val="left" w:pos="1418"/>
          <w:tab w:val="right" w:pos="9072"/>
        </w:tabs>
        <w:spacing w:after="0"/>
        <w:ind w:left="851"/>
        <w:rPr>
          <w:rFonts w:cs="Times New Roman"/>
        </w:rPr>
      </w:pPr>
      <w:r w:rsidRPr="00AA3E62">
        <w:rPr>
          <w:rFonts w:cs="Times New Roman"/>
        </w:rPr>
        <w:t>EGR szelepek</w:t>
      </w:r>
    </w:p>
    <w:p w:rsidR="004A412E" w:rsidRPr="00AA3E62" w:rsidRDefault="004A412E" w:rsidP="004A412E">
      <w:pPr>
        <w:tabs>
          <w:tab w:val="left" w:pos="1418"/>
          <w:tab w:val="right" w:pos="9072"/>
        </w:tabs>
        <w:spacing w:after="0"/>
        <w:ind w:left="851"/>
        <w:rPr>
          <w:rFonts w:cs="Times New Roman"/>
        </w:rPr>
      </w:pPr>
      <w:r w:rsidRPr="00AA3E62">
        <w:rPr>
          <w:rFonts w:cs="Times New Roman"/>
        </w:rPr>
        <w:t>Alapjárat állítók</w:t>
      </w:r>
    </w:p>
    <w:p w:rsidR="004A412E" w:rsidRPr="00AA3E62" w:rsidRDefault="004A412E" w:rsidP="004A412E">
      <w:pPr>
        <w:tabs>
          <w:tab w:val="left" w:pos="1418"/>
          <w:tab w:val="right" w:pos="9072"/>
        </w:tabs>
        <w:spacing w:after="0"/>
        <w:ind w:left="851"/>
        <w:rPr>
          <w:rFonts w:cs="Times New Roman"/>
        </w:rPr>
      </w:pPr>
      <w:r w:rsidRPr="00AA3E62">
        <w:rPr>
          <w:rFonts w:cs="Times New Roman"/>
        </w:rPr>
        <w:t>Fojtószelepegységek, stb.</w:t>
      </w:r>
    </w:p>
    <w:p w:rsidR="004A412E" w:rsidRPr="00AA3E62" w:rsidRDefault="004A412E" w:rsidP="004A412E">
      <w:pPr>
        <w:tabs>
          <w:tab w:val="left" w:pos="1418"/>
          <w:tab w:val="right" w:pos="9072"/>
        </w:tabs>
        <w:spacing w:after="0"/>
        <w:ind w:left="851"/>
        <w:rPr>
          <w:rFonts w:cs="Times New Roman"/>
        </w:rPr>
      </w:pPr>
      <w:r w:rsidRPr="00AA3E62">
        <w:rPr>
          <w:rFonts w:cs="Times New Roman"/>
        </w:rPr>
        <w:t>Dízelmotorok előmelegítő rendszereinek vizsgálata, javítása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Az izzító gyertyák ellenőrzése az áramfelvétel alapján</w:t>
      </w:r>
    </w:p>
    <w:p w:rsidR="004A412E" w:rsidRPr="00AA3E62" w:rsidRDefault="004A412E" w:rsidP="004A412E">
      <w:pPr>
        <w:tabs>
          <w:tab w:val="left" w:pos="1418"/>
          <w:tab w:val="right" w:pos="9072"/>
        </w:tabs>
        <w:spacing w:after="0"/>
        <w:ind w:left="851"/>
        <w:rPr>
          <w:rFonts w:cs="Times New Roman"/>
        </w:rPr>
      </w:pPr>
      <w:r w:rsidRPr="00AA3E62">
        <w:rPr>
          <w:rFonts w:cs="Times New Roman"/>
        </w:rPr>
        <w:t>Az izzító áramkör vezérlőelektronikájának azonosítása és ellenőrzése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A lángizzító gyertyás előmelegítő rendszer azonosítása és ellenőrzése</w:t>
      </w:r>
    </w:p>
    <w:p w:rsidR="00A23F09" w:rsidRPr="00AA3E62" w:rsidRDefault="004A412E" w:rsidP="00A23F09">
      <w:pPr>
        <w:tabs>
          <w:tab w:val="left" w:pos="1418"/>
          <w:tab w:val="right" w:pos="9072"/>
        </w:tabs>
        <w:spacing w:after="0"/>
        <w:ind w:left="851"/>
        <w:rPr>
          <w:rFonts w:cs="Times New Roman"/>
        </w:rPr>
      </w:pPr>
      <w:r w:rsidRPr="00AA3E62">
        <w:rPr>
          <w:rFonts w:cs="Times New Roman"/>
        </w:rPr>
        <w:t>Alkatrészek cseréje</w:t>
      </w:r>
    </w:p>
    <w:p w:rsidR="00816FA9" w:rsidRPr="00AA3E62" w:rsidRDefault="00816FA9" w:rsidP="00A23F09">
      <w:pPr>
        <w:tabs>
          <w:tab w:val="left" w:pos="1418"/>
          <w:tab w:val="right" w:pos="9072"/>
        </w:tabs>
        <w:spacing w:after="0"/>
        <w:ind w:left="851"/>
        <w:rPr>
          <w:rFonts w:cs="Times New Roman"/>
        </w:rPr>
      </w:pPr>
    </w:p>
    <w:p w:rsidR="00A23F09" w:rsidRPr="00AA3E62" w:rsidRDefault="004A412E"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 jármű villamos alrendszereinek hibakeresése, javítása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Világító fény- és hangjelző berendezések</w:t>
      </w:r>
    </w:p>
    <w:p w:rsidR="004A412E" w:rsidRPr="00AA3E62" w:rsidRDefault="004A412E" w:rsidP="004A412E">
      <w:pPr>
        <w:tabs>
          <w:tab w:val="left" w:pos="1418"/>
          <w:tab w:val="right" w:pos="9072"/>
        </w:tabs>
        <w:spacing w:after="0"/>
        <w:ind w:left="851"/>
        <w:rPr>
          <w:rFonts w:cs="Times New Roman"/>
        </w:rPr>
      </w:pPr>
      <w:r w:rsidRPr="00AA3E62">
        <w:rPr>
          <w:rFonts w:cs="Times New Roman"/>
        </w:rPr>
        <w:t>Hibakeresés a világítási hálózatban</w:t>
      </w:r>
    </w:p>
    <w:p w:rsidR="004A412E" w:rsidRPr="00AA3E62" w:rsidRDefault="004A412E" w:rsidP="004A412E">
      <w:pPr>
        <w:tabs>
          <w:tab w:val="left" w:pos="1418"/>
          <w:tab w:val="right" w:pos="9072"/>
        </w:tabs>
        <w:spacing w:after="0"/>
        <w:ind w:left="851"/>
        <w:rPr>
          <w:rFonts w:cs="Times New Roman"/>
        </w:rPr>
      </w:pPr>
      <w:r w:rsidRPr="00AA3E62">
        <w:rPr>
          <w:rFonts w:cs="Times New Roman"/>
        </w:rPr>
        <w:t>Izzócserék különböző típusú gépkocsikban</w:t>
      </w:r>
    </w:p>
    <w:p w:rsidR="004A412E" w:rsidRPr="00AA3E62" w:rsidRDefault="004A412E" w:rsidP="004A412E">
      <w:pPr>
        <w:tabs>
          <w:tab w:val="left" w:pos="1418"/>
          <w:tab w:val="right" w:pos="9072"/>
        </w:tabs>
        <w:spacing w:after="0"/>
        <w:ind w:left="851"/>
        <w:rPr>
          <w:rFonts w:cs="Times New Roman"/>
        </w:rPr>
      </w:pPr>
      <w:r w:rsidRPr="00AA3E62">
        <w:rPr>
          <w:rFonts w:cs="Times New Roman"/>
        </w:rPr>
        <w:t>Világítási hálózat alkatrészeinek bekötése</w:t>
      </w:r>
    </w:p>
    <w:p w:rsidR="004A412E" w:rsidRPr="00AA3E62" w:rsidRDefault="004A412E" w:rsidP="004A412E">
      <w:pPr>
        <w:tabs>
          <w:tab w:val="left" w:pos="1418"/>
          <w:tab w:val="right" w:pos="9072"/>
        </w:tabs>
        <w:spacing w:after="0"/>
        <w:ind w:left="851"/>
        <w:rPr>
          <w:rFonts w:cs="Times New Roman"/>
        </w:rPr>
      </w:pPr>
      <w:r w:rsidRPr="00AA3E62">
        <w:rPr>
          <w:rFonts w:cs="Times New Roman"/>
        </w:rPr>
        <w:t>Irányjelző, hangjelző, féklámpa áramköri ellenőrzések, javítások, alkatrészcserék</w:t>
      </w:r>
    </w:p>
    <w:p w:rsidR="004A412E" w:rsidRPr="00AA3E62" w:rsidRDefault="004A412E" w:rsidP="004A412E">
      <w:pPr>
        <w:tabs>
          <w:tab w:val="left" w:pos="1418"/>
          <w:tab w:val="right" w:pos="9072"/>
        </w:tabs>
        <w:spacing w:after="0"/>
        <w:ind w:left="851"/>
        <w:rPr>
          <w:rFonts w:cs="Times New Roman"/>
        </w:rPr>
      </w:pPr>
      <w:r w:rsidRPr="00AA3E62">
        <w:rPr>
          <w:rFonts w:cs="Times New Roman"/>
        </w:rPr>
        <w:t>Szélvédő törlő és mosóberendezések</w:t>
      </w:r>
    </w:p>
    <w:p w:rsidR="004A412E" w:rsidRPr="00AA3E62" w:rsidRDefault="004A412E" w:rsidP="004A412E">
      <w:pPr>
        <w:tabs>
          <w:tab w:val="left" w:pos="1418"/>
          <w:tab w:val="right" w:pos="9072"/>
        </w:tabs>
        <w:spacing w:after="0"/>
        <w:ind w:left="851"/>
        <w:rPr>
          <w:rFonts w:cs="Times New Roman"/>
        </w:rPr>
      </w:pPr>
      <w:r w:rsidRPr="00AA3E62">
        <w:rPr>
          <w:rFonts w:cs="Times New Roman"/>
        </w:rPr>
        <w:t>Működésellenőrzés különböző üzemállapotokban</w:t>
      </w:r>
    </w:p>
    <w:p w:rsidR="004A412E" w:rsidRPr="00AA3E62" w:rsidRDefault="004A412E" w:rsidP="004A412E">
      <w:pPr>
        <w:tabs>
          <w:tab w:val="left" w:pos="1418"/>
          <w:tab w:val="right" w:pos="9072"/>
        </w:tabs>
        <w:spacing w:after="0"/>
        <w:ind w:left="851"/>
        <w:rPr>
          <w:rFonts w:cs="Times New Roman"/>
        </w:rPr>
      </w:pPr>
      <w:r w:rsidRPr="00AA3E62">
        <w:rPr>
          <w:rFonts w:cs="Times New Roman"/>
        </w:rPr>
        <w:t>Karbantartási, beállítási műveletek</w:t>
      </w:r>
    </w:p>
    <w:p w:rsidR="004A412E" w:rsidRPr="00AA3E62" w:rsidRDefault="004A412E" w:rsidP="004A412E">
      <w:pPr>
        <w:tabs>
          <w:tab w:val="left" w:pos="1418"/>
          <w:tab w:val="right" w:pos="9072"/>
        </w:tabs>
        <w:spacing w:after="0"/>
        <w:ind w:left="851"/>
        <w:rPr>
          <w:rFonts w:cs="Times New Roman"/>
        </w:rPr>
      </w:pPr>
      <w:r w:rsidRPr="00AA3E62">
        <w:rPr>
          <w:rFonts w:cs="Times New Roman"/>
        </w:rPr>
        <w:t>Az ablaktörlő mechanizmus ki és beszerelése különböző típusú gépjárművekben</w:t>
      </w:r>
    </w:p>
    <w:p w:rsidR="004A412E" w:rsidRPr="00AA3E62" w:rsidRDefault="004A412E" w:rsidP="004A412E">
      <w:pPr>
        <w:tabs>
          <w:tab w:val="left" w:pos="1418"/>
          <w:tab w:val="right" w:pos="9072"/>
        </w:tabs>
        <w:spacing w:after="0"/>
        <w:ind w:left="851"/>
        <w:rPr>
          <w:rFonts w:cs="Times New Roman"/>
        </w:rPr>
      </w:pPr>
      <w:r w:rsidRPr="00AA3E62">
        <w:rPr>
          <w:rFonts w:cs="Times New Roman"/>
        </w:rPr>
        <w:t>Az ablaktörlő motor cseréje, esetleges javítási lehetőségek</w:t>
      </w:r>
    </w:p>
    <w:p w:rsidR="004A412E" w:rsidRPr="00AA3E62" w:rsidRDefault="004A412E" w:rsidP="004A412E">
      <w:pPr>
        <w:tabs>
          <w:tab w:val="left" w:pos="1418"/>
          <w:tab w:val="right" w:pos="9072"/>
        </w:tabs>
        <w:spacing w:after="0"/>
        <w:ind w:left="851"/>
        <w:rPr>
          <w:rFonts w:cs="Times New Roman"/>
        </w:rPr>
      </w:pPr>
      <w:r w:rsidRPr="00AA3E62">
        <w:rPr>
          <w:rFonts w:cs="Times New Roman"/>
        </w:rPr>
        <w:t>Az ablakmosó rendszer javítása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Az elektromos ablakfűtés ellenőrzése, javítása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 xml:space="preserve">Fűtés, szellőzés, hűtőrendszer, légkondicionálás </w:t>
      </w:r>
    </w:p>
    <w:p w:rsidR="004A412E" w:rsidRPr="00AA3E62" w:rsidRDefault="004A412E" w:rsidP="004A412E">
      <w:pPr>
        <w:tabs>
          <w:tab w:val="left" w:pos="1418"/>
          <w:tab w:val="right" w:pos="9072"/>
        </w:tabs>
        <w:spacing w:after="0"/>
        <w:ind w:left="851"/>
        <w:rPr>
          <w:rFonts w:cs="Times New Roman"/>
        </w:rPr>
      </w:pPr>
      <w:r w:rsidRPr="00AA3E62">
        <w:rPr>
          <w:rFonts w:cs="Times New Roman"/>
        </w:rPr>
        <w:t>Fűtő-, szellőzőrendszer ellenőrzése, a hibás alkatrészek cseréje, beállítása</w:t>
      </w:r>
    </w:p>
    <w:p w:rsidR="004A412E" w:rsidRPr="00AA3E62" w:rsidRDefault="004A412E" w:rsidP="004A412E">
      <w:pPr>
        <w:tabs>
          <w:tab w:val="left" w:pos="1418"/>
          <w:tab w:val="right" w:pos="9072"/>
        </w:tabs>
        <w:spacing w:after="0"/>
        <w:ind w:left="851"/>
        <w:rPr>
          <w:rFonts w:cs="Times New Roman"/>
        </w:rPr>
      </w:pPr>
      <w:r w:rsidRPr="00AA3E62">
        <w:rPr>
          <w:rFonts w:cs="Times New Roman"/>
        </w:rPr>
        <w:t>Hűtőventillátor és a thermo-kapcsoló vizsgálata, a hibás alkatrész cseréje</w:t>
      </w:r>
    </w:p>
    <w:p w:rsidR="004A412E" w:rsidRPr="00AA3E62" w:rsidRDefault="004A412E" w:rsidP="004A412E">
      <w:pPr>
        <w:tabs>
          <w:tab w:val="left" w:pos="1418"/>
          <w:tab w:val="right" w:pos="9072"/>
        </w:tabs>
        <w:spacing w:after="0"/>
        <w:ind w:left="851"/>
        <w:rPr>
          <w:rFonts w:cs="Times New Roman"/>
        </w:rPr>
      </w:pPr>
      <w:r w:rsidRPr="00AA3E62">
        <w:rPr>
          <w:rFonts w:cs="Times New Roman"/>
        </w:rPr>
        <w:t>Klímaberendezés rendszerhőmérséklet-vizsgálat, rendszernyomás-vizsgálat, szivárgásvizsgálat a biztonsági előírások betartásával</w:t>
      </w:r>
    </w:p>
    <w:p w:rsidR="004A412E" w:rsidRPr="00AA3E62" w:rsidRDefault="004A412E" w:rsidP="004A412E">
      <w:pPr>
        <w:tabs>
          <w:tab w:val="left" w:pos="1418"/>
          <w:tab w:val="right" w:pos="9072"/>
        </w:tabs>
        <w:spacing w:after="0"/>
        <w:ind w:left="851"/>
        <w:rPr>
          <w:rFonts w:cs="Times New Roman"/>
        </w:rPr>
      </w:pPr>
      <w:r w:rsidRPr="00AA3E62">
        <w:rPr>
          <w:rFonts w:cs="Times New Roman"/>
        </w:rPr>
        <w:t>Aktív, passzív biztonsági eszközök:</w:t>
      </w:r>
    </w:p>
    <w:p w:rsidR="004A412E" w:rsidRPr="00AA3E62" w:rsidRDefault="004A412E" w:rsidP="004A412E">
      <w:pPr>
        <w:tabs>
          <w:tab w:val="left" w:pos="1418"/>
          <w:tab w:val="right" w:pos="9072"/>
        </w:tabs>
        <w:spacing w:after="0"/>
        <w:ind w:left="851"/>
        <w:rPr>
          <w:rFonts w:cs="Times New Roman"/>
        </w:rPr>
      </w:pPr>
      <w:r w:rsidRPr="00AA3E62">
        <w:rPr>
          <w:rFonts w:cs="Times New Roman"/>
        </w:rPr>
        <w:t>Légzsák és övfeszítő rendszerek azonosítása, adatbázis alapján rendszerelem elhelyezkedés, vizsgálati- szerelési műveletek, alkatrészcserék a biztonsági előírások betartásával</w:t>
      </w:r>
    </w:p>
    <w:p w:rsidR="004A412E" w:rsidRPr="00AA3E62" w:rsidRDefault="004A412E" w:rsidP="004A412E">
      <w:pPr>
        <w:tabs>
          <w:tab w:val="left" w:pos="1418"/>
          <w:tab w:val="right" w:pos="9072"/>
        </w:tabs>
        <w:spacing w:after="0"/>
        <w:ind w:left="851"/>
        <w:rPr>
          <w:rFonts w:cs="Times New Roman"/>
        </w:rPr>
      </w:pPr>
      <w:r w:rsidRPr="00AA3E62">
        <w:rPr>
          <w:rFonts w:cs="Times New Roman"/>
        </w:rPr>
        <w:t>Vagyonvédelmi és komfortelektronikai rendszer:</w:t>
      </w:r>
    </w:p>
    <w:p w:rsidR="004A412E" w:rsidRPr="00AA3E62" w:rsidRDefault="004A412E" w:rsidP="004A412E">
      <w:pPr>
        <w:tabs>
          <w:tab w:val="left" w:pos="1418"/>
          <w:tab w:val="right" w:pos="9072"/>
        </w:tabs>
        <w:spacing w:after="0"/>
        <w:ind w:left="851"/>
        <w:rPr>
          <w:rFonts w:cs="Times New Roman"/>
        </w:rPr>
      </w:pPr>
      <w:r w:rsidRPr="00AA3E62">
        <w:rPr>
          <w:rFonts w:cs="Times New Roman"/>
        </w:rPr>
        <w:t>Központi ajtózár és elektromos ablakemelő működésellenőrzés, ki és beszerelési műveletek, beállítások. Utólagos beépítések</w:t>
      </w:r>
    </w:p>
    <w:p w:rsidR="004A412E" w:rsidRPr="00AA3E62" w:rsidRDefault="004A412E" w:rsidP="004A412E">
      <w:pPr>
        <w:tabs>
          <w:tab w:val="left" w:pos="1418"/>
          <w:tab w:val="right" w:pos="9072"/>
        </w:tabs>
        <w:spacing w:after="0"/>
        <w:ind w:left="851"/>
        <w:rPr>
          <w:rFonts w:cs="Times New Roman"/>
        </w:rPr>
      </w:pPr>
      <w:r w:rsidRPr="00AA3E62">
        <w:rPr>
          <w:rFonts w:cs="Times New Roman"/>
        </w:rPr>
        <w:t>Elektronikus vezérlésű riasztó és indításgátló rendszerek működésellenőrzése, ki és beszerelési műveletek, beállítások. Utólagos beépítések</w:t>
      </w:r>
    </w:p>
    <w:p w:rsidR="004A412E" w:rsidRPr="00AA3E62" w:rsidRDefault="004A412E" w:rsidP="004A412E">
      <w:pPr>
        <w:tabs>
          <w:tab w:val="left" w:pos="1418"/>
          <w:tab w:val="right" w:pos="9072"/>
        </w:tabs>
        <w:spacing w:after="0"/>
        <w:ind w:left="851"/>
        <w:rPr>
          <w:rFonts w:cs="Times New Roman"/>
        </w:rPr>
      </w:pPr>
      <w:r w:rsidRPr="00AA3E62">
        <w:rPr>
          <w:rFonts w:cs="Times New Roman"/>
        </w:rPr>
        <w:t>Autórádiók szerelése, utólagos beépítése, beállítási műveletek</w:t>
      </w:r>
    </w:p>
    <w:p w:rsidR="004A412E" w:rsidRPr="00AA3E62" w:rsidRDefault="004A412E" w:rsidP="004A412E">
      <w:pPr>
        <w:tabs>
          <w:tab w:val="left" w:pos="1418"/>
          <w:tab w:val="right" w:pos="9072"/>
        </w:tabs>
        <w:spacing w:after="0"/>
        <w:ind w:left="851"/>
        <w:rPr>
          <w:rFonts w:cs="Times New Roman"/>
        </w:rPr>
      </w:pPr>
      <w:r w:rsidRPr="00AA3E62">
        <w:rPr>
          <w:rFonts w:cs="Times New Roman"/>
        </w:rPr>
        <w:t>Mobiltelefon és kihangosító készlet beépítése, javítások, beállítások</w:t>
      </w:r>
    </w:p>
    <w:p w:rsidR="004A412E" w:rsidRPr="00AA3E62" w:rsidRDefault="004A412E" w:rsidP="004A412E">
      <w:pPr>
        <w:tabs>
          <w:tab w:val="left" w:pos="1418"/>
          <w:tab w:val="right" w:pos="9072"/>
        </w:tabs>
        <w:spacing w:after="0"/>
        <w:ind w:left="851"/>
        <w:rPr>
          <w:rFonts w:cs="Times New Roman"/>
        </w:rPr>
      </w:pPr>
      <w:r w:rsidRPr="00AA3E62">
        <w:rPr>
          <w:rFonts w:cs="Times New Roman"/>
        </w:rPr>
        <w:t>Vezetőtámogató rendszerek ellenőrzése, beépítési, javítási műveletek, beállítása</w:t>
      </w:r>
    </w:p>
    <w:p w:rsidR="00A23F09" w:rsidRPr="00AA3E62" w:rsidRDefault="004A412E" w:rsidP="00A23F09">
      <w:pPr>
        <w:tabs>
          <w:tab w:val="left" w:pos="1418"/>
          <w:tab w:val="right" w:pos="9072"/>
        </w:tabs>
        <w:spacing w:after="0"/>
        <w:ind w:left="851"/>
        <w:rPr>
          <w:rFonts w:cs="Times New Roman"/>
        </w:rPr>
      </w:pPr>
      <w:r w:rsidRPr="00AA3E62">
        <w:rPr>
          <w:rFonts w:cs="Times New Roman"/>
        </w:rPr>
        <w:t>Alternatív hajtású járműveken végzett azonosítási, áramtalanítási, ellenőrzési, szerelési műveletek</w:t>
      </w:r>
    </w:p>
    <w:p w:rsidR="00816FA9" w:rsidRPr="00AA3E62" w:rsidRDefault="00816FA9"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4A412E" w:rsidRPr="00AA3E62" w:rsidRDefault="004A412E" w:rsidP="004A412E">
      <w:pPr>
        <w:spacing w:after="0"/>
        <w:ind w:left="426"/>
        <w:rPr>
          <w:rFonts w:cs="Times New Roman"/>
        </w:rPr>
      </w:pPr>
      <w:r w:rsidRPr="00AA3E62">
        <w:rPr>
          <w:rFonts w:cs="Times New Roman"/>
        </w:rPr>
        <w:t xml:space="preserve">Autóelektronikai tanműhely </w:t>
      </w:r>
    </w:p>
    <w:p w:rsidR="004A412E" w:rsidRPr="00AA3E62" w:rsidRDefault="004A412E" w:rsidP="004A412E">
      <w:pPr>
        <w:spacing w:after="0"/>
        <w:ind w:left="426"/>
        <w:rPr>
          <w:rFonts w:cs="Times New Roman"/>
        </w:rPr>
      </w:pPr>
      <w:r w:rsidRPr="00AA3E62">
        <w:rPr>
          <w:rFonts w:cs="Times New Roman"/>
        </w:rPr>
        <w:t>Kisüzemi termelőhely</w:t>
      </w:r>
    </w:p>
    <w:p w:rsidR="00A23F09" w:rsidRDefault="004A412E" w:rsidP="00A23F09">
      <w:pPr>
        <w:spacing w:after="0"/>
        <w:ind w:left="426"/>
        <w:rPr>
          <w:rFonts w:cs="Times New Roman"/>
        </w:rPr>
      </w:pPr>
      <w:r w:rsidRPr="00AA3E62">
        <w:rPr>
          <w:rFonts w:cs="Times New Roman"/>
        </w:rPr>
        <w:t>Nagyüzemi termelőhely</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1153E6" w:rsidP="00A23F09">
      <w:pPr>
        <w:pStyle w:val="Listaszerbekezds"/>
        <w:numPr>
          <w:ilvl w:val="0"/>
          <w:numId w:val="8"/>
        </w:numPr>
        <w:tabs>
          <w:tab w:val="right" w:pos="9072"/>
        </w:tabs>
        <w:spacing w:after="0"/>
        <w:rPr>
          <w:rFonts w:cs="Times New Roman"/>
          <w:b/>
        </w:rPr>
      </w:pPr>
      <w:r w:rsidRPr="00AA3E62">
        <w:rPr>
          <w:rFonts w:cs="Times New Roman"/>
          <w:b/>
          <w:bCs/>
        </w:rPr>
        <w:t>Autóelektronikai diagnosztika</w:t>
      </w:r>
      <w:r w:rsidR="00A23F09" w:rsidRPr="00AA3E62">
        <w:rPr>
          <w:rFonts w:cs="Times New Roman"/>
          <w:b/>
        </w:rPr>
        <w:t xml:space="preserve"> tantárgy</w:t>
      </w:r>
      <w:r w:rsidR="00A23F09" w:rsidRPr="00AA3E62">
        <w:rPr>
          <w:rFonts w:cs="Times New Roman"/>
          <w:b/>
        </w:rPr>
        <w:tab/>
      </w:r>
      <w:r w:rsidR="00EF25E6" w:rsidRPr="00AA3E62">
        <w:rPr>
          <w:rFonts w:cs="Times New Roman"/>
          <w:b/>
        </w:rPr>
        <w:t>62</w:t>
      </w:r>
      <w:r w:rsidR="00A23F09" w:rsidRPr="00AA3E62">
        <w:rPr>
          <w:rFonts w:cs="Times New Roman"/>
          <w:b/>
        </w:rPr>
        <w:t xml:space="preserve"> óra/</w:t>
      </w:r>
      <w:r w:rsidR="00EF25E6" w:rsidRPr="00AA3E62">
        <w:rPr>
          <w:rFonts w:cs="Times New Roman"/>
          <w:b/>
        </w:rPr>
        <w:t>62</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1153E6" w:rsidRPr="00AA3E62" w:rsidRDefault="001153E6" w:rsidP="001153E6">
      <w:pPr>
        <w:spacing w:after="0"/>
        <w:ind w:left="426"/>
        <w:rPr>
          <w:rFonts w:cs="Times New Roman"/>
        </w:rPr>
      </w:pPr>
      <w:r w:rsidRPr="00AA3E62">
        <w:rPr>
          <w:rFonts w:cs="Times New Roman"/>
        </w:rPr>
        <w:t xml:space="preserve">A korszerű gépjárművek szinte minden rendszere elektronikus irányítás alá került. A járművek villamos hálózata is egyre összetettebb, ezen a területen is előtérben van a digitális technika. Ezzel párhuzamosan a megjelenő hibák száma is nagyobb, a hiba okok is összetettebbek. </w:t>
      </w:r>
    </w:p>
    <w:p w:rsidR="001153E6" w:rsidRPr="00AA3E62" w:rsidRDefault="001153E6" w:rsidP="001153E6">
      <w:pPr>
        <w:spacing w:after="0"/>
        <w:ind w:left="426"/>
        <w:rPr>
          <w:rFonts w:cs="Times New Roman"/>
        </w:rPr>
      </w:pPr>
      <w:r w:rsidRPr="00AA3E62">
        <w:rPr>
          <w:rFonts w:cs="Times New Roman"/>
        </w:rPr>
        <w:t>Célunk, hogy a tanulók az egyszerű hibakeresési módszerektől a korszerű diagnosztikai műszerekkel végzett hibafeltárásokig a lehető legtöbb vizsgálati lehetőséget ismerjék meg és az ismereteiket a javítások során használni tudják. Ezáltal pontosan meg tudják majd határozni a hiba helyét, a hibás alkatrészt, majd a hiba jellegéből adódóan eldönthetik, hogy javítás vagy csere szükséges.</w:t>
      </w:r>
    </w:p>
    <w:p w:rsidR="001153E6" w:rsidRPr="00AA3E62" w:rsidRDefault="001153E6" w:rsidP="001153E6">
      <w:pPr>
        <w:spacing w:after="0"/>
        <w:ind w:left="426"/>
        <w:rPr>
          <w:rFonts w:cs="Times New Roman"/>
        </w:rPr>
      </w:pPr>
      <w:r w:rsidRPr="00AA3E62">
        <w:rPr>
          <w:rFonts w:cs="Times New Roman"/>
        </w:rPr>
        <w:t>Az előzőekhez feltétlenül szükséges az egyes rendszerek pontos ismerete, amit a kapcsolódó szakmai tartalmakból szerezhet meg a tanuló. Alapvető feltétel az is, hogy a rendelkezésre álló adatbázisokból a szükséges információkat ki tudják nyerni az ellenőrzés és javítás során a leendő Autóelektronikai műszerészek, ezért a tananyagtartalomban többször támaszkodunk, utalunk a kapcsolódó adatbázis-tartalomra. Törekedni kell több, márkaszerviz által használt és független adatbázis használatára.</w:t>
      </w:r>
    </w:p>
    <w:p w:rsidR="00A23F09" w:rsidRPr="00AA3E62" w:rsidRDefault="001153E6" w:rsidP="00A23F09">
      <w:pPr>
        <w:spacing w:after="0"/>
        <w:ind w:left="426"/>
        <w:rPr>
          <w:rFonts w:cs="Times New Roman"/>
        </w:rPr>
      </w:pPr>
      <w:r w:rsidRPr="00AA3E62">
        <w:rPr>
          <w:rFonts w:cs="Times New Roman"/>
        </w:rPr>
        <w:t>Tantárgyunk célja még, hogy a tanulók nyitottak legyenek az új diagnosztikai módszerek elsajátítására, a legkorszerűbb diagnosztikai berendezések megismerésére, ezért az alkalmazott módszerekkel ösztönözzük őket a szakmai folyóiratok tanulmányozására, az új ismeretek önálló megszerzésére, feldolgozására</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1153E6" w:rsidRPr="00AA3E62" w:rsidRDefault="001153E6" w:rsidP="001153E6">
      <w:pPr>
        <w:widowControl w:val="0"/>
        <w:suppressAutoHyphens/>
        <w:spacing w:after="0"/>
        <w:rPr>
          <w:rFonts w:cs="Times New Roman"/>
          <w:kern w:val="2"/>
          <w:szCs w:val="24"/>
          <w:lang w:eastAsia="hi-IN" w:bidi="hi-IN"/>
        </w:rPr>
      </w:pPr>
      <w:r w:rsidRPr="00AA3E62">
        <w:rPr>
          <w:rFonts w:cs="Times New Roman"/>
          <w:kern w:val="2"/>
          <w:szCs w:val="24"/>
          <w:lang w:eastAsia="hi-IN" w:bidi="hi-IN"/>
        </w:rPr>
        <w:t>Kapcsolódó közismereti tartalmak:</w:t>
      </w:r>
    </w:p>
    <w:p w:rsidR="001153E6" w:rsidRPr="00AA3E62" w:rsidRDefault="001153E6" w:rsidP="001153E6">
      <w:pPr>
        <w:widowControl w:val="0"/>
        <w:suppressAutoHyphens/>
        <w:spacing w:after="0"/>
        <w:ind w:firstLine="284"/>
        <w:rPr>
          <w:rFonts w:cs="Times New Roman"/>
          <w:kern w:val="2"/>
          <w:szCs w:val="24"/>
          <w:lang w:eastAsia="hi-IN" w:bidi="hi-IN"/>
        </w:rPr>
      </w:pPr>
      <w:r w:rsidRPr="00AA3E62">
        <w:rPr>
          <w:rFonts w:cs="Times New Roman"/>
          <w:kern w:val="2"/>
          <w:szCs w:val="24"/>
          <w:lang w:eastAsia="hi-IN" w:bidi="hi-IN"/>
        </w:rPr>
        <w:t xml:space="preserve">Fizika tantárgyból: </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Az erő, munka, energia, energia-megmaradás, nyomaték, forgatónyomaték, teljesítmény</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Hőtani alapismeretek</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Egyenáramok alapfogalmai, az elektromos feszültség, ellenállás, teljesítmény, villamos munka</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 xml:space="preserve">Fénytani alapok </w:t>
      </w:r>
    </w:p>
    <w:p w:rsidR="001153E6" w:rsidRPr="00AA3E62" w:rsidRDefault="001153E6" w:rsidP="001153E6">
      <w:pPr>
        <w:widowControl w:val="0"/>
        <w:suppressAutoHyphens/>
        <w:spacing w:after="0"/>
        <w:rPr>
          <w:rFonts w:cs="Times New Roman"/>
          <w:kern w:val="2"/>
          <w:szCs w:val="24"/>
          <w:lang w:eastAsia="hi-IN" w:bidi="hi-IN"/>
        </w:rPr>
      </w:pPr>
      <w:r w:rsidRPr="00AA3E62">
        <w:rPr>
          <w:rFonts w:cs="Times New Roman"/>
          <w:kern w:val="2"/>
          <w:szCs w:val="24"/>
          <w:lang w:eastAsia="hi-IN" w:bidi="hi-IN"/>
        </w:rPr>
        <w:t>Kapcsolódó szakmai tartalmak:</w:t>
      </w:r>
    </w:p>
    <w:p w:rsidR="001153E6" w:rsidRPr="00AA3E62" w:rsidRDefault="001153E6" w:rsidP="001153E6">
      <w:pPr>
        <w:widowControl w:val="0"/>
        <w:suppressAutoHyphens/>
        <w:spacing w:after="0"/>
        <w:ind w:firstLine="284"/>
        <w:rPr>
          <w:rFonts w:cs="Times New Roman"/>
          <w:kern w:val="2"/>
          <w:szCs w:val="24"/>
          <w:lang w:eastAsia="hi-IN" w:bidi="hi-IN"/>
        </w:rPr>
      </w:pPr>
      <w:r w:rsidRPr="00AA3E62">
        <w:rPr>
          <w:rFonts w:cs="Times New Roman"/>
          <w:kern w:val="2"/>
          <w:szCs w:val="24"/>
          <w:lang w:eastAsia="hi-IN" w:bidi="hi-IN"/>
        </w:rPr>
        <w:t xml:space="preserve">Elektrotechnika tantárgyból: </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Egyenfeszültségű áramkörök</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Villamos áram hatásai</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Villamos gépek</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Diódák</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Tranzisztorok</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Integrált áramkörök</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Digitális technika alapjai</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Digitális áramkörök</w:t>
      </w:r>
    </w:p>
    <w:p w:rsidR="001153E6" w:rsidRPr="00AA3E62" w:rsidRDefault="001153E6" w:rsidP="001153E6">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Mikroszámítógépek felépítése, működése</w:t>
      </w:r>
    </w:p>
    <w:p w:rsidR="001153E6" w:rsidRPr="00AA3E62" w:rsidRDefault="001153E6" w:rsidP="001153E6">
      <w:pPr>
        <w:spacing w:after="0"/>
        <w:ind w:firstLine="284"/>
        <w:rPr>
          <w:rFonts w:cs="Times New Roman"/>
          <w:szCs w:val="24"/>
        </w:rPr>
      </w:pPr>
      <w:r w:rsidRPr="00AA3E62">
        <w:rPr>
          <w:rFonts w:cs="Times New Roman"/>
          <w:szCs w:val="24"/>
        </w:rPr>
        <w:t xml:space="preserve">Autóelektronika elmélete tantárgyból: </w:t>
      </w:r>
    </w:p>
    <w:p w:rsidR="001153E6" w:rsidRPr="00AA3E62" w:rsidRDefault="001153E6" w:rsidP="001153E6">
      <w:pPr>
        <w:spacing w:after="0"/>
        <w:ind w:left="1134"/>
        <w:rPr>
          <w:rFonts w:cs="Times New Roman"/>
        </w:rPr>
      </w:pPr>
      <w:r w:rsidRPr="00AA3E62">
        <w:rPr>
          <w:rFonts w:cs="Times New Roman"/>
          <w:szCs w:val="24"/>
        </w:rPr>
        <w:t>Autóelektronika elmélete tantárgy elméleti tananyagtartalmi részei, amelyek az adott fejezet alapismereteit adják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1153E6"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A villamos hálózatok diagnosztikája és javítása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A hibakeresés és javítás általános szempontjai:</w:t>
      </w:r>
    </w:p>
    <w:p w:rsidR="001153E6" w:rsidRPr="00AA3E62" w:rsidRDefault="001153E6" w:rsidP="001153E6">
      <w:pPr>
        <w:tabs>
          <w:tab w:val="left" w:pos="1418"/>
          <w:tab w:val="right" w:pos="9072"/>
        </w:tabs>
        <w:spacing w:after="0"/>
        <w:ind w:left="851"/>
        <w:rPr>
          <w:rFonts w:cs="Times New Roman"/>
        </w:rPr>
      </w:pPr>
      <w:r w:rsidRPr="00AA3E62">
        <w:rPr>
          <w:rFonts w:cs="Times New Roman"/>
        </w:rPr>
        <w:t>A hálózat ellenőrzésénél használható eszközök és berendezések ismertetése, működési, alkalmazási ismereteik (hagyományos vagy LED-es vizsgálólámpa, zümmer, áthidaló vezeték, multiméter stb.)</w:t>
      </w:r>
    </w:p>
    <w:p w:rsidR="001153E6" w:rsidRPr="00AA3E62" w:rsidRDefault="001153E6" w:rsidP="001153E6">
      <w:pPr>
        <w:tabs>
          <w:tab w:val="left" w:pos="1418"/>
          <w:tab w:val="right" w:pos="9072"/>
        </w:tabs>
        <w:spacing w:after="0"/>
        <w:ind w:left="851"/>
        <w:rPr>
          <w:rFonts w:cs="Times New Roman"/>
        </w:rPr>
      </w:pPr>
      <w:r w:rsidRPr="00AA3E62">
        <w:rPr>
          <w:rFonts w:cs="Times New Roman"/>
        </w:rPr>
        <w:t>A hibakereséshez alkalmazott dokumentáció, kapcsolási Rajz, kábelezési terv ismeretének, használatának szerepe. A különböző adatbázisokban lévő információk bemutatása, adatbázis kezelési gyakorlatok.</w:t>
      </w:r>
    </w:p>
    <w:p w:rsidR="001153E6" w:rsidRPr="00AA3E62" w:rsidRDefault="001153E6" w:rsidP="001153E6">
      <w:pPr>
        <w:tabs>
          <w:tab w:val="left" w:pos="1418"/>
          <w:tab w:val="right" w:pos="9072"/>
        </w:tabs>
        <w:spacing w:after="0"/>
        <w:ind w:left="851"/>
        <w:rPr>
          <w:rFonts w:cs="Times New Roman"/>
        </w:rPr>
      </w:pPr>
      <w:r w:rsidRPr="00AA3E62">
        <w:rPr>
          <w:rFonts w:cs="Times New Roman"/>
        </w:rPr>
        <w:t>A jármű-üzemeltető tapasztalatainak felhasználása a hibakeresés során</w:t>
      </w:r>
    </w:p>
    <w:p w:rsidR="001153E6" w:rsidRPr="00AA3E62" w:rsidRDefault="001153E6" w:rsidP="001153E6">
      <w:pPr>
        <w:tabs>
          <w:tab w:val="left" w:pos="1418"/>
          <w:tab w:val="right" w:pos="9072"/>
        </w:tabs>
        <w:spacing w:after="0"/>
        <w:ind w:left="851"/>
        <w:rPr>
          <w:rFonts w:cs="Times New Roman"/>
        </w:rPr>
      </w:pPr>
      <w:r w:rsidRPr="00AA3E62">
        <w:rPr>
          <w:rFonts w:cs="Times New Roman"/>
        </w:rPr>
        <w:t>A villamos hálózatokra vonatkozó hibakód ellenőrzés, üzemállapot szimuláció, vagy próbaút során végzett diagnosztikai műszeres hibafeltárás</w:t>
      </w:r>
    </w:p>
    <w:p w:rsidR="001153E6" w:rsidRPr="00AA3E62" w:rsidRDefault="001153E6" w:rsidP="001153E6">
      <w:pPr>
        <w:tabs>
          <w:tab w:val="left" w:pos="1418"/>
          <w:tab w:val="right" w:pos="9072"/>
        </w:tabs>
        <w:spacing w:after="0"/>
        <w:ind w:left="851"/>
        <w:rPr>
          <w:rFonts w:cs="Times New Roman"/>
        </w:rPr>
      </w:pPr>
      <w:r w:rsidRPr="00AA3E62">
        <w:rPr>
          <w:rFonts w:cs="Times New Roman"/>
        </w:rPr>
        <w:t>Óvintézkedések a villamos áramkörök ellenőrzésénél, javításánál</w:t>
      </w:r>
    </w:p>
    <w:p w:rsidR="001153E6" w:rsidRPr="00AA3E62" w:rsidRDefault="001153E6" w:rsidP="001153E6">
      <w:pPr>
        <w:tabs>
          <w:tab w:val="left" w:pos="1418"/>
          <w:tab w:val="right" w:pos="9072"/>
        </w:tabs>
        <w:spacing w:after="0"/>
        <w:ind w:left="851"/>
        <w:rPr>
          <w:rFonts w:cs="Times New Roman"/>
        </w:rPr>
      </w:pPr>
      <w:r w:rsidRPr="00AA3E62">
        <w:rPr>
          <w:rFonts w:cs="Times New Roman"/>
        </w:rPr>
        <w:t>Általános, a villamos hálózatokra vonatkozó ellenőrzési, javítási ismeretek:</w:t>
      </w:r>
    </w:p>
    <w:p w:rsidR="001153E6" w:rsidRPr="00AA3E62" w:rsidRDefault="001153E6" w:rsidP="001153E6">
      <w:pPr>
        <w:tabs>
          <w:tab w:val="left" w:pos="1418"/>
          <w:tab w:val="right" w:pos="9072"/>
        </w:tabs>
        <w:spacing w:after="0"/>
        <w:ind w:left="851"/>
        <w:rPr>
          <w:rFonts w:cs="Times New Roman"/>
        </w:rPr>
      </w:pPr>
      <w:r w:rsidRPr="00AA3E62">
        <w:rPr>
          <w:rFonts w:cs="Times New Roman"/>
        </w:rPr>
        <w:t>Hibakeresési módszerek:</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egy alkatrészre korlátozódó hibajelenségek esetén</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több alkatrészt érintő hibajelenségek esetén</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időnként jelentkező, véletlenszerű hibák esetén</w:t>
      </w:r>
    </w:p>
    <w:p w:rsidR="001153E6" w:rsidRPr="00AA3E62" w:rsidRDefault="001153E6" w:rsidP="001153E6">
      <w:pPr>
        <w:tabs>
          <w:tab w:val="left" w:pos="1418"/>
          <w:tab w:val="right" w:pos="9072"/>
        </w:tabs>
        <w:spacing w:after="0"/>
        <w:ind w:left="851"/>
        <w:rPr>
          <w:rFonts w:cs="Times New Roman"/>
        </w:rPr>
      </w:pPr>
      <w:r w:rsidRPr="00AA3E62">
        <w:rPr>
          <w:rFonts w:cs="Times New Roman"/>
        </w:rPr>
        <w:t>Hibakeresési stratégiák felállítása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A jellegzetes hibák behatárolása: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vezetékszakadás</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zárlat</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átmeneti ellenállás növekedés</w:t>
      </w:r>
    </w:p>
    <w:p w:rsidR="001153E6" w:rsidRPr="00AA3E62" w:rsidRDefault="001153E6" w:rsidP="001153E6">
      <w:pPr>
        <w:tabs>
          <w:tab w:val="left" w:pos="1418"/>
          <w:tab w:val="right" w:pos="9072"/>
        </w:tabs>
        <w:spacing w:after="0"/>
        <w:ind w:left="851"/>
        <w:rPr>
          <w:rFonts w:cs="Times New Roman"/>
        </w:rPr>
      </w:pPr>
      <w:r w:rsidRPr="00AA3E62">
        <w:rPr>
          <w:rFonts w:cs="Times New Roman"/>
        </w:rPr>
        <w:t>A villamos hálózat javítása: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Javítási módszerek vezetékszakadás, zárlat, átmeneti ellenállás növekedés esetén</w:t>
      </w:r>
    </w:p>
    <w:p w:rsidR="001153E6" w:rsidRPr="00AA3E62" w:rsidRDefault="001153E6" w:rsidP="001153E6">
      <w:pPr>
        <w:tabs>
          <w:tab w:val="left" w:pos="1418"/>
          <w:tab w:val="right" w:pos="9072"/>
        </w:tabs>
        <w:spacing w:after="0"/>
        <w:ind w:left="851"/>
        <w:rPr>
          <w:rFonts w:cs="Times New Roman"/>
        </w:rPr>
      </w:pPr>
      <w:r w:rsidRPr="00AA3E62">
        <w:rPr>
          <w:rFonts w:cs="Times New Roman"/>
        </w:rPr>
        <w:t>A javításnál alkalmazott kémiai és egyéb segédanyagok</w:t>
      </w:r>
    </w:p>
    <w:p w:rsidR="00A23F09" w:rsidRPr="00AA3E62" w:rsidRDefault="001153E6" w:rsidP="00A23F09">
      <w:pPr>
        <w:tabs>
          <w:tab w:val="left" w:pos="1418"/>
          <w:tab w:val="right" w:pos="9072"/>
        </w:tabs>
        <w:spacing w:after="0"/>
        <w:ind w:left="851"/>
        <w:rPr>
          <w:rFonts w:cs="Times New Roman"/>
        </w:rPr>
      </w:pPr>
      <w:r w:rsidRPr="00AA3E62">
        <w:rPr>
          <w:rFonts w:cs="Times New Roman"/>
        </w:rPr>
        <w:t>A soros adatkommunikációs hálózatokra vonatkozó speciális ellenőrzési és javítási ismeretek</w:t>
      </w:r>
    </w:p>
    <w:p w:rsidR="00907F58" w:rsidRPr="00AA3E62" w:rsidRDefault="00907F58" w:rsidP="00A23F09">
      <w:pPr>
        <w:tabs>
          <w:tab w:val="left" w:pos="1418"/>
          <w:tab w:val="right" w:pos="9072"/>
        </w:tabs>
        <w:spacing w:after="0"/>
        <w:ind w:left="851"/>
        <w:rPr>
          <w:rFonts w:cs="Times New Roman"/>
        </w:rPr>
      </w:pPr>
    </w:p>
    <w:p w:rsidR="00A23F09" w:rsidRPr="00AA3E62" w:rsidRDefault="001153E6"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Indító és áramellátó rendszer diagnosztikai vizsgálata, javítása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Indítóakkumulátorok vizsgálata</w:t>
      </w:r>
    </w:p>
    <w:p w:rsidR="001153E6" w:rsidRPr="00AA3E62" w:rsidRDefault="001153E6" w:rsidP="001153E6">
      <w:pPr>
        <w:tabs>
          <w:tab w:val="left" w:pos="1418"/>
          <w:tab w:val="right" w:pos="9072"/>
        </w:tabs>
        <w:spacing w:after="0"/>
        <w:ind w:left="851"/>
        <w:rPr>
          <w:rFonts w:cs="Times New Roman"/>
        </w:rPr>
      </w:pPr>
      <w:r w:rsidRPr="00AA3E62">
        <w:rPr>
          <w:rFonts w:cs="Times New Roman"/>
        </w:rPr>
        <w:t>Hibabehatárolás az indítómotor működtetése közben:</w:t>
      </w:r>
    </w:p>
    <w:p w:rsidR="001153E6" w:rsidRPr="00AA3E62" w:rsidRDefault="001153E6" w:rsidP="001153E6">
      <w:pPr>
        <w:tabs>
          <w:tab w:val="left" w:pos="1418"/>
          <w:tab w:val="right" w:pos="9072"/>
        </w:tabs>
        <w:spacing w:after="0"/>
        <w:ind w:left="851"/>
        <w:rPr>
          <w:rFonts w:cs="Times New Roman"/>
        </w:rPr>
      </w:pPr>
      <w:r w:rsidRPr="00AA3E62">
        <w:rPr>
          <w:rFonts w:cs="Times New Roman"/>
        </w:rPr>
        <w:t>Az indítómotor áramfelvételének, az akkumulátor kapocsfeszültségének, a hálózati feszültségesések vizsgálata</w:t>
      </w:r>
    </w:p>
    <w:p w:rsidR="001153E6" w:rsidRPr="00AA3E62" w:rsidRDefault="001153E6" w:rsidP="001153E6">
      <w:pPr>
        <w:tabs>
          <w:tab w:val="left" w:pos="1418"/>
          <w:tab w:val="right" w:pos="9072"/>
        </w:tabs>
        <w:spacing w:after="0"/>
        <w:ind w:left="851"/>
        <w:rPr>
          <w:rFonts w:cs="Times New Roman"/>
        </w:rPr>
      </w:pPr>
      <w:r w:rsidRPr="00AA3E62">
        <w:rPr>
          <w:rFonts w:cs="Times New Roman"/>
        </w:rPr>
        <w:t>Kiszerelt akkumulátor vizsgálata:</w:t>
      </w:r>
    </w:p>
    <w:p w:rsidR="001153E6" w:rsidRPr="00AA3E62" w:rsidRDefault="001153E6" w:rsidP="001153E6">
      <w:pPr>
        <w:tabs>
          <w:tab w:val="left" w:pos="1418"/>
          <w:tab w:val="right" w:pos="9072"/>
        </w:tabs>
        <w:spacing w:after="0"/>
        <w:ind w:left="851"/>
        <w:rPr>
          <w:rFonts w:cs="Times New Roman"/>
        </w:rPr>
      </w:pPr>
      <w:r w:rsidRPr="00AA3E62">
        <w:rPr>
          <w:rFonts w:cs="Times New Roman"/>
        </w:rPr>
        <w:t xml:space="preserve">Az elektrolit savsűrűségének mérése: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vizsgálat hagyományos úszós savsűrűség mérővel és refraktométerrel</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az akkumulátor nyugalmi kapocsfeszültségének mérése</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üzemi kapocsfeszültség mérése terhelés alatt</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az akkumulátor startkapacitásának mérése</w:t>
      </w:r>
    </w:p>
    <w:p w:rsidR="001153E6" w:rsidRPr="00AA3E62" w:rsidRDefault="001153E6" w:rsidP="001153E6">
      <w:pPr>
        <w:tabs>
          <w:tab w:val="left" w:pos="1418"/>
          <w:tab w:val="right" w:pos="9072"/>
        </w:tabs>
        <w:spacing w:after="0"/>
        <w:ind w:left="851"/>
        <w:rPr>
          <w:rFonts w:cs="Times New Roman"/>
        </w:rPr>
      </w:pPr>
      <w:r w:rsidRPr="00AA3E62">
        <w:rPr>
          <w:rFonts w:cs="Times New Roman"/>
        </w:rPr>
        <w:t>Indítóképesség ellenőrzése terhelő-ellenállás segítségével:</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terhelővillák,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hordozható akkumulátor teszterek</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processzorvezérlésű akkumulátor teszter</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elektronikus akkumulátor teszterek</w:t>
      </w:r>
    </w:p>
    <w:p w:rsidR="001153E6" w:rsidRPr="00AA3E62" w:rsidRDefault="001153E6" w:rsidP="001153E6">
      <w:pPr>
        <w:tabs>
          <w:tab w:val="left" w:pos="1418"/>
          <w:tab w:val="right" w:pos="9072"/>
        </w:tabs>
        <w:spacing w:after="0"/>
        <w:ind w:left="851"/>
        <w:rPr>
          <w:rFonts w:cs="Times New Roman"/>
        </w:rPr>
      </w:pPr>
      <w:r w:rsidRPr="00AA3E62">
        <w:rPr>
          <w:rFonts w:cs="Times New Roman"/>
        </w:rPr>
        <w:t>Indítómotorok vizsgálata</w:t>
      </w:r>
    </w:p>
    <w:p w:rsidR="001153E6" w:rsidRPr="00AA3E62" w:rsidRDefault="001153E6" w:rsidP="001153E6">
      <w:pPr>
        <w:tabs>
          <w:tab w:val="left" w:pos="1418"/>
          <w:tab w:val="right" w:pos="9072"/>
        </w:tabs>
        <w:spacing w:after="0"/>
        <w:ind w:left="851"/>
        <w:rPr>
          <w:rFonts w:cs="Times New Roman"/>
        </w:rPr>
      </w:pPr>
      <w:r w:rsidRPr="00AA3E62">
        <w:rPr>
          <w:rFonts w:cs="Times New Roman"/>
        </w:rPr>
        <w:t xml:space="preserve">Kiszerelt állapotú, próbapadi vizsgálatok: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üresjárati és lefékezett állapotú kapocsfeszültség,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áramfelvétel és fordulatszám mérése,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mágnes kapcsoló vizsgálata,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fogaskerekek kapcsolódásának ellenőrzése,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tengelykapcsoló ellenőrzése</w:t>
      </w:r>
    </w:p>
    <w:p w:rsidR="001153E6" w:rsidRPr="00AA3E62" w:rsidRDefault="001153E6" w:rsidP="001153E6">
      <w:pPr>
        <w:tabs>
          <w:tab w:val="left" w:pos="1418"/>
          <w:tab w:val="right" w:pos="9072"/>
        </w:tabs>
        <w:spacing w:after="0"/>
        <w:ind w:left="851"/>
        <w:rPr>
          <w:rFonts w:cs="Times New Roman"/>
        </w:rPr>
      </w:pPr>
      <w:r w:rsidRPr="00AA3E62">
        <w:rPr>
          <w:rFonts w:cs="Times New Roman"/>
        </w:rPr>
        <w:t xml:space="preserve">Szétszerelt állapotú vizsgálatok: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forgórész és az állórész tekercseinek ellenőrzése,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a kommutátor vizsgálata</w:t>
      </w:r>
    </w:p>
    <w:p w:rsidR="001153E6" w:rsidRPr="00AA3E62" w:rsidRDefault="001153E6" w:rsidP="001153E6">
      <w:pPr>
        <w:tabs>
          <w:tab w:val="left" w:pos="1418"/>
          <w:tab w:val="right" w:pos="9072"/>
        </w:tabs>
        <w:spacing w:after="0"/>
        <w:ind w:left="851"/>
        <w:rPr>
          <w:rFonts w:cs="Times New Roman"/>
        </w:rPr>
      </w:pPr>
      <w:r w:rsidRPr="00AA3E62">
        <w:rPr>
          <w:rFonts w:cs="Times New Roman"/>
        </w:rPr>
        <w:t>Generátor és a feszültségszabályzó vizsgálata</w:t>
      </w:r>
    </w:p>
    <w:p w:rsidR="001153E6" w:rsidRPr="00AA3E62" w:rsidRDefault="001153E6" w:rsidP="001153E6">
      <w:pPr>
        <w:tabs>
          <w:tab w:val="left" w:pos="1418"/>
          <w:tab w:val="right" w:pos="9072"/>
        </w:tabs>
        <w:spacing w:after="0"/>
        <w:ind w:left="851"/>
        <w:rPr>
          <w:rFonts w:cs="Times New Roman"/>
        </w:rPr>
      </w:pPr>
      <w:r w:rsidRPr="00AA3E62">
        <w:rPr>
          <w:rFonts w:cs="Times New Roman"/>
        </w:rPr>
        <w:t>A töltőfeszültség és a töltőáram ellenőrzése különböző üzemállapotokban</w:t>
      </w:r>
    </w:p>
    <w:p w:rsidR="001153E6" w:rsidRPr="00AA3E62" w:rsidRDefault="001153E6" w:rsidP="001153E6">
      <w:pPr>
        <w:tabs>
          <w:tab w:val="left" w:pos="1418"/>
          <w:tab w:val="right" w:pos="9072"/>
        </w:tabs>
        <w:spacing w:after="0"/>
        <w:ind w:left="851"/>
        <w:rPr>
          <w:rFonts w:cs="Times New Roman"/>
        </w:rPr>
      </w:pPr>
      <w:r w:rsidRPr="00AA3E62">
        <w:rPr>
          <w:rFonts w:cs="Times New Roman"/>
        </w:rPr>
        <w:t>Oszcilloszkópos vizsgálat: hibátlan és hibás jelalakok</w:t>
      </w:r>
    </w:p>
    <w:p w:rsidR="001153E6" w:rsidRPr="00AA3E62" w:rsidRDefault="001153E6" w:rsidP="001153E6">
      <w:pPr>
        <w:tabs>
          <w:tab w:val="left" w:pos="1418"/>
          <w:tab w:val="right" w:pos="9072"/>
        </w:tabs>
        <w:spacing w:after="0"/>
        <w:ind w:left="851"/>
        <w:rPr>
          <w:rFonts w:cs="Times New Roman"/>
        </w:rPr>
      </w:pPr>
      <w:r w:rsidRPr="00AA3E62">
        <w:rPr>
          <w:rFonts w:cs="Times New Roman"/>
        </w:rPr>
        <w:t>A generátor és a feszültségszabályzó hibáinak szétválasztása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Próbapadi vizsgálati lehetőségek, a vizsgálat végrehajtása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 xml:space="preserve">A generátor szétszerelt állapotú vizsgálata: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forgórész,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állórész fázistekercsei, diódái, </w:t>
      </w:r>
    </w:p>
    <w:p w:rsidR="001153E6" w:rsidRPr="00AA3E62" w:rsidRDefault="001153E6" w:rsidP="001153E6">
      <w:pPr>
        <w:tabs>
          <w:tab w:val="left" w:pos="1418"/>
          <w:tab w:val="right" w:pos="9072"/>
        </w:tabs>
        <w:spacing w:after="0"/>
        <w:ind w:left="851"/>
        <w:rPr>
          <w:rFonts w:cs="Times New Roman"/>
        </w:rPr>
      </w:pPr>
      <w:r w:rsidRPr="00AA3E62">
        <w:rPr>
          <w:rFonts w:cs="Times New Roman"/>
        </w:rPr>
        <w:t>Feszültségszabályzó kiszerelt állapotú vizsgálata</w:t>
      </w:r>
    </w:p>
    <w:p w:rsidR="00A23F09" w:rsidRPr="00AA3E62" w:rsidRDefault="001153E6" w:rsidP="00A23F09">
      <w:pPr>
        <w:tabs>
          <w:tab w:val="left" w:pos="1418"/>
          <w:tab w:val="right" w:pos="9072"/>
        </w:tabs>
        <w:spacing w:after="0"/>
        <w:ind w:left="851"/>
        <w:rPr>
          <w:rFonts w:cs="Times New Roman"/>
        </w:rPr>
      </w:pPr>
      <w:r w:rsidRPr="00AA3E62">
        <w:rPr>
          <w:rFonts w:cs="Times New Roman"/>
        </w:rPr>
        <w:t>A fedélzeti energiamenedzsment és akkumulátorfelügyeleti rendszer ellenőrzése, diagnosztikai vizsgálata</w:t>
      </w:r>
    </w:p>
    <w:p w:rsidR="00907F58" w:rsidRPr="00AA3E62" w:rsidRDefault="00907F58" w:rsidP="00A23F09">
      <w:pPr>
        <w:tabs>
          <w:tab w:val="left" w:pos="1418"/>
          <w:tab w:val="right" w:pos="9072"/>
        </w:tabs>
        <w:spacing w:after="0"/>
        <w:ind w:left="851"/>
        <w:rPr>
          <w:rFonts w:cs="Times New Roman"/>
        </w:rPr>
      </w:pPr>
    </w:p>
    <w:p w:rsidR="00A23F09" w:rsidRPr="00AA3E62" w:rsidRDefault="001153E6"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Világító és fényjelző berendezések ellenőrzése, beállítása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Fényszórók ellenőrzése, beállítása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A helytelen fényszóró beállítás következményei</w:t>
      </w:r>
    </w:p>
    <w:p w:rsidR="001153E6" w:rsidRPr="00AA3E62" w:rsidRDefault="001153E6" w:rsidP="001153E6">
      <w:pPr>
        <w:tabs>
          <w:tab w:val="left" w:pos="1418"/>
          <w:tab w:val="right" w:pos="9072"/>
        </w:tabs>
        <w:spacing w:after="0"/>
        <w:ind w:left="851"/>
        <w:rPr>
          <w:rFonts w:cs="Times New Roman"/>
        </w:rPr>
      </w:pPr>
      <w:r w:rsidRPr="00AA3E62">
        <w:rPr>
          <w:rFonts w:cs="Times New Roman"/>
        </w:rPr>
        <w:t>A fénykéve optikai tengelyének előírásos helyzete</w:t>
      </w:r>
    </w:p>
    <w:p w:rsidR="001153E6" w:rsidRPr="00AA3E62" w:rsidRDefault="001153E6" w:rsidP="001153E6">
      <w:pPr>
        <w:tabs>
          <w:tab w:val="left" w:pos="1418"/>
          <w:tab w:val="right" w:pos="9072"/>
        </w:tabs>
        <w:spacing w:after="0"/>
        <w:ind w:left="851"/>
        <w:rPr>
          <w:rFonts w:cs="Times New Roman"/>
        </w:rPr>
      </w:pPr>
      <w:r w:rsidRPr="00AA3E62">
        <w:rPr>
          <w:rFonts w:cs="Times New Roman"/>
        </w:rPr>
        <w:t xml:space="preserve">Diagnosztikai ellenőrzés fényszóró ellenőrző készülékkel </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a mérőhely és a gépkocsi előkészítése</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a fényszórók előírásoknak megfelelő kialakításának, jelölési rendszereinek, mechanikai állapotának ellenőrzése</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a megvilágítási távolság automatikus szabályozásával rendelkező járműveknél a működésellenőrzés elvégzése, diagnosztikai készülékkel beállítási pozícióba állítása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a készülék tájolása a gépkocsihoz</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az ellenőrzés folyamata: a tompított és a távolsági fényszóró ellenőrzése, beállítása</w:t>
      </w:r>
    </w:p>
    <w:p w:rsidR="001153E6" w:rsidRPr="00AA3E62" w:rsidRDefault="001153E6" w:rsidP="001153E6">
      <w:pPr>
        <w:tabs>
          <w:tab w:val="left" w:pos="1418"/>
          <w:tab w:val="right" w:pos="9072"/>
        </w:tabs>
        <w:spacing w:after="0"/>
        <w:ind w:left="851"/>
        <w:rPr>
          <w:rFonts w:cs="Times New Roman"/>
        </w:rPr>
      </w:pPr>
      <w:r w:rsidRPr="00AA3E62">
        <w:rPr>
          <w:rFonts w:cs="Times New Roman"/>
        </w:rPr>
        <w:t>-</w:t>
      </w:r>
      <w:r w:rsidRPr="00AA3E62">
        <w:rPr>
          <w:rFonts w:cs="Times New Roman"/>
        </w:rPr>
        <w:tab/>
        <w:t>ködfényszórók ellenőrzése, beállítása</w:t>
      </w:r>
    </w:p>
    <w:p w:rsidR="00A23F09" w:rsidRPr="00AA3E62" w:rsidRDefault="001153E6" w:rsidP="00A23F09">
      <w:pPr>
        <w:tabs>
          <w:tab w:val="left" w:pos="1418"/>
          <w:tab w:val="right" w:pos="9072"/>
        </w:tabs>
        <w:spacing w:after="0"/>
        <w:ind w:left="851"/>
        <w:rPr>
          <w:rFonts w:cs="Times New Roman"/>
        </w:rPr>
      </w:pPr>
      <w:r w:rsidRPr="00AA3E62">
        <w:rPr>
          <w:rFonts w:cs="Times New Roman"/>
        </w:rPr>
        <w:t>A helyzetjelzőkre, irányjelzőkre, féklámpákra, rendszámtábla megvilágító lámpákra, hátsó helyzetjelző ködlámpákra, hátrameneti lámpákra vonatkozó elhelyezési, kialakítási, működési előírások ellenőrzése</w:t>
      </w:r>
    </w:p>
    <w:p w:rsidR="00907F58" w:rsidRPr="00AA3E62" w:rsidRDefault="00907F58" w:rsidP="00A23F09">
      <w:pPr>
        <w:tabs>
          <w:tab w:val="left" w:pos="1418"/>
          <w:tab w:val="right" w:pos="9072"/>
        </w:tabs>
        <w:spacing w:after="0"/>
        <w:ind w:left="851"/>
        <w:rPr>
          <w:rFonts w:cs="Times New Roman"/>
        </w:rPr>
      </w:pPr>
    </w:p>
    <w:p w:rsidR="00A23F09" w:rsidRPr="00AA3E62" w:rsidRDefault="001153E6"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Elektronikusan irányított rendszerek diagnosztikai vizsgálata</w:t>
      </w:r>
    </w:p>
    <w:p w:rsidR="0061136F" w:rsidRPr="00AA3E62" w:rsidRDefault="0061136F" w:rsidP="0061136F">
      <w:pPr>
        <w:tabs>
          <w:tab w:val="left" w:pos="1418"/>
          <w:tab w:val="right" w:pos="9072"/>
        </w:tabs>
        <w:spacing w:after="0"/>
        <w:ind w:left="851"/>
        <w:rPr>
          <w:rFonts w:cs="Times New Roman"/>
        </w:rPr>
      </w:pPr>
      <w:r w:rsidRPr="00AA3E62">
        <w:rPr>
          <w:rFonts w:cs="Times New Roman"/>
        </w:rPr>
        <w:t>Az irányított rendszerek diagnosztikai eljárásainak csoportosítása:</w:t>
      </w:r>
    </w:p>
    <w:p w:rsidR="0061136F" w:rsidRPr="00AA3E62" w:rsidRDefault="0061136F" w:rsidP="0061136F">
      <w:pPr>
        <w:tabs>
          <w:tab w:val="left" w:pos="1418"/>
          <w:tab w:val="right" w:pos="9072"/>
        </w:tabs>
        <w:spacing w:after="0"/>
        <w:ind w:left="851"/>
        <w:rPr>
          <w:rFonts w:cs="Times New Roman"/>
        </w:rPr>
      </w:pPr>
      <w:r w:rsidRPr="00AA3E62">
        <w:rPr>
          <w:rFonts w:cs="Times New Roman"/>
        </w:rPr>
        <w:t xml:space="preserve"> Irányítóegység kapcsolatú rendszerdiagnosztika: </w:t>
      </w:r>
    </w:p>
    <w:p w:rsidR="0061136F" w:rsidRPr="00AA3E62" w:rsidRDefault="0061136F" w:rsidP="0061136F">
      <w:pPr>
        <w:tabs>
          <w:tab w:val="left" w:pos="1418"/>
          <w:tab w:val="right" w:pos="9072"/>
        </w:tabs>
        <w:spacing w:after="0"/>
        <w:ind w:left="851"/>
        <w:rPr>
          <w:rFonts w:cs="Times New Roman"/>
        </w:rPr>
      </w:pPr>
      <w:r w:rsidRPr="00AA3E62">
        <w:rPr>
          <w:rFonts w:cs="Times New Roman"/>
        </w:rPr>
        <w:t>-</w:t>
      </w:r>
      <w:r w:rsidRPr="00AA3E62">
        <w:rPr>
          <w:rFonts w:cs="Times New Roman"/>
        </w:rPr>
        <w:tab/>
        <w:t>soros és párhuzamos diagnosztika</w:t>
      </w:r>
    </w:p>
    <w:p w:rsidR="0061136F" w:rsidRPr="00AA3E62" w:rsidRDefault="0061136F" w:rsidP="0061136F">
      <w:pPr>
        <w:tabs>
          <w:tab w:val="left" w:pos="1418"/>
          <w:tab w:val="right" w:pos="9072"/>
        </w:tabs>
        <w:spacing w:after="0"/>
        <w:ind w:left="851"/>
        <w:rPr>
          <w:rFonts w:cs="Times New Roman"/>
        </w:rPr>
      </w:pPr>
      <w:r w:rsidRPr="00AA3E62">
        <w:rPr>
          <w:rFonts w:cs="Times New Roman"/>
        </w:rPr>
        <w:t>-</w:t>
      </w:r>
      <w:r w:rsidRPr="00AA3E62">
        <w:rPr>
          <w:rFonts w:cs="Times New Roman"/>
        </w:rPr>
        <w:tab/>
        <w:t>perifériadiagnosztika</w:t>
      </w:r>
    </w:p>
    <w:p w:rsidR="0061136F" w:rsidRPr="00AA3E62" w:rsidRDefault="0061136F" w:rsidP="0061136F">
      <w:pPr>
        <w:tabs>
          <w:tab w:val="left" w:pos="1418"/>
          <w:tab w:val="right" w:pos="9072"/>
        </w:tabs>
        <w:spacing w:after="0"/>
        <w:ind w:left="851"/>
        <w:rPr>
          <w:rFonts w:cs="Times New Roman"/>
        </w:rPr>
      </w:pPr>
      <w:r w:rsidRPr="00AA3E62">
        <w:rPr>
          <w:rFonts w:cs="Times New Roman"/>
        </w:rPr>
        <w:t>Az elektronikusan irányított rendszerek információs szintjei</w:t>
      </w:r>
    </w:p>
    <w:p w:rsidR="0061136F" w:rsidRPr="00AA3E62" w:rsidRDefault="0061136F" w:rsidP="0061136F">
      <w:pPr>
        <w:tabs>
          <w:tab w:val="left" w:pos="1418"/>
          <w:tab w:val="right" w:pos="9072"/>
        </w:tabs>
        <w:spacing w:after="0"/>
        <w:ind w:left="851"/>
        <w:rPr>
          <w:rFonts w:cs="Times New Roman"/>
        </w:rPr>
      </w:pPr>
      <w:r w:rsidRPr="00AA3E62">
        <w:rPr>
          <w:rFonts w:cs="Times New Roman"/>
        </w:rPr>
        <w:t>Soros diagnosztika</w:t>
      </w:r>
    </w:p>
    <w:p w:rsidR="0061136F" w:rsidRPr="00AA3E62" w:rsidRDefault="0061136F" w:rsidP="0061136F">
      <w:pPr>
        <w:tabs>
          <w:tab w:val="left" w:pos="1418"/>
          <w:tab w:val="right" w:pos="9072"/>
        </w:tabs>
        <w:spacing w:after="0"/>
        <w:ind w:left="851"/>
        <w:rPr>
          <w:rFonts w:cs="Times New Roman"/>
        </w:rPr>
      </w:pPr>
      <w:r w:rsidRPr="00AA3E62">
        <w:rPr>
          <w:rFonts w:cs="Times New Roman"/>
        </w:rPr>
        <w:t>Ellenőrzési feladatcsoportok</w:t>
      </w:r>
    </w:p>
    <w:p w:rsidR="0061136F" w:rsidRPr="00AA3E62" w:rsidRDefault="0061136F" w:rsidP="0061136F">
      <w:pPr>
        <w:tabs>
          <w:tab w:val="left" w:pos="1418"/>
          <w:tab w:val="right" w:pos="9072"/>
        </w:tabs>
        <w:spacing w:after="0"/>
        <w:ind w:left="851"/>
        <w:rPr>
          <w:rFonts w:cs="Times New Roman"/>
        </w:rPr>
      </w:pPr>
      <w:r w:rsidRPr="00AA3E62">
        <w:rPr>
          <w:rFonts w:cs="Times New Roman"/>
        </w:rPr>
        <w:t>A rendszer-teszterek csoportosítása</w:t>
      </w:r>
    </w:p>
    <w:p w:rsidR="0061136F" w:rsidRPr="00AA3E62" w:rsidRDefault="0061136F" w:rsidP="0061136F">
      <w:pPr>
        <w:tabs>
          <w:tab w:val="left" w:pos="1418"/>
          <w:tab w:val="right" w:pos="9072"/>
        </w:tabs>
        <w:spacing w:after="0"/>
        <w:ind w:left="851"/>
        <w:rPr>
          <w:rFonts w:cs="Times New Roman"/>
        </w:rPr>
      </w:pPr>
      <w:r w:rsidRPr="00AA3E62">
        <w:rPr>
          <w:rFonts w:cs="Times New Roman"/>
        </w:rPr>
        <w:t>A diagnosztikai csatlakozó, kommunikációs lehetőségek</w:t>
      </w:r>
    </w:p>
    <w:p w:rsidR="0061136F" w:rsidRPr="00AA3E62" w:rsidRDefault="0061136F" w:rsidP="0061136F">
      <w:pPr>
        <w:tabs>
          <w:tab w:val="left" w:pos="1418"/>
          <w:tab w:val="right" w:pos="9072"/>
        </w:tabs>
        <w:spacing w:after="0"/>
        <w:ind w:left="851"/>
        <w:rPr>
          <w:rFonts w:cs="Times New Roman"/>
        </w:rPr>
      </w:pPr>
      <w:r w:rsidRPr="00AA3E62">
        <w:rPr>
          <w:rFonts w:cs="Times New Roman"/>
        </w:rPr>
        <w:t>Vezetőtájékoztatás, hibajelző lámpák</w:t>
      </w:r>
    </w:p>
    <w:p w:rsidR="0061136F" w:rsidRPr="00AA3E62" w:rsidRDefault="0061136F" w:rsidP="0061136F">
      <w:pPr>
        <w:tabs>
          <w:tab w:val="left" w:pos="1418"/>
          <w:tab w:val="right" w:pos="9072"/>
        </w:tabs>
        <w:spacing w:after="0"/>
        <w:ind w:left="851"/>
        <w:rPr>
          <w:rFonts w:cs="Times New Roman"/>
        </w:rPr>
      </w:pPr>
      <w:r w:rsidRPr="00AA3E62">
        <w:rPr>
          <w:rFonts w:cs="Times New Roman"/>
        </w:rPr>
        <w:t>A fedélzeti diagnosztika áramkörvizsgálata</w:t>
      </w:r>
    </w:p>
    <w:p w:rsidR="0061136F" w:rsidRPr="00AA3E62" w:rsidRDefault="0061136F" w:rsidP="0061136F">
      <w:pPr>
        <w:tabs>
          <w:tab w:val="left" w:pos="1418"/>
          <w:tab w:val="right" w:pos="9072"/>
        </w:tabs>
        <w:spacing w:after="0"/>
        <w:ind w:left="851"/>
        <w:rPr>
          <w:rFonts w:cs="Times New Roman"/>
        </w:rPr>
      </w:pPr>
      <w:r w:rsidRPr="00AA3E62">
        <w:rPr>
          <w:rFonts w:cs="Times New Roman"/>
        </w:rPr>
        <w:t>Jeladó áramkörök ellenőrzése:</w:t>
      </w:r>
    </w:p>
    <w:p w:rsidR="0061136F" w:rsidRPr="00AA3E62" w:rsidRDefault="0061136F" w:rsidP="0061136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vezetékszakadás, </w:t>
      </w:r>
    </w:p>
    <w:p w:rsidR="0061136F" w:rsidRPr="00AA3E62" w:rsidRDefault="0061136F" w:rsidP="0061136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pozitív vagy negatív zárlat, </w:t>
      </w:r>
    </w:p>
    <w:p w:rsidR="0061136F" w:rsidRPr="00AA3E62" w:rsidRDefault="0061136F" w:rsidP="0061136F">
      <w:pPr>
        <w:tabs>
          <w:tab w:val="left" w:pos="1418"/>
          <w:tab w:val="right" w:pos="9072"/>
        </w:tabs>
        <w:spacing w:after="0"/>
        <w:ind w:left="851"/>
        <w:rPr>
          <w:rFonts w:cs="Times New Roman"/>
        </w:rPr>
      </w:pPr>
      <w:r w:rsidRPr="00AA3E62">
        <w:rPr>
          <w:rFonts w:cs="Times New Roman"/>
        </w:rPr>
        <w:t>-</w:t>
      </w:r>
      <w:r w:rsidRPr="00AA3E62">
        <w:rPr>
          <w:rFonts w:cs="Times New Roman"/>
        </w:rPr>
        <w:tab/>
        <w:t>jel-elfogadhatósági vizsgálat</w:t>
      </w:r>
    </w:p>
    <w:p w:rsidR="0061136F" w:rsidRPr="00AA3E62" w:rsidRDefault="0061136F" w:rsidP="0061136F">
      <w:pPr>
        <w:tabs>
          <w:tab w:val="left" w:pos="1418"/>
          <w:tab w:val="right" w:pos="9072"/>
        </w:tabs>
        <w:spacing w:after="0"/>
        <w:ind w:left="851"/>
        <w:rPr>
          <w:rFonts w:cs="Times New Roman"/>
        </w:rPr>
      </w:pPr>
      <w:r w:rsidRPr="00AA3E62">
        <w:rPr>
          <w:rFonts w:cs="Times New Roman"/>
        </w:rPr>
        <w:t>Beavatkozó áramkörök ellenőrzése</w:t>
      </w:r>
    </w:p>
    <w:p w:rsidR="0061136F" w:rsidRPr="00AA3E62" w:rsidRDefault="0061136F" w:rsidP="0061136F">
      <w:pPr>
        <w:tabs>
          <w:tab w:val="left" w:pos="1418"/>
          <w:tab w:val="right" w:pos="9072"/>
        </w:tabs>
        <w:spacing w:after="0"/>
        <w:ind w:left="851"/>
        <w:rPr>
          <w:rFonts w:cs="Times New Roman"/>
        </w:rPr>
      </w:pPr>
      <w:r w:rsidRPr="00AA3E62">
        <w:rPr>
          <w:rFonts w:cs="Times New Roman"/>
        </w:rPr>
        <w:t>Párhuzamos diagnosztika</w:t>
      </w:r>
    </w:p>
    <w:p w:rsidR="0061136F" w:rsidRPr="00AA3E62" w:rsidRDefault="0061136F" w:rsidP="0061136F">
      <w:pPr>
        <w:tabs>
          <w:tab w:val="left" w:pos="1418"/>
          <w:tab w:val="right" w:pos="9072"/>
        </w:tabs>
        <w:spacing w:after="0"/>
        <w:ind w:left="851"/>
        <w:rPr>
          <w:rFonts w:cs="Times New Roman"/>
        </w:rPr>
      </w:pPr>
      <w:r w:rsidRPr="00AA3E62">
        <w:rPr>
          <w:rFonts w:cs="Times New Roman"/>
        </w:rPr>
        <w:t>Vizsgálati lehetőségek különböző üzemállapotokban</w:t>
      </w:r>
    </w:p>
    <w:p w:rsidR="0061136F" w:rsidRPr="00AA3E62" w:rsidRDefault="0061136F" w:rsidP="0061136F">
      <w:pPr>
        <w:tabs>
          <w:tab w:val="left" w:pos="1418"/>
          <w:tab w:val="right" w:pos="9072"/>
        </w:tabs>
        <w:spacing w:after="0"/>
        <w:ind w:left="851"/>
        <w:rPr>
          <w:rFonts w:cs="Times New Roman"/>
        </w:rPr>
      </w:pPr>
      <w:r w:rsidRPr="00AA3E62">
        <w:rPr>
          <w:rFonts w:cs="Times New Roman"/>
        </w:rPr>
        <w:t>Beavatkozó teszt</w:t>
      </w:r>
    </w:p>
    <w:p w:rsidR="0061136F" w:rsidRPr="00AA3E62" w:rsidRDefault="0061136F" w:rsidP="0061136F">
      <w:pPr>
        <w:tabs>
          <w:tab w:val="left" w:pos="1418"/>
          <w:tab w:val="right" w:pos="9072"/>
        </w:tabs>
        <w:spacing w:after="0"/>
        <w:ind w:left="851"/>
        <w:rPr>
          <w:rFonts w:cs="Times New Roman"/>
        </w:rPr>
      </w:pPr>
      <w:r w:rsidRPr="00AA3E62">
        <w:rPr>
          <w:rFonts w:cs="Times New Roman"/>
        </w:rPr>
        <w:t>Periféria diagnosztika</w:t>
      </w:r>
    </w:p>
    <w:p w:rsidR="0061136F" w:rsidRPr="00AA3E62" w:rsidRDefault="0061136F" w:rsidP="0061136F">
      <w:pPr>
        <w:tabs>
          <w:tab w:val="left" w:pos="1418"/>
          <w:tab w:val="right" w:pos="9072"/>
        </w:tabs>
        <w:spacing w:after="0"/>
        <w:ind w:left="851"/>
        <w:rPr>
          <w:rFonts w:cs="Times New Roman"/>
        </w:rPr>
      </w:pPr>
      <w:r w:rsidRPr="00AA3E62">
        <w:rPr>
          <w:rFonts w:cs="Times New Roman"/>
        </w:rPr>
        <w:t>Az irányítóegység tápfeszültség ellátásának, testcsatlakozásának ellenőrzése</w:t>
      </w:r>
    </w:p>
    <w:p w:rsidR="00A23F09" w:rsidRPr="00AA3E62" w:rsidRDefault="0061136F" w:rsidP="00A23F09">
      <w:pPr>
        <w:tabs>
          <w:tab w:val="left" w:pos="1418"/>
          <w:tab w:val="right" w:pos="9072"/>
        </w:tabs>
        <w:spacing w:after="0"/>
        <w:ind w:left="851"/>
        <w:rPr>
          <w:rFonts w:cs="Times New Roman"/>
        </w:rPr>
      </w:pPr>
      <w:r w:rsidRPr="00AA3E62">
        <w:rPr>
          <w:rFonts w:cs="Times New Roman"/>
        </w:rPr>
        <w:t>A rendszer jeladóinak, beavatkozóinak ellenőrzése műszaki dokumentációk, adatbázisok alapján</w:t>
      </w:r>
    </w:p>
    <w:p w:rsidR="00907F58" w:rsidRPr="00AA3E62" w:rsidRDefault="00907F58" w:rsidP="00A23F09">
      <w:pPr>
        <w:tabs>
          <w:tab w:val="left" w:pos="1418"/>
          <w:tab w:val="right" w:pos="9072"/>
        </w:tabs>
        <w:spacing w:after="0"/>
        <w:ind w:left="851"/>
        <w:rPr>
          <w:rFonts w:cs="Times New Roman"/>
        </w:rPr>
      </w:pPr>
    </w:p>
    <w:p w:rsidR="00A23F09" w:rsidRPr="00AA3E62" w:rsidRDefault="0061136F"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Motorirányító rendszerek vizsgálata</w:t>
      </w:r>
    </w:p>
    <w:p w:rsidR="0061136F" w:rsidRPr="00AA3E62" w:rsidRDefault="0061136F" w:rsidP="0061136F">
      <w:pPr>
        <w:spacing w:after="0"/>
        <w:ind w:left="851"/>
        <w:rPr>
          <w:rFonts w:cs="Times New Roman"/>
        </w:rPr>
      </w:pPr>
      <w:r w:rsidRPr="00AA3E62">
        <w:rPr>
          <w:rFonts w:cs="Times New Roman"/>
        </w:rPr>
        <w:t>Rendszerszemléletű diagnosztikai ellenőrzés</w:t>
      </w:r>
    </w:p>
    <w:p w:rsidR="0061136F" w:rsidRPr="00AA3E62" w:rsidRDefault="0061136F" w:rsidP="0061136F">
      <w:pPr>
        <w:spacing w:after="0"/>
        <w:ind w:left="851"/>
        <w:rPr>
          <w:rFonts w:cs="Times New Roman"/>
        </w:rPr>
      </w:pPr>
      <w:r w:rsidRPr="00AA3E62">
        <w:rPr>
          <w:rFonts w:cs="Times New Roman"/>
        </w:rPr>
        <w:t xml:space="preserve">Soros diagnosztikai eljárások a motorirányító rendszer hibafeltárásához: </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 xml:space="preserve">hibakód olvasás, </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 xml:space="preserve">hibakód törlés, </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 xml:space="preserve">működési paraméterek vizsgálata, </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beavatkozó teszt</w:t>
      </w:r>
    </w:p>
    <w:p w:rsidR="0061136F" w:rsidRPr="00AA3E62" w:rsidRDefault="0061136F" w:rsidP="0061136F">
      <w:pPr>
        <w:spacing w:after="0"/>
        <w:ind w:left="851"/>
        <w:rPr>
          <w:rFonts w:cs="Times New Roman"/>
        </w:rPr>
      </w:pPr>
      <w:r w:rsidRPr="00AA3E62">
        <w:rPr>
          <w:rFonts w:cs="Times New Roman"/>
        </w:rPr>
        <w:t>Perifériadiagnosztika alkalmazása a motorirányító rendszereknél egy kiválasztott típus példája alapján</w:t>
      </w:r>
    </w:p>
    <w:p w:rsidR="0061136F" w:rsidRPr="00AA3E62" w:rsidRDefault="0061136F" w:rsidP="0061136F">
      <w:pPr>
        <w:spacing w:after="0"/>
        <w:ind w:left="851"/>
        <w:rPr>
          <w:rFonts w:cs="Times New Roman"/>
        </w:rPr>
      </w:pPr>
      <w:r w:rsidRPr="00AA3E62">
        <w:rPr>
          <w:rFonts w:cs="Times New Roman"/>
        </w:rPr>
        <w:t xml:space="preserve">Gyújtási alrendszer és alkatrészeinek diagnosztikai és kiszerelt állapotú vizsgálata </w:t>
      </w:r>
    </w:p>
    <w:p w:rsidR="0061136F" w:rsidRPr="00AA3E62" w:rsidRDefault="0061136F" w:rsidP="0061136F">
      <w:pPr>
        <w:spacing w:after="0"/>
        <w:ind w:left="851"/>
        <w:rPr>
          <w:rFonts w:cs="Times New Roman"/>
        </w:rPr>
      </w:pPr>
      <w:r w:rsidRPr="00AA3E62">
        <w:rPr>
          <w:rFonts w:cs="Times New Roman"/>
        </w:rPr>
        <w:t>Oszcilloszkópos gyújtásvizsgálat a primer és szekunder áramkörökben</w:t>
      </w:r>
    </w:p>
    <w:p w:rsidR="0061136F" w:rsidRPr="00AA3E62" w:rsidRDefault="0061136F" w:rsidP="0061136F">
      <w:pPr>
        <w:spacing w:after="0"/>
        <w:ind w:left="851"/>
        <w:rPr>
          <w:rFonts w:cs="Times New Roman"/>
        </w:rPr>
      </w:pPr>
      <w:r w:rsidRPr="00AA3E62">
        <w:rPr>
          <w:rFonts w:cs="Times New Roman"/>
        </w:rPr>
        <w:t>Az oszcilloszkópos gyújtásvizsgálat elve</w:t>
      </w:r>
    </w:p>
    <w:p w:rsidR="0061136F" w:rsidRPr="00AA3E62" w:rsidRDefault="0061136F" w:rsidP="0061136F">
      <w:pPr>
        <w:spacing w:after="0"/>
        <w:ind w:left="851"/>
        <w:rPr>
          <w:rFonts w:cs="Times New Roman"/>
        </w:rPr>
      </w:pPr>
      <w:r w:rsidRPr="00AA3E62">
        <w:rPr>
          <w:rFonts w:cs="Times New Roman"/>
        </w:rPr>
        <w:t>Az oszcilloszkóp elvi felépítése, egyes-, sorozat-, szuperponált, raszter kép értelmezése, megjelenítése</w:t>
      </w:r>
    </w:p>
    <w:p w:rsidR="0061136F" w:rsidRPr="00AA3E62" w:rsidRDefault="0061136F" w:rsidP="0061136F">
      <w:pPr>
        <w:spacing w:after="0"/>
        <w:ind w:left="851"/>
        <w:rPr>
          <w:rFonts w:cs="Times New Roman"/>
        </w:rPr>
      </w:pPr>
      <w:r w:rsidRPr="00AA3E62">
        <w:rPr>
          <w:rFonts w:cs="Times New Roman"/>
        </w:rPr>
        <w:t>A gyújtásvizsgáló oszcilloszkóp bekötése a különböző gyújtási rendszerek esetén (forgóelosztós és gyújtáselosztó nélküli típusok)</w:t>
      </w:r>
    </w:p>
    <w:p w:rsidR="0061136F" w:rsidRPr="00AA3E62" w:rsidRDefault="0061136F" w:rsidP="0061136F">
      <w:pPr>
        <w:spacing w:after="0"/>
        <w:ind w:left="851"/>
        <w:rPr>
          <w:rFonts w:cs="Times New Roman"/>
        </w:rPr>
      </w:pPr>
      <w:r w:rsidRPr="00AA3E62">
        <w:rPr>
          <w:rFonts w:cs="Times New Roman"/>
        </w:rPr>
        <w:t>Normál oszcillogramok értelmezése, hibalehetőségek megjelenése az oszcilloszkópos képeken</w:t>
      </w:r>
    </w:p>
    <w:p w:rsidR="0061136F" w:rsidRPr="00AA3E62" w:rsidRDefault="0061136F" w:rsidP="0061136F">
      <w:pPr>
        <w:spacing w:after="0"/>
        <w:ind w:left="851"/>
        <w:rPr>
          <w:rFonts w:cs="Times New Roman"/>
        </w:rPr>
      </w:pPr>
      <w:r w:rsidRPr="00AA3E62">
        <w:rPr>
          <w:rFonts w:cs="Times New Roman"/>
        </w:rPr>
        <w:t xml:space="preserve">Primer áramköri műszeres vizsgálatok: </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 xml:space="preserve">zárásszög, </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zárási idő mérésének, meghatározásának lehetőségei</w:t>
      </w:r>
    </w:p>
    <w:p w:rsidR="0061136F" w:rsidRPr="00AA3E62" w:rsidRDefault="0061136F" w:rsidP="0061136F">
      <w:pPr>
        <w:spacing w:after="0"/>
        <w:ind w:left="851"/>
        <w:rPr>
          <w:rFonts w:cs="Times New Roman"/>
        </w:rPr>
      </w:pPr>
      <w:r w:rsidRPr="00AA3E62">
        <w:rPr>
          <w:rFonts w:cs="Times New Roman"/>
        </w:rPr>
        <w:t>Gyújtási időpont ellenőrzése és beállítási lehetőségei</w:t>
      </w:r>
    </w:p>
    <w:p w:rsidR="0061136F" w:rsidRPr="00AA3E62" w:rsidRDefault="0061136F" w:rsidP="0061136F">
      <w:pPr>
        <w:spacing w:after="0"/>
        <w:ind w:left="851"/>
        <w:rPr>
          <w:rFonts w:cs="Times New Roman"/>
        </w:rPr>
      </w:pPr>
      <w:r w:rsidRPr="00AA3E62">
        <w:rPr>
          <w:rFonts w:cs="Times New Roman"/>
        </w:rPr>
        <w:t>Gyújtási rendszer alkatrészeinek vizsgálata</w:t>
      </w:r>
    </w:p>
    <w:p w:rsidR="0061136F" w:rsidRPr="00AA3E62" w:rsidRDefault="0061136F" w:rsidP="0061136F">
      <w:pPr>
        <w:spacing w:after="0"/>
        <w:ind w:left="851"/>
        <w:rPr>
          <w:rFonts w:cs="Times New Roman"/>
        </w:rPr>
      </w:pPr>
      <w:r w:rsidRPr="00AA3E62">
        <w:rPr>
          <w:rFonts w:cs="Times New Roman"/>
        </w:rPr>
        <w:t xml:space="preserve">A különbözőtípusú gyújtótranszformátorok vizsgálata </w:t>
      </w:r>
    </w:p>
    <w:p w:rsidR="0061136F" w:rsidRPr="00AA3E62" w:rsidRDefault="0061136F" w:rsidP="0061136F">
      <w:pPr>
        <w:spacing w:after="0"/>
        <w:ind w:left="851"/>
        <w:rPr>
          <w:rFonts w:cs="Times New Roman"/>
        </w:rPr>
      </w:pPr>
      <w:r w:rsidRPr="00AA3E62">
        <w:rPr>
          <w:rFonts w:cs="Times New Roman"/>
        </w:rPr>
        <w:t>Fordulatszám és vonatkoztatási jeladók ellenőrzése: indukciós és hall jeladók gyújtáselosztóba épített és különálló kivitelei</w:t>
      </w:r>
    </w:p>
    <w:p w:rsidR="0061136F" w:rsidRPr="00AA3E62" w:rsidRDefault="0061136F" w:rsidP="0061136F">
      <w:pPr>
        <w:spacing w:after="0"/>
        <w:ind w:left="851"/>
        <w:rPr>
          <w:rFonts w:cs="Times New Roman"/>
        </w:rPr>
      </w:pPr>
      <w:r w:rsidRPr="00AA3E62">
        <w:rPr>
          <w:rFonts w:cs="Times New Roman"/>
        </w:rPr>
        <w:t>Vezérműtengely szöghelyzet érzékelő ellenőrzése</w:t>
      </w:r>
    </w:p>
    <w:p w:rsidR="0061136F" w:rsidRPr="00AA3E62" w:rsidRDefault="0061136F" w:rsidP="0061136F">
      <w:pPr>
        <w:spacing w:after="0"/>
        <w:ind w:left="851"/>
        <w:rPr>
          <w:rFonts w:cs="Times New Roman"/>
        </w:rPr>
      </w:pPr>
      <w:r w:rsidRPr="00AA3E62">
        <w:rPr>
          <w:rFonts w:cs="Times New Roman"/>
        </w:rPr>
        <w:t>Gyújtómodulok és végfokozatok működésellenőrzése</w:t>
      </w:r>
    </w:p>
    <w:p w:rsidR="0061136F" w:rsidRPr="00AA3E62" w:rsidRDefault="0061136F" w:rsidP="0061136F">
      <w:pPr>
        <w:spacing w:after="0"/>
        <w:ind w:left="851"/>
        <w:rPr>
          <w:rFonts w:cs="Times New Roman"/>
        </w:rPr>
      </w:pPr>
      <w:r w:rsidRPr="00AA3E62">
        <w:rPr>
          <w:rFonts w:cs="Times New Roman"/>
        </w:rPr>
        <w:t>Gyújtókábelek és gyújtógyertyák vizsgálata</w:t>
      </w:r>
    </w:p>
    <w:p w:rsidR="0061136F" w:rsidRPr="00AA3E62" w:rsidRDefault="0061136F" w:rsidP="0061136F">
      <w:pPr>
        <w:spacing w:after="0"/>
        <w:ind w:left="851"/>
        <w:rPr>
          <w:rFonts w:cs="Times New Roman"/>
        </w:rPr>
      </w:pPr>
      <w:r w:rsidRPr="00AA3E62">
        <w:rPr>
          <w:rFonts w:cs="Times New Roman"/>
        </w:rPr>
        <w:t>Szívócsőnyomás-érzékelő ellenőrzése</w:t>
      </w:r>
    </w:p>
    <w:p w:rsidR="0061136F" w:rsidRPr="00AA3E62" w:rsidRDefault="0061136F" w:rsidP="0061136F">
      <w:pPr>
        <w:spacing w:after="0"/>
        <w:ind w:left="851"/>
        <w:rPr>
          <w:rFonts w:cs="Times New Roman"/>
        </w:rPr>
      </w:pPr>
      <w:r w:rsidRPr="00AA3E62">
        <w:rPr>
          <w:rFonts w:cs="Times New Roman"/>
        </w:rPr>
        <w:t>Motor hűtőfolyadék hőmérsékletérzékelő ellenőrzése</w:t>
      </w:r>
    </w:p>
    <w:p w:rsidR="0061136F" w:rsidRPr="00AA3E62" w:rsidRDefault="0061136F" w:rsidP="0061136F">
      <w:pPr>
        <w:spacing w:after="0"/>
        <w:ind w:left="851"/>
        <w:rPr>
          <w:rFonts w:cs="Times New Roman"/>
        </w:rPr>
      </w:pPr>
      <w:r w:rsidRPr="00AA3E62">
        <w:rPr>
          <w:rFonts w:cs="Times New Roman"/>
        </w:rPr>
        <w:t>Fojtószelep helyzetérzékelők vizsgálata</w:t>
      </w:r>
    </w:p>
    <w:p w:rsidR="0061136F" w:rsidRPr="00AA3E62" w:rsidRDefault="0061136F" w:rsidP="0061136F">
      <w:pPr>
        <w:spacing w:after="0"/>
        <w:ind w:left="851"/>
        <w:rPr>
          <w:rFonts w:cs="Times New Roman"/>
        </w:rPr>
      </w:pPr>
      <w:r w:rsidRPr="00AA3E62">
        <w:rPr>
          <w:rFonts w:cs="Times New Roman"/>
        </w:rPr>
        <w:t>Kopogásérzékelő ellenőrzése</w:t>
      </w:r>
    </w:p>
    <w:p w:rsidR="0061136F" w:rsidRPr="00AA3E62" w:rsidRDefault="0061136F" w:rsidP="0061136F">
      <w:pPr>
        <w:spacing w:after="0"/>
        <w:ind w:left="851"/>
        <w:rPr>
          <w:rFonts w:cs="Times New Roman"/>
        </w:rPr>
      </w:pPr>
      <w:r w:rsidRPr="00AA3E62">
        <w:rPr>
          <w:rFonts w:cs="Times New Roman"/>
        </w:rPr>
        <w:t>Benzinbefecskendező alrendszer tüzelőanyag-, levegőellátó rendszerének elektromos vizsgálata</w:t>
      </w:r>
    </w:p>
    <w:p w:rsidR="0061136F" w:rsidRPr="00AA3E62" w:rsidRDefault="0061136F" w:rsidP="0061136F">
      <w:pPr>
        <w:spacing w:after="0"/>
        <w:ind w:left="851"/>
        <w:rPr>
          <w:rFonts w:cs="Times New Roman"/>
        </w:rPr>
      </w:pPr>
      <w:r w:rsidRPr="00AA3E62">
        <w:rPr>
          <w:rFonts w:cs="Times New Roman"/>
        </w:rPr>
        <w:t>A tüzelőanyag ellátó rendszer ellenőrzése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a rendszernyomás és szállított tüzelőanyag mennyiség vizsgálata</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a tüzelőanyag szivattyú elektromos ellenőrzése (működésvizsgálat, a szivattyú kapocsfeszültségének, áramfelvételének mérése)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befecskendező szelepek hidraulikus és elektromos ellenőrzése, a szelepek tisztítási lehetőségei</w:t>
      </w:r>
    </w:p>
    <w:p w:rsidR="0061136F" w:rsidRPr="00AA3E62" w:rsidRDefault="0061136F" w:rsidP="0061136F">
      <w:pPr>
        <w:spacing w:after="0"/>
        <w:ind w:left="851"/>
        <w:rPr>
          <w:rFonts w:cs="Times New Roman"/>
        </w:rPr>
      </w:pPr>
      <w:r w:rsidRPr="00AA3E62">
        <w:rPr>
          <w:rFonts w:cs="Times New Roman"/>
        </w:rPr>
        <w:t>A levegőellátó rendszer ellenőrzése:</w:t>
      </w:r>
    </w:p>
    <w:p w:rsidR="0061136F" w:rsidRPr="00AA3E62" w:rsidRDefault="0061136F" w:rsidP="0061136F">
      <w:pPr>
        <w:spacing w:after="0"/>
        <w:ind w:left="851"/>
        <w:rPr>
          <w:rFonts w:cs="Times New Roman"/>
        </w:rPr>
      </w:pPr>
      <w:r w:rsidRPr="00AA3E62">
        <w:rPr>
          <w:rFonts w:cs="Times New Roman"/>
        </w:rPr>
        <w:t>A szívórendszer ellenállásának, tömítettségének vizsgálata</w:t>
      </w:r>
    </w:p>
    <w:p w:rsidR="0061136F" w:rsidRPr="00AA3E62" w:rsidRDefault="0061136F" w:rsidP="0061136F">
      <w:pPr>
        <w:spacing w:after="0"/>
        <w:ind w:left="851"/>
        <w:rPr>
          <w:rFonts w:cs="Times New Roman"/>
        </w:rPr>
      </w:pPr>
      <w:r w:rsidRPr="00AA3E62">
        <w:rPr>
          <w:rFonts w:cs="Times New Roman"/>
        </w:rPr>
        <w:t>Motorirányító rendszer további jeladóinak, beavatkozóinak ellenőrzése adatbázisok felhasználásával:</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 xml:space="preserve">levegőmennyiség-, és légtömegmérők vizsgálata </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gázpedál-jeladók ellenőrzése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lambda-szonda és szabályzókörének vizsgálata</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kipufogógáz visszavezető rendszer és alkatrészeinek ellenőrzése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üresjárati fordulatszám-szabályozó eszközök ellenőrzése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fojtószelepegységek alkatrészeinek vizsgálata</w:t>
      </w:r>
    </w:p>
    <w:p w:rsidR="0061136F" w:rsidRPr="00AA3E62" w:rsidRDefault="0061136F" w:rsidP="0061136F">
      <w:pPr>
        <w:spacing w:after="0"/>
        <w:ind w:left="851"/>
        <w:rPr>
          <w:rFonts w:cs="Times New Roman"/>
        </w:rPr>
      </w:pPr>
      <w:r w:rsidRPr="00AA3E62">
        <w:rPr>
          <w:rFonts w:cs="Times New Roman"/>
        </w:rPr>
        <w:t>Dízelmotorok motorirányító rendszereinek elektromos ellenőrzése (Common Rail rendszer példáján)</w:t>
      </w:r>
    </w:p>
    <w:p w:rsidR="0061136F" w:rsidRPr="00AA3E62" w:rsidRDefault="0061136F" w:rsidP="0061136F">
      <w:pPr>
        <w:spacing w:after="0"/>
        <w:ind w:left="851"/>
        <w:rPr>
          <w:rFonts w:cs="Times New Roman"/>
        </w:rPr>
      </w:pPr>
      <w:r w:rsidRPr="00AA3E62">
        <w:rPr>
          <w:rFonts w:cs="Times New Roman"/>
        </w:rPr>
        <w:t>Ellenőrzési lehetőségek</w:t>
      </w:r>
    </w:p>
    <w:p w:rsidR="0061136F" w:rsidRPr="00AA3E62" w:rsidRDefault="0061136F" w:rsidP="0061136F">
      <w:pPr>
        <w:spacing w:after="0"/>
        <w:ind w:left="851"/>
        <w:rPr>
          <w:rFonts w:cs="Times New Roman"/>
        </w:rPr>
      </w:pPr>
      <w:r w:rsidRPr="00AA3E62">
        <w:rPr>
          <w:rFonts w:cs="Times New Roman"/>
        </w:rPr>
        <w:t>A tartályban elhelyezett tápszivattyú működésének vizsgálata</w:t>
      </w:r>
    </w:p>
    <w:p w:rsidR="0061136F" w:rsidRPr="00AA3E62" w:rsidRDefault="0061136F" w:rsidP="0061136F">
      <w:pPr>
        <w:spacing w:after="0"/>
        <w:ind w:left="851"/>
        <w:rPr>
          <w:rFonts w:cs="Times New Roman"/>
        </w:rPr>
      </w:pPr>
      <w:r w:rsidRPr="00AA3E62">
        <w:rPr>
          <w:rFonts w:cs="Times New Roman"/>
        </w:rPr>
        <w:t>Jeladók és beavatkozók ellenőrzése adatbázis információi alapján</w:t>
      </w:r>
    </w:p>
    <w:p w:rsidR="0061136F" w:rsidRPr="00AA3E62" w:rsidRDefault="0061136F" w:rsidP="0061136F">
      <w:pPr>
        <w:spacing w:after="0"/>
        <w:ind w:left="851"/>
        <w:rPr>
          <w:rFonts w:cs="Times New Roman"/>
        </w:rPr>
      </w:pPr>
      <w:r w:rsidRPr="00AA3E62">
        <w:rPr>
          <w:rFonts w:cs="Times New Roman"/>
        </w:rPr>
        <w:t>Dízel izzító rendszer ellenőrzése: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a dízel izzító rendszerre vonatkozó hibakód-ellenőrzés</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az izzítás visszajelző lámpa alapú hiba megállapítás</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előizzítási idő mérése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utóizzítási idő mérése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az izzító gyertyák áramfelvételének ellenőrzése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az izzító-automata ellenőrzése</w:t>
      </w:r>
    </w:p>
    <w:p w:rsidR="0061136F" w:rsidRPr="00AA3E62" w:rsidRDefault="0061136F" w:rsidP="0061136F">
      <w:pPr>
        <w:spacing w:after="0"/>
        <w:ind w:left="851"/>
        <w:rPr>
          <w:rFonts w:cs="Times New Roman"/>
        </w:rPr>
      </w:pPr>
      <w:r w:rsidRPr="00AA3E62">
        <w:rPr>
          <w:rFonts w:cs="Times New Roman"/>
        </w:rPr>
        <w:t>-</w:t>
      </w:r>
      <w:r w:rsidRPr="00AA3E62">
        <w:rPr>
          <w:rFonts w:cs="Times New Roman"/>
        </w:rPr>
        <w:tab/>
        <w:t>az izzító gyertyák ellenállásának mérése, működésellenőrzés</w:t>
      </w:r>
    </w:p>
    <w:p w:rsidR="00A23F09" w:rsidRPr="00AA3E62" w:rsidRDefault="0061136F" w:rsidP="00A23F09">
      <w:pPr>
        <w:tabs>
          <w:tab w:val="left" w:pos="1418"/>
          <w:tab w:val="right" w:pos="9072"/>
        </w:tabs>
        <w:spacing w:after="0"/>
        <w:ind w:left="851"/>
        <w:rPr>
          <w:rFonts w:cs="Times New Roman"/>
        </w:rPr>
      </w:pPr>
      <w:r w:rsidRPr="00AA3E62">
        <w:rPr>
          <w:rFonts w:cs="Times New Roman"/>
        </w:rPr>
        <w:t>Az alternatív hajtású járművek ellenőrzési és javítási lehetőségei</w:t>
      </w:r>
    </w:p>
    <w:p w:rsidR="00907F58" w:rsidRPr="00AA3E62" w:rsidRDefault="00907F58" w:rsidP="00A23F09">
      <w:pPr>
        <w:tabs>
          <w:tab w:val="left" w:pos="1418"/>
          <w:tab w:val="right" w:pos="9072"/>
        </w:tabs>
        <w:spacing w:after="0"/>
        <w:ind w:left="851"/>
        <w:rPr>
          <w:rFonts w:cs="Times New Roman"/>
        </w:rPr>
      </w:pPr>
    </w:p>
    <w:p w:rsidR="00A23F09" w:rsidRPr="00AA3E62" w:rsidRDefault="0061136F"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Biztonsági, komfort és kényelmi rendszerek diagnosztikája és javítása</w:t>
      </w:r>
    </w:p>
    <w:p w:rsidR="0061136F" w:rsidRPr="00AA3E62" w:rsidRDefault="0061136F" w:rsidP="0061136F">
      <w:pPr>
        <w:tabs>
          <w:tab w:val="left" w:pos="1418"/>
          <w:tab w:val="right" w:pos="9072"/>
        </w:tabs>
        <w:spacing w:after="0"/>
        <w:ind w:left="851"/>
        <w:rPr>
          <w:rFonts w:cs="Times New Roman"/>
        </w:rPr>
      </w:pPr>
      <w:r w:rsidRPr="00AA3E62">
        <w:rPr>
          <w:rFonts w:cs="Times New Roman"/>
        </w:rPr>
        <w:t>A légzsák és övfeszítő rendszerek diagnosztikai vizsgálata</w:t>
      </w:r>
    </w:p>
    <w:p w:rsidR="0061136F" w:rsidRPr="00AA3E62" w:rsidRDefault="0061136F" w:rsidP="0061136F">
      <w:pPr>
        <w:tabs>
          <w:tab w:val="left" w:pos="1418"/>
          <w:tab w:val="right" w:pos="9072"/>
        </w:tabs>
        <w:spacing w:after="0"/>
        <w:ind w:left="851"/>
        <w:rPr>
          <w:rFonts w:cs="Times New Roman"/>
        </w:rPr>
      </w:pPr>
      <w:r w:rsidRPr="00AA3E62">
        <w:rPr>
          <w:rFonts w:cs="Times New Roman"/>
        </w:rPr>
        <w:t>A műszerfali ellenőrző lámpa előírásos működésének ellenőrzése</w:t>
      </w:r>
    </w:p>
    <w:p w:rsidR="0061136F" w:rsidRPr="00AA3E62" w:rsidRDefault="0061136F" w:rsidP="0061136F">
      <w:pPr>
        <w:tabs>
          <w:tab w:val="left" w:pos="1418"/>
          <w:tab w:val="right" w:pos="9072"/>
        </w:tabs>
        <w:spacing w:after="0"/>
        <w:ind w:left="851"/>
        <w:rPr>
          <w:rFonts w:cs="Times New Roman"/>
        </w:rPr>
      </w:pPr>
      <w:r w:rsidRPr="00AA3E62">
        <w:rPr>
          <w:rFonts w:cs="Times New Roman"/>
        </w:rPr>
        <w:t>Diagnosztikai hibakód olvasása és törlése</w:t>
      </w:r>
    </w:p>
    <w:p w:rsidR="0061136F" w:rsidRPr="00AA3E62" w:rsidRDefault="0061136F" w:rsidP="0061136F">
      <w:pPr>
        <w:tabs>
          <w:tab w:val="left" w:pos="1418"/>
          <w:tab w:val="right" w:pos="9072"/>
        </w:tabs>
        <w:spacing w:after="0"/>
        <w:ind w:left="851"/>
        <w:rPr>
          <w:rFonts w:cs="Times New Roman"/>
        </w:rPr>
      </w:pPr>
      <w:r w:rsidRPr="00AA3E62">
        <w:rPr>
          <w:rFonts w:cs="Times New Roman"/>
        </w:rPr>
        <w:t>Biztonsági előírások a rendszerelemek átvizsgálására vonatkozóan</w:t>
      </w:r>
    </w:p>
    <w:p w:rsidR="0061136F" w:rsidRPr="00AA3E62" w:rsidRDefault="0061136F" w:rsidP="0061136F">
      <w:pPr>
        <w:tabs>
          <w:tab w:val="left" w:pos="1418"/>
          <w:tab w:val="right" w:pos="9072"/>
        </w:tabs>
        <w:spacing w:after="0"/>
        <w:ind w:left="851"/>
        <w:rPr>
          <w:rFonts w:cs="Times New Roman"/>
        </w:rPr>
      </w:pPr>
      <w:r w:rsidRPr="00AA3E62">
        <w:rPr>
          <w:rFonts w:cs="Times New Roman"/>
        </w:rPr>
        <w:t>A rendszer hatástalanítása a rendszerelemek átvizsgálása, szerelése előtt</w:t>
      </w:r>
    </w:p>
    <w:p w:rsidR="0061136F" w:rsidRPr="00AA3E62" w:rsidRDefault="0061136F" w:rsidP="0061136F">
      <w:pPr>
        <w:tabs>
          <w:tab w:val="left" w:pos="1418"/>
          <w:tab w:val="right" w:pos="9072"/>
        </w:tabs>
        <w:spacing w:after="0"/>
        <w:ind w:left="851"/>
        <w:rPr>
          <w:rFonts w:cs="Times New Roman"/>
        </w:rPr>
      </w:pPr>
      <w:r w:rsidRPr="00AA3E62">
        <w:rPr>
          <w:rFonts w:cs="Times New Roman"/>
        </w:rPr>
        <w:t>Rendszerelemek ellenőrzése, cseréje</w:t>
      </w:r>
    </w:p>
    <w:p w:rsidR="0061136F" w:rsidRPr="00AA3E62" w:rsidRDefault="0061136F" w:rsidP="0061136F">
      <w:pPr>
        <w:tabs>
          <w:tab w:val="left" w:pos="1418"/>
          <w:tab w:val="right" w:pos="9072"/>
        </w:tabs>
        <w:spacing w:after="0"/>
        <w:ind w:left="851"/>
        <w:rPr>
          <w:rFonts w:cs="Times New Roman"/>
        </w:rPr>
      </w:pPr>
      <w:r w:rsidRPr="00AA3E62">
        <w:rPr>
          <w:rFonts w:cs="Times New Roman"/>
        </w:rPr>
        <w:t>Klímaberendezés diagnosztikai vizsgálata</w:t>
      </w:r>
    </w:p>
    <w:p w:rsidR="0061136F" w:rsidRPr="00AA3E62" w:rsidRDefault="0061136F" w:rsidP="0061136F">
      <w:pPr>
        <w:tabs>
          <w:tab w:val="left" w:pos="1418"/>
          <w:tab w:val="right" w:pos="9072"/>
        </w:tabs>
        <w:spacing w:after="0"/>
        <w:ind w:left="851"/>
        <w:rPr>
          <w:rFonts w:cs="Times New Roman"/>
        </w:rPr>
      </w:pPr>
      <w:r w:rsidRPr="00AA3E62">
        <w:rPr>
          <w:rFonts w:cs="Times New Roman"/>
        </w:rPr>
        <w:t>Klímaberendezés működőképességének ellenőrzése: rendszerelem hőmérsékletek vizsgálata és a befújt levegő hőmérsékletének mérése</w:t>
      </w:r>
    </w:p>
    <w:p w:rsidR="0061136F" w:rsidRPr="00AA3E62" w:rsidRDefault="0061136F" w:rsidP="0061136F">
      <w:pPr>
        <w:tabs>
          <w:tab w:val="left" w:pos="1418"/>
          <w:tab w:val="right" w:pos="9072"/>
        </w:tabs>
        <w:spacing w:after="0"/>
        <w:ind w:left="851"/>
        <w:rPr>
          <w:rFonts w:cs="Times New Roman"/>
        </w:rPr>
      </w:pPr>
      <w:r w:rsidRPr="00AA3E62">
        <w:rPr>
          <w:rFonts w:cs="Times New Roman"/>
        </w:rPr>
        <w:t>Klímaberendezés karbantartása</w:t>
      </w:r>
    </w:p>
    <w:p w:rsidR="0061136F" w:rsidRPr="00AA3E62" w:rsidRDefault="0061136F" w:rsidP="0061136F">
      <w:pPr>
        <w:tabs>
          <w:tab w:val="left" w:pos="1418"/>
          <w:tab w:val="right" w:pos="9072"/>
        </w:tabs>
        <w:spacing w:after="0"/>
        <w:ind w:left="851"/>
        <w:rPr>
          <w:rFonts w:cs="Times New Roman"/>
        </w:rPr>
      </w:pPr>
      <w:r w:rsidRPr="00AA3E62">
        <w:rPr>
          <w:rFonts w:cs="Times New Roman"/>
        </w:rPr>
        <w:t>Kényelmi rendszerek diagnosztikai vizsgálata</w:t>
      </w:r>
    </w:p>
    <w:p w:rsidR="0061136F" w:rsidRPr="00AA3E62" w:rsidRDefault="0061136F" w:rsidP="0061136F">
      <w:pPr>
        <w:tabs>
          <w:tab w:val="left" w:pos="1418"/>
          <w:tab w:val="right" w:pos="9072"/>
        </w:tabs>
        <w:spacing w:after="0"/>
        <w:ind w:left="851"/>
        <w:rPr>
          <w:rFonts w:cs="Times New Roman"/>
        </w:rPr>
      </w:pPr>
      <w:r w:rsidRPr="00AA3E62">
        <w:rPr>
          <w:rFonts w:cs="Times New Roman"/>
        </w:rPr>
        <w:t>Központi zár ellenőrzése</w:t>
      </w:r>
    </w:p>
    <w:p w:rsidR="0061136F" w:rsidRPr="00AA3E62" w:rsidRDefault="0061136F" w:rsidP="0061136F">
      <w:pPr>
        <w:tabs>
          <w:tab w:val="left" w:pos="1418"/>
          <w:tab w:val="right" w:pos="9072"/>
        </w:tabs>
        <w:spacing w:after="0"/>
        <w:ind w:left="851"/>
        <w:rPr>
          <w:rFonts w:cs="Times New Roman"/>
        </w:rPr>
      </w:pPr>
      <w:r w:rsidRPr="00AA3E62">
        <w:rPr>
          <w:rFonts w:cs="Times New Roman"/>
        </w:rPr>
        <w:t>Elektromos ablakmozgatás vizsgálata</w:t>
      </w:r>
    </w:p>
    <w:p w:rsidR="0061136F" w:rsidRPr="00AA3E62" w:rsidRDefault="0061136F" w:rsidP="0061136F">
      <w:pPr>
        <w:tabs>
          <w:tab w:val="left" w:pos="1418"/>
          <w:tab w:val="right" w:pos="9072"/>
        </w:tabs>
        <w:spacing w:after="0"/>
        <w:ind w:left="851"/>
        <w:rPr>
          <w:rFonts w:cs="Times New Roman"/>
        </w:rPr>
      </w:pPr>
      <w:r w:rsidRPr="00AA3E62">
        <w:rPr>
          <w:rFonts w:cs="Times New Roman"/>
        </w:rPr>
        <w:t>Automatikus ablaktörlő és mosóberendezés ellenőrzése</w:t>
      </w:r>
    </w:p>
    <w:p w:rsidR="00A23F09" w:rsidRPr="00AA3E62" w:rsidRDefault="0061136F" w:rsidP="00A23F09">
      <w:pPr>
        <w:tabs>
          <w:tab w:val="left" w:pos="1418"/>
          <w:tab w:val="right" w:pos="9072"/>
        </w:tabs>
        <w:spacing w:after="0"/>
        <w:ind w:left="851"/>
        <w:rPr>
          <w:rFonts w:cs="Times New Roman"/>
        </w:rPr>
      </w:pPr>
      <w:r w:rsidRPr="00AA3E62">
        <w:rPr>
          <w:rFonts w:cs="Times New Roman"/>
        </w:rPr>
        <w:t>Elektromos ülésállítás vizsgálata</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61136F" w:rsidP="00A23F09">
      <w:pPr>
        <w:spacing w:after="0"/>
        <w:ind w:left="426"/>
        <w:rPr>
          <w:rFonts w:cs="Times New Roman"/>
        </w:rPr>
      </w:pPr>
      <w:r w:rsidRPr="00AA3E62">
        <w:rPr>
          <w:rFonts w:cs="Times New Roman"/>
        </w:rPr>
        <w:t>Szaktanterem</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144D4F" w:rsidP="00A23F09">
      <w:pPr>
        <w:pStyle w:val="Listaszerbekezds"/>
        <w:numPr>
          <w:ilvl w:val="0"/>
          <w:numId w:val="8"/>
        </w:numPr>
        <w:tabs>
          <w:tab w:val="right" w:pos="9072"/>
        </w:tabs>
        <w:spacing w:after="0"/>
        <w:rPr>
          <w:rFonts w:cs="Times New Roman"/>
          <w:b/>
        </w:rPr>
      </w:pPr>
      <w:r w:rsidRPr="00AA3E62">
        <w:rPr>
          <w:rFonts w:cs="Times New Roman"/>
          <w:b/>
          <w:bCs/>
        </w:rPr>
        <w:t>Autóelektronika diagnosztikai gyakorlat</w:t>
      </w:r>
      <w:r w:rsidR="00A23F09" w:rsidRPr="00AA3E62">
        <w:rPr>
          <w:rFonts w:cs="Times New Roman"/>
          <w:b/>
        </w:rPr>
        <w:t xml:space="preserve"> tantárgy</w:t>
      </w:r>
      <w:r w:rsidR="00A23F09" w:rsidRPr="00AA3E62">
        <w:rPr>
          <w:rFonts w:cs="Times New Roman"/>
          <w:b/>
        </w:rPr>
        <w:tab/>
      </w:r>
      <w:r w:rsidR="00EF25E6" w:rsidRPr="00AA3E62">
        <w:rPr>
          <w:rFonts w:cs="Times New Roman"/>
          <w:b/>
        </w:rPr>
        <w:t>93</w:t>
      </w:r>
      <w:r w:rsidR="00A23F09" w:rsidRPr="00AA3E62">
        <w:rPr>
          <w:rFonts w:cs="Times New Roman"/>
          <w:b/>
        </w:rPr>
        <w:t xml:space="preserve"> óra/</w:t>
      </w:r>
      <w:r w:rsidR="00EF25E6" w:rsidRPr="00AA3E62">
        <w:rPr>
          <w:rFonts w:cs="Times New Roman"/>
          <w:b/>
        </w:rPr>
        <w:t>93</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7E419D">
        <w:rPr>
          <w:rFonts w:cs="Times New Roman"/>
        </w:rPr>
        <w:t xml:space="preserve"> </w:t>
      </w:r>
      <w:r w:rsidRPr="00AA3E62">
        <w:rPr>
          <w:rFonts w:cs="Times New Roman"/>
        </w:rPr>
        <w:t>főszakképesítéshez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144D4F" w:rsidRPr="00AA3E62" w:rsidRDefault="00144D4F" w:rsidP="00144D4F">
      <w:pPr>
        <w:spacing w:after="0"/>
        <w:ind w:left="426"/>
        <w:rPr>
          <w:rFonts w:cs="Times New Roman"/>
        </w:rPr>
      </w:pPr>
      <w:r w:rsidRPr="00AA3E62">
        <w:rPr>
          <w:rFonts w:cs="Times New Roman"/>
        </w:rPr>
        <w:t>A szerkezetmegbontás nélküli, vagy csak kis megbontással járó vizsgálatok az autóelektronika területén is előtérbe kerültek. Egyre több autóelektronikai diagnosztikai készülék kerül forgalomba, melyek vizsgálati lehetőségei is bővülnek. Célunk, hogy a tantárgy keretein belül ezeket a vizsgálatokat a tanulók megismerjék, begyakorolhassák, ezáltal eredményes hibafeltárást végezzenek. Így pontosan meghatározható a hibás alkatrész, vagy behatárolható a hibás terület. A vizsgálatok során törekedjünk arra, hogy a tanulók egyéni feladatok végzése mellett minden diagnosztikai készüléket megismerhessenek.</w:t>
      </w:r>
    </w:p>
    <w:p w:rsidR="00144D4F" w:rsidRPr="00AA3E62" w:rsidRDefault="00144D4F" w:rsidP="00144D4F">
      <w:pPr>
        <w:spacing w:after="0"/>
        <w:ind w:left="426"/>
        <w:rPr>
          <w:rFonts w:cs="Times New Roman"/>
        </w:rPr>
      </w:pPr>
      <w:r w:rsidRPr="00AA3E62">
        <w:rPr>
          <w:rFonts w:cs="Times New Roman"/>
        </w:rPr>
        <w:t>A diagnosztikai vizsgálatok során különböző adatbázisok használata szükséges, melyekből az ellenőrzési, beállítási adatokat, kapcsolási vázlatokat meg lehet határozni. Ezzel az adatbázis megismerését is segíthetjük.</w:t>
      </w:r>
    </w:p>
    <w:p w:rsidR="00A23F09" w:rsidRPr="00AA3E62" w:rsidRDefault="00144D4F" w:rsidP="00A23F09">
      <w:pPr>
        <w:spacing w:after="0"/>
        <w:ind w:left="426"/>
        <w:rPr>
          <w:rFonts w:cs="Times New Roman"/>
        </w:rPr>
      </w:pPr>
      <w:r w:rsidRPr="00AA3E62">
        <w:rPr>
          <w:rFonts w:cs="Times New Roman"/>
        </w:rPr>
        <w:t>A vizsgálatok elvégezhetőek működőképes vagy hibás gépjárműveken, demonstrációs eszközökön, oktatóeszközön. Törekedjünk arra, hogy a tantárgy elsajátítása során minél több, különböző típusú gépjárművet vizsgáljanak tanulóink, mellyel típusismeretük is fejlődik.</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144D4F" w:rsidRPr="00AA3E62" w:rsidRDefault="00144D4F" w:rsidP="00144D4F">
      <w:pPr>
        <w:widowControl w:val="0"/>
        <w:suppressAutoHyphens/>
        <w:spacing w:after="0"/>
        <w:ind w:firstLine="567"/>
        <w:rPr>
          <w:rFonts w:cs="Times New Roman"/>
          <w:kern w:val="2"/>
          <w:szCs w:val="24"/>
          <w:lang w:eastAsia="hi-IN" w:bidi="hi-IN"/>
        </w:rPr>
      </w:pPr>
      <w:r w:rsidRPr="00AA3E62">
        <w:rPr>
          <w:rFonts w:cs="Times New Roman"/>
          <w:kern w:val="2"/>
          <w:szCs w:val="24"/>
          <w:lang w:eastAsia="hi-IN" w:bidi="hi-IN"/>
        </w:rPr>
        <w:t>Kapcsolódó közismereti tartalmak:</w:t>
      </w:r>
    </w:p>
    <w:p w:rsidR="00144D4F" w:rsidRPr="00AA3E62" w:rsidRDefault="00144D4F" w:rsidP="00144D4F">
      <w:pPr>
        <w:widowControl w:val="0"/>
        <w:suppressAutoHyphens/>
        <w:spacing w:after="0"/>
        <w:ind w:firstLine="567"/>
        <w:rPr>
          <w:rFonts w:cs="Times New Roman"/>
          <w:kern w:val="2"/>
          <w:szCs w:val="24"/>
          <w:lang w:eastAsia="hi-IN" w:bidi="hi-IN"/>
        </w:rPr>
      </w:pPr>
      <w:r w:rsidRPr="00AA3E62">
        <w:rPr>
          <w:rFonts w:cs="Times New Roman"/>
          <w:kern w:val="2"/>
          <w:szCs w:val="24"/>
          <w:lang w:eastAsia="hi-IN" w:bidi="hi-IN"/>
        </w:rPr>
        <w:t xml:space="preserve">Fizika tantárgyból: </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Az erő, munka, energia, energia-megmaradás, nyomaték, forgatónyomaték, teljesítmény</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Hőtani alapismeretek</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Egyenáramok alapfogalmai, az elektromos feszültség, ellenállás, teljesítmény, villamos munka</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 xml:space="preserve">Fénytani alapok </w:t>
      </w:r>
    </w:p>
    <w:p w:rsidR="00144D4F" w:rsidRPr="00AA3E62" w:rsidRDefault="00144D4F" w:rsidP="00144D4F">
      <w:pPr>
        <w:widowControl w:val="0"/>
        <w:suppressAutoHyphens/>
        <w:spacing w:after="0"/>
        <w:ind w:firstLine="567"/>
        <w:rPr>
          <w:rFonts w:cs="Times New Roman"/>
          <w:kern w:val="2"/>
          <w:szCs w:val="24"/>
          <w:lang w:eastAsia="hi-IN" w:bidi="hi-IN"/>
        </w:rPr>
      </w:pPr>
      <w:r w:rsidRPr="00AA3E62">
        <w:rPr>
          <w:rFonts w:cs="Times New Roman"/>
          <w:kern w:val="2"/>
          <w:szCs w:val="24"/>
          <w:lang w:eastAsia="hi-IN" w:bidi="hi-IN"/>
        </w:rPr>
        <w:t>Kapcsolódó szakmai tartalmak:</w:t>
      </w:r>
    </w:p>
    <w:p w:rsidR="00144D4F" w:rsidRPr="00AA3E62" w:rsidRDefault="00144D4F" w:rsidP="00144D4F">
      <w:pPr>
        <w:widowControl w:val="0"/>
        <w:suppressAutoHyphens/>
        <w:spacing w:after="0"/>
        <w:ind w:left="567"/>
        <w:rPr>
          <w:rFonts w:cs="Times New Roman"/>
          <w:kern w:val="2"/>
          <w:szCs w:val="24"/>
          <w:lang w:eastAsia="hi-IN" w:bidi="hi-IN"/>
        </w:rPr>
      </w:pPr>
      <w:r w:rsidRPr="00AA3E62">
        <w:rPr>
          <w:rFonts w:cs="Times New Roman"/>
          <w:kern w:val="2"/>
          <w:szCs w:val="24"/>
          <w:lang w:eastAsia="hi-IN" w:bidi="hi-IN"/>
        </w:rPr>
        <w:t xml:space="preserve">Elektrotechnika tantárgyból: </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Egyenfeszültségű áramkörök</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Villamos áram hatásai</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Villamos gépek</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Diódák</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Tranzisztorok</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Integrált áramkörök</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Digitális technika alapjai</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Digitális áramkörök</w:t>
      </w:r>
    </w:p>
    <w:p w:rsidR="00144D4F" w:rsidRPr="00AA3E62" w:rsidRDefault="00144D4F" w:rsidP="00144D4F">
      <w:pPr>
        <w:widowControl w:val="0"/>
        <w:suppressAutoHyphens/>
        <w:spacing w:after="0"/>
        <w:ind w:left="1134"/>
        <w:rPr>
          <w:rFonts w:cs="Times New Roman"/>
          <w:kern w:val="2"/>
          <w:szCs w:val="24"/>
          <w:lang w:eastAsia="hi-IN" w:bidi="hi-IN"/>
        </w:rPr>
      </w:pPr>
      <w:r w:rsidRPr="00AA3E62">
        <w:rPr>
          <w:rFonts w:cs="Times New Roman"/>
          <w:kern w:val="2"/>
          <w:szCs w:val="24"/>
          <w:lang w:eastAsia="hi-IN" w:bidi="hi-IN"/>
        </w:rPr>
        <w:t>Mikroszámítógépek felépítése, működése</w:t>
      </w:r>
    </w:p>
    <w:p w:rsidR="00144D4F" w:rsidRPr="00AA3E62" w:rsidRDefault="00144D4F" w:rsidP="00144D4F">
      <w:pPr>
        <w:spacing w:after="0"/>
        <w:ind w:left="567"/>
        <w:rPr>
          <w:rFonts w:cs="Times New Roman"/>
          <w:szCs w:val="24"/>
        </w:rPr>
      </w:pPr>
      <w:r w:rsidRPr="00AA3E62">
        <w:rPr>
          <w:rFonts w:cs="Times New Roman"/>
          <w:szCs w:val="24"/>
        </w:rPr>
        <w:t xml:space="preserve">Autóelektronika elmélete tantárgyból: </w:t>
      </w:r>
    </w:p>
    <w:p w:rsidR="00144D4F" w:rsidRPr="00AA3E62" w:rsidRDefault="00144D4F" w:rsidP="00144D4F">
      <w:pPr>
        <w:spacing w:after="0"/>
        <w:ind w:left="567"/>
        <w:rPr>
          <w:rFonts w:cs="Times New Roman"/>
        </w:rPr>
      </w:pPr>
      <w:r w:rsidRPr="00AA3E62">
        <w:rPr>
          <w:rFonts w:cs="Times New Roman"/>
          <w:szCs w:val="24"/>
        </w:rPr>
        <w:t>Autóelektronika elmélete tantárgy elméleti tananyagtartalmi részei, amelyek az adott fejezet alapismereteit adják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144D4F"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Villamos hálózati-, energia-, indító- és világítási rendszer diagnosztikai vizsgálata</w:t>
      </w:r>
    </w:p>
    <w:p w:rsidR="00144D4F" w:rsidRPr="00AA3E62" w:rsidRDefault="00144D4F" w:rsidP="00144D4F">
      <w:pPr>
        <w:tabs>
          <w:tab w:val="left" w:pos="1418"/>
          <w:tab w:val="right" w:pos="9072"/>
        </w:tabs>
        <w:spacing w:after="0"/>
        <w:ind w:left="851"/>
        <w:rPr>
          <w:rFonts w:cs="Times New Roman"/>
        </w:rPr>
      </w:pPr>
      <w:r w:rsidRPr="00AA3E62">
        <w:rPr>
          <w:rFonts w:cs="Times New Roman"/>
        </w:rPr>
        <w:t>Soros adatkommunikációs rendszereken végzett diagnosztikai vizsgálatok</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CAN hálózatok diagnosztikai vizsgálata</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hálózatra vonatkozó hibakódok olvasása – törlése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ellenállás és feszültségmérések a CAN hálózatban</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oszcilloszkópos vizsgálatok</w:t>
      </w:r>
    </w:p>
    <w:p w:rsidR="00144D4F" w:rsidRPr="00AA3E62" w:rsidRDefault="00144D4F" w:rsidP="00144D4F">
      <w:pPr>
        <w:tabs>
          <w:tab w:val="left" w:pos="1418"/>
          <w:tab w:val="right" w:pos="9072"/>
        </w:tabs>
        <w:spacing w:after="0"/>
        <w:ind w:left="851"/>
        <w:rPr>
          <w:rFonts w:cs="Times New Roman"/>
        </w:rPr>
      </w:pPr>
      <w:r w:rsidRPr="00AA3E62">
        <w:rPr>
          <w:rFonts w:cs="Times New Roman"/>
        </w:rPr>
        <w:t>LIN - hálózatok diagnosztikai vizsgálata</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a hálózatra vonatkozó hibakódok olvasása – törlése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oszcilloszkópos vizsgálatok</w:t>
      </w:r>
    </w:p>
    <w:p w:rsidR="00144D4F" w:rsidRPr="00AA3E62" w:rsidRDefault="00144D4F" w:rsidP="00144D4F">
      <w:pPr>
        <w:tabs>
          <w:tab w:val="left" w:pos="1418"/>
          <w:tab w:val="right" w:pos="9072"/>
        </w:tabs>
        <w:spacing w:after="0"/>
        <w:ind w:left="851"/>
        <w:rPr>
          <w:rFonts w:cs="Times New Roman"/>
        </w:rPr>
      </w:pPr>
      <w:r w:rsidRPr="00AA3E62">
        <w:rPr>
          <w:rFonts w:cs="Times New Roman"/>
        </w:rPr>
        <w:t>A MOST és a Byte-flight rendszerek speciális ellenőrzési, diagnosztikai előírásai</w:t>
      </w:r>
    </w:p>
    <w:p w:rsidR="00144D4F" w:rsidRPr="00AA3E62" w:rsidRDefault="00144D4F" w:rsidP="00144D4F">
      <w:pPr>
        <w:tabs>
          <w:tab w:val="left" w:pos="1418"/>
          <w:tab w:val="right" w:pos="9072"/>
        </w:tabs>
        <w:spacing w:after="0"/>
        <w:ind w:left="851"/>
        <w:rPr>
          <w:rFonts w:cs="Times New Roman"/>
        </w:rPr>
      </w:pPr>
      <w:r w:rsidRPr="00AA3E62">
        <w:rPr>
          <w:rFonts w:cs="Times New Roman"/>
        </w:rPr>
        <w:t>Generátor és a feszültségszabályzó diagnosztikai vizsgálata</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a háromfázisú generátor vizsgálata a töltésellenőrző lámpa megfigyelésével</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a töltőfeszültség és a töltőáram ellenőrzése különböző üzemállapotokban, különböző terhelések mellett</w:t>
      </w:r>
    </w:p>
    <w:p w:rsidR="00144D4F" w:rsidRPr="00AA3E62" w:rsidRDefault="00144D4F" w:rsidP="00144D4F">
      <w:pPr>
        <w:tabs>
          <w:tab w:val="left" w:pos="1418"/>
          <w:tab w:val="right" w:pos="9072"/>
        </w:tabs>
        <w:spacing w:after="0"/>
        <w:ind w:left="851"/>
        <w:rPr>
          <w:rFonts w:cs="Times New Roman"/>
        </w:rPr>
      </w:pPr>
      <w:r w:rsidRPr="00AA3E62">
        <w:rPr>
          <w:rFonts w:cs="Times New Roman"/>
        </w:rPr>
        <w:tab/>
        <w:t xml:space="preserve">Oszcilloszkópos vizsgálat: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 hibátlan jelalak bemutatása, </w:t>
      </w:r>
    </w:p>
    <w:p w:rsidR="00144D4F" w:rsidRPr="00AA3E62" w:rsidRDefault="00144D4F" w:rsidP="00144D4F">
      <w:pPr>
        <w:tabs>
          <w:tab w:val="left" w:pos="1418"/>
          <w:tab w:val="right" w:pos="9072"/>
        </w:tabs>
        <w:spacing w:after="0"/>
        <w:ind w:left="851"/>
        <w:rPr>
          <w:rFonts w:cs="Times New Roman"/>
        </w:rPr>
      </w:pPr>
      <w:r w:rsidRPr="00AA3E62">
        <w:rPr>
          <w:rFonts w:cs="Times New Roman"/>
        </w:rPr>
        <w:t>A hibás jelalakok alapján feltárni a generátor alkatrészeinek hibáit: zárlat vagy szakadás a gerjesztő köri-, pozitív vagy negatív teljesítménydiódáknál</w:t>
      </w:r>
    </w:p>
    <w:p w:rsidR="00144D4F" w:rsidRPr="00AA3E62" w:rsidRDefault="00144D4F" w:rsidP="00144D4F">
      <w:pPr>
        <w:tabs>
          <w:tab w:val="left" w:pos="1418"/>
          <w:tab w:val="right" w:pos="9072"/>
        </w:tabs>
        <w:spacing w:after="0"/>
        <w:ind w:left="851"/>
        <w:rPr>
          <w:rFonts w:cs="Times New Roman"/>
        </w:rPr>
      </w:pPr>
      <w:r w:rsidRPr="00AA3E62">
        <w:rPr>
          <w:rFonts w:cs="Times New Roman"/>
        </w:rPr>
        <w:t xml:space="preserve">A fedélzeti energiamenedzsment és az akkumulátorfelügyeleti rendszer ellenőrzése, diagnosztikai vizsgálata: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hibakód olvasás és törlés,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rendszervizsgálat</w:t>
      </w:r>
    </w:p>
    <w:p w:rsidR="00144D4F" w:rsidRPr="00AA3E62" w:rsidRDefault="00144D4F" w:rsidP="00144D4F">
      <w:pPr>
        <w:tabs>
          <w:tab w:val="left" w:pos="1418"/>
          <w:tab w:val="right" w:pos="9072"/>
        </w:tabs>
        <w:spacing w:after="0"/>
        <w:ind w:left="851"/>
        <w:rPr>
          <w:rFonts w:cs="Times New Roman"/>
        </w:rPr>
      </w:pPr>
      <w:r w:rsidRPr="00AA3E62">
        <w:rPr>
          <w:rFonts w:cs="Times New Roman"/>
        </w:rPr>
        <w:t>Indítórendszer diagnosztikai vizsgálata</w:t>
      </w:r>
    </w:p>
    <w:p w:rsidR="00144D4F" w:rsidRPr="00AA3E62" w:rsidRDefault="00144D4F" w:rsidP="00144D4F">
      <w:pPr>
        <w:tabs>
          <w:tab w:val="left" w:pos="1418"/>
          <w:tab w:val="right" w:pos="9072"/>
        </w:tabs>
        <w:spacing w:after="0"/>
        <w:ind w:left="851"/>
        <w:rPr>
          <w:rFonts w:cs="Times New Roman"/>
        </w:rPr>
      </w:pPr>
      <w:r w:rsidRPr="00AA3E62">
        <w:rPr>
          <w:rFonts w:cs="Times New Roman"/>
        </w:rPr>
        <w:t>Hibabehatárolás az indítómotor működtetése közben: Az indítómotor áramfelvételének, az akkumulátor kapocsfeszültségének, a hálózati feszültségesések vizsgálata</w:t>
      </w:r>
    </w:p>
    <w:p w:rsidR="00144D4F" w:rsidRPr="00AA3E62" w:rsidRDefault="00144D4F" w:rsidP="00144D4F">
      <w:pPr>
        <w:tabs>
          <w:tab w:val="left" w:pos="1418"/>
          <w:tab w:val="right" w:pos="9072"/>
        </w:tabs>
        <w:spacing w:after="0"/>
        <w:ind w:left="851"/>
        <w:rPr>
          <w:rFonts w:cs="Times New Roman"/>
        </w:rPr>
      </w:pPr>
      <w:r w:rsidRPr="00AA3E62">
        <w:rPr>
          <w:rFonts w:cs="Times New Roman"/>
        </w:rPr>
        <w:t>Fényszórók diagnosztikai vizsgálata, beállítása</w:t>
      </w:r>
    </w:p>
    <w:p w:rsidR="00144D4F" w:rsidRPr="00AA3E62" w:rsidRDefault="00144D4F" w:rsidP="00144D4F">
      <w:pPr>
        <w:tabs>
          <w:tab w:val="left" w:pos="1418"/>
          <w:tab w:val="right" w:pos="9072"/>
        </w:tabs>
        <w:spacing w:after="0"/>
        <w:ind w:left="851"/>
        <w:rPr>
          <w:rFonts w:cs="Times New Roman"/>
        </w:rPr>
      </w:pPr>
      <w:r w:rsidRPr="00AA3E62">
        <w:rPr>
          <w:rFonts w:cs="Times New Roman"/>
        </w:rPr>
        <w:t>A mérőhely és a gépkocsi előkészítése</w:t>
      </w:r>
    </w:p>
    <w:p w:rsidR="00144D4F" w:rsidRPr="00AA3E62" w:rsidRDefault="00144D4F" w:rsidP="00144D4F">
      <w:pPr>
        <w:tabs>
          <w:tab w:val="left" w:pos="1418"/>
          <w:tab w:val="right" w:pos="9072"/>
        </w:tabs>
        <w:spacing w:after="0"/>
        <w:ind w:left="851"/>
        <w:rPr>
          <w:rFonts w:cs="Times New Roman"/>
        </w:rPr>
      </w:pPr>
      <w:r w:rsidRPr="00AA3E62">
        <w:rPr>
          <w:rFonts w:cs="Times New Roman"/>
        </w:rPr>
        <w:t>A fényszórók előírásoknak megfelelő kialakításának, jelölési rendszereinek, mechanikai állapotának ellenőrzése</w:t>
      </w:r>
    </w:p>
    <w:p w:rsidR="00144D4F" w:rsidRPr="00AA3E62" w:rsidRDefault="00144D4F" w:rsidP="00144D4F">
      <w:pPr>
        <w:tabs>
          <w:tab w:val="left" w:pos="1418"/>
          <w:tab w:val="right" w:pos="9072"/>
        </w:tabs>
        <w:spacing w:after="0"/>
        <w:ind w:left="851"/>
        <w:rPr>
          <w:rFonts w:cs="Times New Roman"/>
        </w:rPr>
      </w:pPr>
      <w:r w:rsidRPr="00AA3E62">
        <w:rPr>
          <w:rFonts w:cs="Times New Roman"/>
        </w:rPr>
        <w:t>A megvilágítási távolság automatikus szabályozásával rendelkező járműveknél a működésellenőrzés elvégzése, diagnosztikai készülékkel beállítási pozícióba állítása</w:t>
      </w:r>
    </w:p>
    <w:p w:rsidR="00144D4F" w:rsidRPr="00AA3E62" w:rsidRDefault="00144D4F" w:rsidP="00144D4F">
      <w:pPr>
        <w:tabs>
          <w:tab w:val="left" w:pos="1418"/>
          <w:tab w:val="right" w:pos="9072"/>
        </w:tabs>
        <w:spacing w:after="0"/>
        <w:ind w:left="851"/>
        <w:rPr>
          <w:rFonts w:cs="Times New Roman"/>
        </w:rPr>
      </w:pPr>
      <w:r w:rsidRPr="00AA3E62">
        <w:rPr>
          <w:rFonts w:cs="Times New Roman"/>
        </w:rPr>
        <w:t>A készülék tájolása a gépkocsihoz</w:t>
      </w:r>
    </w:p>
    <w:p w:rsidR="00144D4F" w:rsidRPr="00AA3E62" w:rsidRDefault="00144D4F" w:rsidP="00144D4F">
      <w:pPr>
        <w:tabs>
          <w:tab w:val="left" w:pos="1418"/>
          <w:tab w:val="right" w:pos="9072"/>
        </w:tabs>
        <w:spacing w:after="0"/>
        <w:ind w:left="851"/>
        <w:rPr>
          <w:rFonts w:cs="Times New Roman"/>
        </w:rPr>
      </w:pPr>
      <w:r w:rsidRPr="00AA3E62">
        <w:rPr>
          <w:rFonts w:cs="Times New Roman"/>
        </w:rPr>
        <w:t>Az ellenőrzés folyamata: a tompított és a távolsági fényszóró ellenőrzése, beállítása</w:t>
      </w:r>
    </w:p>
    <w:p w:rsidR="00A23F09" w:rsidRPr="00AA3E62" w:rsidRDefault="00144D4F" w:rsidP="00A23F09">
      <w:pPr>
        <w:tabs>
          <w:tab w:val="left" w:pos="1418"/>
          <w:tab w:val="right" w:pos="9072"/>
        </w:tabs>
        <w:spacing w:after="0"/>
        <w:ind w:left="851"/>
        <w:rPr>
          <w:rFonts w:cs="Times New Roman"/>
        </w:rPr>
      </w:pPr>
      <w:r w:rsidRPr="00AA3E62">
        <w:rPr>
          <w:rFonts w:cs="Times New Roman"/>
        </w:rPr>
        <w:t>Ködfényszórók ellenőrzése, beállítása</w:t>
      </w:r>
    </w:p>
    <w:p w:rsidR="00907F58" w:rsidRPr="00AA3E62" w:rsidRDefault="00907F58" w:rsidP="00A23F09">
      <w:pPr>
        <w:tabs>
          <w:tab w:val="left" w:pos="1418"/>
          <w:tab w:val="right" w:pos="9072"/>
        </w:tabs>
        <w:spacing w:after="0"/>
        <w:ind w:left="851"/>
        <w:rPr>
          <w:rFonts w:cs="Times New Roman"/>
        </w:rPr>
      </w:pPr>
    </w:p>
    <w:p w:rsidR="00A23F09" w:rsidRPr="00AA3E62" w:rsidRDefault="00144D4F"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bCs/>
          <w:i/>
        </w:rPr>
        <w:t>Elektronikusan irányított rendszerek diagnosztikai vizsgálata</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Soros diagnosztika</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A diagnosztikai csatlakozó kialakítása, lábkiosztás alapján a bekötés ellenőrzése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Kommunikációs lehetőségek</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Vezetőtájékoztatás, hibajelző lámpák funkció, működésellenőrzése</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Soros diagnosztikai vizsgálatok végrehajtása elektronikusan irányított rendszereken</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A diagnosztikai gyakorlat során vizsgálandó rendszerek: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Otto motoros járművek elektronikus motorirányító rendszerei,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Dízelmotoros járművek elektronikus motorirányító rendszerei,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Menetdinamikai szabályzó rendszer (ABS, ASR, ESP),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Automataváltó elektronikus irányító rendszere,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Elektronikus szintszabályzó rendszerek,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Elektronikusan irányított szervokormány,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Klímaberendezés,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Légzsák és övfeszítő rendszerek,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Világítási rendszer,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Vezetőtámogató asszisztensek,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Alternatív hajtású járművek stb.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Az elvégzendő irányítóegység-kommunikációs diagnosztika: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Rendszerazonosítás,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Hibatároló lekérdezés,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A tárolt hibakódok és a tanult érték tárolók törlése,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Motorüzemi paraméterek megjelenítése,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Beavatkozó-egységek működtetése,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Alapbeállítás végrehajtás,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 xml:space="preserve">Hibakörnyezeti adatok olvasása, </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Irányítóegység vagy alrendszer kódolás-illesztés.</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Párhuzamos diagnosztika</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Működő vagy működőképes rendszerben (feszültség alá helyezett rendszernél, indítómotorral forgatott motornál, vagy járó motornál) Y-kábel és mérődoboz (Prüfbox, Breakout-Box) segítségével történő vizsgálatok az előző pontban említtet rendszereknél, adatbázisok felhasználásával</w:t>
      </w:r>
    </w:p>
    <w:p w:rsidR="00144D4F" w:rsidRPr="00AA3E62" w:rsidRDefault="00144D4F" w:rsidP="00144D4F">
      <w:pPr>
        <w:tabs>
          <w:tab w:val="left" w:pos="1418"/>
          <w:tab w:val="right" w:pos="9072"/>
        </w:tabs>
        <w:spacing w:after="0"/>
        <w:ind w:left="851"/>
        <w:rPr>
          <w:rFonts w:cs="Times New Roman"/>
          <w:szCs w:val="24"/>
        </w:rPr>
      </w:pP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Beavatkozó teszt a vizsgált irányítóegység által felkínált alkatrészeknél</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Periféria diagnosztika</w:t>
      </w:r>
    </w:p>
    <w:p w:rsidR="00144D4F" w:rsidRPr="00AA3E62" w:rsidRDefault="00144D4F" w:rsidP="00144D4F">
      <w:pPr>
        <w:tabs>
          <w:tab w:val="left" w:pos="1418"/>
          <w:tab w:val="right" w:pos="9072"/>
        </w:tabs>
        <w:spacing w:after="0"/>
        <w:ind w:left="851"/>
        <w:rPr>
          <w:rFonts w:cs="Times New Roman"/>
          <w:szCs w:val="24"/>
        </w:rPr>
      </w:pPr>
      <w:r w:rsidRPr="00AA3E62">
        <w:rPr>
          <w:rFonts w:cs="Times New Roman"/>
          <w:szCs w:val="24"/>
        </w:rPr>
        <w:t>Az irányítóegység tápfeszültség ellátásának, testcsatlakozásának ellenőrzése</w:t>
      </w:r>
    </w:p>
    <w:p w:rsidR="00A23F09" w:rsidRPr="00AA3E62" w:rsidRDefault="00144D4F" w:rsidP="00A23F09">
      <w:pPr>
        <w:tabs>
          <w:tab w:val="left" w:pos="1418"/>
          <w:tab w:val="right" w:pos="9072"/>
        </w:tabs>
        <w:spacing w:after="0"/>
        <w:ind w:left="851"/>
        <w:rPr>
          <w:rFonts w:cs="Times New Roman"/>
          <w:szCs w:val="24"/>
        </w:rPr>
      </w:pPr>
      <w:r w:rsidRPr="00AA3E62">
        <w:rPr>
          <w:rFonts w:cs="Times New Roman"/>
          <w:szCs w:val="24"/>
        </w:rPr>
        <w:t>A rendszer jeladóinak, beavatkozóinak ellenőrzése műszaki dokumentációk, adatbázisok alapján</w:t>
      </w:r>
    </w:p>
    <w:p w:rsidR="00907F58" w:rsidRPr="00AA3E62" w:rsidRDefault="00907F58" w:rsidP="00A23F09">
      <w:pPr>
        <w:tabs>
          <w:tab w:val="left" w:pos="1418"/>
          <w:tab w:val="right" w:pos="9072"/>
        </w:tabs>
        <w:spacing w:after="0"/>
        <w:ind w:left="851"/>
        <w:rPr>
          <w:rFonts w:cs="Times New Roman"/>
        </w:rPr>
      </w:pPr>
    </w:p>
    <w:p w:rsidR="00A23F09" w:rsidRPr="00AA3E62" w:rsidRDefault="00144D4F"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Motordiagnosztikai vizsgálatok</w:t>
      </w:r>
    </w:p>
    <w:p w:rsidR="00144D4F" w:rsidRPr="00AA3E62" w:rsidRDefault="00144D4F" w:rsidP="00144D4F">
      <w:pPr>
        <w:tabs>
          <w:tab w:val="left" w:pos="1418"/>
          <w:tab w:val="right" w:pos="9072"/>
        </w:tabs>
        <w:spacing w:after="0"/>
        <w:ind w:left="851"/>
        <w:rPr>
          <w:rFonts w:cs="Times New Roman"/>
        </w:rPr>
      </w:pPr>
      <w:r w:rsidRPr="00AA3E62">
        <w:rPr>
          <w:rFonts w:cs="Times New Roman"/>
        </w:rPr>
        <w:t>Otto-motorok diagnosztikai vizsgálata motordiagnosztikai készülék segítségével műszaki dokumentációk, adatbázisok alapján</w:t>
      </w:r>
    </w:p>
    <w:p w:rsidR="00144D4F" w:rsidRPr="00AA3E62" w:rsidRDefault="00144D4F" w:rsidP="00144D4F">
      <w:pPr>
        <w:tabs>
          <w:tab w:val="left" w:pos="1418"/>
          <w:tab w:val="right" w:pos="9072"/>
        </w:tabs>
        <w:spacing w:after="0"/>
        <w:ind w:left="851"/>
        <w:rPr>
          <w:rFonts w:cs="Times New Roman"/>
        </w:rPr>
      </w:pPr>
      <w:r w:rsidRPr="00AA3E62">
        <w:rPr>
          <w:rFonts w:cs="Times New Roman"/>
        </w:rPr>
        <w:t>A készülék bekötése különböző gyújtási rendszerek esetén, motor specifikus adatok beállítása</w:t>
      </w:r>
    </w:p>
    <w:p w:rsidR="00144D4F" w:rsidRPr="00AA3E62" w:rsidRDefault="00144D4F" w:rsidP="00144D4F">
      <w:pPr>
        <w:tabs>
          <w:tab w:val="left" w:pos="1418"/>
          <w:tab w:val="right" w:pos="9072"/>
        </w:tabs>
        <w:spacing w:after="0"/>
        <w:ind w:left="851"/>
        <w:rPr>
          <w:rFonts w:cs="Times New Roman"/>
        </w:rPr>
      </w:pPr>
      <w:r w:rsidRPr="00AA3E62">
        <w:rPr>
          <w:rFonts w:cs="Times New Roman"/>
        </w:rPr>
        <w:t>A hálózati feszültség, áram, fordulatszámmérés, kenőolaj hőmérsékletmérés</w:t>
      </w:r>
    </w:p>
    <w:p w:rsidR="00144D4F" w:rsidRPr="00AA3E62" w:rsidRDefault="00144D4F" w:rsidP="00144D4F">
      <w:pPr>
        <w:tabs>
          <w:tab w:val="left" w:pos="1418"/>
          <w:tab w:val="right" w:pos="9072"/>
        </w:tabs>
        <w:spacing w:after="0"/>
        <w:ind w:left="851"/>
        <w:rPr>
          <w:rFonts w:cs="Times New Roman"/>
        </w:rPr>
      </w:pPr>
      <w:r w:rsidRPr="00AA3E62">
        <w:rPr>
          <w:rFonts w:cs="Times New Roman"/>
        </w:rPr>
        <w:t xml:space="preserve">Mérések a gyújtási rendszer primer áramkörében: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zárási szög,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zárási idő,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zárási százalék meghatározása</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előgyújtási szög mérése, beállítása</w:t>
      </w:r>
    </w:p>
    <w:p w:rsidR="00144D4F" w:rsidRPr="00AA3E62" w:rsidRDefault="00144D4F" w:rsidP="00144D4F">
      <w:pPr>
        <w:tabs>
          <w:tab w:val="left" w:pos="1418"/>
          <w:tab w:val="right" w:pos="9072"/>
        </w:tabs>
        <w:spacing w:after="0"/>
        <w:ind w:left="851"/>
        <w:rPr>
          <w:rFonts w:cs="Times New Roman"/>
        </w:rPr>
      </w:pPr>
      <w:r w:rsidRPr="00AA3E62">
        <w:rPr>
          <w:rFonts w:cs="Times New Roman"/>
        </w:rPr>
        <w:t>Henger összehasonlító vizsgálatok:</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hengerteljesítmény különbségmérés,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dinamikus kompresszió vizsgálat,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Delta HC mérés, stb.</w:t>
      </w:r>
    </w:p>
    <w:p w:rsidR="00144D4F" w:rsidRPr="00AA3E62" w:rsidRDefault="00144D4F" w:rsidP="00144D4F">
      <w:pPr>
        <w:tabs>
          <w:tab w:val="left" w:pos="1418"/>
          <w:tab w:val="right" w:pos="9072"/>
        </w:tabs>
        <w:spacing w:after="0"/>
        <w:ind w:left="851"/>
        <w:rPr>
          <w:rFonts w:cs="Times New Roman"/>
        </w:rPr>
      </w:pPr>
      <w:r w:rsidRPr="00AA3E62">
        <w:rPr>
          <w:rFonts w:cs="Times New Roman"/>
        </w:rPr>
        <w:t xml:space="preserve">Benzinbefecskendező rendszer vizsgálata: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befecskendezési idő,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lambda-szonda feszültségének mérése,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kapcsolási viszony vizsgálata stb.</w:t>
      </w:r>
    </w:p>
    <w:p w:rsidR="00144D4F" w:rsidRPr="00AA3E62" w:rsidRDefault="00144D4F" w:rsidP="00144D4F">
      <w:pPr>
        <w:tabs>
          <w:tab w:val="left" w:pos="1418"/>
          <w:tab w:val="right" w:pos="9072"/>
        </w:tabs>
        <w:spacing w:after="0"/>
        <w:ind w:left="851"/>
        <w:rPr>
          <w:rFonts w:cs="Times New Roman"/>
        </w:rPr>
      </w:pPr>
      <w:r w:rsidRPr="00AA3E62">
        <w:rPr>
          <w:rFonts w:cs="Times New Roman"/>
        </w:rPr>
        <w:t xml:space="preserve">Dízeldiagnosztikai vizsgálatok (pl.: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nyomásváltozás a nyomócsőben,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befecskendezés kezdet,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 xml:space="preserve">befecskendezés állítás stroboszkóp segítségével, </w:t>
      </w:r>
    </w:p>
    <w:p w:rsidR="00144D4F" w:rsidRPr="00AA3E62" w:rsidRDefault="00144D4F" w:rsidP="00144D4F">
      <w:pPr>
        <w:tabs>
          <w:tab w:val="left" w:pos="1418"/>
          <w:tab w:val="right" w:pos="9072"/>
        </w:tabs>
        <w:spacing w:after="0"/>
        <w:ind w:left="851"/>
        <w:rPr>
          <w:rFonts w:cs="Times New Roman"/>
        </w:rPr>
      </w:pPr>
      <w:r w:rsidRPr="00AA3E62">
        <w:rPr>
          <w:rFonts w:cs="Times New Roman"/>
        </w:rPr>
        <w:t>-</w:t>
      </w:r>
      <w:r w:rsidRPr="00AA3E62">
        <w:rPr>
          <w:rFonts w:cs="Times New Roman"/>
        </w:rPr>
        <w:tab/>
        <w:t>dízel izzító rendszer stb.)</w:t>
      </w:r>
    </w:p>
    <w:p w:rsidR="00144D4F" w:rsidRPr="00AA3E62" w:rsidRDefault="00144D4F" w:rsidP="00144D4F">
      <w:pPr>
        <w:tabs>
          <w:tab w:val="left" w:pos="1418"/>
          <w:tab w:val="right" w:pos="9072"/>
        </w:tabs>
        <w:spacing w:after="0"/>
        <w:ind w:left="851"/>
        <w:rPr>
          <w:rFonts w:cs="Times New Roman"/>
        </w:rPr>
      </w:pPr>
      <w:r w:rsidRPr="00AA3E62">
        <w:rPr>
          <w:rFonts w:cs="Times New Roman"/>
        </w:rPr>
        <w:t>A készülék alkalmazása multiméter funkcióban</w:t>
      </w:r>
    </w:p>
    <w:p w:rsidR="00144D4F" w:rsidRPr="00AA3E62" w:rsidRDefault="00144D4F" w:rsidP="00144D4F">
      <w:pPr>
        <w:tabs>
          <w:tab w:val="left" w:pos="1418"/>
          <w:tab w:val="right" w:pos="9072"/>
        </w:tabs>
        <w:spacing w:after="0"/>
        <w:ind w:left="851"/>
        <w:rPr>
          <w:rFonts w:cs="Times New Roman"/>
        </w:rPr>
      </w:pPr>
      <w:r w:rsidRPr="00AA3E62">
        <w:rPr>
          <w:rFonts w:cs="Times New Roman"/>
        </w:rPr>
        <w:t>Oszcilloszkópos gyújtásvizsgálat a primer és szekunder áramkörökben</w:t>
      </w:r>
    </w:p>
    <w:p w:rsidR="00144D4F" w:rsidRPr="00AA3E62" w:rsidRDefault="00144D4F" w:rsidP="00144D4F">
      <w:pPr>
        <w:tabs>
          <w:tab w:val="left" w:pos="1418"/>
          <w:tab w:val="right" w:pos="9072"/>
        </w:tabs>
        <w:spacing w:after="0"/>
        <w:ind w:left="851"/>
        <w:rPr>
          <w:rFonts w:cs="Times New Roman"/>
        </w:rPr>
      </w:pPr>
      <w:r w:rsidRPr="00AA3E62">
        <w:rPr>
          <w:rFonts w:cs="Times New Roman"/>
        </w:rPr>
        <w:t>Az oszcilloszkóp funkció beállításai, egyes-, sorozat-, szuperponált, raszter kép értelmezése, megjelenítése</w:t>
      </w:r>
    </w:p>
    <w:p w:rsidR="00144D4F" w:rsidRPr="00AA3E62" w:rsidRDefault="00144D4F" w:rsidP="00144D4F">
      <w:pPr>
        <w:tabs>
          <w:tab w:val="left" w:pos="1418"/>
          <w:tab w:val="right" w:pos="9072"/>
        </w:tabs>
        <w:spacing w:after="0"/>
        <w:ind w:left="851"/>
        <w:rPr>
          <w:rFonts w:cs="Times New Roman"/>
        </w:rPr>
      </w:pPr>
      <w:r w:rsidRPr="00AA3E62">
        <w:rPr>
          <w:rFonts w:cs="Times New Roman"/>
        </w:rPr>
        <w:t>Normál oszcillogramok értelmezése</w:t>
      </w:r>
    </w:p>
    <w:p w:rsidR="00144D4F" w:rsidRPr="00AA3E62" w:rsidRDefault="00144D4F" w:rsidP="00144D4F">
      <w:pPr>
        <w:tabs>
          <w:tab w:val="left" w:pos="1418"/>
          <w:tab w:val="right" w:pos="9072"/>
        </w:tabs>
        <w:spacing w:after="0"/>
        <w:ind w:left="851"/>
        <w:rPr>
          <w:rFonts w:cs="Times New Roman"/>
        </w:rPr>
      </w:pPr>
      <w:r w:rsidRPr="00AA3E62">
        <w:rPr>
          <w:rFonts w:cs="Times New Roman"/>
        </w:rPr>
        <w:t>Hibalehetőségek megjelenése a primer és a szekunder oszcilloszkópos képeken</w:t>
      </w:r>
    </w:p>
    <w:p w:rsidR="00144D4F" w:rsidRPr="00AA3E62" w:rsidRDefault="00144D4F" w:rsidP="00144D4F">
      <w:pPr>
        <w:tabs>
          <w:tab w:val="left" w:pos="1418"/>
          <w:tab w:val="right" w:pos="9072"/>
        </w:tabs>
        <w:spacing w:after="0"/>
        <w:ind w:left="851"/>
        <w:rPr>
          <w:rFonts w:cs="Times New Roman"/>
        </w:rPr>
      </w:pPr>
      <w:r w:rsidRPr="00AA3E62">
        <w:rPr>
          <w:rFonts w:cs="Times New Roman"/>
        </w:rPr>
        <w:t>Motordiagnosztikai készülék alkalmazása általános oszcilloszkóp funkcióban</w:t>
      </w:r>
    </w:p>
    <w:p w:rsidR="00144D4F" w:rsidRPr="00AA3E62" w:rsidRDefault="00144D4F" w:rsidP="00144D4F">
      <w:pPr>
        <w:tabs>
          <w:tab w:val="left" w:pos="1418"/>
          <w:tab w:val="right" w:pos="9072"/>
        </w:tabs>
        <w:spacing w:after="0"/>
        <w:ind w:left="851"/>
        <w:rPr>
          <w:rFonts w:cs="Times New Roman"/>
        </w:rPr>
      </w:pPr>
      <w:r w:rsidRPr="00AA3E62">
        <w:rPr>
          <w:rFonts w:cs="Times New Roman"/>
        </w:rPr>
        <w:t xml:space="preserve">A készülék alkalmazása adatbázis segítségével vezetett hibakeresés funkcióban </w:t>
      </w:r>
    </w:p>
    <w:p w:rsidR="00A23F09" w:rsidRPr="00AA3E62" w:rsidRDefault="00144D4F" w:rsidP="00A23F09">
      <w:pPr>
        <w:tabs>
          <w:tab w:val="left" w:pos="1418"/>
          <w:tab w:val="right" w:pos="9072"/>
        </w:tabs>
        <w:spacing w:after="0"/>
        <w:ind w:left="851"/>
        <w:rPr>
          <w:rFonts w:cs="Times New Roman"/>
        </w:rPr>
      </w:pPr>
      <w:r w:rsidRPr="00AA3E62">
        <w:rPr>
          <w:rFonts w:cs="Times New Roman"/>
        </w:rPr>
        <w:t>A készülék együttműködése a vezérlőegység-diagnosztikai modullal</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144D4F" w:rsidRPr="00AA3E62" w:rsidRDefault="00144D4F" w:rsidP="00144D4F">
      <w:pPr>
        <w:spacing w:after="0"/>
        <w:ind w:left="426"/>
        <w:rPr>
          <w:rFonts w:cs="Times New Roman"/>
        </w:rPr>
      </w:pPr>
      <w:r w:rsidRPr="00AA3E62">
        <w:rPr>
          <w:rFonts w:cs="Times New Roman"/>
        </w:rPr>
        <w:t xml:space="preserve">Autóelektronikai tanműhely </w:t>
      </w:r>
    </w:p>
    <w:p w:rsidR="00144D4F" w:rsidRPr="00AA3E62" w:rsidRDefault="00144D4F" w:rsidP="00144D4F">
      <w:pPr>
        <w:spacing w:after="0"/>
        <w:ind w:left="426"/>
        <w:rPr>
          <w:rFonts w:cs="Times New Roman"/>
        </w:rPr>
      </w:pPr>
      <w:r w:rsidRPr="00AA3E62">
        <w:rPr>
          <w:rFonts w:cs="Times New Roman"/>
        </w:rPr>
        <w:t>Kisüzemi termelőhely</w:t>
      </w:r>
    </w:p>
    <w:p w:rsidR="00A23F09" w:rsidRDefault="00144D4F" w:rsidP="00A23F09">
      <w:pPr>
        <w:spacing w:after="0"/>
        <w:ind w:left="426"/>
        <w:rPr>
          <w:rFonts w:cs="Times New Roman"/>
        </w:rPr>
      </w:pPr>
      <w:r w:rsidRPr="00AA3E62">
        <w:rPr>
          <w:rFonts w:cs="Times New Roman"/>
        </w:rPr>
        <w:t>Nagyüzemi termelőhely</w:t>
      </w:r>
    </w:p>
    <w:p w:rsidR="007E419D" w:rsidRPr="00AA3E62" w:rsidRDefault="007E419D"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p>
    <w:p w:rsidR="00A23F09" w:rsidRPr="00AA3E62" w:rsidRDefault="00A23F09" w:rsidP="00A23F09">
      <w:pPr>
        <w:spacing w:before="2880"/>
        <w:jc w:val="center"/>
        <w:rPr>
          <w:rFonts w:cs="Times New Roman"/>
          <w:b/>
          <w:sz w:val="36"/>
        </w:rPr>
      </w:pPr>
      <w:r w:rsidRPr="00AA3E62">
        <w:rPr>
          <w:rFonts w:cs="Times New Roman"/>
          <w:b/>
          <w:sz w:val="36"/>
        </w:rPr>
        <w:t>A</w:t>
      </w:r>
    </w:p>
    <w:p w:rsidR="00A23F09" w:rsidRPr="00AA3E62" w:rsidRDefault="005B6104" w:rsidP="00A23F09">
      <w:pPr>
        <w:spacing w:after="480"/>
        <w:jc w:val="center"/>
        <w:rPr>
          <w:rFonts w:cs="Times New Roman"/>
          <w:b/>
          <w:sz w:val="36"/>
        </w:rPr>
      </w:pPr>
      <w:r w:rsidRPr="00AA3E62">
        <w:rPr>
          <w:rFonts w:cs="Times New Roman"/>
          <w:b/>
          <w:sz w:val="36"/>
        </w:rPr>
        <w:t>10007-16</w:t>
      </w:r>
      <w:r w:rsidR="00A23F09" w:rsidRPr="00AA3E62">
        <w:rPr>
          <w:rFonts w:cs="Times New Roman"/>
          <w:b/>
          <w:sz w:val="36"/>
        </w:rPr>
        <w:t xml:space="preserve"> azonosító számú</w:t>
      </w:r>
    </w:p>
    <w:p w:rsidR="00A23F09" w:rsidRPr="00AA3E62" w:rsidRDefault="005B6104" w:rsidP="00A23F09">
      <w:pPr>
        <w:jc w:val="center"/>
        <w:rPr>
          <w:rFonts w:cs="Times New Roman"/>
          <w:b/>
          <w:sz w:val="36"/>
        </w:rPr>
      </w:pPr>
      <w:r w:rsidRPr="00AA3E62">
        <w:rPr>
          <w:rFonts w:cs="Times New Roman"/>
          <w:b/>
          <w:sz w:val="36"/>
        </w:rPr>
        <w:t>Informatikai és műszaki alapok</w:t>
      </w:r>
    </w:p>
    <w:p w:rsidR="00A23F09" w:rsidRPr="00AA3E62" w:rsidRDefault="00A23F09" w:rsidP="00A23F09">
      <w:pPr>
        <w:jc w:val="center"/>
        <w:rPr>
          <w:rFonts w:cs="Times New Roman"/>
          <w:b/>
          <w:sz w:val="36"/>
        </w:rPr>
      </w:pPr>
      <w:r w:rsidRPr="00AA3E62">
        <w:rPr>
          <w:rFonts w:cs="Times New Roman"/>
          <w:b/>
          <w:sz w:val="36"/>
        </w:rPr>
        <w:t>megnevezésű</w:t>
      </w:r>
    </w:p>
    <w:p w:rsidR="00A23F09" w:rsidRPr="00AA3E62" w:rsidRDefault="00A23F09" w:rsidP="00A23F09">
      <w:pPr>
        <w:spacing w:before="480" w:after="480"/>
        <w:jc w:val="center"/>
        <w:rPr>
          <w:rFonts w:cs="Times New Roman"/>
          <w:b/>
          <w:sz w:val="36"/>
        </w:rPr>
      </w:pPr>
      <w:r w:rsidRPr="00AA3E62">
        <w:rPr>
          <w:rFonts w:cs="Times New Roman"/>
          <w:b/>
          <w:sz w:val="36"/>
        </w:rPr>
        <w:t>szakmai követelménymodul</w:t>
      </w:r>
    </w:p>
    <w:p w:rsidR="00A23F09" w:rsidRPr="00AA3E62" w:rsidRDefault="00A23F09" w:rsidP="00A23F09">
      <w:pPr>
        <w:jc w:val="center"/>
        <w:rPr>
          <w:rFonts w:cs="Times New Roman"/>
          <w:b/>
          <w:sz w:val="36"/>
        </w:rPr>
      </w:pPr>
      <w:r w:rsidRPr="00AA3E62">
        <w:rPr>
          <w:rFonts w:cs="Times New Roman"/>
          <w:b/>
          <w:sz w:val="36"/>
        </w:rPr>
        <w:t>tantárgyai, témakörei</w:t>
      </w: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r w:rsidRPr="00AA3E62">
        <w:rPr>
          <w:rFonts w:cs="Times New Roman"/>
        </w:rPr>
        <w:t xml:space="preserve">A </w:t>
      </w:r>
      <w:r w:rsidR="005B6104" w:rsidRPr="00AA3E62">
        <w:rPr>
          <w:rFonts w:cs="Times New Roman"/>
        </w:rPr>
        <w:t>10007-16</w:t>
      </w:r>
      <w:r w:rsidRPr="00AA3E62">
        <w:rPr>
          <w:rFonts w:cs="Times New Roman"/>
        </w:rPr>
        <w:t xml:space="preserve"> azonosító számú </w:t>
      </w:r>
      <w:r w:rsidR="005B6104" w:rsidRPr="00AA3E62">
        <w:rPr>
          <w:rFonts w:cs="Times New Roman"/>
        </w:rPr>
        <w:t>Informatikai és műszaki alapok</w:t>
      </w:r>
      <w:r w:rsidRPr="00AA3E62">
        <w:rPr>
          <w:rFonts w:cs="Times New Roman"/>
        </w:rPr>
        <w:t xml:space="preserve">megnevezésű szakmai követelménymodulhoz tartozó tantárgyak és témakörök oktatása során </w:t>
      </w:r>
      <w:r w:rsidR="00E456A0">
        <w:rPr>
          <w:rFonts w:cs="Times New Roman"/>
        </w:rPr>
        <w:t>fejlesztendő kompetenciák:</w:t>
      </w:r>
    </w:p>
    <w:tbl>
      <w:tblPr>
        <w:tblW w:w="0" w:type="auto"/>
        <w:jc w:val="center"/>
        <w:tblInd w:w="-1263" w:type="dxa"/>
        <w:tblLayout w:type="fixed"/>
        <w:tblCellMar>
          <w:left w:w="30" w:type="dxa"/>
          <w:right w:w="30" w:type="dxa"/>
        </w:tblCellMar>
        <w:tblLook w:val="0000" w:firstRow="0" w:lastRow="0" w:firstColumn="0" w:lastColumn="0" w:noHBand="0" w:noVBand="0"/>
      </w:tblPr>
      <w:tblGrid>
        <w:gridCol w:w="5533"/>
        <w:gridCol w:w="846"/>
        <w:gridCol w:w="709"/>
        <w:gridCol w:w="720"/>
      </w:tblGrid>
      <w:tr w:rsidR="00907F58" w:rsidRPr="007E419D" w:rsidTr="003C4444">
        <w:trPr>
          <w:cantSplit/>
          <w:trHeight w:val="1697"/>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846" w:type="dxa"/>
            <w:tcBorders>
              <w:top w:val="single" w:sz="4" w:space="0" w:color="auto"/>
              <w:left w:val="nil"/>
              <w:bottom w:val="single" w:sz="4" w:space="0" w:color="auto"/>
              <w:right w:val="single" w:sz="4" w:space="0" w:color="auto"/>
            </w:tcBorders>
            <w:shd w:val="clear" w:color="auto" w:fill="auto"/>
            <w:textDirection w:val="btLr"/>
            <w:vAlign w:val="bottom"/>
          </w:tcPr>
          <w:p w:rsidR="00907F58" w:rsidRPr="007E419D" w:rsidRDefault="00907F58" w:rsidP="005B6104">
            <w:pPr>
              <w:autoSpaceDE w:val="0"/>
              <w:autoSpaceDN w:val="0"/>
              <w:adjustRightInd w:val="0"/>
              <w:spacing w:after="0"/>
              <w:ind w:left="113" w:right="113"/>
              <w:jc w:val="center"/>
              <w:rPr>
                <w:rFonts w:cs="Times New Roman"/>
                <w:color w:val="000000"/>
                <w:szCs w:val="24"/>
              </w:rPr>
            </w:pPr>
            <w:r w:rsidRPr="007E419D">
              <w:rPr>
                <w:rFonts w:eastAsia="Times New Roman" w:cs="Times New Roman"/>
                <w:szCs w:val="24"/>
                <w:lang w:eastAsia="hu-HU"/>
              </w:rPr>
              <w:t>Műszaki informatika gyakorlat</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tcPr>
          <w:p w:rsidR="00907F58" w:rsidRPr="007E419D" w:rsidRDefault="00907F58" w:rsidP="005B6104">
            <w:pPr>
              <w:autoSpaceDE w:val="0"/>
              <w:autoSpaceDN w:val="0"/>
              <w:adjustRightInd w:val="0"/>
              <w:spacing w:after="0"/>
              <w:ind w:left="113" w:right="113"/>
              <w:jc w:val="center"/>
              <w:rPr>
                <w:rFonts w:cs="Times New Roman"/>
                <w:color w:val="000000"/>
                <w:szCs w:val="24"/>
              </w:rPr>
            </w:pPr>
            <w:r w:rsidRPr="007E419D">
              <w:rPr>
                <w:rFonts w:eastAsia="Times New Roman" w:cs="Times New Roman"/>
                <w:szCs w:val="24"/>
                <w:lang w:eastAsia="hu-HU"/>
              </w:rPr>
              <w:t>Műszaki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tcPr>
          <w:p w:rsidR="00907F58" w:rsidRPr="007E419D" w:rsidRDefault="00907F58" w:rsidP="005B6104">
            <w:pPr>
              <w:autoSpaceDE w:val="0"/>
              <w:autoSpaceDN w:val="0"/>
              <w:adjustRightInd w:val="0"/>
              <w:spacing w:after="0"/>
              <w:ind w:left="113" w:right="113"/>
              <w:jc w:val="center"/>
              <w:rPr>
                <w:rFonts w:cs="Times New Roman"/>
                <w:color w:val="000000"/>
                <w:szCs w:val="24"/>
              </w:rPr>
            </w:pPr>
            <w:r w:rsidRPr="007E419D">
              <w:rPr>
                <w:rFonts w:eastAsia="Times New Roman" w:cs="Times New Roman"/>
                <w:szCs w:val="24"/>
                <w:lang w:eastAsia="hu-HU"/>
              </w:rPr>
              <w:t>Műszaki gyakorlatok</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AC4A5B">
            <w:pPr>
              <w:autoSpaceDE w:val="0"/>
              <w:autoSpaceDN w:val="0"/>
              <w:adjustRightInd w:val="0"/>
              <w:spacing w:after="0"/>
              <w:jc w:val="center"/>
              <w:rPr>
                <w:rFonts w:cs="Times New Roman"/>
                <w:color w:val="000000"/>
                <w:szCs w:val="24"/>
              </w:rPr>
            </w:pPr>
            <w:r w:rsidRPr="007E419D">
              <w:rPr>
                <w:rFonts w:cs="Times New Roman"/>
                <w:color w:val="000000"/>
                <w:szCs w:val="24"/>
              </w:rPr>
              <w:t>FELADATOK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AC4A5B">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AC4A5B">
            <w:pPr>
              <w:autoSpaceDE w:val="0"/>
              <w:autoSpaceDN w:val="0"/>
              <w:adjustRightInd w:val="0"/>
              <w:spacing w:after="0"/>
              <w:jc w:val="center"/>
              <w:rPr>
                <w:rFonts w:cs="Times New Roman"/>
                <w:color w:val="000000"/>
                <w:szCs w:val="24"/>
              </w:rPr>
            </w:pP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AC4A5B">
            <w:pPr>
              <w:autoSpaceDE w:val="0"/>
              <w:autoSpaceDN w:val="0"/>
              <w:adjustRightInd w:val="0"/>
              <w:spacing w:after="0"/>
              <w:jc w:val="center"/>
              <w:rPr>
                <w:rFonts w:cs="Times New Roman"/>
                <w:color w:val="000000"/>
                <w:szCs w:val="24"/>
              </w:rPr>
            </w:pP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Hardvert, jogtiszta szoftvereket alkalmaz</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Irodai programcsomagot egyedi és integrált módon használ</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Egyszerű multimédiás és kommunikációs alkalmazásokat kezel</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Adatmentést végez, informatikai biztonsági eszközöket használ</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LAN és WAN hálózatokat használ</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Egyszerű informatikai angol nyelvű szakmai szöveget megért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Terveket, műszaki leírásokat olvas, értelmez</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 munkavégzéssel összefüggő általános szabályokat alkalmazza</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 munkahelyi minőségbiztosítási előírásokat alkalmazza</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Meghatározza a műveleti sorrendet és a felhasználandó anyagszükségletet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Kiválasztja a munkafolyamathoz szükséges eszközöket, szerszámokat, készülékeket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Munkaműveletekről vázlatos rajzot készít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Mechanikus és villamos mérőeszközökkel elvégzi a technológiai alapműveletekhez szükséges méréseket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Fém és műanyag munkadarabokat megmunkál (vág, fúr, forgácsol, fűrészel, hajlít, reszel, csiszol)</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Villamos és mechanikai kötéseket készít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Kisgépeket, kéziszerszámokat használ a technológiai alapműveleteknél</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A munkafeladatok elvégzéséről jegyzőkönyvet készít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Részt vesz a munka- és balesetvédelmi oktatáson</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Betartja és betartatja a munka-, baleset-, tűz- és környezetvédelmi, valamint a szakmára, szerelési-javítási technológiára vonatkozó előírásokat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Részt vesz a tűzoltásban, mentésben, elsősegélyt nyújt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Betartja és betartatja a veszélyes és a szelektív hulladékgyűjtés szabályait, a veszélyes anyagokra vonatkozó előírásokat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cs="Times New Roman"/>
                <w:color w:val="000000"/>
                <w:szCs w:val="24"/>
              </w:rPr>
              <w:t>SZAKMAI ISMERETEK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Általános munkavédelem</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Általános tűzvédelem</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Elsősegélynyújtás</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Érintésvédelem</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Mechanikai mérések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Műszaki ábrázolás</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Műszaki dokumentáció</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Villamos és gépész rajzjelek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Általános anyagismeret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Elektronikus mérőműszerek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Finommechanikai elemek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Környezetvédelem, veszélyes hulladékok kezelése</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Mechanikai mérőműszerek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 xml:space="preserve">Szabványok felépítése és rendszere </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Számítógépek felépítése és alkalmazása, perifériák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Villamos gépek biztonságtechnikája</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Elektromechanikus mérőműszerek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Elektrotechnikai alapismeretek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Gépelemek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Gyártásismeret</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Informatikai angol nyelv</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Számítógépes hálózatok alkalmazása, típusai</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Villamos mérések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Elektronikus áramkörök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bottom"/>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Villamos és gépész rajzjelek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cs="Times New Roman"/>
                <w:color w:val="000000"/>
                <w:szCs w:val="24"/>
              </w:rPr>
              <w:t>SZAKMAI KÉSZSÉGEK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Műszaki rajz olvasása, értelmezése, készítése</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Szakmai számolási készség</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Idegen nyelvű géphasználati feliratok értelmezése, megértése</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Egyszerű kapcsolási rajz olvasása, értelmezése</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Informatikai alapismeretek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cs="Times New Roman"/>
                <w:color w:val="000000"/>
                <w:szCs w:val="24"/>
              </w:rPr>
              <w:t>SZEMÉLYES KOMPETENCIÁK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bottom"/>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Kézügyesség</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Fejlődőképesség,önfejlődés</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Döntésképesség</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cs="Times New Roman"/>
                <w:color w:val="000000"/>
                <w:szCs w:val="24"/>
              </w:rPr>
              <w:t>TÁRSAS KOMPETENCIÁK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Prezentációs készség</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 </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Kommunikációs rugalmasság</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Nyelvhelyesség</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cs="Times New Roman"/>
                <w:color w:val="000000"/>
                <w:szCs w:val="24"/>
              </w:rPr>
              <w:t>MÓDSZERKOMPETENCIÁK</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Logikus gondolkodás</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r w:rsidR="00907F58" w:rsidRPr="007E419D" w:rsidTr="003C4444">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7E419D" w:rsidRDefault="00907F58" w:rsidP="005B6104">
            <w:pPr>
              <w:autoSpaceDE w:val="0"/>
              <w:autoSpaceDN w:val="0"/>
              <w:adjustRightInd w:val="0"/>
              <w:spacing w:after="0"/>
              <w:jc w:val="left"/>
              <w:rPr>
                <w:rFonts w:cs="Times New Roman"/>
                <w:color w:val="000000"/>
                <w:szCs w:val="24"/>
              </w:rPr>
            </w:pPr>
            <w:r w:rsidRPr="007E419D">
              <w:rPr>
                <w:rFonts w:eastAsia="Times New Roman" w:cs="Times New Roman"/>
                <w:szCs w:val="24"/>
                <w:lang w:eastAsia="hu-HU"/>
              </w:rPr>
              <w:t>Rendszerező képesség</w:t>
            </w:r>
          </w:p>
        </w:tc>
        <w:tc>
          <w:tcPr>
            <w:tcW w:w="846"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c>
          <w:tcPr>
            <w:tcW w:w="720" w:type="dxa"/>
            <w:tcBorders>
              <w:top w:val="single" w:sz="6" w:space="0" w:color="auto"/>
              <w:left w:val="single" w:sz="6" w:space="0" w:color="auto"/>
              <w:bottom w:val="single" w:sz="6" w:space="0" w:color="auto"/>
              <w:right w:val="single" w:sz="6" w:space="0" w:color="auto"/>
            </w:tcBorders>
            <w:vAlign w:val="center"/>
          </w:tcPr>
          <w:p w:rsidR="00907F58" w:rsidRPr="007E419D" w:rsidRDefault="00907F58" w:rsidP="005B6104">
            <w:pPr>
              <w:autoSpaceDE w:val="0"/>
              <w:autoSpaceDN w:val="0"/>
              <w:adjustRightInd w:val="0"/>
              <w:spacing w:after="0"/>
              <w:jc w:val="center"/>
              <w:rPr>
                <w:rFonts w:cs="Times New Roman"/>
                <w:color w:val="000000"/>
                <w:szCs w:val="24"/>
              </w:rPr>
            </w:pPr>
            <w:r w:rsidRPr="007E419D">
              <w:rPr>
                <w:rFonts w:eastAsia="Times New Roman" w:cs="Times New Roman"/>
                <w:szCs w:val="24"/>
                <w:lang w:eastAsia="hu-HU"/>
              </w:rPr>
              <w:t>x</w:t>
            </w:r>
          </w:p>
        </w:tc>
      </w:tr>
    </w:tbl>
    <w:p w:rsidR="00A23F09" w:rsidRPr="00AA3E62" w:rsidRDefault="00A23F09" w:rsidP="00A23F09">
      <w:pPr>
        <w:rPr>
          <w:rFonts w:cs="Times New Roman"/>
        </w:rPr>
      </w:pPr>
    </w:p>
    <w:p w:rsidR="00A23F09" w:rsidRPr="00AA3E62" w:rsidRDefault="00A23F09" w:rsidP="00A23F09">
      <w:pPr>
        <w:rPr>
          <w:rFonts w:cs="Times New Roman"/>
        </w:rPr>
      </w:pPr>
      <w:r w:rsidRPr="00AA3E62">
        <w:rPr>
          <w:rFonts w:cs="Times New Roman"/>
        </w:rPr>
        <w:br w:type="page"/>
      </w:r>
    </w:p>
    <w:p w:rsidR="00A23F09" w:rsidRPr="00AA3E62" w:rsidRDefault="005B6104" w:rsidP="00A23F09">
      <w:pPr>
        <w:pStyle w:val="Listaszerbekezds"/>
        <w:numPr>
          <w:ilvl w:val="0"/>
          <w:numId w:val="8"/>
        </w:numPr>
        <w:tabs>
          <w:tab w:val="right" w:pos="9072"/>
        </w:tabs>
        <w:spacing w:after="0"/>
        <w:rPr>
          <w:rFonts w:cs="Times New Roman"/>
          <w:b/>
        </w:rPr>
      </w:pPr>
      <w:r w:rsidRPr="00AA3E62">
        <w:rPr>
          <w:rFonts w:cs="Times New Roman"/>
          <w:b/>
        </w:rPr>
        <w:t>Műszaki informatika gyakorlat</w:t>
      </w:r>
      <w:r w:rsidR="00A23F09" w:rsidRPr="00AA3E62">
        <w:rPr>
          <w:rFonts w:cs="Times New Roman"/>
          <w:b/>
        </w:rPr>
        <w:t xml:space="preserve"> tantárgy</w:t>
      </w:r>
      <w:r w:rsidR="00A23F09" w:rsidRPr="00AA3E62">
        <w:rPr>
          <w:rFonts w:cs="Times New Roman"/>
          <w:b/>
        </w:rPr>
        <w:tab/>
      </w:r>
      <w:r w:rsidR="005C1B04" w:rsidRPr="00AA3E62">
        <w:rPr>
          <w:rFonts w:cs="Times New Roman"/>
          <w:b/>
        </w:rPr>
        <w:t>18</w:t>
      </w:r>
      <w:r w:rsidR="00A23F09" w:rsidRPr="00AA3E62">
        <w:rPr>
          <w:rFonts w:cs="Times New Roman"/>
          <w:b/>
        </w:rPr>
        <w:t xml:space="preserve"> óra/</w:t>
      </w:r>
      <w:r w:rsidR="00F3638B" w:rsidRPr="00AA3E62">
        <w:rPr>
          <w:rFonts w:cs="Times New Roman"/>
          <w:b/>
        </w:rPr>
        <w:t>0</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3C4444">
        <w:rPr>
          <w:rFonts w:cs="Times New Roman"/>
        </w:rPr>
        <w:t xml:space="preserve"> </w:t>
      </w:r>
      <w:r w:rsidR="0066228E" w:rsidRPr="00AA3E62">
        <w:rPr>
          <w:rFonts w:cs="Times New Roman"/>
        </w:rPr>
        <w:t xml:space="preserve">34 522 03 Elektronikai műszerész </w:t>
      </w:r>
      <w:r w:rsidR="00F3638B" w:rsidRPr="00AA3E62">
        <w:rPr>
          <w:rFonts w:cs="Times New Roman"/>
        </w:rPr>
        <w:t>mellék</w:t>
      </w:r>
      <w:r w:rsidR="003C4444">
        <w:rPr>
          <w:rFonts w:cs="Times New Roman"/>
        </w:rPr>
        <w:t>-</w:t>
      </w:r>
      <w:r w:rsidRPr="00AA3E62">
        <w:rPr>
          <w:rFonts w:cs="Times New Roman"/>
        </w:rPr>
        <w:t>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A23F09" w:rsidRPr="00AA3E62" w:rsidRDefault="00F3638B" w:rsidP="00A23F09">
      <w:pPr>
        <w:spacing w:after="0"/>
        <w:ind w:left="426"/>
        <w:rPr>
          <w:rFonts w:cs="Times New Roman"/>
        </w:rPr>
      </w:pPr>
      <w:r w:rsidRPr="00AA3E62">
        <w:rPr>
          <w:rFonts w:cs="Times New Roma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A23F09" w:rsidRPr="00AA3E62" w:rsidRDefault="00F3638B" w:rsidP="00A23F09">
      <w:pPr>
        <w:spacing w:after="0"/>
        <w:ind w:left="426"/>
        <w:rPr>
          <w:rFonts w:cs="Times New Roman"/>
        </w:rPr>
      </w:pPr>
      <w:r w:rsidRPr="00AA3E62">
        <w:rPr>
          <w:rFonts w:cs="Times New Roman"/>
        </w:rPr>
        <w:t>A tantárgy az adott évfolyamba lépés feltételeiként megjelölt közismereti és szakmai tartalmakra épül.</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F3638B"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Informatikai alapismeretek</w:t>
      </w:r>
    </w:p>
    <w:p w:rsidR="00F3638B" w:rsidRPr="00AA3E62" w:rsidRDefault="00F3638B" w:rsidP="00F3638B">
      <w:pPr>
        <w:tabs>
          <w:tab w:val="left" w:pos="1418"/>
          <w:tab w:val="right" w:pos="9072"/>
        </w:tabs>
        <w:spacing w:after="0"/>
        <w:ind w:left="851"/>
        <w:rPr>
          <w:rFonts w:cs="Times New Roman"/>
        </w:rPr>
      </w:pPr>
      <w:r w:rsidRPr="00AA3E62">
        <w:rPr>
          <w:rFonts w:cs="Times New Roman"/>
        </w:rPr>
        <w:t>Informatikai alapfogalmak.</w:t>
      </w:r>
    </w:p>
    <w:p w:rsidR="00F3638B" w:rsidRPr="00AA3E62" w:rsidRDefault="00F3638B" w:rsidP="00F3638B">
      <w:pPr>
        <w:tabs>
          <w:tab w:val="left" w:pos="1418"/>
          <w:tab w:val="right" w:pos="9072"/>
        </w:tabs>
        <w:spacing w:after="0"/>
        <w:ind w:left="851"/>
        <w:rPr>
          <w:rFonts w:cs="Times New Roman"/>
        </w:rPr>
      </w:pPr>
      <w:r w:rsidRPr="00AA3E62">
        <w:rPr>
          <w:rFonts w:cs="Times New Roman"/>
        </w:rPr>
        <w:t>A Neumann-elvű számítógépek elvi felépítése.</w:t>
      </w:r>
    </w:p>
    <w:p w:rsidR="00F3638B" w:rsidRPr="00AA3E62" w:rsidRDefault="00F3638B" w:rsidP="00F3638B">
      <w:pPr>
        <w:tabs>
          <w:tab w:val="left" w:pos="1418"/>
          <w:tab w:val="right" w:pos="9072"/>
        </w:tabs>
        <w:spacing w:after="0"/>
        <w:ind w:left="851"/>
        <w:rPr>
          <w:rFonts w:cs="Times New Roman"/>
        </w:rPr>
      </w:pPr>
      <w:r w:rsidRPr="00AA3E62">
        <w:rPr>
          <w:rFonts w:cs="Times New Roman"/>
        </w:rPr>
        <w:t>Központi egység és perifériák.</w:t>
      </w:r>
    </w:p>
    <w:p w:rsidR="00F3638B" w:rsidRPr="00AA3E62" w:rsidRDefault="00F3638B" w:rsidP="00F3638B">
      <w:pPr>
        <w:tabs>
          <w:tab w:val="left" w:pos="1418"/>
          <w:tab w:val="right" w:pos="9072"/>
        </w:tabs>
        <w:spacing w:after="0"/>
        <w:ind w:left="851"/>
        <w:rPr>
          <w:rFonts w:cs="Times New Roman"/>
        </w:rPr>
      </w:pPr>
      <w:r w:rsidRPr="00AA3E62">
        <w:rPr>
          <w:rFonts w:cs="Times New Roman"/>
        </w:rPr>
        <w:t>Memória, vezérlő, aritmetikai egység, perifériák, háttértárak.</w:t>
      </w:r>
    </w:p>
    <w:p w:rsidR="00F3638B" w:rsidRPr="00AA3E62" w:rsidRDefault="00F3638B" w:rsidP="00F3638B">
      <w:pPr>
        <w:tabs>
          <w:tab w:val="left" w:pos="1418"/>
          <w:tab w:val="right" w:pos="9072"/>
        </w:tabs>
        <w:spacing w:after="0"/>
        <w:ind w:left="851"/>
        <w:rPr>
          <w:rFonts w:cs="Times New Roman"/>
        </w:rPr>
      </w:pPr>
      <w:r w:rsidRPr="00AA3E62">
        <w:rPr>
          <w:rFonts w:cs="Times New Roman"/>
        </w:rPr>
        <w:t>Hardver alapismeretek.</w:t>
      </w:r>
    </w:p>
    <w:p w:rsidR="00F3638B" w:rsidRPr="00AA3E62" w:rsidRDefault="00F3638B" w:rsidP="00F3638B">
      <w:pPr>
        <w:tabs>
          <w:tab w:val="left" w:pos="1418"/>
          <w:tab w:val="right" w:pos="9072"/>
        </w:tabs>
        <w:spacing w:after="0"/>
        <w:ind w:left="851"/>
        <w:rPr>
          <w:rFonts w:cs="Times New Roman"/>
        </w:rPr>
      </w:pPr>
      <w:r w:rsidRPr="00AA3E62">
        <w:rPr>
          <w:rFonts w:cs="Times New Roman"/>
        </w:rPr>
        <w:t>Az alapkonfiguráció kialakítása.</w:t>
      </w:r>
    </w:p>
    <w:p w:rsidR="00F3638B" w:rsidRPr="00AA3E62" w:rsidRDefault="00F3638B" w:rsidP="00F3638B">
      <w:pPr>
        <w:tabs>
          <w:tab w:val="left" w:pos="1418"/>
          <w:tab w:val="right" w:pos="9072"/>
        </w:tabs>
        <w:spacing w:after="0"/>
        <w:ind w:left="851"/>
        <w:rPr>
          <w:rFonts w:cs="Times New Roman"/>
        </w:rPr>
      </w:pPr>
      <w:r w:rsidRPr="00AA3E62">
        <w:rPr>
          <w:rFonts w:cs="Times New Roman"/>
        </w:rPr>
        <w:t>Input és output egységek.</w:t>
      </w:r>
    </w:p>
    <w:p w:rsidR="00F3638B" w:rsidRPr="00AA3E62" w:rsidRDefault="00F3638B" w:rsidP="00F3638B">
      <w:pPr>
        <w:tabs>
          <w:tab w:val="left" w:pos="1418"/>
          <w:tab w:val="right" w:pos="9072"/>
        </w:tabs>
        <w:spacing w:after="0"/>
        <w:ind w:left="851"/>
        <w:rPr>
          <w:rFonts w:cs="Times New Roman"/>
        </w:rPr>
      </w:pPr>
      <w:r w:rsidRPr="00AA3E62">
        <w:rPr>
          <w:rFonts w:cs="Times New Roman"/>
        </w:rPr>
        <w:t>Monitorok típusai, szöveges és grafikus üzemmód.</w:t>
      </w:r>
    </w:p>
    <w:p w:rsidR="00F3638B" w:rsidRPr="00AA3E62" w:rsidRDefault="00F3638B" w:rsidP="00F3638B">
      <w:pPr>
        <w:tabs>
          <w:tab w:val="left" w:pos="1418"/>
          <w:tab w:val="right" w:pos="9072"/>
        </w:tabs>
        <w:spacing w:after="0"/>
        <w:ind w:left="851"/>
        <w:rPr>
          <w:rFonts w:cs="Times New Roman"/>
        </w:rPr>
      </w:pPr>
      <w:r w:rsidRPr="00AA3E62">
        <w:rPr>
          <w:rFonts w:cs="Times New Roman"/>
        </w:rPr>
        <w:t>Nyomtatók.</w:t>
      </w:r>
    </w:p>
    <w:p w:rsidR="00F3638B" w:rsidRPr="00AA3E62" w:rsidRDefault="00F3638B" w:rsidP="00F3638B">
      <w:pPr>
        <w:tabs>
          <w:tab w:val="left" w:pos="1418"/>
          <w:tab w:val="right" w:pos="9072"/>
        </w:tabs>
        <w:spacing w:after="0"/>
        <w:ind w:left="851"/>
        <w:rPr>
          <w:rFonts w:cs="Times New Roman"/>
        </w:rPr>
      </w:pPr>
      <w:r w:rsidRPr="00AA3E62">
        <w:rPr>
          <w:rFonts w:cs="Times New Roman"/>
        </w:rPr>
        <w:t>Cserélhető adathordozók (CD, DVD, pendrive, compactflash stb.).</w:t>
      </w:r>
    </w:p>
    <w:p w:rsidR="00F3638B" w:rsidRPr="00AA3E62" w:rsidRDefault="00F3638B" w:rsidP="00F3638B">
      <w:pPr>
        <w:tabs>
          <w:tab w:val="left" w:pos="1418"/>
          <w:tab w:val="right" w:pos="9072"/>
        </w:tabs>
        <w:spacing w:after="0"/>
        <w:ind w:left="851"/>
        <w:rPr>
          <w:rFonts w:cs="Times New Roman"/>
        </w:rPr>
      </w:pPr>
      <w:r w:rsidRPr="00AA3E62">
        <w:rPr>
          <w:rFonts w:cs="Times New Roman"/>
        </w:rPr>
        <w:t>Könyvtárszerkezet, kialakításuk a háttértárakon.</w:t>
      </w:r>
    </w:p>
    <w:p w:rsidR="00F3638B" w:rsidRPr="00AA3E62" w:rsidRDefault="00F3638B" w:rsidP="00F3638B">
      <w:pPr>
        <w:tabs>
          <w:tab w:val="left" w:pos="1418"/>
          <w:tab w:val="right" w:pos="9072"/>
        </w:tabs>
        <w:spacing w:after="0"/>
        <w:ind w:left="851"/>
        <w:rPr>
          <w:rFonts w:cs="Times New Roman"/>
        </w:rPr>
      </w:pPr>
      <w:r w:rsidRPr="00AA3E62">
        <w:rPr>
          <w:rFonts w:cs="Times New Roman"/>
        </w:rPr>
        <w:t>Szoftver alapismeretek: fájlok, szoftverek csoportosítása.</w:t>
      </w:r>
    </w:p>
    <w:p w:rsidR="00F3638B" w:rsidRPr="00AA3E62" w:rsidRDefault="00F3638B" w:rsidP="00F3638B">
      <w:pPr>
        <w:tabs>
          <w:tab w:val="left" w:pos="1418"/>
          <w:tab w:val="right" w:pos="9072"/>
        </w:tabs>
        <w:spacing w:after="0"/>
        <w:ind w:left="851"/>
        <w:rPr>
          <w:rFonts w:cs="Times New Roman"/>
        </w:rPr>
      </w:pPr>
      <w:r w:rsidRPr="00AA3E62">
        <w:rPr>
          <w:rFonts w:cs="Times New Roman"/>
        </w:rPr>
        <w:t>Operációs rendszerek fogalma.</w:t>
      </w:r>
    </w:p>
    <w:p w:rsidR="00F3638B" w:rsidRPr="00AA3E62" w:rsidRDefault="00F3638B" w:rsidP="00F3638B">
      <w:pPr>
        <w:tabs>
          <w:tab w:val="left" w:pos="1418"/>
          <w:tab w:val="right" w:pos="9072"/>
        </w:tabs>
        <w:spacing w:after="0"/>
        <w:ind w:left="851"/>
        <w:rPr>
          <w:rFonts w:cs="Times New Roman"/>
        </w:rPr>
      </w:pPr>
      <w:r w:rsidRPr="00AA3E62">
        <w:rPr>
          <w:rFonts w:cs="Times New Roman"/>
        </w:rPr>
        <w:t>Elterjedtebb operációs rendszerek összehasonlítása, előnyök, hátrányok feltárása.</w:t>
      </w:r>
    </w:p>
    <w:p w:rsidR="00F3638B" w:rsidRPr="00AA3E62" w:rsidRDefault="00F3638B" w:rsidP="00F3638B">
      <w:pPr>
        <w:tabs>
          <w:tab w:val="left" w:pos="1418"/>
          <w:tab w:val="right" w:pos="9072"/>
        </w:tabs>
        <w:spacing w:after="0"/>
        <w:ind w:left="851"/>
        <w:rPr>
          <w:rFonts w:cs="Times New Roman"/>
        </w:rPr>
      </w:pPr>
      <w:r w:rsidRPr="00AA3E62">
        <w:rPr>
          <w:rFonts w:cs="Times New Roman"/>
        </w:rPr>
        <w:t>Fontosabb operációs rendszerek, jellemzőik.</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Elterjedtebb operációs rendszerek összehasonlítása, előnyök, hátrányok feltárása. </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Rendszeres biztonsági mentések fontossága. </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Adatmentés. </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Jelszavas állományvédelem, attribútumok. </w:t>
      </w:r>
    </w:p>
    <w:p w:rsidR="00F3638B" w:rsidRPr="00AA3E62" w:rsidRDefault="00F3638B" w:rsidP="00F3638B">
      <w:pPr>
        <w:tabs>
          <w:tab w:val="left" w:pos="1418"/>
          <w:tab w:val="right" w:pos="9072"/>
        </w:tabs>
        <w:spacing w:after="0"/>
        <w:ind w:left="851"/>
        <w:rPr>
          <w:rFonts w:cs="Times New Roman"/>
        </w:rPr>
      </w:pPr>
      <w:r w:rsidRPr="00AA3E62">
        <w:rPr>
          <w:rFonts w:cs="Times New Roman"/>
        </w:rPr>
        <w:t>Rendszer védelme, biztonsági mentések fontossága, időzített, rendszeres biztonsági mentések.</w:t>
      </w:r>
    </w:p>
    <w:p w:rsidR="00F3638B" w:rsidRPr="00AA3E62" w:rsidRDefault="00F3638B" w:rsidP="00F3638B">
      <w:pPr>
        <w:tabs>
          <w:tab w:val="left" w:pos="1418"/>
          <w:tab w:val="right" w:pos="9072"/>
        </w:tabs>
        <w:spacing w:after="0"/>
        <w:ind w:left="851"/>
        <w:rPr>
          <w:rFonts w:cs="Times New Roman"/>
        </w:rPr>
      </w:pPr>
      <w:r w:rsidRPr="00AA3E62">
        <w:rPr>
          <w:rFonts w:cs="Times New Roman"/>
        </w:rPr>
        <w:t>Állományműveletek, állományok kiterjesztése, típusai, társítás.</w:t>
      </w:r>
    </w:p>
    <w:p w:rsidR="00F3638B" w:rsidRPr="00AA3E62" w:rsidRDefault="00F3638B" w:rsidP="00F3638B">
      <w:pPr>
        <w:tabs>
          <w:tab w:val="left" w:pos="1418"/>
          <w:tab w:val="right" w:pos="9072"/>
        </w:tabs>
        <w:spacing w:after="0"/>
        <w:ind w:left="851"/>
        <w:rPr>
          <w:rFonts w:cs="Times New Roman"/>
        </w:rPr>
      </w:pPr>
      <w:r w:rsidRPr="00AA3E62">
        <w:rPr>
          <w:rFonts w:cs="Times New Roman"/>
        </w:rPr>
        <w:t>Állományok elérése, teljes elérési út.</w:t>
      </w:r>
    </w:p>
    <w:p w:rsidR="00F3638B" w:rsidRPr="00AA3E62" w:rsidRDefault="00F3638B" w:rsidP="00F3638B">
      <w:pPr>
        <w:tabs>
          <w:tab w:val="left" w:pos="1418"/>
          <w:tab w:val="right" w:pos="9072"/>
        </w:tabs>
        <w:spacing w:after="0"/>
        <w:ind w:left="851"/>
        <w:rPr>
          <w:rFonts w:cs="Times New Roman"/>
        </w:rPr>
      </w:pPr>
      <w:r w:rsidRPr="00AA3E62">
        <w:rPr>
          <w:rFonts w:cs="Times New Roman"/>
        </w:rPr>
        <w:t>Az adatkezelés eszközei: tömörítés, kicsomagolás, archiválás, adatvédelem.</w:t>
      </w:r>
    </w:p>
    <w:p w:rsidR="00F3638B" w:rsidRPr="00AA3E62" w:rsidRDefault="00F3638B" w:rsidP="00F3638B">
      <w:pPr>
        <w:tabs>
          <w:tab w:val="left" w:pos="1418"/>
          <w:tab w:val="right" w:pos="9072"/>
        </w:tabs>
        <w:spacing w:after="0"/>
        <w:ind w:left="851"/>
        <w:rPr>
          <w:rFonts w:cs="Times New Roman"/>
        </w:rPr>
      </w:pPr>
      <w:r w:rsidRPr="00AA3E62">
        <w:rPr>
          <w:rFonts w:cs="Times New Roman"/>
        </w:rPr>
        <w:t>Vírusok típusai.</w:t>
      </w:r>
    </w:p>
    <w:p w:rsidR="00F3638B" w:rsidRPr="00AA3E62" w:rsidRDefault="00F3638B" w:rsidP="00F3638B">
      <w:pPr>
        <w:tabs>
          <w:tab w:val="left" w:pos="1418"/>
          <w:tab w:val="right" w:pos="9072"/>
        </w:tabs>
        <w:spacing w:after="0"/>
        <w:ind w:left="851"/>
        <w:rPr>
          <w:rFonts w:cs="Times New Roman"/>
        </w:rPr>
      </w:pPr>
      <w:r w:rsidRPr="00AA3E62">
        <w:rPr>
          <w:rFonts w:cs="Times New Roman"/>
        </w:rPr>
        <w:t>Aktuálisan jellemző vírusok működésének megismerése.</w:t>
      </w:r>
    </w:p>
    <w:p w:rsidR="00F3638B" w:rsidRPr="00AA3E62" w:rsidRDefault="00F3638B" w:rsidP="00F3638B">
      <w:pPr>
        <w:tabs>
          <w:tab w:val="left" w:pos="1418"/>
          <w:tab w:val="right" w:pos="9072"/>
        </w:tabs>
        <w:spacing w:after="0"/>
        <w:ind w:left="851"/>
        <w:rPr>
          <w:rFonts w:cs="Times New Roman"/>
        </w:rPr>
      </w:pPr>
      <w:r w:rsidRPr="00AA3E62">
        <w:rPr>
          <w:rFonts w:cs="Times New Roman"/>
        </w:rPr>
        <w:t>Víruskeresés és vírusirtás, víruspajzs, lemezkarbantartás.</w:t>
      </w:r>
    </w:p>
    <w:p w:rsidR="00F3638B" w:rsidRPr="00AA3E62" w:rsidRDefault="00F3638B" w:rsidP="00F3638B">
      <w:pPr>
        <w:tabs>
          <w:tab w:val="left" w:pos="1418"/>
          <w:tab w:val="right" w:pos="9072"/>
        </w:tabs>
        <w:spacing w:after="0"/>
        <w:ind w:left="851"/>
        <w:rPr>
          <w:rFonts w:cs="Times New Roman"/>
        </w:rPr>
      </w:pPr>
      <w:r w:rsidRPr="00AA3E62">
        <w:rPr>
          <w:rFonts w:cs="Times New Roman"/>
        </w:rPr>
        <w:t>Egyszerű programok telepítése.</w:t>
      </w:r>
    </w:p>
    <w:p w:rsidR="00F3638B" w:rsidRPr="00AA3E62" w:rsidRDefault="00F3638B" w:rsidP="00F3638B">
      <w:pPr>
        <w:tabs>
          <w:tab w:val="left" w:pos="1418"/>
          <w:tab w:val="right" w:pos="9072"/>
        </w:tabs>
        <w:spacing w:after="0"/>
        <w:ind w:left="851"/>
        <w:rPr>
          <w:rFonts w:cs="Times New Roman"/>
        </w:rPr>
      </w:pPr>
      <w:r w:rsidRPr="00AA3E62">
        <w:rPr>
          <w:rFonts w:cs="Times New Roman"/>
        </w:rPr>
        <w:t>Szoftverek használatának jogi szabályozása: szerzői jog, jogtiszta szoftver, licencszerződés, copyright, shareware, freeware, demo, publicdomain, szabad szoftverek, creative commons.</w:t>
      </w:r>
    </w:p>
    <w:p w:rsidR="00A23F09" w:rsidRPr="00AA3E62" w:rsidRDefault="00F3638B" w:rsidP="00A23F09">
      <w:pPr>
        <w:tabs>
          <w:tab w:val="left" w:pos="1418"/>
          <w:tab w:val="right" w:pos="9072"/>
        </w:tabs>
        <w:spacing w:after="0"/>
        <w:ind w:left="851"/>
        <w:rPr>
          <w:rFonts w:cs="Times New Roman"/>
        </w:rPr>
      </w:pPr>
      <w:r w:rsidRPr="00AA3E62">
        <w:rPr>
          <w:rFonts w:cs="Times New Roman"/>
        </w:rPr>
        <w:t>Magyarországon hatályos vonatkozó jogszabályok tartalmának ismerete.</w:t>
      </w:r>
    </w:p>
    <w:p w:rsidR="00907F58" w:rsidRPr="00AA3E62" w:rsidRDefault="00907F58" w:rsidP="00A23F09">
      <w:pPr>
        <w:tabs>
          <w:tab w:val="left" w:pos="1418"/>
          <w:tab w:val="right" w:pos="9072"/>
        </w:tabs>
        <w:spacing w:after="0"/>
        <w:ind w:left="851"/>
        <w:rPr>
          <w:rFonts w:cs="Times New Roman"/>
        </w:rPr>
      </w:pPr>
    </w:p>
    <w:p w:rsidR="00A23F09" w:rsidRPr="00AA3E62" w:rsidRDefault="00F3638B"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Irodai alkalmazások</w:t>
      </w:r>
    </w:p>
    <w:p w:rsidR="00F3638B" w:rsidRPr="00AA3E62" w:rsidRDefault="00F3638B" w:rsidP="00F3638B">
      <w:pPr>
        <w:tabs>
          <w:tab w:val="left" w:pos="1418"/>
          <w:tab w:val="right" w:pos="9072"/>
        </w:tabs>
        <w:spacing w:after="0"/>
        <w:ind w:left="851"/>
        <w:rPr>
          <w:rFonts w:cs="Times New Roman"/>
        </w:rPr>
      </w:pPr>
      <w:r w:rsidRPr="00AA3E62">
        <w:rPr>
          <w:rFonts w:cs="Times New Roman"/>
        </w:rPr>
        <w:t>Az irodai alkalmazások használata feladatmegoldások során.</w:t>
      </w:r>
    </w:p>
    <w:p w:rsidR="00F3638B" w:rsidRPr="00AA3E62" w:rsidRDefault="00F3638B" w:rsidP="00F3638B">
      <w:pPr>
        <w:tabs>
          <w:tab w:val="left" w:pos="1418"/>
          <w:tab w:val="right" w:pos="9072"/>
        </w:tabs>
        <w:spacing w:after="0"/>
        <w:ind w:left="851"/>
        <w:rPr>
          <w:rFonts w:cs="Times New Roman"/>
        </w:rPr>
      </w:pPr>
      <w:r w:rsidRPr="00AA3E62">
        <w:rPr>
          <w:rFonts w:cs="Times New Roman"/>
        </w:rPr>
        <w:t>Szövegszerkesztő alkalmazások jellemzői.</w:t>
      </w:r>
    </w:p>
    <w:p w:rsidR="00F3638B" w:rsidRPr="00AA3E62" w:rsidRDefault="00F3638B" w:rsidP="00F3638B">
      <w:pPr>
        <w:tabs>
          <w:tab w:val="left" w:pos="1418"/>
          <w:tab w:val="right" w:pos="9072"/>
        </w:tabs>
        <w:spacing w:after="0"/>
        <w:ind w:left="851"/>
        <w:rPr>
          <w:rFonts w:cs="Times New Roman"/>
        </w:rPr>
      </w:pPr>
      <w:r w:rsidRPr="00AA3E62">
        <w:rPr>
          <w:rFonts w:cs="Times New Roman"/>
        </w:rPr>
        <w:t>Megjelenítésre vonatkozó beállítások.</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Formázási műveletek. </w:t>
      </w:r>
    </w:p>
    <w:p w:rsidR="00F3638B" w:rsidRPr="00AA3E62" w:rsidRDefault="00F3638B" w:rsidP="00F3638B">
      <w:pPr>
        <w:tabs>
          <w:tab w:val="left" w:pos="1418"/>
          <w:tab w:val="right" w:pos="9072"/>
        </w:tabs>
        <w:spacing w:after="0"/>
        <w:ind w:left="851"/>
        <w:rPr>
          <w:rFonts w:cs="Times New Roman"/>
        </w:rPr>
      </w:pPr>
      <w:r w:rsidRPr="00AA3E62">
        <w:rPr>
          <w:rFonts w:cs="Times New Roman"/>
        </w:rPr>
        <w:t>Helyesírás ellenőrzése.</w:t>
      </w:r>
    </w:p>
    <w:p w:rsidR="00F3638B" w:rsidRPr="00AA3E62" w:rsidRDefault="00F3638B" w:rsidP="00F3638B">
      <w:pPr>
        <w:tabs>
          <w:tab w:val="left" w:pos="1418"/>
          <w:tab w:val="right" w:pos="9072"/>
        </w:tabs>
        <w:spacing w:after="0"/>
        <w:ind w:left="851"/>
        <w:rPr>
          <w:rFonts w:cs="Times New Roman"/>
        </w:rPr>
      </w:pPr>
      <w:r w:rsidRPr="00AA3E62">
        <w:rPr>
          <w:rFonts w:cs="Times New Roman"/>
        </w:rPr>
        <w:t>Tartalomjegyzék, ábrajegyzék, tárgymutató használata.</w:t>
      </w:r>
    </w:p>
    <w:p w:rsidR="00F3638B" w:rsidRPr="00AA3E62" w:rsidRDefault="00F3638B" w:rsidP="00F3638B">
      <w:pPr>
        <w:tabs>
          <w:tab w:val="left" w:pos="1418"/>
          <w:tab w:val="right" w:pos="9072"/>
        </w:tabs>
        <w:spacing w:after="0"/>
        <w:ind w:left="851"/>
        <w:rPr>
          <w:rFonts w:cs="Times New Roman"/>
        </w:rPr>
      </w:pPr>
      <w:r w:rsidRPr="00AA3E62">
        <w:rPr>
          <w:rFonts w:cs="Times New Roman"/>
        </w:rPr>
        <w:t>Táblázatok használata.</w:t>
      </w:r>
    </w:p>
    <w:p w:rsidR="00F3638B" w:rsidRPr="00AA3E62" w:rsidRDefault="00F3638B" w:rsidP="00F3638B">
      <w:pPr>
        <w:tabs>
          <w:tab w:val="left" w:pos="1418"/>
          <w:tab w:val="right" w:pos="9072"/>
        </w:tabs>
        <w:spacing w:after="0"/>
        <w:ind w:left="851"/>
        <w:rPr>
          <w:rFonts w:cs="Times New Roman"/>
        </w:rPr>
      </w:pPr>
      <w:r w:rsidRPr="00AA3E62">
        <w:rPr>
          <w:rFonts w:cs="Times New Roman"/>
        </w:rPr>
        <w:t>Nyomtatás.</w:t>
      </w:r>
    </w:p>
    <w:p w:rsidR="00F3638B" w:rsidRPr="00AA3E62" w:rsidRDefault="00F3638B" w:rsidP="00F3638B">
      <w:pPr>
        <w:tabs>
          <w:tab w:val="left" w:pos="1418"/>
          <w:tab w:val="right" w:pos="9072"/>
        </w:tabs>
        <w:spacing w:after="0"/>
        <w:ind w:left="851"/>
        <w:rPr>
          <w:rFonts w:cs="Times New Roman"/>
        </w:rPr>
      </w:pPr>
      <w:r w:rsidRPr="00AA3E62">
        <w:rPr>
          <w:rFonts w:cs="Times New Roman"/>
        </w:rPr>
        <w:t>Objektumok beszúrása a dokumentumba.</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A prezentáció készítésének menete. </w:t>
      </w:r>
    </w:p>
    <w:p w:rsidR="00F3638B" w:rsidRPr="00AA3E62" w:rsidRDefault="00F3638B" w:rsidP="00F3638B">
      <w:pPr>
        <w:tabs>
          <w:tab w:val="left" w:pos="1418"/>
          <w:tab w:val="right" w:pos="9072"/>
        </w:tabs>
        <w:spacing w:after="0"/>
        <w:ind w:left="851"/>
        <w:rPr>
          <w:rFonts w:cs="Times New Roman"/>
        </w:rPr>
      </w:pPr>
      <w:r w:rsidRPr="00AA3E62">
        <w:rPr>
          <w:rFonts w:cs="Times New Roman"/>
        </w:rPr>
        <w:t>Szövegtervezés, elrendezés, tördelés.</w:t>
      </w:r>
    </w:p>
    <w:p w:rsidR="00F3638B" w:rsidRPr="00AA3E62" w:rsidRDefault="00F3638B" w:rsidP="00F3638B">
      <w:pPr>
        <w:tabs>
          <w:tab w:val="left" w:pos="1418"/>
          <w:tab w:val="right" w:pos="9072"/>
        </w:tabs>
        <w:spacing w:after="0"/>
        <w:ind w:left="851"/>
        <w:rPr>
          <w:rFonts w:cs="Times New Roman"/>
        </w:rPr>
      </w:pPr>
      <w:r w:rsidRPr="00AA3E62">
        <w:rPr>
          <w:rFonts w:cs="Times New Roman"/>
        </w:rPr>
        <w:t>Képek, objektumok illesztése, méretezése.</w:t>
      </w:r>
    </w:p>
    <w:p w:rsidR="00F3638B" w:rsidRPr="00AA3E62" w:rsidRDefault="00F3638B" w:rsidP="00F3638B">
      <w:pPr>
        <w:tabs>
          <w:tab w:val="left" w:pos="1418"/>
          <w:tab w:val="right" w:pos="9072"/>
        </w:tabs>
        <w:spacing w:after="0"/>
        <w:ind w:left="851"/>
        <w:rPr>
          <w:rFonts w:cs="Times New Roman"/>
        </w:rPr>
      </w:pPr>
      <w:r w:rsidRPr="00AA3E62">
        <w:rPr>
          <w:rFonts w:cs="Times New Roman"/>
        </w:rPr>
        <w:t>Digitális effektusok.</w:t>
      </w:r>
    </w:p>
    <w:p w:rsidR="00F3638B" w:rsidRPr="00AA3E62" w:rsidRDefault="00F3638B" w:rsidP="00F3638B">
      <w:pPr>
        <w:tabs>
          <w:tab w:val="left" w:pos="1418"/>
          <w:tab w:val="right" w:pos="9072"/>
        </w:tabs>
        <w:spacing w:after="0"/>
        <w:ind w:left="851"/>
        <w:rPr>
          <w:rFonts w:cs="Times New Roman"/>
        </w:rPr>
      </w:pPr>
      <w:r w:rsidRPr="00AA3E62">
        <w:rPr>
          <w:rFonts w:cs="Times New Roman"/>
        </w:rPr>
        <w:t>Vetítési beállítások, animáció, slideshow.</w:t>
      </w:r>
    </w:p>
    <w:p w:rsidR="00F3638B" w:rsidRPr="00AA3E62" w:rsidRDefault="00F3638B" w:rsidP="00F3638B">
      <w:pPr>
        <w:tabs>
          <w:tab w:val="left" w:pos="1418"/>
          <w:tab w:val="right" w:pos="9072"/>
        </w:tabs>
        <w:spacing w:after="0"/>
        <w:ind w:left="851"/>
        <w:rPr>
          <w:rFonts w:cs="Times New Roman"/>
        </w:rPr>
      </w:pPr>
      <w:r w:rsidRPr="00AA3E62">
        <w:rPr>
          <w:rFonts w:cs="Times New Roman"/>
        </w:rPr>
        <w:t>Táblázatkezelési alapismeretek rendszerezése: alapfogalmak, cellák azonosítása, adattípusok.</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Lapok átnevezése, másolása, törlése. </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Adatok bevitele, gyorsmásolás, beépített listák alkalmazása. </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Számformátumok, cellaformázási lehetőségek. </w:t>
      </w:r>
    </w:p>
    <w:p w:rsidR="00F3638B" w:rsidRPr="00AA3E62" w:rsidRDefault="00F3638B" w:rsidP="00F3638B">
      <w:pPr>
        <w:tabs>
          <w:tab w:val="left" w:pos="1418"/>
          <w:tab w:val="right" w:pos="9072"/>
        </w:tabs>
        <w:spacing w:after="0"/>
        <w:ind w:left="851"/>
        <w:rPr>
          <w:rFonts w:cs="Times New Roman"/>
        </w:rPr>
      </w:pPr>
      <w:r w:rsidRPr="00AA3E62">
        <w:rPr>
          <w:rFonts w:cs="Times New Roman"/>
        </w:rPr>
        <w:t>A cellatartalom módosítása.</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Képletek alkalmazása, relatív, abszolút és vegyes cellahivatkozások, tartomány és munkalap hivatkozások. </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Egyszerű függvények használata. </w:t>
      </w:r>
    </w:p>
    <w:p w:rsidR="00F3638B" w:rsidRPr="00AA3E62" w:rsidRDefault="00F3638B" w:rsidP="00F3638B">
      <w:pPr>
        <w:tabs>
          <w:tab w:val="left" w:pos="1418"/>
          <w:tab w:val="right" w:pos="9072"/>
        </w:tabs>
        <w:spacing w:after="0"/>
        <w:ind w:left="851"/>
        <w:rPr>
          <w:rFonts w:cs="Times New Roman"/>
        </w:rPr>
      </w:pPr>
      <w:r w:rsidRPr="00AA3E62">
        <w:rPr>
          <w:rFonts w:cs="Times New Roman"/>
        </w:rPr>
        <w:t>Sorok és oszlopok elrejtése, cellák védelme.</w:t>
      </w:r>
    </w:p>
    <w:p w:rsidR="00F3638B" w:rsidRPr="00AA3E62" w:rsidRDefault="00F3638B" w:rsidP="00F3638B">
      <w:pPr>
        <w:tabs>
          <w:tab w:val="left" w:pos="1418"/>
          <w:tab w:val="right" w:pos="9072"/>
        </w:tabs>
        <w:spacing w:after="0"/>
        <w:ind w:left="851"/>
        <w:rPr>
          <w:rFonts w:cs="Times New Roman"/>
        </w:rPr>
      </w:pPr>
      <w:r w:rsidRPr="00AA3E62">
        <w:rPr>
          <w:rFonts w:cs="Times New Roman"/>
        </w:rPr>
        <w:t>Függvénytípusok.</w:t>
      </w:r>
    </w:p>
    <w:p w:rsidR="00F3638B" w:rsidRPr="00AA3E62" w:rsidRDefault="00F3638B" w:rsidP="00F3638B">
      <w:pPr>
        <w:tabs>
          <w:tab w:val="left" w:pos="1418"/>
          <w:tab w:val="right" w:pos="9072"/>
        </w:tabs>
        <w:spacing w:after="0"/>
        <w:ind w:left="851"/>
        <w:rPr>
          <w:rFonts w:cs="Times New Roman"/>
        </w:rPr>
      </w:pPr>
      <w:r w:rsidRPr="00AA3E62">
        <w:rPr>
          <w:rFonts w:cs="Times New Roman"/>
        </w:rPr>
        <w:t>Függvények használata, másolása, egymásba ágyazása.</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A diagram fogalma, részei, típusai, formázások. </w:t>
      </w:r>
    </w:p>
    <w:p w:rsidR="00A23F09" w:rsidRPr="00AA3E62" w:rsidRDefault="00F3638B" w:rsidP="00A23F09">
      <w:pPr>
        <w:tabs>
          <w:tab w:val="left" w:pos="1418"/>
          <w:tab w:val="right" w:pos="9072"/>
        </w:tabs>
        <w:spacing w:after="0"/>
        <w:ind w:left="851"/>
        <w:rPr>
          <w:rFonts w:cs="Times New Roman"/>
        </w:rPr>
      </w:pPr>
      <w:r w:rsidRPr="00AA3E62">
        <w:rPr>
          <w:rFonts w:cs="Times New Roman"/>
        </w:rPr>
        <w:t>Problémamegoldás táblázatkezelővel, szűrés, keresés, rendezés.</w:t>
      </w:r>
    </w:p>
    <w:p w:rsidR="00907F58" w:rsidRPr="00AA3E62" w:rsidRDefault="00907F58" w:rsidP="00A23F09">
      <w:pPr>
        <w:tabs>
          <w:tab w:val="left" w:pos="1418"/>
          <w:tab w:val="right" w:pos="9072"/>
        </w:tabs>
        <w:spacing w:after="0"/>
        <w:ind w:left="851"/>
        <w:rPr>
          <w:rFonts w:cs="Times New Roman"/>
        </w:rPr>
      </w:pPr>
    </w:p>
    <w:p w:rsidR="00A23F09" w:rsidRPr="00AA3E62" w:rsidRDefault="00F3638B"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Számítógépes hálózatok</w:t>
      </w:r>
    </w:p>
    <w:p w:rsidR="00F3638B" w:rsidRPr="00AA3E62" w:rsidRDefault="00F3638B" w:rsidP="00F3638B">
      <w:pPr>
        <w:tabs>
          <w:tab w:val="left" w:pos="1418"/>
          <w:tab w:val="right" w:pos="9072"/>
        </w:tabs>
        <w:spacing w:after="0"/>
        <w:ind w:left="851"/>
        <w:rPr>
          <w:rFonts w:cs="Times New Roman"/>
        </w:rPr>
      </w:pPr>
      <w:r w:rsidRPr="00AA3E62">
        <w:rPr>
          <w:rFonts w:cs="Times New Roman"/>
        </w:rPr>
        <w:t>Biztonság a hálózatban: tűzfal feladata, fontossága.</w:t>
      </w:r>
    </w:p>
    <w:p w:rsidR="00F3638B" w:rsidRPr="00AA3E62" w:rsidRDefault="00F3638B" w:rsidP="00F3638B">
      <w:pPr>
        <w:tabs>
          <w:tab w:val="left" w:pos="1418"/>
          <w:tab w:val="right" w:pos="9072"/>
        </w:tabs>
        <w:spacing w:after="0"/>
        <w:ind w:left="851"/>
        <w:rPr>
          <w:rFonts w:cs="Times New Roman"/>
        </w:rPr>
      </w:pPr>
      <w:r w:rsidRPr="00AA3E62">
        <w:rPr>
          <w:rFonts w:cs="Times New Roman"/>
        </w:rPr>
        <w:t>Belépés felhasználóként számítógépes hálózatba, autentikáció, hálózatválasztás.</w:t>
      </w:r>
    </w:p>
    <w:p w:rsidR="00F3638B" w:rsidRPr="00AA3E62" w:rsidRDefault="00F3638B" w:rsidP="00F3638B">
      <w:pPr>
        <w:tabs>
          <w:tab w:val="left" w:pos="1418"/>
          <w:tab w:val="right" w:pos="9072"/>
        </w:tabs>
        <w:spacing w:after="0"/>
        <w:ind w:left="851"/>
        <w:rPr>
          <w:rFonts w:cs="Times New Roman"/>
        </w:rPr>
      </w:pPr>
      <w:r w:rsidRPr="00AA3E62">
        <w:rPr>
          <w:rFonts w:cs="Times New Roman"/>
        </w:rPr>
        <w:t>Megosztott állományok, hálózati helyek elérése.</w:t>
      </w:r>
    </w:p>
    <w:p w:rsidR="00F3638B" w:rsidRPr="00AA3E62" w:rsidRDefault="00F3638B" w:rsidP="00F3638B">
      <w:pPr>
        <w:tabs>
          <w:tab w:val="left" w:pos="1418"/>
          <w:tab w:val="right" w:pos="9072"/>
        </w:tabs>
        <w:spacing w:after="0"/>
        <w:ind w:left="851"/>
        <w:rPr>
          <w:rFonts w:cs="Times New Roman"/>
        </w:rPr>
      </w:pPr>
      <w:r w:rsidRPr="00AA3E62">
        <w:rPr>
          <w:rFonts w:cs="Times New Roman"/>
        </w:rPr>
        <w:t>Biztonságos jelszó.</w:t>
      </w:r>
    </w:p>
    <w:p w:rsidR="00F3638B" w:rsidRPr="00AA3E62" w:rsidRDefault="00F3638B" w:rsidP="00F3638B">
      <w:pPr>
        <w:tabs>
          <w:tab w:val="left" w:pos="1418"/>
          <w:tab w:val="right" w:pos="9072"/>
        </w:tabs>
        <w:spacing w:after="0"/>
        <w:ind w:left="851"/>
        <w:rPr>
          <w:rFonts w:cs="Times New Roman"/>
        </w:rPr>
      </w:pPr>
      <w:r w:rsidRPr="00AA3E62">
        <w:rPr>
          <w:rFonts w:cs="Times New Roman"/>
        </w:rPr>
        <w:t>Hálózati nyomtatás lehetőségei.</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Az internet felépítése, szolgáltatásai. </w:t>
      </w:r>
    </w:p>
    <w:p w:rsidR="00F3638B" w:rsidRPr="00AA3E62" w:rsidRDefault="00F3638B" w:rsidP="00F3638B">
      <w:pPr>
        <w:tabs>
          <w:tab w:val="left" w:pos="1418"/>
          <w:tab w:val="right" w:pos="9072"/>
        </w:tabs>
        <w:spacing w:after="0"/>
        <w:ind w:left="851"/>
        <w:rPr>
          <w:rFonts w:cs="Times New Roman"/>
        </w:rPr>
      </w:pPr>
      <w:r w:rsidRPr="00AA3E62">
        <w:rPr>
          <w:rFonts w:cs="Times New Roman"/>
        </w:rPr>
        <w:t>Hálózat adta visszaélési lehetőségek: levélszemét, kéretlen levelek, jelszavak megőrzése, személyes információk tárolása (e-mail-ok, címlisták).</w:t>
      </w:r>
    </w:p>
    <w:p w:rsidR="00F3638B" w:rsidRPr="00AA3E62" w:rsidRDefault="00F3638B" w:rsidP="00F3638B">
      <w:pPr>
        <w:tabs>
          <w:tab w:val="left" w:pos="1418"/>
          <w:tab w:val="right" w:pos="9072"/>
        </w:tabs>
        <w:spacing w:after="0"/>
        <w:ind w:left="851"/>
        <w:rPr>
          <w:rFonts w:cs="Times New Roman"/>
        </w:rPr>
      </w:pPr>
      <w:r w:rsidRPr="00AA3E62">
        <w:rPr>
          <w:rFonts w:cs="Times New Roman"/>
        </w:rPr>
        <w:t>Távoli elérés használata.</w:t>
      </w:r>
    </w:p>
    <w:p w:rsidR="00F3638B" w:rsidRPr="00AA3E62" w:rsidRDefault="00F3638B" w:rsidP="00F3638B">
      <w:pPr>
        <w:tabs>
          <w:tab w:val="left" w:pos="1418"/>
          <w:tab w:val="right" w:pos="9072"/>
        </w:tabs>
        <w:spacing w:after="0"/>
        <w:ind w:left="851"/>
        <w:rPr>
          <w:rFonts w:cs="Times New Roman"/>
        </w:rPr>
      </w:pPr>
      <w:r w:rsidRPr="00AA3E62">
        <w:rPr>
          <w:rFonts w:cs="Times New Roman"/>
        </w:rPr>
        <w:t>Távsegítség engedélyezésével járó veszélyek, azok kivédése.</w:t>
      </w:r>
    </w:p>
    <w:p w:rsidR="00F3638B" w:rsidRPr="00AA3E62" w:rsidRDefault="00F3638B" w:rsidP="00F3638B">
      <w:pPr>
        <w:tabs>
          <w:tab w:val="left" w:pos="1418"/>
          <w:tab w:val="right" w:pos="9072"/>
        </w:tabs>
        <w:spacing w:after="0"/>
        <w:ind w:left="851"/>
        <w:rPr>
          <w:rFonts w:cs="Times New Roman"/>
        </w:rPr>
      </w:pPr>
      <w:r w:rsidRPr="00AA3E62">
        <w:rPr>
          <w:rFonts w:cs="Times New Roman"/>
        </w:rPr>
        <w:t>A böngésző programok navigációs eszközei és használatuk.</w:t>
      </w:r>
    </w:p>
    <w:p w:rsidR="00F3638B" w:rsidRPr="00AA3E62" w:rsidRDefault="00F3638B" w:rsidP="00F3638B">
      <w:pPr>
        <w:tabs>
          <w:tab w:val="left" w:pos="1418"/>
          <w:tab w:val="right" w:pos="9072"/>
        </w:tabs>
        <w:spacing w:after="0"/>
        <w:ind w:left="851"/>
        <w:rPr>
          <w:rFonts w:cs="Times New Roman"/>
        </w:rPr>
      </w:pPr>
      <w:r w:rsidRPr="00AA3E62">
        <w:rPr>
          <w:rFonts w:cs="Times New Roman"/>
        </w:rPr>
        <w:t>Keresőrendszerek használata: kulcsszavas és tematikus keresők.</w:t>
      </w:r>
    </w:p>
    <w:p w:rsidR="00F3638B" w:rsidRPr="00AA3E62" w:rsidRDefault="00F3638B" w:rsidP="00F3638B">
      <w:pPr>
        <w:tabs>
          <w:tab w:val="left" w:pos="1418"/>
          <w:tab w:val="right" w:pos="9072"/>
        </w:tabs>
        <w:spacing w:after="0"/>
        <w:ind w:left="851"/>
        <w:rPr>
          <w:rFonts w:cs="Times New Roman"/>
        </w:rPr>
      </w:pPr>
      <w:r w:rsidRPr="00AA3E62">
        <w:rPr>
          <w:rFonts w:cs="Times New Roman"/>
        </w:rPr>
        <w:t>Az elektronikus levelezés alapfogalmai, az e-mail cím szerkezete, felépítése, protokollok.</w:t>
      </w:r>
    </w:p>
    <w:p w:rsidR="00F3638B" w:rsidRPr="00AA3E62" w:rsidRDefault="00F3638B" w:rsidP="00F3638B">
      <w:pPr>
        <w:tabs>
          <w:tab w:val="left" w:pos="1418"/>
          <w:tab w:val="right" w:pos="9072"/>
        </w:tabs>
        <w:spacing w:after="0"/>
        <w:ind w:left="851"/>
        <w:rPr>
          <w:rFonts w:cs="Times New Roman"/>
        </w:rPr>
      </w:pPr>
      <w:r w:rsidRPr="00AA3E62">
        <w:rPr>
          <w:rFonts w:cs="Times New Roman"/>
        </w:rPr>
        <w:t>Egy levelezőprogram működése, beállításai.</w:t>
      </w:r>
    </w:p>
    <w:p w:rsidR="00F3638B" w:rsidRPr="00AA3E62" w:rsidRDefault="00F3638B" w:rsidP="00F3638B">
      <w:pPr>
        <w:tabs>
          <w:tab w:val="left" w:pos="1418"/>
          <w:tab w:val="right" w:pos="9072"/>
        </w:tabs>
        <w:spacing w:after="0"/>
        <w:ind w:left="851"/>
        <w:rPr>
          <w:rFonts w:cs="Times New Roman"/>
        </w:rPr>
      </w:pPr>
      <w:r w:rsidRPr="00AA3E62">
        <w:rPr>
          <w:rFonts w:cs="Times New Roman"/>
        </w:rPr>
        <w:t xml:space="preserve">Az elektronikus levél részei, jellemzői. </w:t>
      </w:r>
    </w:p>
    <w:p w:rsidR="00F3638B" w:rsidRPr="00AA3E62" w:rsidRDefault="00F3638B" w:rsidP="00F3638B">
      <w:pPr>
        <w:tabs>
          <w:tab w:val="left" w:pos="1418"/>
          <w:tab w:val="right" w:pos="9072"/>
        </w:tabs>
        <w:spacing w:after="0"/>
        <w:ind w:left="851"/>
        <w:rPr>
          <w:rFonts w:cs="Times New Roman"/>
        </w:rPr>
      </w:pPr>
      <w:r w:rsidRPr="00AA3E62">
        <w:rPr>
          <w:rFonts w:cs="Times New Roman"/>
        </w:rPr>
        <w:t>E-mail cím beállítása, levelek írása.</w:t>
      </w:r>
    </w:p>
    <w:p w:rsidR="00F3638B" w:rsidRPr="00AA3E62" w:rsidRDefault="00F3638B" w:rsidP="00F3638B">
      <w:pPr>
        <w:tabs>
          <w:tab w:val="left" w:pos="1418"/>
          <w:tab w:val="right" w:pos="9072"/>
        </w:tabs>
        <w:spacing w:after="0"/>
        <w:ind w:left="851"/>
        <w:rPr>
          <w:rFonts w:cs="Times New Roman"/>
        </w:rPr>
      </w:pPr>
      <w:r w:rsidRPr="00AA3E62">
        <w:rPr>
          <w:rFonts w:cs="Times New Roman"/>
        </w:rPr>
        <w:t>Műveletek levelekkel.</w:t>
      </w:r>
    </w:p>
    <w:p w:rsidR="00F3638B" w:rsidRPr="00AA3E62" w:rsidRDefault="00F3638B" w:rsidP="00F3638B">
      <w:pPr>
        <w:tabs>
          <w:tab w:val="left" w:pos="1418"/>
          <w:tab w:val="right" w:pos="9072"/>
        </w:tabs>
        <w:spacing w:after="0"/>
        <w:ind w:left="851"/>
        <w:rPr>
          <w:rFonts w:cs="Times New Roman"/>
        </w:rPr>
      </w:pPr>
      <w:r w:rsidRPr="00AA3E62">
        <w:rPr>
          <w:rFonts w:cs="Times New Roman"/>
        </w:rPr>
        <w:t>Levélhez mellékletek csatolása és ezek fogadása.</w:t>
      </w:r>
    </w:p>
    <w:p w:rsidR="00F3638B" w:rsidRPr="00AA3E62" w:rsidRDefault="00F3638B" w:rsidP="00F3638B">
      <w:pPr>
        <w:tabs>
          <w:tab w:val="left" w:pos="1418"/>
          <w:tab w:val="right" w:pos="9072"/>
        </w:tabs>
        <w:spacing w:after="0"/>
        <w:ind w:left="851"/>
        <w:rPr>
          <w:rFonts w:cs="Times New Roman"/>
        </w:rPr>
      </w:pPr>
      <w:r w:rsidRPr="00AA3E62">
        <w:rPr>
          <w:rFonts w:cs="Times New Roman"/>
        </w:rPr>
        <w:t>Levelek rendszerezése.</w:t>
      </w:r>
    </w:p>
    <w:p w:rsidR="00F3638B" w:rsidRPr="00AA3E62" w:rsidRDefault="00F3638B" w:rsidP="00F3638B">
      <w:pPr>
        <w:tabs>
          <w:tab w:val="left" w:pos="1418"/>
          <w:tab w:val="right" w:pos="9072"/>
        </w:tabs>
        <w:spacing w:after="0"/>
        <w:ind w:left="851"/>
        <w:rPr>
          <w:rFonts w:cs="Times New Roman"/>
        </w:rPr>
      </w:pPr>
      <w:r w:rsidRPr="00AA3E62">
        <w:rPr>
          <w:rFonts w:cs="Times New Roman"/>
        </w:rPr>
        <w:t>Az interneten történő adatátvitel lehetőségei, kommunikációs csatornák, ftp, chat.</w:t>
      </w:r>
    </w:p>
    <w:p w:rsidR="00A23F09" w:rsidRPr="00AA3E62" w:rsidRDefault="00F3638B" w:rsidP="00A23F09">
      <w:pPr>
        <w:tabs>
          <w:tab w:val="left" w:pos="1418"/>
          <w:tab w:val="right" w:pos="9072"/>
        </w:tabs>
        <w:spacing w:after="0"/>
        <w:ind w:left="851"/>
        <w:rPr>
          <w:rFonts w:cs="Times New Roman"/>
        </w:rPr>
      </w:pPr>
      <w:r w:rsidRPr="00AA3E62">
        <w:rPr>
          <w:rFonts w:cs="Times New Roman"/>
        </w:rPr>
        <w:t>Online fordítók használata.</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F3638B" w:rsidP="00A23F09">
      <w:pPr>
        <w:spacing w:after="0"/>
        <w:ind w:left="426"/>
        <w:rPr>
          <w:rFonts w:cs="Times New Roman"/>
        </w:rPr>
      </w:pPr>
      <w:r w:rsidRPr="00AA3E62">
        <w:rPr>
          <w:rFonts w:cs="Times New Roman"/>
        </w:rPr>
        <w:t>Számítógép terem</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0315A1" w:rsidP="00A23F09">
      <w:pPr>
        <w:pStyle w:val="Listaszerbekezds"/>
        <w:numPr>
          <w:ilvl w:val="0"/>
          <w:numId w:val="8"/>
        </w:numPr>
        <w:tabs>
          <w:tab w:val="right" w:pos="9072"/>
        </w:tabs>
        <w:spacing w:after="0"/>
        <w:rPr>
          <w:rFonts w:cs="Times New Roman"/>
          <w:b/>
        </w:rPr>
      </w:pPr>
      <w:r w:rsidRPr="00AA3E62">
        <w:rPr>
          <w:rFonts w:cs="Times New Roman"/>
          <w:b/>
        </w:rPr>
        <w:t>Műszaki ismeretek</w:t>
      </w:r>
      <w:r w:rsidR="005B71AC" w:rsidRPr="00AA3E62">
        <w:rPr>
          <w:rFonts w:cs="Times New Roman"/>
        </w:rPr>
        <w:t xml:space="preserve"> </w:t>
      </w:r>
      <w:r w:rsidR="00A23F09" w:rsidRPr="00AA3E62">
        <w:rPr>
          <w:rFonts w:cs="Times New Roman"/>
          <w:b/>
        </w:rPr>
        <w:t>tantárgy</w:t>
      </w:r>
      <w:r w:rsidR="00A23F09" w:rsidRPr="00AA3E62">
        <w:rPr>
          <w:rFonts w:cs="Times New Roman"/>
          <w:b/>
        </w:rPr>
        <w:tab/>
      </w:r>
      <w:r w:rsidR="005C1B04" w:rsidRPr="00AA3E62">
        <w:rPr>
          <w:rFonts w:cs="Times New Roman"/>
          <w:b/>
        </w:rPr>
        <w:t>1</w:t>
      </w:r>
      <w:r w:rsidRPr="00AA3E62">
        <w:rPr>
          <w:rFonts w:cs="Times New Roman"/>
          <w:b/>
        </w:rPr>
        <w:t>0</w:t>
      </w:r>
      <w:r w:rsidR="00A23F09" w:rsidRPr="00AA3E62">
        <w:rPr>
          <w:rFonts w:cs="Times New Roman"/>
          <w:b/>
        </w:rPr>
        <w:t xml:space="preserve"> óra/</w:t>
      </w:r>
      <w:r w:rsidRPr="00AA3E62">
        <w:rPr>
          <w:rFonts w:cs="Times New Roman"/>
          <w:b/>
        </w:rPr>
        <w:t>0</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3C4444">
        <w:rPr>
          <w:rFonts w:cs="Times New Roman"/>
        </w:rPr>
        <w:t xml:space="preserve"> </w:t>
      </w:r>
      <w:r w:rsidR="0066228E" w:rsidRPr="00AA3E62">
        <w:rPr>
          <w:rFonts w:cs="Times New Roman"/>
        </w:rPr>
        <w:t>34 522 03 Elektronikai műszerész</w:t>
      </w:r>
      <w:r w:rsidR="003C4444">
        <w:rPr>
          <w:rFonts w:cs="Times New Roman"/>
        </w:rPr>
        <w:t xml:space="preserve"> </w:t>
      </w:r>
      <w:r w:rsidR="000315A1" w:rsidRPr="00AA3E62">
        <w:rPr>
          <w:rFonts w:cs="Times New Roman"/>
        </w:rPr>
        <w:t>mellék</w:t>
      </w:r>
      <w:r w:rsidR="003C4444">
        <w:rPr>
          <w:rFonts w:cs="Times New Roman"/>
        </w:rPr>
        <w:t>-</w:t>
      </w:r>
      <w:r w:rsidRPr="00AA3E62">
        <w:rPr>
          <w:rFonts w:cs="Times New Roman"/>
        </w:rPr>
        <w:t>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A23F09" w:rsidRPr="00AA3E62" w:rsidRDefault="000315A1" w:rsidP="00A23F09">
      <w:pPr>
        <w:spacing w:after="0"/>
        <w:ind w:left="426"/>
        <w:rPr>
          <w:rFonts w:cs="Times New Roman"/>
        </w:rPr>
      </w:pPr>
      <w:r w:rsidRPr="00AA3E62">
        <w:rPr>
          <w:rFonts w:cs="Times New Roman"/>
        </w:rPr>
        <w:t>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907F58" w:rsidRDefault="000315A1" w:rsidP="00A23F09">
      <w:pPr>
        <w:spacing w:after="0"/>
        <w:ind w:left="426"/>
        <w:rPr>
          <w:rFonts w:cs="Times New Roman"/>
        </w:rPr>
      </w:pPr>
      <w:r w:rsidRPr="00AA3E62">
        <w:rPr>
          <w:rFonts w:cs="Times New Roman"/>
        </w:rPr>
        <w:t>A tantárgy az adott évfolyamba lépés feltételeiként megjelölt közismereti és szakmai tartalmakra épül.</w:t>
      </w:r>
    </w:p>
    <w:p w:rsidR="003C4444" w:rsidRDefault="003C4444" w:rsidP="003C4444">
      <w:pPr>
        <w:spacing w:after="0"/>
        <w:ind w:left="426"/>
        <w:rPr>
          <w:rFonts w:cs="Times New Roman"/>
          <w:b/>
        </w:rPr>
      </w:pPr>
      <w:r w:rsidRPr="00AA3E62">
        <w:rPr>
          <w:rFonts w:cs="Times New Roman"/>
        </w:rPr>
        <w:t>A Műszaki ismeretek tantárgy témakörének szakmai tartalmát a Minőségbiztosítás témakör tartalmának kivételével a 10416-12 Közlekedéstechnikai alapok modulhoz tartozó Elektrotechnika-elektronika, Műszaki rajz, és Technológiai alapismeretek tantárgyak témakörei teljes mértékben tartalmazzák.</w:t>
      </w:r>
      <w:r w:rsidRPr="00AA3E62">
        <w:rPr>
          <w:rFonts w:cs="Times New Roman"/>
          <w:b/>
        </w:rPr>
        <w:t xml:space="preserve"> </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0315A1"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Egyenáramú áramkörök</w:t>
      </w:r>
    </w:p>
    <w:p w:rsidR="000315A1" w:rsidRPr="00AA3E62" w:rsidRDefault="000315A1" w:rsidP="000315A1">
      <w:pPr>
        <w:tabs>
          <w:tab w:val="left" w:pos="1418"/>
          <w:tab w:val="right" w:pos="9072"/>
        </w:tabs>
        <w:spacing w:after="0"/>
        <w:ind w:left="851"/>
        <w:rPr>
          <w:rFonts w:cs="Times New Roman"/>
        </w:rPr>
      </w:pPr>
      <w:r w:rsidRPr="00AA3E62">
        <w:rPr>
          <w:rFonts w:cs="Times New Roman"/>
        </w:rPr>
        <w:t>Az atom szerkezete.</w:t>
      </w:r>
    </w:p>
    <w:p w:rsidR="000315A1" w:rsidRPr="00AA3E62" w:rsidRDefault="000315A1" w:rsidP="000315A1">
      <w:pPr>
        <w:tabs>
          <w:tab w:val="left" w:pos="1418"/>
          <w:tab w:val="right" w:pos="9072"/>
        </w:tabs>
        <w:spacing w:after="0"/>
        <w:ind w:left="851"/>
        <w:rPr>
          <w:rFonts w:cs="Times New Roman"/>
        </w:rPr>
      </w:pPr>
      <w:r w:rsidRPr="00AA3E62">
        <w:rPr>
          <w:rFonts w:cs="Times New Roman"/>
        </w:rPr>
        <w:t>A villamos töltés fogalma.</w:t>
      </w:r>
    </w:p>
    <w:p w:rsidR="000315A1" w:rsidRPr="00AA3E62" w:rsidRDefault="000315A1" w:rsidP="000315A1">
      <w:pPr>
        <w:tabs>
          <w:tab w:val="left" w:pos="1418"/>
          <w:tab w:val="right" w:pos="9072"/>
        </w:tabs>
        <w:spacing w:after="0"/>
        <w:ind w:left="851"/>
        <w:rPr>
          <w:rFonts w:cs="Times New Roman"/>
        </w:rPr>
      </w:pPr>
      <w:r w:rsidRPr="00AA3E62">
        <w:rPr>
          <w:rFonts w:cs="Times New Roman"/>
        </w:rPr>
        <w:t>Feszültség és potenciál.</w:t>
      </w:r>
    </w:p>
    <w:p w:rsidR="000315A1" w:rsidRPr="00AA3E62" w:rsidRDefault="000315A1" w:rsidP="000315A1">
      <w:pPr>
        <w:tabs>
          <w:tab w:val="left" w:pos="1418"/>
          <w:tab w:val="right" w:pos="9072"/>
        </w:tabs>
        <w:spacing w:after="0"/>
        <w:ind w:left="851"/>
        <w:rPr>
          <w:rFonts w:cs="Times New Roman"/>
        </w:rPr>
      </w:pPr>
      <w:r w:rsidRPr="00AA3E62">
        <w:rPr>
          <w:rFonts w:cs="Times New Roman"/>
        </w:rPr>
        <w:t>Az elektromos áram, áramerősség.</w:t>
      </w:r>
    </w:p>
    <w:p w:rsidR="000315A1" w:rsidRPr="00AA3E62" w:rsidRDefault="000315A1" w:rsidP="000315A1">
      <w:pPr>
        <w:tabs>
          <w:tab w:val="left" w:pos="1418"/>
          <w:tab w:val="right" w:pos="9072"/>
        </w:tabs>
        <w:spacing w:after="0"/>
        <w:ind w:left="851"/>
        <w:rPr>
          <w:rFonts w:cs="Times New Roman"/>
        </w:rPr>
      </w:pPr>
      <w:r w:rsidRPr="00AA3E62">
        <w:rPr>
          <w:rFonts w:cs="Times New Roman"/>
        </w:rPr>
        <w:t>Ellenállás és vezetés.</w:t>
      </w:r>
    </w:p>
    <w:p w:rsidR="000315A1" w:rsidRPr="00AA3E62" w:rsidRDefault="000315A1" w:rsidP="000315A1">
      <w:pPr>
        <w:tabs>
          <w:tab w:val="left" w:pos="1418"/>
          <w:tab w:val="right" w:pos="9072"/>
        </w:tabs>
        <w:spacing w:after="0"/>
        <w:ind w:left="851"/>
        <w:rPr>
          <w:rFonts w:cs="Times New Roman"/>
        </w:rPr>
      </w:pPr>
      <w:r w:rsidRPr="00AA3E62">
        <w:rPr>
          <w:rFonts w:cs="Times New Roman"/>
        </w:rPr>
        <w:t>Vezető, szigetelő és félvezető anyagok.</w:t>
      </w:r>
    </w:p>
    <w:p w:rsidR="000315A1" w:rsidRPr="00AA3E62" w:rsidRDefault="000315A1" w:rsidP="000315A1">
      <w:pPr>
        <w:tabs>
          <w:tab w:val="left" w:pos="1418"/>
          <w:tab w:val="right" w:pos="9072"/>
        </w:tabs>
        <w:spacing w:after="0"/>
        <w:ind w:left="851"/>
        <w:rPr>
          <w:rFonts w:cs="Times New Roman"/>
        </w:rPr>
      </w:pPr>
      <w:r w:rsidRPr="00AA3E62">
        <w:rPr>
          <w:rFonts w:cs="Times New Roman"/>
        </w:rPr>
        <w:t>Az elektromos áram hatásai.</w:t>
      </w:r>
    </w:p>
    <w:p w:rsidR="000315A1" w:rsidRPr="00AA3E62" w:rsidRDefault="000315A1" w:rsidP="000315A1">
      <w:pPr>
        <w:tabs>
          <w:tab w:val="left" w:pos="1418"/>
          <w:tab w:val="right" w:pos="9072"/>
        </w:tabs>
        <w:spacing w:after="0"/>
        <w:ind w:left="851"/>
        <w:rPr>
          <w:rFonts w:cs="Times New Roman"/>
        </w:rPr>
      </w:pPr>
      <w:r w:rsidRPr="00AA3E62">
        <w:rPr>
          <w:rFonts w:cs="Times New Roman"/>
        </w:rPr>
        <w:t>Áramkör, mérések az áramkörben.</w:t>
      </w:r>
    </w:p>
    <w:p w:rsidR="000315A1" w:rsidRPr="00AA3E62" w:rsidRDefault="000315A1" w:rsidP="000315A1">
      <w:pPr>
        <w:tabs>
          <w:tab w:val="left" w:pos="1418"/>
          <w:tab w:val="right" w:pos="9072"/>
        </w:tabs>
        <w:spacing w:after="0"/>
        <w:ind w:left="851"/>
        <w:rPr>
          <w:rFonts w:cs="Times New Roman"/>
        </w:rPr>
      </w:pPr>
      <w:r w:rsidRPr="00AA3E62">
        <w:rPr>
          <w:rFonts w:cs="Times New Roman"/>
        </w:rPr>
        <w:t>Ohm törvénye.</w:t>
      </w:r>
    </w:p>
    <w:p w:rsidR="000315A1" w:rsidRPr="00AA3E62" w:rsidRDefault="000315A1" w:rsidP="000315A1">
      <w:pPr>
        <w:tabs>
          <w:tab w:val="left" w:pos="1418"/>
          <w:tab w:val="right" w:pos="9072"/>
        </w:tabs>
        <w:spacing w:after="0"/>
        <w:ind w:left="851"/>
        <w:rPr>
          <w:rFonts w:cs="Times New Roman"/>
        </w:rPr>
      </w:pPr>
      <w:r w:rsidRPr="00AA3E62">
        <w:rPr>
          <w:rFonts w:cs="Times New Roman"/>
        </w:rPr>
        <w:t>Az ellenállás függése a vezető méreteitől és anyagától.</w:t>
      </w:r>
    </w:p>
    <w:p w:rsidR="000315A1" w:rsidRPr="00AA3E62" w:rsidRDefault="000315A1" w:rsidP="000315A1">
      <w:pPr>
        <w:tabs>
          <w:tab w:val="left" w:pos="1418"/>
          <w:tab w:val="right" w:pos="9072"/>
        </w:tabs>
        <w:spacing w:after="0"/>
        <w:ind w:left="851"/>
        <w:rPr>
          <w:rFonts w:cs="Times New Roman"/>
        </w:rPr>
      </w:pPr>
      <w:r w:rsidRPr="00AA3E62">
        <w:rPr>
          <w:rFonts w:cs="Times New Roman"/>
        </w:rPr>
        <w:t>Az ellenállás hőmérsékletfüggése.</w:t>
      </w:r>
    </w:p>
    <w:p w:rsidR="000315A1" w:rsidRPr="00AA3E62" w:rsidRDefault="000315A1" w:rsidP="000315A1">
      <w:pPr>
        <w:tabs>
          <w:tab w:val="left" w:pos="1418"/>
          <w:tab w:val="right" w:pos="9072"/>
        </w:tabs>
        <w:spacing w:after="0"/>
        <w:ind w:left="851"/>
        <w:rPr>
          <w:rFonts w:cs="Times New Roman"/>
        </w:rPr>
      </w:pPr>
      <w:r w:rsidRPr="00AA3E62">
        <w:rPr>
          <w:rFonts w:cs="Times New Roman"/>
        </w:rPr>
        <w:t>Az ellenállás, mint alkatrész.</w:t>
      </w:r>
    </w:p>
    <w:p w:rsidR="000315A1" w:rsidRPr="00AA3E62" w:rsidRDefault="000315A1" w:rsidP="000315A1">
      <w:pPr>
        <w:tabs>
          <w:tab w:val="left" w:pos="1418"/>
          <w:tab w:val="right" w:pos="9072"/>
        </w:tabs>
        <w:spacing w:after="0"/>
        <w:ind w:left="851"/>
        <w:rPr>
          <w:rFonts w:cs="Times New Roman"/>
        </w:rPr>
      </w:pPr>
      <w:r w:rsidRPr="00AA3E62">
        <w:rPr>
          <w:rFonts w:cs="Times New Roman"/>
        </w:rPr>
        <w:t>Villamos munka.</w:t>
      </w:r>
    </w:p>
    <w:p w:rsidR="000315A1" w:rsidRPr="00AA3E62" w:rsidRDefault="000315A1" w:rsidP="000315A1">
      <w:pPr>
        <w:tabs>
          <w:tab w:val="left" w:pos="1418"/>
          <w:tab w:val="right" w:pos="9072"/>
        </w:tabs>
        <w:spacing w:after="0"/>
        <w:ind w:left="851"/>
        <w:rPr>
          <w:rFonts w:cs="Times New Roman"/>
        </w:rPr>
      </w:pPr>
      <w:r w:rsidRPr="00AA3E62">
        <w:rPr>
          <w:rFonts w:cs="Times New Roman"/>
        </w:rPr>
        <w:t>A fogyasztók teljesítménye.</w:t>
      </w:r>
    </w:p>
    <w:p w:rsidR="000315A1" w:rsidRPr="00AA3E62" w:rsidRDefault="000315A1" w:rsidP="000315A1">
      <w:pPr>
        <w:tabs>
          <w:tab w:val="left" w:pos="1418"/>
          <w:tab w:val="right" w:pos="9072"/>
        </w:tabs>
        <w:spacing w:after="0"/>
        <w:ind w:left="851"/>
        <w:rPr>
          <w:rFonts w:cs="Times New Roman"/>
        </w:rPr>
      </w:pPr>
      <w:r w:rsidRPr="00AA3E62">
        <w:rPr>
          <w:rFonts w:cs="Times New Roman"/>
        </w:rPr>
        <w:t>Hatásfok.</w:t>
      </w:r>
    </w:p>
    <w:p w:rsidR="000315A1" w:rsidRPr="00AA3E62" w:rsidRDefault="000315A1" w:rsidP="000315A1">
      <w:pPr>
        <w:tabs>
          <w:tab w:val="left" w:pos="1418"/>
          <w:tab w:val="right" w:pos="9072"/>
        </w:tabs>
        <w:spacing w:after="0"/>
        <w:ind w:left="851"/>
        <w:rPr>
          <w:rFonts w:cs="Times New Roman"/>
        </w:rPr>
      </w:pPr>
      <w:r w:rsidRPr="00AA3E62">
        <w:rPr>
          <w:rFonts w:cs="Times New Roman"/>
        </w:rPr>
        <w:t>Ellenállások terhelhetősége.</w:t>
      </w:r>
    </w:p>
    <w:p w:rsidR="000315A1" w:rsidRPr="00AA3E62" w:rsidRDefault="000315A1" w:rsidP="000315A1">
      <w:pPr>
        <w:tabs>
          <w:tab w:val="left" w:pos="1418"/>
          <w:tab w:val="right" w:pos="9072"/>
        </w:tabs>
        <w:spacing w:after="0"/>
        <w:ind w:left="851"/>
        <w:rPr>
          <w:rFonts w:cs="Times New Roman"/>
        </w:rPr>
      </w:pPr>
      <w:r w:rsidRPr="00AA3E62">
        <w:rPr>
          <w:rFonts w:cs="Times New Roman"/>
        </w:rPr>
        <w:t>A hurok törvény.</w:t>
      </w:r>
    </w:p>
    <w:p w:rsidR="000315A1" w:rsidRPr="00AA3E62" w:rsidRDefault="000315A1" w:rsidP="000315A1">
      <w:pPr>
        <w:tabs>
          <w:tab w:val="left" w:pos="1418"/>
          <w:tab w:val="right" w:pos="9072"/>
        </w:tabs>
        <w:spacing w:after="0"/>
        <w:ind w:left="851"/>
        <w:rPr>
          <w:rFonts w:cs="Times New Roman"/>
        </w:rPr>
      </w:pPr>
      <w:r w:rsidRPr="00AA3E62">
        <w:rPr>
          <w:rFonts w:cs="Times New Roman"/>
        </w:rPr>
        <w:t>Ellenállások soros kapcsolása.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Eredő ellenállás.</w:t>
      </w:r>
    </w:p>
    <w:p w:rsidR="000315A1" w:rsidRPr="00AA3E62" w:rsidRDefault="000315A1" w:rsidP="000315A1">
      <w:pPr>
        <w:tabs>
          <w:tab w:val="left" w:pos="1418"/>
          <w:tab w:val="right" w:pos="9072"/>
        </w:tabs>
        <w:spacing w:after="0"/>
        <w:ind w:left="851"/>
        <w:rPr>
          <w:rFonts w:cs="Times New Roman"/>
        </w:rPr>
      </w:pPr>
      <w:r w:rsidRPr="00AA3E62">
        <w:rPr>
          <w:rFonts w:cs="Times New Roman"/>
        </w:rPr>
        <w:t>Feszültségosztó.</w:t>
      </w:r>
    </w:p>
    <w:p w:rsidR="000315A1" w:rsidRPr="00AA3E62" w:rsidRDefault="000315A1" w:rsidP="000315A1">
      <w:pPr>
        <w:tabs>
          <w:tab w:val="left" w:pos="1418"/>
          <w:tab w:val="right" w:pos="9072"/>
        </w:tabs>
        <w:spacing w:after="0"/>
        <w:ind w:left="851"/>
        <w:rPr>
          <w:rFonts w:cs="Times New Roman"/>
        </w:rPr>
      </w:pPr>
      <w:r w:rsidRPr="00AA3E62">
        <w:rPr>
          <w:rFonts w:cs="Times New Roman"/>
        </w:rPr>
        <w:t>Potenciométer.</w:t>
      </w:r>
    </w:p>
    <w:p w:rsidR="000315A1" w:rsidRPr="00AA3E62" w:rsidRDefault="000315A1" w:rsidP="000315A1">
      <w:pPr>
        <w:tabs>
          <w:tab w:val="left" w:pos="1418"/>
          <w:tab w:val="right" w:pos="9072"/>
        </w:tabs>
        <w:spacing w:after="0"/>
        <w:ind w:left="851"/>
        <w:rPr>
          <w:rFonts w:cs="Times New Roman"/>
        </w:rPr>
      </w:pPr>
      <w:r w:rsidRPr="00AA3E62">
        <w:rPr>
          <w:rFonts w:cs="Times New Roman"/>
        </w:rPr>
        <w:t>Feszültségmérő méréshatárának kiterjesztése.</w:t>
      </w:r>
    </w:p>
    <w:p w:rsidR="000315A1" w:rsidRPr="00AA3E62" w:rsidRDefault="000315A1" w:rsidP="000315A1">
      <w:pPr>
        <w:tabs>
          <w:tab w:val="left" w:pos="1418"/>
          <w:tab w:val="right" w:pos="9072"/>
        </w:tabs>
        <w:spacing w:after="0"/>
        <w:ind w:left="851"/>
        <w:rPr>
          <w:rFonts w:cs="Times New Roman"/>
        </w:rPr>
      </w:pPr>
      <w:r w:rsidRPr="00AA3E62">
        <w:rPr>
          <w:rFonts w:cs="Times New Roman"/>
        </w:rPr>
        <w:t>A csomóponti törvény.</w:t>
      </w:r>
    </w:p>
    <w:p w:rsidR="000315A1" w:rsidRPr="00AA3E62" w:rsidRDefault="000315A1" w:rsidP="000315A1">
      <w:pPr>
        <w:tabs>
          <w:tab w:val="left" w:pos="1418"/>
          <w:tab w:val="right" w:pos="9072"/>
        </w:tabs>
        <w:spacing w:after="0"/>
        <w:ind w:left="851"/>
        <w:rPr>
          <w:rFonts w:cs="Times New Roman"/>
        </w:rPr>
      </w:pPr>
      <w:r w:rsidRPr="00AA3E62">
        <w:rPr>
          <w:rFonts w:cs="Times New Roman"/>
        </w:rPr>
        <w:t>Ellenállások párhuzamos kapcsolása.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Áramosztó.</w:t>
      </w:r>
    </w:p>
    <w:p w:rsidR="000315A1" w:rsidRPr="00AA3E62" w:rsidRDefault="000315A1" w:rsidP="000315A1">
      <w:pPr>
        <w:tabs>
          <w:tab w:val="left" w:pos="1418"/>
          <w:tab w:val="right" w:pos="9072"/>
        </w:tabs>
        <w:spacing w:after="0"/>
        <w:ind w:left="851"/>
        <w:rPr>
          <w:rFonts w:cs="Times New Roman"/>
        </w:rPr>
      </w:pPr>
      <w:r w:rsidRPr="00AA3E62">
        <w:rPr>
          <w:rFonts w:cs="Times New Roman"/>
        </w:rPr>
        <w:t>Árammérő méréshatárának kiterjesztése.</w:t>
      </w:r>
    </w:p>
    <w:p w:rsidR="000315A1" w:rsidRPr="00AA3E62" w:rsidRDefault="000315A1" w:rsidP="000315A1">
      <w:pPr>
        <w:tabs>
          <w:tab w:val="left" w:pos="1418"/>
          <w:tab w:val="right" w:pos="9072"/>
        </w:tabs>
        <w:spacing w:after="0"/>
        <w:ind w:left="851"/>
        <w:rPr>
          <w:rFonts w:cs="Times New Roman"/>
        </w:rPr>
      </w:pPr>
      <w:r w:rsidRPr="00AA3E62">
        <w:rPr>
          <w:rFonts w:cs="Times New Roman"/>
        </w:rPr>
        <w:t>Vegyes kapcsolások.</w:t>
      </w:r>
    </w:p>
    <w:p w:rsidR="000315A1" w:rsidRPr="00AA3E62" w:rsidRDefault="000315A1" w:rsidP="000315A1">
      <w:pPr>
        <w:tabs>
          <w:tab w:val="left" w:pos="1418"/>
          <w:tab w:val="right" w:pos="9072"/>
        </w:tabs>
        <w:spacing w:after="0"/>
        <w:ind w:left="851"/>
        <w:rPr>
          <w:rFonts w:cs="Times New Roman"/>
        </w:rPr>
      </w:pPr>
      <w:r w:rsidRPr="00AA3E62">
        <w:rPr>
          <w:rFonts w:cs="Times New Roman"/>
        </w:rPr>
        <w:t>Az áram hőhatása.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Az áram vegyi hatása.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Elektrolízis.</w:t>
      </w:r>
    </w:p>
    <w:p w:rsidR="000315A1" w:rsidRPr="00AA3E62" w:rsidRDefault="000315A1" w:rsidP="000315A1">
      <w:pPr>
        <w:tabs>
          <w:tab w:val="left" w:pos="1418"/>
          <w:tab w:val="right" w:pos="9072"/>
        </w:tabs>
        <w:spacing w:after="0"/>
        <w:ind w:left="851"/>
        <w:rPr>
          <w:rFonts w:cs="Times New Roman"/>
        </w:rPr>
      </w:pPr>
      <w:r w:rsidRPr="00AA3E62">
        <w:rPr>
          <w:rFonts w:cs="Times New Roman"/>
        </w:rPr>
        <w:t>Galvánelemek.</w:t>
      </w:r>
    </w:p>
    <w:p w:rsidR="000315A1" w:rsidRPr="00AA3E62" w:rsidRDefault="000315A1" w:rsidP="000315A1">
      <w:pPr>
        <w:tabs>
          <w:tab w:val="left" w:pos="1418"/>
          <w:tab w:val="right" w:pos="9072"/>
        </w:tabs>
        <w:spacing w:after="0"/>
        <w:ind w:left="851"/>
        <w:rPr>
          <w:rFonts w:cs="Times New Roman"/>
        </w:rPr>
      </w:pPr>
      <w:r w:rsidRPr="00AA3E62">
        <w:rPr>
          <w:rFonts w:cs="Times New Roman"/>
        </w:rPr>
        <w:t>Akkumulátorok.</w:t>
      </w:r>
    </w:p>
    <w:p w:rsidR="000315A1" w:rsidRPr="00AA3E62" w:rsidRDefault="000315A1" w:rsidP="000315A1">
      <w:pPr>
        <w:tabs>
          <w:tab w:val="left" w:pos="1418"/>
          <w:tab w:val="right" w:pos="9072"/>
        </w:tabs>
        <w:spacing w:after="0"/>
        <w:ind w:left="851"/>
        <w:rPr>
          <w:rFonts w:cs="Times New Roman"/>
        </w:rPr>
      </w:pPr>
      <w:r w:rsidRPr="00AA3E62">
        <w:rPr>
          <w:rFonts w:cs="Times New Roman"/>
        </w:rPr>
        <w:t>Villamos tér.</w:t>
      </w:r>
    </w:p>
    <w:p w:rsidR="000315A1" w:rsidRPr="00AA3E62" w:rsidRDefault="000315A1" w:rsidP="000315A1">
      <w:pPr>
        <w:tabs>
          <w:tab w:val="left" w:pos="1418"/>
          <w:tab w:val="right" w:pos="9072"/>
        </w:tabs>
        <w:spacing w:after="0"/>
        <w:ind w:left="851"/>
        <w:rPr>
          <w:rFonts w:cs="Times New Roman"/>
        </w:rPr>
      </w:pPr>
      <w:r w:rsidRPr="00AA3E62">
        <w:rPr>
          <w:rFonts w:cs="Times New Roman"/>
        </w:rPr>
        <w:t>Coulomb törvénye.</w:t>
      </w:r>
    </w:p>
    <w:p w:rsidR="000315A1" w:rsidRPr="00AA3E62" w:rsidRDefault="000315A1" w:rsidP="000315A1">
      <w:pPr>
        <w:tabs>
          <w:tab w:val="left" w:pos="1418"/>
          <w:tab w:val="right" w:pos="9072"/>
        </w:tabs>
        <w:spacing w:after="0"/>
        <w:ind w:left="851"/>
        <w:rPr>
          <w:rFonts w:cs="Times New Roman"/>
        </w:rPr>
      </w:pPr>
      <w:r w:rsidRPr="00AA3E62">
        <w:rPr>
          <w:rFonts w:cs="Times New Roman"/>
        </w:rPr>
        <w:t>Villamos térerősség.</w:t>
      </w:r>
    </w:p>
    <w:p w:rsidR="000315A1" w:rsidRPr="00AA3E62" w:rsidRDefault="000315A1" w:rsidP="000315A1">
      <w:pPr>
        <w:tabs>
          <w:tab w:val="left" w:pos="1418"/>
          <w:tab w:val="right" w:pos="9072"/>
        </w:tabs>
        <w:spacing w:after="0"/>
        <w:ind w:left="851"/>
        <w:rPr>
          <w:rFonts w:cs="Times New Roman"/>
        </w:rPr>
      </w:pPr>
      <w:r w:rsidRPr="00AA3E62">
        <w:rPr>
          <w:rFonts w:cs="Times New Roman"/>
        </w:rPr>
        <w:t>Jelenségek villamos térben: kisülés, csúcshatás, megoszlás, árnyékolás.</w:t>
      </w:r>
    </w:p>
    <w:p w:rsidR="000315A1" w:rsidRPr="00AA3E62" w:rsidRDefault="000315A1" w:rsidP="000315A1">
      <w:pPr>
        <w:tabs>
          <w:tab w:val="left" w:pos="1418"/>
          <w:tab w:val="right" w:pos="9072"/>
        </w:tabs>
        <w:spacing w:after="0"/>
        <w:ind w:left="851"/>
        <w:rPr>
          <w:rFonts w:cs="Times New Roman"/>
        </w:rPr>
      </w:pPr>
      <w:r w:rsidRPr="00AA3E62">
        <w:rPr>
          <w:rFonts w:cs="Times New Roman"/>
        </w:rPr>
        <w:t>Kapacitás.</w:t>
      </w:r>
    </w:p>
    <w:p w:rsidR="000315A1" w:rsidRPr="00AA3E62" w:rsidRDefault="000315A1" w:rsidP="000315A1">
      <w:pPr>
        <w:tabs>
          <w:tab w:val="left" w:pos="1418"/>
          <w:tab w:val="right" w:pos="9072"/>
        </w:tabs>
        <w:spacing w:after="0"/>
        <w:ind w:left="851"/>
        <w:rPr>
          <w:rFonts w:cs="Times New Roman"/>
        </w:rPr>
      </w:pPr>
      <w:r w:rsidRPr="00AA3E62">
        <w:rPr>
          <w:rFonts w:cs="Times New Roman"/>
        </w:rPr>
        <w:t>Kondenzátor.</w:t>
      </w:r>
    </w:p>
    <w:p w:rsidR="000315A1" w:rsidRPr="00AA3E62" w:rsidRDefault="000315A1" w:rsidP="000315A1">
      <w:pPr>
        <w:tabs>
          <w:tab w:val="left" w:pos="1418"/>
          <w:tab w:val="right" w:pos="9072"/>
        </w:tabs>
        <w:spacing w:after="0"/>
        <w:ind w:left="851"/>
        <w:rPr>
          <w:rFonts w:cs="Times New Roman"/>
        </w:rPr>
      </w:pPr>
      <w:r w:rsidRPr="00AA3E62">
        <w:rPr>
          <w:rFonts w:cs="Times New Roman"/>
        </w:rPr>
        <w:t>Kondenzátorok kapcsolásai.</w:t>
      </w:r>
    </w:p>
    <w:p w:rsidR="000315A1" w:rsidRPr="00AA3E62" w:rsidRDefault="000315A1" w:rsidP="000315A1">
      <w:pPr>
        <w:tabs>
          <w:tab w:val="left" w:pos="1418"/>
          <w:tab w:val="right" w:pos="9072"/>
        </w:tabs>
        <w:spacing w:after="0"/>
        <w:ind w:left="851"/>
        <w:rPr>
          <w:rFonts w:cs="Times New Roman"/>
        </w:rPr>
      </w:pPr>
      <w:r w:rsidRPr="00AA3E62">
        <w:rPr>
          <w:rFonts w:cs="Times New Roman"/>
        </w:rPr>
        <w:t>Kondenzátorok üzemállapotai.</w:t>
      </w:r>
    </w:p>
    <w:p w:rsidR="000315A1" w:rsidRPr="00AA3E62" w:rsidRDefault="000315A1" w:rsidP="000315A1">
      <w:pPr>
        <w:tabs>
          <w:tab w:val="left" w:pos="1418"/>
          <w:tab w:val="right" w:pos="9072"/>
        </w:tabs>
        <w:spacing w:after="0"/>
        <w:ind w:left="851"/>
        <w:rPr>
          <w:rFonts w:cs="Times New Roman"/>
        </w:rPr>
      </w:pPr>
      <w:r w:rsidRPr="00AA3E62">
        <w:rPr>
          <w:rFonts w:cs="Times New Roman"/>
        </w:rPr>
        <w:t>Kondenzátorban tárolt energia.</w:t>
      </w:r>
    </w:p>
    <w:p w:rsidR="00A23F09" w:rsidRPr="00AA3E62" w:rsidRDefault="000315A1" w:rsidP="00A23F09">
      <w:pPr>
        <w:tabs>
          <w:tab w:val="left" w:pos="1418"/>
          <w:tab w:val="right" w:pos="9072"/>
        </w:tabs>
        <w:spacing w:after="0"/>
        <w:ind w:left="851"/>
        <w:rPr>
          <w:rFonts w:cs="Times New Roman"/>
        </w:rPr>
      </w:pPr>
      <w:r w:rsidRPr="00AA3E62">
        <w:rPr>
          <w:rFonts w:cs="Times New Roman"/>
        </w:rPr>
        <w:t>Kondenzátorok típusai.</w:t>
      </w:r>
    </w:p>
    <w:p w:rsidR="00907F58" w:rsidRPr="00AA3E62" w:rsidRDefault="00907F58" w:rsidP="00A23F09">
      <w:pPr>
        <w:tabs>
          <w:tab w:val="left" w:pos="1418"/>
          <w:tab w:val="right" w:pos="9072"/>
        </w:tabs>
        <w:spacing w:after="0"/>
        <w:ind w:left="851"/>
        <w:rPr>
          <w:rFonts w:cs="Times New Roman"/>
        </w:rPr>
      </w:pPr>
    </w:p>
    <w:p w:rsidR="00A23F09" w:rsidRPr="00AA3E62" w:rsidRDefault="000315A1"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Mágneses tér és váltakozó áram</w:t>
      </w:r>
    </w:p>
    <w:p w:rsidR="000315A1" w:rsidRPr="00AA3E62" w:rsidRDefault="000315A1" w:rsidP="000315A1">
      <w:pPr>
        <w:tabs>
          <w:tab w:val="left" w:pos="1418"/>
          <w:tab w:val="right" w:pos="9072"/>
        </w:tabs>
        <w:spacing w:after="0"/>
        <w:ind w:left="851"/>
        <w:rPr>
          <w:rFonts w:cs="Times New Roman"/>
        </w:rPr>
      </w:pPr>
      <w:r w:rsidRPr="00AA3E62">
        <w:rPr>
          <w:rFonts w:cs="Times New Roman"/>
        </w:rPr>
        <w:t>Mágneses tér.</w:t>
      </w:r>
    </w:p>
    <w:p w:rsidR="000315A1" w:rsidRPr="00AA3E62" w:rsidRDefault="000315A1" w:rsidP="000315A1">
      <w:pPr>
        <w:tabs>
          <w:tab w:val="left" w:pos="1418"/>
          <w:tab w:val="right" w:pos="9072"/>
        </w:tabs>
        <w:spacing w:after="0"/>
        <w:ind w:left="851"/>
        <w:rPr>
          <w:rFonts w:cs="Times New Roman"/>
        </w:rPr>
      </w:pPr>
      <w:r w:rsidRPr="00AA3E62">
        <w:rPr>
          <w:rFonts w:cs="Times New Roman"/>
        </w:rPr>
        <w:t>Állandó mágnes.</w:t>
      </w:r>
    </w:p>
    <w:p w:rsidR="000315A1" w:rsidRPr="00AA3E62" w:rsidRDefault="000315A1" w:rsidP="000315A1">
      <w:pPr>
        <w:tabs>
          <w:tab w:val="left" w:pos="1418"/>
          <w:tab w:val="right" w:pos="9072"/>
        </w:tabs>
        <w:spacing w:after="0"/>
        <w:ind w:left="851"/>
        <w:rPr>
          <w:rFonts w:cs="Times New Roman"/>
        </w:rPr>
      </w:pPr>
      <w:r w:rsidRPr="00AA3E62">
        <w:rPr>
          <w:rFonts w:cs="Times New Roman"/>
        </w:rPr>
        <w:t>Vezeték és tekercs mágneses tere.</w:t>
      </w:r>
    </w:p>
    <w:p w:rsidR="000315A1" w:rsidRPr="00AA3E62" w:rsidRDefault="000315A1" w:rsidP="000315A1">
      <w:pPr>
        <w:tabs>
          <w:tab w:val="left" w:pos="1418"/>
          <w:tab w:val="right" w:pos="9072"/>
        </w:tabs>
        <w:spacing w:after="0"/>
        <w:ind w:left="851"/>
        <w:rPr>
          <w:rFonts w:cs="Times New Roman"/>
        </w:rPr>
      </w:pPr>
      <w:r w:rsidRPr="00AA3E62">
        <w:rPr>
          <w:rFonts w:cs="Times New Roman"/>
        </w:rPr>
        <w:t>Mágneses indukció és fluxus.</w:t>
      </w:r>
    </w:p>
    <w:p w:rsidR="000315A1" w:rsidRPr="00AA3E62" w:rsidRDefault="000315A1" w:rsidP="000315A1">
      <w:pPr>
        <w:tabs>
          <w:tab w:val="left" w:pos="1418"/>
          <w:tab w:val="right" w:pos="9072"/>
        </w:tabs>
        <w:spacing w:after="0"/>
        <w:ind w:left="851"/>
        <w:rPr>
          <w:rFonts w:cs="Times New Roman"/>
        </w:rPr>
      </w:pPr>
      <w:r w:rsidRPr="00AA3E62">
        <w:rPr>
          <w:rFonts w:cs="Times New Roman"/>
        </w:rPr>
        <w:t>Mágneses gerjesztés és térerősség.</w:t>
      </w:r>
    </w:p>
    <w:p w:rsidR="000315A1" w:rsidRPr="00AA3E62" w:rsidRDefault="000315A1" w:rsidP="000315A1">
      <w:pPr>
        <w:tabs>
          <w:tab w:val="left" w:pos="1418"/>
          <w:tab w:val="right" w:pos="9072"/>
        </w:tabs>
        <w:spacing w:after="0"/>
        <w:ind w:left="851"/>
        <w:rPr>
          <w:rFonts w:cs="Times New Roman"/>
        </w:rPr>
      </w:pPr>
      <w:r w:rsidRPr="00AA3E62">
        <w:rPr>
          <w:rFonts w:cs="Times New Roman"/>
        </w:rPr>
        <w:t>Anyagok viselkedése a mágneses térben.</w:t>
      </w:r>
    </w:p>
    <w:p w:rsidR="000315A1" w:rsidRPr="00AA3E62" w:rsidRDefault="000315A1" w:rsidP="000315A1">
      <w:pPr>
        <w:tabs>
          <w:tab w:val="left" w:pos="1418"/>
          <w:tab w:val="right" w:pos="9072"/>
        </w:tabs>
        <w:spacing w:after="0"/>
        <w:ind w:left="851"/>
        <w:rPr>
          <w:rFonts w:cs="Times New Roman"/>
        </w:rPr>
      </w:pPr>
      <w:r w:rsidRPr="00AA3E62">
        <w:rPr>
          <w:rFonts w:cs="Times New Roman"/>
        </w:rPr>
        <w:t>Anyagok csoportosítása, mágneses permeabilitás.</w:t>
      </w:r>
    </w:p>
    <w:p w:rsidR="000315A1" w:rsidRPr="00AA3E62" w:rsidRDefault="000315A1" w:rsidP="000315A1">
      <w:pPr>
        <w:tabs>
          <w:tab w:val="left" w:pos="1418"/>
          <w:tab w:val="right" w:pos="9072"/>
        </w:tabs>
        <w:spacing w:after="0"/>
        <w:ind w:left="851"/>
        <w:rPr>
          <w:rFonts w:cs="Times New Roman"/>
        </w:rPr>
      </w:pPr>
      <w:r w:rsidRPr="00AA3E62">
        <w:rPr>
          <w:rFonts w:cs="Times New Roman"/>
        </w:rPr>
        <w:t>Mágnesezési görbe.</w:t>
      </w:r>
    </w:p>
    <w:p w:rsidR="000315A1" w:rsidRPr="00AA3E62" w:rsidRDefault="000315A1" w:rsidP="000315A1">
      <w:pPr>
        <w:tabs>
          <w:tab w:val="left" w:pos="1418"/>
          <w:tab w:val="right" w:pos="9072"/>
        </w:tabs>
        <w:spacing w:after="0"/>
        <w:ind w:left="851"/>
        <w:rPr>
          <w:rFonts w:cs="Times New Roman"/>
        </w:rPr>
      </w:pPr>
      <w:r w:rsidRPr="00AA3E62">
        <w:rPr>
          <w:rFonts w:cs="Times New Roman"/>
        </w:rPr>
        <w:t>Mágneses kör.</w:t>
      </w:r>
    </w:p>
    <w:p w:rsidR="000315A1" w:rsidRPr="00AA3E62" w:rsidRDefault="000315A1" w:rsidP="000315A1">
      <w:pPr>
        <w:tabs>
          <w:tab w:val="left" w:pos="1418"/>
          <w:tab w:val="right" w:pos="9072"/>
        </w:tabs>
        <w:spacing w:after="0"/>
        <w:ind w:left="851"/>
        <w:rPr>
          <w:rFonts w:cs="Times New Roman"/>
        </w:rPr>
      </w:pPr>
      <w:r w:rsidRPr="00AA3E62">
        <w:rPr>
          <w:rFonts w:cs="Times New Roman"/>
        </w:rPr>
        <w:t>A mágneses tér és az áram kölcsönhatása.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Az elektromágneses indukció.</w:t>
      </w:r>
    </w:p>
    <w:p w:rsidR="000315A1" w:rsidRPr="00AA3E62" w:rsidRDefault="000315A1" w:rsidP="000315A1">
      <w:pPr>
        <w:tabs>
          <w:tab w:val="left" w:pos="1418"/>
          <w:tab w:val="right" w:pos="9072"/>
        </w:tabs>
        <w:spacing w:after="0"/>
        <w:ind w:left="851"/>
        <w:rPr>
          <w:rFonts w:cs="Times New Roman"/>
        </w:rPr>
      </w:pPr>
      <w:r w:rsidRPr="00AA3E62">
        <w:rPr>
          <w:rFonts w:cs="Times New Roman"/>
        </w:rPr>
        <w:t>Mozgási és nyugalmi indukció.</w:t>
      </w:r>
    </w:p>
    <w:p w:rsidR="000315A1" w:rsidRPr="00AA3E62" w:rsidRDefault="000315A1" w:rsidP="000315A1">
      <w:pPr>
        <w:tabs>
          <w:tab w:val="left" w:pos="1418"/>
          <w:tab w:val="right" w:pos="9072"/>
        </w:tabs>
        <w:spacing w:after="0"/>
        <w:ind w:left="851"/>
        <w:rPr>
          <w:rFonts w:cs="Times New Roman"/>
        </w:rPr>
      </w:pPr>
      <w:r w:rsidRPr="00AA3E62">
        <w:rPr>
          <w:rFonts w:cs="Times New Roman"/>
        </w:rPr>
        <w:t>Önindukció.</w:t>
      </w:r>
    </w:p>
    <w:p w:rsidR="000315A1" w:rsidRPr="00AA3E62" w:rsidRDefault="000315A1" w:rsidP="000315A1">
      <w:pPr>
        <w:tabs>
          <w:tab w:val="left" w:pos="1418"/>
          <w:tab w:val="right" w:pos="9072"/>
        </w:tabs>
        <w:spacing w:after="0"/>
        <w:ind w:left="851"/>
        <w:rPr>
          <w:rFonts w:cs="Times New Roman"/>
        </w:rPr>
      </w:pPr>
      <w:r w:rsidRPr="00AA3E62">
        <w:rPr>
          <w:rFonts w:cs="Times New Roman"/>
        </w:rPr>
        <w:t>Kölcsönös indukció.</w:t>
      </w:r>
    </w:p>
    <w:p w:rsidR="000315A1" w:rsidRPr="00AA3E62" w:rsidRDefault="000315A1" w:rsidP="000315A1">
      <w:pPr>
        <w:tabs>
          <w:tab w:val="left" w:pos="1418"/>
          <w:tab w:val="right" w:pos="9072"/>
        </w:tabs>
        <w:spacing w:after="0"/>
        <w:ind w:left="851"/>
        <w:rPr>
          <w:rFonts w:cs="Times New Roman"/>
        </w:rPr>
      </w:pPr>
      <w:r w:rsidRPr="00AA3E62">
        <w:rPr>
          <w:rFonts w:cs="Times New Roman"/>
        </w:rPr>
        <w:t>Induktivitások soros és párhuzamos kapcsolása.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Induktivitások be- és kikapcsolási folyamatai.</w:t>
      </w:r>
    </w:p>
    <w:p w:rsidR="000315A1" w:rsidRPr="00AA3E62" w:rsidRDefault="000315A1" w:rsidP="000315A1">
      <w:pPr>
        <w:tabs>
          <w:tab w:val="left" w:pos="1418"/>
          <w:tab w:val="right" w:pos="9072"/>
        </w:tabs>
        <w:spacing w:after="0"/>
        <w:ind w:left="851"/>
        <w:rPr>
          <w:rFonts w:cs="Times New Roman"/>
        </w:rPr>
      </w:pPr>
      <w:r w:rsidRPr="00AA3E62">
        <w:rPr>
          <w:rFonts w:cs="Times New Roman"/>
        </w:rPr>
        <w:t>Váltakozó feszültség előállítása.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Váltakozó feszültség és áram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Ellenállás váltakozó áramú körben.</w:t>
      </w:r>
    </w:p>
    <w:p w:rsidR="000315A1" w:rsidRPr="00AA3E62" w:rsidRDefault="000315A1" w:rsidP="000315A1">
      <w:pPr>
        <w:tabs>
          <w:tab w:val="left" w:pos="1418"/>
          <w:tab w:val="right" w:pos="9072"/>
        </w:tabs>
        <w:spacing w:after="0"/>
        <w:ind w:left="851"/>
        <w:rPr>
          <w:rFonts w:cs="Times New Roman"/>
        </w:rPr>
      </w:pPr>
      <w:r w:rsidRPr="00AA3E62">
        <w:rPr>
          <w:rFonts w:cs="Times New Roman"/>
        </w:rPr>
        <w:t>Induktivitás váltakozó áramú körben.</w:t>
      </w:r>
    </w:p>
    <w:p w:rsidR="000315A1" w:rsidRPr="00AA3E62" w:rsidRDefault="000315A1" w:rsidP="000315A1">
      <w:pPr>
        <w:tabs>
          <w:tab w:val="left" w:pos="1418"/>
          <w:tab w:val="right" w:pos="9072"/>
        </w:tabs>
        <w:spacing w:after="0"/>
        <w:ind w:left="851"/>
        <w:rPr>
          <w:rFonts w:cs="Times New Roman"/>
        </w:rPr>
      </w:pPr>
      <w:r w:rsidRPr="00AA3E62">
        <w:rPr>
          <w:rFonts w:cs="Times New Roman"/>
        </w:rPr>
        <w:t>Fáziseltérés a tekercs árama és feszültsége között.</w:t>
      </w:r>
    </w:p>
    <w:p w:rsidR="000315A1" w:rsidRPr="00AA3E62" w:rsidRDefault="000315A1" w:rsidP="000315A1">
      <w:pPr>
        <w:tabs>
          <w:tab w:val="left" w:pos="1418"/>
          <w:tab w:val="right" w:pos="9072"/>
        </w:tabs>
        <w:spacing w:after="0"/>
        <w:ind w:left="851"/>
        <w:rPr>
          <w:rFonts w:cs="Times New Roman"/>
        </w:rPr>
      </w:pPr>
      <w:r w:rsidRPr="00AA3E62">
        <w:rPr>
          <w:rFonts w:cs="Times New Roman"/>
        </w:rPr>
        <w:t>Induktív reaktancia.</w:t>
      </w:r>
    </w:p>
    <w:p w:rsidR="000315A1" w:rsidRPr="00AA3E62" w:rsidRDefault="000315A1" w:rsidP="000315A1">
      <w:pPr>
        <w:tabs>
          <w:tab w:val="left" w:pos="1418"/>
          <w:tab w:val="right" w:pos="9072"/>
        </w:tabs>
        <w:spacing w:after="0"/>
        <w:ind w:left="851"/>
        <w:rPr>
          <w:rFonts w:cs="Times New Roman"/>
        </w:rPr>
      </w:pPr>
      <w:r w:rsidRPr="00AA3E62">
        <w:rPr>
          <w:rFonts w:cs="Times New Roman"/>
        </w:rPr>
        <w:t>Kapacitás váltakozóáramú körben.</w:t>
      </w:r>
    </w:p>
    <w:p w:rsidR="000315A1" w:rsidRPr="00AA3E62" w:rsidRDefault="000315A1" w:rsidP="000315A1">
      <w:pPr>
        <w:tabs>
          <w:tab w:val="left" w:pos="1418"/>
          <w:tab w:val="right" w:pos="9072"/>
        </w:tabs>
        <w:spacing w:after="0"/>
        <w:ind w:left="851"/>
        <w:rPr>
          <w:rFonts w:cs="Times New Roman"/>
        </w:rPr>
      </w:pPr>
      <w:r w:rsidRPr="00AA3E62">
        <w:rPr>
          <w:rFonts w:cs="Times New Roman"/>
        </w:rPr>
        <w:t>Fáziseltérés a kondenzátor árama és feszültsége között.</w:t>
      </w:r>
    </w:p>
    <w:p w:rsidR="000315A1" w:rsidRPr="00AA3E62" w:rsidRDefault="000315A1" w:rsidP="000315A1">
      <w:pPr>
        <w:tabs>
          <w:tab w:val="left" w:pos="1418"/>
          <w:tab w:val="right" w:pos="9072"/>
        </w:tabs>
        <w:spacing w:after="0"/>
        <w:ind w:left="851"/>
        <w:rPr>
          <w:rFonts w:cs="Times New Roman"/>
        </w:rPr>
      </w:pPr>
      <w:r w:rsidRPr="00AA3E62">
        <w:rPr>
          <w:rFonts w:cs="Times New Roman"/>
        </w:rPr>
        <w:t>Kapacitív reaktancia.</w:t>
      </w:r>
    </w:p>
    <w:p w:rsidR="000315A1" w:rsidRPr="00AA3E62" w:rsidRDefault="000315A1" w:rsidP="000315A1">
      <w:pPr>
        <w:tabs>
          <w:tab w:val="left" w:pos="1418"/>
          <w:tab w:val="right" w:pos="9072"/>
        </w:tabs>
        <w:spacing w:after="0"/>
        <w:ind w:left="851"/>
        <w:rPr>
          <w:rFonts w:cs="Times New Roman"/>
        </w:rPr>
      </w:pPr>
      <w:r w:rsidRPr="00AA3E62">
        <w:rPr>
          <w:rFonts w:cs="Times New Roman"/>
        </w:rPr>
        <w:t>Impedancia.</w:t>
      </w:r>
    </w:p>
    <w:p w:rsidR="00A23F09" w:rsidRPr="00AA3E62" w:rsidRDefault="000315A1" w:rsidP="00A23F09">
      <w:pPr>
        <w:tabs>
          <w:tab w:val="left" w:pos="1418"/>
          <w:tab w:val="right" w:pos="9072"/>
        </w:tabs>
        <w:spacing w:after="0"/>
        <w:ind w:left="851"/>
        <w:rPr>
          <w:rFonts w:cs="Times New Roman"/>
        </w:rPr>
      </w:pPr>
      <w:r w:rsidRPr="00AA3E62">
        <w:rPr>
          <w:rFonts w:cs="Times New Roman"/>
        </w:rPr>
        <w:t>Váltakozó áramú teljesítmények.</w:t>
      </w:r>
    </w:p>
    <w:p w:rsidR="00907F58" w:rsidRPr="00AA3E62" w:rsidRDefault="00907F58" w:rsidP="00A23F09">
      <w:pPr>
        <w:tabs>
          <w:tab w:val="left" w:pos="1418"/>
          <w:tab w:val="right" w:pos="9072"/>
        </w:tabs>
        <w:spacing w:after="0"/>
        <w:ind w:left="851"/>
        <w:rPr>
          <w:rFonts w:cs="Times New Roman"/>
        </w:rPr>
      </w:pPr>
    </w:p>
    <w:p w:rsidR="00A23F09" w:rsidRPr="00AA3E62" w:rsidRDefault="000315A1"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Szakrajz alapjai</w:t>
      </w:r>
    </w:p>
    <w:p w:rsidR="000315A1" w:rsidRPr="00AA3E62" w:rsidRDefault="000315A1" w:rsidP="000315A1">
      <w:pPr>
        <w:tabs>
          <w:tab w:val="left" w:pos="1418"/>
          <w:tab w:val="right" w:pos="9072"/>
        </w:tabs>
        <w:spacing w:after="0"/>
        <w:ind w:left="851"/>
        <w:rPr>
          <w:rFonts w:cs="Times New Roman"/>
        </w:rPr>
      </w:pPr>
      <w:r w:rsidRPr="00AA3E62">
        <w:rPr>
          <w:rFonts w:cs="Times New Roman"/>
        </w:rPr>
        <w:t>Műszaki dokumentáció, műszaki rajz célja, feladata.</w:t>
      </w:r>
    </w:p>
    <w:p w:rsidR="000315A1" w:rsidRPr="00AA3E62" w:rsidRDefault="000315A1" w:rsidP="000315A1">
      <w:pPr>
        <w:tabs>
          <w:tab w:val="left" w:pos="1418"/>
          <w:tab w:val="right" w:pos="9072"/>
        </w:tabs>
        <w:spacing w:after="0"/>
        <w:ind w:left="851"/>
        <w:rPr>
          <w:rFonts w:cs="Times New Roman"/>
        </w:rPr>
      </w:pPr>
      <w:r w:rsidRPr="00AA3E62">
        <w:rPr>
          <w:rFonts w:cs="Times New Roman"/>
        </w:rPr>
        <w:t>Műszaki rajzeszközök és használatuk.</w:t>
      </w:r>
    </w:p>
    <w:p w:rsidR="000315A1" w:rsidRPr="00AA3E62" w:rsidRDefault="000315A1" w:rsidP="000315A1">
      <w:pPr>
        <w:tabs>
          <w:tab w:val="left" w:pos="1418"/>
          <w:tab w:val="right" w:pos="9072"/>
        </w:tabs>
        <w:spacing w:after="0"/>
        <w:ind w:left="851"/>
        <w:rPr>
          <w:rFonts w:cs="Times New Roman"/>
        </w:rPr>
      </w:pPr>
      <w:r w:rsidRPr="00AA3E62">
        <w:rPr>
          <w:rFonts w:cs="Times New Roman"/>
        </w:rPr>
        <w:t>Szabványosítás, a műszaki rajz formai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Szabványos rajzlapméretek.</w:t>
      </w:r>
    </w:p>
    <w:p w:rsidR="000315A1" w:rsidRPr="00AA3E62" w:rsidRDefault="000315A1" w:rsidP="000315A1">
      <w:pPr>
        <w:tabs>
          <w:tab w:val="left" w:pos="1418"/>
          <w:tab w:val="right" w:pos="9072"/>
        </w:tabs>
        <w:spacing w:after="0"/>
        <w:ind w:left="851"/>
        <w:rPr>
          <w:rFonts w:cs="Times New Roman"/>
        </w:rPr>
      </w:pPr>
      <w:r w:rsidRPr="00AA3E62">
        <w:rPr>
          <w:rFonts w:cs="Times New Roman"/>
        </w:rPr>
        <w:t>A műszaki rajzokon használatos vonalak.</w:t>
      </w:r>
    </w:p>
    <w:p w:rsidR="000315A1" w:rsidRPr="00AA3E62" w:rsidRDefault="000315A1" w:rsidP="000315A1">
      <w:pPr>
        <w:tabs>
          <w:tab w:val="left" w:pos="1418"/>
          <w:tab w:val="right" w:pos="9072"/>
        </w:tabs>
        <w:spacing w:after="0"/>
        <w:ind w:left="851"/>
        <w:rPr>
          <w:rFonts w:cs="Times New Roman"/>
        </w:rPr>
      </w:pPr>
      <w:r w:rsidRPr="00AA3E62">
        <w:rPr>
          <w:rFonts w:cs="Times New Roman"/>
        </w:rPr>
        <w:t>Szabványbetűk, számok és jelek.</w:t>
      </w:r>
    </w:p>
    <w:p w:rsidR="000315A1" w:rsidRPr="00AA3E62" w:rsidRDefault="000315A1" w:rsidP="000315A1">
      <w:pPr>
        <w:tabs>
          <w:tab w:val="left" w:pos="1418"/>
          <w:tab w:val="right" w:pos="9072"/>
        </w:tabs>
        <w:spacing w:after="0"/>
        <w:ind w:left="851"/>
        <w:rPr>
          <w:rFonts w:cs="Times New Roman"/>
        </w:rPr>
      </w:pPr>
      <w:r w:rsidRPr="00AA3E62">
        <w:rPr>
          <w:rFonts w:cs="Times New Roman"/>
        </w:rPr>
        <w:t>Feliratmező kialakítása.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Rajzdokumentáció nyilvántartása.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Vetületi, látszati és axonometrikus kép.</w:t>
      </w:r>
    </w:p>
    <w:p w:rsidR="000315A1" w:rsidRPr="00AA3E62" w:rsidRDefault="000315A1" w:rsidP="000315A1">
      <w:pPr>
        <w:tabs>
          <w:tab w:val="left" w:pos="1418"/>
          <w:tab w:val="right" w:pos="9072"/>
        </w:tabs>
        <w:spacing w:after="0"/>
        <w:ind w:left="851"/>
        <w:rPr>
          <w:rFonts w:cs="Times New Roman"/>
        </w:rPr>
      </w:pPr>
      <w:r w:rsidRPr="00AA3E62">
        <w:rPr>
          <w:rFonts w:cs="Times New Roman"/>
        </w:rPr>
        <w:t>A méretmegadás elemei.</w:t>
      </w:r>
    </w:p>
    <w:p w:rsidR="000315A1" w:rsidRPr="00AA3E62" w:rsidRDefault="000315A1" w:rsidP="000315A1">
      <w:pPr>
        <w:tabs>
          <w:tab w:val="left" w:pos="1418"/>
          <w:tab w:val="right" w:pos="9072"/>
        </w:tabs>
        <w:spacing w:after="0"/>
        <w:ind w:left="851"/>
        <w:rPr>
          <w:rFonts w:cs="Times New Roman"/>
        </w:rPr>
      </w:pPr>
      <w:r w:rsidRPr="00AA3E62">
        <w:rPr>
          <w:rFonts w:cs="Times New Roman"/>
        </w:rPr>
        <w:t>Méretarány.</w:t>
      </w:r>
    </w:p>
    <w:p w:rsidR="000315A1" w:rsidRPr="00AA3E62" w:rsidRDefault="000315A1" w:rsidP="000315A1">
      <w:pPr>
        <w:tabs>
          <w:tab w:val="left" w:pos="1418"/>
          <w:tab w:val="right" w:pos="9072"/>
        </w:tabs>
        <w:spacing w:after="0"/>
        <w:ind w:left="851"/>
        <w:rPr>
          <w:rFonts w:cs="Times New Roman"/>
        </w:rPr>
      </w:pPr>
      <w:r w:rsidRPr="00AA3E62">
        <w:rPr>
          <w:rFonts w:cs="Times New Roman"/>
        </w:rPr>
        <w:t>A méretezés alapelvei.</w:t>
      </w:r>
    </w:p>
    <w:p w:rsidR="000315A1" w:rsidRPr="00AA3E62" w:rsidRDefault="000315A1" w:rsidP="000315A1">
      <w:pPr>
        <w:tabs>
          <w:tab w:val="left" w:pos="1418"/>
          <w:tab w:val="right" w:pos="9072"/>
        </w:tabs>
        <w:spacing w:after="0"/>
        <w:ind w:left="851"/>
        <w:rPr>
          <w:rFonts w:cs="Times New Roman"/>
        </w:rPr>
      </w:pPr>
      <w:r w:rsidRPr="00AA3E62">
        <w:rPr>
          <w:rFonts w:cs="Times New Roman"/>
        </w:rPr>
        <w:t>Lemeztárgyak ábrázolása.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Szögek szerkesztése.</w:t>
      </w:r>
    </w:p>
    <w:p w:rsidR="000315A1" w:rsidRPr="00AA3E62" w:rsidRDefault="000315A1" w:rsidP="000315A1">
      <w:pPr>
        <w:tabs>
          <w:tab w:val="left" w:pos="1418"/>
          <w:tab w:val="right" w:pos="9072"/>
        </w:tabs>
        <w:spacing w:after="0"/>
        <w:ind w:left="851"/>
        <w:rPr>
          <w:rFonts w:cs="Times New Roman"/>
        </w:rPr>
      </w:pPr>
      <w:r w:rsidRPr="00AA3E62">
        <w:rPr>
          <w:rFonts w:cs="Times New Roman"/>
        </w:rPr>
        <w:t>Merőlegesek és párhuzamosok szerkesztése.</w:t>
      </w:r>
    </w:p>
    <w:p w:rsidR="000315A1" w:rsidRPr="00AA3E62" w:rsidRDefault="000315A1" w:rsidP="000315A1">
      <w:pPr>
        <w:tabs>
          <w:tab w:val="left" w:pos="1418"/>
          <w:tab w:val="right" w:pos="9072"/>
        </w:tabs>
        <w:spacing w:after="0"/>
        <w:ind w:left="851"/>
        <w:rPr>
          <w:rFonts w:cs="Times New Roman"/>
        </w:rPr>
      </w:pPr>
      <w:r w:rsidRPr="00AA3E62">
        <w:rPr>
          <w:rFonts w:cs="Times New Roman"/>
        </w:rPr>
        <w:t>Szakasz osztása.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Egyenes vonalú síkidomok szerkesztése.</w:t>
      </w:r>
    </w:p>
    <w:p w:rsidR="000315A1" w:rsidRPr="00AA3E62" w:rsidRDefault="000315A1" w:rsidP="000315A1">
      <w:pPr>
        <w:tabs>
          <w:tab w:val="left" w:pos="1418"/>
          <w:tab w:val="right" w:pos="9072"/>
        </w:tabs>
        <w:spacing w:after="0"/>
        <w:ind w:left="851"/>
        <w:rPr>
          <w:rFonts w:cs="Times New Roman"/>
        </w:rPr>
      </w:pPr>
      <w:r w:rsidRPr="00AA3E62">
        <w:rPr>
          <w:rFonts w:cs="Times New Roman"/>
        </w:rPr>
        <w:t>Görbe vonalú síkidomok szerkesztése.</w:t>
      </w:r>
    </w:p>
    <w:p w:rsidR="000315A1" w:rsidRPr="00AA3E62" w:rsidRDefault="000315A1" w:rsidP="000315A1">
      <w:pPr>
        <w:tabs>
          <w:tab w:val="left" w:pos="1418"/>
          <w:tab w:val="right" w:pos="9072"/>
        </w:tabs>
        <w:spacing w:after="0"/>
        <w:ind w:left="851"/>
        <w:rPr>
          <w:rFonts w:cs="Times New Roman"/>
        </w:rPr>
      </w:pPr>
      <w:r w:rsidRPr="00AA3E62">
        <w:rPr>
          <w:rFonts w:cs="Times New Roman"/>
        </w:rPr>
        <w:t>A műszaki vázlat jellemzői, eszközei.</w:t>
      </w:r>
    </w:p>
    <w:p w:rsidR="000315A1" w:rsidRPr="00AA3E62" w:rsidRDefault="000315A1" w:rsidP="000315A1">
      <w:pPr>
        <w:tabs>
          <w:tab w:val="left" w:pos="1418"/>
          <w:tab w:val="right" w:pos="9072"/>
        </w:tabs>
        <w:spacing w:after="0"/>
        <w:ind w:left="851"/>
        <w:rPr>
          <w:rFonts w:cs="Times New Roman"/>
        </w:rPr>
      </w:pPr>
      <w:r w:rsidRPr="00AA3E62">
        <w:rPr>
          <w:rFonts w:cs="Times New Roman"/>
        </w:rPr>
        <w:t>Lemeztárgy műszaki vázlata.</w:t>
      </w:r>
    </w:p>
    <w:p w:rsidR="000315A1" w:rsidRPr="00AA3E62" w:rsidRDefault="000315A1" w:rsidP="000315A1">
      <w:pPr>
        <w:tabs>
          <w:tab w:val="left" w:pos="1418"/>
          <w:tab w:val="right" w:pos="9072"/>
        </w:tabs>
        <w:spacing w:after="0"/>
        <w:ind w:left="851"/>
        <w:rPr>
          <w:rFonts w:cs="Times New Roman"/>
        </w:rPr>
      </w:pPr>
      <w:r w:rsidRPr="00AA3E62">
        <w:rPr>
          <w:rFonts w:cs="Times New Roman"/>
        </w:rPr>
        <w:t>A vetületi ábrázolás alapjai.</w:t>
      </w:r>
    </w:p>
    <w:p w:rsidR="000315A1" w:rsidRPr="00AA3E62" w:rsidRDefault="000315A1" w:rsidP="000315A1">
      <w:pPr>
        <w:tabs>
          <w:tab w:val="left" w:pos="1418"/>
          <w:tab w:val="right" w:pos="9072"/>
        </w:tabs>
        <w:spacing w:after="0"/>
        <w:ind w:left="851"/>
        <w:rPr>
          <w:rFonts w:cs="Times New Roman"/>
        </w:rPr>
      </w:pPr>
      <w:r w:rsidRPr="00AA3E62">
        <w:rPr>
          <w:rFonts w:cs="Times New Roman"/>
        </w:rPr>
        <w:t>Merőleges vetítés, képsíkok.</w:t>
      </w:r>
    </w:p>
    <w:p w:rsidR="000315A1" w:rsidRPr="00AA3E62" w:rsidRDefault="000315A1" w:rsidP="000315A1">
      <w:pPr>
        <w:tabs>
          <w:tab w:val="left" w:pos="1418"/>
          <w:tab w:val="right" w:pos="9072"/>
        </w:tabs>
        <w:spacing w:after="0"/>
        <w:ind w:left="851"/>
        <w:rPr>
          <w:rFonts w:cs="Times New Roman"/>
        </w:rPr>
      </w:pPr>
      <w:r w:rsidRPr="00AA3E62">
        <w:rPr>
          <w:rFonts w:cs="Times New Roman"/>
        </w:rPr>
        <w:t>Síklapú testek ábrázolása.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 xml:space="preserve">Forgástestek vetületi ábrázolása. </w:t>
      </w:r>
    </w:p>
    <w:p w:rsidR="000315A1" w:rsidRPr="00AA3E62" w:rsidRDefault="000315A1" w:rsidP="000315A1">
      <w:pPr>
        <w:tabs>
          <w:tab w:val="left" w:pos="1418"/>
          <w:tab w:val="right" w:pos="9072"/>
        </w:tabs>
        <w:spacing w:after="0"/>
        <w:ind w:left="851"/>
        <w:rPr>
          <w:rFonts w:cs="Times New Roman"/>
        </w:rPr>
      </w:pPr>
      <w:r w:rsidRPr="00AA3E62">
        <w:rPr>
          <w:rFonts w:cs="Times New Roman"/>
        </w:rPr>
        <w:t>Ábrázolás metszetekkel.</w:t>
      </w:r>
    </w:p>
    <w:p w:rsidR="000315A1" w:rsidRPr="00AA3E62" w:rsidRDefault="000315A1" w:rsidP="000315A1">
      <w:pPr>
        <w:tabs>
          <w:tab w:val="left" w:pos="1418"/>
          <w:tab w:val="right" w:pos="9072"/>
        </w:tabs>
        <w:spacing w:after="0"/>
        <w:ind w:left="851"/>
        <w:rPr>
          <w:rFonts w:cs="Times New Roman"/>
        </w:rPr>
      </w:pPr>
      <w:r w:rsidRPr="00AA3E62">
        <w:rPr>
          <w:rFonts w:cs="Times New Roman"/>
        </w:rPr>
        <w:t>Gépelemek ábrázolása.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Csavar, csavarkötés, csavarbiztosítás ábrázolása.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Ék, retesz, bordáskötés ábrázolása.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Szegek, csapszegek ábrázolása.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Csapágyak ábrázolása.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Fogazott gépelemek ábrázolása.</w:t>
      </w:r>
    </w:p>
    <w:p w:rsidR="000315A1" w:rsidRPr="00AA3E62" w:rsidRDefault="000315A1" w:rsidP="000315A1">
      <w:pPr>
        <w:tabs>
          <w:tab w:val="left" w:pos="1418"/>
          <w:tab w:val="right" w:pos="9072"/>
        </w:tabs>
        <w:spacing w:after="0"/>
        <w:ind w:left="851"/>
        <w:rPr>
          <w:rFonts w:cs="Times New Roman"/>
        </w:rPr>
      </w:pPr>
      <w:r w:rsidRPr="00AA3E62">
        <w:rPr>
          <w:rFonts w:cs="Times New Roman"/>
        </w:rPr>
        <w:t>Nem oldható kötések ábrázolása.</w:t>
      </w:r>
    </w:p>
    <w:p w:rsidR="00A23F09" w:rsidRPr="00AA3E62" w:rsidRDefault="000315A1" w:rsidP="00A23F09">
      <w:pPr>
        <w:tabs>
          <w:tab w:val="left" w:pos="1418"/>
          <w:tab w:val="right" w:pos="9072"/>
        </w:tabs>
        <w:spacing w:after="0"/>
        <w:ind w:left="851"/>
        <w:rPr>
          <w:rFonts w:cs="Times New Roman"/>
        </w:rPr>
      </w:pPr>
      <w:r w:rsidRPr="00AA3E62">
        <w:rPr>
          <w:rFonts w:cs="Times New Roman"/>
        </w:rPr>
        <w:t>Hegesztési varratok ábrázolása.</w:t>
      </w:r>
    </w:p>
    <w:p w:rsidR="00907F58" w:rsidRPr="00AA3E62" w:rsidRDefault="00907F58" w:rsidP="00A23F09">
      <w:pPr>
        <w:tabs>
          <w:tab w:val="left" w:pos="1418"/>
          <w:tab w:val="right" w:pos="9072"/>
        </w:tabs>
        <w:spacing w:after="0"/>
        <w:ind w:left="851"/>
        <w:rPr>
          <w:rFonts w:cs="Times New Roman"/>
        </w:rPr>
      </w:pPr>
    </w:p>
    <w:p w:rsidR="00A23F09" w:rsidRPr="00AA3E62" w:rsidRDefault="000315A1"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Fémek és ötvözetek</w:t>
      </w:r>
    </w:p>
    <w:p w:rsidR="000315A1" w:rsidRPr="00AA3E62" w:rsidRDefault="000315A1" w:rsidP="000315A1">
      <w:pPr>
        <w:tabs>
          <w:tab w:val="left" w:pos="1418"/>
          <w:tab w:val="right" w:pos="9072"/>
        </w:tabs>
        <w:spacing w:after="0"/>
        <w:ind w:left="851"/>
        <w:rPr>
          <w:rFonts w:cs="Times New Roman"/>
        </w:rPr>
      </w:pPr>
      <w:r w:rsidRPr="00AA3E62">
        <w:rPr>
          <w:rFonts w:cs="Times New Roman"/>
        </w:rPr>
        <w:t>Fémek általános tulajdonságai.</w:t>
      </w:r>
    </w:p>
    <w:p w:rsidR="000315A1" w:rsidRPr="00AA3E62" w:rsidRDefault="000315A1" w:rsidP="000315A1">
      <w:pPr>
        <w:tabs>
          <w:tab w:val="left" w:pos="1418"/>
          <w:tab w:val="right" w:pos="9072"/>
        </w:tabs>
        <w:spacing w:after="0"/>
        <w:ind w:left="851"/>
        <w:rPr>
          <w:rFonts w:cs="Times New Roman"/>
        </w:rPr>
      </w:pPr>
      <w:r w:rsidRPr="00AA3E62">
        <w:rPr>
          <w:rFonts w:cs="Times New Roman"/>
        </w:rPr>
        <w:t>Fémek csoportosítása fizikai jellemzőik alapján.</w:t>
      </w:r>
    </w:p>
    <w:p w:rsidR="000315A1" w:rsidRPr="00AA3E62" w:rsidRDefault="000315A1" w:rsidP="000315A1">
      <w:pPr>
        <w:tabs>
          <w:tab w:val="left" w:pos="1418"/>
          <w:tab w:val="right" w:pos="9072"/>
        </w:tabs>
        <w:spacing w:after="0"/>
        <w:ind w:left="851"/>
        <w:rPr>
          <w:rFonts w:cs="Times New Roman"/>
        </w:rPr>
      </w:pPr>
      <w:r w:rsidRPr="00AA3E62">
        <w:rPr>
          <w:rFonts w:cs="Times New Roman"/>
        </w:rPr>
        <w:t>A villamosiparban használt fontosabb könnyűfémek, színesfémek.</w:t>
      </w:r>
    </w:p>
    <w:p w:rsidR="000315A1" w:rsidRPr="00AA3E62" w:rsidRDefault="000315A1" w:rsidP="000315A1">
      <w:pPr>
        <w:tabs>
          <w:tab w:val="left" w:pos="1418"/>
          <w:tab w:val="right" w:pos="9072"/>
        </w:tabs>
        <w:spacing w:after="0"/>
        <w:ind w:left="851"/>
        <w:rPr>
          <w:rFonts w:cs="Times New Roman"/>
        </w:rPr>
      </w:pPr>
      <w:r w:rsidRPr="00AA3E62">
        <w:rPr>
          <w:rFonts w:cs="Times New Roman"/>
        </w:rPr>
        <w:t>Halmazállapot, olvadáspont.</w:t>
      </w:r>
    </w:p>
    <w:p w:rsidR="000315A1" w:rsidRPr="00AA3E62" w:rsidRDefault="000315A1" w:rsidP="000315A1">
      <w:pPr>
        <w:tabs>
          <w:tab w:val="left" w:pos="1418"/>
          <w:tab w:val="right" w:pos="9072"/>
        </w:tabs>
        <w:spacing w:after="0"/>
        <w:ind w:left="851"/>
        <w:rPr>
          <w:rFonts w:cs="Times New Roman"/>
        </w:rPr>
      </w:pPr>
      <w:r w:rsidRPr="00AA3E62">
        <w:rPr>
          <w:rFonts w:cs="Times New Roman"/>
        </w:rPr>
        <w:t>Olvadás, dermedés, kristályosodási formák.</w:t>
      </w:r>
    </w:p>
    <w:p w:rsidR="000315A1" w:rsidRPr="00AA3E62" w:rsidRDefault="000315A1" w:rsidP="000315A1">
      <w:pPr>
        <w:tabs>
          <w:tab w:val="left" w:pos="1418"/>
          <w:tab w:val="right" w:pos="9072"/>
        </w:tabs>
        <w:spacing w:after="0"/>
        <w:ind w:left="851"/>
        <w:rPr>
          <w:rFonts w:cs="Times New Roman"/>
        </w:rPr>
      </w:pPr>
      <w:r w:rsidRPr="00AA3E62">
        <w:rPr>
          <w:rFonts w:cs="Times New Roman"/>
        </w:rPr>
        <w:t>Színfém és ötvözet.</w:t>
      </w:r>
    </w:p>
    <w:p w:rsidR="000315A1" w:rsidRPr="00AA3E62" w:rsidRDefault="000315A1" w:rsidP="000315A1">
      <w:pPr>
        <w:tabs>
          <w:tab w:val="left" w:pos="1418"/>
          <w:tab w:val="right" w:pos="9072"/>
        </w:tabs>
        <w:spacing w:after="0"/>
        <w:ind w:left="851"/>
        <w:rPr>
          <w:rFonts w:cs="Times New Roman"/>
        </w:rPr>
      </w:pPr>
      <w:r w:rsidRPr="00AA3E62">
        <w:rPr>
          <w:rFonts w:cs="Times New Roman"/>
        </w:rPr>
        <w:t>Szilárdulási görbe, szövetszerkezet.</w:t>
      </w:r>
    </w:p>
    <w:p w:rsidR="000315A1" w:rsidRPr="00AA3E62" w:rsidRDefault="000315A1" w:rsidP="000315A1">
      <w:pPr>
        <w:tabs>
          <w:tab w:val="left" w:pos="1418"/>
          <w:tab w:val="right" w:pos="9072"/>
        </w:tabs>
        <w:spacing w:after="0"/>
        <w:ind w:left="851"/>
        <w:rPr>
          <w:rFonts w:cs="Times New Roman"/>
        </w:rPr>
      </w:pPr>
      <w:r w:rsidRPr="00AA3E62">
        <w:rPr>
          <w:rFonts w:cs="Times New Roman"/>
        </w:rPr>
        <w:t>Ötvözetek jellemzése.</w:t>
      </w:r>
    </w:p>
    <w:p w:rsidR="000315A1" w:rsidRPr="00AA3E62" w:rsidRDefault="000315A1" w:rsidP="000315A1">
      <w:pPr>
        <w:tabs>
          <w:tab w:val="left" w:pos="1418"/>
          <w:tab w:val="right" w:pos="9072"/>
        </w:tabs>
        <w:spacing w:after="0"/>
        <w:ind w:left="851"/>
        <w:rPr>
          <w:rFonts w:cs="Times New Roman"/>
        </w:rPr>
      </w:pPr>
      <w:r w:rsidRPr="00AA3E62">
        <w:rPr>
          <w:rFonts w:cs="Times New Roman"/>
        </w:rPr>
        <w:t>Vas, réz, alumínium és ötvözeteik általános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A villamosiparban használt egyéb fémek általános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Szilárdság, rugalmas és maradó alakváltozás.</w:t>
      </w:r>
    </w:p>
    <w:p w:rsidR="000315A1" w:rsidRPr="00AA3E62" w:rsidRDefault="000315A1" w:rsidP="000315A1">
      <w:pPr>
        <w:tabs>
          <w:tab w:val="left" w:pos="1418"/>
          <w:tab w:val="right" w:pos="9072"/>
        </w:tabs>
        <w:spacing w:after="0"/>
        <w:ind w:left="851"/>
        <w:rPr>
          <w:rFonts w:cs="Times New Roman"/>
        </w:rPr>
      </w:pPr>
      <w:r w:rsidRPr="00AA3E62">
        <w:rPr>
          <w:rFonts w:cs="Times New Roman"/>
        </w:rPr>
        <w:t>Szilárdsági tulajdonságok vizsgálata.</w:t>
      </w:r>
    </w:p>
    <w:p w:rsidR="000315A1" w:rsidRPr="00AA3E62" w:rsidRDefault="000315A1" w:rsidP="000315A1">
      <w:pPr>
        <w:tabs>
          <w:tab w:val="left" w:pos="1418"/>
          <w:tab w:val="right" w:pos="9072"/>
        </w:tabs>
        <w:spacing w:after="0"/>
        <w:ind w:left="851"/>
        <w:rPr>
          <w:rFonts w:cs="Times New Roman"/>
        </w:rPr>
      </w:pPr>
      <w:r w:rsidRPr="00AA3E62">
        <w:rPr>
          <w:rFonts w:cs="Times New Roman"/>
        </w:rPr>
        <w:t>Vas, réz, alumínium és ötvözeteik szilárdsági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A villamosiparban használt egyéb fémek szilárdsági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 xml:space="preserve">Megmunkálhatóság, alakíthatóság. </w:t>
      </w:r>
    </w:p>
    <w:p w:rsidR="000315A1" w:rsidRPr="00AA3E62" w:rsidRDefault="000315A1" w:rsidP="000315A1">
      <w:pPr>
        <w:tabs>
          <w:tab w:val="left" w:pos="1418"/>
          <w:tab w:val="right" w:pos="9072"/>
        </w:tabs>
        <w:spacing w:after="0"/>
        <w:ind w:left="851"/>
        <w:rPr>
          <w:rFonts w:cs="Times New Roman"/>
        </w:rPr>
      </w:pPr>
      <w:r w:rsidRPr="00AA3E62">
        <w:rPr>
          <w:rFonts w:cs="Times New Roman"/>
        </w:rPr>
        <w:t>Vas, réz, alumínium és ötvözeteik megmunkálási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A villamosiparban használt egyéb fémek megmunkálási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Hővezető képesség.</w:t>
      </w:r>
    </w:p>
    <w:p w:rsidR="000315A1" w:rsidRPr="00AA3E62" w:rsidRDefault="000315A1" w:rsidP="000315A1">
      <w:pPr>
        <w:tabs>
          <w:tab w:val="left" w:pos="1418"/>
          <w:tab w:val="right" w:pos="9072"/>
        </w:tabs>
        <w:spacing w:after="0"/>
        <w:ind w:left="851"/>
        <w:rPr>
          <w:rFonts w:cs="Times New Roman"/>
        </w:rPr>
      </w:pPr>
      <w:r w:rsidRPr="00AA3E62">
        <w:rPr>
          <w:rFonts w:cs="Times New Roman"/>
        </w:rPr>
        <w:t>Vas, réz, alumínium és ötvözeteik hővezetési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A villamosiparban használt egyéb fémek hővezetési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Korrózióállóság, vegyi reakciók különféle fémek esetén.</w:t>
      </w:r>
    </w:p>
    <w:p w:rsidR="000315A1" w:rsidRPr="00AA3E62" w:rsidRDefault="000315A1" w:rsidP="000315A1">
      <w:pPr>
        <w:tabs>
          <w:tab w:val="left" w:pos="1418"/>
          <w:tab w:val="right" w:pos="9072"/>
        </w:tabs>
        <w:spacing w:after="0"/>
        <w:ind w:left="851"/>
        <w:rPr>
          <w:rFonts w:cs="Times New Roman"/>
        </w:rPr>
      </w:pPr>
      <w:r w:rsidRPr="00AA3E62">
        <w:rPr>
          <w:rFonts w:cs="Times New Roman"/>
        </w:rPr>
        <w:t>Vas, réz, alumínium és ötvözeteik korrózió-állósági tulajdonságai.</w:t>
      </w:r>
    </w:p>
    <w:p w:rsidR="000315A1" w:rsidRPr="00AA3E62" w:rsidRDefault="000315A1" w:rsidP="000315A1">
      <w:pPr>
        <w:tabs>
          <w:tab w:val="left" w:pos="1418"/>
          <w:tab w:val="right" w:pos="9072"/>
        </w:tabs>
        <w:spacing w:after="0"/>
        <w:ind w:left="851"/>
        <w:rPr>
          <w:rFonts w:cs="Times New Roman"/>
        </w:rPr>
      </w:pPr>
      <w:r w:rsidRPr="00AA3E62">
        <w:rPr>
          <w:rFonts w:cs="Times New Roman"/>
        </w:rPr>
        <w:t>A villamosiparban használt egyéb fémek korrózió-állósági jellemzői.</w:t>
      </w:r>
    </w:p>
    <w:p w:rsidR="000315A1" w:rsidRPr="00AA3E62" w:rsidRDefault="000315A1" w:rsidP="000315A1">
      <w:pPr>
        <w:tabs>
          <w:tab w:val="left" w:pos="1418"/>
          <w:tab w:val="right" w:pos="9072"/>
        </w:tabs>
        <w:spacing w:after="0"/>
        <w:ind w:left="851"/>
        <w:rPr>
          <w:rFonts w:cs="Times New Roman"/>
        </w:rPr>
      </w:pPr>
      <w:r w:rsidRPr="00AA3E62">
        <w:rPr>
          <w:rFonts w:cs="Times New Roman"/>
        </w:rPr>
        <w:t>Elektromos vezetőképesség.</w:t>
      </w:r>
    </w:p>
    <w:p w:rsidR="000315A1" w:rsidRPr="00AA3E62" w:rsidRDefault="000315A1" w:rsidP="000315A1">
      <w:pPr>
        <w:tabs>
          <w:tab w:val="left" w:pos="1418"/>
          <w:tab w:val="right" w:pos="9072"/>
        </w:tabs>
        <w:spacing w:after="0"/>
        <w:ind w:left="851"/>
        <w:rPr>
          <w:rFonts w:cs="Times New Roman"/>
        </w:rPr>
      </w:pPr>
      <w:r w:rsidRPr="00AA3E62">
        <w:rPr>
          <w:rFonts w:cs="Times New Roman"/>
        </w:rPr>
        <w:t>Vas, réz, alumínium és ötvözeteik elektromos vezetőképessége.</w:t>
      </w:r>
    </w:p>
    <w:p w:rsidR="00A23F09" w:rsidRPr="00AA3E62" w:rsidRDefault="000315A1" w:rsidP="00A23F09">
      <w:pPr>
        <w:tabs>
          <w:tab w:val="left" w:pos="1418"/>
          <w:tab w:val="right" w:pos="9072"/>
        </w:tabs>
        <w:spacing w:after="0"/>
        <w:ind w:left="851"/>
        <w:rPr>
          <w:rFonts w:cs="Times New Roman"/>
        </w:rPr>
      </w:pPr>
      <w:r w:rsidRPr="00AA3E62">
        <w:rPr>
          <w:rFonts w:cs="Times New Roman"/>
        </w:rPr>
        <w:t>A villamosiparban használt egyéb fémek elektromos vezetőképessége.</w:t>
      </w:r>
    </w:p>
    <w:p w:rsidR="00907F58" w:rsidRPr="00AA3E62" w:rsidRDefault="00907F58" w:rsidP="00A23F09">
      <w:pPr>
        <w:tabs>
          <w:tab w:val="left" w:pos="1418"/>
          <w:tab w:val="right" w:pos="9072"/>
        </w:tabs>
        <w:spacing w:after="0"/>
        <w:ind w:left="851"/>
        <w:rPr>
          <w:rFonts w:cs="Times New Roman"/>
        </w:rPr>
      </w:pPr>
    </w:p>
    <w:p w:rsidR="00A23F09" w:rsidRPr="00AA3E62" w:rsidRDefault="00B7483E"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Nemfémes anyagok</w:t>
      </w:r>
    </w:p>
    <w:p w:rsidR="00B7483E" w:rsidRPr="00AA3E62" w:rsidRDefault="00B7483E" w:rsidP="00B7483E">
      <w:pPr>
        <w:tabs>
          <w:tab w:val="left" w:pos="1418"/>
          <w:tab w:val="right" w:pos="9072"/>
        </w:tabs>
        <w:spacing w:after="0"/>
        <w:ind w:left="851"/>
        <w:rPr>
          <w:rFonts w:cs="Times New Roman"/>
        </w:rPr>
      </w:pPr>
      <w:r w:rsidRPr="00AA3E62">
        <w:rPr>
          <w:rFonts w:cs="Times New Roman"/>
        </w:rPr>
        <w:t>Nemfémes anyagok általános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Szerves és szervetlen anyagok jellemzői.</w:t>
      </w:r>
    </w:p>
    <w:p w:rsidR="00B7483E" w:rsidRPr="00AA3E62" w:rsidRDefault="00B7483E" w:rsidP="00B7483E">
      <w:pPr>
        <w:tabs>
          <w:tab w:val="left" w:pos="1418"/>
          <w:tab w:val="right" w:pos="9072"/>
        </w:tabs>
        <w:spacing w:after="0"/>
        <w:ind w:left="851"/>
        <w:rPr>
          <w:rFonts w:cs="Times New Roman"/>
        </w:rPr>
      </w:pPr>
      <w:r w:rsidRPr="00AA3E62">
        <w:rPr>
          <w:rFonts w:cs="Times New Roman"/>
        </w:rPr>
        <w:t>Nemfémes anyagok hővezető, hőszigetelő jellemzői.</w:t>
      </w:r>
    </w:p>
    <w:p w:rsidR="00B7483E" w:rsidRPr="00AA3E62" w:rsidRDefault="00B7483E" w:rsidP="00B7483E">
      <w:pPr>
        <w:tabs>
          <w:tab w:val="left" w:pos="1418"/>
          <w:tab w:val="right" w:pos="9072"/>
        </w:tabs>
        <w:spacing w:after="0"/>
        <w:ind w:left="851"/>
        <w:rPr>
          <w:rFonts w:cs="Times New Roman"/>
        </w:rPr>
      </w:pPr>
      <w:r w:rsidRPr="00AA3E62">
        <w:rPr>
          <w:rFonts w:cs="Times New Roman"/>
        </w:rPr>
        <w:t>Nemfémes anyagok elektromos vezetőképessége.</w:t>
      </w:r>
    </w:p>
    <w:p w:rsidR="00B7483E" w:rsidRPr="00AA3E62" w:rsidRDefault="00B7483E" w:rsidP="00B7483E">
      <w:pPr>
        <w:tabs>
          <w:tab w:val="left" w:pos="1418"/>
          <w:tab w:val="right" w:pos="9072"/>
        </w:tabs>
        <w:spacing w:after="0"/>
        <w:ind w:left="851"/>
        <w:rPr>
          <w:rFonts w:cs="Times New Roman"/>
        </w:rPr>
      </w:pPr>
      <w:r w:rsidRPr="00AA3E62">
        <w:rPr>
          <w:rFonts w:cs="Times New Roman"/>
        </w:rPr>
        <w:t>Szigetelőanyagok tulajdonságai, jellemzői, csoportosítása.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Villamos szilárdság.</w:t>
      </w:r>
    </w:p>
    <w:p w:rsidR="00B7483E" w:rsidRPr="00AA3E62" w:rsidRDefault="00B7483E" w:rsidP="00B7483E">
      <w:pPr>
        <w:tabs>
          <w:tab w:val="left" w:pos="1418"/>
          <w:tab w:val="right" w:pos="9072"/>
        </w:tabs>
        <w:spacing w:after="0"/>
        <w:ind w:left="851"/>
        <w:rPr>
          <w:rFonts w:cs="Times New Roman"/>
        </w:rPr>
      </w:pPr>
      <w:r w:rsidRPr="00AA3E62">
        <w:rPr>
          <w:rFonts w:cs="Times New Roman"/>
        </w:rPr>
        <w:t>Gáznemű szigetelőanyagok: levegő, hidrogén, SF6.</w:t>
      </w:r>
    </w:p>
    <w:p w:rsidR="00B7483E" w:rsidRPr="00AA3E62" w:rsidRDefault="00B7483E" w:rsidP="00B7483E">
      <w:pPr>
        <w:tabs>
          <w:tab w:val="left" w:pos="1418"/>
          <w:tab w:val="right" w:pos="9072"/>
        </w:tabs>
        <w:spacing w:after="0"/>
        <w:ind w:left="851"/>
        <w:rPr>
          <w:rFonts w:cs="Times New Roman"/>
        </w:rPr>
      </w:pPr>
      <w:r w:rsidRPr="00AA3E62">
        <w:rPr>
          <w:rFonts w:cs="Times New Roman"/>
        </w:rPr>
        <w:t>Levegő villamos szigetelési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Hidrogén villamos szigetelési és egyéb jellemző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SF6 villamos szigetelési és egyéb jellemző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Folyékony szigetelőanyagok: olajok.</w:t>
      </w:r>
    </w:p>
    <w:p w:rsidR="00B7483E" w:rsidRPr="00AA3E62" w:rsidRDefault="00B7483E" w:rsidP="00B7483E">
      <w:pPr>
        <w:tabs>
          <w:tab w:val="left" w:pos="1418"/>
          <w:tab w:val="right" w:pos="9072"/>
        </w:tabs>
        <w:spacing w:after="0"/>
        <w:ind w:left="851"/>
        <w:rPr>
          <w:rFonts w:cs="Times New Roman"/>
        </w:rPr>
      </w:pPr>
      <w:r w:rsidRPr="00AA3E62">
        <w:rPr>
          <w:rFonts w:cs="Times New Roman"/>
        </w:rPr>
        <w:t>Olajok villamos szigetelési és egyéb jellemző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Szilárd szigetelőanyagok: üveg, porcelán, papír, textil, gumi.</w:t>
      </w:r>
    </w:p>
    <w:p w:rsidR="00B7483E" w:rsidRPr="00AA3E62" w:rsidRDefault="00B7483E" w:rsidP="00B7483E">
      <w:pPr>
        <w:tabs>
          <w:tab w:val="left" w:pos="1418"/>
          <w:tab w:val="right" w:pos="9072"/>
        </w:tabs>
        <w:spacing w:after="0"/>
        <w:ind w:left="851"/>
        <w:rPr>
          <w:rFonts w:cs="Times New Roman"/>
        </w:rPr>
      </w:pPr>
      <w:r w:rsidRPr="00AA3E62">
        <w:rPr>
          <w:rFonts w:cs="Times New Roman"/>
        </w:rPr>
        <w:t>Üveg villamos szigetelési és egyéb jellemző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Porcelán villamos szigetelési és egyéb jellemző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Papír villamos szigetelési és egyéb jellemző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Textil villamos szigetelési és egyéb jellemző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Természetes és mesterséges gumi villamos szigetelési és egyéb jellemző tulajdonságai.</w:t>
      </w:r>
    </w:p>
    <w:p w:rsidR="00B7483E" w:rsidRPr="00AA3E62" w:rsidRDefault="00B7483E" w:rsidP="00B7483E">
      <w:pPr>
        <w:tabs>
          <w:tab w:val="left" w:pos="1418"/>
          <w:tab w:val="right" w:pos="9072"/>
        </w:tabs>
        <w:spacing w:after="0"/>
        <w:ind w:left="851"/>
        <w:rPr>
          <w:rFonts w:cs="Times New Roman"/>
        </w:rPr>
      </w:pPr>
      <w:r w:rsidRPr="00AA3E62">
        <w:rPr>
          <w:rFonts w:cs="Times New Roman"/>
        </w:rPr>
        <w:t>Műanyagok jellemzői, csoportosításuk.</w:t>
      </w:r>
    </w:p>
    <w:p w:rsidR="00B7483E" w:rsidRPr="00AA3E62" w:rsidRDefault="00B7483E" w:rsidP="00B7483E">
      <w:pPr>
        <w:tabs>
          <w:tab w:val="left" w:pos="1418"/>
          <w:tab w:val="right" w:pos="9072"/>
        </w:tabs>
        <w:spacing w:after="0"/>
        <w:ind w:left="851"/>
        <w:rPr>
          <w:rFonts w:cs="Times New Roman"/>
        </w:rPr>
      </w:pPr>
      <w:r w:rsidRPr="00AA3E62">
        <w:rPr>
          <w:rFonts w:cs="Times New Roman"/>
        </w:rPr>
        <w:t>Termoplasztikus műanyagok fajtái, jellemzői, előállítása, megmunkálása, alkalmazása.</w:t>
      </w:r>
    </w:p>
    <w:p w:rsidR="00A23F09" w:rsidRPr="00AA3E62" w:rsidRDefault="00B7483E" w:rsidP="00A23F09">
      <w:pPr>
        <w:tabs>
          <w:tab w:val="left" w:pos="1418"/>
          <w:tab w:val="right" w:pos="9072"/>
        </w:tabs>
        <w:spacing w:after="0"/>
        <w:ind w:left="851"/>
        <w:rPr>
          <w:rFonts w:cs="Times New Roman"/>
        </w:rPr>
      </w:pPr>
      <w:r w:rsidRPr="00AA3E62">
        <w:rPr>
          <w:rFonts w:cs="Times New Roman"/>
        </w:rPr>
        <w:t>Hőre keményedő műanyagok jellemzői, fajtái, előállítása, megmunkálása, alkalmazása.</w:t>
      </w:r>
    </w:p>
    <w:p w:rsidR="00907F58" w:rsidRPr="00AA3E62" w:rsidRDefault="00907F58" w:rsidP="00A23F09">
      <w:pPr>
        <w:tabs>
          <w:tab w:val="left" w:pos="1418"/>
          <w:tab w:val="right" w:pos="9072"/>
        </w:tabs>
        <w:spacing w:after="0"/>
        <w:ind w:left="851"/>
        <w:rPr>
          <w:rFonts w:cs="Times New Roman"/>
        </w:rPr>
      </w:pPr>
    </w:p>
    <w:p w:rsidR="00A23F09" w:rsidRPr="00AA3E62" w:rsidRDefault="00B7483E"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Minőségbiztosítás</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minőség fogalma, jentősége a gazdaságban.</w:t>
      </w:r>
    </w:p>
    <w:p w:rsidR="00B7483E" w:rsidRPr="00AA3E62" w:rsidRDefault="00B7483E" w:rsidP="00B7483E">
      <w:pPr>
        <w:tabs>
          <w:tab w:val="left" w:pos="1418"/>
          <w:tab w:val="right" w:pos="9072"/>
        </w:tabs>
        <w:spacing w:after="0"/>
        <w:ind w:left="851"/>
        <w:rPr>
          <w:rFonts w:cs="Times New Roman"/>
        </w:rPr>
      </w:pPr>
      <w:r w:rsidRPr="00AA3E62">
        <w:rPr>
          <w:rFonts w:cs="Times New Roman"/>
        </w:rPr>
        <w:t>A teljes körű minőségszabályozás.</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minőségellenőrzés alapfogalmai.</w:t>
      </w:r>
    </w:p>
    <w:p w:rsidR="00B7483E" w:rsidRPr="00AA3E62" w:rsidRDefault="00B7483E" w:rsidP="00B7483E">
      <w:pPr>
        <w:tabs>
          <w:tab w:val="left" w:pos="1418"/>
          <w:tab w:val="right" w:pos="9072"/>
        </w:tabs>
        <w:spacing w:after="0"/>
        <w:ind w:left="851"/>
        <w:rPr>
          <w:rFonts w:cs="Times New Roman"/>
        </w:rPr>
      </w:pPr>
      <w:r w:rsidRPr="00AA3E62">
        <w:rPr>
          <w:rFonts w:cs="Times New Roman"/>
        </w:rPr>
        <w:t>Gyakoriság és valószínűség.</w:t>
      </w:r>
    </w:p>
    <w:p w:rsidR="00B7483E" w:rsidRPr="00AA3E62" w:rsidRDefault="00B7483E" w:rsidP="00B7483E">
      <w:pPr>
        <w:tabs>
          <w:tab w:val="left" w:pos="1418"/>
          <w:tab w:val="right" w:pos="9072"/>
        </w:tabs>
        <w:spacing w:after="0"/>
        <w:ind w:left="851"/>
        <w:rPr>
          <w:rFonts w:cs="Times New Roman"/>
        </w:rPr>
      </w:pPr>
      <w:r w:rsidRPr="00AA3E62">
        <w:rPr>
          <w:rFonts w:cs="Times New Roman"/>
        </w:rPr>
        <w:t>Statisztikai módszerek, adatok és felhasználásuk a minőségügyben.</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Minőség-ellenőrzés fogalma.</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minőségellenőrzés típusai, jelentősége a minőségszabályozásban.</w:t>
      </w:r>
    </w:p>
    <w:p w:rsidR="00B7483E" w:rsidRPr="00AA3E62" w:rsidRDefault="00B7483E" w:rsidP="00B7483E">
      <w:pPr>
        <w:tabs>
          <w:tab w:val="left" w:pos="1418"/>
          <w:tab w:val="right" w:pos="9072"/>
        </w:tabs>
        <w:spacing w:after="0"/>
        <w:ind w:left="851"/>
        <w:rPr>
          <w:rFonts w:cs="Times New Roman"/>
        </w:rPr>
      </w:pPr>
      <w:r w:rsidRPr="00AA3E62">
        <w:rPr>
          <w:rFonts w:cs="Times New Roman"/>
        </w:rPr>
        <w:t>Végellenőrzés fogalma, módszerei.</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Mintavételi alapfogalmak.</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Minősítéses végellenőrzés, fogalma, típusai.</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mintavétel megtervezése.</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minősítés dokumentálása.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Méréses végellenőrzés.</w:t>
      </w:r>
    </w:p>
    <w:p w:rsidR="00B7483E" w:rsidRPr="00AA3E62" w:rsidRDefault="00B7483E" w:rsidP="00B7483E">
      <w:pPr>
        <w:tabs>
          <w:tab w:val="left" w:pos="1418"/>
          <w:tab w:val="right" w:pos="9072"/>
        </w:tabs>
        <w:spacing w:after="0"/>
        <w:ind w:left="851"/>
        <w:rPr>
          <w:rFonts w:cs="Times New Roman"/>
        </w:rPr>
      </w:pPr>
      <w:r w:rsidRPr="00AA3E62">
        <w:rPr>
          <w:rFonts w:cs="Times New Roman"/>
        </w:rPr>
        <w:t>Méréses gyártásközi ellenőrzés, jellemzői.</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Minősítéses gyártásközi ellenőrzés.</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Mintavétel és mintanagyság.</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Minőségszabályozás.</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Minőségpolitika.</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minőségszabályozás stratégiái.</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minőségszabályozásban alkalmazható módszerek.</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Minőségügyi rendszerek áttekintése.</w:t>
      </w:r>
    </w:p>
    <w:p w:rsidR="00B7483E" w:rsidRPr="00AA3E62" w:rsidRDefault="00B7483E" w:rsidP="00B7483E">
      <w:pPr>
        <w:tabs>
          <w:tab w:val="left" w:pos="1418"/>
          <w:tab w:val="right" w:pos="9072"/>
        </w:tabs>
        <w:spacing w:after="0"/>
        <w:ind w:left="851"/>
        <w:rPr>
          <w:rFonts w:cs="Times New Roman"/>
        </w:rPr>
      </w:pPr>
      <w:r w:rsidRPr="00AA3E62">
        <w:rPr>
          <w:rFonts w:cs="Times New Roman"/>
        </w:rPr>
        <w:t>Eljárási utasítások fajtái, kidolgozása, jellemzői.</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Minőségügyi kézikönyv és szerepe a vállalat működésében.</w:t>
      </w:r>
    </w:p>
    <w:p w:rsidR="00B7483E" w:rsidRPr="00AA3E62" w:rsidRDefault="00B7483E" w:rsidP="00B7483E">
      <w:pPr>
        <w:tabs>
          <w:tab w:val="left" w:pos="1418"/>
          <w:tab w:val="right" w:pos="9072"/>
        </w:tabs>
        <w:spacing w:after="0"/>
        <w:ind w:left="851"/>
        <w:rPr>
          <w:rFonts w:cs="Times New Roman"/>
        </w:rPr>
      </w:pPr>
      <w:r w:rsidRPr="00AA3E62">
        <w:rPr>
          <w:rFonts w:cs="Times New Roman"/>
        </w:rPr>
        <w:t>Minőségügyi szervezetek.</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minőségtanúsítás fogalma, jelentősége, módszerei, eljárásai.</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minőségtanúsítás feltételei.</w:t>
      </w:r>
    </w:p>
    <w:p w:rsidR="00A23F09" w:rsidRPr="00AA3E62" w:rsidRDefault="00B7483E" w:rsidP="00A23F09">
      <w:pPr>
        <w:tabs>
          <w:tab w:val="left" w:pos="1418"/>
          <w:tab w:val="right" w:pos="9072"/>
        </w:tabs>
        <w:spacing w:after="0"/>
        <w:ind w:left="851"/>
        <w:rPr>
          <w:rFonts w:cs="Times New Roman"/>
        </w:rPr>
      </w:pPr>
      <w:r w:rsidRPr="00AA3E62">
        <w:rPr>
          <w:rFonts w:cs="Times New Roman"/>
        </w:rPr>
        <w:t>A vezetés szerepe a minőségügyi rendszer működtetésében.</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rPr>
          <w:rFonts w:cs="Times New Roman"/>
        </w:rPr>
      </w:pPr>
      <w:r w:rsidRPr="00AA3E62">
        <w:rPr>
          <w:rFonts w:cs="Times New Roman"/>
        </w:rPr>
        <w:br w:type="page"/>
      </w:r>
    </w:p>
    <w:p w:rsidR="00A23F09" w:rsidRPr="00AA3E62" w:rsidRDefault="00B7483E" w:rsidP="00A23F09">
      <w:pPr>
        <w:pStyle w:val="Listaszerbekezds"/>
        <w:numPr>
          <w:ilvl w:val="0"/>
          <w:numId w:val="8"/>
        </w:numPr>
        <w:tabs>
          <w:tab w:val="right" w:pos="9072"/>
        </w:tabs>
        <w:spacing w:after="0"/>
        <w:rPr>
          <w:rFonts w:cs="Times New Roman"/>
          <w:b/>
        </w:rPr>
      </w:pPr>
      <w:r w:rsidRPr="00AA3E62">
        <w:rPr>
          <w:rFonts w:cs="Times New Roman"/>
          <w:b/>
        </w:rPr>
        <w:t>Műszaki gyakorlatok</w:t>
      </w:r>
      <w:r w:rsidR="003C4444">
        <w:rPr>
          <w:rFonts w:cs="Times New Roman"/>
          <w:b/>
        </w:rPr>
        <w:t xml:space="preserve"> </w:t>
      </w:r>
      <w:r w:rsidR="00A23F09" w:rsidRPr="00AA3E62">
        <w:rPr>
          <w:rFonts w:cs="Times New Roman"/>
          <w:b/>
        </w:rPr>
        <w:t>tantárgy</w:t>
      </w:r>
      <w:r w:rsidR="00A23F09" w:rsidRPr="00AA3E62">
        <w:rPr>
          <w:rFonts w:cs="Times New Roman"/>
          <w:b/>
        </w:rPr>
        <w:tab/>
      </w:r>
      <w:r w:rsidRPr="00AA3E62">
        <w:rPr>
          <w:rFonts w:cs="Times New Roman"/>
          <w:b/>
        </w:rPr>
        <w:t>0</w:t>
      </w:r>
      <w:r w:rsidR="00A23F09" w:rsidRPr="00AA3E62">
        <w:rPr>
          <w:rFonts w:cs="Times New Roman"/>
          <w:b/>
        </w:rPr>
        <w:t xml:space="preserve"> óra/</w:t>
      </w:r>
      <w:r w:rsidRPr="00AA3E62">
        <w:rPr>
          <w:rFonts w:cs="Times New Roman"/>
          <w:b/>
        </w:rPr>
        <w:t>0</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3C4444">
        <w:rPr>
          <w:rFonts w:cs="Times New Roman"/>
        </w:rPr>
        <w:t xml:space="preserve"> </w:t>
      </w:r>
      <w:r w:rsidR="0066228E" w:rsidRPr="00AA3E62">
        <w:rPr>
          <w:rFonts w:cs="Times New Roman"/>
        </w:rPr>
        <w:t>34 522 03 Elektronikai műszerész</w:t>
      </w:r>
      <w:r w:rsidR="003C4444">
        <w:rPr>
          <w:rFonts w:cs="Times New Roman"/>
        </w:rPr>
        <w:t xml:space="preserve"> </w:t>
      </w:r>
      <w:r w:rsidR="00B7483E" w:rsidRPr="00AA3E62">
        <w:rPr>
          <w:rFonts w:cs="Times New Roman"/>
        </w:rPr>
        <w:t>mellék</w:t>
      </w:r>
      <w:r w:rsidR="003C4444">
        <w:rPr>
          <w:rFonts w:cs="Times New Roman"/>
        </w:rPr>
        <w:t>-</w:t>
      </w:r>
      <w:r w:rsidRPr="00AA3E62">
        <w:rPr>
          <w:rFonts w:cs="Times New Roman"/>
        </w:rPr>
        <w:t>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A23F09" w:rsidRPr="00AA3E62" w:rsidRDefault="00B7483E" w:rsidP="00A23F09">
      <w:pPr>
        <w:spacing w:after="0"/>
        <w:ind w:left="426"/>
        <w:rPr>
          <w:rFonts w:cs="Times New Roman"/>
        </w:rPr>
      </w:pPr>
      <w:r w:rsidRPr="00AA3E62">
        <w:rPr>
          <w:rFonts w:cs="Times New Roma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907F58" w:rsidRDefault="00B7483E" w:rsidP="00A23F09">
      <w:pPr>
        <w:spacing w:after="0"/>
        <w:ind w:left="426"/>
        <w:rPr>
          <w:rFonts w:cs="Times New Roman"/>
        </w:rPr>
      </w:pPr>
      <w:r w:rsidRPr="00AA3E62">
        <w:rPr>
          <w:rFonts w:cs="Times New Roman"/>
        </w:rPr>
        <w:t>A tantárgy az adott évfolyamba lépés feltételeiként megjelölt közismereti és szakmai tartalmakra épül.</w:t>
      </w:r>
    </w:p>
    <w:p w:rsidR="003C4444" w:rsidRDefault="003C4444" w:rsidP="00A23F09">
      <w:pPr>
        <w:spacing w:after="0"/>
        <w:ind w:left="426"/>
        <w:rPr>
          <w:rFonts w:cs="Times New Roman"/>
        </w:rPr>
      </w:pPr>
      <w:r w:rsidRPr="00AA3E62">
        <w:rPr>
          <w:rFonts w:cs="Times New Roman"/>
        </w:rPr>
        <w:t>A Műszaki gyakorlatok tantárgy valamennyi témakörének szakmai tartalmát a 10417-12 Közlekedéstechnikai gyakorlatok modulhoz tartozó Karbantartási gyakorlatok tantárgy és Mérési gyakorlatok tantárgy témakörei teljes mértékben tartalmazzák.</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B7483E"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Anyagok és szerszámok</w:t>
      </w:r>
    </w:p>
    <w:p w:rsidR="00B7483E" w:rsidRPr="00AA3E62" w:rsidRDefault="00B7483E" w:rsidP="00B7483E">
      <w:pPr>
        <w:tabs>
          <w:tab w:val="left" w:pos="1418"/>
          <w:tab w:val="right" w:pos="9072"/>
        </w:tabs>
        <w:spacing w:after="0"/>
        <w:ind w:left="851"/>
        <w:rPr>
          <w:rFonts w:cs="Times New Roman"/>
        </w:rPr>
      </w:pPr>
      <w:r w:rsidRPr="00AA3E62">
        <w:rPr>
          <w:rFonts w:cs="Times New Roman"/>
        </w:rPr>
        <w:t>Lemezmunka horganyzott lemezből, alumínium lemezből, rézlemezből.</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Felület előkészítése, egyengetés, csiszolás. </w:t>
      </w:r>
    </w:p>
    <w:p w:rsidR="00B7483E" w:rsidRPr="00AA3E62" w:rsidRDefault="00B7483E" w:rsidP="00B7483E">
      <w:pPr>
        <w:tabs>
          <w:tab w:val="left" w:pos="1418"/>
          <w:tab w:val="right" w:pos="9072"/>
        </w:tabs>
        <w:spacing w:after="0"/>
        <w:ind w:left="851"/>
        <w:rPr>
          <w:rFonts w:cs="Times New Roman"/>
        </w:rPr>
      </w:pPr>
      <w:r w:rsidRPr="00AA3E62">
        <w:rPr>
          <w:rFonts w:cs="Times New Roman"/>
        </w:rPr>
        <w:t>Előrajzolás, furatok helyének jelölése lemezmunkáknál.</w:t>
      </w:r>
    </w:p>
    <w:p w:rsidR="00B7483E" w:rsidRPr="00AA3E62" w:rsidRDefault="00B7483E" w:rsidP="00B7483E">
      <w:pPr>
        <w:tabs>
          <w:tab w:val="left" w:pos="1418"/>
          <w:tab w:val="right" w:pos="9072"/>
        </w:tabs>
        <w:spacing w:after="0"/>
        <w:ind w:left="851"/>
        <w:rPr>
          <w:rFonts w:cs="Times New Roman"/>
        </w:rPr>
      </w:pPr>
      <w:r w:rsidRPr="00AA3E62">
        <w:rPr>
          <w:rFonts w:cs="Times New Roman"/>
        </w:rPr>
        <w:t>Lemez leszabása, vágása lemezollóval, fémfűrésszel.</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Sorjázás, pontos méret kialakítása kézi megmunkálással, reszelővel. </w:t>
      </w:r>
    </w:p>
    <w:p w:rsidR="00B7483E" w:rsidRPr="00AA3E62" w:rsidRDefault="00B7483E" w:rsidP="00B7483E">
      <w:pPr>
        <w:tabs>
          <w:tab w:val="left" w:pos="1418"/>
          <w:tab w:val="right" w:pos="9072"/>
        </w:tabs>
        <w:spacing w:after="0"/>
        <w:ind w:left="851"/>
        <w:rPr>
          <w:rFonts w:cs="Times New Roman"/>
        </w:rPr>
      </w:pPr>
      <w:r w:rsidRPr="00AA3E62">
        <w:rPr>
          <w:rFonts w:cs="Times New Roman"/>
        </w:rPr>
        <w:t>Furatok előfúrása, fúrása, süllyesztése kézi és állványos fúrógéppel.</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Lemezalkatrészek alakra hajlítása sablonnal. </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Rúdanyagok, profilok és zártszelvények darabolása, méretre vágása, sorjázása. </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Sarokcsiszoló használata daraboláshoz, sorjázáshoz, pontos méret, előírt felület kialakításához. </w:t>
      </w:r>
    </w:p>
    <w:p w:rsidR="00B7483E" w:rsidRPr="00AA3E62" w:rsidRDefault="00B7483E" w:rsidP="00B7483E">
      <w:pPr>
        <w:tabs>
          <w:tab w:val="left" w:pos="1418"/>
          <w:tab w:val="right" w:pos="9072"/>
        </w:tabs>
        <w:spacing w:after="0"/>
        <w:ind w:left="851"/>
        <w:rPr>
          <w:rFonts w:cs="Times New Roman"/>
        </w:rPr>
      </w:pPr>
      <w:r w:rsidRPr="00AA3E62">
        <w:rPr>
          <w:rFonts w:cs="Times New Roman"/>
        </w:rPr>
        <w:t>Illesztési felületek kialakítása kézi és kisgépes megmunkálással, méretpontosan, előírt felületminőséggel.</w:t>
      </w:r>
    </w:p>
    <w:p w:rsidR="00B7483E" w:rsidRPr="00AA3E62" w:rsidRDefault="00B7483E" w:rsidP="00B7483E">
      <w:pPr>
        <w:tabs>
          <w:tab w:val="left" w:pos="1418"/>
          <w:tab w:val="right" w:pos="9072"/>
        </w:tabs>
        <w:spacing w:after="0"/>
        <w:ind w:left="851"/>
        <w:rPr>
          <w:rFonts w:cs="Times New Roman"/>
        </w:rPr>
      </w:pPr>
      <w:r w:rsidRPr="00AA3E62">
        <w:rPr>
          <w:rFonts w:cs="Times New Roman"/>
        </w:rPr>
        <w:t>Furatok középpontjának előrajzolása.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Fúrás, süllyesztés, sorjázás kézi és állványos fúrógéppel.</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Csigafúró kiválasztása, ellenőrzése, élezése. </w:t>
      </w:r>
    </w:p>
    <w:p w:rsidR="00B7483E" w:rsidRPr="00AA3E62" w:rsidRDefault="00B7483E" w:rsidP="00B7483E">
      <w:pPr>
        <w:tabs>
          <w:tab w:val="left" w:pos="1418"/>
          <w:tab w:val="right" w:pos="9072"/>
        </w:tabs>
        <w:spacing w:after="0"/>
        <w:ind w:left="851"/>
        <w:rPr>
          <w:rFonts w:cs="Times New Roman"/>
        </w:rPr>
      </w:pPr>
      <w:r w:rsidRPr="00AA3E62">
        <w:rPr>
          <w:rFonts w:cs="Times New Roman"/>
        </w:rPr>
        <w:t>Forgácsolási sebesség helyes megválasztása.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Műanyag lemezek és profilok (vezetékcsatorna, műanyag védőcső) megmunkálása, levágása megfelelő szögben, sorjázása. </w:t>
      </w:r>
    </w:p>
    <w:p w:rsidR="00B7483E" w:rsidRPr="00AA3E62" w:rsidRDefault="00B7483E" w:rsidP="00B7483E">
      <w:pPr>
        <w:tabs>
          <w:tab w:val="left" w:pos="1418"/>
          <w:tab w:val="right" w:pos="9072"/>
        </w:tabs>
        <w:spacing w:after="0"/>
        <w:ind w:left="851"/>
        <w:rPr>
          <w:rFonts w:cs="Times New Roman"/>
        </w:rPr>
      </w:pPr>
      <w:r w:rsidRPr="00AA3E62">
        <w:rPr>
          <w:rFonts w:cs="Times New Roman"/>
        </w:rPr>
        <w:t>Műanyag alkatrészek előrajzolása, fúrása.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Védőcső hajlítása előírt szögben (90°-os könyök) hidegen és előmelegítve.</w:t>
      </w:r>
    </w:p>
    <w:p w:rsidR="00B7483E" w:rsidRPr="00AA3E62" w:rsidRDefault="00B7483E" w:rsidP="00B7483E">
      <w:pPr>
        <w:tabs>
          <w:tab w:val="left" w:pos="1418"/>
          <w:tab w:val="right" w:pos="9072"/>
        </w:tabs>
        <w:spacing w:after="0"/>
        <w:ind w:left="851"/>
        <w:rPr>
          <w:rFonts w:cs="Times New Roman"/>
        </w:rPr>
      </w:pPr>
      <w:r w:rsidRPr="00AA3E62">
        <w:rPr>
          <w:rFonts w:cs="Times New Roman"/>
        </w:rPr>
        <w:t>Vezetékek kábelek leszabása, vezetékvég csupaszítása.</w:t>
      </w:r>
    </w:p>
    <w:p w:rsidR="00A23F09" w:rsidRPr="00AA3E62" w:rsidRDefault="00B7483E" w:rsidP="00A23F09">
      <w:pPr>
        <w:tabs>
          <w:tab w:val="left" w:pos="1418"/>
          <w:tab w:val="right" w:pos="9072"/>
        </w:tabs>
        <w:spacing w:after="0"/>
        <w:ind w:left="851"/>
        <w:rPr>
          <w:rFonts w:cs="Times New Roman"/>
        </w:rPr>
      </w:pPr>
      <w:r w:rsidRPr="00AA3E62">
        <w:rPr>
          <w:rFonts w:cs="Times New Roman"/>
        </w:rPr>
        <w:t>Érvéghüvelyezés.</w:t>
      </w:r>
    </w:p>
    <w:p w:rsidR="00907F58" w:rsidRPr="00AA3E62" w:rsidRDefault="00907F58" w:rsidP="00A23F09">
      <w:pPr>
        <w:tabs>
          <w:tab w:val="left" w:pos="1418"/>
          <w:tab w:val="right" w:pos="9072"/>
        </w:tabs>
        <w:spacing w:after="0"/>
        <w:ind w:left="851"/>
        <w:rPr>
          <w:rFonts w:cs="Times New Roman"/>
        </w:rPr>
      </w:pPr>
    </w:p>
    <w:p w:rsidR="00A23F09" w:rsidRPr="00AA3E62" w:rsidRDefault="00B7483E"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Mérések</w:t>
      </w:r>
    </w:p>
    <w:p w:rsidR="00B7483E" w:rsidRPr="00AA3E62" w:rsidRDefault="00B7483E" w:rsidP="00B7483E">
      <w:pPr>
        <w:tabs>
          <w:tab w:val="left" w:pos="1418"/>
          <w:tab w:val="right" w:pos="9072"/>
        </w:tabs>
        <w:spacing w:after="0"/>
        <w:ind w:left="851"/>
        <w:rPr>
          <w:rFonts w:cs="Times New Roman"/>
        </w:rPr>
      </w:pPr>
      <w:r w:rsidRPr="00AA3E62">
        <w:rPr>
          <w:rFonts w:cs="Times New Roman"/>
        </w:rPr>
        <w:t>Mérési műveletek fém- és műanyagalkatrészek megmunkálása közben.</w:t>
      </w:r>
    </w:p>
    <w:p w:rsidR="00B7483E" w:rsidRPr="00AA3E62" w:rsidRDefault="00B7483E" w:rsidP="00B7483E">
      <w:pPr>
        <w:tabs>
          <w:tab w:val="left" w:pos="1418"/>
          <w:tab w:val="right" w:pos="9072"/>
        </w:tabs>
        <w:spacing w:after="0"/>
        <w:ind w:left="851"/>
        <w:rPr>
          <w:rFonts w:cs="Times New Roman"/>
        </w:rPr>
      </w:pPr>
      <w:r w:rsidRPr="00AA3E62">
        <w:rPr>
          <w:rFonts w:cs="Times New Roman"/>
        </w:rPr>
        <w:t>Hosszúságmérés különböző kézi mérőeszközökkel, méretek átjelölése a munkadarabra.</w:t>
      </w:r>
    </w:p>
    <w:p w:rsidR="00B7483E" w:rsidRPr="00AA3E62" w:rsidRDefault="00B7483E" w:rsidP="00B7483E">
      <w:pPr>
        <w:tabs>
          <w:tab w:val="left" w:pos="1418"/>
          <w:tab w:val="right" w:pos="9072"/>
        </w:tabs>
        <w:spacing w:after="0"/>
        <w:ind w:left="851"/>
        <w:rPr>
          <w:rFonts w:cs="Times New Roman"/>
        </w:rPr>
      </w:pPr>
      <w:r w:rsidRPr="00AA3E62">
        <w:rPr>
          <w:rFonts w:cs="Times New Roman"/>
        </w:rPr>
        <w:t>Mérőszalag, lézeres távolságmérő, mérővonalzó, tolómérő, mikrométer használata, pontos leolvasása.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Külső és belső hosszmérés, furatmélység ellenőrzése tolómérővel.</w:t>
      </w:r>
    </w:p>
    <w:p w:rsidR="00B7483E" w:rsidRPr="00AA3E62" w:rsidRDefault="00B7483E" w:rsidP="00B7483E">
      <w:pPr>
        <w:tabs>
          <w:tab w:val="left" w:pos="1418"/>
          <w:tab w:val="right" w:pos="9072"/>
        </w:tabs>
        <w:spacing w:after="0"/>
        <w:ind w:left="851"/>
        <w:rPr>
          <w:rFonts w:cs="Times New Roman"/>
        </w:rPr>
      </w:pPr>
      <w:r w:rsidRPr="00AA3E62">
        <w:rPr>
          <w:rFonts w:cs="Times New Roman"/>
        </w:rPr>
        <w:t>Hengeres felületek átmérőjének mérése tolómérővel, mikrométerrel.</w:t>
      </w:r>
    </w:p>
    <w:p w:rsidR="00B7483E" w:rsidRPr="00AA3E62" w:rsidRDefault="00B7483E" w:rsidP="00B7483E">
      <w:pPr>
        <w:tabs>
          <w:tab w:val="left" w:pos="1418"/>
          <w:tab w:val="right" w:pos="9072"/>
        </w:tabs>
        <w:spacing w:after="0"/>
        <w:ind w:left="851"/>
        <w:rPr>
          <w:rFonts w:cs="Times New Roman"/>
        </w:rPr>
      </w:pPr>
      <w:r w:rsidRPr="00AA3E62">
        <w:rPr>
          <w:rFonts w:cs="Times New Roman"/>
        </w:rPr>
        <w:t>Vízszintes és függőleges irányok ellenőrzése, kijelölése függő, vízszintező, lézeres kitűző használatával.</w:t>
      </w:r>
    </w:p>
    <w:p w:rsidR="00B7483E" w:rsidRPr="00AA3E62" w:rsidRDefault="00B7483E" w:rsidP="00B7483E">
      <w:pPr>
        <w:tabs>
          <w:tab w:val="left" w:pos="1418"/>
          <w:tab w:val="right" w:pos="9072"/>
        </w:tabs>
        <w:spacing w:after="0"/>
        <w:ind w:left="851"/>
        <w:rPr>
          <w:rFonts w:cs="Times New Roman"/>
        </w:rPr>
      </w:pPr>
      <w:r w:rsidRPr="00AA3E62">
        <w:rPr>
          <w:rFonts w:cs="Times New Roman"/>
        </w:rPr>
        <w:t>Szögek mérése, munkadarabra jelölése szögmérővel.</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Munkadarab szögben vágása jelölés nélkül gérvágó ládában. </w:t>
      </w:r>
    </w:p>
    <w:p w:rsidR="00B7483E" w:rsidRPr="00AA3E62" w:rsidRDefault="00B7483E" w:rsidP="00B7483E">
      <w:pPr>
        <w:tabs>
          <w:tab w:val="left" w:pos="1418"/>
          <w:tab w:val="right" w:pos="9072"/>
        </w:tabs>
        <w:spacing w:after="0"/>
        <w:ind w:left="851"/>
        <w:rPr>
          <w:rFonts w:cs="Times New Roman"/>
        </w:rPr>
      </w:pPr>
      <w:r w:rsidRPr="00AA3E62">
        <w:rPr>
          <w:rFonts w:cs="Times New Roman"/>
        </w:rPr>
        <w:t>Síkfelület ellenőrzése acélvonalzóval.</w:t>
      </w:r>
    </w:p>
    <w:p w:rsidR="00B7483E" w:rsidRPr="00AA3E62" w:rsidRDefault="00B7483E" w:rsidP="00B7483E">
      <w:pPr>
        <w:tabs>
          <w:tab w:val="left" w:pos="1418"/>
          <w:tab w:val="right" w:pos="9072"/>
        </w:tabs>
        <w:spacing w:after="0"/>
        <w:ind w:left="851"/>
        <w:rPr>
          <w:rFonts w:cs="Times New Roman"/>
        </w:rPr>
      </w:pPr>
      <w:r w:rsidRPr="00AA3E62">
        <w:rPr>
          <w:rFonts w:cs="Times New Roman"/>
        </w:rPr>
        <w:t>Méret ellenőrzése idomszerrel.</w:t>
      </w:r>
    </w:p>
    <w:p w:rsidR="00B7483E" w:rsidRPr="00AA3E62" w:rsidRDefault="00B7483E" w:rsidP="00B7483E">
      <w:pPr>
        <w:tabs>
          <w:tab w:val="left" w:pos="1418"/>
          <w:tab w:val="right" w:pos="9072"/>
        </w:tabs>
        <w:spacing w:after="0"/>
        <w:ind w:left="851"/>
        <w:rPr>
          <w:rFonts w:cs="Times New Roman"/>
        </w:rPr>
      </w:pPr>
      <w:r w:rsidRPr="00AA3E62">
        <w:rPr>
          <w:rFonts w:cs="Times New Roman"/>
        </w:rPr>
        <w:t>Feszültségkémlelő műszer használata vezetékek és csatlakozások ellenőrzésére.</w:t>
      </w:r>
    </w:p>
    <w:p w:rsidR="00B7483E" w:rsidRPr="00AA3E62" w:rsidRDefault="00B7483E" w:rsidP="00B7483E">
      <w:pPr>
        <w:tabs>
          <w:tab w:val="left" w:pos="1418"/>
          <w:tab w:val="right" w:pos="9072"/>
        </w:tabs>
        <w:spacing w:after="0"/>
        <w:ind w:left="851"/>
        <w:rPr>
          <w:rFonts w:cs="Times New Roman"/>
        </w:rPr>
      </w:pPr>
      <w:r w:rsidRPr="00AA3E62">
        <w:rPr>
          <w:rFonts w:cs="Times New Roman"/>
        </w:rPr>
        <w:t>Áram- és feszültségmérés multiméterrel.</w:t>
      </w:r>
    </w:p>
    <w:p w:rsidR="00B7483E" w:rsidRPr="00AA3E62" w:rsidRDefault="00B7483E" w:rsidP="00B7483E">
      <w:pPr>
        <w:tabs>
          <w:tab w:val="left" w:pos="1418"/>
          <w:tab w:val="right" w:pos="9072"/>
        </w:tabs>
        <w:spacing w:after="0"/>
        <w:ind w:left="851"/>
        <w:rPr>
          <w:rFonts w:cs="Times New Roman"/>
        </w:rPr>
      </w:pPr>
      <w:r w:rsidRPr="00AA3E62">
        <w:rPr>
          <w:rFonts w:cs="Times New Roman"/>
        </w:rPr>
        <w:t>Árammérés lakatfogóval.</w:t>
      </w:r>
    </w:p>
    <w:p w:rsidR="00B7483E" w:rsidRPr="00AA3E62" w:rsidRDefault="00B7483E" w:rsidP="00B7483E">
      <w:pPr>
        <w:tabs>
          <w:tab w:val="left" w:pos="1418"/>
          <w:tab w:val="right" w:pos="9072"/>
        </w:tabs>
        <w:spacing w:after="0"/>
        <w:ind w:left="851"/>
        <w:rPr>
          <w:rFonts w:cs="Times New Roman"/>
        </w:rPr>
      </w:pPr>
      <w:r w:rsidRPr="00AA3E62">
        <w:rPr>
          <w:rFonts w:cs="Times New Roman"/>
        </w:rPr>
        <w:t>Vezetékek azonosítása, folytonosságuk vizsgálata.</w:t>
      </w:r>
    </w:p>
    <w:p w:rsidR="00B7483E" w:rsidRPr="00AA3E62" w:rsidRDefault="00B7483E" w:rsidP="00B7483E">
      <w:pPr>
        <w:tabs>
          <w:tab w:val="left" w:pos="1418"/>
          <w:tab w:val="right" w:pos="9072"/>
        </w:tabs>
        <w:spacing w:after="0"/>
        <w:ind w:left="851"/>
        <w:rPr>
          <w:rFonts w:cs="Times New Roman"/>
        </w:rPr>
      </w:pPr>
      <w:r w:rsidRPr="00AA3E62">
        <w:rPr>
          <w:rFonts w:cs="Times New Roman"/>
        </w:rPr>
        <w:t>Vezeték, kötések ellenállásának mérése.</w:t>
      </w:r>
    </w:p>
    <w:p w:rsidR="00B7483E" w:rsidRPr="00AA3E62" w:rsidRDefault="00B7483E" w:rsidP="00B7483E">
      <w:pPr>
        <w:tabs>
          <w:tab w:val="left" w:pos="1418"/>
          <w:tab w:val="right" w:pos="9072"/>
        </w:tabs>
        <w:spacing w:after="0"/>
        <w:ind w:left="851"/>
        <w:rPr>
          <w:rFonts w:cs="Times New Roman"/>
        </w:rPr>
      </w:pPr>
      <w:r w:rsidRPr="00AA3E62">
        <w:rPr>
          <w:rFonts w:cs="Times New Roman"/>
        </w:rPr>
        <w:t>Kötések, alkatrészek hőmérsékletének ellenőrzése infra hőmérővel.</w:t>
      </w:r>
    </w:p>
    <w:p w:rsidR="00A23F09" w:rsidRPr="00AA3E62" w:rsidRDefault="00B7483E" w:rsidP="00A23F09">
      <w:pPr>
        <w:tabs>
          <w:tab w:val="left" w:pos="1418"/>
          <w:tab w:val="right" w:pos="9072"/>
        </w:tabs>
        <w:spacing w:after="0"/>
        <w:ind w:left="851"/>
        <w:rPr>
          <w:rFonts w:cs="Times New Roman"/>
        </w:rPr>
      </w:pPr>
      <w:r w:rsidRPr="00AA3E62">
        <w:rPr>
          <w:rFonts w:cs="Times New Roman"/>
        </w:rPr>
        <w:t>Forgó gépalkatrészek fordulatszámának mérése digitális fordulatszám-mérővel.</w:t>
      </w:r>
    </w:p>
    <w:p w:rsidR="00907F58" w:rsidRPr="00AA3E62" w:rsidRDefault="00907F58" w:rsidP="00A23F09">
      <w:pPr>
        <w:tabs>
          <w:tab w:val="left" w:pos="1418"/>
          <w:tab w:val="right" w:pos="9072"/>
        </w:tabs>
        <w:spacing w:after="0"/>
        <w:ind w:left="851"/>
        <w:rPr>
          <w:rFonts w:cs="Times New Roman"/>
        </w:rPr>
      </w:pPr>
    </w:p>
    <w:p w:rsidR="00A23F09" w:rsidRPr="00AA3E62" w:rsidRDefault="00B7483E"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Mechanikai és villamos kötések</w:t>
      </w:r>
    </w:p>
    <w:p w:rsidR="00B7483E" w:rsidRPr="00AA3E62" w:rsidRDefault="00B7483E" w:rsidP="00B7483E">
      <w:pPr>
        <w:tabs>
          <w:tab w:val="left" w:pos="1418"/>
          <w:tab w:val="right" w:pos="9072"/>
        </w:tabs>
        <w:spacing w:after="0"/>
        <w:ind w:left="851"/>
        <w:rPr>
          <w:rFonts w:cs="Times New Roman"/>
        </w:rPr>
      </w:pPr>
      <w:r w:rsidRPr="00AA3E62">
        <w:rPr>
          <w:rFonts w:cs="Times New Roman"/>
        </w:rPr>
        <w:t>Mechanikai kötése készítése különféle alkatrészek között.</w:t>
      </w:r>
    </w:p>
    <w:p w:rsidR="00B7483E" w:rsidRPr="00AA3E62" w:rsidRDefault="00B7483E" w:rsidP="00B7483E">
      <w:pPr>
        <w:tabs>
          <w:tab w:val="left" w:pos="1418"/>
          <w:tab w:val="right" w:pos="9072"/>
        </w:tabs>
        <w:spacing w:after="0"/>
        <w:ind w:left="851"/>
        <w:rPr>
          <w:rFonts w:cs="Times New Roman"/>
        </w:rPr>
      </w:pPr>
      <w:r w:rsidRPr="00AA3E62">
        <w:rPr>
          <w:rFonts w:cs="Times New Roman"/>
        </w:rPr>
        <w:t>A szegecs alakja, méretei, anyaga.</w:t>
      </w:r>
    </w:p>
    <w:p w:rsidR="00B7483E" w:rsidRPr="00AA3E62" w:rsidRDefault="00B7483E" w:rsidP="00B7483E">
      <w:pPr>
        <w:tabs>
          <w:tab w:val="left" w:pos="1418"/>
          <w:tab w:val="right" w:pos="9072"/>
        </w:tabs>
        <w:spacing w:after="0"/>
        <w:ind w:left="851"/>
        <w:rPr>
          <w:rFonts w:cs="Times New Roman"/>
        </w:rPr>
      </w:pPr>
      <w:r w:rsidRPr="00AA3E62">
        <w:rPr>
          <w:rFonts w:cs="Times New Roman"/>
        </w:rPr>
        <w:t>A szegecselés művelete, szerszámai.</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Lemezalkatrészek előkészítése, összekapcsolása húzószegeccsel (popszegeccsel). </w:t>
      </w:r>
    </w:p>
    <w:p w:rsidR="00B7483E" w:rsidRPr="00AA3E62" w:rsidRDefault="00B7483E" w:rsidP="00B7483E">
      <w:pPr>
        <w:tabs>
          <w:tab w:val="left" w:pos="1418"/>
          <w:tab w:val="right" w:pos="9072"/>
        </w:tabs>
        <w:spacing w:after="0"/>
        <w:ind w:left="851"/>
        <w:rPr>
          <w:rFonts w:cs="Times New Roman"/>
        </w:rPr>
      </w:pPr>
      <w:r w:rsidRPr="00AA3E62">
        <w:rPr>
          <w:rFonts w:cs="Times New Roman"/>
        </w:rPr>
        <w:t>A szegecs méretének helyes megválasztása.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Menetes alkatrészek ábrázolása. </w:t>
      </w:r>
    </w:p>
    <w:p w:rsidR="00B7483E" w:rsidRPr="00AA3E62" w:rsidRDefault="00B7483E" w:rsidP="00B7483E">
      <w:pPr>
        <w:tabs>
          <w:tab w:val="left" w:pos="1418"/>
          <w:tab w:val="right" w:pos="9072"/>
        </w:tabs>
        <w:spacing w:after="0"/>
        <w:ind w:left="851"/>
        <w:rPr>
          <w:rFonts w:cs="Times New Roman"/>
        </w:rPr>
      </w:pPr>
      <w:r w:rsidRPr="00AA3E62">
        <w:rPr>
          <w:rFonts w:cs="Times New Roman"/>
        </w:rPr>
        <w:t>Csavarok fajtái, adatai.</w:t>
      </w:r>
    </w:p>
    <w:p w:rsidR="00B7483E" w:rsidRPr="00AA3E62" w:rsidRDefault="00B7483E" w:rsidP="00B7483E">
      <w:pPr>
        <w:tabs>
          <w:tab w:val="left" w:pos="1418"/>
          <w:tab w:val="right" w:pos="9072"/>
        </w:tabs>
        <w:spacing w:after="0"/>
        <w:ind w:left="851"/>
        <w:rPr>
          <w:rFonts w:cs="Times New Roman"/>
        </w:rPr>
      </w:pPr>
      <w:r w:rsidRPr="00AA3E62">
        <w:rPr>
          <w:rFonts w:cs="Times New Roman"/>
        </w:rPr>
        <w:t>Csavarkötések fajtái, a csavarkötés létesítéséhez szükséges szerszámok.</w:t>
      </w:r>
    </w:p>
    <w:p w:rsidR="00B7483E" w:rsidRPr="00AA3E62" w:rsidRDefault="00B7483E" w:rsidP="00B7483E">
      <w:pPr>
        <w:tabs>
          <w:tab w:val="left" w:pos="1418"/>
          <w:tab w:val="right" w:pos="9072"/>
        </w:tabs>
        <w:spacing w:after="0"/>
        <w:ind w:left="851"/>
        <w:rPr>
          <w:rFonts w:cs="Times New Roman"/>
        </w:rPr>
      </w:pPr>
      <w:r w:rsidRPr="00AA3E62">
        <w:rPr>
          <w:rFonts w:cs="Times New Roman"/>
        </w:rPr>
        <w:t>Menetkészítés eszközei és szerszámai.</w:t>
      </w:r>
    </w:p>
    <w:p w:rsidR="00B7483E" w:rsidRPr="00AA3E62" w:rsidRDefault="00B7483E" w:rsidP="00B7483E">
      <w:pPr>
        <w:tabs>
          <w:tab w:val="left" w:pos="1418"/>
          <w:tab w:val="right" w:pos="9072"/>
        </w:tabs>
        <w:spacing w:after="0"/>
        <w:ind w:left="851"/>
        <w:rPr>
          <w:rFonts w:cs="Times New Roman"/>
        </w:rPr>
      </w:pPr>
      <w:r w:rsidRPr="00AA3E62">
        <w:rPr>
          <w:rFonts w:cs="Times New Roman"/>
        </w:rPr>
        <w:t>A menetfúrás és a menetmetszés.</w:t>
      </w:r>
    </w:p>
    <w:p w:rsidR="00B7483E" w:rsidRPr="00AA3E62" w:rsidRDefault="00B7483E" w:rsidP="00B7483E">
      <w:pPr>
        <w:tabs>
          <w:tab w:val="left" w:pos="1418"/>
          <w:tab w:val="right" w:pos="9072"/>
        </w:tabs>
        <w:spacing w:after="0"/>
        <w:ind w:left="851"/>
        <w:rPr>
          <w:rFonts w:cs="Times New Roman"/>
        </w:rPr>
      </w:pPr>
      <w:r w:rsidRPr="00AA3E62">
        <w:rPr>
          <w:rFonts w:cs="Times New Roman"/>
        </w:rPr>
        <w:t>Lemezalkatrészek előkészítése, összekapcsolása önmetsző csavarokkal.</w:t>
      </w:r>
    </w:p>
    <w:p w:rsidR="00B7483E" w:rsidRPr="00AA3E62" w:rsidRDefault="00B7483E" w:rsidP="00B7483E">
      <w:pPr>
        <w:tabs>
          <w:tab w:val="left" w:pos="1418"/>
          <w:tab w:val="right" w:pos="9072"/>
        </w:tabs>
        <w:spacing w:after="0"/>
        <w:ind w:left="851"/>
        <w:rPr>
          <w:rFonts w:cs="Times New Roman"/>
        </w:rPr>
      </w:pPr>
      <w:r w:rsidRPr="00AA3E62">
        <w:rPr>
          <w:rFonts w:cs="Times New Roman"/>
        </w:rPr>
        <w:t>Lemezalkatrészek és szerkezeti idomacélok csavaros kötésének kialakítása.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Csavarkötés kialakítása zsákfurattal és átmenő menetes furattal.</w:t>
      </w:r>
    </w:p>
    <w:p w:rsidR="00B7483E" w:rsidRPr="00AA3E62" w:rsidRDefault="00B7483E" w:rsidP="00B7483E">
      <w:pPr>
        <w:tabs>
          <w:tab w:val="left" w:pos="1418"/>
          <w:tab w:val="right" w:pos="9072"/>
        </w:tabs>
        <w:spacing w:after="0"/>
        <w:ind w:left="851"/>
        <w:rPr>
          <w:rFonts w:cs="Times New Roman"/>
        </w:rPr>
      </w:pPr>
      <w:r w:rsidRPr="00AA3E62">
        <w:rPr>
          <w:rFonts w:cs="Times New Roman"/>
        </w:rPr>
        <w:t xml:space="preserve">Csavarkötés létesítése csavaranyával. </w:t>
      </w:r>
    </w:p>
    <w:p w:rsidR="00B7483E" w:rsidRPr="00AA3E62" w:rsidRDefault="00B7483E" w:rsidP="00B7483E">
      <w:pPr>
        <w:tabs>
          <w:tab w:val="left" w:pos="1418"/>
          <w:tab w:val="right" w:pos="9072"/>
        </w:tabs>
        <w:spacing w:after="0"/>
        <w:ind w:left="851"/>
        <w:rPr>
          <w:rFonts w:cs="Times New Roman"/>
        </w:rPr>
      </w:pPr>
      <w:r w:rsidRPr="00AA3E62">
        <w:rPr>
          <w:rFonts w:cs="Times New Roman"/>
        </w:rPr>
        <w:t>Csavarbiztosítási lehetőségek alkalmazása (rugós alátét, ellenanya, koronás anya).</w:t>
      </w:r>
    </w:p>
    <w:p w:rsidR="00B7483E" w:rsidRPr="00AA3E62" w:rsidRDefault="00B7483E" w:rsidP="00B7483E">
      <w:pPr>
        <w:tabs>
          <w:tab w:val="left" w:pos="1418"/>
          <w:tab w:val="right" w:pos="9072"/>
        </w:tabs>
        <w:spacing w:after="0"/>
        <w:ind w:left="851"/>
        <w:rPr>
          <w:rFonts w:cs="Times New Roman"/>
        </w:rPr>
      </w:pPr>
      <w:r w:rsidRPr="00AA3E62">
        <w:rPr>
          <w:rFonts w:cs="Times New Roman"/>
        </w:rPr>
        <w:t>Ragasztott kötések jellemzői.</w:t>
      </w:r>
    </w:p>
    <w:p w:rsidR="00B7483E" w:rsidRPr="00AA3E62" w:rsidRDefault="00B7483E" w:rsidP="00B7483E">
      <w:pPr>
        <w:tabs>
          <w:tab w:val="left" w:pos="1418"/>
          <w:tab w:val="right" w:pos="9072"/>
        </w:tabs>
        <w:spacing w:after="0"/>
        <w:ind w:left="851"/>
        <w:rPr>
          <w:rFonts w:cs="Times New Roman"/>
        </w:rPr>
      </w:pPr>
      <w:r w:rsidRPr="00AA3E62">
        <w:rPr>
          <w:rFonts w:cs="Times New Roman"/>
        </w:rPr>
        <w:t>Ragasztóanyagok fajtái.</w:t>
      </w:r>
    </w:p>
    <w:p w:rsidR="00B7483E" w:rsidRPr="00AA3E62" w:rsidRDefault="00B7483E" w:rsidP="00B7483E">
      <w:pPr>
        <w:tabs>
          <w:tab w:val="left" w:pos="1418"/>
          <w:tab w:val="right" w:pos="9072"/>
        </w:tabs>
        <w:spacing w:after="0"/>
        <w:ind w:left="851"/>
        <w:rPr>
          <w:rFonts w:cs="Times New Roman"/>
        </w:rPr>
      </w:pPr>
      <w:r w:rsidRPr="00AA3E62">
        <w:rPr>
          <w:rFonts w:cs="Times New Roman"/>
        </w:rPr>
        <w:t>Ragasztási eljárások.</w:t>
      </w:r>
    </w:p>
    <w:p w:rsidR="00B7483E" w:rsidRPr="00AA3E62" w:rsidRDefault="00B7483E" w:rsidP="00B7483E">
      <w:pPr>
        <w:tabs>
          <w:tab w:val="left" w:pos="1418"/>
          <w:tab w:val="right" w:pos="9072"/>
        </w:tabs>
        <w:spacing w:after="0"/>
        <w:ind w:left="851"/>
        <w:rPr>
          <w:rFonts w:cs="Times New Roman"/>
        </w:rPr>
      </w:pPr>
      <w:r w:rsidRPr="00AA3E62">
        <w:rPr>
          <w:rFonts w:cs="Times New Roman"/>
        </w:rPr>
        <w:t>Ragasztási eljárások gyakorlása.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A forrasztás, mint elektromos és mechanikai kötés.</w:t>
      </w:r>
    </w:p>
    <w:p w:rsidR="00B7483E" w:rsidRPr="00AA3E62" w:rsidRDefault="00B7483E" w:rsidP="00B7483E">
      <w:pPr>
        <w:tabs>
          <w:tab w:val="left" w:pos="1418"/>
          <w:tab w:val="right" w:pos="9072"/>
        </w:tabs>
        <w:spacing w:after="0"/>
        <w:ind w:left="851"/>
        <w:rPr>
          <w:rFonts w:cs="Times New Roman"/>
        </w:rPr>
      </w:pPr>
      <w:r w:rsidRPr="00AA3E62">
        <w:rPr>
          <w:rFonts w:cs="Times New Roman"/>
        </w:rPr>
        <w:t>A forrasztás anyagai, segédanyagai és eszközei.</w:t>
      </w:r>
    </w:p>
    <w:p w:rsidR="00B7483E" w:rsidRPr="00AA3E62" w:rsidRDefault="00B7483E" w:rsidP="00B7483E">
      <w:pPr>
        <w:tabs>
          <w:tab w:val="left" w:pos="1418"/>
          <w:tab w:val="right" w:pos="9072"/>
        </w:tabs>
        <w:spacing w:after="0"/>
        <w:ind w:left="851"/>
        <w:rPr>
          <w:rFonts w:cs="Times New Roman"/>
        </w:rPr>
      </w:pPr>
      <w:r w:rsidRPr="00AA3E62">
        <w:rPr>
          <w:rFonts w:cs="Times New Roman"/>
        </w:rPr>
        <w:t>A forrasztás művelete.</w:t>
      </w:r>
    </w:p>
    <w:p w:rsidR="00B7483E" w:rsidRPr="00AA3E62" w:rsidRDefault="00B7483E" w:rsidP="00B7483E">
      <w:pPr>
        <w:tabs>
          <w:tab w:val="left" w:pos="1418"/>
          <w:tab w:val="right" w:pos="9072"/>
        </w:tabs>
        <w:spacing w:after="0"/>
        <w:ind w:left="851"/>
        <w:rPr>
          <w:rFonts w:cs="Times New Roman"/>
        </w:rPr>
      </w:pPr>
      <w:r w:rsidRPr="00AA3E62">
        <w:rPr>
          <w:rFonts w:cs="Times New Roman"/>
        </w:rPr>
        <w:t>Villamos vezetékek és vezetékanyagok, jellemzőik.</w:t>
      </w:r>
    </w:p>
    <w:p w:rsidR="00B7483E" w:rsidRPr="00AA3E62" w:rsidRDefault="00B7483E" w:rsidP="00B7483E">
      <w:pPr>
        <w:tabs>
          <w:tab w:val="left" w:pos="1418"/>
          <w:tab w:val="right" w:pos="9072"/>
        </w:tabs>
        <w:spacing w:after="0"/>
        <w:ind w:left="851"/>
        <w:rPr>
          <w:rFonts w:cs="Times New Roman"/>
        </w:rPr>
      </w:pPr>
      <w:r w:rsidRPr="00AA3E62">
        <w:rPr>
          <w:rFonts w:cs="Times New Roman"/>
        </w:rPr>
        <w:t>Huzal-előkészítés, szigetelés eltávolítása.</w:t>
      </w:r>
    </w:p>
    <w:p w:rsidR="00B7483E" w:rsidRPr="00AA3E62" w:rsidRDefault="00B7483E" w:rsidP="00B7483E">
      <w:pPr>
        <w:tabs>
          <w:tab w:val="left" w:pos="1418"/>
          <w:tab w:val="right" w:pos="9072"/>
        </w:tabs>
        <w:spacing w:after="0"/>
        <w:ind w:left="851"/>
        <w:rPr>
          <w:rFonts w:cs="Times New Roman"/>
        </w:rPr>
      </w:pPr>
      <w:r w:rsidRPr="00AA3E62">
        <w:rPr>
          <w:rFonts w:cs="Times New Roman"/>
        </w:rPr>
        <w:t>A huzalozás szerszámai, vágás, csupaszítás, préselés szerszámai.</w:t>
      </w:r>
    </w:p>
    <w:p w:rsidR="00B7483E" w:rsidRPr="00AA3E62" w:rsidRDefault="00B7483E" w:rsidP="00B7483E">
      <w:pPr>
        <w:tabs>
          <w:tab w:val="left" w:pos="1418"/>
          <w:tab w:val="right" w:pos="9072"/>
        </w:tabs>
        <w:spacing w:after="0"/>
        <w:ind w:left="851"/>
        <w:rPr>
          <w:rFonts w:cs="Times New Roman"/>
        </w:rPr>
      </w:pPr>
      <w:r w:rsidRPr="00AA3E62">
        <w:rPr>
          <w:rFonts w:cs="Times New Roman"/>
        </w:rPr>
        <w:t>Huzalozás kábelformákkal; kábeltörzs készítés, kábelformák rögzítése.</w:t>
      </w:r>
    </w:p>
    <w:p w:rsidR="00B7483E" w:rsidRPr="00AA3E62" w:rsidRDefault="00B7483E" w:rsidP="00B7483E">
      <w:pPr>
        <w:tabs>
          <w:tab w:val="left" w:pos="1418"/>
          <w:tab w:val="right" w:pos="9072"/>
        </w:tabs>
        <w:spacing w:after="0"/>
        <w:ind w:left="851"/>
        <w:rPr>
          <w:rFonts w:cs="Times New Roman"/>
        </w:rPr>
      </w:pPr>
      <w:r w:rsidRPr="00AA3E62">
        <w:rPr>
          <w:rFonts w:cs="Times New Roman"/>
        </w:rPr>
        <w:t>Csatlakozók csoportosítása, kiválasztásuk szempontjai.</w:t>
      </w:r>
    </w:p>
    <w:p w:rsidR="00B7483E" w:rsidRPr="00AA3E62" w:rsidRDefault="00B7483E" w:rsidP="00B7483E">
      <w:pPr>
        <w:tabs>
          <w:tab w:val="left" w:pos="1418"/>
          <w:tab w:val="right" w:pos="9072"/>
        </w:tabs>
        <w:spacing w:after="0"/>
        <w:ind w:left="851"/>
        <w:rPr>
          <w:rFonts w:cs="Times New Roman"/>
        </w:rPr>
      </w:pPr>
      <w:r w:rsidRPr="00AA3E62">
        <w:rPr>
          <w:rFonts w:cs="Times New Roman"/>
        </w:rPr>
        <w:t>Csatlakozók kialakítása.</w:t>
      </w:r>
    </w:p>
    <w:p w:rsidR="00A23F09" w:rsidRPr="00AA3E62" w:rsidRDefault="00B7483E" w:rsidP="00A23F09">
      <w:pPr>
        <w:tabs>
          <w:tab w:val="left" w:pos="1418"/>
          <w:tab w:val="right" w:pos="9072"/>
        </w:tabs>
        <w:spacing w:after="0"/>
        <w:ind w:left="851"/>
        <w:rPr>
          <w:rFonts w:cs="Times New Roman"/>
        </w:rPr>
      </w:pPr>
      <w:r w:rsidRPr="00AA3E62">
        <w:rPr>
          <w:rFonts w:cs="Times New Roman"/>
        </w:rPr>
        <w:t>Csatlakozó kábelek készítése, ellenőrzése.</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B7483E" w:rsidP="00A23F09">
      <w:pPr>
        <w:spacing w:after="0"/>
        <w:ind w:left="426"/>
        <w:rPr>
          <w:rFonts w:cs="Times New Roman"/>
        </w:rPr>
      </w:pPr>
      <w:r w:rsidRPr="00AA3E62">
        <w:rPr>
          <w:rFonts w:cs="Times New Roman"/>
        </w:rPr>
        <w:t>Szakmaspecifikus tanműhelyben vagy szakmaspecifikus gazdálkodó szervezetnél</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p>
    <w:p w:rsidR="00A23F09" w:rsidRPr="00AA3E62" w:rsidRDefault="00A23F09" w:rsidP="00A23F09">
      <w:pPr>
        <w:spacing w:before="2880"/>
        <w:jc w:val="center"/>
        <w:rPr>
          <w:rFonts w:cs="Times New Roman"/>
          <w:b/>
          <w:sz w:val="36"/>
        </w:rPr>
      </w:pPr>
      <w:r w:rsidRPr="00AA3E62">
        <w:rPr>
          <w:rFonts w:cs="Times New Roman"/>
          <w:b/>
          <w:sz w:val="36"/>
        </w:rPr>
        <w:t>A</w:t>
      </w:r>
    </w:p>
    <w:p w:rsidR="00A23F09" w:rsidRPr="00AA3E62" w:rsidRDefault="00864474" w:rsidP="00A23F09">
      <w:pPr>
        <w:spacing w:after="480"/>
        <w:jc w:val="center"/>
        <w:rPr>
          <w:rFonts w:cs="Times New Roman"/>
          <w:b/>
          <w:sz w:val="36"/>
        </w:rPr>
      </w:pPr>
      <w:r w:rsidRPr="00AA3E62">
        <w:rPr>
          <w:rFonts w:cs="Times New Roman"/>
          <w:b/>
          <w:sz w:val="36"/>
        </w:rPr>
        <w:t>10320-16</w:t>
      </w:r>
      <w:r w:rsidR="00A23F09" w:rsidRPr="00AA3E62">
        <w:rPr>
          <w:rFonts w:cs="Times New Roman"/>
          <w:b/>
          <w:sz w:val="36"/>
        </w:rPr>
        <w:t xml:space="preserve"> azonosító számú</w:t>
      </w:r>
    </w:p>
    <w:p w:rsidR="00A23F09" w:rsidRPr="00AA3E62" w:rsidRDefault="00332B84" w:rsidP="00A23F09">
      <w:pPr>
        <w:jc w:val="center"/>
        <w:rPr>
          <w:rFonts w:cs="Times New Roman"/>
          <w:b/>
          <w:sz w:val="36"/>
        </w:rPr>
      </w:pPr>
      <w:r w:rsidRPr="00AA3E62">
        <w:rPr>
          <w:rFonts w:cs="Times New Roman"/>
          <w:b/>
          <w:sz w:val="36"/>
        </w:rPr>
        <w:t>Elektronikai berendezések</w:t>
      </w:r>
    </w:p>
    <w:p w:rsidR="00A23F09" w:rsidRPr="00AA3E62" w:rsidRDefault="00A23F09" w:rsidP="00A23F09">
      <w:pPr>
        <w:jc w:val="center"/>
        <w:rPr>
          <w:rFonts w:cs="Times New Roman"/>
          <w:b/>
          <w:sz w:val="36"/>
        </w:rPr>
      </w:pPr>
      <w:r w:rsidRPr="00AA3E62">
        <w:rPr>
          <w:rFonts w:cs="Times New Roman"/>
          <w:b/>
          <w:sz w:val="36"/>
        </w:rPr>
        <w:t>megnevezésű</w:t>
      </w:r>
    </w:p>
    <w:p w:rsidR="00A23F09" w:rsidRPr="00AA3E62" w:rsidRDefault="00A23F09" w:rsidP="00A23F09">
      <w:pPr>
        <w:spacing w:before="480" w:after="480"/>
        <w:jc w:val="center"/>
        <w:rPr>
          <w:rFonts w:cs="Times New Roman"/>
          <w:b/>
          <w:sz w:val="36"/>
        </w:rPr>
      </w:pPr>
      <w:r w:rsidRPr="00AA3E62">
        <w:rPr>
          <w:rFonts w:cs="Times New Roman"/>
          <w:b/>
          <w:sz w:val="36"/>
        </w:rPr>
        <w:t>szakmai követelménymodul</w:t>
      </w:r>
    </w:p>
    <w:p w:rsidR="00A23F09" w:rsidRPr="00AA3E62" w:rsidRDefault="00A23F09" w:rsidP="00A23F09">
      <w:pPr>
        <w:jc w:val="center"/>
        <w:rPr>
          <w:rFonts w:cs="Times New Roman"/>
          <w:b/>
          <w:sz w:val="36"/>
        </w:rPr>
      </w:pPr>
      <w:r w:rsidRPr="00AA3E62">
        <w:rPr>
          <w:rFonts w:cs="Times New Roman"/>
          <w:b/>
          <w:sz w:val="36"/>
        </w:rPr>
        <w:t>tantárgyai, témakörei</w:t>
      </w: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r w:rsidRPr="00AA3E62">
        <w:rPr>
          <w:rFonts w:cs="Times New Roman"/>
        </w:rPr>
        <w:t xml:space="preserve">A </w:t>
      </w:r>
      <w:r w:rsidR="00864474" w:rsidRPr="00AA3E62">
        <w:rPr>
          <w:rFonts w:cs="Times New Roman"/>
        </w:rPr>
        <w:t>10320-16</w:t>
      </w:r>
      <w:r w:rsidRPr="00AA3E62">
        <w:rPr>
          <w:rFonts w:cs="Times New Roman"/>
        </w:rPr>
        <w:t xml:space="preserve"> azonosító számú </w:t>
      </w:r>
      <w:r w:rsidR="00332B84" w:rsidRPr="00AA3E62">
        <w:rPr>
          <w:rFonts w:cs="Times New Roman"/>
        </w:rPr>
        <w:t>Elektronikai berendezések</w:t>
      </w:r>
      <w:r w:rsidR="003C4444">
        <w:rPr>
          <w:rFonts w:cs="Times New Roman"/>
        </w:rPr>
        <w:t xml:space="preserve"> </w:t>
      </w:r>
      <w:r w:rsidRPr="00AA3E62">
        <w:rPr>
          <w:rFonts w:cs="Times New Roman"/>
        </w:rPr>
        <w:t xml:space="preserve">megnevezésű szakmai követelménymodulhoz tartozó tantárgyak és témakörök oktatása során </w:t>
      </w:r>
      <w:r w:rsidR="00E456A0">
        <w:rPr>
          <w:rFonts w:cs="Times New Roman"/>
        </w:rPr>
        <w:t>fejlesztendő kompetenciák:</w:t>
      </w:r>
    </w:p>
    <w:tbl>
      <w:tblPr>
        <w:tblW w:w="0" w:type="auto"/>
        <w:jc w:val="center"/>
        <w:tblInd w:w="-1896" w:type="dxa"/>
        <w:tblLayout w:type="fixed"/>
        <w:tblCellMar>
          <w:left w:w="30" w:type="dxa"/>
          <w:right w:w="30" w:type="dxa"/>
        </w:tblCellMar>
        <w:tblLook w:val="0000" w:firstRow="0" w:lastRow="0" w:firstColumn="0" w:lastColumn="0" w:noHBand="0" w:noVBand="0"/>
      </w:tblPr>
      <w:tblGrid>
        <w:gridCol w:w="6166"/>
        <w:gridCol w:w="758"/>
        <w:gridCol w:w="758"/>
      </w:tblGrid>
      <w:tr w:rsidR="00907F58" w:rsidRPr="003C4444" w:rsidTr="003C4444">
        <w:trPr>
          <w:cantSplit/>
          <w:trHeight w:val="1697"/>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rsidR="00907F58" w:rsidRPr="003C4444" w:rsidRDefault="00907F58" w:rsidP="003C4444">
            <w:pPr>
              <w:autoSpaceDE w:val="0"/>
              <w:autoSpaceDN w:val="0"/>
              <w:adjustRightInd w:val="0"/>
              <w:spacing w:after="0"/>
              <w:ind w:left="113" w:right="113"/>
              <w:jc w:val="center"/>
              <w:rPr>
                <w:rFonts w:cs="Times New Roman"/>
                <w:color w:val="000000"/>
                <w:szCs w:val="24"/>
              </w:rPr>
            </w:pPr>
            <w:r w:rsidRPr="003C4444">
              <w:rPr>
                <w:rFonts w:eastAsia="Times New Roman" w:cs="Times New Roman"/>
                <w:szCs w:val="24"/>
                <w:lang w:eastAsia="hu-HU"/>
              </w:rPr>
              <w:t>Elektronika</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rsidR="00907F58" w:rsidRPr="003C4444" w:rsidRDefault="00907F58" w:rsidP="003C4444">
            <w:pPr>
              <w:autoSpaceDE w:val="0"/>
              <w:autoSpaceDN w:val="0"/>
              <w:adjustRightInd w:val="0"/>
              <w:spacing w:after="0"/>
              <w:ind w:left="113" w:right="113"/>
              <w:jc w:val="center"/>
              <w:rPr>
                <w:rFonts w:cs="Times New Roman"/>
                <w:color w:val="000000"/>
                <w:szCs w:val="24"/>
              </w:rPr>
            </w:pPr>
            <w:r w:rsidRPr="003C4444">
              <w:rPr>
                <w:rFonts w:eastAsia="Times New Roman" w:cs="Times New Roman"/>
                <w:szCs w:val="24"/>
                <w:lang w:eastAsia="hu-HU"/>
              </w:rPr>
              <w:t>Elektronika gyakorlat</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AC4A5B">
            <w:pPr>
              <w:autoSpaceDE w:val="0"/>
              <w:autoSpaceDN w:val="0"/>
              <w:adjustRightInd w:val="0"/>
              <w:spacing w:after="0"/>
              <w:jc w:val="center"/>
              <w:rPr>
                <w:rFonts w:cs="Times New Roman"/>
                <w:color w:val="000000"/>
                <w:szCs w:val="24"/>
              </w:rPr>
            </w:pPr>
            <w:r w:rsidRPr="003C444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AC4A5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AC4A5B">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bottom"/>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Ellenőrzi a villamos alkatrészek paramétereit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Ellenőrzi a mechanikai alkatrészek méreteit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Ellenőrzi a szerelési anyagok sérülésmentességét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NYÁK-lemezt készít, gyárt és ellenőriz technológia szerint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Beülteti az elektronikai alkatrészeket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Beforrasztja az alkatrészeket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Beszereli a mechanikai alkatrészeket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Elvégzi a leírásban előírt bekötéseket, huzalozásokat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Készre szereli az áramkört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Berendezésbe szereli az elkészült áramkört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Beállítja a tápegység feszültségeit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Feszültség alá helyezi az áramkört, készüléket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Minőségirányítási és gyártásközi információkat szolgáltat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Áramkörépítés, össze- és szétszerelés módok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Forrasztási eszközök (állomások) kezelési, használati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Mechanikai eszközök, szerszámok, műszerek kezelési, használati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Villamos kéziszerszámok kezelési, használati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Egyen- és váltakozó áramú villamos alapmérések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Egyenáramú (áramkörök) hálózatok alaptörvényei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Elektrotechnika alapjai, villamos alapfogalmak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Erősítő áramkörök fajtái (alapkapcsolások típusai, erősítő jellemzők, zajok, torzítások)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Erősítők fajtái (szélessávú, hangolt, nagyjelű)</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bottom"/>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Hibakeresés, áramkörjavítás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Félvezető diódák működési elve, típusai (normál, Zener, tűs, kapacitás, alagút, Schottky)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Huzalozási, kábelezési technikák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Mechatronikai készülékek szerelési, gyártási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Mérőműszerek méréstechnikai jellemzői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Mérés digitális műszerekkel</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Mérés virtuális műszerekkel</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Mérés oszcilloszkóppal</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Mérés, hitelesítés, beállítás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Mérési jegyzőkönyv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Műszaki dokumentáció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Műveleti erősítők alapkapcsolásai, alkalmazási lehetőségei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NYÁK-lemez készítési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Tápegységek, stabilizált tápegységek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Tranzisztorok típusai (bipoláris, unipoláris), működési elve</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Váltakozó áramú (áramkörök) hálózatok alaptörvényei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Villamos alkatrészek vizsgálatának, szerelésének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Villamos áramkörök alapjai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Villamos és elektronikai készülékek szerelési, gyártási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Villamos méréstechnikai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Villamos vezetékek, 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Villamos műszerek és méréstechnikai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Villamos kéziszerszámok, kézi fémforgácsoló gépek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Mechanikai kéziszerszámok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Forrasztástechnikai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Műszaki 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Mozgáskoordináció (testi ügyesség)</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r w:rsidR="00907F58" w:rsidRPr="003C4444" w:rsidTr="003C4444">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332B84">
            <w:pPr>
              <w:autoSpaceDE w:val="0"/>
              <w:autoSpaceDN w:val="0"/>
              <w:adjustRightInd w:val="0"/>
              <w:spacing w:after="0"/>
              <w:jc w:val="left"/>
              <w:rPr>
                <w:rFonts w:cs="Times New Roman"/>
                <w:color w:val="000000"/>
                <w:szCs w:val="24"/>
              </w:rPr>
            </w:pPr>
            <w:r w:rsidRPr="003C4444">
              <w:rPr>
                <w:rFonts w:eastAsia="Times New Roman" w:cs="Times New Roman"/>
                <w:szCs w:val="24"/>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332B84">
            <w:pPr>
              <w:autoSpaceDE w:val="0"/>
              <w:autoSpaceDN w:val="0"/>
              <w:adjustRightInd w:val="0"/>
              <w:spacing w:after="0"/>
              <w:jc w:val="center"/>
              <w:rPr>
                <w:rFonts w:cs="Times New Roman"/>
                <w:color w:val="000000"/>
                <w:szCs w:val="24"/>
              </w:rPr>
            </w:pPr>
            <w:r w:rsidRPr="003C4444">
              <w:rPr>
                <w:rFonts w:eastAsia="Times New Roman" w:cs="Times New Roman"/>
                <w:szCs w:val="24"/>
                <w:lang w:eastAsia="hu-HU"/>
              </w:rPr>
              <w:t>x</w:t>
            </w:r>
          </w:p>
        </w:tc>
      </w:tr>
    </w:tbl>
    <w:p w:rsidR="00A23F09" w:rsidRPr="00AA3E62" w:rsidRDefault="00A23F09" w:rsidP="00A23F09">
      <w:pPr>
        <w:rPr>
          <w:rFonts w:cs="Times New Roman"/>
        </w:rPr>
      </w:pPr>
    </w:p>
    <w:p w:rsidR="00A23F09" w:rsidRPr="00AA3E62" w:rsidRDefault="00332B84" w:rsidP="00A23F09">
      <w:pPr>
        <w:pStyle w:val="Listaszerbekezds"/>
        <w:numPr>
          <w:ilvl w:val="0"/>
          <w:numId w:val="8"/>
        </w:numPr>
        <w:tabs>
          <w:tab w:val="right" w:pos="9072"/>
        </w:tabs>
        <w:spacing w:after="0"/>
        <w:rPr>
          <w:rFonts w:cs="Times New Roman"/>
          <w:b/>
        </w:rPr>
      </w:pPr>
      <w:r w:rsidRPr="00AA3E62">
        <w:rPr>
          <w:rFonts w:cs="Times New Roman"/>
          <w:b/>
        </w:rPr>
        <w:t>Elektronika</w:t>
      </w:r>
      <w:r w:rsidR="003C4444">
        <w:rPr>
          <w:rFonts w:cs="Times New Roman"/>
          <w:b/>
        </w:rPr>
        <w:t xml:space="preserve"> </w:t>
      </w:r>
      <w:r w:rsidR="00A23F09" w:rsidRPr="00AA3E62">
        <w:rPr>
          <w:rFonts w:cs="Times New Roman"/>
          <w:b/>
        </w:rPr>
        <w:t>tantárgy</w:t>
      </w:r>
      <w:r w:rsidR="00A23F09" w:rsidRPr="00AA3E62">
        <w:rPr>
          <w:rFonts w:cs="Times New Roman"/>
          <w:b/>
        </w:rPr>
        <w:tab/>
      </w:r>
      <w:r w:rsidR="005C1B04" w:rsidRPr="00AA3E62">
        <w:rPr>
          <w:rFonts w:cs="Times New Roman"/>
          <w:b/>
        </w:rPr>
        <w:t>8</w:t>
      </w:r>
      <w:r w:rsidR="00A23F09" w:rsidRPr="00AA3E62">
        <w:rPr>
          <w:rFonts w:cs="Times New Roman"/>
          <w:b/>
        </w:rPr>
        <w:t xml:space="preserve"> óra/</w:t>
      </w:r>
      <w:r w:rsidR="00533234" w:rsidRPr="00AA3E62">
        <w:rPr>
          <w:rFonts w:cs="Times New Roman"/>
          <w:b/>
        </w:rPr>
        <w:t>0</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3C4444">
        <w:rPr>
          <w:rFonts w:cs="Times New Roman"/>
        </w:rPr>
        <w:t xml:space="preserve"> </w:t>
      </w:r>
      <w:r w:rsidR="0066228E" w:rsidRPr="00AA3E62">
        <w:rPr>
          <w:rFonts w:cs="Times New Roman"/>
        </w:rPr>
        <w:t>34 522 03 Elektronikai műszerész</w:t>
      </w:r>
      <w:r w:rsidR="003C4444">
        <w:rPr>
          <w:rFonts w:cs="Times New Roman"/>
        </w:rPr>
        <w:t xml:space="preserve"> </w:t>
      </w:r>
      <w:r w:rsidR="00332B84" w:rsidRPr="00AA3E62">
        <w:rPr>
          <w:rFonts w:cs="Times New Roman"/>
        </w:rPr>
        <w:t>mellék</w:t>
      </w:r>
      <w:r w:rsidR="003C4444">
        <w:rPr>
          <w:rFonts w:cs="Times New Roman"/>
        </w:rPr>
        <w:t>-</w:t>
      </w:r>
      <w:r w:rsidRPr="00AA3E62">
        <w:rPr>
          <w:rFonts w:cs="Times New Roman"/>
        </w:rPr>
        <w:t>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332B84" w:rsidRPr="00AA3E62" w:rsidRDefault="00332B84" w:rsidP="00332B84">
      <w:pPr>
        <w:spacing w:after="0"/>
        <w:ind w:left="426"/>
        <w:rPr>
          <w:rFonts w:cs="Times New Roman"/>
        </w:rPr>
      </w:pPr>
      <w:r w:rsidRPr="00AA3E62">
        <w:rPr>
          <w:rFonts w:cs="Times New Roman"/>
        </w:rPr>
        <w:t>Az elektronika tantárgy tanításának célja, hogy segítse elő a tanulók áramköri szemléletének kialakulását és fejlesztését.</w:t>
      </w:r>
    </w:p>
    <w:p w:rsidR="00A23F09" w:rsidRPr="00AA3E62" w:rsidRDefault="00332B84" w:rsidP="00A23F09">
      <w:pPr>
        <w:spacing w:after="0"/>
        <w:ind w:left="426"/>
        <w:rPr>
          <w:rFonts w:cs="Times New Roman"/>
        </w:rPr>
      </w:pPr>
      <w:r w:rsidRPr="00AA3E62">
        <w:rPr>
          <w:rFonts w:cs="Times New Roman"/>
        </w:rPr>
        <w:t>Tegye képessé a tanulókat az elektronikai áramkörök jellemzőinek és működésének megértésére a tanulók a munkájuk során használják a szabványos jelöléseket. Alakuljon ki a tanulókban az az igény, hogy alkalmazni tudják az elektronika szabványos jelölésrendszerét.</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907F58" w:rsidRDefault="00332B84" w:rsidP="00A23F09">
      <w:pPr>
        <w:spacing w:after="0"/>
        <w:ind w:left="426"/>
        <w:rPr>
          <w:rFonts w:cs="Times New Roman"/>
        </w:rPr>
      </w:pPr>
      <w:r w:rsidRPr="00AA3E62">
        <w:rPr>
          <w:rFonts w:cs="Times New Roman"/>
        </w:rPr>
        <w:t>A tantárgy az adott évfolyamba lépés feltételeiként megjelölt közismereti és szakmai tartalmakra épül.</w:t>
      </w:r>
    </w:p>
    <w:p w:rsidR="003C4444" w:rsidRPr="00AA3E62" w:rsidRDefault="003C4444" w:rsidP="00A23F09">
      <w:pPr>
        <w:spacing w:after="0"/>
        <w:ind w:left="426"/>
        <w:rPr>
          <w:rFonts w:cs="Times New Roman"/>
        </w:rPr>
      </w:pPr>
      <w:r w:rsidRPr="00AA3E62">
        <w:rPr>
          <w:rFonts w:cs="Times New Roman"/>
        </w:rPr>
        <w:t>Az Elektronika tantárgy témaköreinek szakmai tartalmát a 10416-12 Közlekedéstechnikai alapok modulhoz tartozó Elektrotechnika-elektronika tantárgy témakörei a Műszaki dokumentáció témakör szakmai tartalmának kivételével teljes mértékben tartalmazzák.</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332B84"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Műszaki dokumentáció</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Villamos rajzjelek</w:t>
      </w:r>
    </w:p>
    <w:p w:rsidR="00332B84" w:rsidRPr="00AA3E62" w:rsidRDefault="00332B84" w:rsidP="00332B84">
      <w:pPr>
        <w:tabs>
          <w:tab w:val="left" w:pos="1418"/>
          <w:tab w:val="right" w:pos="9072"/>
        </w:tabs>
        <w:spacing w:after="0"/>
        <w:ind w:left="851"/>
        <w:rPr>
          <w:rFonts w:cs="Times New Roman"/>
        </w:rPr>
      </w:pPr>
      <w:r w:rsidRPr="00AA3E62">
        <w:rPr>
          <w:rFonts w:cs="Times New Roman"/>
        </w:rPr>
        <w:t>Vezetékek</w:t>
      </w:r>
    </w:p>
    <w:p w:rsidR="00332B84" w:rsidRPr="00AA3E62" w:rsidRDefault="00332B84" w:rsidP="00332B84">
      <w:pPr>
        <w:tabs>
          <w:tab w:val="left" w:pos="1418"/>
          <w:tab w:val="right" w:pos="9072"/>
        </w:tabs>
        <w:spacing w:after="0"/>
        <w:ind w:left="851"/>
        <w:rPr>
          <w:rFonts w:cs="Times New Roman"/>
        </w:rPr>
      </w:pPr>
      <w:r w:rsidRPr="00AA3E62">
        <w:rPr>
          <w:rFonts w:cs="Times New Roman"/>
        </w:rPr>
        <w:t>Áramforrások</w:t>
      </w:r>
    </w:p>
    <w:p w:rsidR="00332B84" w:rsidRPr="00AA3E62" w:rsidRDefault="00332B84" w:rsidP="00332B84">
      <w:pPr>
        <w:tabs>
          <w:tab w:val="left" w:pos="1418"/>
          <w:tab w:val="right" w:pos="9072"/>
        </w:tabs>
        <w:spacing w:after="0"/>
        <w:ind w:left="851"/>
        <w:rPr>
          <w:rFonts w:cs="Times New Roman"/>
        </w:rPr>
      </w:pPr>
      <w:r w:rsidRPr="00AA3E62">
        <w:rPr>
          <w:rFonts w:cs="Times New Roman"/>
        </w:rPr>
        <w:t>Feszültség– és áramrendszerek</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Villamos készülékek kapocsjelölése</w:t>
      </w:r>
    </w:p>
    <w:p w:rsidR="00332B84" w:rsidRPr="00AA3E62" w:rsidRDefault="00332B84" w:rsidP="00332B84">
      <w:pPr>
        <w:tabs>
          <w:tab w:val="left" w:pos="1418"/>
          <w:tab w:val="right" w:pos="9072"/>
        </w:tabs>
        <w:spacing w:after="0"/>
        <w:ind w:left="851"/>
        <w:rPr>
          <w:rFonts w:cs="Times New Roman"/>
        </w:rPr>
      </w:pPr>
      <w:r w:rsidRPr="00AA3E62">
        <w:rPr>
          <w:rFonts w:cs="Times New Roman"/>
        </w:rPr>
        <w:t>Kondenzátorok</w:t>
      </w:r>
    </w:p>
    <w:p w:rsidR="00332B84" w:rsidRPr="00AA3E62" w:rsidRDefault="00332B84" w:rsidP="00332B84">
      <w:pPr>
        <w:tabs>
          <w:tab w:val="left" w:pos="1418"/>
          <w:tab w:val="right" w:pos="9072"/>
        </w:tabs>
        <w:spacing w:after="0"/>
        <w:ind w:left="851"/>
        <w:rPr>
          <w:rFonts w:cs="Times New Roman"/>
        </w:rPr>
      </w:pPr>
      <w:r w:rsidRPr="00AA3E62">
        <w:rPr>
          <w:rFonts w:cs="Times New Roman"/>
        </w:rPr>
        <w:t>Állandó és változó értékű ellenállások, potenciométerek</w:t>
      </w:r>
    </w:p>
    <w:p w:rsidR="00332B84" w:rsidRPr="00AA3E62" w:rsidRDefault="00332B84" w:rsidP="00332B84">
      <w:pPr>
        <w:tabs>
          <w:tab w:val="left" w:pos="1418"/>
          <w:tab w:val="right" w:pos="9072"/>
        </w:tabs>
        <w:spacing w:after="0"/>
        <w:ind w:left="851"/>
        <w:rPr>
          <w:rFonts w:cs="Times New Roman"/>
        </w:rPr>
      </w:pPr>
      <w:r w:rsidRPr="00AA3E62">
        <w:rPr>
          <w:rFonts w:cs="Times New Roman"/>
        </w:rPr>
        <w:t>Tekercsek, transzformátorok</w:t>
      </w:r>
    </w:p>
    <w:p w:rsidR="00332B84" w:rsidRPr="00AA3E62" w:rsidRDefault="00332B84" w:rsidP="00332B84">
      <w:pPr>
        <w:tabs>
          <w:tab w:val="left" w:pos="1418"/>
          <w:tab w:val="right" w:pos="9072"/>
        </w:tabs>
        <w:spacing w:after="0"/>
        <w:ind w:left="851"/>
        <w:rPr>
          <w:rFonts w:cs="Times New Roman"/>
        </w:rPr>
      </w:pPr>
      <w:r w:rsidRPr="00AA3E62">
        <w:rPr>
          <w:rFonts w:cs="Times New Roman"/>
        </w:rPr>
        <w:t>Fényforrások</w:t>
      </w:r>
    </w:p>
    <w:p w:rsidR="00332B84" w:rsidRPr="00AA3E62" w:rsidRDefault="00332B84" w:rsidP="00332B84">
      <w:pPr>
        <w:tabs>
          <w:tab w:val="left" w:pos="1418"/>
          <w:tab w:val="right" w:pos="9072"/>
        </w:tabs>
        <w:spacing w:after="0"/>
        <w:ind w:left="851"/>
        <w:rPr>
          <w:rFonts w:cs="Times New Roman"/>
        </w:rPr>
      </w:pPr>
      <w:r w:rsidRPr="00AA3E62">
        <w:rPr>
          <w:rFonts w:cs="Times New Roman"/>
        </w:rPr>
        <w:t>Kapcsolók és érintkezők, jelfogók</w:t>
      </w:r>
    </w:p>
    <w:p w:rsidR="00332B84" w:rsidRPr="00AA3E62" w:rsidRDefault="00332B84" w:rsidP="00332B84">
      <w:pPr>
        <w:tabs>
          <w:tab w:val="left" w:pos="1418"/>
          <w:tab w:val="right" w:pos="9072"/>
        </w:tabs>
        <w:spacing w:after="0"/>
        <w:ind w:left="851"/>
        <w:rPr>
          <w:rFonts w:cs="Times New Roman"/>
        </w:rPr>
      </w:pPr>
      <w:r w:rsidRPr="00AA3E62">
        <w:rPr>
          <w:rFonts w:cs="Times New Roman"/>
        </w:rPr>
        <w:t>Csatlakozások</w:t>
      </w:r>
    </w:p>
    <w:p w:rsidR="00332B84" w:rsidRPr="00AA3E62" w:rsidRDefault="00332B84" w:rsidP="00332B84">
      <w:pPr>
        <w:tabs>
          <w:tab w:val="left" w:pos="1418"/>
          <w:tab w:val="right" w:pos="9072"/>
        </w:tabs>
        <w:spacing w:after="0"/>
        <w:ind w:left="851"/>
        <w:rPr>
          <w:rFonts w:cs="Times New Roman"/>
        </w:rPr>
      </w:pPr>
      <w:r w:rsidRPr="00AA3E62">
        <w:rPr>
          <w:rFonts w:cs="Times New Roman"/>
        </w:rPr>
        <w:t>Olvadóbiztosítók, feszültség levezetők</w:t>
      </w:r>
    </w:p>
    <w:p w:rsidR="00332B84" w:rsidRPr="00AA3E62" w:rsidRDefault="00332B84" w:rsidP="00332B84">
      <w:pPr>
        <w:tabs>
          <w:tab w:val="left" w:pos="1418"/>
          <w:tab w:val="right" w:pos="9072"/>
        </w:tabs>
        <w:spacing w:after="0"/>
        <w:ind w:left="851"/>
        <w:rPr>
          <w:rFonts w:cs="Times New Roman"/>
        </w:rPr>
      </w:pPr>
      <w:r w:rsidRPr="00AA3E62">
        <w:rPr>
          <w:rFonts w:cs="Times New Roman"/>
        </w:rPr>
        <w:t>Antennák</w:t>
      </w:r>
    </w:p>
    <w:p w:rsidR="00332B84" w:rsidRPr="00AA3E62" w:rsidRDefault="00332B84" w:rsidP="00332B84">
      <w:pPr>
        <w:tabs>
          <w:tab w:val="left" w:pos="1418"/>
          <w:tab w:val="right" w:pos="9072"/>
        </w:tabs>
        <w:spacing w:after="0"/>
        <w:ind w:left="851"/>
        <w:rPr>
          <w:rFonts w:cs="Times New Roman"/>
        </w:rPr>
      </w:pPr>
      <w:r w:rsidRPr="00AA3E62">
        <w:rPr>
          <w:rFonts w:cs="Times New Roman"/>
        </w:rPr>
        <w:t>Elektroakusztikai átalakítók</w:t>
      </w:r>
    </w:p>
    <w:p w:rsidR="00332B84" w:rsidRPr="00AA3E62" w:rsidRDefault="00332B84" w:rsidP="00332B84">
      <w:pPr>
        <w:tabs>
          <w:tab w:val="left" w:pos="1418"/>
          <w:tab w:val="right" w:pos="9072"/>
        </w:tabs>
        <w:spacing w:after="0"/>
        <w:ind w:left="851"/>
        <w:rPr>
          <w:rFonts w:cs="Times New Roman"/>
        </w:rPr>
      </w:pPr>
      <w:r w:rsidRPr="00AA3E62">
        <w:rPr>
          <w:rFonts w:cs="Times New Roman"/>
        </w:rPr>
        <w:t>Generátorok</w:t>
      </w:r>
    </w:p>
    <w:p w:rsidR="00332B84" w:rsidRPr="00AA3E62" w:rsidRDefault="00332B84" w:rsidP="00332B84">
      <w:pPr>
        <w:tabs>
          <w:tab w:val="left" w:pos="1418"/>
          <w:tab w:val="right" w:pos="9072"/>
        </w:tabs>
        <w:spacing w:after="0"/>
        <w:ind w:left="851"/>
        <w:rPr>
          <w:rFonts w:cs="Times New Roman"/>
        </w:rPr>
      </w:pPr>
      <w:r w:rsidRPr="00AA3E62">
        <w:rPr>
          <w:rFonts w:cs="Times New Roman"/>
        </w:rPr>
        <w:t>Átalakítók</w:t>
      </w:r>
    </w:p>
    <w:p w:rsidR="00332B84" w:rsidRPr="00AA3E62" w:rsidRDefault="00332B84" w:rsidP="00332B84">
      <w:pPr>
        <w:tabs>
          <w:tab w:val="left" w:pos="1418"/>
          <w:tab w:val="right" w:pos="9072"/>
        </w:tabs>
        <w:spacing w:after="0"/>
        <w:ind w:left="851"/>
        <w:rPr>
          <w:rFonts w:cs="Times New Roman"/>
        </w:rPr>
      </w:pPr>
      <w:r w:rsidRPr="00AA3E62">
        <w:rPr>
          <w:rFonts w:cs="Times New Roman"/>
        </w:rPr>
        <w:t>Erősítők</w:t>
      </w:r>
    </w:p>
    <w:p w:rsidR="00332B84" w:rsidRPr="00AA3E62" w:rsidRDefault="00332B84" w:rsidP="00332B84">
      <w:pPr>
        <w:tabs>
          <w:tab w:val="left" w:pos="1418"/>
          <w:tab w:val="right" w:pos="9072"/>
        </w:tabs>
        <w:spacing w:after="0"/>
        <w:ind w:left="851"/>
        <w:rPr>
          <w:rFonts w:cs="Times New Roman"/>
        </w:rPr>
      </w:pPr>
      <w:r w:rsidRPr="00AA3E62">
        <w:rPr>
          <w:rFonts w:cs="Times New Roman"/>
        </w:rPr>
        <w:t>Szűrők</w:t>
      </w:r>
    </w:p>
    <w:p w:rsidR="00332B84" w:rsidRPr="00AA3E62" w:rsidRDefault="00332B84" w:rsidP="00332B84">
      <w:pPr>
        <w:tabs>
          <w:tab w:val="left" w:pos="1418"/>
          <w:tab w:val="right" w:pos="9072"/>
        </w:tabs>
        <w:spacing w:after="0"/>
        <w:ind w:left="851"/>
        <w:rPr>
          <w:rFonts w:cs="Times New Roman"/>
        </w:rPr>
      </w:pPr>
      <w:r w:rsidRPr="00AA3E62">
        <w:rPr>
          <w:rFonts w:cs="Times New Roman"/>
        </w:rPr>
        <w:t>Félvezető eszközök</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Villamos mérőműszerek</w:t>
      </w:r>
    </w:p>
    <w:p w:rsidR="00332B84" w:rsidRPr="00AA3E62" w:rsidRDefault="00332B84" w:rsidP="00332B84">
      <w:pPr>
        <w:tabs>
          <w:tab w:val="left" w:pos="1418"/>
          <w:tab w:val="right" w:pos="9072"/>
        </w:tabs>
        <w:spacing w:after="0"/>
        <w:ind w:left="851"/>
        <w:rPr>
          <w:rFonts w:cs="Times New Roman"/>
        </w:rPr>
      </w:pPr>
      <w:r w:rsidRPr="00AA3E62">
        <w:rPr>
          <w:rFonts w:cs="Times New Roman"/>
        </w:rPr>
        <w:t>Logikai elemek</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Villamos forgógépek</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Világítástechnika és épületvillamosság</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erősáramú technika rajzjelei</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automatika rajzjelei</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Villamos rajzcsoportok és típusok</w:t>
      </w:r>
    </w:p>
    <w:p w:rsidR="00332B84" w:rsidRPr="00AA3E62" w:rsidRDefault="00332B84" w:rsidP="00332B84">
      <w:pPr>
        <w:tabs>
          <w:tab w:val="left" w:pos="1418"/>
          <w:tab w:val="right" w:pos="9072"/>
        </w:tabs>
        <w:spacing w:after="0"/>
        <w:ind w:left="851"/>
        <w:rPr>
          <w:rFonts w:cs="Times New Roman"/>
        </w:rPr>
      </w:pPr>
      <w:r w:rsidRPr="00AA3E62">
        <w:rPr>
          <w:rFonts w:cs="Times New Roman"/>
        </w:rPr>
        <w:t>Elvi összefüggési és működési vázlatok</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Tömbvázlat vagy blokkvázlat</w:t>
      </w:r>
    </w:p>
    <w:p w:rsidR="00332B84" w:rsidRPr="00AA3E62" w:rsidRDefault="00332B84" w:rsidP="00332B84">
      <w:pPr>
        <w:tabs>
          <w:tab w:val="left" w:pos="1418"/>
          <w:tab w:val="right" w:pos="9072"/>
        </w:tabs>
        <w:spacing w:after="0"/>
        <w:ind w:left="851"/>
        <w:rPr>
          <w:rFonts w:cs="Times New Roman"/>
        </w:rPr>
      </w:pPr>
      <w:r w:rsidRPr="00AA3E62">
        <w:rPr>
          <w:rFonts w:cs="Times New Roman"/>
        </w:rPr>
        <w:t>A működési vázlat</w:t>
      </w:r>
    </w:p>
    <w:p w:rsidR="00332B84" w:rsidRPr="00AA3E62" w:rsidRDefault="00332B84" w:rsidP="00332B84">
      <w:pPr>
        <w:tabs>
          <w:tab w:val="left" w:pos="1418"/>
          <w:tab w:val="right" w:pos="9072"/>
        </w:tabs>
        <w:spacing w:after="0"/>
        <w:ind w:left="851"/>
        <w:rPr>
          <w:rFonts w:cs="Times New Roman"/>
        </w:rPr>
      </w:pPr>
      <w:r w:rsidRPr="00AA3E62">
        <w:rPr>
          <w:rFonts w:cs="Times New Roman"/>
        </w:rPr>
        <w:t>Elvi kapcsolási rajzok</w:t>
      </w:r>
    </w:p>
    <w:p w:rsidR="00332B84" w:rsidRPr="00AA3E62" w:rsidRDefault="00332B84" w:rsidP="00332B84">
      <w:pPr>
        <w:tabs>
          <w:tab w:val="left" w:pos="1418"/>
          <w:tab w:val="right" w:pos="9072"/>
        </w:tabs>
        <w:spacing w:after="0"/>
        <w:ind w:left="851"/>
        <w:rPr>
          <w:rFonts w:cs="Times New Roman"/>
        </w:rPr>
      </w:pPr>
      <w:r w:rsidRPr="00AA3E62">
        <w:rPr>
          <w:rFonts w:cs="Times New Roman"/>
        </w:rPr>
        <w:t xml:space="preserve">           Méretezési részletrajz</w:t>
      </w:r>
    </w:p>
    <w:p w:rsidR="00332B84" w:rsidRPr="00AA3E62" w:rsidRDefault="00332B84" w:rsidP="00332B84">
      <w:pPr>
        <w:tabs>
          <w:tab w:val="left" w:pos="1418"/>
          <w:tab w:val="right" w:pos="9072"/>
        </w:tabs>
        <w:spacing w:after="0"/>
        <w:ind w:left="851"/>
        <w:rPr>
          <w:rFonts w:cs="Times New Roman"/>
        </w:rPr>
      </w:pPr>
      <w:r w:rsidRPr="00AA3E62">
        <w:rPr>
          <w:rFonts w:cs="Times New Roman"/>
        </w:rPr>
        <w:t xml:space="preserve">           Elvi kábelezési rajz</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Villamos csatlakozási rajzok</w:t>
      </w:r>
    </w:p>
    <w:p w:rsidR="00332B84" w:rsidRPr="00AA3E62" w:rsidRDefault="00332B84" w:rsidP="00332B84">
      <w:pPr>
        <w:tabs>
          <w:tab w:val="left" w:pos="1418"/>
          <w:tab w:val="right" w:pos="9072"/>
        </w:tabs>
        <w:spacing w:after="0"/>
        <w:ind w:left="851"/>
        <w:rPr>
          <w:rFonts w:cs="Times New Roman"/>
        </w:rPr>
      </w:pPr>
      <w:r w:rsidRPr="00AA3E62">
        <w:rPr>
          <w:rFonts w:cs="Times New Roman"/>
        </w:rPr>
        <w:t>Nyomvonal jellegű tervek rajzai</w:t>
      </w:r>
    </w:p>
    <w:p w:rsidR="00332B84" w:rsidRPr="00AA3E62" w:rsidRDefault="00332B84" w:rsidP="00332B84">
      <w:pPr>
        <w:tabs>
          <w:tab w:val="left" w:pos="1418"/>
          <w:tab w:val="right" w:pos="9072"/>
        </w:tabs>
        <w:spacing w:after="0"/>
        <w:ind w:left="851"/>
        <w:rPr>
          <w:rFonts w:cs="Times New Roman"/>
        </w:rPr>
      </w:pPr>
      <w:r w:rsidRPr="00AA3E62">
        <w:rPr>
          <w:rFonts w:cs="Times New Roman"/>
        </w:rPr>
        <w:t xml:space="preserve">          Elrendezési (elhelyezési) rajz</w:t>
      </w:r>
    </w:p>
    <w:p w:rsidR="00332B84" w:rsidRPr="00AA3E62" w:rsidRDefault="00332B84" w:rsidP="00332B84">
      <w:pPr>
        <w:tabs>
          <w:tab w:val="left" w:pos="1418"/>
          <w:tab w:val="right" w:pos="9072"/>
        </w:tabs>
        <w:spacing w:after="0"/>
        <w:ind w:left="851"/>
        <w:rPr>
          <w:rFonts w:cs="Times New Roman"/>
        </w:rPr>
      </w:pPr>
      <w:r w:rsidRPr="00AA3E62">
        <w:rPr>
          <w:rFonts w:cs="Times New Roman"/>
        </w:rPr>
        <w:t xml:space="preserve">          Szerelési rajz</w:t>
      </w:r>
    </w:p>
    <w:p w:rsidR="00332B84" w:rsidRPr="00AA3E62" w:rsidRDefault="00332B84" w:rsidP="00332B84">
      <w:pPr>
        <w:tabs>
          <w:tab w:val="left" w:pos="1418"/>
          <w:tab w:val="right" w:pos="9072"/>
        </w:tabs>
        <w:spacing w:after="0"/>
        <w:ind w:left="851"/>
        <w:rPr>
          <w:rFonts w:cs="Times New Roman"/>
        </w:rPr>
      </w:pPr>
      <w:r w:rsidRPr="00AA3E62">
        <w:rPr>
          <w:rFonts w:cs="Times New Roman"/>
        </w:rPr>
        <w:t xml:space="preserve">          Külső kábelezési rajz</w:t>
      </w:r>
    </w:p>
    <w:p w:rsidR="00332B84" w:rsidRPr="00AA3E62" w:rsidRDefault="00332B84" w:rsidP="00332B84">
      <w:pPr>
        <w:tabs>
          <w:tab w:val="left" w:pos="1418"/>
          <w:tab w:val="right" w:pos="9072"/>
        </w:tabs>
        <w:spacing w:after="0"/>
        <w:ind w:left="851"/>
        <w:rPr>
          <w:rFonts w:cs="Times New Roman"/>
        </w:rPr>
      </w:pPr>
      <w:r w:rsidRPr="00AA3E62">
        <w:rPr>
          <w:rFonts w:cs="Times New Roman"/>
        </w:rPr>
        <w:t>Nyomtatott áramkörök rajza</w:t>
      </w:r>
    </w:p>
    <w:p w:rsidR="00332B84" w:rsidRPr="00AA3E62" w:rsidRDefault="00332B84" w:rsidP="00332B84">
      <w:pPr>
        <w:tabs>
          <w:tab w:val="left" w:pos="1418"/>
          <w:tab w:val="right" w:pos="9072"/>
        </w:tabs>
        <w:spacing w:after="0"/>
        <w:ind w:left="851"/>
        <w:rPr>
          <w:rFonts w:cs="Times New Roman"/>
        </w:rPr>
      </w:pPr>
      <w:r w:rsidRPr="00AA3E62">
        <w:rPr>
          <w:rFonts w:cs="Times New Roman"/>
        </w:rPr>
        <w:t xml:space="preserve">          Készítés</w:t>
      </w:r>
    </w:p>
    <w:p w:rsidR="00332B84" w:rsidRPr="00AA3E62" w:rsidRDefault="00332B84" w:rsidP="00332B84">
      <w:pPr>
        <w:tabs>
          <w:tab w:val="left" w:pos="1418"/>
          <w:tab w:val="right" w:pos="9072"/>
        </w:tabs>
        <w:spacing w:after="0"/>
        <w:ind w:left="851"/>
        <w:rPr>
          <w:rFonts w:cs="Times New Roman"/>
        </w:rPr>
      </w:pPr>
      <w:r w:rsidRPr="00AA3E62">
        <w:rPr>
          <w:rFonts w:cs="Times New Roman"/>
        </w:rPr>
        <w:t xml:space="preserve">          Vezető mintázatok kialakítása</w:t>
      </w:r>
    </w:p>
    <w:p w:rsidR="00332B84" w:rsidRPr="00AA3E62" w:rsidRDefault="00332B84" w:rsidP="00332B84">
      <w:pPr>
        <w:tabs>
          <w:tab w:val="left" w:pos="1418"/>
          <w:tab w:val="right" w:pos="9072"/>
        </w:tabs>
        <w:spacing w:after="0"/>
        <w:ind w:left="851"/>
        <w:rPr>
          <w:rFonts w:cs="Times New Roman"/>
        </w:rPr>
      </w:pPr>
      <w:r w:rsidRPr="00AA3E62">
        <w:rPr>
          <w:rFonts w:cs="Times New Roman"/>
        </w:rPr>
        <w:t xml:space="preserve">          Szigetelőközök</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Klisérajz</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Megmunkálási rajz</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Felirati rajz</w:t>
      </w:r>
    </w:p>
    <w:p w:rsidR="00A23F09" w:rsidRPr="00AA3E62" w:rsidRDefault="00332B84" w:rsidP="00A23F09">
      <w:pPr>
        <w:tabs>
          <w:tab w:val="left" w:pos="1418"/>
          <w:tab w:val="right" w:pos="9072"/>
        </w:tabs>
        <w:spacing w:after="0"/>
        <w:ind w:left="851"/>
        <w:rPr>
          <w:rFonts w:cs="Times New Roman"/>
        </w:rPr>
      </w:pPr>
      <w:r w:rsidRPr="00AA3E62">
        <w:rPr>
          <w:rFonts w:cs="Times New Roman"/>
        </w:rPr>
        <w:tab/>
        <w:t>Szerelési rajz</w:t>
      </w:r>
    </w:p>
    <w:p w:rsidR="00907F58" w:rsidRPr="00AA3E62" w:rsidRDefault="00907F58" w:rsidP="00A23F09">
      <w:pPr>
        <w:tabs>
          <w:tab w:val="left" w:pos="1418"/>
          <w:tab w:val="right" w:pos="9072"/>
        </w:tabs>
        <w:spacing w:after="0"/>
        <w:ind w:left="851"/>
        <w:rPr>
          <w:rFonts w:cs="Times New Roman"/>
        </w:rPr>
      </w:pPr>
    </w:p>
    <w:p w:rsidR="00A23F09" w:rsidRPr="00AA3E62" w:rsidRDefault="00332B84"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Villamos áramkör</w:t>
      </w:r>
    </w:p>
    <w:p w:rsidR="00332B84" w:rsidRPr="00AA3E62" w:rsidRDefault="00332B84" w:rsidP="00332B84">
      <w:pPr>
        <w:tabs>
          <w:tab w:val="left" w:pos="1418"/>
          <w:tab w:val="right" w:pos="9072"/>
        </w:tabs>
        <w:spacing w:after="0"/>
        <w:ind w:left="851"/>
        <w:rPr>
          <w:rFonts w:cs="Times New Roman"/>
        </w:rPr>
      </w:pPr>
      <w:r w:rsidRPr="00AA3E62">
        <w:rPr>
          <w:rFonts w:cs="Times New Roman"/>
        </w:rPr>
        <w:t>A villamos áramkör.</w:t>
      </w:r>
    </w:p>
    <w:p w:rsidR="00332B84" w:rsidRPr="00AA3E62" w:rsidRDefault="00332B84" w:rsidP="00332B84">
      <w:pPr>
        <w:tabs>
          <w:tab w:val="left" w:pos="1418"/>
          <w:tab w:val="right" w:pos="9072"/>
        </w:tabs>
        <w:spacing w:after="0"/>
        <w:ind w:left="851"/>
        <w:rPr>
          <w:rFonts w:cs="Times New Roman"/>
        </w:rPr>
      </w:pPr>
      <w:r w:rsidRPr="00AA3E62">
        <w:rPr>
          <w:rFonts w:cs="Times New Roman"/>
        </w:rPr>
        <w:t>A villamos áramkör részei.</w:t>
      </w:r>
    </w:p>
    <w:p w:rsidR="00332B84" w:rsidRPr="00AA3E62" w:rsidRDefault="00332B84" w:rsidP="00332B84">
      <w:pPr>
        <w:tabs>
          <w:tab w:val="left" w:pos="1418"/>
          <w:tab w:val="right" w:pos="9072"/>
        </w:tabs>
        <w:spacing w:after="0"/>
        <w:ind w:left="851"/>
        <w:rPr>
          <w:rFonts w:cs="Times New Roman"/>
        </w:rPr>
      </w:pPr>
      <w:r w:rsidRPr="00AA3E62">
        <w:rPr>
          <w:rFonts w:cs="Times New Roman"/>
        </w:rPr>
        <w:t>Ideális feszültségforrás.</w:t>
      </w:r>
    </w:p>
    <w:p w:rsidR="00332B84" w:rsidRPr="00AA3E62" w:rsidRDefault="00332B84" w:rsidP="00332B84">
      <w:pPr>
        <w:tabs>
          <w:tab w:val="left" w:pos="1418"/>
          <w:tab w:val="right" w:pos="9072"/>
        </w:tabs>
        <w:spacing w:after="0"/>
        <w:ind w:left="851"/>
        <w:rPr>
          <w:rFonts w:cs="Times New Roman"/>
        </w:rPr>
      </w:pPr>
      <w:r w:rsidRPr="00AA3E62">
        <w:rPr>
          <w:rFonts w:cs="Times New Roman"/>
        </w:rPr>
        <w:t>Fogyasztó.</w:t>
      </w:r>
    </w:p>
    <w:p w:rsidR="00332B84" w:rsidRPr="00AA3E62" w:rsidRDefault="00332B84" w:rsidP="00332B84">
      <w:pPr>
        <w:tabs>
          <w:tab w:val="left" w:pos="1418"/>
          <w:tab w:val="right" w:pos="9072"/>
        </w:tabs>
        <w:spacing w:after="0"/>
        <w:ind w:left="851"/>
        <w:rPr>
          <w:rFonts w:cs="Times New Roman"/>
        </w:rPr>
      </w:pPr>
      <w:r w:rsidRPr="00AA3E62">
        <w:rPr>
          <w:rFonts w:cs="Times New Roman"/>
        </w:rPr>
        <w:t>Vezeték.</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Villamos ellenállás.</w:t>
      </w:r>
    </w:p>
    <w:p w:rsidR="00332B84" w:rsidRPr="00AA3E62" w:rsidRDefault="00332B84" w:rsidP="00332B84">
      <w:pPr>
        <w:tabs>
          <w:tab w:val="left" w:pos="1418"/>
          <w:tab w:val="right" w:pos="9072"/>
        </w:tabs>
        <w:spacing w:after="0"/>
        <w:ind w:left="851"/>
        <w:rPr>
          <w:rFonts w:cs="Times New Roman"/>
        </w:rPr>
      </w:pPr>
      <w:r w:rsidRPr="00AA3E62">
        <w:rPr>
          <w:rFonts w:cs="Times New Roman"/>
        </w:rPr>
        <w:t>Ohm törvénye.</w:t>
      </w:r>
    </w:p>
    <w:p w:rsidR="00332B84" w:rsidRPr="00AA3E62" w:rsidRDefault="00332B84" w:rsidP="00332B84">
      <w:pPr>
        <w:tabs>
          <w:tab w:val="left" w:pos="1418"/>
          <w:tab w:val="right" w:pos="9072"/>
        </w:tabs>
        <w:spacing w:after="0"/>
        <w:ind w:left="851"/>
        <w:rPr>
          <w:rFonts w:cs="Times New Roman"/>
        </w:rPr>
      </w:pPr>
      <w:r w:rsidRPr="00AA3E62">
        <w:rPr>
          <w:rFonts w:cs="Times New Roman"/>
        </w:rPr>
        <w:t>Részfeszültségek és feszültségesés.</w:t>
      </w:r>
    </w:p>
    <w:p w:rsidR="00332B84" w:rsidRPr="00AA3E62" w:rsidRDefault="00332B84" w:rsidP="00332B84">
      <w:pPr>
        <w:tabs>
          <w:tab w:val="left" w:pos="1418"/>
          <w:tab w:val="right" w:pos="9072"/>
        </w:tabs>
        <w:spacing w:after="0"/>
        <w:ind w:left="851"/>
        <w:rPr>
          <w:rFonts w:cs="Times New Roman"/>
        </w:rPr>
      </w:pPr>
      <w:r w:rsidRPr="00AA3E62">
        <w:rPr>
          <w:rFonts w:cs="Times New Roman"/>
        </w:rPr>
        <w:t>Lineáris ellenállások, jelgörbéjük.</w:t>
      </w:r>
    </w:p>
    <w:p w:rsidR="00332B84" w:rsidRPr="00AA3E62" w:rsidRDefault="00332B84" w:rsidP="00332B84">
      <w:pPr>
        <w:tabs>
          <w:tab w:val="left" w:pos="1418"/>
          <w:tab w:val="right" w:pos="9072"/>
        </w:tabs>
        <w:spacing w:after="0"/>
        <w:ind w:left="851"/>
        <w:rPr>
          <w:rFonts w:cs="Times New Roman"/>
        </w:rPr>
      </w:pPr>
      <w:r w:rsidRPr="00AA3E62">
        <w:rPr>
          <w:rFonts w:cs="Times New Roman"/>
        </w:rPr>
        <w:t>Nem lineáris ellenállások, jelleggörbéjük.</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anyagok ellenállása, fajlagos ellenállás.</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ellenállás hőmérsékletfüggése.</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NTK ellenállások.</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PTK ellenállások.</w:t>
      </w:r>
    </w:p>
    <w:p w:rsidR="00332B84" w:rsidRPr="00AA3E62" w:rsidRDefault="00332B84" w:rsidP="00332B84">
      <w:pPr>
        <w:tabs>
          <w:tab w:val="left" w:pos="1418"/>
          <w:tab w:val="right" w:pos="9072"/>
        </w:tabs>
        <w:spacing w:after="0"/>
        <w:ind w:left="851"/>
        <w:rPr>
          <w:rFonts w:cs="Times New Roman"/>
        </w:rPr>
      </w:pPr>
      <w:r w:rsidRPr="00AA3E62">
        <w:rPr>
          <w:rFonts w:cs="Times New Roman"/>
        </w:rPr>
        <w:t>Feszültségfüggő ellenállások (VDR).</w:t>
      </w:r>
    </w:p>
    <w:p w:rsidR="00332B84" w:rsidRPr="00AA3E62" w:rsidRDefault="00332B84" w:rsidP="00332B84">
      <w:pPr>
        <w:tabs>
          <w:tab w:val="left" w:pos="1418"/>
          <w:tab w:val="right" w:pos="9072"/>
        </w:tabs>
        <w:spacing w:after="0"/>
        <w:ind w:left="851"/>
        <w:rPr>
          <w:rFonts w:cs="Times New Roman"/>
        </w:rPr>
      </w:pPr>
      <w:r w:rsidRPr="00AA3E62">
        <w:rPr>
          <w:rFonts w:cs="Times New Roman"/>
        </w:rPr>
        <w:t>Fényfüggő ellenállások (LDR).</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ellenállások kialakítása.</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Huzalellenállások.</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Tömörellenállások.</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Rétegellenállások.</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ellenállások jelölésmódja.</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ellenállások terhelhetősége.</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Villamos munka.</w:t>
      </w:r>
    </w:p>
    <w:p w:rsidR="00332B84" w:rsidRPr="00AA3E62" w:rsidRDefault="00332B84" w:rsidP="00332B84">
      <w:pPr>
        <w:tabs>
          <w:tab w:val="left" w:pos="1418"/>
          <w:tab w:val="right" w:pos="9072"/>
        </w:tabs>
        <w:spacing w:after="0"/>
        <w:ind w:left="851"/>
        <w:rPr>
          <w:rFonts w:cs="Times New Roman"/>
        </w:rPr>
      </w:pPr>
      <w:r w:rsidRPr="00AA3E62">
        <w:rPr>
          <w:rFonts w:cs="Times New Roman"/>
        </w:rPr>
        <w:t>Villamos teljesítmény.</w:t>
      </w:r>
    </w:p>
    <w:p w:rsidR="00332B84" w:rsidRPr="00AA3E62" w:rsidRDefault="00332B84" w:rsidP="00332B84">
      <w:pPr>
        <w:tabs>
          <w:tab w:val="left" w:pos="1418"/>
          <w:tab w:val="right" w:pos="9072"/>
        </w:tabs>
        <w:spacing w:after="0"/>
        <w:ind w:left="851"/>
        <w:rPr>
          <w:rFonts w:cs="Times New Roman"/>
        </w:rPr>
      </w:pPr>
      <w:r w:rsidRPr="00AA3E62">
        <w:rPr>
          <w:rFonts w:cs="Times New Roman"/>
        </w:rPr>
        <w:t>A teljesítmény mérése teljesítménymérővel.</w:t>
      </w:r>
    </w:p>
    <w:p w:rsidR="00332B84" w:rsidRPr="00AA3E62" w:rsidRDefault="00332B84" w:rsidP="00332B84">
      <w:pPr>
        <w:tabs>
          <w:tab w:val="left" w:pos="1418"/>
          <w:tab w:val="right" w:pos="9072"/>
        </w:tabs>
        <w:spacing w:after="0"/>
        <w:ind w:left="851"/>
        <w:rPr>
          <w:rFonts w:cs="Times New Roman"/>
        </w:rPr>
      </w:pPr>
      <w:r w:rsidRPr="00AA3E62">
        <w:rPr>
          <w:rFonts w:cs="Times New Roman"/>
        </w:rPr>
        <w:t>A hatásfok.</w:t>
      </w:r>
    </w:p>
    <w:p w:rsidR="00332B84" w:rsidRPr="00AA3E62" w:rsidRDefault="00332B84" w:rsidP="00332B84">
      <w:pPr>
        <w:tabs>
          <w:tab w:val="left" w:pos="1418"/>
          <w:tab w:val="right" w:pos="9072"/>
        </w:tabs>
        <w:spacing w:after="0"/>
        <w:ind w:left="851"/>
        <w:rPr>
          <w:rFonts w:cs="Times New Roman"/>
        </w:rPr>
      </w:pPr>
      <w:r w:rsidRPr="00AA3E62">
        <w:rPr>
          <w:rFonts w:cs="Times New Roman"/>
        </w:rPr>
        <w:t>A villamos hálózatok csoportosítása.</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Passzív villamos hálózatok.</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Aktív villamos hálózatok.</w:t>
      </w:r>
    </w:p>
    <w:p w:rsidR="00332B84" w:rsidRPr="00AA3E62" w:rsidRDefault="00332B84" w:rsidP="00332B84">
      <w:pPr>
        <w:tabs>
          <w:tab w:val="left" w:pos="1418"/>
          <w:tab w:val="right" w:pos="9072"/>
        </w:tabs>
        <w:spacing w:after="0"/>
        <w:ind w:left="851"/>
        <w:rPr>
          <w:rFonts w:cs="Times New Roman"/>
        </w:rPr>
      </w:pPr>
      <w:r w:rsidRPr="00AA3E62">
        <w:rPr>
          <w:rFonts w:cs="Times New Roman"/>
        </w:rPr>
        <w:t>Kirchhoff I. törvénye, a csomóponti törvény.</w:t>
      </w:r>
    </w:p>
    <w:p w:rsidR="00332B84" w:rsidRPr="00AA3E62" w:rsidRDefault="00332B84" w:rsidP="00332B84">
      <w:pPr>
        <w:tabs>
          <w:tab w:val="left" w:pos="1418"/>
          <w:tab w:val="right" w:pos="9072"/>
        </w:tabs>
        <w:spacing w:after="0"/>
        <w:ind w:left="851"/>
        <w:rPr>
          <w:rFonts w:cs="Times New Roman"/>
        </w:rPr>
      </w:pPr>
      <w:r w:rsidRPr="00AA3E62">
        <w:rPr>
          <w:rFonts w:cs="Times New Roman"/>
        </w:rPr>
        <w:t>Kirchhoff II. törvénye, a huroktörvény.</w:t>
      </w:r>
    </w:p>
    <w:p w:rsidR="00332B84" w:rsidRPr="00AA3E62" w:rsidRDefault="00332B84" w:rsidP="00332B84">
      <w:pPr>
        <w:tabs>
          <w:tab w:val="left" w:pos="1418"/>
          <w:tab w:val="right" w:pos="9072"/>
        </w:tabs>
        <w:spacing w:after="0"/>
        <w:ind w:left="851"/>
        <w:rPr>
          <w:rFonts w:cs="Times New Roman"/>
        </w:rPr>
      </w:pPr>
      <w:r w:rsidRPr="00AA3E62">
        <w:rPr>
          <w:rFonts w:cs="Times New Roman"/>
        </w:rPr>
        <w:t>Passzív kétpólusú hálózatok eredő ellenállása.</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Sorosan kapcsolt ellenállások eredője.</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Párhuzamosan kapcsolt ellenállások eredője.</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Az ellenállások vegyes kapcsolása.</w:t>
      </w:r>
    </w:p>
    <w:p w:rsidR="00332B84" w:rsidRPr="00AA3E62" w:rsidRDefault="00332B84" w:rsidP="00332B84">
      <w:pPr>
        <w:tabs>
          <w:tab w:val="left" w:pos="1418"/>
          <w:tab w:val="right" w:pos="9072"/>
        </w:tabs>
        <w:spacing w:after="0"/>
        <w:ind w:left="851"/>
        <w:rPr>
          <w:rFonts w:cs="Times New Roman"/>
        </w:rPr>
      </w:pPr>
      <w:r w:rsidRPr="00AA3E62">
        <w:rPr>
          <w:rFonts w:cs="Times New Roman"/>
        </w:rPr>
        <w:tab/>
        <w:t>Delta-csillag átalakítás.</w:t>
      </w:r>
    </w:p>
    <w:p w:rsidR="00A23F09" w:rsidRPr="00AA3E62" w:rsidRDefault="00332B84" w:rsidP="00A23F09">
      <w:pPr>
        <w:tabs>
          <w:tab w:val="left" w:pos="1418"/>
          <w:tab w:val="right" w:pos="9072"/>
        </w:tabs>
        <w:spacing w:after="0"/>
        <w:ind w:left="851"/>
        <w:rPr>
          <w:rFonts w:cs="Times New Roman"/>
        </w:rPr>
      </w:pPr>
      <w:r w:rsidRPr="00AA3E62">
        <w:rPr>
          <w:rFonts w:cs="Times New Roman"/>
        </w:rPr>
        <w:tab/>
        <w:t>Csillag-delta átalakítás.</w:t>
      </w:r>
    </w:p>
    <w:p w:rsidR="00907F58" w:rsidRPr="00AA3E62" w:rsidRDefault="00907F58" w:rsidP="00A23F09">
      <w:pPr>
        <w:tabs>
          <w:tab w:val="left" w:pos="1418"/>
          <w:tab w:val="right" w:pos="9072"/>
        </w:tabs>
        <w:spacing w:after="0"/>
        <w:ind w:left="851"/>
        <w:rPr>
          <w:rFonts w:cs="Times New Roman"/>
        </w:rPr>
      </w:pPr>
    </w:p>
    <w:p w:rsidR="00A23F09" w:rsidRPr="00AA3E62" w:rsidRDefault="00332B84"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Passzív és aktív villamos hálózatok</w:t>
      </w:r>
    </w:p>
    <w:p w:rsidR="00332B84" w:rsidRPr="00AA3E62" w:rsidRDefault="00332B84" w:rsidP="00332B84">
      <w:pPr>
        <w:tabs>
          <w:tab w:val="left" w:pos="1418"/>
          <w:tab w:val="right" w:pos="9072"/>
        </w:tabs>
        <w:spacing w:after="0"/>
        <w:ind w:left="851"/>
        <w:rPr>
          <w:rFonts w:cs="Times New Roman"/>
        </w:rPr>
      </w:pPr>
      <w:r w:rsidRPr="00AA3E62">
        <w:rPr>
          <w:rFonts w:cs="Times New Roman"/>
        </w:rPr>
        <w:t>Nevezetes passzív villamos hálózatok.</w:t>
      </w:r>
    </w:p>
    <w:p w:rsidR="00332B84" w:rsidRPr="00AA3E62" w:rsidRDefault="00332B84" w:rsidP="00332B84">
      <w:pPr>
        <w:tabs>
          <w:tab w:val="left" w:pos="1418"/>
          <w:tab w:val="right" w:pos="9072"/>
        </w:tabs>
        <w:spacing w:after="0"/>
        <w:ind w:left="851"/>
        <w:rPr>
          <w:rFonts w:cs="Times New Roman"/>
        </w:rPr>
      </w:pPr>
      <w:r w:rsidRPr="00AA3E62">
        <w:rPr>
          <w:rFonts w:cs="Times New Roman"/>
        </w:rPr>
        <w:t>A feszültségosztás törvénye.</w:t>
      </w:r>
    </w:p>
    <w:p w:rsidR="00332B84" w:rsidRPr="00AA3E62" w:rsidRDefault="00332B84" w:rsidP="00332B84">
      <w:pPr>
        <w:tabs>
          <w:tab w:val="left" w:pos="1418"/>
          <w:tab w:val="right" w:pos="9072"/>
        </w:tabs>
        <w:spacing w:after="0"/>
        <w:ind w:left="851"/>
        <w:rPr>
          <w:rFonts w:cs="Times New Roman"/>
        </w:rPr>
      </w:pPr>
      <w:r w:rsidRPr="00AA3E62">
        <w:rPr>
          <w:rFonts w:cs="Times New Roman"/>
        </w:rPr>
        <w:t>Terheletlen feszültségosztó.</w:t>
      </w:r>
    </w:p>
    <w:p w:rsidR="00332B84" w:rsidRPr="00AA3E62" w:rsidRDefault="00332B84" w:rsidP="00332B84">
      <w:pPr>
        <w:tabs>
          <w:tab w:val="left" w:pos="1418"/>
          <w:tab w:val="right" w:pos="9072"/>
        </w:tabs>
        <w:spacing w:after="0"/>
        <w:ind w:left="851"/>
        <w:rPr>
          <w:rFonts w:cs="Times New Roman"/>
        </w:rPr>
      </w:pPr>
      <w:r w:rsidRPr="00AA3E62">
        <w:rPr>
          <w:rFonts w:cs="Times New Roman"/>
        </w:rPr>
        <w:t>Terhelt feszültségosztó.</w:t>
      </w:r>
    </w:p>
    <w:p w:rsidR="00332B84" w:rsidRPr="00AA3E62" w:rsidRDefault="00332B84" w:rsidP="00332B84">
      <w:pPr>
        <w:tabs>
          <w:tab w:val="left" w:pos="1418"/>
          <w:tab w:val="right" w:pos="9072"/>
        </w:tabs>
        <w:spacing w:after="0"/>
        <w:ind w:left="851"/>
        <w:rPr>
          <w:rFonts w:cs="Times New Roman"/>
        </w:rPr>
      </w:pPr>
      <w:r w:rsidRPr="00AA3E62">
        <w:rPr>
          <w:rFonts w:cs="Times New Roman"/>
        </w:rPr>
        <w:t>Potenciométer.</w:t>
      </w:r>
    </w:p>
    <w:p w:rsidR="00332B84" w:rsidRPr="00AA3E62" w:rsidRDefault="00332B84" w:rsidP="00332B84">
      <w:pPr>
        <w:tabs>
          <w:tab w:val="left" w:pos="1418"/>
          <w:tab w:val="right" w:pos="9072"/>
        </w:tabs>
        <w:spacing w:after="0"/>
        <w:ind w:left="851"/>
        <w:rPr>
          <w:rFonts w:cs="Times New Roman"/>
        </w:rPr>
      </w:pPr>
      <w:r w:rsidRPr="00AA3E62">
        <w:rPr>
          <w:rFonts w:cs="Times New Roman"/>
        </w:rPr>
        <w:t>A feszültségmérő méréshatárának kiterjesztése.</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áramosztás törvénye.</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áramosztó.</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árammérő méréshatárának kiterjesztése.</w:t>
      </w:r>
    </w:p>
    <w:p w:rsidR="00332B84" w:rsidRPr="00AA3E62" w:rsidRDefault="00332B84" w:rsidP="00332B84">
      <w:pPr>
        <w:tabs>
          <w:tab w:val="left" w:pos="1418"/>
          <w:tab w:val="right" w:pos="9072"/>
        </w:tabs>
        <w:spacing w:after="0"/>
        <w:ind w:left="851"/>
        <w:rPr>
          <w:rFonts w:cs="Times New Roman"/>
        </w:rPr>
      </w:pPr>
      <w:r w:rsidRPr="00AA3E62">
        <w:rPr>
          <w:rFonts w:cs="Times New Roman"/>
        </w:rPr>
        <w:t>Wheatstone-híd.</w:t>
      </w:r>
    </w:p>
    <w:p w:rsidR="00332B84" w:rsidRPr="00AA3E62" w:rsidRDefault="00332B84" w:rsidP="00332B84">
      <w:pPr>
        <w:tabs>
          <w:tab w:val="left" w:pos="1418"/>
          <w:tab w:val="right" w:pos="9072"/>
        </w:tabs>
        <w:spacing w:after="0"/>
        <w:ind w:left="851"/>
        <w:rPr>
          <w:rFonts w:cs="Times New Roman"/>
        </w:rPr>
      </w:pPr>
      <w:r w:rsidRPr="00AA3E62">
        <w:rPr>
          <w:rFonts w:cs="Times New Roman"/>
        </w:rPr>
        <w:t>Ellenállás mérése Wheatstone-híddal.</w:t>
      </w:r>
    </w:p>
    <w:p w:rsidR="00332B84" w:rsidRPr="00AA3E62" w:rsidRDefault="00332B84" w:rsidP="00332B84">
      <w:pPr>
        <w:tabs>
          <w:tab w:val="left" w:pos="1418"/>
          <w:tab w:val="right" w:pos="9072"/>
        </w:tabs>
        <w:spacing w:after="0"/>
        <w:ind w:left="851"/>
        <w:rPr>
          <w:rFonts w:cs="Times New Roman"/>
        </w:rPr>
      </w:pPr>
      <w:r w:rsidRPr="00AA3E62">
        <w:rPr>
          <w:rFonts w:cs="Times New Roman"/>
        </w:rPr>
        <w:t>Aktív villamos hálózatok.</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ideális feszültséggenerátor.</w:t>
      </w:r>
    </w:p>
    <w:p w:rsidR="00332B84" w:rsidRPr="00AA3E62" w:rsidRDefault="00332B84" w:rsidP="00332B84">
      <w:pPr>
        <w:tabs>
          <w:tab w:val="left" w:pos="1418"/>
          <w:tab w:val="right" w:pos="9072"/>
        </w:tabs>
        <w:spacing w:after="0"/>
        <w:ind w:left="851"/>
        <w:rPr>
          <w:rFonts w:cs="Times New Roman"/>
        </w:rPr>
      </w:pPr>
      <w:r w:rsidRPr="00AA3E62">
        <w:rPr>
          <w:rFonts w:cs="Times New Roman"/>
        </w:rPr>
        <w:t>A valóságos feszültséggenerátor.</w:t>
      </w:r>
    </w:p>
    <w:p w:rsidR="00332B84" w:rsidRPr="00AA3E62" w:rsidRDefault="00332B84" w:rsidP="00332B84">
      <w:pPr>
        <w:tabs>
          <w:tab w:val="left" w:pos="1418"/>
          <w:tab w:val="right" w:pos="9072"/>
        </w:tabs>
        <w:spacing w:after="0"/>
        <w:ind w:left="851"/>
        <w:rPr>
          <w:rFonts w:cs="Times New Roman"/>
        </w:rPr>
      </w:pPr>
      <w:r w:rsidRPr="00AA3E62">
        <w:rPr>
          <w:rFonts w:cs="Times New Roman"/>
        </w:rPr>
        <w:t>Az ideális áramgenerátor.</w:t>
      </w:r>
    </w:p>
    <w:p w:rsidR="00332B84" w:rsidRPr="00AA3E62" w:rsidRDefault="00332B84" w:rsidP="00332B84">
      <w:pPr>
        <w:tabs>
          <w:tab w:val="left" w:pos="1418"/>
          <w:tab w:val="right" w:pos="9072"/>
        </w:tabs>
        <w:spacing w:after="0"/>
        <w:ind w:left="851"/>
        <w:rPr>
          <w:rFonts w:cs="Times New Roman"/>
        </w:rPr>
      </w:pPr>
      <w:r w:rsidRPr="00AA3E62">
        <w:rPr>
          <w:rFonts w:cs="Times New Roman"/>
        </w:rPr>
        <w:t>A valóságos áramgenerátor.</w:t>
      </w:r>
    </w:p>
    <w:p w:rsidR="00332B84" w:rsidRPr="00AA3E62" w:rsidRDefault="00332B84" w:rsidP="00332B84">
      <w:pPr>
        <w:tabs>
          <w:tab w:val="left" w:pos="1418"/>
          <w:tab w:val="right" w:pos="9072"/>
        </w:tabs>
        <w:spacing w:after="0"/>
        <w:ind w:left="851"/>
        <w:rPr>
          <w:rFonts w:cs="Times New Roman"/>
        </w:rPr>
      </w:pPr>
      <w:r w:rsidRPr="00AA3E62">
        <w:rPr>
          <w:rFonts w:cs="Times New Roman"/>
        </w:rPr>
        <w:t>Feszültséggenerátorok üzemállapotai.</w:t>
      </w:r>
    </w:p>
    <w:p w:rsidR="00332B84" w:rsidRPr="00AA3E62" w:rsidRDefault="00332B84" w:rsidP="00332B84">
      <w:pPr>
        <w:tabs>
          <w:tab w:val="left" w:pos="1418"/>
          <w:tab w:val="right" w:pos="9072"/>
        </w:tabs>
        <w:spacing w:after="0"/>
        <w:ind w:left="851"/>
        <w:rPr>
          <w:rFonts w:cs="Times New Roman"/>
        </w:rPr>
      </w:pPr>
      <w:r w:rsidRPr="00AA3E62">
        <w:rPr>
          <w:rFonts w:cs="Times New Roman"/>
        </w:rPr>
        <w:t>Üresjárás.</w:t>
      </w:r>
    </w:p>
    <w:p w:rsidR="00332B84" w:rsidRPr="00AA3E62" w:rsidRDefault="00332B84" w:rsidP="00332B84">
      <w:pPr>
        <w:tabs>
          <w:tab w:val="left" w:pos="1418"/>
          <w:tab w:val="right" w:pos="9072"/>
        </w:tabs>
        <w:spacing w:after="0"/>
        <w:ind w:left="851"/>
        <w:rPr>
          <w:rFonts w:cs="Times New Roman"/>
        </w:rPr>
      </w:pPr>
      <w:r w:rsidRPr="00AA3E62">
        <w:rPr>
          <w:rFonts w:cs="Times New Roman"/>
        </w:rPr>
        <w:t>Rövidrezárás</w:t>
      </w:r>
    </w:p>
    <w:p w:rsidR="00332B84" w:rsidRPr="00AA3E62" w:rsidRDefault="00332B84" w:rsidP="00332B84">
      <w:pPr>
        <w:tabs>
          <w:tab w:val="left" w:pos="1418"/>
          <w:tab w:val="right" w:pos="9072"/>
        </w:tabs>
        <w:spacing w:after="0"/>
        <w:ind w:left="851"/>
        <w:rPr>
          <w:rFonts w:cs="Times New Roman"/>
        </w:rPr>
      </w:pPr>
      <w:r w:rsidRPr="00AA3E62">
        <w:rPr>
          <w:rFonts w:cs="Times New Roman"/>
        </w:rPr>
        <w:t>Terhelési állapot.</w:t>
      </w:r>
    </w:p>
    <w:p w:rsidR="00332B84" w:rsidRPr="00AA3E62" w:rsidRDefault="00332B84" w:rsidP="00332B84">
      <w:pPr>
        <w:tabs>
          <w:tab w:val="left" w:pos="1418"/>
          <w:tab w:val="right" w:pos="9072"/>
        </w:tabs>
        <w:spacing w:after="0"/>
        <w:ind w:left="851"/>
        <w:rPr>
          <w:rFonts w:cs="Times New Roman"/>
        </w:rPr>
      </w:pPr>
      <w:r w:rsidRPr="00AA3E62">
        <w:rPr>
          <w:rFonts w:cs="Times New Roman"/>
        </w:rPr>
        <w:t xml:space="preserve">Generátorok belső ellenállásnak meghatározása. </w:t>
      </w:r>
    </w:p>
    <w:p w:rsidR="00332B84" w:rsidRPr="00AA3E62" w:rsidRDefault="00332B84" w:rsidP="00332B84">
      <w:pPr>
        <w:tabs>
          <w:tab w:val="left" w:pos="1418"/>
          <w:tab w:val="right" w:pos="9072"/>
        </w:tabs>
        <w:spacing w:after="0"/>
        <w:ind w:left="851"/>
        <w:rPr>
          <w:rFonts w:cs="Times New Roman"/>
        </w:rPr>
      </w:pPr>
      <w:r w:rsidRPr="00AA3E62">
        <w:rPr>
          <w:rFonts w:cs="Times New Roman"/>
        </w:rPr>
        <w:t>A belső ellenállásnak meghatározása feszültség és áramerősség mérésével.</w:t>
      </w:r>
    </w:p>
    <w:p w:rsidR="00332B84" w:rsidRPr="00AA3E62" w:rsidRDefault="00332B84" w:rsidP="00332B84">
      <w:pPr>
        <w:tabs>
          <w:tab w:val="left" w:pos="1418"/>
          <w:tab w:val="right" w:pos="9072"/>
        </w:tabs>
        <w:spacing w:after="0"/>
        <w:ind w:left="851"/>
        <w:rPr>
          <w:rFonts w:cs="Times New Roman"/>
        </w:rPr>
      </w:pPr>
      <w:r w:rsidRPr="00AA3E62">
        <w:rPr>
          <w:rFonts w:cs="Times New Roman"/>
        </w:rPr>
        <w:t>Belső ellenállás meghatározása ismert terhelő-ellenállás esetén.</w:t>
      </w:r>
    </w:p>
    <w:p w:rsidR="00332B84" w:rsidRPr="00AA3E62" w:rsidRDefault="00332B84" w:rsidP="00332B84">
      <w:pPr>
        <w:tabs>
          <w:tab w:val="left" w:pos="1418"/>
          <w:tab w:val="right" w:pos="9072"/>
        </w:tabs>
        <w:spacing w:after="0"/>
        <w:ind w:left="851"/>
        <w:rPr>
          <w:rFonts w:cs="Times New Roman"/>
        </w:rPr>
      </w:pPr>
      <w:r w:rsidRPr="00AA3E62">
        <w:rPr>
          <w:rFonts w:cs="Times New Roman"/>
        </w:rPr>
        <w:t>Belső ellenállás meghatározása az üresjárási és a kapocsfeszültséggel.</w:t>
      </w:r>
    </w:p>
    <w:p w:rsidR="00332B84" w:rsidRPr="00AA3E62" w:rsidRDefault="00332B84" w:rsidP="00332B84">
      <w:pPr>
        <w:tabs>
          <w:tab w:val="left" w:pos="1418"/>
          <w:tab w:val="right" w:pos="9072"/>
        </w:tabs>
        <w:spacing w:after="0"/>
        <w:ind w:left="851"/>
        <w:rPr>
          <w:rFonts w:cs="Times New Roman"/>
        </w:rPr>
      </w:pPr>
      <w:r w:rsidRPr="00AA3E62">
        <w:rPr>
          <w:rFonts w:cs="Times New Roman"/>
        </w:rPr>
        <w:t>Feszültséggenerátorok kapcsolásai.</w:t>
      </w:r>
    </w:p>
    <w:p w:rsidR="00332B84" w:rsidRPr="00AA3E62" w:rsidRDefault="00332B84" w:rsidP="00332B84">
      <w:pPr>
        <w:tabs>
          <w:tab w:val="left" w:pos="1418"/>
          <w:tab w:val="right" w:pos="9072"/>
        </w:tabs>
        <w:spacing w:after="0"/>
        <w:ind w:left="851"/>
        <w:rPr>
          <w:rFonts w:cs="Times New Roman"/>
        </w:rPr>
      </w:pPr>
      <w:r w:rsidRPr="00AA3E62">
        <w:rPr>
          <w:rFonts w:cs="Times New Roman"/>
        </w:rPr>
        <w:t>Feszültséggenerátorok sorba kapcsolása.</w:t>
      </w:r>
    </w:p>
    <w:p w:rsidR="00332B84" w:rsidRPr="00AA3E62" w:rsidRDefault="00332B84" w:rsidP="00332B84">
      <w:pPr>
        <w:tabs>
          <w:tab w:val="left" w:pos="1418"/>
          <w:tab w:val="right" w:pos="9072"/>
        </w:tabs>
        <w:spacing w:after="0"/>
        <w:ind w:left="851"/>
        <w:rPr>
          <w:rFonts w:cs="Times New Roman"/>
        </w:rPr>
      </w:pPr>
      <w:r w:rsidRPr="00AA3E62">
        <w:rPr>
          <w:rFonts w:cs="Times New Roman"/>
        </w:rPr>
        <w:t>Feszültséggenerátorok ellenkapcsolása.</w:t>
      </w:r>
    </w:p>
    <w:p w:rsidR="00332B84" w:rsidRPr="00AA3E62" w:rsidRDefault="00332B84" w:rsidP="00332B84">
      <w:pPr>
        <w:tabs>
          <w:tab w:val="left" w:pos="1418"/>
          <w:tab w:val="right" w:pos="9072"/>
        </w:tabs>
        <w:spacing w:after="0"/>
        <w:ind w:left="851"/>
        <w:rPr>
          <w:rFonts w:cs="Times New Roman"/>
        </w:rPr>
      </w:pPr>
      <w:r w:rsidRPr="00AA3E62">
        <w:rPr>
          <w:rFonts w:cs="Times New Roman"/>
        </w:rPr>
        <w:t>Feszültséggenerátorok párhuzamos kapcsolása.</w:t>
      </w:r>
    </w:p>
    <w:p w:rsidR="00332B84" w:rsidRPr="00AA3E62" w:rsidRDefault="00332B84" w:rsidP="00332B84">
      <w:pPr>
        <w:tabs>
          <w:tab w:val="left" w:pos="1418"/>
          <w:tab w:val="right" w:pos="9072"/>
        </w:tabs>
        <w:spacing w:after="0"/>
        <w:ind w:left="851"/>
        <w:rPr>
          <w:rFonts w:cs="Times New Roman"/>
        </w:rPr>
      </w:pPr>
      <w:r w:rsidRPr="00AA3E62">
        <w:rPr>
          <w:rFonts w:cs="Times New Roman"/>
        </w:rPr>
        <w:t>A kiegyenlítő áram meghatározása.</w:t>
      </w:r>
    </w:p>
    <w:p w:rsidR="00A23F09" w:rsidRPr="00AA3E62" w:rsidRDefault="00332B84" w:rsidP="00A23F09">
      <w:pPr>
        <w:tabs>
          <w:tab w:val="left" w:pos="1418"/>
          <w:tab w:val="right" w:pos="9072"/>
        </w:tabs>
        <w:spacing w:after="0"/>
        <w:ind w:left="851"/>
        <w:rPr>
          <w:rFonts w:cs="Times New Roman"/>
        </w:rPr>
      </w:pPr>
      <w:r w:rsidRPr="00AA3E62">
        <w:rPr>
          <w:rFonts w:cs="Times New Roman"/>
        </w:rPr>
        <w:t>Feszültségforrások vegyes kapcsolása.</w:t>
      </w:r>
    </w:p>
    <w:p w:rsidR="00907F58" w:rsidRPr="00AA3E62" w:rsidRDefault="00907F58" w:rsidP="00A23F09">
      <w:pPr>
        <w:tabs>
          <w:tab w:val="left" w:pos="1418"/>
          <w:tab w:val="right" w:pos="9072"/>
        </w:tabs>
        <w:spacing w:after="0"/>
        <w:ind w:left="851"/>
        <w:rPr>
          <w:rFonts w:cs="Times New Roman"/>
        </w:rPr>
      </w:pPr>
    </w:p>
    <w:p w:rsidR="00A23F09" w:rsidRPr="00AA3E62" w:rsidRDefault="00310C42"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Villamos áram hatásai</w:t>
      </w:r>
    </w:p>
    <w:p w:rsidR="00310C42" w:rsidRPr="00AA3E62" w:rsidRDefault="00310C42" w:rsidP="00310C42">
      <w:pPr>
        <w:tabs>
          <w:tab w:val="left" w:pos="1418"/>
          <w:tab w:val="right" w:pos="9072"/>
        </w:tabs>
        <w:spacing w:after="0"/>
        <w:ind w:left="851"/>
        <w:rPr>
          <w:rFonts w:cs="Times New Roman"/>
        </w:rPr>
      </w:pPr>
      <w:r w:rsidRPr="00AA3E62">
        <w:rPr>
          <w:rFonts w:cs="Times New Roman"/>
        </w:rPr>
        <w:t xml:space="preserve">A villamos áram hőhatása. </w:t>
      </w:r>
    </w:p>
    <w:p w:rsidR="00310C42" w:rsidRPr="00AA3E62" w:rsidRDefault="00310C42" w:rsidP="00310C42">
      <w:pPr>
        <w:tabs>
          <w:tab w:val="left" w:pos="1418"/>
          <w:tab w:val="right" w:pos="9072"/>
        </w:tabs>
        <w:spacing w:after="0"/>
        <w:ind w:left="851"/>
        <w:rPr>
          <w:rFonts w:cs="Times New Roman"/>
        </w:rPr>
      </w:pPr>
      <w:r w:rsidRPr="00AA3E62">
        <w:rPr>
          <w:rFonts w:cs="Times New Roman"/>
        </w:rPr>
        <w:t>Kapcsolat a villamos energia és a hőenergia között.</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villamos munka. Jele, mértékegysége.</w:t>
      </w:r>
    </w:p>
    <w:p w:rsidR="00310C42" w:rsidRPr="00AA3E62" w:rsidRDefault="00310C42" w:rsidP="00310C42">
      <w:pPr>
        <w:tabs>
          <w:tab w:val="left" w:pos="1418"/>
          <w:tab w:val="right" w:pos="9072"/>
        </w:tabs>
        <w:spacing w:after="0"/>
        <w:ind w:left="851"/>
        <w:rPr>
          <w:rFonts w:cs="Times New Roman"/>
        </w:rPr>
      </w:pPr>
      <w:r w:rsidRPr="00AA3E62">
        <w:rPr>
          <w:rFonts w:cs="Times New Roman"/>
        </w:rPr>
        <w:t>Fajlagos hőkapacitás, fajhő.</w:t>
      </w:r>
    </w:p>
    <w:p w:rsidR="00310C42" w:rsidRPr="00AA3E62" w:rsidRDefault="00310C42" w:rsidP="00310C42">
      <w:pPr>
        <w:tabs>
          <w:tab w:val="left" w:pos="1418"/>
          <w:tab w:val="right" w:pos="9072"/>
        </w:tabs>
        <w:spacing w:after="0"/>
        <w:ind w:left="851"/>
        <w:rPr>
          <w:rFonts w:cs="Times New Roman"/>
        </w:rPr>
      </w:pPr>
      <w:r w:rsidRPr="00AA3E62">
        <w:rPr>
          <w:rFonts w:cs="Times New Roman"/>
        </w:rPr>
        <w:t>Testek melegedése.</w:t>
      </w:r>
    </w:p>
    <w:p w:rsidR="00310C42" w:rsidRPr="00AA3E62" w:rsidRDefault="00310C42" w:rsidP="00310C42">
      <w:pPr>
        <w:tabs>
          <w:tab w:val="left" w:pos="1418"/>
          <w:tab w:val="right" w:pos="9072"/>
        </w:tabs>
        <w:spacing w:after="0"/>
        <w:ind w:left="851"/>
        <w:rPr>
          <w:rFonts w:cs="Times New Roman"/>
        </w:rPr>
      </w:pPr>
      <w:r w:rsidRPr="00AA3E62">
        <w:rPr>
          <w:rFonts w:cs="Times New Roman"/>
        </w:rPr>
        <w:t>A hő terjedése.</w:t>
      </w:r>
    </w:p>
    <w:p w:rsidR="00310C42" w:rsidRPr="00AA3E62" w:rsidRDefault="00310C42" w:rsidP="00310C42">
      <w:pPr>
        <w:tabs>
          <w:tab w:val="left" w:pos="1418"/>
          <w:tab w:val="right" w:pos="9072"/>
        </w:tabs>
        <w:spacing w:after="0"/>
        <w:ind w:left="851"/>
        <w:rPr>
          <w:rFonts w:cs="Times New Roman"/>
        </w:rPr>
      </w:pPr>
      <w:r w:rsidRPr="00AA3E62">
        <w:rPr>
          <w:rFonts w:cs="Times New Roman"/>
        </w:rPr>
        <w:t>A hőhatás jellemző alkalmazásai.</w:t>
      </w:r>
    </w:p>
    <w:p w:rsidR="00310C42" w:rsidRPr="00AA3E62" w:rsidRDefault="00310C42" w:rsidP="00310C42">
      <w:pPr>
        <w:tabs>
          <w:tab w:val="left" w:pos="1418"/>
          <w:tab w:val="right" w:pos="9072"/>
        </w:tabs>
        <w:spacing w:after="0"/>
        <w:ind w:left="851"/>
        <w:rPr>
          <w:rFonts w:cs="Times New Roman"/>
        </w:rPr>
      </w:pPr>
      <w:r w:rsidRPr="00AA3E62">
        <w:rPr>
          <w:rFonts w:cs="Times New Roman"/>
        </w:rPr>
        <w:t>Fűtés és melegítés.</w:t>
      </w:r>
    </w:p>
    <w:p w:rsidR="00310C42" w:rsidRPr="00AA3E62" w:rsidRDefault="00310C42" w:rsidP="00310C42">
      <w:pPr>
        <w:tabs>
          <w:tab w:val="left" w:pos="1418"/>
          <w:tab w:val="right" w:pos="9072"/>
        </w:tabs>
        <w:spacing w:after="0"/>
        <w:ind w:left="851"/>
        <w:rPr>
          <w:rFonts w:cs="Times New Roman"/>
        </w:rPr>
      </w:pPr>
      <w:r w:rsidRPr="00AA3E62">
        <w:rPr>
          <w:rFonts w:cs="Times New Roman"/>
        </w:rPr>
        <w:t>Izzólámpa.</w:t>
      </w:r>
    </w:p>
    <w:p w:rsidR="00310C42" w:rsidRPr="00AA3E62" w:rsidRDefault="00310C42" w:rsidP="00310C42">
      <w:pPr>
        <w:tabs>
          <w:tab w:val="left" w:pos="1418"/>
          <w:tab w:val="right" w:pos="9072"/>
        </w:tabs>
        <w:spacing w:after="0"/>
        <w:ind w:left="851"/>
        <w:rPr>
          <w:rFonts w:cs="Times New Roman"/>
        </w:rPr>
      </w:pPr>
      <w:r w:rsidRPr="00AA3E62">
        <w:rPr>
          <w:rFonts w:cs="Times New Roman"/>
        </w:rPr>
        <w:t>Olvadóbiztosító.</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vezeték méretezése feszültségesésre, melegedésre.</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villamos áram fényhatása.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Izzólámpa.</w:t>
      </w:r>
    </w:p>
    <w:p w:rsidR="00310C42" w:rsidRPr="00AA3E62" w:rsidRDefault="00310C42" w:rsidP="00310C42">
      <w:pPr>
        <w:tabs>
          <w:tab w:val="left" w:pos="1418"/>
          <w:tab w:val="right" w:pos="9072"/>
        </w:tabs>
        <w:spacing w:after="0"/>
        <w:ind w:left="851"/>
        <w:rPr>
          <w:rFonts w:cs="Times New Roman"/>
        </w:rPr>
      </w:pPr>
      <w:r w:rsidRPr="00AA3E62">
        <w:rPr>
          <w:rFonts w:cs="Times New Roman"/>
        </w:rPr>
        <w:t>Fénycső.</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villamos áram vegyi hatása.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Folyadékok vezetése.</w:t>
      </w:r>
    </w:p>
    <w:p w:rsidR="00310C42" w:rsidRPr="00AA3E62" w:rsidRDefault="00310C42" w:rsidP="00310C42">
      <w:pPr>
        <w:tabs>
          <w:tab w:val="left" w:pos="1418"/>
          <w:tab w:val="right" w:pos="9072"/>
        </w:tabs>
        <w:spacing w:after="0"/>
        <w:ind w:left="851"/>
        <w:rPr>
          <w:rFonts w:cs="Times New Roman"/>
        </w:rPr>
      </w:pPr>
      <w:r w:rsidRPr="00AA3E62">
        <w:rPr>
          <w:rFonts w:cs="Times New Roman"/>
        </w:rPr>
        <w:t>Faraday törvénye.</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elektrolízis jellemző felhasználása.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Rézgyártás.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Alumíniumgyártás.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Eloxálás.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Galvanizálás.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Galvánelemek.</w:t>
      </w:r>
    </w:p>
    <w:p w:rsidR="00310C42" w:rsidRPr="00AA3E62" w:rsidRDefault="00310C42" w:rsidP="00310C42">
      <w:pPr>
        <w:tabs>
          <w:tab w:val="left" w:pos="1418"/>
          <w:tab w:val="right" w:pos="9072"/>
        </w:tabs>
        <w:spacing w:after="0"/>
        <w:ind w:left="851"/>
        <w:rPr>
          <w:rFonts w:cs="Times New Roman"/>
        </w:rPr>
      </w:pPr>
      <w:r w:rsidRPr="00AA3E62">
        <w:rPr>
          <w:rFonts w:cs="Times New Roman"/>
        </w:rPr>
        <w:t>A galvánelem működési elve.</w:t>
      </w:r>
    </w:p>
    <w:p w:rsidR="00310C42" w:rsidRPr="00AA3E62" w:rsidRDefault="00310C42" w:rsidP="00310C42">
      <w:pPr>
        <w:tabs>
          <w:tab w:val="left" w:pos="1418"/>
          <w:tab w:val="right" w:pos="9072"/>
        </w:tabs>
        <w:spacing w:after="0"/>
        <w:ind w:left="851"/>
        <w:rPr>
          <w:rFonts w:cs="Times New Roman"/>
        </w:rPr>
      </w:pPr>
      <w:r w:rsidRPr="00AA3E62">
        <w:rPr>
          <w:rFonts w:cs="Times New Roman"/>
        </w:rPr>
        <w:t>Szárazelem és más galvánelemek.</w:t>
      </w:r>
    </w:p>
    <w:p w:rsidR="00310C42" w:rsidRPr="00AA3E62" w:rsidRDefault="00310C42" w:rsidP="00310C42">
      <w:pPr>
        <w:tabs>
          <w:tab w:val="left" w:pos="1418"/>
          <w:tab w:val="right" w:pos="9072"/>
        </w:tabs>
        <w:spacing w:after="0"/>
        <w:ind w:left="851"/>
        <w:rPr>
          <w:rFonts w:cs="Times New Roman"/>
        </w:rPr>
      </w:pPr>
      <w:r w:rsidRPr="00AA3E62">
        <w:rPr>
          <w:rFonts w:cs="Times New Roman"/>
        </w:rPr>
        <w:t>Akkumulátorok.</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akkumulátorok működési elve.</w:t>
      </w:r>
    </w:p>
    <w:p w:rsidR="00310C42" w:rsidRPr="00AA3E62" w:rsidRDefault="00310C42" w:rsidP="00310C42">
      <w:pPr>
        <w:tabs>
          <w:tab w:val="left" w:pos="1418"/>
          <w:tab w:val="right" w:pos="9072"/>
        </w:tabs>
        <w:spacing w:after="0"/>
        <w:ind w:left="851"/>
        <w:rPr>
          <w:rFonts w:cs="Times New Roman"/>
        </w:rPr>
      </w:pPr>
      <w:r w:rsidRPr="00AA3E62">
        <w:rPr>
          <w:rFonts w:cs="Times New Roman"/>
        </w:rPr>
        <w:t>Savas akkumulátorok.</w:t>
      </w:r>
    </w:p>
    <w:p w:rsidR="00310C42" w:rsidRPr="00AA3E62" w:rsidRDefault="00310C42" w:rsidP="00310C42">
      <w:pPr>
        <w:tabs>
          <w:tab w:val="left" w:pos="1418"/>
          <w:tab w:val="right" w:pos="9072"/>
        </w:tabs>
        <w:spacing w:after="0"/>
        <w:ind w:left="851"/>
        <w:rPr>
          <w:rFonts w:cs="Times New Roman"/>
        </w:rPr>
      </w:pPr>
      <w:r w:rsidRPr="00AA3E62">
        <w:rPr>
          <w:rFonts w:cs="Times New Roman"/>
        </w:rPr>
        <w:t>Zselés akkumulátorok.</w:t>
      </w:r>
    </w:p>
    <w:p w:rsidR="00310C42" w:rsidRPr="00AA3E62" w:rsidRDefault="00310C42" w:rsidP="00310C42">
      <w:pPr>
        <w:tabs>
          <w:tab w:val="left" w:pos="1418"/>
          <w:tab w:val="right" w:pos="9072"/>
        </w:tabs>
        <w:spacing w:after="0"/>
        <w:ind w:left="851"/>
        <w:rPr>
          <w:rFonts w:cs="Times New Roman"/>
        </w:rPr>
      </w:pPr>
      <w:r w:rsidRPr="00AA3E62">
        <w:rPr>
          <w:rFonts w:cs="Times New Roman"/>
        </w:rPr>
        <w:t>Lúgos akkumulátorok.</w:t>
      </w:r>
    </w:p>
    <w:p w:rsidR="00310C42" w:rsidRPr="00AA3E62" w:rsidRDefault="00310C42" w:rsidP="00310C42">
      <w:pPr>
        <w:tabs>
          <w:tab w:val="left" w:pos="1418"/>
          <w:tab w:val="right" w:pos="9072"/>
        </w:tabs>
        <w:spacing w:after="0"/>
        <w:ind w:left="851"/>
        <w:rPr>
          <w:rFonts w:cs="Times New Roman"/>
        </w:rPr>
      </w:pPr>
      <w:r w:rsidRPr="00AA3E62">
        <w:rPr>
          <w:rFonts w:cs="Times New Roman"/>
        </w:rPr>
        <w:t>Akkumulátorok jellemzői.</w:t>
      </w:r>
    </w:p>
    <w:p w:rsidR="00310C42" w:rsidRPr="00AA3E62" w:rsidRDefault="00310C42" w:rsidP="00310C42">
      <w:pPr>
        <w:tabs>
          <w:tab w:val="left" w:pos="1418"/>
          <w:tab w:val="right" w:pos="9072"/>
        </w:tabs>
        <w:spacing w:after="0"/>
        <w:ind w:left="851"/>
        <w:rPr>
          <w:rFonts w:cs="Times New Roman"/>
        </w:rPr>
      </w:pPr>
      <w:r w:rsidRPr="00AA3E62">
        <w:rPr>
          <w:rFonts w:cs="Times New Roman"/>
        </w:rPr>
        <w:t>Tüzelőanyag-cellák.</w:t>
      </w:r>
    </w:p>
    <w:p w:rsidR="00310C42" w:rsidRPr="00AA3E62" w:rsidRDefault="00310C42" w:rsidP="00310C42">
      <w:pPr>
        <w:tabs>
          <w:tab w:val="left" w:pos="1418"/>
          <w:tab w:val="right" w:pos="9072"/>
        </w:tabs>
        <w:spacing w:after="0"/>
        <w:ind w:left="851"/>
        <w:rPr>
          <w:rFonts w:cs="Times New Roman"/>
        </w:rPr>
      </w:pPr>
      <w:r w:rsidRPr="00AA3E62">
        <w:rPr>
          <w:rFonts w:cs="Times New Roman"/>
        </w:rPr>
        <w:t>Korrózió.</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villamos áram mágneses hatás.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Elektromágnes.</w:t>
      </w:r>
    </w:p>
    <w:p w:rsidR="00310C42" w:rsidRPr="00AA3E62" w:rsidRDefault="00310C42" w:rsidP="00310C42">
      <w:pPr>
        <w:tabs>
          <w:tab w:val="left" w:pos="1418"/>
          <w:tab w:val="right" w:pos="9072"/>
        </w:tabs>
        <w:spacing w:after="0"/>
        <w:ind w:left="851"/>
        <w:rPr>
          <w:rFonts w:cs="Times New Roman"/>
        </w:rPr>
      </w:pPr>
      <w:r w:rsidRPr="00AA3E62">
        <w:rPr>
          <w:rFonts w:cs="Times New Roman"/>
        </w:rPr>
        <w:t>Elektromágneses kapcsolókészülékek.</w:t>
      </w:r>
    </w:p>
    <w:p w:rsidR="00310C42" w:rsidRPr="00AA3E62" w:rsidRDefault="00310C42" w:rsidP="00310C42">
      <w:pPr>
        <w:tabs>
          <w:tab w:val="left" w:pos="1418"/>
          <w:tab w:val="right" w:pos="9072"/>
        </w:tabs>
        <w:spacing w:after="0"/>
        <w:ind w:left="851"/>
        <w:rPr>
          <w:rFonts w:cs="Times New Roman"/>
        </w:rPr>
      </w:pPr>
      <w:r w:rsidRPr="00AA3E62">
        <w:rPr>
          <w:rFonts w:cs="Times New Roman"/>
        </w:rPr>
        <w:t>Villamos gépek.</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villamos áram élettani hatása.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áram káros hatása az emberi szervezetre.</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áram hasznos hatása az emberi szervezetre.</w:t>
      </w:r>
    </w:p>
    <w:p w:rsidR="00A23F09" w:rsidRPr="00AA3E62" w:rsidRDefault="00310C42" w:rsidP="00A23F09">
      <w:pPr>
        <w:tabs>
          <w:tab w:val="left" w:pos="1418"/>
          <w:tab w:val="right" w:pos="9072"/>
        </w:tabs>
        <w:spacing w:after="0"/>
        <w:ind w:left="851"/>
        <w:rPr>
          <w:rFonts w:cs="Times New Roman"/>
        </w:rPr>
      </w:pPr>
      <w:r w:rsidRPr="00AA3E62">
        <w:rPr>
          <w:rFonts w:cs="Times New Roman"/>
        </w:rPr>
        <w:t>A témakör részletes kifejtése</w:t>
      </w:r>
    </w:p>
    <w:p w:rsidR="00907F58" w:rsidRPr="00AA3E62" w:rsidRDefault="00907F58" w:rsidP="00A23F09">
      <w:pPr>
        <w:tabs>
          <w:tab w:val="left" w:pos="1418"/>
          <w:tab w:val="right" w:pos="9072"/>
        </w:tabs>
        <w:spacing w:after="0"/>
        <w:ind w:left="851"/>
        <w:rPr>
          <w:rFonts w:cs="Times New Roman"/>
        </w:rPr>
      </w:pPr>
    </w:p>
    <w:p w:rsidR="00A23F09" w:rsidRPr="00AA3E62" w:rsidRDefault="00310C42"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Aktív hálózatok. Villamos tér.</w:t>
      </w:r>
    </w:p>
    <w:p w:rsidR="00310C42" w:rsidRPr="00AA3E62" w:rsidRDefault="00310C42" w:rsidP="00310C42">
      <w:pPr>
        <w:tabs>
          <w:tab w:val="left" w:pos="1418"/>
          <w:tab w:val="right" w:pos="9072"/>
        </w:tabs>
        <w:spacing w:after="0"/>
        <w:ind w:left="851"/>
        <w:rPr>
          <w:rFonts w:cs="Times New Roman"/>
        </w:rPr>
      </w:pPr>
      <w:r w:rsidRPr="00AA3E62">
        <w:rPr>
          <w:rFonts w:cs="Times New Roman"/>
        </w:rPr>
        <w:t>Generátorok helyettesítő képei.</w:t>
      </w:r>
    </w:p>
    <w:p w:rsidR="00310C42" w:rsidRPr="00AA3E62" w:rsidRDefault="00310C42" w:rsidP="00310C42">
      <w:pPr>
        <w:tabs>
          <w:tab w:val="left" w:pos="1418"/>
          <w:tab w:val="right" w:pos="9072"/>
        </w:tabs>
        <w:spacing w:after="0"/>
        <w:ind w:left="851"/>
        <w:rPr>
          <w:rFonts w:cs="Times New Roman"/>
        </w:rPr>
      </w:pPr>
      <w:r w:rsidRPr="00AA3E62">
        <w:rPr>
          <w:rFonts w:cs="Times New Roman"/>
        </w:rPr>
        <w:t>Thevenin-helyettesítő kép.</w:t>
      </w:r>
    </w:p>
    <w:p w:rsidR="00310C42" w:rsidRPr="00AA3E62" w:rsidRDefault="00310C42" w:rsidP="00310C42">
      <w:pPr>
        <w:tabs>
          <w:tab w:val="left" w:pos="1418"/>
          <w:tab w:val="right" w:pos="9072"/>
        </w:tabs>
        <w:spacing w:after="0"/>
        <w:ind w:left="851"/>
        <w:rPr>
          <w:rFonts w:cs="Times New Roman"/>
        </w:rPr>
      </w:pPr>
      <w:r w:rsidRPr="00AA3E62">
        <w:rPr>
          <w:rFonts w:cs="Times New Roman"/>
        </w:rPr>
        <w:t>Thevenin-tétele.</w:t>
      </w:r>
    </w:p>
    <w:p w:rsidR="00310C42" w:rsidRPr="00AA3E62" w:rsidRDefault="00310C42" w:rsidP="00310C42">
      <w:pPr>
        <w:tabs>
          <w:tab w:val="left" w:pos="1418"/>
          <w:tab w:val="right" w:pos="9072"/>
        </w:tabs>
        <w:spacing w:after="0"/>
        <w:ind w:left="851"/>
        <w:rPr>
          <w:rFonts w:cs="Times New Roman"/>
        </w:rPr>
      </w:pPr>
      <w:r w:rsidRPr="00AA3E62">
        <w:rPr>
          <w:rFonts w:cs="Times New Roman"/>
        </w:rPr>
        <w:t>Norton-helyettesítő kép.</w:t>
      </w:r>
    </w:p>
    <w:p w:rsidR="00310C42" w:rsidRPr="00AA3E62" w:rsidRDefault="00310C42" w:rsidP="00310C42">
      <w:pPr>
        <w:tabs>
          <w:tab w:val="left" w:pos="1418"/>
          <w:tab w:val="right" w:pos="9072"/>
        </w:tabs>
        <w:spacing w:after="0"/>
        <w:ind w:left="851"/>
        <w:rPr>
          <w:rFonts w:cs="Times New Roman"/>
        </w:rPr>
      </w:pPr>
      <w:r w:rsidRPr="00AA3E62">
        <w:rPr>
          <w:rFonts w:cs="Times New Roman"/>
        </w:rPr>
        <w:t>Norton- tétele.</w:t>
      </w:r>
    </w:p>
    <w:p w:rsidR="00310C42" w:rsidRPr="00AA3E62" w:rsidRDefault="00310C42" w:rsidP="00310C42">
      <w:pPr>
        <w:tabs>
          <w:tab w:val="left" w:pos="1418"/>
          <w:tab w:val="right" w:pos="9072"/>
        </w:tabs>
        <w:spacing w:after="0"/>
        <w:ind w:left="851"/>
        <w:rPr>
          <w:rFonts w:cs="Times New Roman"/>
        </w:rPr>
      </w:pPr>
      <w:r w:rsidRPr="00AA3E62">
        <w:rPr>
          <w:rFonts w:cs="Times New Roman"/>
        </w:rPr>
        <w:t>Thevenin- és Norton helyettesítő képek kölcsönös átalakítása.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Generátorok teljesítménye.</w:t>
      </w:r>
    </w:p>
    <w:p w:rsidR="00310C42" w:rsidRPr="00AA3E62" w:rsidRDefault="00310C42" w:rsidP="00310C42">
      <w:pPr>
        <w:tabs>
          <w:tab w:val="left" w:pos="1418"/>
          <w:tab w:val="right" w:pos="9072"/>
        </w:tabs>
        <w:spacing w:after="0"/>
        <w:ind w:left="851"/>
        <w:rPr>
          <w:rFonts w:cs="Times New Roman"/>
        </w:rPr>
      </w:pPr>
      <w:r w:rsidRPr="00AA3E62">
        <w:rPr>
          <w:rFonts w:cs="Times New Roman"/>
        </w:rPr>
        <w:t>Veszteségi teljesítmény.</w:t>
      </w:r>
    </w:p>
    <w:p w:rsidR="00310C42" w:rsidRPr="00AA3E62" w:rsidRDefault="00310C42" w:rsidP="00310C42">
      <w:pPr>
        <w:tabs>
          <w:tab w:val="left" w:pos="1418"/>
          <w:tab w:val="right" w:pos="9072"/>
        </w:tabs>
        <w:spacing w:after="0"/>
        <w:ind w:left="851"/>
        <w:rPr>
          <w:rFonts w:cs="Times New Roman"/>
        </w:rPr>
      </w:pPr>
      <w:r w:rsidRPr="00AA3E62">
        <w:rPr>
          <w:rFonts w:cs="Times New Roman"/>
        </w:rPr>
        <w:t>A fogyasztóra jutó teljesítmény.</w:t>
      </w:r>
    </w:p>
    <w:p w:rsidR="00310C42" w:rsidRPr="00AA3E62" w:rsidRDefault="00310C42" w:rsidP="00310C42">
      <w:pPr>
        <w:tabs>
          <w:tab w:val="left" w:pos="1418"/>
          <w:tab w:val="right" w:pos="9072"/>
        </w:tabs>
        <w:spacing w:after="0"/>
        <w:ind w:left="851"/>
        <w:rPr>
          <w:rFonts w:cs="Times New Roman"/>
        </w:rPr>
      </w:pPr>
      <w:r w:rsidRPr="00AA3E62">
        <w:rPr>
          <w:rFonts w:cs="Times New Roman"/>
        </w:rPr>
        <w:t>A generátorok hatásfoka.</w:t>
      </w:r>
    </w:p>
    <w:p w:rsidR="00310C42" w:rsidRPr="00AA3E62" w:rsidRDefault="00310C42" w:rsidP="00310C42">
      <w:pPr>
        <w:tabs>
          <w:tab w:val="left" w:pos="1418"/>
          <w:tab w:val="right" w:pos="9072"/>
        </w:tabs>
        <w:spacing w:after="0"/>
        <w:ind w:left="851"/>
        <w:rPr>
          <w:rFonts w:cs="Times New Roman"/>
        </w:rPr>
      </w:pPr>
      <w:r w:rsidRPr="00AA3E62">
        <w:rPr>
          <w:rFonts w:cs="Times New Roman"/>
        </w:rPr>
        <w:t>A szuperpozíció tétele.</w:t>
      </w:r>
    </w:p>
    <w:p w:rsidR="00310C42" w:rsidRPr="00AA3E62" w:rsidRDefault="00310C42" w:rsidP="00310C42">
      <w:pPr>
        <w:tabs>
          <w:tab w:val="left" w:pos="1418"/>
          <w:tab w:val="right" w:pos="9072"/>
        </w:tabs>
        <w:spacing w:after="0"/>
        <w:ind w:left="851"/>
        <w:rPr>
          <w:rFonts w:cs="Times New Roman"/>
        </w:rPr>
      </w:pPr>
      <w:r w:rsidRPr="00AA3E62">
        <w:rPr>
          <w:rFonts w:cs="Times New Roman"/>
        </w:rPr>
        <w:t>Villamos tér.</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villamos tér jelenségei.</w:t>
      </w:r>
    </w:p>
    <w:p w:rsidR="00310C42" w:rsidRPr="00AA3E62" w:rsidRDefault="00310C42" w:rsidP="00310C42">
      <w:pPr>
        <w:tabs>
          <w:tab w:val="left" w:pos="1418"/>
          <w:tab w:val="right" w:pos="9072"/>
        </w:tabs>
        <w:spacing w:after="0"/>
        <w:ind w:left="851"/>
        <w:rPr>
          <w:rFonts w:cs="Times New Roman"/>
        </w:rPr>
      </w:pPr>
      <w:r w:rsidRPr="00AA3E62">
        <w:rPr>
          <w:rFonts w:cs="Times New Roman"/>
        </w:rPr>
        <w:t>Villamos térerősség.</w:t>
      </w:r>
    </w:p>
    <w:p w:rsidR="00310C42" w:rsidRPr="00AA3E62" w:rsidRDefault="00310C42" w:rsidP="00310C42">
      <w:pPr>
        <w:tabs>
          <w:tab w:val="left" w:pos="1418"/>
          <w:tab w:val="right" w:pos="9072"/>
        </w:tabs>
        <w:spacing w:after="0"/>
        <w:ind w:left="851"/>
        <w:rPr>
          <w:rFonts w:cs="Times New Roman"/>
        </w:rPr>
      </w:pPr>
      <w:r w:rsidRPr="00AA3E62">
        <w:rPr>
          <w:rFonts w:cs="Times New Roman"/>
        </w:rPr>
        <w:t>Coulomb törvénye és a szuperpozíció elve.</w:t>
      </w:r>
    </w:p>
    <w:p w:rsidR="00310C42" w:rsidRPr="00AA3E62" w:rsidRDefault="00310C42" w:rsidP="00310C42">
      <w:pPr>
        <w:tabs>
          <w:tab w:val="left" w:pos="1418"/>
          <w:tab w:val="right" w:pos="9072"/>
        </w:tabs>
        <w:spacing w:after="0"/>
        <w:ind w:left="851"/>
        <w:rPr>
          <w:rFonts w:cs="Times New Roman"/>
        </w:rPr>
      </w:pPr>
      <w:r w:rsidRPr="00AA3E62">
        <w:rPr>
          <w:rFonts w:cs="Times New Roman"/>
        </w:rPr>
        <w:t>Villamos tér és villamos eltolás.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Villamos feszültség és villamos potenciál.</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villamos tér szemléltetése.</w:t>
      </w:r>
    </w:p>
    <w:p w:rsidR="00310C42" w:rsidRPr="00AA3E62" w:rsidRDefault="00310C42" w:rsidP="00310C42">
      <w:pPr>
        <w:tabs>
          <w:tab w:val="left" w:pos="1418"/>
          <w:tab w:val="right" w:pos="9072"/>
        </w:tabs>
        <w:spacing w:after="0"/>
        <w:ind w:left="851"/>
        <w:rPr>
          <w:rFonts w:cs="Times New Roman"/>
        </w:rPr>
      </w:pPr>
      <w:r w:rsidRPr="00AA3E62">
        <w:rPr>
          <w:rFonts w:cs="Times New Roman"/>
        </w:rPr>
        <w:t>Erővonalak és ekvipotenciális felületek.</w:t>
      </w:r>
    </w:p>
    <w:p w:rsidR="00310C42" w:rsidRPr="00AA3E62" w:rsidRDefault="00310C42" w:rsidP="00310C42">
      <w:pPr>
        <w:tabs>
          <w:tab w:val="left" w:pos="1418"/>
          <w:tab w:val="right" w:pos="9072"/>
        </w:tabs>
        <w:spacing w:after="0"/>
        <w:ind w:left="851"/>
        <w:rPr>
          <w:rFonts w:cs="Times New Roman"/>
        </w:rPr>
      </w:pPr>
      <w:r w:rsidRPr="00AA3E62">
        <w:rPr>
          <w:rFonts w:cs="Times New Roman"/>
        </w:rPr>
        <w:t>A pontszerű töltés villamos erőtere.</w:t>
      </w:r>
    </w:p>
    <w:p w:rsidR="00310C42" w:rsidRPr="00AA3E62" w:rsidRDefault="00310C42" w:rsidP="00310C42">
      <w:pPr>
        <w:tabs>
          <w:tab w:val="left" w:pos="1418"/>
          <w:tab w:val="right" w:pos="9072"/>
        </w:tabs>
        <w:spacing w:after="0"/>
        <w:ind w:left="851"/>
        <w:rPr>
          <w:rFonts w:cs="Times New Roman"/>
        </w:rPr>
      </w:pPr>
      <w:r w:rsidRPr="00AA3E62">
        <w:rPr>
          <w:rFonts w:cs="Times New Roman"/>
        </w:rPr>
        <w:t>Két töltés villamos erőtere.</w:t>
      </w:r>
    </w:p>
    <w:p w:rsidR="00310C42" w:rsidRPr="00AA3E62" w:rsidRDefault="00310C42" w:rsidP="00310C42">
      <w:pPr>
        <w:tabs>
          <w:tab w:val="left" w:pos="1418"/>
          <w:tab w:val="right" w:pos="9072"/>
        </w:tabs>
        <w:spacing w:after="0"/>
        <w:ind w:left="851"/>
        <w:rPr>
          <w:rFonts w:cs="Times New Roman"/>
        </w:rPr>
      </w:pPr>
      <w:r w:rsidRPr="00AA3E62">
        <w:rPr>
          <w:rFonts w:cs="Times New Roman"/>
        </w:rPr>
        <w:t>Homogén villamos tér és kapacitás.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Jelenségek a villamos térben.</w:t>
      </w:r>
    </w:p>
    <w:p w:rsidR="00310C42" w:rsidRPr="00AA3E62" w:rsidRDefault="00310C42" w:rsidP="00310C42">
      <w:pPr>
        <w:tabs>
          <w:tab w:val="left" w:pos="1418"/>
          <w:tab w:val="right" w:pos="9072"/>
        </w:tabs>
        <w:spacing w:after="0"/>
        <w:ind w:left="851"/>
        <w:rPr>
          <w:rFonts w:cs="Times New Roman"/>
        </w:rPr>
      </w:pPr>
      <w:r w:rsidRPr="00AA3E62">
        <w:rPr>
          <w:rFonts w:cs="Times New Roman"/>
        </w:rPr>
        <w:t>Töltött vezető test.</w:t>
      </w:r>
    </w:p>
    <w:p w:rsidR="00310C42" w:rsidRPr="00AA3E62" w:rsidRDefault="00310C42" w:rsidP="00310C42">
      <w:pPr>
        <w:tabs>
          <w:tab w:val="left" w:pos="1418"/>
          <w:tab w:val="right" w:pos="9072"/>
        </w:tabs>
        <w:spacing w:after="0"/>
        <w:ind w:left="851"/>
        <w:rPr>
          <w:rFonts w:cs="Times New Roman"/>
        </w:rPr>
      </w:pPr>
      <w:r w:rsidRPr="00AA3E62">
        <w:rPr>
          <w:rFonts w:cs="Times New Roman"/>
        </w:rPr>
        <w:t>Csúcshatás.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Nagyfeszültségű átütések.</w:t>
      </w:r>
    </w:p>
    <w:p w:rsidR="00310C42" w:rsidRPr="00AA3E62" w:rsidRDefault="00310C42" w:rsidP="00310C42">
      <w:pPr>
        <w:tabs>
          <w:tab w:val="left" w:pos="1418"/>
          <w:tab w:val="right" w:pos="9072"/>
        </w:tabs>
        <w:spacing w:after="0"/>
        <w:ind w:left="851"/>
        <w:rPr>
          <w:rFonts w:cs="Times New Roman"/>
        </w:rPr>
      </w:pPr>
      <w:r w:rsidRPr="00AA3E62">
        <w:rPr>
          <w:rFonts w:cs="Times New Roman"/>
        </w:rPr>
        <w:t>Villamos megosztás.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Villamos árnyékolás.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Villamos kisülés.</w:t>
      </w:r>
    </w:p>
    <w:p w:rsidR="00310C42" w:rsidRPr="00AA3E62" w:rsidRDefault="00310C42" w:rsidP="00310C42">
      <w:pPr>
        <w:tabs>
          <w:tab w:val="left" w:pos="1418"/>
          <w:tab w:val="right" w:pos="9072"/>
        </w:tabs>
        <w:spacing w:after="0"/>
        <w:ind w:left="851"/>
        <w:rPr>
          <w:rFonts w:cs="Times New Roman"/>
        </w:rPr>
      </w:pPr>
      <w:r w:rsidRPr="00AA3E62">
        <w:rPr>
          <w:rFonts w:cs="Times New Roman"/>
        </w:rPr>
        <w:t>Légköri villamos jelenségek.</w:t>
      </w:r>
    </w:p>
    <w:p w:rsidR="00310C42" w:rsidRPr="00AA3E62" w:rsidRDefault="00310C42" w:rsidP="00310C42">
      <w:pPr>
        <w:tabs>
          <w:tab w:val="left" w:pos="1418"/>
          <w:tab w:val="right" w:pos="9072"/>
        </w:tabs>
        <w:spacing w:after="0"/>
        <w:ind w:left="851"/>
        <w:rPr>
          <w:rFonts w:cs="Times New Roman"/>
        </w:rPr>
      </w:pPr>
      <w:r w:rsidRPr="00AA3E62">
        <w:rPr>
          <w:rFonts w:cs="Times New Roman"/>
        </w:rPr>
        <w:t>Anyagok viselkedése a villamos térben.</w:t>
      </w:r>
    </w:p>
    <w:p w:rsidR="00310C42" w:rsidRPr="00AA3E62" w:rsidRDefault="00310C42" w:rsidP="00310C42">
      <w:pPr>
        <w:tabs>
          <w:tab w:val="left" w:pos="1418"/>
          <w:tab w:val="right" w:pos="9072"/>
        </w:tabs>
        <w:spacing w:after="0"/>
        <w:ind w:left="851"/>
        <w:rPr>
          <w:rFonts w:cs="Times New Roman"/>
        </w:rPr>
      </w:pPr>
      <w:r w:rsidRPr="00AA3E62">
        <w:rPr>
          <w:rFonts w:cs="Times New Roman"/>
        </w:rPr>
        <w:t>Kondenzátorok.</w:t>
      </w:r>
    </w:p>
    <w:p w:rsidR="00310C42" w:rsidRPr="00AA3E62" w:rsidRDefault="00310C42" w:rsidP="00310C42">
      <w:pPr>
        <w:tabs>
          <w:tab w:val="left" w:pos="1418"/>
          <w:tab w:val="right" w:pos="9072"/>
        </w:tabs>
        <w:spacing w:after="0"/>
        <w:ind w:left="851"/>
        <w:rPr>
          <w:rFonts w:cs="Times New Roman"/>
        </w:rPr>
      </w:pPr>
      <w:r w:rsidRPr="00AA3E62">
        <w:rPr>
          <w:rFonts w:cs="Times New Roman"/>
        </w:rPr>
        <w:t>A kondenzátor energiája.</w:t>
      </w:r>
    </w:p>
    <w:p w:rsidR="00310C42" w:rsidRPr="00AA3E62" w:rsidRDefault="00310C42" w:rsidP="00310C42">
      <w:pPr>
        <w:tabs>
          <w:tab w:val="left" w:pos="1418"/>
          <w:tab w:val="right" w:pos="9072"/>
        </w:tabs>
        <w:spacing w:after="0"/>
        <w:ind w:left="851"/>
        <w:rPr>
          <w:rFonts w:cs="Times New Roman"/>
        </w:rPr>
      </w:pPr>
      <w:r w:rsidRPr="00AA3E62">
        <w:rPr>
          <w:rFonts w:cs="Times New Roman"/>
        </w:rPr>
        <w:t>Kondenzátorok kapcsolása.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Kondenzátorok feltöltése és kisütése.</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időállandó.</w:t>
      </w:r>
    </w:p>
    <w:p w:rsidR="00310C42" w:rsidRPr="00AA3E62" w:rsidRDefault="00310C42" w:rsidP="00310C42">
      <w:pPr>
        <w:tabs>
          <w:tab w:val="left" w:pos="1418"/>
          <w:tab w:val="right" w:pos="9072"/>
        </w:tabs>
        <w:spacing w:after="0"/>
        <w:ind w:left="851"/>
        <w:rPr>
          <w:rFonts w:cs="Times New Roman"/>
        </w:rPr>
      </w:pPr>
      <w:r w:rsidRPr="00AA3E62">
        <w:rPr>
          <w:rFonts w:cs="Times New Roman"/>
        </w:rPr>
        <w:t>Kondenzátorok gyakorlati megoldásai.</w:t>
      </w:r>
    </w:p>
    <w:p w:rsidR="00310C42" w:rsidRPr="00AA3E62" w:rsidRDefault="00310C42" w:rsidP="00310C42">
      <w:pPr>
        <w:tabs>
          <w:tab w:val="left" w:pos="1418"/>
          <w:tab w:val="right" w:pos="9072"/>
        </w:tabs>
        <w:spacing w:after="0"/>
        <w:ind w:left="851"/>
        <w:rPr>
          <w:rFonts w:cs="Times New Roman"/>
        </w:rPr>
      </w:pPr>
      <w:r w:rsidRPr="00AA3E62">
        <w:rPr>
          <w:rFonts w:cs="Times New Roman"/>
        </w:rPr>
        <w:t>Állandó kapacitású kondenzátorok.</w:t>
      </w:r>
    </w:p>
    <w:p w:rsidR="00A23F09" w:rsidRPr="00AA3E62" w:rsidRDefault="00310C42" w:rsidP="00A23F09">
      <w:pPr>
        <w:tabs>
          <w:tab w:val="left" w:pos="1418"/>
          <w:tab w:val="right" w:pos="9072"/>
        </w:tabs>
        <w:spacing w:after="0"/>
        <w:ind w:left="851"/>
        <w:rPr>
          <w:rFonts w:cs="Times New Roman"/>
        </w:rPr>
      </w:pPr>
      <w:r w:rsidRPr="00AA3E62">
        <w:rPr>
          <w:rFonts w:cs="Times New Roman"/>
        </w:rPr>
        <w:t>Változtatható kapacitású kondenzátorok.</w:t>
      </w:r>
    </w:p>
    <w:p w:rsidR="00907F58" w:rsidRPr="00AA3E62" w:rsidRDefault="00907F58" w:rsidP="00A23F09">
      <w:pPr>
        <w:tabs>
          <w:tab w:val="left" w:pos="1418"/>
          <w:tab w:val="right" w:pos="9072"/>
        </w:tabs>
        <w:spacing w:after="0"/>
        <w:ind w:left="851"/>
        <w:rPr>
          <w:rFonts w:cs="Times New Roman"/>
        </w:rPr>
      </w:pPr>
    </w:p>
    <w:p w:rsidR="00A23F09" w:rsidRPr="00AA3E62" w:rsidRDefault="00310C42"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Mágneses tér. Elektromágneses indukció.</w:t>
      </w:r>
    </w:p>
    <w:p w:rsidR="00310C42" w:rsidRPr="00AA3E62" w:rsidRDefault="00310C42" w:rsidP="00310C42">
      <w:pPr>
        <w:tabs>
          <w:tab w:val="left" w:pos="1418"/>
          <w:tab w:val="right" w:pos="9072"/>
        </w:tabs>
        <w:spacing w:after="0"/>
        <w:ind w:left="851"/>
        <w:rPr>
          <w:rFonts w:cs="Times New Roman"/>
        </w:rPr>
      </w:pPr>
      <w:r w:rsidRPr="00AA3E62">
        <w:rPr>
          <w:rFonts w:cs="Times New Roman"/>
        </w:rPr>
        <w:t>Mágneses tér.</w:t>
      </w:r>
    </w:p>
    <w:p w:rsidR="00310C42" w:rsidRPr="00AA3E62" w:rsidRDefault="00310C42" w:rsidP="00310C42">
      <w:pPr>
        <w:tabs>
          <w:tab w:val="left" w:pos="1418"/>
          <w:tab w:val="right" w:pos="9072"/>
        </w:tabs>
        <w:spacing w:after="0"/>
        <w:ind w:left="851"/>
        <w:rPr>
          <w:rFonts w:cs="Times New Roman"/>
        </w:rPr>
      </w:pPr>
      <w:r w:rsidRPr="00AA3E62">
        <w:rPr>
          <w:rFonts w:cs="Times New Roman"/>
        </w:rPr>
        <w:t>Árammal létrehozott terek, a jobbkéz-szabály.</w:t>
      </w:r>
    </w:p>
    <w:p w:rsidR="00310C42" w:rsidRPr="00AA3E62" w:rsidRDefault="00310C42" w:rsidP="00310C42">
      <w:pPr>
        <w:tabs>
          <w:tab w:val="left" w:pos="1418"/>
          <w:tab w:val="right" w:pos="9072"/>
        </w:tabs>
        <w:spacing w:after="0"/>
        <w:ind w:left="851"/>
        <w:rPr>
          <w:rFonts w:cs="Times New Roman"/>
        </w:rPr>
      </w:pPr>
      <w:r w:rsidRPr="00AA3E62">
        <w:rPr>
          <w:rFonts w:cs="Times New Roman"/>
        </w:rPr>
        <w:t>A mágneses indukcióvonalak tulajdonságai.</w:t>
      </w:r>
    </w:p>
    <w:p w:rsidR="00310C42" w:rsidRPr="00AA3E62" w:rsidRDefault="00310C42" w:rsidP="00310C42">
      <w:pPr>
        <w:tabs>
          <w:tab w:val="left" w:pos="1418"/>
          <w:tab w:val="right" w:pos="9072"/>
        </w:tabs>
        <w:spacing w:after="0"/>
        <w:ind w:left="851"/>
        <w:rPr>
          <w:rFonts w:cs="Times New Roman"/>
        </w:rPr>
      </w:pPr>
      <w:r w:rsidRPr="00AA3E62">
        <w:rPr>
          <w:rFonts w:cs="Times New Roman"/>
        </w:rPr>
        <w:t>Egyenes tekercs mágneses tere, homogén mágneses tér.</w:t>
      </w:r>
    </w:p>
    <w:p w:rsidR="00310C42" w:rsidRPr="00AA3E62" w:rsidRDefault="00310C42" w:rsidP="00310C42">
      <w:pPr>
        <w:tabs>
          <w:tab w:val="left" w:pos="1418"/>
          <w:tab w:val="right" w:pos="9072"/>
        </w:tabs>
        <w:spacing w:after="0"/>
        <w:ind w:left="851"/>
        <w:rPr>
          <w:rFonts w:cs="Times New Roman"/>
        </w:rPr>
      </w:pPr>
      <w:r w:rsidRPr="00AA3E62">
        <w:rPr>
          <w:rFonts w:cs="Times New Roman"/>
        </w:rPr>
        <w:t>A mágneses teret jellemző mennyiségek.</w:t>
      </w:r>
    </w:p>
    <w:p w:rsidR="00310C42" w:rsidRPr="00AA3E62" w:rsidRDefault="00310C42" w:rsidP="00310C42">
      <w:pPr>
        <w:tabs>
          <w:tab w:val="left" w:pos="1418"/>
          <w:tab w:val="right" w:pos="9072"/>
        </w:tabs>
        <w:spacing w:after="0"/>
        <w:ind w:left="851"/>
        <w:rPr>
          <w:rFonts w:cs="Times New Roman"/>
        </w:rPr>
      </w:pPr>
      <w:r w:rsidRPr="00AA3E62">
        <w:rPr>
          <w:rFonts w:cs="Times New Roman"/>
        </w:rPr>
        <w:t>Gerjesztés és mágneses térerősség.</w:t>
      </w:r>
    </w:p>
    <w:p w:rsidR="00310C42" w:rsidRPr="00AA3E62" w:rsidRDefault="00310C42" w:rsidP="00310C42">
      <w:pPr>
        <w:tabs>
          <w:tab w:val="left" w:pos="1418"/>
          <w:tab w:val="right" w:pos="9072"/>
        </w:tabs>
        <w:spacing w:after="0"/>
        <w:ind w:left="851"/>
        <w:rPr>
          <w:rFonts w:cs="Times New Roman"/>
        </w:rPr>
      </w:pPr>
      <w:r w:rsidRPr="00AA3E62">
        <w:rPr>
          <w:rFonts w:cs="Times New Roman"/>
        </w:rPr>
        <w:t>Mágneses indukció.</w:t>
      </w:r>
    </w:p>
    <w:p w:rsidR="00310C42" w:rsidRPr="00AA3E62" w:rsidRDefault="00310C42" w:rsidP="00310C42">
      <w:pPr>
        <w:tabs>
          <w:tab w:val="left" w:pos="1418"/>
          <w:tab w:val="right" w:pos="9072"/>
        </w:tabs>
        <w:spacing w:after="0"/>
        <w:ind w:left="851"/>
        <w:rPr>
          <w:rFonts w:cs="Times New Roman"/>
        </w:rPr>
      </w:pPr>
      <w:r w:rsidRPr="00AA3E62">
        <w:rPr>
          <w:rFonts w:cs="Times New Roman"/>
        </w:rPr>
        <w:t>Mágneses fluxus.</w:t>
      </w:r>
    </w:p>
    <w:p w:rsidR="00310C42" w:rsidRPr="00AA3E62" w:rsidRDefault="00310C42" w:rsidP="00310C42">
      <w:pPr>
        <w:tabs>
          <w:tab w:val="left" w:pos="1418"/>
          <w:tab w:val="right" w:pos="9072"/>
        </w:tabs>
        <w:spacing w:after="0"/>
        <w:ind w:left="851"/>
        <w:rPr>
          <w:rFonts w:cs="Times New Roman"/>
        </w:rPr>
      </w:pPr>
      <w:r w:rsidRPr="00AA3E62">
        <w:rPr>
          <w:rFonts w:cs="Times New Roman"/>
        </w:rPr>
        <w:t>Erőhatások mágneses térben.</w:t>
      </w:r>
    </w:p>
    <w:p w:rsidR="00310C42" w:rsidRPr="00AA3E62" w:rsidRDefault="00310C42" w:rsidP="00310C42">
      <w:pPr>
        <w:tabs>
          <w:tab w:val="left" w:pos="1418"/>
          <w:tab w:val="right" w:pos="9072"/>
        </w:tabs>
        <w:spacing w:after="0"/>
        <w:ind w:left="851"/>
        <w:rPr>
          <w:rFonts w:cs="Times New Roman"/>
        </w:rPr>
      </w:pPr>
      <w:r w:rsidRPr="00AA3E62">
        <w:rPr>
          <w:rFonts w:cs="Times New Roman"/>
        </w:rPr>
        <w:t>Állandó mágnes, a Föld mágneses tere.</w:t>
      </w:r>
    </w:p>
    <w:p w:rsidR="00310C42" w:rsidRPr="00AA3E62" w:rsidRDefault="00310C42" w:rsidP="00310C42">
      <w:pPr>
        <w:tabs>
          <w:tab w:val="left" w:pos="1418"/>
          <w:tab w:val="right" w:pos="9072"/>
        </w:tabs>
        <w:spacing w:after="0"/>
        <w:ind w:left="851"/>
        <w:rPr>
          <w:rFonts w:cs="Times New Roman"/>
        </w:rPr>
      </w:pPr>
      <w:r w:rsidRPr="00AA3E62">
        <w:rPr>
          <w:rFonts w:cs="Times New Roman"/>
        </w:rPr>
        <w:t>Anyagok viselkedése mágneses térben.</w:t>
      </w:r>
    </w:p>
    <w:p w:rsidR="00310C42" w:rsidRPr="00AA3E62" w:rsidRDefault="00310C42" w:rsidP="00310C42">
      <w:pPr>
        <w:tabs>
          <w:tab w:val="left" w:pos="1418"/>
          <w:tab w:val="right" w:pos="9072"/>
        </w:tabs>
        <w:spacing w:after="0"/>
        <w:ind w:left="851"/>
        <w:rPr>
          <w:rFonts w:cs="Times New Roman"/>
        </w:rPr>
      </w:pPr>
      <w:r w:rsidRPr="00AA3E62">
        <w:rPr>
          <w:rFonts w:cs="Times New Roman"/>
        </w:rPr>
        <w:t>Dia-, para-, és ferromágneses anyagok.</w:t>
      </w:r>
    </w:p>
    <w:p w:rsidR="00310C42" w:rsidRPr="00AA3E62" w:rsidRDefault="00310C42" w:rsidP="00310C42">
      <w:pPr>
        <w:tabs>
          <w:tab w:val="left" w:pos="1418"/>
          <w:tab w:val="right" w:pos="9072"/>
        </w:tabs>
        <w:spacing w:after="0"/>
        <w:ind w:left="851"/>
        <w:rPr>
          <w:rFonts w:cs="Times New Roman"/>
        </w:rPr>
      </w:pPr>
      <w:r w:rsidRPr="00AA3E62">
        <w:rPr>
          <w:rFonts w:cs="Times New Roman"/>
        </w:rPr>
        <w:t>Mágnesezés, mágnesezési görbe.</w:t>
      </w:r>
    </w:p>
    <w:p w:rsidR="00310C42" w:rsidRPr="00AA3E62" w:rsidRDefault="00310C42" w:rsidP="00310C42">
      <w:pPr>
        <w:tabs>
          <w:tab w:val="left" w:pos="1418"/>
          <w:tab w:val="right" w:pos="9072"/>
        </w:tabs>
        <w:spacing w:after="0"/>
        <w:ind w:left="851"/>
        <w:rPr>
          <w:rFonts w:cs="Times New Roman"/>
        </w:rPr>
      </w:pPr>
      <w:r w:rsidRPr="00AA3E62">
        <w:rPr>
          <w:rFonts w:cs="Times New Roman"/>
        </w:rPr>
        <w:t>Mágneses permeabilitás.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Kemény- és lágymágneses anyagok.</w:t>
      </w:r>
    </w:p>
    <w:p w:rsidR="00310C42" w:rsidRPr="00AA3E62" w:rsidRDefault="00310C42" w:rsidP="00310C42">
      <w:pPr>
        <w:tabs>
          <w:tab w:val="left" w:pos="1418"/>
          <w:tab w:val="right" w:pos="9072"/>
        </w:tabs>
        <w:spacing w:after="0"/>
        <w:ind w:left="851"/>
        <w:rPr>
          <w:rFonts w:cs="Times New Roman"/>
        </w:rPr>
      </w:pPr>
      <w:r w:rsidRPr="00AA3E62">
        <w:rPr>
          <w:rFonts w:cs="Times New Roman"/>
        </w:rPr>
        <w:t>Mágneses kör.</w:t>
      </w:r>
    </w:p>
    <w:p w:rsidR="00310C42" w:rsidRPr="00AA3E62" w:rsidRDefault="00310C42" w:rsidP="00310C42">
      <w:pPr>
        <w:tabs>
          <w:tab w:val="left" w:pos="1418"/>
          <w:tab w:val="right" w:pos="9072"/>
        </w:tabs>
        <w:spacing w:after="0"/>
        <w:ind w:left="851"/>
        <w:rPr>
          <w:rFonts w:cs="Times New Roman"/>
        </w:rPr>
      </w:pPr>
      <w:r w:rsidRPr="00AA3E62">
        <w:rPr>
          <w:rFonts w:cs="Times New Roman"/>
        </w:rPr>
        <w:t>A mágneses Ohm-törvény.</w:t>
      </w:r>
    </w:p>
    <w:p w:rsidR="00310C42" w:rsidRPr="00AA3E62" w:rsidRDefault="00310C42" w:rsidP="00310C42">
      <w:pPr>
        <w:tabs>
          <w:tab w:val="left" w:pos="1418"/>
          <w:tab w:val="right" w:pos="9072"/>
        </w:tabs>
        <w:spacing w:after="0"/>
        <w:ind w:left="851"/>
        <w:rPr>
          <w:rFonts w:cs="Times New Roman"/>
        </w:rPr>
      </w:pPr>
      <w:r w:rsidRPr="00AA3E62">
        <w:rPr>
          <w:rFonts w:cs="Times New Roman"/>
        </w:rPr>
        <w:t>Mágneses körök számítása.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Elektromágneses indukció.</w:t>
      </w:r>
    </w:p>
    <w:p w:rsidR="00310C42" w:rsidRPr="00AA3E62" w:rsidRDefault="00310C42" w:rsidP="00310C42">
      <w:pPr>
        <w:tabs>
          <w:tab w:val="left" w:pos="1418"/>
          <w:tab w:val="right" w:pos="9072"/>
        </w:tabs>
        <w:spacing w:after="0"/>
        <w:ind w:left="851"/>
        <w:rPr>
          <w:rFonts w:cs="Times New Roman"/>
        </w:rPr>
      </w:pPr>
      <w:r w:rsidRPr="00AA3E62">
        <w:rPr>
          <w:rFonts w:cs="Times New Roman"/>
        </w:rPr>
        <w:t>Indukciótörvény.</w:t>
      </w:r>
    </w:p>
    <w:p w:rsidR="00310C42" w:rsidRPr="00AA3E62" w:rsidRDefault="00310C42" w:rsidP="00310C42">
      <w:pPr>
        <w:tabs>
          <w:tab w:val="left" w:pos="1418"/>
          <w:tab w:val="right" w:pos="9072"/>
        </w:tabs>
        <w:spacing w:after="0"/>
        <w:ind w:left="851"/>
        <w:rPr>
          <w:rFonts w:cs="Times New Roman"/>
        </w:rPr>
      </w:pPr>
      <w:r w:rsidRPr="00AA3E62">
        <w:rPr>
          <w:rFonts w:cs="Times New Roman"/>
        </w:rPr>
        <w:t>Lenz törvénye.</w:t>
      </w:r>
    </w:p>
    <w:p w:rsidR="00310C42" w:rsidRPr="00AA3E62" w:rsidRDefault="00310C42" w:rsidP="00310C42">
      <w:pPr>
        <w:tabs>
          <w:tab w:val="left" w:pos="1418"/>
          <w:tab w:val="right" w:pos="9072"/>
        </w:tabs>
        <w:spacing w:after="0"/>
        <w:ind w:left="851"/>
        <w:rPr>
          <w:rFonts w:cs="Times New Roman"/>
        </w:rPr>
      </w:pPr>
      <w:r w:rsidRPr="00AA3E62">
        <w:rPr>
          <w:rFonts w:cs="Times New Roman"/>
        </w:rPr>
        <w:t>Nyugalmi és mozgási indukció.</w:t>
      </w:r>
    </w:p>
    <w:p w:rsidR="00310C42" w:rsidRPr="00AA3E62" w:rsidRDefault="00310C42" w:rsidP="00310C42">
      <w:pPr>
        <w:tabs>
          <w:tab w:val="left" w:pos="1418"/>
          <w:tab w:val="right" w:pos="9072"/>
        </w:tabs>
        <w:spacing w:after="0"/>
        <w:ind w:left="851"/>
        <w:rPr>
          <w:rFonts w:cs="Times New Roman"/>
        </w:rPr>
      </w:pPr>
      <w:r w:rsidRPr="00AA3E62">
        <w:rPr>
          <w:rFonts w:cs="Times New Roman"/>
        </w:rPr>
        <w:t>Kölcsönös indukció.</w:t>
      </w:r>
    </w:p>
    <w:p w:rsidR="00310C42" w:rsidRPr="00AA3E62" w:rsidRDefault="00310C42" w:rsidP="00310C42">
      <w:pPr>
        <w:tabs>
          <w:tab w:val="left" w:pos="1418"/>
          <w:tab w:val="right" w:pos="9072"/>
        </w:tabs>
        <w:spacing w:after="0"/>
        <w:ind w:left="851"/>
        <w:rPr>
          <w:rFonts w:cs="Times New Roman"/>
        </w:rPr>
      </w:pPr>
      <w:r w:rsidRPr="00AA3E62">
        <w:rPr>
          <w:rFonts w:cs="Times New Roman"/>
        </w:rPr>
        <w:t>Önindukció, induktivitás.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Tekercs és induktivitás.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A mágneses tér energiája.</w:t>
      </w:r>
    </w:p>
    <w:p w:rsidR="00310C42" w:rsidRPr="00AA3E62" w:rsidRDefault="00310C42" w:rsidP="00310C42">
      <w:pPr>
        <w:tabs>
          <w:tab w:val="left" w:pos="1418"/>
          <w:tab w:val="right" w:pos="9072"/>
        </w:tabs>
        <w:spacing w:after="0"/>
        <w:ind w:left="851"/>
        <w:rPr>
          <w:rFonts w:cs="Times New Roman"/>
        </w:rPr>
      </w:pPr>
      <w:r w:rsidRPr="00AA3E62">
        <w:rPr>
          <w:rFonts w:cs="Times New Roman"/>
        </w:rPr>
        <w:t>Induktivitások összekapcsolása.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induktivitások soros kapcsolása.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induktivitások párhuzamos kapcsolása.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induktivitás viselkedése az áramkörben.</w:t>
      </w:r>
    </w:p>
    <w:p w:rsidR="00310C42" w:rsidRPr="00AA3E62" w:rsidRDefault="00310C42" w:rsidP="00310C42">
      <w:pPr>
        <w:tabs>
          <w:tab w:val="left" w:pos="1418"/>
          <w:tab w:val="right" w:pos="9072"/>
        </w:tabs>
        <w:spacing w:after="0"/>
        <w:ind w:left="851"/>
        <w:rPr>
          <w:rFonts w:cs="Times New Roman"/>
        </w:rPr>
      </w:pPr>
      <w:r w:rsidRPr="00AA3E62">
        <w:rPr>
          <w:rFonts w:cs="Times New Roman"/>
        </w:rPr>
        <w:t>A bekapcsolás folyamata.</w:t>
      </w:r>
    </w:p>
    <w:p w:rsidR="00310C42" w:rsidRPr="00AA3E62" w:rsidRDefault="00310C42" w:rsidP="00310C42">
      <w:pPr>
        <w:tabs>
          <w:tab w:val="left" w:pos="1418"/>
          <w:tab w:val="right" w:pos="9072"/>
        </w:tabs>
        <w:spacing w:after="0"/>
        <w:ind w:left="851"/>
        <w:rPr>
          <w:rFonts w:cs="Times New Roman"/>
        </w:rPr>
      </w:pPr>
      <w:r w:rsidRPr="00AA3E62">
        <w:rPr>
          <w:rFonts w:cs="Times New Roman"/>
        </w:rPr>
        <w:t>A kikapcsolás folyamata.</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időállandó.</w:t>
      </w:r>
    </w:p>
    <w:p w:rsidR="00310C42" w:rsidRPr="00AA3E62" w:rsidRDefault="00310C42" w:rsidP="00310C42">
      <w:pPr>
        <w:tabs>
          <w:tab w:val="left" w:pos="1418"/>
          <w:tab w:val="right" w:pos="9072"/>
        </w:tabs>
        <w:spacing w:after="0"/>
        <w:ind w:left="851"/>
        <w:rPr>
          <w:rFonts w:cs="Times New Roman"/>
        </w:rPr>
      </w:pPr>
      <w:r w:rsidRPr="00AA3E62">
        <w:rPr>
          <w:rFonts w:cs="Times New Roman"/>
        </w:rPr>
        <w:t>Védekezés az önindukciós feszültséglökés ellen.</w:t>
      </w:r>
    </w:p>
    <w:p w:rsidR="00310C42" w:rsidRPr="00AA3E62" w:rsidRDefault="00310C42" w:rsidP="00310C42">
      <w:pPr>
        <w:tabs>
          <w:tab w:val="left" w:pos="1418"/>
          <w:tab w:val="right" w:pos="9072"/>
        </w:tabs>
        <w:spacing w:after="0"/>
        <w:ind w:left="851"/>
        <w:rPr>
          <w:rFonts w:cs="Times New Roman"/>
        </w:rPr>
      </w:pPr>
      <w:r w:rsidRPr="00AA3E62">
        <w:rPr>
          <w:rFonts w:cs="Times New Roman"/>
        </w:rPr>
        <w:t>Az indukciós jelenség jellemző felhasználása.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Generátorelv, villamos gépek.</w:t>
      </w:r>
    </w:p>
    <w:p w:rsidR="00310C42" w:rsidRPr="00AA3E62" w:rsidRDefault="00310C42" w:rsidP="00310C42">
      <w:pPr>
        <w:tabs>
          <w:tab w:val="left" w:pos="1418"/>
          <w:tab w:val="right" w:pos="9072"/>
        </w:tabs>
        <w:spacing w:after="0"/>
        <w:ind w:left="851"/>
        <w:rPr>
          <w:rFonts w:cs="Times New Roman"/>
        </w:rPr>
      </w:pPr>
      <w:r w:rsidRPr="00AA3E62">
        <w:rPr>
          <w:rFonts w:cs="Times New Roman"/>
        </w:rPr>
        <w:t>Elektromechanikus átalakítók.</w:t>
      </w:r>
    </w:p>
    <w:p w:rsidR="00310C42" w:rsidRPr="00AA3E62" w:rsidRDefault="00310C42" w:rsidP="00310C42">
      <w:pPr>
        <w:tabs>
          <w:tab w:val="left" w:pos="1418"/>
          <w:tab w:val="right" w:pos="9072"/>
        </w:tabs>
        <w:spacing w:after="0"/>
        <w:ind w:left="851"/>
        <w:rPr>
          <w:rFonts w:cs="Times New Roman"/>
        </w:rPr>
      </w:pPr>
      <w:r w:rsidRPr="00AA3E62">
        <w:rPr>
          <w:rFonts w:cs="Times New Roman"/>
        </w:rPr>
        <w:t>Elektrodinamikus átalakítók.</w:t>
      </w:r>
    </w:p>
    <w:p w:rsidR="00310C42" w:rsidRPr="00AA3E62" w:rsidRDefault="00310C42" w:rsidP="00310C42">
      <w:pPr>
        <w:tabs>
          <w:tab w:val="left" w:pos="1418"/>
          <w:tab w:val="right" w:pos="9072"/>
        </w:tabs>
        <w:spacing w:after="0"/>
        <w:ind w:left="851"/>
        <w:rPr>
          <w:rFonts w:cs="Times New Roman"/>
        </w:rPr>
      </w:pPr>
      <w:r w:rsidRPr="00AA3E62">
        <w:rPr>
          <w:rFonts w:cs="Times New Roman"/>
        </w:rPr>
        <w:t>Elektromágneses átalakítók.</w:t>
      </w:r>
    </w:p>
    <w:p w:rsidR="00310C42" w:rsidRPr="00AA3E62" w:rsidRDefault="00310C42" w:rsidP="00310C42">
      <w:pPr>
        <w:tabs>
          <w:tab w:val="left" w:pos="1418"/>
          <w:tab w:val="right" w:pos="9072"/>
        </w:tabs>
        <w:spacing w:after="0"/>
        <w:ind w:left="851"/>
        <w:rPr>
          <w:rFonts w:cs="Times New Roman"/>
        </w:rPr>
      </w:pPr>
      <w:r w:rsidRPr="00AA3E62">
        <w:rPr>
          <w:rFonts w:cs="Times New Roman"/>
        </w:rPr>
        <w:t>Elektromágnes</w:t>
      </w:r>
    </w:p>
    <w:p w:rsidR="00310C42" w:rsidRPr="00AA3E62" w:rsidRDefault="00310C42" w:rsidP="00310C42">
      <w:pPr>
        <w:tabs>
          <w:tab w:val="left" w:pos="1418"/>
          <w:tab w:val="right" w:pos="9072"/>
        </w:tabs>
        <w:spacing w:after="0"/>
        <w:ind w:left="851"/>
        <w:rPr>
          <w:rFonts w:cs="Times New Roman"/>
        </w:rPr>
      </w:pPr>
      <w:r w:rsidRPr="00AA3E62">
        <w:rPr>
          <w:rFonts w:cs="Times New Roman"/>
        </w:rPr>
        <w:t>Erőhatás elektromágnes és ferromágneses anyag között.</w:t>
      </w:r>
    </w:p>
    <w:p w:rsidR="00A23F09" w:rsidRPr="00AA3E62" w:rsidRDefault="00310C42" w:rsidP="00A23F09">
      <w:pPr>
        <w:tabs>
          <w:tab w:val="left" w:pos="1418"/>
          <w:tab w:val="right" w:pos="9072"/>
        </w:tabs>
        <w:spacing w:after="0"/>
        <w:ind w:left="851"/>
        <w:rPr>
          <w:rFonts w:cs="Times New Roman"/>
        </w:rPr>
      </w:pPr>
      <w:r w:rsidRPr="00AA3E62">
        <w:rPr>
          <w:rFonts w:cs="Times New Roman"/>
        </w:rPr>
        <w:t>Örvényáramok.</w:t>
      </w:r>
    </w:p>
    <w:p w:rsidR="00907F58" w:rsidRPr="00AA3E62" w:rsidRDefault="00907F58" w:rsidP="00A23F09">
      <w:pPr>
        <w:tabs>
          <w:tab w:val="left" w:pos="1418"/>
          <w:tab w:val="right" w:pos="9072"/>
        </w:tabs>
        <w:spacing w:after="0"/>
        <w:ind w:left="851"/>
        <w:rPr>
          <w:rFonts w:cs="Times New Roman"/>
        </w:rPr>
      </w:pPr>
    </w:p>
    <w:p w:rsidR="00A23F09" w:rsidRPr="00AA3E62" w:rsidRDefault="00310C42"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Váltakozó áramú hálózatok</w:t>
      </w:r>
    </w:p>
    <w:p w:rsidR="00310C42" w:rsidRPr="00AA3E62" w:rsidRDefault="00310C42" w:rsidP="00310C42">
      <w:pPr>
        <w:tabs>
          <w:tab w:val="left" w:pos="1418"/>
          <w:tab w:val="right" w:pos="9072"/>
        </w:tabs>
        <w:spacing w:after="0"/>
        <w:ind w:left="851"/>
        <w:rPr>
          <w:rFonts w:cs="Times New Roman"/>
        </w:rPr>
      </w:pPr>
      <w:r w:rsidRPr="00AA3E62">
        <w:rPr>
          <w:rFonts w:cs="Times New Roman"/>
        </w:rPr>
        <w:t>Szinuszos mennyiségek.</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váltakozó feszültség és áram fogalma.</w:t>
      </w:r>
    </w:p>
    <w:p w:rsidR="00310C42" w:rsidRPr="00AA3E62" w:rsidRDefault="00310C42" w:rsidP="00310C42">
      <w:pPr>
        <w:tabs>
          <w:tab w:val="left" w:pos="1418"/>
          <w:tab w:val="right" w:pos="9072"/>
        </w:tabs>
        <w:spacing w:after="0"/>
        <w:ind w:left="851"/>
        <w:rPr>
          <w:rFonts w:cs="Times New Roman"/>
        </w:rPr>
      </w:pPr>
      <w:r w:rsidRPr="00AA3E62">
        <w:rPr>
          <w:rFonts w:cs="Times New Roman"/>
        </w:rPr>
        <w:t>Váltakozó mennyiségek ábrázolása.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Váltakozó mennyiségek jellemzői.</w:t>
      </w:r>
    </w:p>
    <w:p w:rsidR="00310C42" w:rsidRPr="00AA3E62" w:rsidRDefault="00310C42" w:rsidP="00310C42">
      <w:pPr>
        <w:tabs>
          <w:tab w:val="left" w:pos="1418"/>
          <w:tab w:val="right" w:pos="9072"/>
        </w:tabs>
        <w:spacing w:after="0"/>
        <w:ind w:left="851"/>
        <w:rPr>
          <w:rFonts w:cs="Times New Roman"/>
        </w:rPr>
      </w:pPr>
      <w:r w:rsidRPr="00AA3E62">
        <w:rPr>
          <w:rFonts w:cs="Times New Roman"/>
        </w:rPr>
        <w:t>Váltakozó mennyiségek középértékei.</w:t>
      </w:r>
    </w:p>
    <w:p w:rsidR="00310C42" w:rsidRPr="00AA3E62" w:rsidRDefault="00310C42" w:rsidP="00310C42">
      <w:pPr>
        <w:tabs>
          <w:tab w:val="left" w:pos="1418"/>
          <w:tab w:val="right" w:pos="9072"/>
        </w:tabs>
        <w:spacing w:after="0"/>
        <w:ind w:left="851"/>
        <w:rPr>
          <w:rFonts w:cs="Times New Roman"/>
        </w:rPr>
      </w:pPr>
      <w:r w:rsidRPr="00AA3E62">
        <w:rPr>
          <w:rFonts w:cs="Times New Roman"/>
        </w:rPr>
        <w:t>Váltakozó mennyiségek összegzése.</w:t>
      </w:r>
    </w:p>
    <w:p w:rsidR="00310C42" w:rsidRPr="00AA3E62" w:rsidRDefault="00310C42" w:rsidP="00310C42">
      <w:pPr>
        <w:tabs>
          <w:tab w:val="left" w:pos="1418"/>
          <w:tab w:val="right" w:pos="9072"/>
        </w:tabs>
        <w:spacing w:after="0"/>
        <w:ind w:left="851"/>
        <w:rPr>
          <w:rFonts w:cs="Times New Roman"/>
        </w:rPr>
      </w:pPr>
      <w:r w:rsidRPr="00AA3E62">
        <w:rPr>
          <w:rFonts w:cs="Times New Roman"/>
        </w:rPr>
        <w:t>Egyszerű váltakozó áramú körök.</w:t>
      </w:r>
    </w:p>
    <w:p w:rsidR="00310C42" w:rsidRPr="00AA3E62" w:rsidRDefault="00310C42" w:rsidP="00310C42">
      <w:pPr>
        <w:tabs>
          <w:tab w:val="left" w:pos="1418"/>
          <w:tab w:val="right" w:pos="9072"/>
        </w:tabs>
        <w:spacing w:after="0"/>
        <w:ind w:left="851"/>
        <w:rPr>
          <w:rFonts w:cs="Times New Roman"/>
        </w:rPr>
      </w:pPr>
      <w:r w:rsidRPr="00AA3E62">
        <w:rPr>
          <w:rFonts w:cs="Times New Roman"/>
        </w:rPr>
        <w:t>Ellenállás a váltakozó áramú körben.</w:t>
      </w:r>
    </w:p>
    <w:p w:rsidR="00310C42" w:rsidRPr="00AA3E62" w:rsidRDefault="00310C42" w:rsidP="00310C42">
      <w:pPr>
        <w:tabs>
          <w:tab w:val="left" w:pos="1418"/>
          <w:tab w:val="right" w:pos="9072"/>
        </w:tabs>
        <w:spacing w:after="0"/>
        <w:ind w:left="851"/>
        <w:rPr>
          <w:rFonts w:cs="Times New Roman"/>
        </w:rPr>
      </w:pPr>
      <w:r w:rsidRPr="00AA3E62">
        <w:rPr>
          <w:rFonts w:cs="Times New Roman"/>
        </w:rPr>
        <w:t>Induktivitás a váltakozó áramú körben.</w:t>
      </w:r>
    </w:p>
    <w:p w:rsidR="00310C42" w:rsidRPr="00AA3E62" w:rsidRDefault="00310C42" w:rsidP="00310C42">
      <w:pPr>
        <w:tabs>
          <w:tab w:val="left" w:pos="1418"/>
          <w:tab w:val="right" w:pos="9072"/>
        </w:tabs>
        <w:spacing w:after="0"/>
        <w:ind w:left="851"/>
        <w:rPr>
          <w:rFonts w:cs="Times New Roman"/>
        </w:rPr>
      </w:pPr>
      <w:r w:rsidRPr="00AA3E62">
        <w:rPr>
          <w:rFonts w:cs="Times New Roman"/>
        </w:rPr>
        <w:t>Impedancia és admittancia.</w:t>
      </w:r>
    </w:p>
    <w:p w:rsidR="00310C42" w:rsidRPr="00AA3E62" w:rsidRDefault="00310C42" w:rsidP="00310C42">
      <w:pPr>
        <w:tabs>
          <w:tab w:val="left" w:pos="1418"/>
          <w:tab w:val="right" w:pos="9072"/>
        </w:tabs>
        <w:spacing w:after="0"/>
        <w:ind w:left="851"/>
        <w:rPr>
          <w:rFonts w:cs="Times New Roman"/>
        </w:rPr>
      </w:pPr>
      <w:r w:rsidRPr="00AA3E62">
        <w:rPr>
          <w:rFonts w:cs="Times New Roman"/>
        </w:rPr>
        <w:t>Kondenzátor a váltakozó áramú körben.</w:t>
      </w:r>
    </w:p>
    <w:p w:rsidR="00310C42" w:rsidRPr="00AA3E62" w:rsidRDefault="00310C42" w:rsidP="00310C42">
      <w:pPr>
        <w:tabs>
          <w:tab w:val="left" w:pos="1418"/>
          <w:tab w:val="right" w:pos="9072"/>
        </w:tabs>
        <w:spacing w:after="0"/>
        <w:ind w:left="851"/>
        <w:rPr>
          <w:rFonts w:cs="Times New Roman"/>
        </w:rPr>
      </w:pPr>
      <w:r w:rsidRPr="00AA3E62">
        <w:rPr>
          <w:rFonts w:cs="Times New Roman"/>
        </w:rPr>
        <w:t>Összetett váltakozó áramú körök.</w:t>
      </w:r>
    </w:p>
    <w:p w:rsidR="00310C42" w:rsidRPr="00AA3E62" w:rsidRDefault="00310C42" w:rsidP="00310C42">
      <w:pPr>
        <w:tabs>
          <w:tab w:val="left" w:pos="1418"/>
          <w:tab w:val="right" w:pos="9072"/>
        </w:tabs>
        <w:spacing w:after="0"/>
        <w:ind w:left="851"/>
        <w:rPr>
          <w:rFonts w:cs="Times New Roman"/>
        </w:rPr>
      </w:pPr>
      <w:r w:rsidRPr="00AA3E62">
        <w:rPr>
          <w:rFonts w:cs="Times New Roman"/>
        </w:rPr>
        <w:t>Soros RL-kapcsolás.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Párhuzamos RL-kapcsolás.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Valódi tekercs, mint RL-kapcsolás.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Soros RC-kapcsolás.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Párhuzamos RC-kapcsolás.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Valódi kondenzátor, mint RC-kapcsolás.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Soros RLC-kapcsolás.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Rezonanciafrekvencia.</w:t>
      </w:r>
    </w:p>
    <w:p w:rsidR="00310C42" w:rsidRPr="00AA3E62" w:rsidRDefault="00310C42" w:rsidP="00310C42">
      <w:pPr>
        <w:tabs>
          <w:tab w:val="left" w:pos="1418"/>
          <w:tab w:val="right" w:pos="9072"/>
        </w:tabs>
        <w:spacing w:after="0"/>
        <w:ind w:left="851"/>
        <w:rPr>
          <w:rFonts w:cs="Times New Roman"/>
        </w:rPr>
      </w:pPr>
      <w:r w:rsidRPr="00AA3E62">
        <w:rPr>
          <w:rFonts w:cs="Times New Roman"/>
        </w:rPr>
        <w:t>Feszültségrezonancia.</w:t>
      </w:r>
    </w:p>
    <w:p w:rsidR="00310C42" w:rsidRPr="00AA3E62" w:rsidRDefault="00310C42" w:rsidP="00310C42">
      <w:pPr>
        <w:tabs>
          <w:tab w:val="left" w:pos="1418"/>
          <w:tab w:val="right" w:pos="9072"/>
        </w:tabs>
        <w:spacing w:after="0"/>
        <w:ind w:left="851"/>
        <w:rPr>
          <w:rFonts w:cs="Times New Roman"/>
        </w:rPr>
      </w:pPr>
      <w:r w:rsidRPr="00AA3E62">
        <w:rPr>
          <w:rFonts w:cs="Times New Roman"/>
        </w:rPr>
        <w:t>A soros rezgőkör.</w:t>
      </w:r>
    </w:p>
    <w:p w:rsidR="00310C42" w:rsidRPr="00AA3E62" w:rsidRDefault="00310C42" w:rsidP="00310C42">
      <w:pPr>
        <w:tabs>
          <w:tab w:val="left" w:pos="1418"/>
          <w:tab w:val="right" w:pos="9072"/>
        </w:tabs>
        <w:spacing w:after="0"/>
        <w:ind w:left="851"/>
        <w:rPr>
          <w:rFonts w:cs="Times New Roman"/>
        </w:rPr>
      </w:pPr>
      <w:r w:rsidRPr="00AA3E62">
        <w:rPr>
          <w:rFonts w:cs="Times New Roman"/>
        </w:rPr>
        <w:t>Párhuzamos RLC-kapcsolás.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Áramrezonancia.</w:t>
      </w:r>
    </w:p>
    <w:p w:rsidR="00310C42" w:rsidRPr="00AA3E62" w:rsidRDefault="00310C42" w:rsidP="00310C42">
      <w:pPr>
        <w:tabs>
          <w:tab w:val="left" w:pos="1418"/>
          <w:tab w:val="right" w:pos="9072"/>
        </w:tabs>
        <w:spacing w:after="0"/>
        <w:ind w:left="851"/>
        <w:rPr>
          <w:rFonts w:cs="Times New Roman"/>
        </w:rPr>
      </w:pPr>
      <w:r w:rsidRPr="00AA3E62">
        <w:rPr>
          <w:rFonts w:cs="Times New Roman"/>
        </w:rPr>
        <w:t>A párhuzamos rezgőkör.</w:t>
      </w:r>
    </w:p>
    <w:p w:rsidR="00310C42" w:rsidRPr="00AA3E62" w:rsidRDefault="00310C42" w:rsidP="00310C42">
      <w:pPr>
        <w:tabs>
          <w:tab w:val="left" w:pos="1418"/>
          <w:tab w:val="right" w:pos="9072"/>
        </w:tabs>
        <w:spacing w:after="0"/>
        <w:ind w:left="851"/>
        <w:rPr>
          <w:rFonts w:cs="Times New Roman"/>
        </w:rPr>
      </w:pPr>
      <w:r w:rsidRPr="00AA3E62">
        <w:rPr>
          <w:rFonts w:cs="Times New Roman"/>
        </w:rPr>
        <w:t>Frekvencia kiválasztás.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Frekvenciaszűrés.</w:t>
      </w:r>
    </w:p>
    <w:p w:rsidR="00310C42" w:rsidRPr="00AA3E62" w:rsidRDefault="00310C42" w:rsidP="00310C42">
      <w:pPr>
        <w:tabs>
          <w:tab w:val="left" w:pos="1418"/>
          <w:tab w:val="right" w:pos="9072"/>
        </w:tabs>
        <w:spacing w:after="0"/>
        <w:ind w:left="851"/>
        <w:rPr>
          <w:rFonts w:cs="Times New Roman"/>
        </w:rPr>
      </w:pPr>
      <w:r w:rsidRPr="00AA3E62">
        <w:rPr>
          <w:rFonts w:cs="Times New Roman"/>
        </w:rPr>
        <w:t>A rezgőkör szabad rezgései.</w:t>
      </w:r>
    </w:p>
    <w:p w:rsidR="00310C42" w:rsidRPr="00AA3E62" w:rsidRDefault="00310C42" w:rsidP="00310C42">
      <w:pPr>
        <w:tabs>
          <w:tab w:val="left" w:pos="1418"/>
          <w:tab w:val="right" w:pos="9072"/>
        </w:tabs>
        <w:spacing w:after="0"/>
        <w:ind w:left="851"/>
        <w:rPr>
          <w:rFonts w:cs="Times New Roman"/>
        </w:rPr>
      </w:pPr>
      <w:r w:rsidRPr="00AA3E62">
        <w:rPr>
          <w:rFonts w:cs="Times New Roman"/>
        </w:rPr>
        <w:t>Csillapodó rezgés.</w:t>
      </w:r>
    </w:p>
    <w:p w:rsidR="00310C42" w:rsidRPr="00AA3E62" w:rsidRDefault="00310C42" w:rsidP="00310C42">
      <w:pPr>
        <w:tabs>
          <w:tab w:val="left" w:pos="1418"/>
          <w:tab w:val="right" w:pos="9072"/>
        </w:tabs>
        <w:spacing w:after="0"/>
        <w:ind w:left="851"/>
        <w:rPr>
          <w:rFonts w:cs="Times New Roman"/>
        </w:rPr>
      </w:pPr>
      <w:r w:rsidRPr="00AA3E62">
        <w:rPr>
          <w:rFonts w:cs="Times New Roman"/>
        </w:rPr>
        <w:t>Teljesítmények a váltakozó áramú körben.</w:t>
      </w:r>
    </w:p>
    <w:p w:rsidR="00310C42" w:rsidRPr="00AA3E62" w:rsidRDefault="00310C42" w:rsidP="00310C42">
      <w:pPr>
        <w:tabs>
          <w:tab w:val="left" w:pos="1418"/>
          <w:tab w:val="right" w:pos="9072"/>
        </w:tabs>
        <w:spacing w:after="0"/>
        <w:ind w:left="851"/>
        <w:rPr>
          <w:rFonts w:cs="Times New Roman"/>
        </w:rPr>
      </w:pPr>
      <w:r w:rsidRPr="00AA3E62">
        <w:rPr>
          <w:rFonts w:cs="Times New Roman"/>
        </w:rPr>
        <w:t>Teljesítménytényező.</w:t>
      </w:r>
    </w:p>
    <w:p w:rsidR="00310C42" w:rsidRPr="00AA3E62" w:rsidRDefault="00310C42" w:rsidP="00310C42">
      <w:pPr>
        <w:tabs>
          <w:tab w:val="left" w:pos="1418"/>
          <w:tab w:val="right" w:pos="9072"/>
        </w:tabs>
        <w:spacing w:after="0"/>
        <w:ind w:left="851"/>
        <w:rPr>
          <w:rFonts w:cs="Times New Roman"/>
        </w:rPr>
      </w:pPr>
      <w:r w:rsidRPr="00AA3E62">
        <w:rPr>
          <w:rFonts w:cs="Times New Roman"/>
        </w:rPr>
        <w:t>Fázisjavítás.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Többfázisú hálózatok.</w:t>
      </w:r>
    </w:p>
    <w:p w:rsidR="00310C42" w:rsidRPr="00AA3E62" w:rsidRDefault="00310C42" w:rsidP="00310C42">
      <w:pPr>
        <w:tabs>
          <w:tab w:val="left" w:pos="1418"/>
          <w:tab w:val="right" w:pos="9072"/>
        </w:tabs>
        <w:spacing w:after="0"/>
        <w:ind w:left="851"/>
        <w:rPr>
          <w:rFonts w:cs="Times New Roman"/>
        </w:rPr>
      </w:pPr>
      <w:r w:rsidRPr="00AA3E62">
        <w:rPr>
          <w:rFonts w:cs="Times New Roman"/>
        </w:rPr>
        <w:t>A háromfázisú rendszer.</w:t>
      </w:r>
    </w:p>
    <w:p w:rsidR="00310C42" w:rsidRPr="00AA3E62" w:rsidRDefault="00310C42" w:rsidP="00310C42">
      <w:pPr>
        <w:tabs>
          <w:tab w:val="left" w:pos="1418"/>
          <w:tab w:val="right" w:pos="9072"/>
        </w:tabs>
        <w:spacing w:after="0"/>
        <w:ind w:left="851"/>
        <w:rPr>
          <w:rFonts w:cs="Times New Roman"/>
        </w:rPr>
      </w:pPr>
      <w:r w:rsidRPr="00AA3E62">
        <w:rPr>
          <w:rFonts w:cs="Times New Roman"/>
        </w:rPr>
        <w:t>Háromszögkapcsolás.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Csillagkapcsolás.</w:t>
      </w:r>
    </w:p>
    <w:p w:rsidR="00310C42" w:rsidRPr="00AA3E62" w:rsidRDefault="00310C42" w:rsidP="00310C42">
      <w:pPr>
        <w:tabs>
          <w:tab w:val="left" w:pos="1418"/>
          <w:tab w:val="right" w:pos="9072"/>
        </w:tabs>
        <w:spacing w:after="0"/>
        <w:ind w:left="851"/>
        <w:rPr>
          <w:rFonts w:cs="Times New Roman"/>
        </w:rPr>
      </w:pPr>
      <w:r w:rsidRPr="00AA3E62">
        <w:rPr>
          <w:rFonts w:cs="Times New Roman"/>
        </w:rPr>
        <w:t>A háromfázisú rendszer teljesítménye.</w:t>
      </w:r>
    </w:p>
    <w:p w:rsidR="00310C42" w:rsidRPr="00AA3E62" w:rsidRDefault="00310C42" w:rsidP="00310C42">
      <w:pPr>
        <w:tabs>
          <w:tab w:val="left" w:pos="1418"/>
          <w:tab w:val="right" w:pos="9072"/>
        </w:tabs>
        <w:spacing w:after="0"/>
        <w:ind w:left="851"/>
        <w:rPr>
          <w:rFonts w:cs="Times New Roman"/>
        </w:rPr>
      </w:pPr>
      <w:r w:rsidRPr="00AA3E62">
        <w:rPr>
          <w:rFonts w:cs="Times New Roman"/>
        </w:rPr>
        <w:t>Aszimmetrikus terhelés.</w:t>
      </w:r>
    </w:p>
    <w:p w:rsidR="00310C42" w:rsidRPr="00AA3E62" w:rsidRDefault="00310C42" w:rsidP="00310C42">
      <w:pPr>
        <w:tabs>
          <w:tab w:val="left" w:pos="1418"/>
          <w:tab w:val="right" w:pos="9072"/>
        </w:tabs>
        <w:spacing w:after="0"/>
        <w:ind w:left="851"/>
        <w:rPr>
          <w:rFonts w:cs="Times New Roman"/>
        </w:rPr>
      </w:pPr>
      <w:r w:rsidRPr="00AA3E62">
        <w:rPr>
          <w:rFonts w:cs="Times New Roman"/>
        </w:rPr>
        <w:t>Forgó mágneses tér.</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villamos energia szállítása és elosztása.</w:t>
      </w:r>
    </w:p>
    <w:p w:rsidR="00310C42" w:rsidRPr="00AA3E62" w:rsidRDefault="00310C42" w:rsidP="00310C42">
      <w:pPr>
        <w:tabs>
          <w:tab w:val="left" w:pos="1418"/>
          <w:tab w:val="right" w:pos="9072"/>
        </w:tabs>
        <w:spacing w:after="0"/>
        <w:ind w:left="851"/>
        <w:rPr>
          <w:rFonts w:cs="Times New Roman"/>
        </w:rPr>
      </w:pPr>
      <w:r w:rsidRPr="00AA3E62">
        <w:rPr>
          <w:rFonts w:cs="Times New Roman"/>
        </w:rPr>
        <w:t>A villamos gépek elméletének alapjai.</w:t>
      </w:r>
    </w:p>
    <w:p w:rsidR="00310C42" w:rsidRPr="00AA3E62" w:rsidRDefault="00310C42" w:rsidP="00310C42">
      <w:pPr>
        <w:tabs>
          <w:tab w:val="left" w:pos="1418"/>
          <w:tab w:val="right" w:pos="9072"/>
        </w:tabs>
        <w:spacing w:after="0"/>
        <w:ind w:left="851"/>
        <w:rPr>
          <w:rFonts w:cs="Times New Roman"/>
        </w:rPr>
      </w:pPr>
      <w:r w:rsidRPr="00AA3E62">
        <w:rPr>
          <w:rFonts w:cs="Times New Roman"/>
        </w:rPr>
        <w:t>A transzformátor felépítése, működése.</w:t>
      </w:r>
    </w:p>
    <w:p w:rsidR="00310C42" w:rsidRPr="00AA3E62" w:rsidRDefault="00310C42" w:rsidP="00310C42">
      <w:pPr>
        <w:tabs>
          <w:tab w:val="left" w:pos="1418"/>
          <w:tab w:val="right" w:pos="9072"/>
        </w:tabs>
        <w:spacing w:after="0"/>
        <w:ind w:left="851"/>
        <w:rPr>
          <w:rFonts w:cs="Times New Roman"/>
        </w:rPr>
      </w:pPr>
      <w:r w:rsidRPr="00AA3E62">
        <w:rPr>
          <w:rFonts w:cs="Times New Roman"/>
        </w:rPr>
        <w:t>Villamos forgógépek.</w:t>
      </w:r>
    </w:p>
    <w:p w:rsidR="00310C42" w:rsidRPr="00AA3E62" w:rsidRDefault="00310C42" w:rsidP="00310C42">
      <w:pPr>
        <w:tabs>
          <w:tab w:val="left" w:pos="1418"/>
          <w:tab w:val="right" w:pos="9072"/>
        </w:tabs>
        <w:spacing w:after="0"/>
        <w:ind w:left="851"/>
        <w:rPr>
          <w:rFonts w:cs="Times New Roman"/>
        </w:rPr>
      </w:pPr>
      <w:r w:rsidRPr="00AA3E62">
        <w:rPr>
          <w:rFonts w:cs="Times New Roman"/>
        </w:rPr>
        <w:t>Szinkrongépek.</w:t>
      </w:r>
    </w:p>
    <w:p w:rsidR="00310C42" w:rsidRPr="00AA3E62" w:rsidRDefault="00310C42" w:rsidP="00310C42">
      <w:pPr>
        <w:tabs>
          <w:tab w:val="left" w:pos="1418"/>
          <w:tab w:val="right" w:pos="9072"/>
        </w:tabs>
        <w:spacing w:after="0"/>
        <w:ind w:left="851"/>
        <w:rPr>
          <w:rFonts w:cs="Times New Roman"/>
        </w:rPr>
      </w:pPr>
      <w:r w:rsidRPr="00AA3E62">
        <w:rPr>
          <w:rFonts w:cs="Times New Roman"/>
        </w:rPr>
        <w:t>Aszinkrongépek.</w:t>
      </w:r>
    </w:p>
    <w:p w:rsidR="00A23F09" w:rsidRPr="00AA3E62" w:rsidRDefault="00310C42" w:rsidP="00A23F09">
      <w:pPr>
        <w:tabs>
          <w:tab w:val="left" w:pos="1418"/>
          <w:tab w:val="right" w:pos="9072"/>
        </w:tabs>
        <w:spacing w:after="0"/>
        <w:ind w:left="851"/>
        <w:rPr>
          <w:rFonts w:cs="Times New Roman"/>
        </w:rPr>
      </w:pPr>
      <w:r w:rsidRPr="00AA3E62">
        <w:rPr>
          <w:rFonts w:cs="Times New Roman"/>
        </w:rPr>
        <w:t>Egyenáramú gépek.</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310C42" w:rsidP="00A23F09">
      <w:pPr>
        <w:spacing w:after="0"/>
        <w:ind w:left="426"/>
        <w:rPr>
          <w:rFonts w:cs="Times New Roman"/>
        </w:rPr>
      </w:pPr>
      <w:r w:rsidRPr="00AA3E62">
        <w:rPr>
          <w:rFonts w:cs="Times New Roman"/>
        </w:rPr>
        <w:t>Szaktanterem</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DB5A45" w:rsidP="00A23F09">
      <w:pPr>
        <w:pStyle w:val="Listaszerbekezds"/>
        <w:numPr>
          <w:ilvl w:val="0"/>
          <w:numId w:val="8"/>
        </w:numPr>
        <w:tabs>
          <w:tab w:val="right" w:pos="9072"/>
        </w:tabs>
        <w:spacing w:after="0"/>
        <w:rPr>
          <w:rFonts w:cs="Times New Roman"/>
          <w:b/>
        </w:rPr>
      </w:pPr>
      <w:r w:rsidRPr="00AA3E62">
        <w:rPr>
          <w:rFonts w:cs="Times New Roman"/>
          <w:b/>
        </w:rPr>
        <w:t>Elektronika gyakorlatok</w:t>
      </w:r>
      <w:r w:rsidR="003C4444">
        <w:rPr>
          <w:rFonts w:cs="Times New Roman"/>
          <w:b/>
        </w:rPr>
        <w:t xml:space="preserve"> </w:t>
      </w:r>
      <w:r w:rsidR="00A23F09" w:rsidRPr="00AA3E62">
        <w:rPr>
          <w:rFonts w:cs="Times New Roman"/>
          <w:b/>
        </w:rPr>
        <w:t>tantárgy</w:t>
      </w:r>
      <w:r w:rsidR="00A23F09" w:rsidRPr="00AA3E62">
        <w:rPr>
          <w:rFonts w:cs="Times New Roman"/>
          <w:b/>
        </w:rPr>
        <w:tab/>
      </w:r>
      <w:r w:rsidR="005C1B04" w:rsidRPr="00AA3E62">
        <w:rPr>
          <w:rFonts w:cs="Times New Roman"/>
          <w:b/>
        </w:rPr>
        <w:t>72</w:t>
      </w:r>
      <w:r w:rsidR="00A23F09" w:rsidRPr="00AA3E62">
        <w:rPr>
          <w:rFonts w:cs="Times New Roman"/>
          <w:b/>
        </w:rPr>
        <w:t xml:space="preserve"> óra/</w:t>
      </w:r>
      <w:r w:rsidRPr="00AA3E62">
        <w:rPr>
          <w:rFonts w:cs="Times New Roman"/>
          <w:b/>
        </w:rPr>
        <w:t>0</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3C4444">
        <w:rPr>
          <w:rFonts w:cs="Times New Roman"/>
        </w:rPr>
        <w:t xml:space="preserve"> </w:t>
      </w:r>
      <w:r w:rsidR="0066228E" w:rsidRPr="00AA3E62">
        <w:rPr>
          <w:rFonts w:cs="Times New Roman"/>
        </w:rPr>
        <w:t>34 522 03 Elektronikai műszerész</w:t>
      </w:r>
      <w:r w:rsidR="003C4444">
        <w:rPr>
          <w:rFonts w:cs="Times New Roman"/>
        </w:rPr>
        <w:t xml:space="preserve"> </w:t>
      </w:r>
      <w:r w:rsidR="00DB5A45" w:rsidRPr="00AA3E62">
        <w:rPr>
          <w:rFonts w:cs="Times New Roman"/>
        </w:rPr>
        <w:t>mellék</w:t>
      </w:r>
      <w:r w:rsidR="003C4444">
        <w:rPr>
          <w:rFonts w:cs="Times New Roman"/>
        </w:rPr>
        <w:t>-</w:t>
      </w:r>
      <w:r w:rsidRPr="00AA3E62">
        <w:rPr>
          <w:rFonts w:cs="Times New Roman"/>
        </w:rPr>
        <w:t>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A23F09" w:rsidRPr="00AA3E62" w:rsidRDefault="00DB5A45" w:rsidP="00A23F09">
      <w:pPr>
        <w:spacing w:after="0"/>
        <w:ind w:left="426"/>
        <w:rPr>
          <w:rFonts w:cs="Times New Roman"/>
        </w:rPr>
      </w:pPr>
      <w:r w:rsidRPr="00AA3E62">
        <w:rPr>
          <w:rFonts w:cs="Times New Roman"/>
        </w:rPr>
        <w:t>Az elektronika gyakorlat tantárgy tanításának célja, hogy mélyítse el az elektrotechnika tantárgy tanulása során megismert elméleti alapokat. A tanuló gyakorlati munkája során ismerje meg az elektronikai áramkörök létrehozása és vizsgálata során használt eszközöket.</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A23F09" w:rsidRDefault="00DB5A45" w:rsidP="00A23F09">
      <w:pPr>
        <w:spacing w:after="0"/>
        <w:ind w:left="426"/>
        <w:rPr>
          <w:rFonts w:cs="Times New Roman"/>
        </w:rPr>
      </w:pPr>
      <w:r w:rsidRPr="00AA3E62">
        <w:rPr>
          <w:rFonts w:cs="Times New Roman"/>
        </w:rPr>
        <w:t>A tantárgy az adott évfolyamba lépés feltételeiként megjelölt közismereti és szakmai tartalmakra épül.</w:t>
      </w:r>
    </w:p>
    <w:p w:rsidR="003C4444" w:rsidRPr="00AA3E62" w:rsidRDefault="003C4444" w:rsidP="00A23F09">
      <w:pPr>
        <w:spacing w:after="0"/>
        <w:ind w:left="426"/>
        <w:rPr>
          <w:rFonts w:cs="Times New Roman"/>
        </w:rPr>
      </w:pPr>
      <w:r w:rsidRPr="00AA3E62">
        <w:rPr>
          <w:rFonts w:cs="Times New Roman"/>
        </w:rPr>
        <w:t>Az Elektronika gyakorlatok tantárgy témaköreinek szakmai tartalmát a 10416-12 Közlekedéstechnikai alapok modulhoz tartozó Mérési gyakorlatok tantárgy témakörei az Egyenáramú alapmérések témakörre vonatkozóan teljes mértékben, a többi témakörre vonatkozóan csak részben tartalmazzák.</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DB5A45"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Villamos kötések és a NYÁK</w:t>
      </w:r>
    </w:p>
    <w:p w:rsidR="00DB5A45" w:rsidRPr="00AA3E62" w:rsidRDefault="00DB5A45" w:rsidP="00DB5A45">
      <w:pPr>
        <w:tabs>
          <w:tab w:val="left" w:pos="1418"/>
          <w:tab w:val="right" w:pos="9072"/>
        </w:tabs>
        <w:spacing w:after="0"/>
        <w:ind w:left="851"/>
        <w:rPr>
          <w:rFonts w:cs="Times New Roman"/>
        </w:rPr>
      </w:pPr>
      <w:r w:rsidRPr="00AA3E62">
        <w:rPr>
          <w:rFonts w:cs="Times New Roman"/>
        </w:rPr>
        <w:t>Villamos kötések osztályozása:</w:t>
      </w:r>
    </w:p>
    <w:p w:rsidR="00DB5A45" w:rsidRPr="00AA3E62" w:rsidRDefault="00DB5A45" w:rsidP="00DB5A45">
      <w:pPr>
        <w:tabs>
          <w:tab w:val="left" w:pos="1418"/>
          <w:tab w:val="right" w:pos="9072"/>
        </w:tabs>
        <w:spacing w:after="0"/>
        <w:ind w:left="851"/>
        <w:rPr>
          <w:rFonts w:cs="Times New Roman"/>
        </w:rPr>
      </w:pPr>
      <w:r w:rsidRPr="00AA3E62">
        <w:rPr>
          <w:rFonts w:cs="Times New Roman"/>
        </w:rPr>
        <w:t>Oldható kötések</w:t>
      </w:r>
    </w:p>
    <w:p w:rsidR="00DB5A45" w:rsidRPr="00AA3E62" w:rsidRDefault="00DB5A45" w:rsidP="00DB5A45">
      <w:pPr>
        <w:tabs>
          <w:tab w:val="left" w:pos="1418"/>
          <w:tab w:val="right" w:pos="9072"/>
        </w:tabs>
        <w:spacing w:after="0"/>
        <w:ind w:left="851"/>
        <w:rPr>
          <w:rFonts w:cs="Times New Roman"/>
        </w:rPr>
      </w:pPr>
      <w:r w:rsidRPr="00AA3E62">
        <w:rPr>
          <w:rFonts w:cs="Times New Roman"/>
        </w:rPr>
        <w:t>Nem oldható kötések</w:t>
      </w:r>
    </w:p>
    <w:p w:rsidR="00DB5A45" w:rsidRPr="00AA3E62" w:rsidRDefault="00DB5A45" w:rsidP="00DB5A45">
      <w:pPr>
        <w:tabs>
          <w:tab w:val="left" w:pos="1418"/>
          <w:tab w:val="right" w:pos="9072"/>
        </w:tabs>
        <w:spacing w:after="0"/>
        <w:ind w:left="851"/>
        <w:rPr>
          <w:rFonts w:cs="Times New Roman"/>
        </w:rPr>
      </w:pPr>
      <w:r w:rsidRPr="00AA3E62">
        <w:rPr>
          <w:rFonts w:cs="Times New Roman"/>
        </w:rPr>
        <w:t>Forrasztott kötés típusai:</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Keményforrasztás</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Lágyforrasztás</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Lágyforrasztás kivitelezése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A forrasztás, mint elektromos és mechanikai kötés előkészítése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A forrasztás anyagai, segédanyagai és eszközei.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A forrasztás művelete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Forrasztási gyakorlat </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 xml:space="preserve">Vezetékek, kábelek, huzalozás: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Villamos vezetékek és vezetékanyagok, jellemzőik.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Huzal-előkészítés, szigetelés eltávolítása.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A huzalozás szerszámai, vágás, csupaszítás, préselés szerszámai.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Huzalozás kábelformákkal; kábeltörzs készítés, kábelformák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rögzítése.</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Elektromechanikus csatlakozók.</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Csatlakozók csoportosítása, kiválasztásuk szempontjai.</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                   Csatlakozók kialakítása.</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Csatlakozó kábelek készítése, ellenőrzése.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Nyomtatott áramkörök gyártása, előkészítése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Folírozott lemezek jellemzői, előkészítésük.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A fóliamintázat kialakítása </w:t>
      </w:r>
    </w:p>
    <w:p w:rsidR="00DB5A45" w:rsidRPr="00AA3E62" w:rsidRDefault="00DB5A45" w:rsidP="00DB5A45">
      <w:pPr>
        <w:tabs>
          <w:tab w:val="left" w:pos="1418"/>
          <w:tab w:val="right" w:pos="9072"/>
        </w:tabs>
        <w:spacing w:after="0"/>
        <w:ind w:left="851"/>
        <w:rPr>
          <w:rFonts w:cs="Times New Roman"/>
        </w:rPr>
      </w:pPr>
      <w:r w:rsidRPr="00AA3E62">
        <w:rPr>
          <w:rFonts w:cs="Times New Roman"/>
        </w:rPr>
        <w:t>A szitanyomás technológiája.</w:t>
      </w:r>
    </w:p>
    <w:p w:rsidR="00DB5A45" w:rsidRPr="00AA3E62" w:rsidRDefault="00DB5A45" w:rsidP="00DB5A45">
      <w:pPr>
        <w:tabs>
          <w:tab w:val="left" w:pos="1418"/>
          <w:tab w:val="right" w:pos="9072"/>
        </w:tabs>
        <w:spacing w:after="0"/>
        <w:ind w:left="851"/>
        <w:rPr>
          <w:rFonts w:cs="Times New Roman"/>
        </w:rPr>
      </w:pPr>
      <w:r w:rsidRPr="00AA3E62">
        <w:rPr>
          <w:rFonts w:cs="Times New Roman"/>
        </w:rPr>
        <w:t>Eszközök, segédanyagok.</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Nyomtatott áramkörök maratása.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Forrasztandó felületek előkészítése.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Tisztítás, folyasztószer, védő bevonat.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Nyomtatott áramkörök megmunkálása, illesztése, rögzítése.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Kivezetések előkészítése, szerelési magasság, olvashatóság, szerelési sorrend, polaritás, alkatrész beültetés, alkatrészlábak lecsípése.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Kezelőszervek, csatlakozók, kijelzők, kábelezések. </w:t>
      </w:r>
    </w:p>
    <w:p w:rsidR="00A23F09" w:rsidRPr="00AA3E62" w:rsidRDefault="00DB5A45" w:rsidP="00A23F09">
      <w:pPr>
        <w:tabs>
          <w:tab w:val="left" w:pos="1418"/>
          <w:tab w:val="right" w:pos="9072"/>
        </w:tabs>
        <w:spacing w:after="0"/>
        <w:ind w:left="851"/>
        <w:rPr>
          <w:rFonts w:cs="Times New Roman"/>
        </w:rPr>
      </w:pPr>
      <w:r w:rsidRPr="00AA3E62">
        <w:rPr>
          <w:rFonts w:cs="Times New Roman"/>
        </w:rPr>
        <w:t>Alkatrészválasztás szempontjai. Névleges érték, tűrés, terhelhetőség. alkatrészek jelölése</w:t>
      </w:r>
    </w:p>
    <w:p w:rsidR="00907F58" w:rsidRPr="00AA3E62" w:rsidRDefault="00907F58" w:rsidP="00A23F09">
      <w:pPr>
        <w:tabs>
          <w:tab w:val="left" w:pos="1418"/>
          <w:tab w:val="right" w:pos="9072"/>
        </w:tabs>
        <w:spacing w:after="0"/>
        <w:ind w:left="851"/>
        <w:rPr>
          <w:rFonts w:cs="Times New Roman"/>
        </w:rPr>
      </w:pPr>
    </w:p>
    <w:p w:rsidR="00A23F09" w:rsidRPr="00AA3E62" w:rsidRDefault="00DB5A45"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Egyenáramú alapmérések</w:t>
      </w:r>
    </w:p>
    <w:p w:rsidR="00DB5A45" w:rsidRPr="00AA3E62" w:rsidRDefault="00DB5A45" w:rsidP="00DB5A45">
      <w:pPr>
        <w:tabs>
          <w:tab w:val="left" w:pos="1418"/>
          <w:tab w:val="right" w:pos="9072"/>
        </w:tabs>
        <w:spacing w:after="0"/>
        <w:ind w:left="851"/>
        <w:rPr>
          <w:rFonts w:cs="Times New Roman"/>
        </w:rPr>
      </w:pPr>
      <w:r w:rsidRPr="00AA3E62">
        <w:rPr>
          <w:rFonts w:cs="Times New Roman"/>
        </w:rPr>
        <w:t>Egyenáramú alapmérések</w:t>
      </w:r>
    </w:p>
    <w:p w:rsidR="00DB5A45" w:rsidRPr="00AA3E62" w:rsidRDefault="00DB5A45" w:rsidP="00DB5A45">
      <w:pPr>
        <w:tabs>
          <w:tab w:val="left" w:pos="1418"/>
          <w:tab w:val="right" w:pos="9072"/>
        </w:tabs>
        <w:spacing w:after="0"/>
        <w:ind w:left="851"/>
        <w:rPr>
          <w:rFonts w:cs="Times New Roman"/>
        </w:rPr>
      </w:pPr>
      <w:r w:rsidRPr="00AA3E62">
        <w:rPr>
          <w:rFonts w:cs="Times New Roman"/>
        </w:rPr>
        <w:t>Mérési segédeszközök</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Potenciométer</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Tolóellenállás</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Precíziós mérőellenállások</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Kis értékű ellenállás mérése Ohm törvénye alapján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Nagy értékű ellenállás mérése Ohm törvénye alapján </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Ellenállás mérése feszültségesések összehasonlításával </w:t>
      </w:r>
    </w:p>
    <w:p w:rsidR="00DB5A45" w:rsidRPr="00AA3E62" w:rsidRDefault="00DB5A45" w:rsidP="00DB5A45">
      <w:pPr>
        <w:tabs>
          <w:tab w:val="left" w:pos="1418"/>
          <w:tab w:val="right" w:pos="9072"/>
        </w:tabs>
        <w:spacing w:after="0"/>
        <w:ind w:left="851"/>
        <w:rPr>
          <w:rFonts w:cs="Times New Roman"/>
        </w:rPr>
      </w:pPr>
      <w:r w:rsidRPr="00AA3E62">
        <w:rPr>
          <w:rFonts w:cs="Times New Roman"/>
        </w:rPr>
        <w:t>Ellenállás mérése áramerősségek összehasonlításával</w:t>
      </w:r>
    </w:p>
    <w:p w:rsidR="00DB5A45" w:rsidRPr="00AA3E62" w:rsidRDefault="00DB5A45" w:rsidP="00DB5A45">
      <w:pPr>
        <w:tabs>
          <w:tab w:val="left" w:pos="1418"/>
          <w:tab w:val="right" w:pos="9072"/>
        </w:tabs>
        <w:spacing w:after="0"/>
        <w:ind w:left="851"/>
        <w:rPr>
          <w:rFonts w:cs="Times New Roman"/>
        </w:rPr>
      </w:pPr>
      <w:r w:rsidRPr="00AA3E62">
        <w:rPr>
          <w:rFonts w:cs="Times New Roman"/>
        </w:rPr>
        <w:t>Ellenállás mérése Weatstone-híddal</w:t>
      </w:r>
    </w:p>
    <w:p w:rsidR="00DB5A45" w:rsidRPr="00AA3E62" w:rsidRDefault="00DB5A45" w:rsidP="00DB5A45">
      <w:pPr>
        <w:tabs>
          <w:tab w:val="left" w:pos="1418"/>
          <w:tab w:val="right" w:pos="9072"/>
        </w:tabs>
        <w:spacing w:after="0"/>
        <w:ind w:left="851"/>
        <w:rPr>
          <w:rFonts w:cs="Times New Roman"/>
        </w:rPr>
      </w:pPr>
      <w:r w:rsidRPr="00AA3E62">
        <w:rPr>
          <w:rFonts w:cs="Times New Roman"/>
        </w:rPr>
        <w:t>Fajlagos ellenállás mérése</w:t>
      </w:r>
    </w:p>
    <w:p w:rsidR="00DB5A45" w:rsidRPr="00AA3E62" w:rsidRDefault="00DB5A45" w:rsidP="00DB5A45">
      <w:pPr>
        <w:tabs>
          <w:tab w:val="left" w:pos="1418"/>
          <w:tab w:val="right" w:pos="9072"/>
        </w:tabs>
        <w:spacing w:after="0"/>
        <w:ind w:left="851"/>
        <w:rPr>
          <w:rFonts w:cs="Times New Roman"/>
        </w:rPr>
      </w:pPr>
      <w:r w:rsidRPr="00AA3E62">
        <w:rPr>
          <w:rFonts w:cs="Times New Roman"/>
        </w:rPr>
        <w:t>Ellenállások hőmérsékletfüggésének vizsgálata</w:t>
      </w:r>
    </w:p>
    <w:p w:rsidR="00DB5A45" w:rsidRPr="00AA3E62" w:rsidRDefault="00DB5A45" w:rsidP="00DB5A45">
      <w:pPr>
        <w:tabs>
          <w:tab w:val="left" w:pos="1418"/>
          <w:tab w:val="right" w:pos="9072"/>
        </w:tabs>
        <w:spacing w:after="0"/>
        <w:ind w:left="851"/>
        <w:rPr>
          <w:rFonts w:cs="Times New Roman"/>
        </w:rPr>
      </w:pPr>
      <w:r w:rsidRPr="00AA3E62">
        <w:rPr>
          <w:rFonts w:cs="Times New Roman"/>
        </w:rPr>
        <w:t>Feszültségfüggő ellenállás vizsgálata</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Ellenállások soros kapcsolásának vizsgálata. Kirchoff huroktörvényének igazolása </w:t>
      </w:r>
    </w:p>
    <w:p w:rsidR="00DB5A45" w:rsidRPr="00AA3E62" w:rsidRDefault="00DB5A45" w:rsidP="00DB5A45">
      <w:pPr>
        <w:tabs>
          <w:tab w:val="left" w:pos="1418"/>
          <w:tab w:val="right" w:pos="9072"/>
        </w:tabs>
        <w:spacing w:after="0"/>
        <w:ind w:left="851"/>
        <w:rPr>
          <w:rFonts w:cs="Times New Roman"/>
        </w:rPr>
      </w:pPr>
      <w:r w:rsidRPr="00AA3E62">
        <w:rPr>
          <w:rFonts w:cs="Times New Roman"/>
        </w:rPr>
        <w:t>Ellenállások párhuzamos kapcsolásának vizsgálata Kirchoff csomóponti törvényének igazolása</w:t>
      </w:r>
    </w:p>
    <w:p w:rsidR="00DB5A45" w:rsidRPr="00AA3E62" w:rsidRDefault="00DB5A45" w:rsidP="00DB5A45">
      <w:pPr>
        <w:tabs>
          <w:tab w:val="left" w:pos="1418"/>
          <w:tab w:val="right" w:pos="9072"/>
        </w:tabs>
        <w:spacing w:after="0"/>
        <w:ind w:left="851"/>
        <w:rPr>
          <w:rFonts w:cs="Times New Roman"/>
        </w:rPr>
      </w:pPr>
      <w:r w:rsidRPr="00AA3E62">
        <w:rPr>
          <w:rFonts w:cs="Times New Roman"/>
        </w:rPr>
        <w:t xml:space="preserve">Feszültségosztók vizsgálata </w:t>
      </w:r>
    </w:p>
    <w:p w:rsidR="00DB5A45" w:rsidRPr="00AA3E62" w:rsidRDefault="00DB5A45" w:rsidP="00DB5A45">
      <w:pPr>
        <w:tabs>
          <w:tab w:val="left" w:pos="1418"/>
          <w:tab w:val="right" w:pos="9072"/>
        </w:tabs>
        <w:spacing w:after="0"/>
        <w:ind w:left="851"/>
        <w:rPr>
          <w:rFonts w:cs="Times New Roman"/>
        </w:rPr>
      </w:pPr>
      <w:r w:rsidRPr="00AA3E62">
        <w:rPr>
          <w:rFonts w:cs="Times New Roman"/>
        </w:rPr>
        <w:t>Potenciométerek vizsgálata</w:t>
      </w:r>
    </w:p>
    <w:p w:rsidR="00DB5A45" w:rsidRPr="00AA3E62" w:rsidRDefault="00DB5A45" w:rsidP="00DB5A45">
      <w:pPr>
        <w:tabs>
          <w:tab w:val="left" w:pos="1418"/>
          <w:tab w:val="right" w:pos="9072"/>
        </w:tabs>
        <w:spacing w:after="0"/>
        <w:ind w:left="851"/>
        <w:rPr>
          <w:rFonts w:cs="Times New Roman"/>
        </w:rPr>
      </w:pPr>
      <w:r w:rsidRPr="00AA3E62">
        <w:rPr>
          <w:rFonts w:cs="Times New Roman"/>
        </w:rPr>
        <w:t>Elektromechanikus mérőműszerek jellemzőinek mérése</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Feszültségmérő belső ellenállásának meghatározása és méréshatárának kiterjesztése</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Feszültségmérő hitelesítése</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Árammérő belső ellenállásának meghatározása és méréshatárának kiterjesztése</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Árammérő hitelesítése</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Teljesítménymérő hitelesítése</w:t>
      </w:r>
    </w:p>
    <w:p w:rsidR="00DB5A45" w:rsidRPr="00AA3E62" w:rsidRDefault="00DB5A45" w:rsidP="00DB5A45">
      <w:pPr>
        <w:tabs>
          <w:tab w:val="left" w:pos="1418"/>
          <w:tab w:val="right" w:pos="9072"/>
        </w:tabs>
        <w:spacing w:after="0"/>
        <w:ind w:left="851"/>
        <w:rPr>
          <w:rFonts w:cs="Times New Roman"/>
        </w:rPr>
      </w:pPr>
      <w:r w:rsidRPr="00AA3E62">
        <w:rPr>
          <w:rFonts w:cs="Times New Roman"/>
        </w:rPr>
        <w:t>Villamos teljesítmény és a villamos áram hőhatásának vizsgálata</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Az egyenáramú teljesítmény mérése</w:t>
      </w:r>
    </w:p>
    <w:p w:rsidR="00DB5A45" w:rsidRPr="00AA3E62" w:rsidRDefault="00DB5A45" w:rsidP="00DB5A45">
      <w:pPr>
        <w:tabs>
          <w:tab w:val="left" w:pos="1418"/>
          <w:tab w:val="right" w:pos="9072"/>
        </w:tabs>
        <w:spacing w:after="0"/>
        <w:ind w:left="851"/>
        <w:rPr>
          <w:rFonts w:cs="Times New Roman"/>
        </w:rPr>
      </w:pPr>
      <w:r w:rsidRPr="00AA3E62">
        <w:rPr>
          <w:rFonts w:cs="Times New Roman"/>
        </w:rPr>
        <w:t>Energiaforrások vizsgálata</w:t>
      </w:r>
    </w:p>
    <w:p w:rsidR="00DB5A45" w:rsidRPr="00AA3E62" w:rsidRDefault="00DB5A45" w:rsidP="00DB5A45">
      <w:pPr>
        <w:tabs>
          <w:tab w:val="left" w:pos="1418"/>
          <w:tab w:val="right" w:pos="9072"/>
        </w:tabs>
        <w:spacing w:after="0"/>
        <w:ind w:left="851"/>
        <w:rPr>
          <w:rFonts w:cs="Times New Roman"/>
        </w:rPr>
      </w:pPr>
      <w:r w:rsidRPr="00AA3E62">
        <w:rPr>
          <w:rFonts w:cs="Times New Roman"/>
        </w:rPr>
        <w:tab/>
        <w:t>Energiaforrások belső ellenállásának, leadott teljesítményének és hatásfokának vizsgálata</w:t>
      </w:r>
    </w:p>
    <w:p w:rsidR="00A23F09" w:rsidRPr="00AA3E62" w:rsidRDefault="00DB5A45" w:rsidP="00A23F09">
      <w:pPr>
        <w:tabs>
          <w:tab w:val="left" w:pos="1418"/>
          <w:tab w:val="right" w:pos="9072"/>
        </w:tabs>
        <w:spacing w:after="0"/>
        <w:ind w:left="851"/>
        <w:rPr>
          <w:rFonts w:cs="Times New Roman"/>
        </w:rPr>
      </w:pPr>
      <w:r w:rsidRPr="00AA3E62">
        <w:rPr>
          <w:rFonts w:cs="Times New Roman"/>
        </w:rPr>
        <w:tab/>
        <w:t>Energiaforrások soros és párhuzamos kapcsolásának vizsgálata</w:t>
      </w:r>
    </w:p>
    <w:p w:rsidR="00907F58" w:rsidRPr="00AA3E62" w:rsidRDefault="00907F58" w:rsidP="00A23F09">
      <w:pPr>
        <w:tabs>
          <w:tab w:val="left" w:pos="1418"/>
          <w:tab w:val="right" w:pos="9072"/>
        </w:tabs>
        <w:spacing w:after="0"/>
        <w:ind w:left="851"/>
        <w:rPr>
          <w:rFonts w:cs="Times New Roman"/>
        </w:rPr>
      </w:pPr>
    </w:p>
    <w:p w:rsidR="00A23F09" w:rsidRPr="00AA3E62" w:rsidRDefault="000D01A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Váltakozó áramú alapmérések</w:t>
      </w:r>
    </w:p>
    <w:p w:rsidR="000D01AC" w:rsidRPr="00AA3E62" w:rsidRDefault="000D01AC" w:rsidP="000D01AC">
      <w:pPr>
        <w:tabs>
          <w:tab w:val="left" w:pos="1418"/>
          <w:tab w:val="right" w:pos="9072"/>
        </w:tabs>
        <w:spacing w:after="0"/>
        <w:ind w:left="851"/>
        <w:rPr>
          <w:rFonts w:cs="Times New Roman"/>
        </w:rPr>
      </w:pPr>
      <w:r w:rsidRPr="00AA3E62">
        <w:rPr>
          <w:rFonts w:cs="Times New Roman"/>
        </w:rPr>
        <w:t>Váltakozó áramú hálózatok jellemzőinek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Induktivitás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Kondenzátor kapacitásának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Kondenzátor töltés és kisütés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Tekercs induktivitásának és kondenzátor kapacitásának mérése három feszültség mérésével</w:t>
      </w:r>
    </w:p>
    <w:p w:rsidR="000D01AC" w:rsidRPr="00AA3E62" w:rsidRDefault="000D01AC" w:rsidP="000D01AC">
      <w:pPr>
        <w:tabs>
          <w:tab w:val="left" w:pos="1418"/>
          <w:tab w:val="right" w:pos="9072"/>
        </w:tabs>
        <w:spacing w:after="0"/>
        <w:ind w:left="851"/>
        <w:rPr>
          <w:rFonts w:cs="Times New Roman"/>
        </w:rPr>
      </w:pPr>
      <w:r w:rsidRPr="00AA3E62">
        <w:rPr>
          <w:rFonts w:cs="Times New Roman"/>
        </w:rPr>
        <w:t>Induktivitások soros kapcsolásának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Induktivitások párhuzamos kapcsolásának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Kondenzátorok soros kapcsolásának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Kondenzátorok párhuzamos kapcsolásának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Ellenállás és kondenzátor soros kapcsolásának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Ellenállás és induktivitás soros kapcsolásának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Ellenállás és kondenzátor párhuzamos kapcsolásának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Ellenállás és induktivitás párhuzamos kapcsolásának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Ellenállás, tekercs és kondenzátor soros kapcsolásának (soros rezgőkör)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Ellenállás, tekercs és kondenzátor párhuzamos kapcsolásának (párhuzamos rezgőkör)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Egyfázisú váltakozó áramú teljesítmény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Hanggenerátorok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Kezelőszervek</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Beállítási lehetőségek</w:t>
      </w:r>
    </w:p>
    <w:p w:rsidR="000D01AC" w:rsidRPr="00AA3E62" w:rsidRDefault="000D01AC" w:rsidP="000D01AC">
      <w:pPr>
        <w:tabs>
          <w:tab w:val="left" w:pos="1418"/>
          <w:tab w:val="right" w:pos="9072"/>
        </w:tabs>
        <w:spacing w:after="0"/>
        <w:ind w:left="851"/>
        <w:rPr>
          <w:rFonts w:cs="Times New Roman"/>
        </w:rPr>
      </w:pPr>
      <w:r w:rsidRPr="00AA3E62">
        <w:rPr>
          <w:rFonts w:cs="Times New Roman"/>
        </w:rPr>
        <w:t xml:space="preserve">Oszcilloszkóp kezelési gyakorlat. </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Kezelőszervek</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Beállítási lehetőségek</w:t>
      </w:r>
    </w:p>
    <w:p w:rsidR="000D01AC" w:rsidRPr="00AA3E62" w:rsidRDefault="000D01AC" w:rsidP="000D01AC">
      <w:pPr>
        <w:tabs>
          <w:tab w:val="left" w:pos="1418"/>
          <w:tab w:val="right" w:pos="9072"/>
        </w:tabs>
        <w:spacing w:after="0"/>
        <w:ind w:left="851"/>
        <w:rPr>
          <w:rFonts w:cs="Times New Roman"/>
        </w:rPr>
      </w:pPr>
      <w:r w:rsidRPr="00AA3E62">
        <w:rPr>
          <w:rFonts w:cs="Times New Roman"/>
        </w:rPr>
        <w:t>Mérések oszcilloszkóppal</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Amplitúdó mérés</w:t>
      </w:r>
    </w:p>
    <w:p w:rsidR="000D01AC" w:rsidRPr="00AA3E62" w:rsidRDefault="000D01AC" w:rsidP="000D01AC">
      <w:pPr>
        <w:tabs>
          <w:tab w:val="left" w:pos="1418"/>
          <w:tab w:val="right" w:pos="9072"/>
        </w:tabs>
        <w:spacing w:after="0"/>
        <w:ind w:left="851"/>
        <w:rPr>
          <w:rFonts w:cs="Times New Roman"/>
        </w:rPr>
      </w:pPr>
      <w:r w:rsidRPr="00AA3E62">
        <w:rPr>
          <w:rFonts w:cs="Times New Roman"/>
        </w:rPr>
        <w:t>Periódus időmérés</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Frekvenciamérési módszerek</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Fázisszög mérési módszerek</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RC feszültségosztó vizsgálata</w:t>
      </w:r>
    </w:p>
    <w:p w:rsidR="00A23F09" w:rsidRPr="00AA3E62" w:rsidRDefault="000D01AC" w:rsidP="00A23F09">
      <w:pPr>
        <w:tabs>
          <w:tab w:val="left" w:pos="1418"/>
          <w:tab w:val="right" w:pos="9072"/>
        </w:tabs>
        <w:spacing w:after="0"/>
        <w:ind w:left="851"/>
        <w:rPr>
          <w:rFonts w:cs="Times New Roman"/>
        </w:rPr>
      </w:pPr>
      <w:r w:rsidRPr="00AA3E62">
        <w:rPr>
          <w:rFonts w:cs="Times New Roman"/>
        </w:rPr>
        <w:tab/>
        <w:t>Wien-osztó vizsgálat</w:t>
      </w:r>
    </w:p>
    <w:p w:rsidR="00907F58" w:rsidRPr="00AA3E62" w:rsidRDefault="00907F58" w:rsidP="00A23F09">
      <w:pPr>
        <w:tabs>
          <w:tab w:val="left" w:pos="1418"/>
          <w:tab w:val="right" w:pos="9072"/>
        </w:tabs>
        <w:spacing w:after="0"/>
        <w:ind w:left="851"/>
        <w:rPr>
          <w:rFonts w:cs="Times New Roman"/>
        </w:rPr>
      </w:pPr>
    </w:p>
    <w:p w:rsidR="00A23F09" w:rsidRPr="00AA3E62" w:rsidRDefault="000D01A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Áramkörök építése, üzemeltetése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 xml:space="preserve">Nyomtatott áramkörök gyártása, előkészítése  </w:t>
      </w:r>
    </w:p>
    <w:p w:rsidR="000D01AC" w:rsidRPr="00AA3E62" w:rsidRDefault="000D01AC" w:rsidP="000D01AC">
      <w:pPr>
        <w:tabs>
          <w:tab w:val="left" w:pos="1418"/>
          <w:tab w:val="right" w:pos="9072"/>
        </w:tabs>
        <w:spacing w:after="0"/>
        <w:ind w:left="851"/>
        <w:rPr>
          <w:rFonts w:cs="Times New Roman"/>
        </w:rPr>
      </w:pPr>
      <w:r w:rsidRPr="00AA3E62">
        <w:rPr>
          <w:rFonts w:cs="Times New Roman"/>
        </w:rPr>
        <w:t>Folírozott lemezek jellemzői, előkészítésük.</w:t>
      </w:r>
    </w:p>
    <w:p w:rsidR="000D01AC" w:rsidRPr="00AA3E62" w:rsidRDefault="000D01AC" w:rsidP="000D01AC">
      <w:pPr>
        <w:tabs>
          <w:tab w:val="left" w:pos="1418"/>
          <w:tab w:val="right" w:pos="9072"/>
        </w:tabs>
        <w:spacing w:after="0"/>
        <w:ind w:left="851"/>
        <w:rPr>
          <w:rFonts w:cs="Times New Roman"/>
        </w:rPr>
      </w:pPr>
      <w:r w:rsidRPr="00AA3E62">
        <w:rPr>
          <w:rFonts w:cs="Times New Roman"/>
        </w:rPr>
        <w:t>A fóliamintázat kialakítása</w:t>
      </w:r>
    </w:p>
    <w:p w:rsidR="000D01AC" w:rsidRPr="00AA3E62" w:rsidRDefault="000D01AC" w:rsidP="000D01AC">
      <w:pPr>
        <w:tabs>
          <w:tab w:val="left" w:pos="1418"/>
          <w:tab w:val="right" w:pos="9072"/>
        </w:tabs>
        <w:spacing w:after="0"/>
        <w:ind w:left="851"/>
        <w:rPr>
          <w:rFonts w:cs="Times New Roman"/>
        </w:rPr>
      </w:pPr>
      <w:r w:rsidRPr="00AA3E62">
        <w:rPr>
          <w:rFonts w:cs="Times New Roman"/>
        </w:rPr>
        <w:t>A szitanyomás technológiája.</w:t>
      </w:r>
    </w:p>
    <w:p w:rsidR="000D01AC" w:rsidRPr="00AA3E62" w:rsidRDefault="000D01AC" w:rsidP="000D01AC">
      <w:pPr>
        <w:tabs>
          <w:tab w:val="left" w:pos="1418"/>
          <w:tab w:val="right" w:pos="9072"/>
        </w:tabs>
        <w:spacing w:after="0"/>
        <w:ind w:left="851"/>
        <w:rPr>
          <w:rFonts w:cs="Times New Roman"/>
        </w:rPr>
      </w:pPr>
      <w:r w:rsidRPr="00AA3E62">
        <w:rPr>
          <w:rFonts w:cs="Times New Roman"/>
        </w:rPr>
        <w:t>Eszközök, segédanyagok.</w:t>
      </w:r>
    </w:p>
    <w:p w:rsidR="000D01AC" w:rsidRPr="00AA3E62" w:rsidRDefault="000D01AC" w:rsidP="000D01AC">
      <w:pPr>
        <w:tabs>
          <w:tab w:val="left" w:pos="1418"/>
          <w:tab w:val="right" w:pos="9072"/>
        </w:tabs>
        <w:spacing w:after="0"/>
        <w:ind w:left="851"/>
        <w:rPr>
          <w:rFonts w:cs="Times New Roman"/>
        </w:rPr>
      </w:pPr>
      <w:r w:rsidRPr="00AA3E62">
        <w:rPr>
          <w:rFonts w:cs="Times New Roman"/>
        </w:rPr>
        <w:t>Nyomtatott áramkörök maratása.</w:t>
      </w:r>
    </w:p>
    <w:p w:rsidR="000D01AC" w:rsidRPr="00AA3E62" w:rsidRDefault="000D01AC" w:rsidP="000D01AC">
      <w:pPr>
        <w:tabs>
          <w:tab w:val="left" w:pos="1418"/>
          <w:tab w:val="right" w:pos="9072"/>
        </w:tabs>
        <w:spacing w:after="0"/>
        <w:ind w:left="851"/>
        <w:rPr>
          <w:rFonts w:cs="Times New Roman"/>
        </w:rPr>
      </w:pPr>
      <w:r w:rsidRPr="00AA3E62">
        <w:rPr>
          <w:rFonts w:cs="Times New Roman"/>
        </w:rPr>
        <w:t>Forrasztandó felületek előkészítése.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Tisztítás, folyasztószer, védő bevonat.</w:t>
      </w:r>
    </w:p>
    <w:p w:rsidR="000D01AC" w:rsidRPr="00AA3E62" w:rsidRDefault="000D01AC" w:rsidP="000D01AC">
      <w:pPr>
        <w:tabs>
          <w:tab w:val="left" w:pos="1418"/>
          <w:tab w:val="right" w:pos="9072"/>
        </w:tabs>
        <w:spacing w:after="0"/>
        <w:ind w:left="851"/>
        <w:rPr>
          <w:rFonts w:cs="Times New Roman"/>
        </w:rPr>
      </w:pPr>
      <w:r w:rsidRPr="00AA3E62">
        <w:rPr>
          <w:rFonts w:cs="Times New Roman"/>
        </w:rPr>
        <w:t>Nyomtatott áramkörök megmunkálása, illesztése, rögzítése.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Kivezetések előkészítése, szerelési magasság, olvashatóság, szerelési sorrend, polaritás, alkatrész beültetés, alkatrészlábak lecsípése.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Kezelőszervek, csatlakozók, kijelzők, kábelezések.</w:t>
      </w:r>
    </w:p>
    <w:p w:rsidR="000D01AC" w:rsidRPr="00AA3E62" w:rsidRDefault="000D01AC" w:rsidP="000D01AC">
      <w:pPr>
        <w:tabs>
          <w:tab w:val="left" w:pos="1418"/>
          <w:tab w:val="right" w:pos="9072"/>
        </w:tabs>
        <w:spacing w:after="0"/>
        <w:ind w:left="851"/>
        <w:rPr>
          <w:rFonts w:cs="Times New Roman"/>
        </w:rPr>
      </w:pPr>
      <w:r w:rsidRPr="00AA3E62">
        <w:rPr>
          <w:rFonts w:cs="Times New Roman"/>
        </w:rPr>
        <w:t>Alkatrészválasztás szempontjai. Névleges érték, tűrés, terhelhetőség. alkatrészek jelölése</w:t>
      </w:r>
    </w:p>
    <w:p w:rsidR="000D01AC" w:rsidRPr="00AA3E62" w:rsidRDefault="000D01AC" w:rsidP="000D01AC">
      <w:pPr>
        <w:tabs>
          <w:tab w:val="left" w:pos="1418"/>
          <w:tab w:val="right" w:pos="9072"/>
        </w:tabs>
        <w:spacing w:after="0"/>
        <w:ind w:left="851"/>
        <w:rPr>
          <w:rFonts w:cs="Times New Roman"/>
        </w:rPr>
      </w:pPr>
    </w:p>
    <w:p w:rsidR="000D01AC" w:rsidRPr="00AA3E62" w:rsidRDefault="000D01AC" w:rsidP="000D01AC">
      <w:pPr>
        <w:tabs>
          <w:tab w:val="left" w:pos="1418"/>
          <w:tab w:val="right" w:pos="9072"/>
        </w:tabs>
        <w:spacing w:after="0"/>
        <w:ind w:left="851"/>
        <w:rPr>
          <w:rFonts w:cs="Times New Roman"/>
        </w:rPr>
      </w:pPr>
      <w:r w:rsidRPr="00AA3E62">
        <w:rPr>
          <w:rFonts w:cs="Times New Roman"/>
        </w:rPr>
        <w:t>Áramköri modulok üzembe helyezése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Készre szerelt nyomtatott áramkör ellenőrzése (vizuálisan)</w:t>
      </w:r>
    </w:p>
    <w:p w:rsidR="000D01AC" w:rsidRPr="00AA3E62" w:rsidRDefault="000D01AC" w:rsidP="000D01AC">
      <w:pPr>
        <w:tabs>
          <w:tab w:val="left" w:pos="1418"/>
          <w:tab w:val="right" w:pos="9072"/>
        </w:tabs>
        <w:spacing w:after="0"/>
        <w:ind w:left="851"/>
        <w:rPr>
          <w:rFonts w:cs="Times New Roman"/>
        </w:rPr>
      </w:pPr>
      <w:r w:rsidRPr="00AA3E62">
        <w:rPr>
          <w:rFonts w:cs="Times New Roman"/>
        </w:rPr>
        <w:t>Készre szerelt nyomtatott áramkör feszültség alá helyezése (nyugalmi áramfelvétel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áramkör funkcionális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 xml:space="preserve">            Bemeneti jellemzők (vizsgáló jelek) kiválasztása, meghatározása </w:t>
      </w:r>
    </w:p>
    <w:p w:rsidR="000D01AC" w:rsidRPr="00AA3E62" w:rsidRDefault="000D01AC" w:rsidP="000D01AC">
      <w:pPr>
        <w:tabs>
          <w:tab w:val="left" w:pos="1418"/>
          <w:tab w:val="right" w:pos="9072"/>
        </w:tabs>
        <w:spacing w:after="0"/>
        <w:ind w:left="851"/>
        <w:rPr>
          <w:rFonts w:cs="Times New Roman"/>
        </w:rPr>
      </w:pPr>
      <w:r w:rsidRPr="00AA3E62">
        <w:rPr>
          <w:rFonts w:cs="Times New Roman"/>
        </w:rPr>
        <w:t xml:space="preserve">            és beállítása </w:t>
      </w:r>
    </w:p>
    <w:p w:rsidR="000D01AC" w:rsidRPr="00AA3E62" w:rsidRDefault="000D01AC" w:rsidP="000D01AC">
      <w:pPr>
        <w:tabs>
          <w:tab w:val="left" w:pos="1418"/>
          <w:tab w:val="right" w:pos="9072"/>
        </w:tabs>
        <w:spacing w:after="0"/>
        <w:ind w:left="851"/>
        <w:rPr>
          <w:rFonts w:cs="Times New Roman"/>
        </w:rPr>
      </w:pPr>
      <w:r w:rsidRPr="00AA3E62">
        <w:rPr>
          <w:rFonts w:cs="Times New Roman"/>
        </w:rPr>
        <w:t xml:space="preserve">            Kimeneti jellemzők (válaszjelek)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 mérési eredmények kiértékelése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Berendezés összeszerelése és üzembe helyezése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 xml:space="preserve">Áramköri modulok beépítése </w:t>
      </w:r>
    </w:p>
    <w:p w:rsidR="000D01AC" w:rsidRPr="00AA3E62" w:rsidRDefault="000D01AC" w:rsidP="000D01AC">
      <w:pPr>
        <w:tabs>
          <w:tab w:val="left" w:pos="1418"/>
          <w:tab w:val="right" w:pos="9072"/>
        </w:tabs>
        <w:spacing w:after="0"/>
        <w:ind w:left="851"/>
        <w:rPr>
          <w:rFonts w:cs="Times New Roman"/>
        </w:rPr>
      </w:pPr>
      <w:r w:rsidRPr="00AA3E62">
        <w:rPr>
          <w:rFonts w:cs="Times New Roman"/>
        </w:rPr>
        <w:t>Kezelőszervek beépítése, csatlakoztatása</w:t>
      </w:r>
    </w:p>
    <w:p w:rsidR="000D01AC" w:rsidRPr="00AA3E62" w:rsidRDefault="000D01AC" w:rsidP="000D01AC">
      <w:pPr>
        <w:tabs>
          <w:tab w:val="left" w:pos="1418"/>
          <w:tab w:val="right" w:pos="9072"/>
        </w:tabs>
        <w:spacing w:after="0"/>
        <w:ind w:left="851"/>
        <w:rPr>
          <w:rFonts w:cs="Times New Roman"/>
        </w:rPr>
      </w:pPr>
      <w:r w:rsidRPr="00AA3E62">
        <w:rPr>
          <w:rFonts w:cs="Times New Roman"/>
        </w:rPr>
        <w:t>Be- és kimeneti csatlakozási felületek kialakítása</w:t>
      </w:r>
    </w:p>
    <w:p w:rsidR="000D01AC" w:rsidRPr="00AA3E62" w:rsidRDefault="000D01AC" w:rsidP="000D01AC">
      <w:pPr>
        <w:tabs>
          <w:tab w:val="left" w:pos="1418"/>
          <w:tab w:val="right" w:pos="9072"/>
        </w:tabs>
        <w:spacing w:after="0"/>
        <w:ind w:left="851"/>
        <w:rPr>
          <w:rFonts w:cs="Times New Roman"/>
        </w:rPr>
      </w:pPr>
      <w:r w:rsidRPr="00AA3E62">
        <w:rPr>
          <w:rFonts w:cs="Times New Roman"/>
        </w:rPr>
        <w:t>Speciális funkciójú kiegészítő elemek beépítése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 berendezés készre szerelése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Hibakeresés</w:t>
      </w:r>
    </w:p>
    <w:p w:rsidR="000D01AC" w:rsidRPr="00AA3E62" w:rsidRDefault="000D01AC" w:rsidP="000D01AC">
      <w:pPr>
        <w:tabs>
          <w:tab w:val="left" w:pos="1418"/>
          <w:tab w:val="right" w:pos="9072"/>
        </w:tabs>
        <w:spacing w:after="0"/>
        <w:ind w:left="851"/>
        <w:rPr>
          <w:rFonts w:cs="Times New Roman"/>
        </w:rPr>
      </w:pPr>
      <w:r w:rsidRPr="00AA3E62">
        <w:rPr>
          <w:rFonts w:cs="Times New Roman"/>
        </w:rPr>
        <w:t>Kapcsolási rajz alapján történő hibakeresés</w:t>
      </w:r>
    </w:p>
    <w:p w:rsidR="000D01AC" w:rsidRPr="00AA3E62" w:rsidRDefault="000D01AC" w:rsidP="000D01AC">
      <w:pPr>
        <w:tabs>
          <w:tab w:val="left" w:pos="1418"/>
          <w:tab w:val="right" w:pos="9072"/>
        </w:tabs>
        <w:spacing w:after="0"/>
        <w:ind w:left="851"/>
        <w:rPr>
          <w:rFonts w:cs="Times New Roman"/>
        </w:rPr>
      </w:pPr>
      <w:r w:rsidRPr="00AA3E62">
        <w:rPr>
          <w:rFonts w:cs="Times New Roman"/>
        </w:rPr>
        <w:t>Hibás javítási egység (alkatrész vagy modul) meghatározása</w:t>
      </w:r>
    </w:p>
    <w:p w:rsidR="000D01AC" w:rsidRPr="00AA3E62" w:rsidRDefault="000D01AC" w:rsidP="000D01AC">
      <w:pPr>
        <w:tabs>
          <w:tab w:val="left" w:pos="1418"/>
          <w:tab w:val="right" w:pos="9072"/>
        </w:tabs>
        <w:spacing w:after="0"/>
        <w:ind w:left="851"/>
        <w:rPr>
          <w:rFonts w:cs="Times New Roman"/>
        </w:rPr>
      </w:pPr>
      <w:r w:rsidRPr="00AA3E62">
        <w:rPr>
          <w:rFonts w:cs="Times New Roman"/>
        </w:rPr>
        <w:t>A megállapított hibahely javítása az előírt technológiának megfelelően</w:t>
      </w:r>
    </w:p>
    <w:p w:rsidR="000D01AC" w:rsidRPr="00AA3E62" w:rsidRDefault="000D01AC" w:rsidP="000D01AC">
      <w:pPr>
        <w:tabs>
          <w:tab w:val="left" w:pos="1418"/>
          <w:tab w:val="right" w:pos="9072"/>
        </w:tabs>
        <w:spacing w:after="0"/>
        <w:ind w:left="851"/>
        <w:rPr>
          <w:rFonts w:cs="Times New Roman"/>
        </w:rPr>
      </w:pPr>
      <w:r w:rsidRPr="00AA3E62">
        <w:rPr>
          <w:rFonts w:cs="Times New Roman"/>
        </w:rPr>
        <w:t>A javított áramkör, berendezés beüzemelése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Funkcionális ellenőrző mérések elvégzése</w:t>
      </w:r>
    </w:p>
    <w:p w:rsidR="00A23F09" w:rsidRPr="00AA3E62" w:rsidRDefault="000D01AC" w:rsidP="00A23F09">
      <w:pPr>
        <w:tabs>
          <w:tab w:val="left" w:pos="1418"/>
          <w:tab w:val="right" w:pos="9072"/>
        </w:tabs>
        <w:spacing w:after="0"/>
        <w:ind w:left="851"/>
        <w:rPr>
          <w:rFonts w:cs="Times New Roman"/>
        </w:rPr>
      </w:pPr>
      <w:r w:rsidRPr="00AA3E62">
        <w:rPr>
          <w:rFonts w:cs="Times New Roman"/>
        </w:rPr>
        <w:t>A javítási művelet dokumentálása</w:t>
      </w:r>
    </w:p>
    <w:p w:rsidR="00907F58" w:rsidRPr="00AA3E62" w:rsidRDefault="00907F58" w:rsidP="00A23F09">
      <w:pPr>
        <w:tabs>
          <w:tab w:val="left" w:pos="1418"/>
          <w:tab w:val="right" w:pos="9072"/>
        </w:tabs>
        <w:spacing w:after="0"/>
        <w:ind w:left="851"/>
        <w:rPr>
          <w:rFonts w:cs="Times New Roman"/>
        </w:rPr>
      </w:pPr>
    </w:p>
    <w:p w:rsidR="00A23F09" w:rsidRPr="00AA3E62" w:rsidRDefault="000D01A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Elektronikai áramkörök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Kétpólusok építése,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Aktív kétpólusok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Passzív kétpólusok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Félvezető diódák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Félvezető dióda nyitó karakterisztika felvétele</w:t>
      </w:r>
    </w:p>
    <w:p w:rsidR="000D01AC" w:rsidRPr="00AA3E62" w:rsidRDefault="000D01AC" w:rsidP="000D01AC">
      <w:pPr>
        <w:tabs>
          <w:tab w:val="left" w:pos="1418"/>
          <w:tab w:val="right" w:pos="9072"/>
        </w:tabs>
        <w:spacing w:after="0"/>
        <w:ind w:left="851"/>
        <w:rPr>
          <w:rFonts w:cs="Times New Roman"/>
        </w:rPr>
      </w:pPr>
      <w:r w:rsidRPr="00AA3E62">
        <w:rPr>
          <w:rFonts w:cs="Times New Roman"/>
        </w:rPr>
        <w:t>Félvezető dióda nyitó karakterisztika felvétele</w:t>
      </w:r>
    </w:p>
    <w:p w:rsidR="000D01AC" w:rsidRPr="00AA3E62" w:rsidRDefault="000D01AC" w:rsidP="000D01AC">
      <w:pPr>
        <w:tabs>
          <w:tab w:val="left" w:pos="1418"/>
          <w:tab w:val="right" w:pos="9072"/>
        </w:tabs>
        <w:spacing w:after="0"/>
        <w:ind w:left="851"/>
        <w:rPr>
          <w:rFonts w:cs="Times New Roman"/>
        </w:rPr>
      </w:pPr>
      <w:r w:rsidRPr="00AA3E62">
        <w:rPr>
          <w:rFonts w:cs="Times New Roman"/>
        </w:rPr>
        <w:t>Speciális diódák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Zener diódák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Tűsdiódák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Kapacitásdiódák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Alagútdiódák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Schottky –diódák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Bipoláris tranzisztorok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A bipoláris tranzisztor műszaki adatainak értelmezése katalógus alapján</w:t>
      </w:r>
    </w:p>
    <w:p w:rsidR="000D01AC" w:rsidRPr="00AA3E62" w:rsidRDefault="000D01AC" w:rsidP="000D01AC">
      <w:pPr>
        <w:tabs>
          <w:tab w:val="left" w:pos="1418"/>
          <w:tab w:val="right" w:pos="9072"/>
        </w:tabs>
        <w:spacing w:after="0"/>
        <w:ind w:left="851"/>
        <w:rPr>
          <w:rFonts w:cs="Times New Roman"/>
        </w:rPr>
      </w:pPr>
      <w:r w:rsidRPr="00AA3E62">
        <w:rPr>
          <w:rFonts w:cs="Times New Roman"/>
        </w:rPr>
        <w:t>A tranzisztor jelleggörbéi</w:t>
      </w:r>
    </w:p>
    <w:p w:rsidR="000D01AC" w:rsidRPr="00AA3E62" w:rsidRDefault="000D01AC" w:rsidP="000D01AC">
      <w:pPr>
        <w:tabs>
          <w:tab w:val="left" w:pos="1418"/>
          <w:tab w:val="right" w:pos="9072"/>
        </w:tabs>
        <w:spacing w:after="0"/>
        <w:ind w:left="851"/>
        <w:rPr>
          <w:rFonts w:cs="Times New Roman"/>
        </w:rPr>
      </w:pPr>
      <w:r w:rsidRPr="00AA3E62">
        <w:rPr>
          <w:rFonts w:cs="Times New Roman"/>
        </w:rPr>
        <w:t>A bipoláris tranzisztor karakterisztikájának felvétele</w:t>
      </w:r>
    </w:p>
    <w:p w:rsidR="000D01AC" w:rsidRPr="00AA3E62" w:rsidRDefault="000D01AC" w:rsidP="000D01AC">
      <w:pPr>
        <w:tabs>
          <w:tab w:val="left" w:pos="1418"/>
          <w:tab w:val="right" w:pos="9072"/>
        </w:tabs>
        <w:spacing w:after="0"/>
        <w:ind w:left="851"/>
        <w:rPr>
          <w:rFonts w:cs="Times New Roman"/>
        </w:rPr>
      </w:pPr>
      <w:r w:rsidRPr="00AA3E62">
        <w:rPr>
          <w:rFonts w:cs="Times New Roman"/>
        </w:rPr>
        <w:t xml:space="preserve">Erősítő alapkapcsolások bipoláris tranzisztorral </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Közös emitteres alapkapcsolás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Munkaponti adatok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Erősítő jellemzők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Frekvenciaátvitel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Közös bázisú alapkapcsolás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Munkaponti adatok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Erősítő jellemzők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Frekvenciaátvitel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Közös kollektorú alapkapcsolás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Munkaponti adatok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Erősítő jellemzők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Frekvenciaátvitel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Unipoláris tranzisztorok</w:t>
      </w:r>
    </w:p>
    <w:p w:rsidR="000D01AC" w:rsidRPr="00AA3E62" w:rsidRDefault="000D01AC" w:rsidP="000D01AC">
      <w:pPr>
        <w:tabs>
          <w:tab w:val="left" w:pos="1418"/>
          <w:tab w:val="right" w:pos="9072"/>
        </w:tabs>
        <w:spacing w:after="0"/>
        <w:ind w:left="851"/>
        <w:rPr>
          <w:rFonts w:cs="Times New Roman"/>
        </w:rPr>
      </w:pPr>
      <w:r w:rsidRPr="00AA3E62">
        <w:rPr>
          <w:rFonts w:cs="Times New Roman"/>
        </w:rPr>
        <w:t>Záró-réteges térvezérlésű tranzisztorok</w:t>
      </w:r>
    </w:p>
    <w:p w:rsidR="000D01AC" w:rsidRPr="00AA3E62" w:rsidRDefault="000D01AC" w:rsidP="000D01AC">
      <w:pPr>
        <w:tabs>
          <w:tab w:val="left" w:pos="1418"/>
          <w:tab w:val="right" w:pos="9072"/>
        </w:tabs>
        <w:spacing w:after="0"/>
        <w:ind w:left="851"/>
        <w:rPr>
          <w:rFonts w:cs="Times New Roman"/>
        </w:rPr>
      </w:pPr>
      <w:r w:rsidRPr="00AA3E62">
        <w:rPr>
          <w:rFonts w:cs="Times New Roman"/>
        </w:rPr>
        <w:t>Jelleggörbék adatok, határadatok értelmezése katalógus alapján</w:t>
      </w:r>
    </w:p>
    <w:p w:rsidR="000D01AC" w:rsidRPr="00AA3E62" w:rsidRDefault="000D01AC" w:rsidP="000D01AC">
      <w:pPr>
        <w:tabs>
          <w:tab w:val="left" w:pos="1418"/>
          <w:tab w:val="right" w:pos="9072"/>
        </w:tabs>
        <w:spacing w:after="0"/>
        <w:ind w:left="851"/>
        <w:rPr>
          <w:rFonts w:cs="Times New Roman"/>
        </w:rPr>
      </w:pPr>
      <w:r w:rsidRPr="00AA3E62">
        <w:rPr>
          <w:rFonts w:cs="Times New Roman"/>
        </w:rPr>
        <w:t>MOSFET tranzisztorok</w:t>
      </w:r>
    </w:p>
    <w:p w:rsidR="000D01AC" w:rsidRPr="00AA3E62" w:rsidRDefault="000D01AC" w:rsidP="000D01AC">
      <w:pPr>
        <w:tabs>
          <w:tab w:val="left" w:pos="1418"/>
          <w:tab w:val="right" w:pos="9072"/>
        </w:tabs>
        <w:spacing w:after="0"/>
        <w:ind w:left="851"/>
        <w:rPr>
          <w:rFonts w:cs="Times New Roman"/>
        </w:rPr>
      </w:pPr>
      <w:r w:rsidRPr="00AA3E62">
        <w:rPr>
          <w:rFonts w:cs="Times New Roman"/>
        </w:rPr>
        <w:t>Jelleggörbék adatok, határadatok</w:t>
      </w:r>
    </w:p>
    <w:p w:rsidR="000D01AC" w:rsidRPr="00AA3E62" w:rsidRDefault="000D01AC" w:rsidP="000D01AC">
      <w:pPr>
        <w:tabs>
          <w:tab w:val="left" w:pos="1418"/>
          <w:tab w:val="right" w:pos="9072"/>
        </w:tabs>
        <w:spacing w:after="0"/>
        <w:ind w:left="851"/>
        <w:rPr>
          <w:rFonts w:cs="Times New Roman"/>
        </w:rPr>
      </w:pPr>
      <w:r w:rsidRPr="00AA3E62">
        <w:rPr>
          <w:rFonts w:cs="Times New Roman"/>
        </w:rPr>
        <w:t>Erősítő alapkapcsolások térvezérlésű tranzisztorral</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Source- kapcsolású erősítőfokozat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Munkaponti adatok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Erősítő jellemzők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Frekvenciaátvitel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Gate- kapcsolású erősítőfokozat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Munkaponti adatok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Erősítő jellemzők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Frekvenciaátvitel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Drain- kapcsolású erősítőfokozat vizsgálata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Munkaponti adatok mérése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Erősítő jellemzők mérése</w:t>
      </w:r>
    </w:p>
    <w:p w:rsidR="00A23F09" w:rsidRPr="00AA3E62" w:rsidRDefault="000D01AC" w:rsidP="00A23F09">
      <w:pPr>
        <w:tabs>
          <w:tab w:val="left" w:pos="1418"/>
          <w:tab w:val="right" w:pos="9072"/>
        </w:tabs>
        <w:spacing w:after="0"/>
        <w:ind w:left="851"/>
        <w:rPr>
          <w:rFonts w:cs="Times New Roman"/>
        </w:rPr>
      </w:pPr>
      <w:r w:rsidRPr="00AA3E62">
        <w:rPr>
          <w:rFonts w:cs="Times New Roman"/>
        </w:rPr>
        <w:t>Frekvencia átvitel mérése</w:t>
      </w:r>
    </w:p>
    <w:p w:rsidR="00907F58" w:rsidRPr="00AA3E62" w:rsidRDefault="00907F58" w:rsidP="00A23F09">
      <w:pPr>
        <w:tabs>
          <w:tab w:val="left" w:pos="1418"/>
          <w:tab w:val="right" w:pos="9072"/>
        </w:tabs>
        <w:spacing w:after="0"/>
        <w:ind w:left="851"/>
        <w:rPr>
          <w:rFonts w:cs="Times New Roman"/>
        </w:rPr>
      </w:pPr>
    </w:p>
    <w:p w:rsidR="00A23F09" w:rsidRPr="00AA3E62" w:rsidRDefault="000D01AC"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Műszaki dokumentáció gyakorlat</w:t>
      </w:r>
    </w:p>
    <w:p w:rsidR="000D01AC" w:rsidRPr="00AA3E62" w:rsidRDefault="000D01AC" w:rsidP="000D01AC">
      <w:pPr>
        <w:tabs>
          <w:tab w:val="left" w:pos="1418"/>
          <w:tab w:val="right" w:pos="9072"/>
        </w:tabs>
        <w:spacing w:after="0"/>
        <w:ind w:left="851"/>
        <w:rPr>
          <w:rFonts w:cs="Times New Roman"/>
        </w:rPr>
      </w:pPr>
      <w:r w:rsidRPr="00AA3E62">
        <w:rPr>
          <w:rFonts w:cs="Times New Roman"/>
        </w:rPr>
        <w:t>Számítógépes szimuláció</w:t>
      </w:r>
    </w:p>
    <w:p w:rsidR="000D01AC" w:rsidRPr="00AA3E62" w:rsidRDefault="000D01AC" w:rsidP="000D01AC">
      <w:pPr>
        <w:tabs>
          <w:tab w:val="left" w:pos="1418"/>
          <w:tab w:val="right" w:pos="9072"/>
        </w:tabs>
        <w:spacing w:after="0"/>
        <w:ind w:left="851"/>
        <w:rPr>
          <w:rFonts w:cs="Times New Roman"/>
        </w:rPr>
      </w:pPr>
      <w:r w:rsidRPr="00AA3E62">
        <w:rPr>
          <w:rFonts w:cs="Times New Roman"/>
        </w:rPr>
        <w:t>A számítógépes szimuláció alkalmazásának lehetőségei</w:t>
      </w:r>
    </w:p>
    <w:p w:rsidR="000D01AC" w:rsidRPr="00AA3E62" w:rsidRDefault="000D01AC" w:rsidP="000D01AC">
      <w:pPr>
        <w:tabs>
          <w:tab w:val="left" w:pos="1418"/>
          <w:tab w:val="right" w:pos="9072"/>
        </w:tabs>
        <w:spacing w:after="0"/>
        <w:ind w:left="851"/>
        <w:rPr>
          <w:rFonts w:cs="Times New Roman"/>
        </w:rPr>
      </w:pPr>
      <w:r w:rsidRPr="00AA3E62">
        <w:rPr>
          <w:rFonts w:cs="Times New Roman"/>
        </w:rPr>
        <w:t>Szimuláció az elektronikában.</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Az áramköri szimuláció alkalmazásának előnyei</w:t>
      </w:r>
    </w:p>
    <w:p w:rsidR="000D01AC" w:rsidRPr="00AA3E62" w:rsidRDefault="000D01AC" w:rsidP="000D01AC">
      <w:pPr>
        <w:tabs>
          <w:tab w:val="left" w:pos="1418"/>
          <w:tab w:val="right" w:pos="9072"/>
        </w:tabs>
        <w:spacing w:after="0"/>
        <w:ind w:left="851"/>
        <w:rPr>
          <w:rFonts w:cs="Times New Roman"/>
        </w:rPr>
      </w:pPr>
      <w:r w:rsidRPr="00AA3E62">
        <w:rPr>
          <w:rFonts w:cs="Times New Roman"/>
        </w:rPr>
        <w:tab/>
        <w:t>Az áramköri szimuláció alkalmazásának korlátai</w:t>
      </w:r>
    </w:p>
    <w:p w:rsidR="000D01AC" w:rsidRPr="00AA3E62" w:rsidRDefault="000D01AC" w:rsidP="000D01AC">
      <w:pPr>
        <w:tabs>
          <w:tab w:val="left" w:pos="1418"/>
          <w:tab w:val="right" w:pos="9072"/>
        </w:tabs>
        <w:spacing w:after="0"/>
        <w:ind w:left="851"/>
        <w:rPr>
          <w:rFonts w:cs="Times New Roman"/>
        </w:rPr>
      </w:pPr>
      <w:r w:rsidRPr="00AA3E62">
        <w:rPr>
          <w:rFonts w:cs="Times New Roman"/>
        </w:rPr>
        <w:t>Szimuláció fogalma, a szimulációs szoftverek fő jellemzői</w:t>
      </w:r>
    </w:p>
    <w:p w:rsidR="000D01AC" w:rsidRPr="00AA3E62" w:rsidRDefault="000D01AC" w:rsidP="000D01AC">
      <w:pPr>
        <w:tabs>
          <w:tab w:val="left" w:pos="1418"/>
          <w:tab w:val="right" w:pos="9072"/>
        </w:tabs>
        <w:spacing w:after="0"/>
        <w:ind w:left="851"/>
        <w:rPr>
          <w:rFonts w:cs="Times New Roman"/>
        </w:rPr>
      </w:pPr>
      <w:r w:rsidRPr="00AA3E62">
        <w:rPr>
          <w:rFonts w:cs="Times New Roman"/>
        </w:rPr>
        <w:t xml:space="preserve">A szimuláció szintjei </w:t>
      </w:r>
    </w:p>
    <w:p w:rsidR="000D01AC" w:rsidRPr="00AA3E62" w:rsidRDefault="000D01AC" w:rsidP="000D01AC">
      <w:pPr>
        <w:tabs>
          <w:tab w:val="left" w:pos="1418"/>
          <w:tab w:val="right" w:pos="9072"/>
        </w:tabs>
        <w:spacing w:after="0"/>
        <w:ind w:left="851"/>
        <w:rPr>
          <w:rFonts w:cs="Times New Roman"/>
        </w:rPr>
      </w:pPr>
      <w:r w:rsidRPr="00AA3E62">
        <w:rPr>
          <w:rFonts w:cs="Times New Roman"/>
        </w:rPr>
        <w:t>Áramköri szintű szimuláció</w:t>
      </w:r>
    </w:p>
    <w:p w:rsidR="000D01AC" w:rsidRPr="00AA3E62" w:rsidRDefault="000D01AC" w:rsidP="000D01AC">
      <w:pPr>
        <w:tabs>
          <w:tab w:val="left" w:pos="1418"/>
          <w:tab w:val="right" w:pos="9072"/>
        </w:tabs>
        <w:spacing w:after="0"/>
        <w:ind w:left="851"/>
        <w:rPr>
          <w:rFonts w:cs="Times New Roman"/>
        </w:rPr>
      </w:pPr>
      <w:r w:rsidRPr="00AA3E62">
        <w:rPr>
          <w:rFonts w:cs="Times New Roman"/>
        </w:rPr>
        <w:t>Logikai szintű szimuláció</w:t>
      </w:r>
    </w:p>
    <w:p w:rsidR="000D01AC" w:rsidRPr="00AA3E62" w:rsidRDefault="000D01AC" w:rsidP="000D01AC">
      <w:pPr>
        <w:tabs>
          <w:tab w:val="left" w:pos="1418"/>
          <w:tab w:val="right" w:pos="9072"/>
        </w:tabs>
        <w:spacing w:after="0"/>
        <w:ind w:left="851"/>
        <w:rPr>
          <w:rFonts w:cs="Times New Roman"/>
        </w:rPr>
      </w:pPr>
      <w:r w:rsidRPr="00AA3E62">
        <w:rPr>
          <w:rFonts w:cs="Times New Roman"/>
        </w:rPr>
        <w:t>Kevert módú szimuláció</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analízis üzemmódjai</w:t>
      </w:r>
    </w:p>
    <w:p w:rsidR="000D01AC" w:rsidRPr="00AA3E62" w:rsidRDefault="000D01AC" w:rsidP="000D01AC">
      <w:pPr>
        <w:tabs>
          <w:tab w:val="left" w:pos="1418"/>
          <w:tab w:val="right" w:pos="9072"/>
        </w:tabs>
        <w:spacing w:after="0"/>
        <w:ind w:left="851"/>
        <w:rPr>
          <w:rFonts w:cs="Times New Roman"/>
        </w:rPr>
      </w:pPr>
      <w:r w:rsidRPr="00AA3E62">
        <w:rPr>
          <w:rFonts w:cs="Times New Roman"/>
        </w:rPr>
        <w:t>Egyenáramú (DC) analízis</w:t>
      </w:r>
    </w:p>
    <w:p w:rsidR="000D01AC" w:rsidRPr="00AA3E62" w:rsidRDefault="000D01AC" w:rsidP="000D01AC">
      <w:pPr>
        <w:tabs>
          <w:tab w:val="left" w:pos="1418"/>
          <w:tab w:val="right" w:pos="9072"/>
        </w:tabs>
        <w:spacing w:after="0"/>
        <w:ind w:left="851"/>
        <w:rPr>
          <w:rFonts w:cs="Times New Roman"/>
        </w:rPr>
      </w:pPr>
      <w:r w:rsidRPr="00AA3E62">
        <w:rPr>
          <w:rFonts w:cs="Times New Roman"/>
        </w:rPr>
        <w:t>Váltakozó áramú (AC) analízis</w:t>
      </w:r>
    </w:p>
    <w:p w:rsidR="000D01AC" w:rsidRPr="00AA3E62" w:rsidRDefault="000D01AC" w:rsidP="000D01AC">
      <w:pPr>
        <w:tabs>
          <w:tab w:val="left" w:pos="1418"/>
          <w:tab w:val="right" w:pos="9072"/>
        </w:tabs>
        <w:spacing w:after="0"/>
        <w:ind w:left="851"/>
        <w:rPr>
          <w:rFonts w:cs="Times New Roman"/>
        </w:rPr>
      </w:pPr>
      <w:r w:rsidRPr="00AA3E62">
        <w:rPr>
          <w:rFonts w:cs="Times New Roman"/>
        </w:rPr>
        <w:t>Tranziens analízis</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áramköri szimulációs programok helye az elektronikai szoftverek közt</w:t>
      </w:r>
    </w:p>
    <w:p w:rsidR="000D01AC" w:rsidRPr="00AA3E62" w:rsidRDefault="000D01AC" w:rsidP="000D01AC">
      <w:pPr>
        <w:tabs>
          <w:tab w:val="left" w:pos="1418"/>
          <w:tab w:val="right" w:pos="9072"/>
        </w:tabs>
        <w:spacing w:after="0"/>
        <w:ind w:left="851"/>
        <w:rPr>
          <w:rFonts w:cs="Times New Roman"/>
        </w:rPr>
      </w:pPr>
      <w:r w:rsidRPr="00AA3E62">
        <w:rPr>
          <w:rFonts w:cs="Times New Roman"/>
        </w:rPr>
        <w:t>Egy konkrét (EWB, TINA stb.) áramköri szimulációs program</w:t>
      </w:r>
    </w:p>
    <w:p w:rsidR="000D01AC" w:rsidRPr="00AA3E62" w:rsidRDefault="000D01AC" w:rsidP="000D01AC">
      <w:pPr>
        <w:tabs>
          <w:tab w:val="left" w:pos="1418"/>
          <w:tab w:val="right" w:pos="9072"/>
        </w:tabs>
        <w:spacing w:after="0"/>
        <w:ind w:left="851"/>
        <w:rPr>
          <w:rFonts w:cs="Times New Roman"/>
        </w:rPr>
      </w:pPr>
      <w:r w:rsidRPr="00AA3E62">
        <w:rPr>
          <w:rFonts w:cs="Times New Roman"/>
        </w:rPr>
        <w:t>Munkaablak</w:t>
      </w:r>
    </w:p>
    <w:p w:rsidR="000D01AC" w:rsidRPr="00AA3E62" w:rsidRDefault="000D01AC" w:rsidP="000D01AC">
      <w:pPr>
        <w:tabs>
          <w:tab w:val="left" w:pos="1418"/>
          <w:tab w:val="right" w:pos="9072"/>
        </w:tabs>
        <w:spacing w:after="0"/>
        <w:ind w:left="851"/>
        <w:rPr>
          <w:rFonts w:cs="Times New Roman"/>
        </w:rPr>
      </w:pPr>
      <w:r w:rsidRPr="00AA3E62">
        <w:rPr>
          <w:rFonts w:cs="Times New Roman"/>
        </w:rPr>
        <w:t>Alkatrészkészlet</w:t>
      </w:r>
    </w:p>
    <w:p w:rsidR="000D01AC" w:rsidRPr="00AA3E62" w:rsidRDefault="000D01AC" w:rsidP="000D01AC">
      <w:pPr>
        <w:tabs>
          <w:tab w:val="left" w:pos="1418"/>
          <w:tab w:val="right" w:pos="9072"/>
        </w:tabs>
        <w:spacing w:after="0"/>
        <w:ind w:left="851"/>
        <w:rPr>
          <w:rFonts w:cs="Times New Roman"/>
        </w:rPr>
      </w:pPr>
      <w:r w:rsidRPr="00AA3E62">
        <w:rPr>
          <w:rFonts w:cs="Times New Roman"/>
        </w:rPr>
        <w:t>Mérőműszerek kezelése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Áramkörök építése, a szimulációs program használata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Alkatrész – és áramkörkönyvtár használata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alkatrészek jellemzői</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áramköri könyvtár használata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áramkörök analízis üzemmódjainak kiválasztása és használata.</w:t>
      </w:r>
    </w:p>
    <w:p w:rsidR="000D01AC" w:rsidRPr="00AA3E62" w:rsidRDefault="000D01AC" w:rsidP="000D01AC">
      <w:pPr>
        <w:tabs>
          <w:tab w:val="left" w:pos="1418"/>
          <w:tab w:val="right" w:pos="9072"/>
        </w:tabs>
        <w:spacing w:after="0"/>
        <w:ind w:left="851"/>
        <w:rPr>
          <w:rFonts w:cs="Times New Roman"/>
        </w:rPr>
      </w:pPr>
      <w:r w:rsidRPr="00AA3E62">
        <w:rPr>
          <w:rFonts w:cs="Times New Roman"/>
        </w:rPr>
        <w:t>Egyszerű áramkörök szimulációja.</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elvégzett szimuláció dokumentálása.</w:t>
      </w:r>
    </w:p>
    <w:p w:rsidR="000D01AC" w:rsidRPr="00AA3E62" w:rsidRDefault="000D01AC" w:rsidP="000D01AC">
      <w:pPr>
        <w:tabs>
          <w:tab w:val="left" w:pos="1418"/>
          <w:tab w:val="right" w:pos="9072"/>
        </w:tabs>
        <w:spacing w:after="0"/>
        <w:ind w:left="851"/>
        <w:rPr>
          <w:rFonts w:cs="Times New Roman"/>
        </w:rPr>
      </w:pPr>
      <w:r w:rsidRPr="00AA3E62">
        <w:rPr>
          <w:rFonts w:cs="Times New Roman"/>
        </w:rPr>
        <w:t>Áramköri modulok (makrók) létrehozása és használata.</w:t>
      </w:r>
    </w:p>
    <w:p w:rsidR="000D01AC" w:rsidRPr="00AA3E62" w:rsidRDefault="000D01AC" w:rsidP="000D01AC">
      <w:pPr>
        <w:tabs>
          <w:tab w:val="left" w:pos="1418"/>
          <w:tab w:val="right" w:pos="9072"/>
        </w:tabs>
        <w:spacing w:after="0"/>
        <w:ind w:left="851"/>
        <w:rPr>
          <w:rFonts w:cs="Times New Roman"/>
        </w:rPr>
      </w:pPr>
    </w:p>
    <w:p w:rsidR="000D01AC" w:rsidRPr="00AA3E62" w:rsidRDefault="000D01AC" w:rsidP="000D01AC">
      <w:pPr>
        <w:tabs>
          <w:tab w:val="left" w:pos="1418"/>
          <w:tab w:val="right" w:pos="9072"/>
        </w:tabs>
        <w:spacing w:after="0"/>
        <w:ind w:left="851"/>
        <w:rPr>
          <w:rFonts w:cs="Times New Roman"/>
        </w:rPr>
      </w:pPr>
      <w:r w:rsidRPr="00AA3E62">
        <w:rPr>
          <w:rFonts w:cs="Times New Roman"/>
        </w:rPr>
        <w:t>Kapcsolási rajz és NYÁK</w:t>
      </w:r>
    </w:p>
    <w:p w:rsidR="000D01AC" w:rsidRPr="00AA3E62" w:rsidRDefault="000D01AC" w:rsidP="000D01AC">
      <w:pPr>
        <w:tabs>
          <w:tab w:val="left" w:pos="1418"/>
          <w:tab w:val="right" w:pos="9072"/>
        </w:tabs>
        <w:spacing w:after="0"/>
        <w:ind w:left="851"/>
        <w:rPr>
          <w:rFonts w:cs="Times New Roman"/>
        </w:rPr>
      </w:pPr>
      <w:r w:rsidRPr="00AA3E62">
        <w:rPr>
          <w:rFonts w:cs="Times New Roman"/>
        </w:rPr>
        <w:t>Egyszerű áramkör műszaki dokumentációjának elkészítése.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 villamos berendezések dokumentációi, a kapcsolási rajz jellemzői, elkészítési szempontok.</w:t>
      </w:r>
    </w:p>
    <w:p w:rsidR="000D01AC" w:rsidRPr="00AA3E62" w:rsidRDefault="000D01AC" w:rsidP="000D01AC">
      <w:pPr>
        <w:tabs>
          <w:tab w:val="left" w:pos="1418"/>
          <w:tab w:val="right" w:pos="9072"/>
        </w:tabs>
        <w:spacing w:after="0"/>
        <w:ind w:left="851"/>
        <w:rPr>
          <w:rFonts w:cs="Times New Roman"/>
        </w:rPr>
      </w:pPr>
      <w:r w:rsidRPr="00AA3E62">
        <w:rPr>
          <w:rFonts w:cs="Times New Roman"/>
        </w:rPr>
        <w:t>Elektronikai alkatrészek rajzjelei, az alkatrészek jellemzői.</w:t>
      </w:r>
    </w:p>
    <w:p w:rsidR="000D01AC" w:rsidRPr="00AA3E62" w:rsidRDefault="000D01AC" w:rsidP="000D01AC">
      <w:pPr>
        <w:tabs>
          <w:tab w:val="left" w:pos="1418"/>
          <w:tab w:val="right" w:pos="9072"/>
        </w:tabs>
        <w:spacing w:after="0"/>
        <w:ind w:left="851"/>
        <w:rPr>
          <w:rFonts w:cs="Times New Roman"/>
        </w:rPr>
      </w:pPr>
      <w:r w:rsidRPr="00AA3E62">
        <w:rPr>
          <w:rFonts w:cs="Times New Roman"/>
        </w:rPr>
        <w:t>Kapcsolási rajz készítése.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alkatrészjegyzék, a jellemzők feltüntetése; az alkatrészjegyzék elkészítésének szempontjai.</w:t>
      </w:r>
    </w:p>
    <w:p w:rsidR="000D01AC" w:rsidRPr="00AA3E62" w:rsidRDefault="000D01AC" w:rsidP="000D01AC">
      <w:pPr>
        <w:tabs>
          <w:tab w:val="left" w:pos="1418"/>
          <w:tab w:val="right" w:pos="9072"/>
        </w:tabs>
        <w:spacing w:after="0"/>
        <w:ind w:left="851"/>
        <w:rPr>
          <w:rFonts w:cs="Times New Roman"/>
        </w:rPr>
      </w:pPr>
      <w:r w:rsidRPr="00AA3E62">
        <w:rPr>
          <w:rFonts w:cs="Times New Roman"/>
        </w:rPr>
        <w:t>Áramkörtervező CAD tervezőrendszer felépítése, beállításai.</w:t>
      </w:r>
    </w:p>
    <w:p w:rsidR="000D01AC" w:rsidRPr="00AA3E62" w:rsidRDefault="000D01AC" w:rsidP="000D01AC">
      <w:pPr>
        <w:tabs>
          <w:tab w:val="left" w:pos="1418"/>
          <w:tab w:val="right" w:pos="9072"/>
        </w:tabs>
        <w:spacing w:after="0"/>
        <w:ind w:left="851"/>
        <w:rPr>
          <w:rFonts w:cs="Times New Roman"/>
        </w:rPr>
      </w:pPr>
      <w:r w:rsidRPr="00AA3E62">
        <w:rPr>
          <w:rFonts w:cs="Times New Roman"/>
        </w:rPr>
        <w:t>A kapcsolási rajz elkészítésének szempontjai, a szerkesztő program kezelése.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Alkatrész-, kötés-, és hibalista készítése.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 PCB kezelése.</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alkatrészek elhelyezése, tervezési szempontok.</w:t>
      </w:r>
    </w:p>
    <w:p w:rsidR="000D01AC" w:rsidRPr="00AA3E62" w:rsidRDefault="000D01AC" w:rsidP="000D01AC">
      <w:pPr>
        <w:tabs>
          <w:tab w:val="left" w:pos="1418"/>
          <w:tab w:val="right" w:pos="9072"/>
        </w:tabs>
        <w:spacing w:after="0"/>
        <w:ind w:left="851"/>
        <w:rPr>
          <w:rFonts w:cs="Times New Roman"/>
        </w:rPr>
      </w:pPr>
      <w:r w:rsidRPr="00AA3E62">
        <w:rPr>
          <w:rFonts w:cs="Times New Roman"/>
        </w:rPr>
        <w:t>Az automatikus huzalozás.</w:t>
      </w:r>
    </w:p>
    <w:p w:rsidR="00A23F09" w:rsidRPr="00AA3E62" w:rsidRDefault="000D01AC" w:rsidP="00A23F09">
      <w:pPr>
        <w:tabs>
          <w:tab w:val="left" w:pos="1418"/>
          <w:tab w:val="right" w:pos="9072"/>
        </w:tabs>
        <w:spacing w:after="0"/>
        <w:ind w:left="851"/>
        <w:rPr>
          <w:rFonts w:cs="Times New Roman"/>
        </w:rPr>
      </w:pPr>
      <w:r w:rsidRPr="00AA3E62">
        <w:rPr>
          <w:rFonts w:cs="Times New Roman"/>
        </w:rPr>
        <w:t>Nyomtatás, nyomtatatási formák betartása.</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0D01AC" w:rsidP="00A23F09">
      <w:pPr>
        <w:spacing w:after="0"/>
        <w:ind w:left="426"/>
        <w:rPr>
          <w:rFonts w:cs="Times New Roman"/>
        </w:rPr>
      </w:pPr>
      <w:r w:rsidRPr="00AA3E62">
        <w:rPr>
          <w:rFonts w:cs="Times New Roman"/>
        </w:rPr>
        <w:t>Szakmaspecifikus tanműhelyben vagy szakmaspecifikus gazdálkodó szervezetnél</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p>
    <w:p w:rsidR="00A23F09" w:rsidRPr="00AA3E62" w:rsidRDefault="00A23F09" w:rsidP="00A23F09">
      <w:pPr>
        <w:spacing w:before="2880"/>
        <w:jc w:val="center"/>
        <w:rPr>
          <w:rFonts w:cs="Times New Roman"/>
          <w:b/>
          <w:sz w:val="36"/>
        </w:rPr>
      </w:pPr>
      <w:r w:rsidRPr="00AA3E62">
        <w:rPr>
          <w:rFonts w:cs="Times New Roman"/>
          <w:b/>
          <w:sz w:val="36"/>
        </w:rPr>
        <w:t>A</w:t>
      </w:r>
    </w:p>
    <w:p w:rsidR="00A23F09" w:rsidRPr="00AA3E62" w:rsidRDefault="00EE7249" w:rsidP="00A23F09">
      <w:pPr>
        <w:spacing w:after="480"/>
        <w:jc w:val="center"/>
        <w:rPr>
          <w:rFonts w:cs="Times New Roman"/>
          <w:b/>
          <w:sz w:val="36"/>
        </w:rPr>
      </w:pPr>
      <w:r w:rsidRPr="00AA3E62">
        <w:rPr>
          <w:rFonts w:cs="Times New Roman"/>
          <w:b/>
          <w:sz w:val="36"/>
        </w:rPr>
        <w:t>10321-16</w:t>
      </w:r>
      <w:r w:rsidR="00A23F09" w:rsidRPr="00AA3E62">
        <w:rPr>
          <w:rFonts w:cs="Times New Roman"/>
          <w:b/>
          <w:sz w:val="36"/>
        </w:rPr>
        <w:t xml:space="preserve"> azonosító számú</w:t>
      </w:r>
    </w:p>
    <w:p w:rsidR="00A23F09" w:rsidRPr="00AA3E62" w:rsidRDefault="00EE7249" w:rsidP="00A23F09">
      <w:pPr>
        <w:jc w:val="center"/>
        <w:rPr>
          <w:rFonts w:cs="Times New Roman"/>
          <w:b/>
          <w:sz w:val="36"/>
        </w:rPr>
      </w:pPr>
      <w:r w:rsidRPr="00AA3E62">
        <w:rPr>
          <w:rFonts w:cs="Times New Roman"/>
          <w:b/>
          <w:sz w:val="36"/>
        </w:rPr>
        <w:t>Áramkörök ipari alkalmazása</w:t>
      </w:r>
    </w:p>
    <w:p w:rsidR="00A23F09" w:rsidRPr="00AA3E62" w:rsidRDefault="00A23F09" w:rsidP="00A23F09">
      <w:pPr>
        <w:jc w:val="center"/>
        <w:rPr>
          <w:rFonts w:cs="Times New Roman"/>
          <w:b/>
          <w:sz w:val="36"/>
        </w:rPr>
      </w:pPr>
      <w:r w:rsidRPr="00AA3E62">
        <w:rPr>
          <w:rFonts w:cs="Times New Roman"/>
          <w:b/>
          <w:sz w:val="36"/>
        </w:rPr>
        <w:t>megnevezésű</w:t>
      </w:r>
    </w:p>
    <w:p w:rsidR="00A23F09" w:rsidRPr="00AA3E62" w:rsidRDefault="00A23F09" w:rsidP="00A23F09">
      <w:pPr>
        <w:spacing w:before="480" w:after="480"/>
        <w:jc w:val="center"/>
        <w:rPr>
          <w:rFonts w:cs="Times New Roman"/>
          <w:b/>
          <w:sz w:val="36"/>
        </w:rPr>
      </w:pPr>
      <w:r w:rsidRPr="00AA3E62">
        <w:rPr>
          <w:rFonts w:cs="Times New Roman"/>
          <w:b/>
          <w:sz w:val="36"/>
        </w:rPr>
        <w:t>szakmai követelménymodul</w:t>
      </w:r>
    </w:p>
    <w:p w:rsidR="00A23F09" w:rsidRPr="00AA3E62" w:rsidRDefault="00A23F09" w:rsidP="00A23F09">
      <w:pPr>
        <w:jc w:val="center"/>
        <w:rPr>
          <w:rFonts w:cs="Times New Roman"/>
          <w:b/>
          <w:sz w:val="36"/>
        </w:rPr>
      </w:pPr>
      <w:r w:rsidRPr="00AA3E62">
        <w:rPr>
          <w:rFonts w:cs="Times New Roman"/>
          <w:b/>
          <w:sz w:val="36"/>
        </w:rPr>
        <w:t>tantárgyai, témakörei</w:t>
      </w: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r w:rsidRPr="00AA3E62">
        <w:rPr>
          <w:rFonts w:cs="Times New Roman"/>
        </w:rPr>
        <w:t xml:space="preserve">A </w:t>
      </w:r>
      <w:r w:rsidR="00EE7249" w:rsidRPr="00AA3E62">
        <w:rPr>
          <w:rFonts w:cs="Times New Roman"/>
        </w:rPr>
        <w:t>10321-16</w:t>
      </w:r>
      <w:r w:rsidRPr="00AA3E62">
        <w:rPr>
          <w:rFonts w:cs="Times New Roman"/>
        </w:rPr>
        <w:t xml:space="preserve">. azonosító számú </w:t>
      </w:r>
      <w:r w:rsidR="00EE7249" w:rsidRPr="00AA3E62">
        <w:rPr>
          <w:rFonts w:cs="Times New Roman"/>
        </w:rPr>
        <w:t>Áramkörök ipari alkalmazása</w:t>
      </w:r>
      <w:r w:rsidR="003C4444">
        <w:rPr>
          <w:rFonts w:cs="Times New Roman"/>
        </w:rPr>
        <w:t xml:space="preserve"> </w:t>
      </w:r>
      <w:r w:rsidRPr="00AA3E62">
        <w:rPr>
          <w:rFonts w:cs="Times New Roman"/>
        </w:rPr>
        <w:t xml:space="preserve">megnevezésű szakmai követelménymodulhoz tartozó tantárgyak és témakörök oktatása során </w:t>
      </w:r>
      <w:r w:rsidR="00E456A0">
        <w:rPr>
          <w:rFonts w:cs="Times New Roman"/>
        </w:rPr>
        <w:t>fejlesztendő kompetenciák:</w:t>
      </w:r>
    </w:p>
    <w:tbl>
      <w:tblPr>
        <w:tblW w:w="0" w:type="auto"/>
        <w:jc w:val="center"/>
        <w:tblInd w:w="-1056" w:type="dxa"/>
        <w:tblLayout w:type="fixed"/>
        <w:tblCellMar>
          <w:left w:w="30" w:type="dxa"/>
          <w:right w:w="30" w:type="dxa"/>
        </w:tblCellMar>
        <w:tblLook w:val="0000" w:firstRow="0" w:lastRow="0" w:firstColumn="0" w:lastColumn="0" w:noHBand="0" w:noVBand="0"/>
      </w:tblPr>
      <w:tblGrid>
        <w:gridCol w:w="5326"/>
        <w:gridCol w:w="758"/>
        <w:gridCol w:w="758"/>
        <w:gridCol w:w="889"/>
      </w:tblGrid>
      <w:tr w:rsidR="00907F58" w:rsidRPr="003C4444" w:rsidTr="003C4444">
        <w:trPr>
          <w:cantSplit/>
          <w:trHeight w:val="2149"/>
          <w:jc w:val="center"/>
        </w:trPr>
        <w:tc>
          <w:tcPr>
            <w:tcW w:w="5326" w:type="dxa"/>
            <w:tcBorders>
              <w:top w:val="single" w:sz="6" w:space="0" w:color="auto"/>
              <w:left w:val="single" w:sz="6" w:space="0" w:color="auto"/>
              <w:bottom w:val="single" w:sz="6" w:space="0" w:color="auto"/>
              <w:right w:val="single" w:sz="4" w:space="0" w:color="auto"/>
            </w:tcBorders>
            <w:shd w:val="clear" w:color="auto" w:fill="auto"/>
            <w:vAlign w:val="center"/>
          </w:tcPr>
          <w:p w:rsidR="00907F58" w:rsidRPr="003C4444" w:rsidRDefault="00907F58" w:rsidP="00EE7249">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907F58" w:rsidRPr="003C4444" w:rsidRDefault="00907F58" w:rsidP="003C4444">
            <w:pPr>
              <w:autoSpaceDE w:val="0"/>
              <w:autoSpaceDN w:val="0"/>
              <w:adjustRightInd w:val="0"/>
              <w:spacing w:after="0"/>
              <w:ind w:left="113" w:right="113"/>
              <w:jc w:val="center"/>
              <w:rPr>
                <w:rFonts w:cs="Times New Roman"/>
                <w:color w:val="000000"/>
                <w:szCs w:val="24"/>
              </w:rPr>
            </w:pPr>
            <w:r w:rsidRPr="003C4444">
              <w:rPr>
                <w:rFonts w:eastAsia="Times New Roman" w:cs="Times New Roman"/>
                <w:color w:val="000000"/>
                <w:szCs w:val="24"/>
                <w:lang w:eastAsia="hu-HU"/>
              </w:rPr>
              <w:t>Elektronikus áramkörök</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907F58" w:rsidRPr="003C4444" w:rsidRDefault="00907F58" w:rsidP="003C4444">
            <w:pPr>
              <w:autoSpaceDE w:val="0"/>
              <w:autoSpaceDN w:val="0"/>
              <w:adjustRightInd w:val="0"/>
              <w:spacing w:after="0"/>
              <w:ind w:left="113" w:right="113"/>
              <w:jc w:val="center"/>
              <w:rPr>
                <w:rFonts w:cs="Times New Roman"/>
                <w:color w:val="000000"/>
                <w:szCs w:val="24"/>
              </w:rPr>
            </w:pPr>
            <w:r w:rsidRPr="003C4444">
              <w:rPr>
                <w:rFonts w:eastAsia="Times New Roman" w:cs="Times New Roman"/>
                <w:color w:val="000000"/>
                <w:szCs w:val="24"/>
                <w:lang w:eastAsia="hu-HU"/>
              </w:rPr>
              <w:t>Ipari alkalmazástechnika</w:t>
            </w:r>
          </w:p>
        </w:tc>
        <w:tc>
          <w:tcPr>
            <w:tcW w:w="88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907F58" w:rsidRPr="003C4444" w:rsidRDefault="00907F58" w:rsidP="003C4444">
            <w:pPr>
              <w:autoSpaceDE w:val="0"/>
              <w:autoSpaceDN w:val="0"/>
              <w:adjustRightInd w:val="0"/>
              <w:spacing w:after="0"/>
              <w:ind w:left="113" w:right="113"/>
              <w:jc w:val="center"/>
              <w:rPr>
                <w:rFonts w:cs="Times New Roman"/>
                <w:color w:val="000000"/>
                <w:szCs w:val="24"/>
              </w:rPr>
            </w:pPr>
            <w:r w:rsidRPr="003C4444">
              <w:rPr>
                <w:rFonts w:eastAsia="Times New Roman" w:cs="Times New Roman"/>
                <w:color w:val="000000"/>
                <w:szCs w:val="24"/>
                <w:lang w:eastAsia="hu-HU"/>
              </w:rPr>
              <w:t>Ipari alkalmazástechnika gyakorlat</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AC4A5B">
            <w:pPr>
              <w:autoSpaceDE w:val="0"/>
              <w:autoSpaceDN w:val="0"/>
              <w:adjustRightInd w:val="0"/>
              <w:spacing w:after="0"/>
              <w:jc w:val="center"/>
              <w:rPr>
                <w:rFonts w:cs="Times New Roman"/>
                <w:color w:val="000000"/>
                <w:szCs w:val="24"/>
              </w:rPr>
            </w:pPr>
            <w:r w:rsidRPr="003C4444">
              <w:rPr>
                <w:rFonts w:cs="Times New Roman"/>
                <w:color w:val="000000"/>
                <w:szCs w:val="24"/>
              </w:rPr>
              <w:t>FELADATOK</w:t>
            </w:r>
          </w:p>
        </w:tc>
        <w:tc>
          <w:tcPr>
            <w:tcW w:w="758" w:type="dxa"/>
            <w:tcBorders>
              <w:top w:val="single" w:sz="4" w:space="0" w:color="auto"/>
              <w:left w:val="single" w:sz="6" w:space="0" w:color="auto"/>
              <w:bottom w:val="single" w:sz="6" w:space="0" w:color="auto"/>
              <w:right w:val="single" w:sz="6" w:space="0" w:color="auto"/>
            </w:tcBorders>
            <w:vAlign w:val="center"/>
          </w:tcPr>
          <w:p w:rsidR="00907F58" w:rsidRPr="003C4444" w:rsidRDefault="00907F58" w:rsidP="00AC4A5B">
            <w:pPr>
              <w:autoSpaceDE w:val="0"/>
              <w:autoSpaceDN w:val="0"/>
              <w:adjustRightInd w:val="0"/>
              <w:spacing w:after="0"/>
              <w:jc w:val="center"/>
              <w:rPr>
                <w:rFonts w:cs="Times New Roman"/>
                <w:color w:val="000000"/>
                <w:szCs w:val="24"/>
              </w:rPr>
            </w:pPr>
          </w:p>
        </w:tc>
        <w:tc>
          <w:tcPr>
            <w:tcW w:w="758" w:type="dxa"/>
            <w:tcBorders>
              <w:top w:val="single" w:sz="4" w:space="0" w:color="auto"/>
              <w:left w:val="single" w:sz="6" w:space="0" w:color="auto"/>
              <w:bottom w:val="single" w:sz="6" w:space="0" w:color="auto"/>
              <w:right w:val="single" w:sz="6" w:space="0" w:color="auto"/>
            </w:tcBorders>
            <w:vAlign w:val="center"/>
          </w:tcPr>
          <w:p w:rsidR="00907F58" w:rsidRPr="003C4444" w:rsidRDefault="00907F58" w:rsidP="00AC4A5B">
            <w:pPr>
              <w:autoSpaceDE w:val="0"/>
              <w:autoSpaceDN w:val="0"/>
              <w:adjustRightInd w:val="0"/>
              <w:spacing w:after="0"/>
              <w:jc w:val="center"/>
              <w:rPr>
                <w:rFonts w:cs="Times New Roman"/>
                <w:color w:val="000000"/>
                <w:szCs w:val="24"/>
              </w:rPr>
            </w:pPr>
          </w:p>
        </w:tc>
        <w:tc>
          <w:tcPr>
            <w:tcW w:w="889" w:type="dxa"/>
            <w:tcBorders>
              <w:top w:val="single" w:sz="4" w:space="0" w:color="auto"/>
              <w:left w:val="single" w:sz="6" w:space="0" w:color="auto"/>
              <w:bottom w:val="single" w:sz="6" w:space="0" w:color="auto"/>
              <w:right w:val="single" w:sz="6" w:space="0" w:color="auto"/>
            </w:tcBorders>
            <w:vAlign w:val="center"/>
          </w:tcPr>
          <w:p w:rsidR="00907F58" w:rsidRPr="003C4444" w:rsidRDefault="00907F58" w:rsidP="00AC4A5B">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Analóg és digitális áramköri dokumentációt értelmez</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Egyszerű alapáramköri jellemzőket számítással meghatároz</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Dokumentációk alapján összeállítja a mérőrendszert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Ellenőrzi és beállítja a mérőrendszert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Dokumentációk és utasítások alapján méréseket végez</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Számítógépes tesztprogramokat futtat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Mérés alapján elvégzi az áramköri jellemzők szükséges beállításait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Dokumentáció alapján hibakeresést végez</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Útmutatás alapján behatárolja a hibás áramköri egységet, elemet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A behatárolt hibás modult, áramköri elemet kicseréli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Jegyzőkönyvet készít a mérési eredményekről és a javítási munkáról</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Minőségirányítási és gyártásközi információkat szolgáltat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Műszaki leírások alapján számítógéppel irányított eszközöket működtet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EE7249">
            <w:pPr>
              <w:autoSpaceDE w:val="0"/>
              <w:autoSpaceDN w:val="0"/>
              <w:adjustRightInd w:val="0"/>
              <w:spacing w:after="0"/>
              <w:jc w:val="center"/>
              <w:rPr>
                <w:rFonts w:cs="Times New Roman"/>
                <w:color w:val="000000"/>
                <w:szCs w:val="24"/>
              </w:rPr>
            </w:pPr>
            <w:r w:rsidRPr="003C444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EE7249">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Egyszerű vezérlőprogramokat működtet</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Áramkörépítés, össze- és szétszerelési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Egyen- és váltakozó áramú villamos alapmérések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Forrasztási eszközök (állomások) kezelési, használati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Mechanikai eszközök, szerszámok, műszerek kezelési, használati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Villamos kéziszerszámok kezelési, használati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Villamos méréstechnikai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Egyenáramú (áramkörök) hálózatok alaptörvényei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Elektrotechnika alapjai, villamos alapfogalmak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Erősítő-áramkörök fajtái, jellemzői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Félvezető diódák működése, típusai (normál, Zener, tűs, kapacitás, alagút, Schottky)</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Hibakeresés, áramkörjavítás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Huzalozási, kábelezési technikák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Kombinációs logikai hálózatok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Logikai áramkörök alapjai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Mechatronikai készülékek szerelési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Mérés digitális műszerekkel</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Mérés virtuális műszerekkel</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Mérés oszcilloszkóppal</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Mérés, hitelesítés, beállítás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Mérési jegyzőkönyv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Műszaki dokumentáció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Műveleti erősítők alapkapcsolásai, alkalmazási lehetőségei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Szekvenciális logikai hálózatok, regiszterek, számlálók, multiplexerek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Tápegységek, stabilizált tápegységek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Tranzisztorok típusai (bipoláris, unipoláris), működési elve</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Váltakozó áramú (áramkörök) hálózatok alaptörvényei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Villamos és elektronikai készülékek vizsgálati, szerelési módjai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Villamos vezetékek, 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Mikroszámítógépek, mikroprocesszorok működésének alapjai, és alkalmazási lehetőségei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Számítástechnika alapjai</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Számítógépek alkalmazása a méréstechnikában</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Villamos műszerek és méréstechnikai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Villamos kéziszerszámok, kézi fémforgácsoló gépek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Mechanikai kéziszerszámok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Olvasott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Műszaki 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4A0B">
            <w:pPr>
              <w:autoSpaceDE w:val="0"/>
              <w:autoSpaceDN w:val="0"/>
              <w:adjustRightInd w:val="0"/>
              <w:spacing w:after="0"/>
              <w:jc w:val="center"/>
              <w:rPr>
                <w:rFonts w:cs="Times New Roman"/>
                <w:color w:val="000000"/>
                <w:szCs w:val="24"/>
              </w:rPr>
            </w:pPr>
            <w:r w:rsidRPr="003C444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4A0B">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Mozgáskoordináció</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5326"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203DA9">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Hibakeresés (diagnosztizálás)</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 </w:t>
            </w:r>
          </w:p>
        </w:tc>
        <w:tc>
          <w:tcPr>
            <w:tcW w:w="889"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203DA9">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bl>
    <w:p w:rsidR="00A23F09" w:rsidRPr="00AA3E62" w:rsidRDefault="00A23F09" w:rsidP="00A23F09">
      <w:pPr>
        <w:rPr>
          <w:rFonts w:cs="Times New Roman"/>
        </w:rPr>
      </w:pPr>
    </w:p>
    <w:p w:rsidR="00A23F09" w:rsidRPr="00AA3E62" w:rsidRDefault="00A23F09" w:rsidP="00A23F09">
      <w:pPr>
        <w:rPr>
          <w:rFonts w:cs="Times New Roman"/>
        </w:rPr>
      </w:pPr>
      <w:r w:rsidRPr="00AA3E62">
        <w:rPr>
          <w:rFonts w:cs="Times New Roman"/>
        </w:rPr>
        <w:br w:type="page"/>
      </w:r>
    </w:p>
    <w:p w:rsidR="00A23F09" w:rsidRPr="00AA3E62" w:rsidRDefault="00203DA9" w:rsidP="00A23F09">
      <w:pPr>
        <w:pStyle w:val="Listaszerbekezds"/>
        <w:numPr>
          <w:ilvl w:val="0"/>
          <w:numId w:val="8"/>
        </w:numPr>
        <w:tabs>
          <w:tab w:val="right" w:pos="9072"/>
        </w:tabs>
        <w:spacing w:after="0"/>
        <w:rPr>
          <w:rFonts w:cs="Times New Roman"/>
          <w:b/>
        </w:rPr>
      </w:pPr>
      <w:r w:rsidRPr="00AA3E62">
        <w:rPr>
          <w:rFonts w:cs="Times New Roman"/>
          <w:b/>
        </w:rPr>
        <w:t>Elektronikus áramkörök</w:t>
      </w:r>
      <w:r w:rsidR="003C4444">
        <w:rPr>
          <w:rFonts w:cs="Times New Roman"/>
          <w:b/>
        </w:rPr>
        <w:t xml:space="preserve"> </w:t>
      </w:r>
      <w:r w:rsidR="00A23F09" w:rsidRPr="00AA3E62">
        <w:rPr>
          <w:rFonts w:cs="Times New Roman"/>
          <w:b/>
        </w:rPr>
        <w:t>tantárgy</w:t>
      </w:r>
      <w:r w:rsidR="00A23F09" w:rsidRPr="00AA3E62">
        <w:rPr>
          <w:rFonts w:cs="Times New Roman"/>
          <w:b/>
        </w:rPr>
        <w:tab/>
      </w:r>
      <w:r w:rsidR="005C1B04" w:rsidRPr="00AA3E62">
        <w:rPr>
          <w:rFonts w:cs="Times New Roman"/>
          <w:b/>
        </w:rPr>
        <w:t>18</w:t>
      </w:r>
      <w:r w:rsidR="00A23F09" w:rsidRPr="00AA3E62">
        <w:rPr>
          <w:rFonts w:cs="Times New Roman"/>
          <w:b/>
        </w:rPr>
        <w:t xml:space="preserve"> óra/</w:t>
      </w:r>
      <w:r w:rsidRPr="00AA3E62">
        <w:rPr>
          <w:rFonts w:cs="Times New Roman"/>
          <w:b/>
        </w:rPr>
        <w:t>0</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3C4444">
        <w:rPr>
          <w:rFonts w:cs="Times New Roman"/>
        </w:rPr>
        <w:t xml:space="preserve"> </w:t>
      </w:r>
      <w:r w:rsidR="0066228E" w:rsidRPr="00AA3E62">
        <w:rPr>
          <w:rFonts w:cs="Times New Roman"/>
        </w:rPr>
        <w:t>34 522 03 Elektronikai műszerész</w:t>
      </w:r>
      <w:r w:rsidR="003C4444">
        <w:rPr>
          <w:rFonts w:cs="Times New Roman"/>
        </w:rPr>
        <w:t xml:space="preserve"> </w:t>
      </w:r>
      <w:r w:rsidR="00203DA9" w:rsidRPr="00AA3E62">
        <w:rPr>
          <w:rFonts w:cs="Times New Roman"/>
        </w:rPr>
        <w:t>mellék</w:t>
      </w:r>
      <w:r w:rsidR="003C4444">
        <w:rPr>
          <w:rFonts w:cs="Times New Roman"/>
        </w:rPr>
        <w:t>-</w:t>
      </w:r>
      <w:r w:rsidRPr="00AA3E62">
        <w:rPr>
          <w:rFonts w:cs="Times New Roman"/>
        </w:rPr>
        <w:t>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203DA9" w:rsidRPr="00AA3E62" w:rsidRDefault="00203DA9" w:rsidP="00203DA9">
      <w:pPr>
        <w:spacing w:after="0"/>
        <w:ind w:left="426"/>
        <w:rPr>
          <w:rFonts w:cs="Times New Roman"/>
        </w:rPr>
      </w:pPr>
      <w:r w:rsidRPr="00AA3E62">
        <w:rPr>
          <w:rFonts w:cs="Times New Roman"/>
        </w:rPr>
        <w:t>Az elektronikus áramkörök tantárgy tanításának célja, hogy segítse elő a tanulók áramköri szemléletének kialakulását és fejlesztését.</w:t>
      </w:r>
    </w:p>
    <w:p w:rsidR="00A23F09" w:rsidRPr="00AA3E62" w:rsidRDefault="00203DA9" w:rsidP="00A23F09">
      <w:pPr>
        <w:spacing w:after="0"/>
        <w:ind w:left="426"/>
        <w:rPr>
          <w:rFonts w:cs="Times New Roman"/>
        </w:rPr>
      </w:pPr>
      <w:r w:rsidRPr="00AA3E62">
        <w:rPr>
          <w:rFonts w:cs="Times New Roman"/>
        </w:rPr>
        <w:t>A tanulók ismerjék meg az elektronikus áramkörök építőelemeit. Tegye képessé a tanulókat az elektronikai az elektronikus alkatrészekből felépített kapcsolások működésének megértésére.</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A23F09" w:rsidRDefault="00203DA9" w:rsidP="00A23F09">
      <w:pPr>
        <w:spacing w:after="0"/>
        <w:ind w:left="426"/>
        <w:rPr>
          <w:rFonts w:cs="Times New Roman"/>
        </w:rPr>
      </w:pPr>
      <w:r w:rsidRPr="00AA3E62">
        <w:rPr>
          <w:rFonts w:cs="Times New Roman"/>
        </w:rPr>
        <w:t>A tantárgy az adott évfolyamba lépés feltételeiként megjelölt közismereti és szakmai tartalmakra épül.</w:t>
      </w:r>
    </w:p>
    <w:p w:rsidR="003C4444" w:rsidRPr="00AA3E62" w:rsidRDefault="003C4444" w:rsidP="00A23F09">
      <w:pPr>
        <w:spacing w:after="0"/>
        <w:ind w:left="426"/>
        <w:rPr>
          <w:rFonts w:cs="Times New Roman"/>
        </w:rPr>
      </w:pPr>
      <w:r w:rsidRPr="00AA3E62">
        <w:rPr>
          <w:rFonts w:cs="Times New Roman"/>
        </w:rPr>
        <w:t>Az Elektronikus áramkörök tantárgy témaköreinek szakmai tartalmát a 10416-12 Közlekedéstechnikai alapok modulhoz tartozó Elektrotechnika-elektronika tantárgy témakörei a Tápegységek témakör szakmai tartalmának kivételével tartalmazzák.</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203DA9"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Villamos áramköri alapismeretek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Aktív áramköri elemek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Passzív áramköri elemek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Lineáris áramköri elemek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Nemlineáris áramköri elemek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Aktív áramkör</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Aktív áramköri elemeket is tartalmaz</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Passzív áramkör</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Kizárólag passzív áramköri elemeket tartalmaz</w:t>
      </w:r>
    </w:p>
    <w:p w:rsidR="00203DA9" w:rsidRPr="00AA3E62" w:rsidRDefault="00203DA9" w:rsidP="00A71A05">
      <w:pPr>
        <w:autoSpaceDE w:val="0"/>
        <w:autoSpaceDN w:val="0"/>
        <w:adjustRightInd w:val="0"/>
        <w:spacing w:after="0"/>
        <w:ind w:firstLine="709"/>
        <w:rPr>
          <w:rFonts w:cs="Times New Roman"/>
          <w:szCs w:val="24"/>
        </w:rPr>
      </w:pPr>
      <w:r w:rsidRPr="00AA3E62">
        <w:rPr>
          <w:rFonts w:cs="Times New Roman"/>
          <w:szCs w:val="24"/>
        </w:rPr>
        <w:t>Lineáris áramkör</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Minden áramköri eleme lineáris</w:t>
      </w:r>
    </w:p>
    <w:p w:rsidR="00203DA9" w:rsidRPr="00AA3E62" w:rsidRDefault="00203DA9" w:rsidP="00A71A05">
      <w:pPr>
        <w:autoSpaceDE w:val="0"/>
        <w:autoSpaceDN w:val="0"/>
        <w:adjustRightInd w:val="0"/>
        <w:spacing w:after="0"/>
        <w:ind w:firstLine="709"/>
        <w:rPr>
          <w:rFonts w:cs="Times New Roman"/>
          <w:szCs w:val="24"/>
        </w:rPr>
      </w:pPr>
      <w:r w:rsidRPr="00AA3E62">
        <w:rPr>
          <w:rFonts w:cs="Times New Roman"/>
          <w:szCs w:val="24"/>
        </w:rPr>
        <w:t>Nemlineáris áramkör</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Tartalmaz nemlineáris áramköri elemeket is</w:t>
      </w:r>
    </w:p>
    <w:p w:rsidR="00203DA9" w:rsidRPr="00AA3E62" w:rsidRDefault="00203DA9" w:rsidP="00A71A05">
      <w:pPr>
        <w:autoSpaceDE w:val="0"/>
        <w:autoSpaceDN w:val="0"/>
        <w:adjustRightInd w:val="0"/>
        <w:spacing w:after="0"/>
        <w:ind w:firstLine="709"/>
        <w:rPr>
          <w:rFonts w:cs="Times New Roman"/>
          <w:szCs w:val="24"/>
        </w:rPr>
      </w:pPr>
      <w:r w:rsidRPr="00AA3E62">
        <w:rPr>
          <w:rFonts w:cs="Times New Roman"/>
          <w:szCs w:val="24"/>
        </w:rPr>
        <w:t>Kétpólusok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Aktív (generátorjellegű) kétpólus</w:t>
      </w:r>
      <w:r w:rsidRPr="00AA3E62">
        <w:rPr>
          <w:rFonts w:cs="Times New Roman"/>
          <w:szCs w:val="24"/>
        </w:rPr>
        <w:tab/>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Ideális feszültséggenerátorok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Valóságos feszültséggenerátorok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Üresjárási feszültség</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Rövidzárási áram</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Belső ellenállás</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Ideális áramgenerátorok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Valóságos áramgenerátorok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Üresjárási feszültség</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Rövidzárási áram</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Belső ellenállás</w:t>
      </w:r>
    </w:p>
    <w:p w:rsidR="00203DA9" w:rsidRPr="00AA3E62" w:rsidRDefault="00203DA9" w:rsidP="00A71A05">
      <w:pPr>
        <w:autoSpaceDE w:val="0"/>
        <w:autoSpaceDN w:val="0"/>
        <w:adjustRightInd w:val="0"/>
        <w:spacing w:after="0"/>
        <w:ind w:left="709"/>
        <w:rPr>
          <w:rFonts w:cs="Times New Roman"/>
          <w:szCs w:val="24"/>
        </w:rPr>
      </w:pPr>
      <w:r w:rsidRPr="00AA3E62">
        <w:rPr>
          <w:rFonts w:cs="Times New Roman"/>
          <w:szCs w:val="24"/>
        </w:rPr>
        <w:t>Feszültség és áramgenerátort együttesen tartalmazó kombinált aktív kétpólusok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Passzív kétpólusok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Felépítése:</w:t>
      </w:r>
    </w:p>
    <w:p w:rsidR="00203DA9" w:rsidRPr="00AA3E62" w:rsidRDefault="00203DA9" w:rsidP="00A71A05">
      <w:pPr>
        <w:autoSpaceDE w:val="0"/>
        <w:autoSpaceDN w:val="0"/>
        <w:adjustRightInd w:val="0"/>
        <w:spacing w:after="0"/>
        <w:ind w:firstLine="709"/>
        <w:rPr>
          <w:rFonts w:cs="Times New Roman"/>
          <w:szCs w:val="24"/>
        </w:rPr>
      </w:pPr>
      <w:r w:rsidRPr="00AA3E62">
        <w:rPr>
          <w:rFonts w:cs="Times New Roman"/>
          <w:szCs w:val="24"/>
        </w:rPr>
        <w:t>Ellenállás, induktivitás, kapacitás vagy ezek kombinációja</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Helyettesítő képe</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Aktív kétpólusok helyettesítő képe</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Thevenin tétel</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Norton tétel</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Négypólusok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Definíció, rajzjel</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Aktív négypólusok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Legalább egy aktív áramköri elemet tartalmaz</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Passzív négypólusok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Csak passzív áramköri elemeket tartalmaz</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Lineáris négypólusok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Minden áramköri elemük lineáris</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Nemlineáris négypólusok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Nemlineáris áramköri elemeket is tartalmaz</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Szimmetrikus négypólusok</w:t>
      </w:r>
    </w:p>
    <w:p w:rsidR="00203DA9" w:rsidRPr="00AA3E62" w:rsidRDefault="00203DA9" w:rsidP="00A71A05">
      <w:pPr>
        <w:autoSpaceDE w:val="0"/>
        <w:autoSpaceDN w:val="0"/>
        <w:adjustRightInd w:val="0"/>
        <w:spacing w:after="0"/>
        <w:ind w:firstLine="709"/>
        <w:rPr>
          <w:rFonts w:cs="Times New Roman"/>
          <w:szCs w:val="24"/>
        </w:rPr>
      </w:pPr>
      <w:r w:rsidRPr="00AA3E62">
        <w:rPr>
          <w:rFonts w:cs="Times New Roman"/>
          <w:szCs w:val="24"/>
        </w:rPr>
        <w:t>Kimenetük és bemenetük felcserélhető</w:t>
      </w:r>
    </w:p>
    <w:p w:rsidR="00203DA9" w:rsidRPr="00AA3E62" w:rsidRDefault="00203DA9" w:rsidP="00A71A05">
      <w:pPr>
        <w:autoSpaceDE w:val="0"/>
        <w:autoSpaceDN w:val="0"/>
        <w:adjustRightInd w:val="0"/>
        <w:spacing w:after="0"/>
        <w:ind w:firstLine="709"/>
        <w:rPr>
          <w:rFonts w:cs="Times New Roman"/>
          <w:szCs w:val="24"/>
        </w:rPr>
      </w:pPr>
      <w:r w:rsidRPr="00AA3E62">
        <w:rPr>
          <w:rFonts w:cs="Times New Roman"/>
          <w:szCs w:val="24"/>
        </w:rPr>
        <w:t>Ábrázolásuk.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Földszimmetrikus négypólusok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Kimeneti és ezzel egyidejűleg bemeneti kapcsaik felcserélhetők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Ábrázolásuk.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Négypólusok paraméterei</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Impedancia paraméterek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t>Bemeneti impedancia</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t>Átviteli (transzfer) impedancia nyitott bemenetnél</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t>Átviteli (transzfer) impedancia nyitott kimenetnél</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Kimeneti impedancia</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Admittancia paraméterek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t>Bemeneti admittancia</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t>Átviteli (transzfer) admittancia rövidrezárt bemenetnél</w:t>
      </w:r>
    </w:p>
    <w:p w:rsidR="00EC5075" w:rsidRPr="00AA3E62" w:rsidRDefault="00203DA9" w:rsidP="00A71A05">
      <w:pPr>
        <w:autoSpaceDE w:val="0"/>
        <w:autoSpaceDN w:val="0"/>
        <w:adjustRightInd w:val="0"/>
        <w:spacing w:after="0"/>
        <w:rPr>
          <w:rFonts w:cs="Times New Roman"/>
          <w:szCs w:val="24"/>
        </w:rPr>
      </w:pPr>
      <w:r w:rsidRPr="00AA3E62">
        <w:rPr>
          <w:rFonts w:cs="Times New Roman"/>
          <w:szCs w:val="24"/>
        </w:rPr>
        <w:tab/>
        <w:t>Átviteli (transzfer) admittancia rövidrezárt kimenet esetén</w:t>
      </w:r>
      <w:r w:rsidRPr="00AA3E62">
        <w:rPr>
          <w:rFonts w:cs="Times New Roman"/>
          <w:szCs w:val="24"/>
        </w:rPr>
        <w:tab/>
      </w:r>
      <w:r w:rsidRPr="00AA3E62">
        <w:rPr>
          <w:rFonts w:cs="Times New Roman"/>
          <w:szCs w:val="24"/>
        </w:rPr>
        <w:tab/>
      </w:r>
      <w:r w:rsidRPr="00AA3E62">
        <w:rPr>
          <w:rFonts w:cs="Times New Roman"/>
          <w:szCs w:val="24"/>
        </w:rPr>
        <w:tab/>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Kimeneti admittancia</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Hibrid paraméterek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Bemeneti impedancia</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Feszültségvisszahatás nyitott bemenet esetén</w:t>
      </w:r>
    </w:p>
    <w:p w:rsidR="00EC5075"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Áramerősítési tényező rövidrezárt kimenet esetén</w:t>
      </w:r>
      <w:r w:rsidRPr="00AA3E62">
        <w:rPr>
          <w:rFonts w:cs="Times New Roman"/>
          <w:szCs w:val="24"/>
        </w:rPr>
        <w:tab/>
      </w:r>
      <w:r w:rsidRPr="00AA3E62">
        <w:rPr>
          <w:rFonts w:cs="Times New Roman"/>
          <w:szCs w:val="24"/>
        </w:rPr>
        <w:tab/>
      </w:r>
      <w:r w:rsidRPr="00AA3E62">
        <w:rPr>
          <w:rFonts w:cs="Times New Roman"/>
          <w:szCs w:val="24"/>
        </w:rPr>
        <w:tab/>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Kimeneti admittancia nyitott bemenet esetén</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Inverz hibrid paraméterek</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Üresjárási bemeneti vezetőképesség</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Rövidzárási áramvisszahatás</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Üresjárási feszültségerősítési tényező</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Rövidzárási kimeneti ellenállás</w:t>
      </w:r>
    </w:p>
    <w:p w:rsidR="00203DA9" w:rsidRPr="00AA3E62" w:rsidRDefault="00203DA9"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Négypólusok feszültségátvitele</w:t>
      </w:r>
    </w:p>
    <w:p w:rsidR="00A23F09" w:rsidRPr="00AA3E62" w:rsidRDefault="00203DA9" w:rsidP="00A23F09">
      <w:pPr>
        <w:tabs>
          <w:tab w:val="left" w:pos="1418"/>
          <w:tab w:val="right" w:pos="9072"/>
        </w:tabs>
        <w:spacing w:after="0"/>
        <w:ind w:left="851"/>
        <w:rPr>
          <w:rFonts w:cs="Times New Roman"/>
          <w:szCs w:val="24"/>
        </w:rPr>
      </w:pPr>
      <w:r w:rsidRPr="00AA3E62">
        <w:rPr>
          <w:rFonts w:cs="Times New Roman"/>
          <w:szCs w:val="24"/>
        </w:rPr>
        <w:t>A négypólusok jellemzőinek frekvenciafüggősége</w:t>
      </w:r>
    </w:p>
    <w:p w:rsidR="00907F58" w:rsidRPr="00AA3E62" w:rsidRDefault="00907F58" w:rsidP="00A23F09">
      <w:pPr>
        <w:tabs>
          <w:tab w:val="left" w:pos="1418"/>
          <w:tab w:val="right" w:pos="9072"/>
        </w:tabs>
        <w:spacing w:after="0"/>
        <w:ind w:left="851"/>
        <w:rPr>
          <w:rFonts w:cs="Times New Roman"/>
        </w:rPr>
      </w:pPr>
    </w:p>
    <w:p w:rsidR="00A23F09" w:rsidRPr="00AA3E62" w:rsidRDefault="00EC5075"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Tápegységek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 hálózati transzformátorok.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Hálózati egyenirányítók.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Egyutas egyenirányítók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Kétutas egyenirányítók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Graetz-kapcsolás</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Középleágazásos kapcsolás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Lineáris feszültségszabályozók (áteresztő stabilizátorok)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A legegyszerűbb kivitel</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Fix kimeneti feszültségű stabilizátorok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Változtatható kimeneti feszültségű stabilizátorok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Kis feszültségkülönbségű stabilizátorok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Negatív stabilizátorok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 xml:space="preserve">Földfüggetlen feszültségforrás feszültségének szimmetrikus megosztása </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t>Négyhuzalos feszültség-stabilizátor</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t>Integrált feszültség-stabilizátorok áttekintése</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Referenciafeszültség előállítása</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t>Zener diódás megoldások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t>Tranzisztoros referenciafeszültség források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Kapcsoló üzemű tápegységek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t>Szekunder oldali kapcsolóüzemű tápegységek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Feszültségcsökkentő átalakító</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A kapcsolójel előállítása</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Feszültségnövelő kapcsolás</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Polaritásváltó kapcsolás</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Tárolóinduktivitás nélküli polaritásváltó kapcsolás</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Típusválaszték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t>Primer oldali kapcsoló üzemű tápegységek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Együtemű átalakítók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Ellenütemű átalakítók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Nagyfrekvenciás transzformátorok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Teljesítménykapcsolók</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Kapcsolójel előállítása</w:t>
      </w:r>
    </w:p>
    <w:p w:rsidR="00EC5075" w:rsidRPr="00AA3E62" w:rsidRDefault="00EC5075" w:rsidP="00A71A05">
      <w:pPr>
        <w:autoSpaceDE w:val="0"/>
        <w:autoSpaceDN w:val="0"/>
        <w:adjustRightInd w:val="0"/>
        <w:spacing w:after="0"/>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Veszteségszámítás</w:t>
      </w:r>
    </w:p>
    <w:p w:rsidR="00A23F09" w:rsidRPr="00AA3E62" w:rsidRDefault="00EC5075" w:rsidP="00A23F09">
      <w:pPr>
        <w:tabs>
          <w:tab w:val="left" w:pos="1418"/>
          <w:tab w:val="right" w:pos="9072"/>
        </w:tabs>
        <w:spacing w:after="0"/>
        <w:ind w:left="851"/>
        <w:rPr>
          <w:rFonts w:cs="Times New Roman"/>
          <w:szCs w:val="24"/>
        </w:rPr>
      </w:pPr>
      <w:r w:rsidRPr="00AA3E62">
        <w:rPr>
          <w:rFonts w:cs="Times New Roman"/>
          <w:szCs w:val="24"/>
        </w:rPr>
        <w:tab/>
        <w:t xml:space="preserve">                        Integrált vezérlőkapcsolások</w:t>
      </w:r>
    </w:p>
    <w:p w:rsidR="00907F58" w:rsidRPr="00AA3E62" w:rsidRDefault="00907F58" w:rsidP="00A23F09">
      <w:pPr>
        <w:tabs>
          <w:tab w:val="left" w:pos="1418"/>
          <w:tab w:val="right" w:pos="9072"/>
        </w:tabs>
        <w:spacing w:after="0"/>
        <w:ind w:left="851"/>
        <w:rPr>
          <w:rFonts w:cs="Times New Roman"/>
        </w:rPr>
      </w:pPr>
    </w:p>
    <w:p w:rsidR="00A23F09" w:rsidRPr="00AA3E62" w:rsidRDefault="00EC5075"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Félvezetők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Félvezető diódák.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PN átmenet felépítése és működése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A határréteg kialakulása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félvezető dióda felépítése és működése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A félvezető dióda nyitóirányú előfeszítése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A félvezető dióda záróirányú előfeszítése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dióda karakterisztikája, jellemző adatai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félvezető diódák típusai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Egyenirányító diódák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Zener-diódák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Tűsdiódák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Kapacitásdiódák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Alagútdiódák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Schottky diódák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Tranzisztorok.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Bipoláris tranzisztorok.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Bipoláris tranzisztorok felépítése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bipoláris tranzisztor működése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bipoláris tranzisztor alapegyenletei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bipoláris tranzisztor alapkapcsolásai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bipoláris tranzisztor jelleggörbéi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bipoláris tranzisztor műszaki adatai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bipoláris tranzisztor határértékei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hőmérséklet hatása a tranzisztor működésére</w:t>
      </w:r>
      <w:r w:rsidRPr="00AA3E62">
        <w:rPr>
          <w:rFonts w:cs="Times New Roman"/>
          <w:szCs w:val="24"/>
        </w:rPr>
        <w:tab/>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Unipoláris tranzisztorok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Záróréteges térvezérlésű tranzisztorok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Felépítés és fizikai működés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Jelleggörbék, adatok, határadatok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MOSFET tranzisztorok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Felépítés és fizikai működés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Jelleggörbék, adatok, határadatok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Térvezérlésű tranzisztorok alapkapcsolásai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Erősáramú félvezető eszközök.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Négyrétegű diódák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Tirisztorok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Vezérlő elektródával kikapcsolható tirisztor</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Tirisztor-tetródák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Változtatható áramú kapcsolásdióda (DIAC)</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Kétirányú tirisztor-trióda (TRIAC)</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Egyátmenetű tranzisztor (UJT)</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Optoelektronikai alkatrészek.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Fotoellenállás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Fotodióda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Fotoelemek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Foto-tranzisztorok</w:t>
      </w:r>
    </w:p>
    <w:p w:rsidR="00A23F09" w:rsidRPr="00AA3E62" w:rsidRDefault="00EC5075" w:rsidP="00A23F09">
      <w:pPr>
        <w:tabs>
          <w:tab w:val="left" w:pos="1418"/>
          <w:tab w:val="right" w:pos="9072"/>
        </w:tabs>
        <w:spacing w:after="0"/>
        <w:ind w:left="851"/>
        <w:rPr>
          <w:rFonts w:cs="Times New Roman"/>
          <w:szCs w:val="24"/>
        </w:rPr>
      </w:pPr>
      <w:r w:rsidRPr="00AA3E62">
        <w:rPr>
          <w:rFonts w:cs="Times New Roman"/>
          <w:szCs w:val="24"/>
        </w:rPr>
        <w:tab/>
        <w:t>Fényt kibocsátó dióda (LED)</w:t>
      </w:r>
    </w:p>
    <w:p w:rsidR="00907F58" w:rsidRPr="00AA3E62" w:rsidRDefault="00907F58" w:rsidP="00A23F09">
      <w:pPr>
        <w:tabs>
          <w:tab w:val="left" w:pos="1418"/>
          <w:tab w:val="right" w:pos="9072"/>
        </w:tabs>
        <w:spacing w:after="0"/>
        <w:ind w:left="851"/>
        <w:rPr>
          <w:rFonts w:cs="Times New Roman"/>
        </w:rPr>
      </w:pPr>
    </w:p>
    <w:p w:rsidR="00A23F09" w:rsidRPr="00AA3E62" w:rsidRDefault="00EC5075"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Erősítők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Alapfogalmak</w:t>
      </w:r>
      <w:r w:rsidRPr="00AA3E62">
        <w:rPr>
          <w:rFonts w:cs="Times New Roman"/>
          <w:szCs w:val="24"/>
        </w:rPr>
        <w:tab/>
      </w:r>
      <w:r w:rsidRPr="00AA3E62">
        <w:rPr>
          <w:rFonts w:cs="Times New Roman"/>
          <w:szCs w:val="24"/>
        </w:rPr>
        <w:tab/>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Tranzisztoros erősítők munkapont beállítása.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Bipoláris tranzisztoros erősítők munkapont-beállítása.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Unipoláris tranzisztoros erősítők munkapont-beállítása.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Tranzisztoros erősítők kisfrekvenciás helyettesítő képe.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Bipoláris tranzisztoros erősítők helyettesítő képe.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Unipoláris tranzisztoros erősítők helyettesítő képe.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Erősítő áramkörök.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Erősítők jellemzői.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Erősítő alapkapcsolások bipoláris tranzisztorral.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Emitter-kapcsolású erősítőfokozat</w:t>
      </w:r>
    </w:p>
    <w:p w:rsidR="00EC5075" w:rsidRPr="00AA3E62" w:rsidRDefault="00EC5075" w:rsidP="00A71A05">
      <w:pPr>
        <w:autoSpaceDE w:val="0"/>
        <w:autoSpaceDN w:val="0"/>
        <w:adjustRightInd w:val="0"/>
        <w:spacing w:after="0"/>
        <w:ind w:left="709" w:firstLine="709"/>
        <w:rPr>
          <w:rFonts w:cs="Times New Roman"/>
          <w:szCs w:val="24"/>
        </w:rPr>
      </w:pPr>
      <w:r w:rsidRPr="00AA3E62">
        <w:rPr>
          <w:rFonts w:cs="Times New Roman"/>
          <w:szCs w:val="24"/>
        </w:rPr>
        <w:t>Kollektor-kapcsolású erősítőfokozat</w:t>
      </w:r>
    </w:p>
    <w:p w:rsidR="00EC5075" w:rsidRPr="00AA3E62" w:rsidRDefault="00EC5075" w:rsidP="00A71A05">
      <w:pPr>
        <w:autoSpaceDE w:val="0"/>
        <w:autoSpaceDN w:val="0"/>
        <w:adjustRightInd w:val="0"/>
        <w:spacing w:after="0"/>
        <w:ind w:left="709" w:firstLine="709"/>
        <w:rPr>
          <w:rFonts w:cs="Times New Roman"/>
          <w:szCs w:val="24"/>
        </w:rPr>
      </w:pPr>
      <w:r w:rsidRPr="00AA3E62">
        <w:rPr>
          <w:rFonts w:cs="Times New Roman"/>
          <w:szCs w:val="24"/>
        </w:rPr>
        <w:t>Báziskapcsolású erősítőfokozat</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Erősítő alapkapcsolások jellemzőinek összehasonlítása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Erősítő alapkapcsolások unipoláris tranzisztorral.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Source-kapcsolású erősítőfokozat</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Drain-kapcsolású erősítőfokozat</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Gate-kapcsolású erősítőfokozat</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Erősítő alapkapcsolások jellemzőinek összehasonlítása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Zajviszonyok az erősítőkben</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Az erősítőkben keletkező zajok forrása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Az erősítőkben keletkező zajok típusai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Az erősítők zajtényezője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Torzítások az erősítőkben</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Lineáris torzítások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Nemlineáris torzítások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Visszacsatolás.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Visszacsatolás elve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visszacsatolás hatása az erősítő jellemzőire</w:t>
      </w:r>
    </w:p>
    <w:p w:rsidR="00A23F09" w:rsidRPr="00AA3E62" w:rsidRDefault="00EC5075" w:rsidP="00A23F09">
      <w:pPr>
        <w:tabs>
          <w:tab w:val="left" w:pos="1418"/>
          <w:tab w:val="right" w:pos="9072"/>
        </w:tabs>
        <w:spacing w:after="0"/>
        <w:ind w:left="851"/>
        <w:rPr>
          <w:rFonts w:cs="Times New Roman"/>
          <w:szCs w:val="24"/>
        </w:rPr>
      </w:pPr>
      <w:r w:rsidRPr="00AA3E62">
        <w:rPr>
          <w:rFonts w:cs="Times New Roman"/>
          <w:szCs w:val="24"/>
        </w:rPr>
        <w:tab/>
        <w:t>A negatív visszacsatolás gyakorlati megvalósítása</w:t>
      </w:r>
    </w:p>
    <w:p w:rsidR="00907F58" w:rsidRPr="00AA3E62" w:rsidRDefault="00907F58" w:rsidP="00A23F09">
      <w:pPr>
        <w:tabs>
          <w:tab w:val="left" w:pos="1418"/>
          <w:tab w:val="right" w:pos="9072"/>
        </w:tabs>
        <w:spacing w:after="0"/>
        <w:ind w:left="851"/>
        <w:rPr>
          <w:rFonts w:cs="Times New Roman"/>
        </w:rPr>
      </w:pPr>
    </w:p>
    <w:p w:rsidR="00A23F09" w:rsidRPr="00AA3E62" w:rsidRDefault="00EC5075"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Műveleti erősítők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Alapfogalmak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Egyenáramú erősítők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Differenciálerősítők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Fázisösszegző áramkör</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Darlington-kapcsolás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Tranzisztoros áramgenerátorok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Műveleti erősítő kimeneti fokozatai.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Integrált műveleti erősítők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Integrált műveleti erősítő tulajdonságai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Az ideális műveleti erősítő</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 valóságos műveleti erősítő.</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Visszacsatolás alkalmazása műveleti erősítő esetén.</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Lineáris alapkapcsolások műveleti erősítővel.</w:t>
      </w:r>
    </w:p>
    <w:p w:rsidR="00EC5075" w:rsidRPr="00AA3E62" w:rsidRDefault="00EC5075" w:rsidP="00A71A05">
      <w:pPr>
        <w:autoSpaceDE w:val="0"/>
        <w:autoSpaceDN w:val="0"/>
        <w:adjustRightInd w:val="0"/>
        <w:spacing w:after="0"/>
        <w:ind w:left="709" w:firstLine="709"/>
        <w:rPr>
          <w:rFonts w:cs="Times New Roman"/>
          <w:szCs w:val="24"/>
        </w:rPr>
      </w:pPr>
      <w:r w:rsidRPr="00AA3E62">
        <w:rPr>
          <w:rFonts w:cs="Times New Roman"/>
          <w:szCs w:val="24"/>
        </w:rPr>
        <w:t>Nem invertáló alapkapcsolás.</w:t>
      </w:r>
    </w:p>
    <w:p w:rsidR="00EC5075" w:rsidRPr="00AA3E62" w:rsidRDefault="00EC5075" w:rsidP="00A71A05">
      <w:pPr>
        <w:autoSpaceDE w:val="0"/>
        <w:autoSpaceDN w:val="0"/>
        <w:adjustRightInd w:val="0"/>
        <w:spacing w:after="0"/>
        <w:ind w:left="709" w:firstLine="709"/>
        <w:rPr>
          <w:rFonts w:cs="Times New Roman"/>
          <w:szCs w:val="24"/>
        </w:rPr>
      </w:pPr>
      <w:r w:rsidRPr="00AA3E62">
        <w:rPr>
          <w:rFonts w:cs="Times New Roman"/>
          <w:szCs w:val="24"/>
        </w:rPr>
        <w:t>Invertáló alapkapcsolás.</w:t>
      </w:r>
    </w:p>
    <w:p w:rsidR="00EC5075" w:rsidRPr="00AA3E62" w:rsidRDefault="00EC5075" w:rsidP="00A71A05">
      <w:pPr>
        <w:tabs>
          <w:tab w:val="left" w:pos="4110"/>
        </w:tabs>
        <w:autoSpaceDE w:val="0"/>
        <w:autoSpaceDN w:val="0"/>
        <w:adjustRightInd w:val="0"/>
        <w:spacing w:after="0"/>
        <w:ind w:firstLine="709"/>
        <w:rPr>
          <w:rFonts w:cs="Times New Roman"/>
          <w:szCs w:val="24"/>
        </w:rPr>
      </w:pPr>
      <w:r w:rsidRPr="00AA3E62">
        <w:rPr>
          <w:rFonts w:cs="Times New Roman"/>
          <w:szCs w:val="24"/>
        </w:rPr>
        <w:t>Különbségképző áramkör.</w:t>
      </w:r>
      <w:r w:rsidRPr="00AA3E62">
        <w:rPr>
          <w:rFonts w:cs="Times New Roman"/>
          <w:szCs w:val="24"/>
        </w:rPr>
        <w:tab/>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Előjelfordító feszültségösszegző áramkör</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Műveleti erősítők munkapont beállítása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 bemeneti nyugalmi áram biztosítása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Ofszet feszültség kompenzálása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Ofszet áram kompenzálása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Műveleti erősítők frekvenciakompenzálása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Műveleti erősítők alkalmazásai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Váltakozó feszültségű erősítők</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Aktív szűrőkapcsolások</w:t>
      </w:r>
    </w:p>
    <w:p w:rsidR="00A23F09" w:rsidRPr="00AA3E62" w:rsidRDefault="00EC5075" w:rsidP="00A23F09">
      <w:pPr>
        <w:tabs>
          <w:tab w:val="left" w:pos="1418"/>
          <w:tab w:val="right" w:pos="9072"/>
        </w:tabs>
        <w:spacing w:after="0"/>
        <w:ind w:left="851"/>
        <w:rPr>
          <w:rFonts w:cs="Times New Roman"/>
          <w:szCs w:val="24"/>
        </w:rPr>
      </w:pPr>
      <w:r w:rsidRPr="00AA3E62">
        <w:rPr>
          <w:rFonts w:cs="Times New Roman"/>
          <w:szCs w:val="24"/>
        </w:rPr>
        <w:tab/>
        <w:t>Műveleti erősítők alkalmazása a méréstechnikában</w:t>
      </w:r>
    </w:p>
    <w:p w:rsidR="00907F58" w:rsidRPr="00AA3E62" w:rsidRDefault="00907F58" w:rsidP="00A23F09">
      <w:pPr>
        <w:tabs>
          <w:tab w:val="left" w:pos="1418"/>
          <w:tab w:val="right" w:pos="9072"/>
        </w:tabs>
        <w:spacing w:after="0"/>
        <w:ind w:left="851"/>
        <w:rPr>
          <w:rFonts w:cs="Times New Roman"/>
        </w:rPr>
      </w:pPr>
    </w:p>
    <w:p w:rsidR="00A23F09" w:rsidRPr="00AA3E62" w:rsidRDefault="00EC5075"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Digitális technika alapjai</w:t>
      </w:r>
    </w:p>
    <w:p w:rsidR="00EC5075" w:rsidRPr="00AA3E62" w:rsidRDefault="00EC5075" w:rsidP="00A71A05">
      <w:pPr>
        <w:tabs>
          <w:tab w:val="left" w:pos="426"/>
        </w:tabs>
        <w:spacing w:after="0"/>
        <w:rPr>
          <w:rFonts w:cs="Times New Roman"/>
          <w:szCs w:val="24"/>
        </w:rPr>
      </w:pPr>
      <w:r w:rsidRPr="00AA3E62">
        <w:rPr>
          <w:rFonts w:cs="Times New Roman"/>
          <w:szCs w:val="24"/>
        </w:rPr>
        <w:t>A logikai hálózatok alaptörvényei.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 logikai algebra (Boole algebra)szabályai.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Logikai műveletek.</w:t>
      </w:r>
    </w:p>
    <w:p w:rsidR="00EC5075" w:rsidRPr="00AA3E62" w:rsidRDefault="00EC5075" w:rsidP="00A71A05">
      <w:pPr>
        <w:autoSpaceDE w:val="0"/>
        <w:autoSpaceDN w:val="0"/>
        <w:adjustRightInd w:val="0"/>
        <w:spacing w:after="0"/>
        <w:ind w:left="709" w:firstLine="709"/>
        <w:rPr>
          <w:rFonts w:cs="Times New Roman"/>
          <w:szCs w:val="24"/>
        </w:rPr>
      </w:pPr>
      <w:r w:rsidRPr="00AA3E62">
        <w:rPr>
          <w:rFonts w:cs="Times New Roman"/>
          <w:szCs w:val="24"/>
        </w:rPr>
        <w:t>Negáció (invertálás)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Műveleti 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Igazság tábla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Kapcsolási rajzjel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Kapcsolókkal történő megvalósítás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VAGY (OR) kapcsolat</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Műveleti 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Igazság tábla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Kapcsolási rajzjel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Kapcsolókkal történő megvalósítás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ÉS (AND) kapcsolat</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Műveleti 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Igazság tábla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Kapcsolási rajzjel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Kapcsolókkal történő megvalósítás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Nem-VAGY (NOR) kapcsolat</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Műveleti 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Igazság tábla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Kapcsolási rajzjel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Kapcsolókkal történő megvalósítás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Nem-ÉS (NAND) kapcsolat</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Műveleti 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Igazság tábla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Kapcsolási rajzjel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Kapcsolókkal történő megvalósítás</w:t>
      </w:r>
    </w:p>
    <w:p w:rsidR="00EC5075" w:rsidRPr="00AA3E62" w:rsidRDefault="00EC5075" w:rsidP="00A71A05">
      <w:pPr>
        <w:autoSpaceDE w:val="0"/>
        <w:autoSpaceDN w:val="0"/>
        <w:adjustRightInd w:val="0"/>
        <w:spacing w:after="0"/>
        <w:ind w:left="709" w:firstLine="709"/>
        <w:rPr>
          <w:rFonts w:cs="Times New Roman"/>
          <w:szCs w:val="24"/>
        </w:rPr>
      </w:pPr>
      <w:r w:rsidRPr="00AA3E62">
        <w:rPr>
          <w:rFonts w:cs="Times New Roman"/>
          <w:szCs w:val="24"/>
        </w:rPr>
        <w:t>Kizáró-VAGY (XOR)</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Műveleti 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Igazság tábla</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Kapcsolási rajzjel</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Kapcsolókkal történő megvalósítás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Logikai függvények megadási módjai.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Szöveges függvény megadás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Algebrai függvény megadás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Grafikus függvény megadás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Idődiagramos függvény megadás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Kapcsolási rajz</w:t>
      </w:r>
      <w:r w:rsidRPr="00AA3E62">
        <w:rPr>
          <w:rFonts w:cs="Times New Roman"/>
          <w:szCs w:val="24"/>
        </w:rPr>
        <w:tab/>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Kombinációs hálózatok.</w:t>
      </w:r>
    </w:p>
    <w:p w:rsidR="00EC5075" w:rsidRPr="00AA3E62" w:rsidRDefault="00EC5075" w:rsidP="00A71A05">
      <w:pPr>
        <w:autoSpaceDE w:val="0"/>
        <w:autoSpaceDN w:val="0"/>
        <w:adjustRightInd w:val="0"/>
        <w:spacing w:after="0"/>
        <w:ind w:left="709" w:firstLine="709"/>
        <w:rPr>
          <w:rFonts w:cs="Times New Roman"/>
          <w:szCs w:val="24"/>
        </w:rPr>
      </w:pPr>
      <w:r w:rsidRPr="00AA3E62">
        <w:rPr>
          <w:rFonts w:cs="Times New Roman"/>
          <w:szCs w:val="24"/>
        </w:rPr>
        <w:t>Kapuáramkörök jelölése, felépítése és működése.</w:t>
      </w:r>
    </w:p>
    <w:p w:rsidR="00EC5075" w:rsidRPr="00AA3E62" w:rsidRDefault="00EC5075" w:rsidP="00A71A05">
      <w:pPr>
        <w:autoSpaceDE w:val="0"/>
        <w:autoSpaceDN w:val="0"/>
        <w:adjustRightInd w:val="0"/>
        <w:spacing w:after="0"/>
        <w:ind w:left="709" w:firstLine="709"/>
        <w:rPr>
          <w:rFonts w:cs="Times New Roman"/>
          <w:szCs w:val="24"/>
        </w:rPr>
      </w:pPr>
      <w:r w:rsidRPr="00AA3E62">
        <w:rPr>
          <w:rFonts w:cs="Times New Roman"/>
          <w:szCs w:val="24"/>
        </w:rPr>
        <w:t>Logikai hálózatok tervezése.</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Algebrai egyszerűsítés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Boole-algebra szabályai</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t>Grafikus egyszerűsítés</w:t>
      </w:r>
    </w:p>
    <w:p w:rsidR="00EC5075" w:rsidRPr="00AA3E62" w:rsidRDefault="00EC5075" w:rsidP="00A71A05">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V-K tábla</w:t>
      </w:r>
    </w:p>
    <w:p w:rsidR="00A23F09" w:rsidRPr="00AA3E62" w:rsidRDefault="00EC5075" w:rsidP="00A23F09">
      <w:pPr>
        <w:tabs>
          <w:tab w:val="left" w:pos="1418"/>
          <w:tab w:val="right" w:pos="9072"/>
        </w:tabs>
        <w:spacing w:after="0"/>
        <w:ind w:left="851"/>
        <w:rPr>
          <w:rFonts w:cs="Times New Roman"/>
          <w:szCs w:val="24"/>
        </w:rPr>
      </w:pPr>
      <w:r w:rsidRPr="00AA3E62">
        <w:rPr>
          <w:rFonts w:cs="Times New Roman"/>
          <w:szCs w:val="24"/>
        </w:rPr>
        <w:t>Logikai hálózatok megvalósítása NÉV, NAND és NOR kapuáramkörök segítségével.</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EC5075" w:rsidP="00A23F09">
      <w:pPr>
        <w:spacing w:after="0"/>
        <w:ind w:left="426"/>
        <w:rPr>
          <w:rFonts w:cs="Times New Roman"/>
        </w:rPr>
      </w:pPr>
      <w:r w:rsidRPr="00AA3E62">
        <w:rPr>
          <w:rFonts w:cs="Times New Roman"/>
        </w:rPr>
        <w:t>Szaktanterem</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rPr>
          <w:rFonts w:cs="Times New Roman"/>
        </w:rPr>
      </w:pPr>
      <w:r w:rsidRPr="00AA3E62">
        <w:rPr>
          <w:rFonts w:cs="Times New Roman"/>
        </w:rPr>
        <w:br w:type="page"/>
      </w:r>
    </w:p>
    <w:p w:rsidR="00A23F09" w:rsidRPr="00AA3E62" w:rsidRDefault="00A71A05" w:rsidP="00A23F09">
      <w:pPr>
        <w:pStyle w:val="Listaszerbekezds"/>
        <w:numPr>
          <w:ilvl w:val="0"/>
          <w:numId w:val="8"/>
        </w:numPr>
        <w:tabs>
          <w:tab w:val="right" w:pos="9072"/>
        </w:tabs>
        <w:spacing w:after="0"/>
        <w:rPr>
          <w:rFonts w:cs="Times New Roman"/>
          <w:b/>
        </w:rPr>
      </w:pPr>
      <w:r w:rsidRPr="00AA3E62">
        <w:rPr>
          <w:rFonts w:cs="Times New Roman"/>
          <w:b/>
        </w:rPr>
        <w:t>Ipari alkalmazástechnika</w:t>
      </w:r>
      <w:r w:rsidR="00725A57" w:rsidRPr="00AA3E62">
        <w:rPr>
          <w:rFonts w:cs="Times New Roman"/>
        </w:rPr>
        <w:t xml:space="preserve"> </w:t>
      </w:r>
      <w:r w:rsidR="00A23F09" w:rsidRPr="00AA3E62">
        <w:rPr>
          <w:rFonts w:cs="Times New Roman"/>
          <w:b/>
        </w:rPr>
        <w:t>tantárgy</w:t>
      </w:r>
      <w:r w:rsidR="00A23F09" w:rsidRPr="00AA3E62">
        <w:rPr>
          <w:rFonts w:cs="Times New Roman"/>
          <w:b/>
        </w:rPr>
        <w:tab/>
      </w:r>
      <w:r w:rsidR="005C1B04" w:rsidRPr="00AA3E62">
        <w:rPr>
          <w:rFonts w:cs="Times New Roman"/>
          <w:b/>
        </w:rPr>
        <w:t>18</w:t>
      </w:r>
      <w:r w:rsidR="00A23F09" w:rsidRPr="00AA3E62">
        <w:rPr>
          <w:rFonts w:cs="Times New Roman"/>
          <w:b/>
        </w:rPr>
        <w:t xml:space="preserve"> óra/</w:t>
      </w:r>
      <w:r w:rsidRPr="00AA3E62">
        <w:rPr>
          <w:rFonts w:cs="Times New Roman"/>
          <w:b/>
        </w:rPr>
        <w:t>0</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3C4444">
        <w:rPr>
          <w:rFonts w:cs="Times New Roman"/>
        </w:rPr>
        <w:t xml:space="preserve"> </w:t>
      </w:r>
      <w:r w:rsidR="00C65C9D" w:rsidRPr="00AA3E62">
        <w:rPr>
          <w:rFonts w:cs="Times New Roman"/>
        </w:rPr>
        <w:t>34 522 03 Elektronikai műszerész</w:t>
      </w:r>
      <w:r w:rsidR="003C4444">
        <w:rPr>
          <w:rFonts w:cs="Times New Roman"/>
        </w:rPr>
        <w:t xml:space="preserve"> </w:t>
      </w:r>
      <w:r w:rsidR="00A71A05" w:rsidRPr="00AA3E62">
        <w:rPr>
          <w:rFonts w:cs="Times New Roman"/>
        </w:rPr>
        <w:t>mellék</w:t>
      </w:r>
      <w:r w:rsidR="003C4444">
        <w:rPr>
          <w:rFonts w:cs="Times New Roman"/>
        </w:rPr>
        <w:t>-</w:t>
      </w:r>
      <w:r w:rsidRPr="00AA3E62">
        <w:rPr>
          <w:rFonts w:cs="Times New Roman"/>
        </w:rPr>
        <w:t>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A23F09" w:rsidRPr="00AA3E62" w:rsidRDefault="00A71A05" w:rsidP="00A23F09">
      <w:pPr>
        <w:spacing w:after="0"/>
        <w:ind w:left="426"/>
        <w:rPr>
          <w:rFonts w:cs="Times New Roman"/>
        </w:rPr>
      </w:pPr>
      <w:r w:rsidRPr="00AA3E62">
        <w:rPr>
          <w:rFonts w:cs="Times New Roman"/>
        </w:rPr>
        <w:t>Az ipari alkalmazástechnika tantárgy tanításának célja, hogy fejlessze a tanulók áramköri szemléletét. A tantárgy tanulása során megismert áramkörökön keresztül a tanulók megismerik az elektronikai áramkörök felhasználásának lehetőségeit.</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A23F09" w:rsidRDefault="006367BA" w:rsidP="00A23F09">
      <w:pPr>
        <w:spacing w:after="0"/>
        <w:ind w:left="426"/>
        <w:rPr>
          <w:rFonts w:cs="Times New Roman"/>
        </w:rPr>
      </w:pPr>
      <w:r w:rsidRPr="00AA3E62">
        <w:rPr>
          <w:rFonts w:cs="Times New Roman"/>
        </w:rPr>
        <w:t>A tantárgy az adott évfolyamba lépés feltételeiként megjelölt közismereti és szakmai tartalmakra épül.</w:t>
      </w:r>
    </w:p>
    <w:p w:rsidR="003C4444" w:rsidRPr="00AA3E62" w:rsidRDefault="003C4444" w:rsidP="00A23F09">
      <w:pPr>
        <w:spacing w:after="0"/>
        <w:ind w:left="426"/>
        <w:rPr>
          <w:rFonts w:cs="Times New Roman"/>
        </w:rPr>
      </w:pPr>
      <w:r w:rsidRPr="00AA3E62">
        <w:rPr>
          <w:rFonts w:cs="Times New Roman"/>
        </w:rPr>
        <w:t>Az Ipari alkalmazástechnika tantárgy témaköreinek szakmai tartalmát a 10416-12 Közlekedéstechnikai alapok modulhoz tartozó Elektrotechnika-elektronika tantárgy témakörei a Jelkeltő és jelformáló áramkörök és az Irányítástechnika témakörök szakmai tartalmának kivételével tartalmazzák.</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6367B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Jelkeltő és jelformáló áramkörök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b/>
          <w:kern w:val="1"/>
          <w:szCs w:val="24"/>
          <w:lang w:eastAsia="hi-IN" w:bidi="hi-IN"/>
        </w:rPr>
        <w:t>Impulzustechnika</w:t>
      </w:r>
      <w:r w:rsidRPr="00AA3E62">
        <w:rPr>
          <w:rFonts w:cs="Times New Roman"/>
          <w:kern w:val="1"/>
          <w:szCs w:val="24"/>
          <w:lang w:eastAsia="hi-IN" w:bidi="hi-IN"/>
        </w:rPr>
        <w:tab/>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Impulzus jellemzők: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Felfutási idő</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Lefutási Idő</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Túllövés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Tetőesés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Impulzus idő</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Periódus idő</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Impulzusismétlődési frekvencia</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Kitöltési tényező</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Aktív és passzív jelformáló áramkörök.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 xml:space="preserve">Lineáris jelformáló áramkörök </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Differenciáló áramkör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Felépítés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Működés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Jelalak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Integráló áramkör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Felépítés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Működés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Jelalak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Nemlineáris jelformáló áramkörök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Félvezető dióda kapcsolóüzemben</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Sorsos diódás vágókapcsolás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Felépítés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Működés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Jelalak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Párhuzamos diódás vágókapcsolás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Felépítés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Működés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Jelalak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Kettős vágókapcsolás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Felépítés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Működés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Jelalak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Multivibrátorok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Tranzisztor kapcsolóüzemben</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Astabil multivibrátor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 xml:space="preserve">Felépítés </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Működés</w:t>
      </w:r>
      <w:r w:rsidRPr="00AA3E62">
        <w:rPr>
          <w:rFonts w:cs="Times New Roman"/>
          <w:kern w:val="1"/>
          <w:szCs w:val="24"/>
          <w:lang w:eastAsia="hi-IN" w:bidi="hi-IN"/>
        </w:rPr>
        <w:tab/>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Munkaponti adatok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Impulzus fel-és lefutási idő</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Impulzuskitöltési tényező</w:t>
      </w:r>
      <w:r w:rsidRPr="00AA3E62">
        <w:rPr>
          <w:rFonts w:cs="Times New Roman"/>
          <w:kern w:val="1"/>
          <w:szCs w:val="24"/>
          <w:lang w:eastAsia="hi-IN" w:bidi="hi-IN"/>
        </w:rPr>
        <w:tab/>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Ismétlődési frekvencia</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Kimeneti amplitúdó</w:t>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Jelalak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Monostabil multivibrátor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 xml:space="preserve">Felépítés </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Működés</w:t>
      </w:r>
      <w:r w:rsidRPr="00AA3E62">
        <w:rPr>
          <w:rFonts w:cs="Times New Roman"/>
          <w:kern w:val="1"/>
          <w:szCs w:val="24"/>
          <w:lang w:eastAsia="hi-IN" w:bidi="hi-IN"/>
        </w:rPr>
        <w:tab/>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Munkaponti adatok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Impulzus fel-és lefutási idő</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Impulzuskitöltési tényező</w:t>
      </w:r>
      <w:r w:rsidRPr="00AA3E62">
        <w:rPr>
          <w:rFonts w:cs="Times New Roman"/>
          <w:kern w:val="1"/>
          <w:szCs w:val="24"/>
          <w:lang w:eastAsia="hi-IN" w:bidi="hi-IN"/>
        </w:rPr>
        <w:tab/>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Ismétlődési frekvencia</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Kimeneti amplitúdó</w:t>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Jelalak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Bistabil multivibrátor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 xml:space="preserve">Felépítés </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Működés</w:t>
      </w:r>
      <w:r w:rsidRPr="00AA3E62">
        <w:rPr>
          <w:rFonts w:cs="Times New Roman"/>
          <w:kern w:val="1"/>
          <w:szCs w:val="24"/>
          <w:lang w:eastAsia="hi-IN" w:bidi="hi-IN"/>
        </w:rPr>
        <w:tab/>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Munkaponti adatok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Impulzus fel-és lefutási idő</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Impulzuskitöltési tényező</w:t>
      </w:r>
      <w:r w:rsidRPr="00AA3E62">
        <w:rPr>
          <w:rFonts w:cs="Times New Roman"/>
          <w:kern w:val="1"/>
          <w:szCs w:val="24"/>
          <w:lang w:eastAsia="hi-IN" w:bidi="hi-IN"/>
        </w:rPr>
        <w:tab/>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Ismétlődési frekvencia</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Kimeneti amplitúdó</w:t>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r>
      <w:r w:rsidRPr="00AA3E62">
        <w:rPr>
          <w:rFonts w:cs="Times New Roman"/>
          <w:kern w:val="1"/>
          <w:szCs w:val="24"/>
          <w:lang w:eastAsia="hi-IN" w:bidi="hi-IN"/>
        </w:rPr>
        <w:tab/>
        <w:t>Jelalak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Schmitt-trigger</w:t>
      </w:r>
    </w:p>
    <w:p w:rsidR="006367BA" w:rsidRPr="00AA3E62" w:rsidRDefault="006367BA" w:rsidP="003275B6">
      <w:pPr>
        <w:tabs>
          <w:tab w:val="left" w:pos="8364"/>
        </w:tabs>
        <w:ind w:left="709" w:firstLine="540"/>
        <w:rPr>
          <w:rFonts w:cs="Times New Roman"/>
          <w:b/>
          <w:bCs/>
        </w:rPr>
      </w:pPr>
    </w:p>
    <w:p w:rsidR="006367BA" w:rsidRPr="00AA3E62" w:rsidRDefault="006367BA" w:rsidP="003275B6">
      <w:pPr>
        <w:tabs>
          <w:tab w:val="left" w:pos="8364"/>
        </w:tabs>
        <w:spacing w:after="0"/>
        <w:ind w:left="709" w:firstLine="284"/>
        <w:rPr>
          <w:rFonts w:cs="Times New Roman"/>
          <w:b/>
          <w:bCs/>
          <w:szCs w:val="24"/>
        </w:rPr>
      </w:pPr>
      <w:r w:rsidRPr="00AA3E62">
        <w:rPr>
          <w:rFonts w:cs="Times New Roman"/>
          <w:b/>
          <w:bCs/>
          <w:szCs w:val="24"/>
        </w:rPr>
        <w:t>Oszcillátorok</w:t>
      </w:r>
    </w:p>
    <w:p w:rsidR="006367BA" w:rsidRPr="00AA3E62" w:rsidRDefault="006367BA" w:rsidP="003275B6">
      <w:pPr>
        <w:widowControl w:val="0"/>
        <w:suppressAutoHyphens/>
        <w:spacing w:after="0"/>
        <w:ind w:left="709" w:firstLine="284"/>
        <w:rPr>
          <w:rFonts w:cs="Times New Roman"/>
          <w:kern w:val="1"/>
          <w:szCs w:val="24"/>
          <w:lang w:eastAsia="hi-IN" w:bidi="hi-IN"/>
        </w:rPr>
      </w:pPr>
      <w:r w:rsidRPr="00AA3E62">
        <w:rPr>
          <w:rFonts w:cs="Times New Roman"/>
          <w:kern w:val="1"/>
          <w:szCs w:val="24"/>
          <w:lang w:eastAsia="hi-IN" w:bidi="hi-IN"/>
        </w:rPr>
        <w:t>Oszcillátorok működési elve és felépítése</w:t>
      </w:r>
      <w:r w:rsidRPr="00AA3E62">
        <w:rPr>
          <w:rFonts w:cs="Times New Roman"/>
          <w:kern w:val="1"/>
          <w:szCs w:val="24"/>
          <w:lang w:eastAsia="hi-IN" w:bidi="hi-IN"/>
        </w:rPr>
        <w:tab/>
      </w:r>
    </w:p>
    <w:p w:rsidR="006367BA" w:rsidRPr="00AA3E62" w:rsidRDefault="006367BA" w:rsidP="003275B6">
      <w:pPr>
        <w:widowControl w:val="0"/>
        <w:suppressAutoHyphens/>
        <w:spacing w:after="0"/>
        <w:ind w:left="709" w:firstLine="284"/>
        <w:rPr>
          <w:rFonts w:cs="Times New Roman"/>
          <w:kern w:val="1"/>
          <w:szCs w:val="24"/>
          <w:lang w:eastAsia="hi-IN" w:bidi="hi-IN"/>
        </w:rPr>
      </w:pPr>
      <w:r w:rsidRPr="00AA3E62">
        <w:rPr>
          <w:rFonts w:cs="Times New Roman"/>
          <w:kern w:val="1"/>
          <w:szCs w:val="24"/>
          <w:lang w:eastAsia="hi-IN" w:bidi="hi-IN"/>
        </w:rPr>
        <w:t>Negatív ellenállást felhasználó oszcillátorok</w:t>
      </w:r>
    </w:p>
    <w:p w:rsidR="006367BA" w:rsidRPr="00AA3E62" w:rsidRDefault="006367BA" w:rsidP="003275B6">
      <w:pPr>
        <w:widowControl w:val="0"/>
        <w:suppressAutoHyphens/>
        <w:spacing w:after="0"/>
        <w:ind w:left="709" w:firstLine="284"/>
        <w:rPr>
          <w:rFonts w:cs="Times New Roman"/>
          <w:kern w:val="1"/>
          <w:szCs w:val="24"/>
          <w:lang w:eastAsia="hi-IN" w:bidi="hi-IN"/>
        </w:rPr>
      </w:pPr>
      <w:r w:rsidRPr="00AA3E62">
        <w:rPr>
          <w:rFonts w:cs="Times New Roman"/>
          <w:kern w:val="1"/>
          <w:szCs w:val="24"/>
          <w:lang w:eastAsia="hi-IN" w:bidi="hi-IN"/>
        </w:rPr>
        <w:t>Visszacsatolt oszcillátorok</w:t>
      </w:r>
    </w:p>
    <w:p w:rsidR="006367BA" w:rsidRPr="00AA3E62" w:rsidRDefault="006367BA" w:rsidP="003275B6">
      <w:pPr>
        <w:widowControl w:val="0"/>
        <w:suppressAutoHyphens/>
        <w:spacing w:after="0"/>
        <w:ind w:left="709" w:firstLine="284"/>
        <w:rPr>
          <w:rFonts w:cs="Times New Roman"/>
          <w:kern w:val="1"/>
          <w:szCs w:val="24"/>
          <w:lang w:eastAsia="hi-IN" w:bidi="hi-IN"/>
        </w:rPr>
      </w:pPr>
      <w:r w:rsidRPr="00AA3E62">
        <w:rPr>
          <w:rFonts w:cs="Times New Roman"/>
          <w:kern w:val="1"/>
          <w:szCs w:val="24"/>
          <w:lang w:eastAsia="hi-IN" w:bidi="hi-IN"/>
        </w:rPr>
        <w:t>Visszacsatolás (hurokerősítés)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Amplitúdó feltétel</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Fázisfeltétel</w:t>
      </w:r>
    </w:p>
    <w:p w:rsidR="006367BA" w:rsidRPr="00AA3E62" w:rsidRDefault="006367BA" w:rsidP="003275B6">
      <w:pPr>
        <w:widowControl w:val="0"/>
        <w:suppressAutoHyphens/>
        <w:spacing w:after="0"/>
        <w:ind w:left="709" w:firstLine="284"/>
        <w:rPr>
          <w:rFonts w:cs="Times New Roman"/>
          <w:kern w:val="1"/>
          <w:szCs w:val="24"/>
          <w:lang w:eastAsia="hi-IN" w:bidi="hi-IN"/>
        </w:rPr>
      </w:pPr>
      <w:r w:rsidRPr="00AA3E62">
        <w:rPr>
          <w:rFonts w:cs="Times New Roman"/>
          <w:kern w:val="1"/>
          <w:szCs w:val="24"/>
          <w:lang w:eastAsia="hi-IN" w:bidi="hi-IN"/>
        </w:rPr>
        <w:t>LC oszcillátorok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Alkalmazási terület</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Tulajdonságok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Általános berezgési feltétel</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Meissner-oszcillátor (transzformátoros csatolású áramkör)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Frekvencia meghatározó elem</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Hartley-oszcillátor (induktív hárompontkapcsolás)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Colpits-oszcillátor (kapacitív hárompontkapcsolás)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Emitter-csatolt LC oszcillátor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Ellenütemű oszcillátorok</w:t>
      </w:r>
    </w:p>
    <w:p w:rsidR="006367BA" w:rsidRPr="00AA3E62" w:rsidRDefault="006367BA" w:rsidP="003275B6">
      <w:pPr>
        <w:widowControl w:val="0"/>
        <w:suppressAutoHyphens/>
        <w:spacing w:after="0"/>
        <w:ind w:left="709" w:firstLine="284"/>
        <w:rPr>
          <w:rFonts w:cs="Times New Roman"/>
          <w:kern w:val="1"/>
          <w:szCs w:val="24"/>
          <w:lang w:eastAsia="hi-IN" w:bidi="hi-IN"/>
        </w:rPr>
      </w:pPr>
      <w:r w:rsidRPr="00AA3E62">
        <w:rPr>
          <w:rFonts w:cs="Times New Roman"/>
          <w:kern w:val="1"/>
          <w:szCs w:val="24"/>
          <w:lang w:eastAsia="hi-IN" w:bidi="hi-IN"/>
        </w:rPr>
        <w:t>Kvarc-oszcillátorok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Alkalmazási terület</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Tulajdonságok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 rezgőkvarc elektromos tulajdonságai</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Alapharmonikus oszcillátorok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Felharmonikus oszcillátorok</w:t>
      </w:r>
    </w:p>
    <w:p w:rsidR="006367BA" w:rsidRPr="00AA3E62" w:rsidRDefault="006367BA" w:rsidP="003275B6">
      <w:pPr>
        <w:widowControl w:val="0"/>
        <w:suppressAutoHyphens/>
        <w:spacing w:after="0"/>
        <w:ind w:left="709" w:firstLine="284"/>
        <w:rPr>
          <w:rFonts w:cs="Times New Roman"/>
          <w:kern w:val="1"/>
          <w:szCs w:val="24"/>
          <w:lang w:eastAsia="hi-IN" w:bidi="hi-IN"/>
        </w:rPr>
      </w:pPr>
      <w:r w:rsidRPr="00AA3E62">
        <w:rPr>
          <w:rFonts w:cs="Times New Roman"/>
          <w:kern w:val="1"/>
          <w:szCs w:val="24"/>
          <w:lang w:eastAsia="hi-IN" w:bidi="hi-IN"/>
        </w:rPr>
        <w:t>RC oszcillátorok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Alkalmazási terület</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Tulajdonságok</w:t>
      </w:r>
    </w:p>
    <w:p w:rsidR="006367BA" w:rsidRPr="00AA3E62" w:rsidRDefault="006367BA" w:rsidP="003275B6">
      <w:pPr>
        <w:widowControl w:val="0"/>
        <w:suppressAutoHyphens/>
        <w:spacing w:after="0"/>
        <w:ind w:left="709" w:firstLine="709"/>
        <w:rPr>
          <w:rFonts w:cs="Times New Roman"/>
          <w:kern w:val="1"/>
          <w:szCs w:val="24"/>
          <w:lang w:eastAsia="hi-IN" w:bidi="hi-IN"/>
        </w:rPr>
      </w:pPr>
      <w:r w:rsidRPr="00AA3E62">
        <w:rPr>
          <w:rFonts w:cs="Times New Roman"/>
          <w:kern w:val="1"/>
          <w:szCs w:val="24"/>
          <w:lang w:eastAsia="hi-IN" w:bidi="hi-IN"/>
        </w:rPr>
        <w:t>Wien-hidas oszcillátor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Wien-osztó</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Felépítés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Átvitel</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Visszacsatolt erősítő</w:t>
      </w:r>
    </w:p>
    <w:p w:rsidR="006367BA" w:rsidRPr="00AA3E62" w:rsidRDefault="006367BA" w:rsidP="003275B6">
      <w:pPr>
        <w:widowControl w:val="0"/>
        <w:suppressAutoHyphens/>
        <w:spacing w:after="0"/>
        <w:ind w:left="709" w:firstLine="284"/>
        <w:rPr>
          <w:rFonts w:cs="Times New Roman"/>
          <w:kern w:val="1"/>
          <w:szCs w:val="24"/>
          <w:lang w:eastAsia="hi-IN" w:bidi="hi-IN"/>
        </w:rPr>
      </w:pPr>
      <w:r w:rsidRPr="00AA3E62">
        <w:rPr>
          <w:rFonts w:cs="Times New Roman"/>
          <w:kern w:val="1"/>
          <w:szCs w:val="24"/>
          <w:lang w:eastAsia="hi-IN" w:bidi="hi-IN"/>
        </w:rPr>
        <w:t>Függvénygenerátorok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Elvi elrendezés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Gyakorlati kivitel</w:t>
      </w:r>
    </w:p>
    <w:p w:rsidR="00A23F09" w:rsidRPr="00AA3E62" w:rsidRDefault="006367BA" w:rsidP="00A23F09">
      <w:pPr>
        <w:tabs>
          <w:tab w:val="left" w:pos="1418"/>
          <w:tab w:val="right" w:pos="9072"/>
        </w:tabs>
        <w:spacing w:after="0"/>
        <w:ind w:left="851"/>
        <w:rPr>
          <w:rFonts w:cs="Times New Roman"/>
          <w:kern w:val="1"/>
          <w:szCs w:val="24"/>
          <w:lang w:eastAsia="hi-IN" w:bidi="hi-IN"/>
        </w:rPr>
      </w:pPr>
      <w:r w:rsidRPr="00AA3E62">
        <w:rPr>
          <w:rFonts w:cs="Times New Roman"/>
          <w:kern w:val="1"/>
          <w:szCs w:val="24"/>
          <w:lang w:eastAsia="hi-IN" w:bidi="hi-IN"/>
        </w:rPr>
        <w:tab/>
        <w:t>Feszültségvezérelt függvénygenerátorok</w:t>
      </w:r>
    </w:p>
    <w:p w:rsidR="00907F58" w:rsidRPr="00AA3E62" w:rsidRDefault="00907F58" w:rsidP="00A23F09">
      <w:pPr>
        <w:tabs>
          <w:tab w:val="left" w:pos="1418"/>
          <w:tab w:val="right" w:pos="9072"/>
        </w:tabs>
        <w:spacing w:after="0"/>
        <w:ind w:left="851"/>
        <w:rPr>
          <w:rFonts w:cs="Times New Roman"/>
        </w:rPr>
      </w:pPr>
    </w:p>
    <w:p w:rsidR="00A23F09" w:rsidRPr="00AA3E62" w:rsidRDefault="006367B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Funkcionális áramkörök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Kombinációs hálózatokra épülő egységek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Összeadó áramkörök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Az összeadó áramkör elvi felépítése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Bináris összeadók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Fél összeadó áramkör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Teljes összeadó áramkör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Kivonó áramkör</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 xml:space="preserve">BCD összeadó  </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Komparátorok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 komparátor elvi felépítése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Egy bites komparátor tervezése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Négybites komparátor tervezése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16 bites komparátor tervezése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 xml:space="preserve">Aritmetikai-logikai egységek </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Az aritmetikai logikai egységek elvi felépítése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Konkrét ALU egység működésének vizsgálata</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Paritás előállító és – vizsgáló áramkörök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Paritás előállító és –vizsgáló áramkörök elvi felépítése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Konkrét paritás előállító egység működésének vizsgálata</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 xml:space="preserve">Dekódoló áramkörök </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Dekódoló áramkörök elvi felépítése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Konkrét dekódoló áramkörök működése, jelei</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Dekódoló áramkör tervezése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Kódoló áramkörök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Kódoló áramkörök elvi felépítése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Konkrét kódoló áramkör működése, jelei</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Kódoló áramkör tervezése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Multiplexerek,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 multiplexerek elvi működése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Adatok kiválasztása</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Multiplexerek bővítése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Demultiplexerek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 demultiplexerek elvi működése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Adatok szétosztása</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Dekódolás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Demultiplexerek bővítése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Szekvenciális hálózatokra épülő egységek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Regiszterek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 regiszterek elvi működése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P-P és S-S regiszterek felépítése</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Átlátszó D tárolókból felépített regiszter (latch)</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Shift regiszterek</w:t>
      </w:r>
      <w:r w:rsidRPr="00AA3E62">
        <w:rPr>
          <w:rFonts w:cs="Times New Roman"/>
          <w:kern w:val="1"/>
          <w:szCs w:val="24"/>
          <w:lang w:eastAsia="hi-IN" w:bidi="hi-IN"/>
        </w:rPr>
        <w:tab/>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Gyűrűs számlálók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n-ből 1 számlálók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Johnson számláló</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Maximális hosszúságú számláló</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Számlálók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MSI számlálók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Multivibrátorok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Monostabil multivibrátorok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Megvalósítás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Alkalmazások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Astabil multivibrátorok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Megvalósítás</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Alkalmazások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Memóriák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Csak olvasható tárak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Írható olvasható tárak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Memória chip-ek jelei</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Memória chip-ek összekapcsolása</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t>D/A és A/D átalakítók</w:t>
      </w:r>
    </w:p>
    <w:p w:rsidR="006367BA" w:rsidRPr="00AA3E62" w:rsidRDefault="006367BA" w:rsidP="003275B6">
      <w:pPr>
        <w:widowControl w:val="0"/>
        <w:suppressAutoHyphens/>
        <w:spacing w:after="0"/>
        <w:ind w:left="709"/>
        <w:rPr>
          <w:rFonts w:cs="Times New Roman"/>
          <w:kern w:val="1"/>
          <w:szCs w:val="24"/>
          <w:lang w:eastAsia="hi-IN" w:bidi="hi-IN"/>
        </w:rPr>
      </w:pPr>
      <w:r w:rsidRPr="00AA3E62">
        <w:rPr>
          <w:rFonts w:cs="Times New Roman"/>
          <w:kern w:val="1"/>
          <w:szCs w:val="24"/>
          <w:lang w:eastAsia="hi-IN" w:bidi="hi-IN"/>
        </w:rPr>
        <w:tab/>
      </w:r>
      <w:r w:rsidRPr="00AA3E62">
        <w:rPr>
          <w:rFonts w:cs="Times New Roman"/>
          <w:kern w:val="1"/>
          <w:szCs w:val="24"/>
          <w:lang w:eastAsia="hi-IN" w:bidi="hi-IN"/>
        </w:rPr>
        <w:tab/>
        <w:t>Digitál-analóg átalakítók</w:t>
      </w:r>
    </w:p>
    <w:p w:rsidR="00A23F09" w:rsidRPr="00AA3E62" w:rsidRDefault="006367BA" w:rsidP="00A23F09">
      <w:pPr>
        <w:tabs>
          <w:tab w:val="left" w:pos="1418"/>
          <w:tab w:val="right" w:pos="9072"/>
        </w:tabs>
        <w:spacing w:after="0"/>
        <w:ind w:left="851"/>
        <w:rPr>
          <w:rFonts w:cs="Times New Roman"/>
          <w:kern w:val="1"/>
          <w:szCs w:val="24"/>
          <w:lang w:eastAsia="hi-IN" w:bidi="hi-IN"/>
        </w:rPr>
      </w:pPr>
      <w:r w:rsidRPr="00AA3E62">
        <w:rPr>
          <w:rFonts w:cs="Times New Roman"/>
          <w:kern w:val="1"/>
          <w:szCs w:val="24"/>
          <w:lang w:eastAsia="hi-IN" w:bidi="hi-IN"/>
        </w:rPr>
        <w:tab/>
        <w:t>Analóg –digitál átalakítók</w:t>
      </w:r>
    </w:p>
    <w:p w:rsidR="00907F58" w:rsidRPr="00AA3E62" w:rsidRDefault="00907F58" w:rsidP="00A23F09">
      <w:pPr>
        <w:tabs>
          <w:tab w:val="left" w:pos="1418"/>
          <w:tab w:val="right" w:pos="9072"/>
        </w:tabs>
        <w:spacing w:after="0"/>
        <w:ind w:left="851"/>
        <w:rPr>
          <w:rFonts w:cs="Times New Roman"/>
        </w:rPr>
      </w:pPr>
    </w:p>
    <w:p w:rsidR="00A23F09" w:rsidRPr="00AA3E62" w:rsidRDefault="006367B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Irányítástechnika</w:t>
      </w:r>
    </w:p>
    <w:p w:rsidR="006367BA" w:rsidRPr="00AA3E62" w:rsidRDefault="006367BA" w:rsidP="003275B6">
      <w:pPr>
        <w:spacing w:after="0"/>
        <w:ind w:firstLine="709"/>
        <w:rPr>
          <w:rFonts w:cs="Times New Roman"/>
          <w:szCs w:val="24"/>
        </w:rPr>
      </w:pPr>
      <w:r w:rsidRPr="00AA3E62">
        <w:rPr>
          <w:rFonts w:cs="Times New Roman"/>
          <w:szCs w:val="24"/>
        </w:rPr>
        <w:t>Az irányítás fogalma.</w:t>
      </w:r>
    </w:p>
    <w:p w:rsidR="006367BA" w:rsidRPr="00AA3E62" w:rsidRDefault="006367BA" w:rsidP="003275B6">
      <w:pPr>
        <w:spacing w:after="0"/>
        <w:ind w:firstLine="709"/>
        <w:rPr>
          <w:rFonts w:cs="Times New Roman"/>
          <w:szCs w:val="24"/>
        </w:rPr>
      </w:pPr>
      <w:r w:rsidRPr="00AA3E62">
        <w:rPr>
          <w:rFonts w:cs="Times New Roman"/>
          <w:szCs w:val="24"/>
        </w:rPr>
        <w:t>Irányítási példák.</w:t>
      </w:r>
    </w:p>
    <w:p w:rsidR="006367BA" w:rsidRPr="00AA3E62" w:rsidRDefault="006367BA" w:rsidP="003275B6">
      <w:pPr>
        <w:spacing w:after="0"/>
        <w:ind w:firstLine="709"/>
        <w:rPr>
          <w:rFonts w:cs="Times New Roman"/>
          <w:szCs w:val="24"/>
        </w:rPr>
      </w:pPr>
      <w:r w:rsidRPr="00AA3E62">
        <w:rPr>
          <w:rFonts w:cs="Times New Roman"/>
          <w:szCs w:val="24"/>
        </w:rPr>
        <w:t>Az irányítás részműveletei:</w:t>
      </w:r>
    </w:p>
    <w:p w:rsidR="006367BA" w:rsidRPr="00AA3E62" w:rsidRDefault="006367BA" w:rsidP="003275B6">
      <w:pPr>
        <w:spacing w:after="0"/>
        <w:ind w:left="709"/>
        <w:rPr>
          <w:rFonts w:cs="Times New Roman"/>
          <w:szCs w:val="24"/>
        </w:rPr>
      </w:pPr>
      <w:r w:rsidRPr="00AA3E62">
        <w:rPr>
          <w:rFonts w:cs="Times New Roman"/>
          <w:szCs w:val="24"/>
        </w:rPr>
        <w:t>Érzékelés (információszerzés)</w:t>
      </w:r>
    </w:p>
    <w:p w:rsidR="006367BA" w:rsidRPr="00AA3E62" w:rsidRDefault="006367BA" w:rsidP="003275B6">
      <w:pPr>
        <w:spacing w:after="0"/>
        <w:ind w:left="709"/>
        <w:rPr>
          <w:rFonts w:cs="Times New Roman"/>
          <w:szCs w:val="24"/>
        </w:rPr>
      </w:pPr>
      <w:r w:rsidRPr="00AA3E62">
        <w:rPr>
          <w:rFonts w:cs="Times New Roman"/>
          <w:szCs w:val="24"/>
        </w:rPr>
        <w:t>Ítéletalkotás (az megszerzett információ feldolgozása alapján)</w:t>
      </w:r>
    </w:p>
    <w:p w:rsidR="006367BA" w:rsidRPr="00AA3E62" w:rsidRDefault="006367BA" w:rsidP="003275B6">
      <w:pPr>
        <w:spacing w:after="0"/>
        <w:ind w:left="709"/>
        <w:rPr>
          <w:rFonts w:cs="Times New Roman"/>
          <w:szCs w:val="24"/>
        </w:rPr>
      </w:pPr>
      <w:r w:rsidRPr="00AA3E62">
        <w:rPr>
          <w:rFonts w:cs="Times New Roman"/>
          <w:szCs w:val="24"/>
        </w:rPr>
        <w:t>Rendelkezés</w:t>
      </w:r>
    </w:p>
    <w:p w:rsidR="006367BA" w:rsidRPr="00AA3E62" w:rsidRDefault="006367BA" w:rsidP="003275B6">
      <w:pPr>
        <w:spacing w:after="0"/>
        <w:ind w:left="709"/>
        <w:rPr>
          <w:rFonts w:cs="Times New Roman"/>
          <w:szCs w:val="24"/>
        </w:rPr>
      </w:pPr>
      <w:r w:rsidRPr="00AA3E62">
        <w:rPr>
          <w:rFonts w:cs="Times New Roman"/>
          <w:szCs w:val="24"/>
        </w:rPr>
        <w:t>Beavatkozás</w:t>
      </w:r>
    </w:p>
    <w:p w:rsidR="006367BA" w:rsidRPr="00AA3E62" w:rsidRDefault="006367BA" w:rsidP="003275B6">
      <w:pPr>
        <w:spacing w:after="0"/>
        <w:ind w:left="709" w:firstLine="709"/>
        <w:rPr>
          <w:rFonts w:cs="Times New Roman"/>
          <w:szCs w:val="24"/>
        </w:rPr>
      </w:pPr>
      <w:r w:rsidRPr="00AA3E62">
        <w:rPr>
          <w:rFonts w:cs="Times New Roman"/>
          <w:szCs w:val="24"/>
        </w:rPr>
        <w:t>Az irányítási rendszer felépítése.</w:t>
      </w:r>
    </w:p>
    <w:p w:rsidR="006367BA" w:rsidRPr="00AA3E62" w:rsidRDefault="006367BA" w:rsidP="003275B6">
      <w:pPr>
        <w:spacing w:after="0"/>
        <w:ind w:left="709"/>
        <w:rPr>
          <w:rFonts w:cs="Times New Roman"/>
          <w:szCs w:val="24"/>
        </w:rPr>
      </w:pPr>
      <w:r w:rsidRPr="00AA3E62">
        <w:rPr>
          <w:rFonts w:cs="Times New Roman"/>
          <w:szCs w:val="24"/>
        </w:rPr>
        <w:tab/>
      </w:r>
      <w:r w:rsidRPr="00AA3E62">
        <w:rPr>
          <w:rFonts w:cs="Times New Roman"/>
          <w:szCs w:val="24"/>
        </w:rPr>
        <w:tab/>
        <w:t>A jelhordozó és a jel fogalma.</w:t>
      </w:r>
    </w:p>
    <w:p w:rsidR="006367BA" w:rsidRPr="00AA3E62" w:rsidRDefault="006367BA" w:rsidP="003275B6">
      <w:pPr>
        <w:spacing w:after="0"/>
        <w:ind w:left="709"/>
        <w:rPr>
          <w:rFonts w:cs="Times New Roman"/>
          <w:szCs w:val="24"/>
        </w:rPr>
      </w:pPr>
      <w:r w:rsidRPr="00AA3E62">
        <w:rPr>
          <w:rFonts w:cs="Times New Roman"/>
          <w:szCs w:val="24"/>
        </w:rPr>
        <w:tab/>
      </w:r>
      <w:r w:rsidRPr="00AA3E62">
        <w:rPr>
          <w:rFonts w:cs="Times New Roman"/>
          <w:szCs w:val="24"/>
        </w:rPr>
        <w:tab/>
        <w:t>Az analóg és a digitális jel.</w:t>
      </w:r>
    </w:p>
    <w:p w:rsidR="006367BA" w:rsidRPr="00AA3E62" w:rsidRDefault="006367BA" w:rsidP="003275B6">
      <w:pPr>
        <w:spacing w:after="0"/>
        <w:ind w:left="709"/>
        <w:rPr>
          <w:rFonts w:cs="Times New Roman"/>
          <w:szCs w:val="24"/>
        </w:rPr>
      </w:pPr>
      <w:r w:rsidRPr="00AA3E62">
        <w:rPr>
          <w:rFonts w:cs="Times New Roman"/>
          <w:szCs w:val="24"/>
        </w:rPr>
        <w:tab/>
      </w:r>
      <w:r w:rsidRPr="00AA3E62">
        <w:rPr>
          <w:rFonts w:cs="Times New Roman"/>
          <w:szCs w:val="24"/>
        </w:rPr>
        <w:tab/>
        <w:t>Az irányítási rendszer fő részei:</w:t>
      </w:r>
    </w:p>
    <w:p w:rsidR="006367BA" w:rsidRPr="00AA3E62" w:rsidRDefault="006367BA" w:rsidP="003275B6">
      <w:pPr>
        <w:spacing w:after="0"/>
        <w:ind w:left="2127" w:firstLine="709"/>
        <w:rPr>
          <w:rFonts w:cs="Times New Roman"/>
          <w:szCs w:val="24"/>
        </w:rPr>
      </w:pPr>
      <w:r w:rsidRPr="00AA3E62">
        <w:rPr>
          <w:rFonts w:cs="Times New Roman"/>
          <w:szCs w:val="24"/>
        </w:rPr>
        <w:t>Irányítóberendezés</w:t>
      </w:r>
    </w:p>
    <w:p w:rsidR="006367BA" w:rsidRPr="00AA3E62" w:rsidRDefault="006367BA" w:rsidP="003275B6">
      <w:pPr>
        <w:spacing w:after="0"/>
        <w:ind w:left="2127" w:firstLine="709"/>
        <w:rPr>
          <w:rFonts w:cs="Times New Roman"/>
          <w:szCs w:val="24"/>
        </w:rPr>
      </w:pPr>
      <w:r w:rsidRPr="00AA3E62">
        <w:rPr>
          <w:rFonts w:cs="Times New Roman"/>
          <w:szCs w:val="24"/>
        </w:rPr>
        <w:t>Irányított berendezés</w:t>
      </w:r>
    </w:p>
    <w:p w:rsidR="006367BA" w:rsidRPr="00AA3E62" w:rsidRDefault="006367BA" w:rsidP="003275B6">
      <w:pPr>
        <w:spacing w:after="0"/>
        <w:ind w:left="709"/>
        <w:rPr>
          <w:rFonts w:cs="Times New Roman"/>
          <w:szCs w:val="24"/>
        </w:rPr>
      </w:pPr>
      <w:r w:rsidRPr="00AA3E62">
        <w:rPr>
          <w:rFonts w:cs="Times New Roman"/>
          <w:szCs w:val="24"/>
        </w:rPr>
        <w:tab/>
      </w:r>
      <w:r w:rsidRPr="00AA3E62">
        <w:rPr>
          <w:rFonts w:cs="Times New Roman"/>
          <w:szCs w:val="24"/>
        </w:rPr>
        <w:tab/>
        <w:t>Az irányítási rendszer szerkezeti részei:</w:t>
      </w:r>
    </w:p>
    <w:p w:rsidR="006367BA" w:rsidRPr="00AA3E62" w:rsidRDefault="006367BA" w:rsidP="003275B6">
      <w:pPr>
        <w:spacing w:after="0"/>
        <w:ind w:left="2127" w:firstLine="709"/>
        <w:rPr>
          <w:rFonts w:cs="Times New Roman"/>
          <w:szCs w:val="24"/>
        </w:rPr>
      </w:pPr>
      <w:r w:rsidRPr="00AA3E62">
        <w:rPr>
          <w:rFonts w:cs="Times New Roman"/>
          <w:szCs w:val="24"/>
        </w:rPr>
        <w:t>Az elem</w:t>
      </w:r>
    </w:p>
    <w:p w:rsidR="006367BA" w:rsidRPr="00AA3E62" w:rsidRDefault="006367BA" w:rsidP="003275B6">
      <w:pPr>
        <w:spacing w:after="0"/>
        <w:ind w:left="2127" w:firstLine="709"/>
        <w:rPr>
          <w:rFonts w:cs="Times New Roman"/>
          <w:szCs w:val="24"/>
        </w:rPr>
      </w:pPr>
      <w:r w:rsidRPr="00AA3E62">
        <w:rPr>
          <w:rFonts w:cs="Times New Roman"/>
          <w:szCs w:val="24"/>
        </w:rPr>
        <w:t>A szerv</w:t>
      </w:r>
    </w:p>
    <w:p w:rsidR="006367BA" w:rsidRPr="00AA3E62" w:rsidRDefault="006367BA" w:rsidP="003275B6">
      <w:pPr>
        <w:spacing w:after="0"/>
        <w:ind w:left="2127" w:firstLine="709"/>
        <w:rPr>
          <w:rFonts w:cs="Times New Roman"/>
          <w:szCs w:val="24"/>
        </w:rPr>
      </w:pPr>
      <w:r w:rsidRPr="00AA3E62">
        <w:rPr>
          <w:rFonts w:cs="Times New Roman"/>
          <w:szCs w:val="24"/>
        </w:rPr>
        <w:t>A jelvivő vezeték</w:t>
      </w:r>
    </w:p>
    <w:p w:rsidR="006367BA" w:rsidRPr="00AA3E62" w:rsidRDefault="006367BA" w:rsidP="003275B6">
      <w:pPr>
        <w:spacing w:after="0"/>
        <w:ind w:left="709" w:firstLine="709"/>
        <w:rPr>
          <w:rFonts w:cs="Times New Roman"/>
          <w:szCs w:val="24"/>
        </w:rPr>
      </w:pPr>
      <w:r w:rsidRPr="00AA3E62">
        <w:rPr>
          <w:rFonts w:cs="Times New Roman"/>
          <w:szCs w:val="24"/>
        </w:rPr>
        <w:t>Az irányítás fajtái:</w:t>
      </w:r>
    </w:p>
    <w:p w:rsidR="006367BA" w:rsidRPr="00AA3E62" w:rsidRDefault="006367BA" w:rsidP="003275B6">
      <w:pPr>
        <w:spacing w:after="0"/>
        <w:ind w:left="709" w:firstLine="709"/>
        <w:rPr>
          <w:rFonts w:cs="Times New Roman"/>
          <w:szCs w:val="24"/>
        </w:rPr>
      </w:pPr>
      <w:r w:rsidRPr="00AA3E62">
        <w:rPr>
          <w:rFonts w:cs="Times New Roman"/>
          <w:szCs w:val="24"/>
        </w:rPr>
        <w:t>a rendelkezés létrejötte szerint:</w:t>
      </w:r>
    </w:p>
    <w:p w:rsidR="006367BA" w:rsidRPr="00AA3E62" w:rsidRDefault="006367BA" w:rsidP="003275B6">
      <w:pPr>
        <w:spacing w:after="0"/>
        <w:ind w:left="2127" w:firstLine="709"/>
        <w:rPr>
          <w:rFonts w:cs="Times New Roman"/>
          <w:szCs w:val="24"/>
        </w:rPr>
      </w:pPr>
      <w:r w:rsidRPr="00AA3E62">
        <w:rPr>
          <w:rFonts w:cs="Times New Roman"/>
          <w:szCs w:val="24"/>
        </w:rPr>
        <w:t>Kézi</w:t>
      </w:r>
    </w:p>
    <w:p w:rsidR="006367BA" w:rsidRPr="00AA3E62" w:rsidRDefault="006367BA" w:rsidP="003275B6">
      <w:pPr>
        <w:spacing w:after="0"/>
        <w:ind w:left="2127" w:firstLine="709"/>
        <w:rPr>
          <w:rFonts w:cs="Times New Roman"/>
          <w:szCs w:val="24"/>
        </w:rPr>
      </w:pPr>
      <w:r w:rsidRPr="00AA3E62">
        <w:rPr>
          <w:rFonts w:cs="Times New Roman"/>
          <w:szCs w:val="24"/>
        </w:rPr>
        <w:t>Önműködő</w:t>
      </w:r>
    </w:p>
    <w:p w:rsidR="006367BA" w:rsidRPr="00AA3E62" w:rsidRDefault="006367BA" w:rsidP="003275B6">
      <w:pPr>
        <w:spacing w:after="0"/>
        <w:ind w:left="709"/>
        <w:rPr>
          <w:rFonts w:cs="Times New Roman"/>
          <w:szCs w:val="24"/>
        </w:rPr>
      </w:pPr>
      <w:r w:rsidRPr="00AA3E62">
        <w:rPr>
          <w:rFonts w:cs="Times New Roman"/>
          <w:szCs w:val="24"/>
        </w:rPr>
        <w:tab/>
      </w:r>
      <w:r w:rsidRPr="00AA3E62">
        <w:rPr>
          <w:rFonts w:cs="Times New Roman"/>
          <w:szCs w:val="24"/>
        </w:rPr>
        <w:tab/>
        <w:t>a hatáslánc szerint:</w:t>
      </w:r>
    </w:p>
    <w:p w:rsidR="006367BA" w:rsidRPr="00AA3E62" w:rsidRDefault="006367BA" w:rsidP="003275B6">
      <w:pPr>
        <w:spacing w:after="0"/>
        <w:ind w:left="2127" w:firstLine="709"/>
        <w:rPr>
          <w:rFonts w:cs="Times New Roman"/>
          <w:szCs w:val="24"/>
        </w:rPr>
      </w:pPr>
      <w:r w:rsidRPr="00AA3E62">
        <w:rPr>
          <w:rFonts w:cs="Times New Roman"/>
          <w:szCs w:val="24"/>
        </w:rPr>
        <w:t>Vezérlés, mint nyílt hatásláncú irányítás</w:t>
      </w:r>
    </w:p>
    <w:p w:rsidR="006367BA" w:rsidRPr="00AA3E62" w:rsidRDefault="006367BA" w:rsidP="003275B6">
      <w:pPr>
        <w:spacing w:after="0"/>
        <w:ind w:left="2127" w:firstLine="709"/>
        <w:rPr>
          <w:rFonts w:cs="Times New Roman"/>
          <w:szCs w:val="24"/>
        </w:rPr>
      </w:pPr>
      <w:r w:rsidRPr="00AA3E62">
        <w:rPr>
          <w:rFonts w:cs="Times New Roman"/>
          <w:szCs w:val="24"/>
        </w:rPr>
        <w:t>Szabályozás, mint zárt hatásláncú irányítás</w:t>
      </w:r>
    </w:p>
    <w:p w:rsidR="006367BA" w:rsidRPr="00AA3E62" w:rsidRDefault="006367BA" w:rsidP="003275B6">
      <w:pPr>
        <w:spacing w:after="0"/>
        <w:ind w:left="709" w:firstLine="709"/>
        <w:rPr>
          <w:rFonts w:cs="Times New Roman"/>
          <w:szCs w:val="24"/>
        </w:rPr>
      </w:pPr>
      <w:r w:rsidRPr="00AA3E62">
        <w:rPr>
          <w:rFonts w:cs="Times New Roman"/>
          <w:szCs w:val="24"/>
        </w:rPr>
        <w:t>Az irányítási rendszer jelképes ábrázolása:</w:t>
      </w:r>
    </w:p>
    <w:p w:rsidR="006367BA" w:rsidRPr="00AA3E62" w:rsidRDefault="006367BA" w:rsidP="003275B6">
      <w:pPr>
        <w:spacing w:after="0"/>
        <w:ind w:left="2127" w:firstLine="709"/>
        <w:rPr>
          <w:rFonts w:cs="Times New Roman"/>
          <w:szCs w:val="24"/>
        </w:rPr>
      </w:pPr>
      <w:r w:rsidRPr="00AA3E62">
        <w:rPr>
          <w:rFonts w:cs="Times New Roman"/>
          <w:szCs w:val="24"/>
        </w:rPr>
        <w:t>Szerkezeti vázlat</w:t>
      </w:r>
    </w:p>
    <w:p w:rsidR="006367BA" w:rsidRPr="00AA3E62" w:rsidRDefault="006367BA" w:rsidP="003275B6">
      <w:pPr>
        <w:spacing w:after="0"/>
        <w:ind w:left="2127" w:firstLine="709"/>
        <w:rPr>
          <w:rFonts w:cs="Times New Roman"/>
          <w:szCs w:val="24"/>
        </w:rPr>
      </w:pPr>
      <w:r w:rsidRPr="00AA3E62">
        <w:rPr>
          <w:rFonts w:cs="Times New Roman"/>
          <w:szCs w:val="24"/>
        </w:rPr>
        <w:t>Működési vázlat</w:t>
      </w:r>
    </w:p>
    <w:p w:rsidR="006367BA" w:rsidRPr="00AA3E62" w:rsidRDefault="006367BA" w:rsidP="003275B6">
      <w:pPr>
        <w:spacing w:after="0"/>
        <w:ind w:left="2127" w:firstLine="709"/>
        <w:rPr>
          <w:rFonts w:cs="Times New Roman"/>
          <w:szCs w:val="24"/>
        </w:rPr>
      </w:pPr>
      <w:r w:rsidRPr="00AA3E62">
        <w:rPr>
          <w:rFonts w:cs="Times New Roman"/>
          <w:szCs w:val="24"/>
        </w:rPr>
        <w:t>Hatásvázlat</w:t>
      </w:r>
    </w:p>
    <w:p w:rsidR="006367BA" w:rsidRPr="00AA3E62" w:rsidRDefault="006367BA" w:rsidP="003275B6">
      <w:pPr>
        <w:spacing w:after="0"/>
        <w:ind w:left="709" w:firstLine="709"/>
        <w:rPr>
          <w:rFonts w:cs="Times New Roman"/>
          <w:szCs w:val="24"/>
        </w:rPr>
      </w:pPr>
      <w:r w:rsidRPr="00AA3E62">
        <w:rPr>
          <w:rFonts w:cs="Times New Roman"/>
          <w:szCs w:val="24"/>
        </w:rPr>
        <w:t>Az irányításban használt segédenergiák.</w:t>
      </w:r>
    </w:p>
    <w:p w:rsidR="006367BA" w:rsidRPr="00AA3E62" w:rsidRDefault="006367BA" w:rsidP="003275B6">
      <w:pPr>
        <w:spacing w:after="0"/>
        <w:ind w:left="709"/>
        <w:rPr>
          <w:rFonts w:cs="Times New Roman"/>
          <w:szCs w:val="24"/>
        </w:rPr>
      </w:pPr>
      <w:r w:rsidRPr="00AA3E62">
        <w:rPr>
          <w:rFonts w:cs="Times New Roman"/>
          <w:szCs w:val="24"/>
        </w:rPr>
        <w:tab/>
      </w:r>
      <w:r w:rsidRPr="00AA3E62">
        <w:rPr>
          <w:rFonts w:cs="Times New Roman"/>
          <w:szCs w:val="24"/>
        </w:rPr>
        <w:tab/>
        <w:t>A segédenergiák fajtái:</w:t>
      </w:r>
    </w:p>
    <w:p w:rsidR="006367BA" w:rsidRPr="00AA3E62" w:rsidRDefault="006367BA" w:rsidP="003275B6">
      <w:pPr>
        <w:spacing w:after="0"/>
        <w:ind w:left="2127" w:firstLine="709"/>
        <w:rPr>
          <w:rFonts w:cs="Times New Roman"/>
          <w:szCs w:val="24"/>
        </w:rPr>
      </w:pPr>
      <w:r w:rsidRPr="00AA3E62">
        <w:rPr>
          <w:rFonts w:cs="Times New Roman"/>
          <w:szCs w:val="24"/>
        </w:rPr>
        <w:t>Villamos</w:t>
      </w:r>
    </w:p>
    <w:p w:rsidR="006367BA" w:rsidRPr="00AA3E62" w:rsidRDefault="006367BA" w:rsidP="003275B6">
      <w:pPr>
        <w:spacing w:after="0"/>
        <w:ind w:left="2127" w:firstLine="709"/>
        <w:rPr>
          <w:rFonts w:cs="Times New Roman"/>
          <w:szCs w:val="24"/>
        </w:rPr>
      </w:pPr>
      <w:r w:rsidRPr="00AA3E62">
        <w:rPr>
          <w:rFonts w:cs="Times New Roman"/>
          <w:szCs w:val="24"/>
        </w:rPr>
        <w:t>Pneumatikus</w:t>
      </w:r>
    </w:p>
    <w:p w:rsidR="006367BA" w:rsidRPr="00AA3E62" w:rsidRDefault="006367BA" w:rsidP="003275B6">
      <w:pPr>
        <w:spacing w:after="0"/>
        <w:ind w:left="2127" w:firstLine="709"/>
        <w:rPr>
          <w:rFonts w:cs="Times New Roman"/>
          <w:szCs w:val="24"/>
        </w:rPr>
      </w:pPr>
      <w:r w:rsidRPr="00AA3E62">
        <w:rPr>
          <w:rFonts w:cs="Times New Roman"/>
          <w:szCs w:val="24"/>
        </w:rPr>
        <w:t>Hidraulikus</w:t>
      </w:r>
    </w:p>
    <w:p w:rsidR="006367BA" w:rsidRPr="00AA3E62" w:rsidRDefault="006367BA" w:rsidP="003275B6">
      <w:pPr>
        <w:spacing w:after="0"/>
        <w:ind w:left="2127" w:firstLine="709"/>
        <w:rPr>
          <w:rFonts w:cs="Times New Roman"/>
          <w:szCs w:val="24"/>
        </w:rPr>
      </w:pPr>
      <w:r w:rsidRPr="00AA3E62">
        <w:rPr>
          <w:rFonts w:cs="Times New Roman"/>
          <w:szCs w:val="24"/>
        </w:rPr>
        <w:t>Vegyes</w:t>
      </w:r>
    </w:p>
    <w:p w:rsidR="006367BA" w:rsidRPr="00AA3E62" w:rsidRDefault="006367BA" w:rsidP="003275B6">
      <w:pPr>
        <w:spacing w:after="0"/>
        <w:ind w:left="709" w:firstLine="567"/>
        <w:rPr>
          <w:rFonts w:cs="Times New Roman"/>
          <w:szCs w:val="24"/>
        </w:rPr>
      </w:pPr>
      <w:r w:rsidRPr="00AA3E62">
        <w:rPr>
          <w:rFonts w:cs="Times New Roman"/>
          <w:szCs w:val="24"/>
        </w:rPr>
        <w:t>Vezérlés</w:t>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sidDel="002E71B8">
        <w:rPr>
          <w:rFonts w:cs="Times New Roman"/>
          <w:szCs w:val="24"/>
        </w:rPr>
        <w:tab/>
      </w:r>
    </w:p>
    <w:p w:rsidR="006367BA" w:rsidRPr="00AA3E62" w:rsidRDefault="006367BA" w:rsidP="003275B6">
      <w:pPr>
        <w:spacing w:after="0"/>
        <w:ind w:left="709" w:firstLine="567"/>
        <w:rPr>
          <w:rFonts w:cs="Times New Roman"/>
          <w:szCs w:val="24"/>
        </w:rPr>
      </w:pPr>
      <w:r w:rsidRPr="00AA3E62">
        <w:rPr>
          <w:rFonts w:cs="Times New Roman"/>
          <w:szCs w:val="24"/>
        </w:rPr>
        <w:t>A vezérlési vonal</w:t>
      </w:r>
    </w:p>
    <w:p w:rsidR="006367BA" w:rsidRPr="00AA3E62" w:rsidRDefault="006367BA" w:rsidP="003275B6">
      <w:pPr>
        <w:spacing w:after="0"/>
        <w:ind w:left="709" w:firstLine="567"/>
        <w:rPr>
          <w:rFonts w:cs="Times New Roman"/>
          <w:szCs w:val="24"/>
        </w:rPr>
      </w:pPr>
      <w:r w:rsidRPr="00AA3E62">
        <w:rPr>
          <w:rFonts w:cs="Times New Roman"/>
          <w:szCs w:val="24"/>
        </w:rPr>
        <w:t>A vezérlési vonal részei</w:t>
      </w:r>
    </w:p>
    <w:p w:rsidR="006367BA" w:rsidRPr="00AA3E62" w:rsidRDefault="006367BA" w:rsidP="003275B6">
      <w:pPr>
        <w:spacing w:after="0"/>
        <w:ind w:left="709" w:firstLine="567"/>
        <w:rPr>
          <w:rFonts w:cs="Times New Roman"/>
          <w:color w:val="333333"/>
          <w:szCs w:val="24"/>
          <w:shd w:val="clear" w:color="auto" w:fill="FFFFFF"/>
        </w:rPr>
      </w:pPr>
      <w:r w:rsidRPr="00AA3E62">
        <w:rPr>
          <w:rFonts w:cs="Times New Roman"/>
          <w:szCs w:val="24"/>
        </w:rPr>
        <w:t>A vezérlési vonal jelei</w:t>
      </w:r>
    </w:p>
    <w:p w:rsidR="006367BA" w:rsidRPr="00AA3E62" w:rsidRDefault="006367BA" w:rsidP="003275B6">
      <w:pPr>
        <w:spacing w:after="0"/>
        <w:ind w:left="709" w:firstLine="567"/>
        <w:rPr>
          <w:rFonts w:cs="Times New Roman"/>
          <w:szCs w:val="24"/>
        </w:rPr>
      </w:pPr>
      <w:r w:rsidRPr="00AA3E62">
        <w:rPr>
          <w:rFonts w:cs="Times New Roman"/>
          <w:szCs w:val="24"/>
        </w:rPr>
        <w:t>A vezérlési vonal jellemzői</w:t>
      </w:r>
    </w:p>
    <w:p w:rsidR="006367BA" w:rsidRPr="00AA3E62" w:rsidRDefault="006367BA" w:rsidP="003275B6">
      <w:pPr>
        <w:spacing w:after="0"/>
        <w:ind w:left="709" w:firstLine="567"/>
        <w:rPr>
          <w:rFonts w:cs="Times New Roman"/>
          <w:szCs w:val="24"/>
        </w:rPr>
      </w:pPr>
      <w:r w:rsidRPr="00AA3E62">
        <w:rPr>
          <w:rFonts w:cs="Times New Roman"/>
          <w:szCs w:val="24"/>
        </w:rPr>
        <w:t>A vezérlések fajtái</w:t>
      </w:r>
    </w:p>
    <w:p w:rsidR="006367BA" w:rsidRPr="00AA3E62" w:rsidRDefault="006367BA" w:rsidP="003275B6">
      <w:pPr>
        <w:spacing w:after="0"/>
        <w:ind w:left="709" w:firstLine="567"/>
        <w:rPr>
          <w:rFonts w:cs="Times New Roman"/>
          <w:szCs w:val="24"/>
        </w:rPr>
      </w:pPr>
      <w:r w:rsidRPr="00AA3E62">
        <w:rPr>
          <w:rFonts w:cs="Times New Roman"/>
          <w:szCs w:val="24"/>
        </w:rPr>
        <w:t>A vezérlőberendezések építőelemei és készülékei:</w:t>
      </w:r>
    </w:p>
    <w:p w:rsidR="006367BA" w:rsidRPr="00AA3E62" w:rsidRDefault="006367BA" w:rsidP="003275B6">
      <w:pPr>
        <w:spacing w:after="0"/>
        <w:ind w:left="709" w:firstLine="709"/>
        <w:rPr>
          <w:rFonts w:cs="Times New Roman"/>
          <w:szCs w:val="24"/>
        </w:rPr>
      </w:pPr>
      <w:r w:rsidRPr="00AA3E62">
        <w:rPr>
          <w:rFonts w:cs="Times New Roman"/>
          <w:szCs w:val="24"/>
        </w:rPr>
        <w:t>Érzékelőszervek</w:t>
      </w:r>
    </w:p>
    <w:p w:rsidR="006367BA" w:rsidRPr="00AA3E62" w:rsidRDefault="006367BA" w:rsidP="003275B6">
      <w:pPr>
        <w:spacing w:after="0"/>
        <w:ind w:left="709" w:firstLine="709"/>
        <w:rPr>
          <w:rFonts w:cs="Times New Roman"/>
          <w:szCs w:val="24"/>
        </w:rPr>
      </w:pPr>
      <w:r w:rsidRPr="00AA3E62">
        <w:rPr>
          <w:rFonts w:cs="Times New Roman"/>
          <w:szCs w:val="24"/>
        </w:rPr>
        <w:t>Kapcsolókészülékek</w:t>
      </w:r>
    </w:p>
    <w:p w:rsidR="006367BA" w:rsidRPr="00AA3E62" w:rsidRDefault="006367BA" w:rsidP="003275B6">
      <w:pPr>
        <w:spacing w:after="0"/>
        <w:ind w:left="709" w:firstLine="709"/>
        <w:rPr>
          <w:rFonts w:cs="Times New Roman"/>
          <w:szCs w:val="24"/>
        </w:rPr>
      </w:pPr>
      <w:r w:rsidRPr="00AA3E62">
        <w:rPr>
          <w:rFonts w:cs="Times New Roman"/>
          <w:szCs w:val="24"/>
        </w:rPr>
        <w:tab/>
        <w:t>Kézi kapcsolók</w:t>
      </w:r>
    </w:p>
    <w:p w:rsidR="006367BA" w:rsidRPr="00AA3E62" w:rsidRDefault="006367BA" w:rsidP="003275B6">
      <w:pPr>
        <w:spacing w:after="0"/>
        <w:ind w:left="709" w:firstLine="709"/>
        <w:rPr>
          <w:rFonts w:cs="Times New Roman"/>
          <w:szCs w:val="24"/>
        </w:rPr>
      </w:pPr>
      <w:r w:rsidRPr="00AA3E62">
        <w:rPr>
          <w:rFonts w:cs="Times New Roman"/>
          <w:szCs w:val="24"/>
        </w:rPr>
        <w:tab/>
        <w:t>Nyomógombok</w:t>
      </w:r>
    </w:p>
    <w:p w:rsidR="006367BA" w:rsidRPr="00AA3E62" w:rsidRDefault="006367BA" w:rsidP="003275B6">
      <w:pPr>
        <w:spacing w:after="0"/>
        <w:ind w:left="709" w:firstLine="709"/>
        <w:rPr>
          <w:rFonts w:cs="Times New Roman"/>
          <w:szCs w:val="24"/>
        </w:rPr>
      </w:pPr>
      <w:r w:rsidRPr="00AA3E62">
        <w:rPr>
          <w:rFonts w:cs="Times New Roman"/>
          <w:szCs w:val="24"/>
        </w:rPr>
        <w:tab/>
        <w:t>Reedkontaktus</w:t>
      </w:r>
    </w:p>
    <w:p w:rsidR="006367BA" w:rsidRPr="00AA3E62" w:rsidRDefault="006367BA" w:rsidP="003275B6">
      <w:pPr>
        <w:spacing w:after="0"/>
        <w:ind w:left="709" w:firstLine="709"/>
        <w:rPr>
          <w:rFonts w:cs="Times New Roman"/>
          <w:szCs w:val="24"/>
        </w:rPr>
      </w:pPr>
      <w:r w:rsidRPr="00AA3E62">
        <w:rPr>
          <w:rFonts w:cs="Times New Roman"/>
          <w:szCs w:val="24"/>
        </w:rPr>
        <w:tab/>
        <w:t>Mikrokapcsolók</w:t>
      </w:r>
    </w:p>
    <w:p w:rsidR="006367BA" w:rsidRPr="00AA3E62" w:rsidRDefault="006367BA" w:rsidP="003275B6">
      <w:pPr>
        <w:spacing w:after="0"/>
        <w:ind w:left="709" w:firstLine="709"/>
        <w:rPr>
          <w:rFonts w:cs="Times New Roman"/>
          <w:szCs w:val="24"/>
        </w:rPr>
      </w:pPr>
      <w:r w:rsidRPr="00AA3E62">
        <w:rPr>
          <w:rFonts w:cs="Times New Roman"/>
          <w:szCs w:val="24"/>
        </w:rPr>
        <w:tab/>
        <w:t>Érintkező-mentes, elektronikus kapcsolók</w:t>
      </w:r>
    </w:p>
    <w:p w:rsidR="006367BA" w:rsidRPr="00AA3E62" w:rsidRDefault="006367BA" w:rsidP="003275B6">
      <w:pPr>
        <w:spacing w:after="0"/>
        <w:ind w:left="709" w:firstLine="709"/>
        <w:rPr>
          <w:rFonts w:cs="Times New Roman"/>
          <w:szCs w:val="24"/>
        </w:rPr>
      </w:pPr>
      <w:r w:rsidRPr="00AA3E62">
        <w:rPr>
          <w:rFonts w:cs="Times New Roman"/>
          <w:szCs w:val="24"/>
        </w:rPr>
        <w:t>Beavatkozó szervek</w:t>
      </w:r>
    </w:p>
    <w:p w:rsidR="006367BA" w:rsidRPr="00AA3E62" w:rsidRDefault="006367BA" w:rsidP="003275B6">
      <w:pPr>
        <w:spacing w:after="0"/>
        <w:ind w:left="709" w:firstLine="709"/>
        <w:rPr>
          <w:rFonts w:cs="Times New Roman"/>
          <w:szCs w:val="24"/>
        </w:rPr>
      </w:pPr>
      <w:r w:rsidRPr="00AA3E62">
        <w:rPr>
          <w:rFonts w:cs="Times New Roman"/>
          <w:szCs w:val="24"/>
        </w:rPr>
        <w:tab/>
        <w:t>Mágneskapcsolók</w:t>
      </w:r>
    </w:p>
    <w:p w:rsidR="006367BA" w:rsidRPr="00AA3E62" w:rsidRDefault="006367BA" w:rsidP="003275B6">
      <w:pPr>
        <w:spacing w:after="0"/>
        <w:ind w:left="709" w:firstLine="709"/>
        <w:rPr>
          <w:rFonts w:cs="Times New Roman"/>
          <w:szCs w:val="24"/>
        </w:rPr>
      </w:pPr>
      <w:r w:rsidRPr="00AA3E62">
        <w:rPr>
          <w:rFonts w:cs="Times New Roman"/>
          <w:szCs w:val="24"/>
        </w:rPr>
        <w:t>Reed-relé</w:t>
      </w:r>
    </w:p>
    <w:p w:rsidR="006367BA" w:rsidRPr="00AA3E62" w:rsidRDefault="006367BA" w:rsidP="003275B6">
      <w:pPr>
        <w:spacing w:after="0"/>
        <w:ind w:left="709" w:firstLine="709"/>
        <w:rPr>
          <w:rFonts w:cs="Times New Roman"/>
          <w:szCs w:val="24"/>
        </w:rPr>
      </w:pPr>
      <w:r w:rsidRPr="00AA3E62">
        <w:rPr>
          <w:rFonts w:cs="Times New Roman"/>
          <w:szCs w:val="24"/>
        </w:rPr>
        <w:tab/>
        <w:t>Mágnesszelepek</w:t>
      </w:r>
    </w:p>
    <w:p w:rsidR="006367BA" w:rsidRPr="00AA3E62" w:rsidRDefault="006367BA" w:rsidP="003275B6">
      <w:pPr>
        <w:spacing w:after="0"/>
        <w:ind w:left="709" w:firstLine="709"/>
        <w:rPr>
          <w:rFonts w:cs="Times New Roman"/>
          <w:szCs w:val="24"/>
        </w:rPr>
      </w:pPr>
      <w:r w:rsidRPr="00AA3E62">
        <w:rPr>
          <w:rFonts w:cs="Times New Roman"/>
          <w:szCs w:val="24"/>
        </w:rPr>
        <w:tab/>
        <w:t>Villamos szervomotorok</w:t>
      </w:r>
    </w:p>
    <w:p w:rsidR="006367BA" w:rsidRPr="00AA3E62" w:rsidRDefault="006367BA" w:rsidP="003275B6">
      <w:pPr>
        <w:spacing w:after="0"/>
        <w:ind w:left="709" w:firstLine="709"/>
        <w:rPr>
          <w:rFonts w:cs="Times New Roman"/>
          <w:szCs w:val="24"/>
        </w:rPr>
      </w:pPr>
      <w:r w:rsidRPr="00AA3E62">
        <w:rPr>
          <w:rFonts w:cs="Times New Roman"/>
          <w:szCs w:val="24"/>
        </w:rPr>
        <w:tab/>
        <w:t>Membránmotoros szelep</w:t>
      </w:r>
    </w:p>
    <w:p w:rsidR="006367BA" w:rsidRPr="00AA3E62" w:rsidRDefault="006367BA" w:rsidP="003275B6">
      <w:pPr>
        <w:spacing w:after="0"/>
        <w:ind w:left="709" w:firstLine="709"/>
        <w:rPr>
          <w:rFonts w:cs="Times New Roman"/>
          <w:szCs w:val="24"/>
        </w:rPr>
      </w:pPr>
      <w:r w:rsidRPr="00AA3E62">
        <w:rPr>
          <w:rFonts w:cs="Times New Roman"/>
          <w:szCs w:val="24"/>
        </w:rPr>
        <w:tab/>
        <w:t>Relék</w:t>
      </w:r>
    </w:p>
    <w:p w:rsidR="006367BA" w:rsidRPr="00AA3E62" w:rsidRDefault="006367BA" w:rsidP="003275B6">
      <w:pPr>
        <w:spacing w:after="0"/>
        <w:ind w:left="709" w:firstLine="709"/>
        <w:rPr>
          <w:rFonts w:cs="Times New Roman"/>
          <w:szCs w:val="24"/>
        </w:rPr>
      </w:pPr>
      <w:r w:rsidRPr="00AA3E62">
        <w:rPr>
          <w:rFonts w:cs="Times New Roman"/>
          <w:szCs w:val="24"/>
        </w:rPr>
        <w:tab/>
      </w:r>
      <w:r w:rsidRPr="00AA3E62">
        <w:rPr>
          <w:rFonts w:cs="Times New Roman"/>
          <w:szCs w:val="24"/>
        </w:rPr>
        <w:tab/>
        <w:t>Elektromechanikai relék</w:t>
      </w:r>
    </w:p>
    <w:p w:rsidR="006367BA" w:rsidRPr="00AA3E62" w:rsidRDefault="006367BA" w:rsidP="003275B6">
      <w:pPr>
        <w:spacing w:after="0"/>
        <w:ind w:left="709" w:firstLine="709"/>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t>Semleges relék</w:t>
      </w:r>
    </w:p>
    <w:p w:rsidR="006367BA" w:rsidRPr="00AA3E62" w:rsidRDefault="006367BA" w:rsidP="003275B6">
      <w:pPr>
        <w:spacing w:after="0"/>
        <w:ind w:left="709" w:firstLine="709"/>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t>Polarizált relék</w:t>
      </w:r>
    </w:p>
    <w:p w:rsidR="006367BA" w:rsidRPr="00AA3E62" w:rsidRDefault="006367BA" w:rsidP="003275B6">
      <w:pPr>
        <w:spacing w:after="0"/>
        <w:ind w:left="709" w:firstLine="709"/>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t>Időrelék</w:t>
      </w:r>
    </w:p>
    <w:p w:rsidR="006367BA" w:rsidRPr="00AA3E62" w:rsidRDefault="006367BA" w:rsidP="003275B6">
      <w:pPr>
        <w:spacing w:after="0"/>
        <w:ind w:left="709" w:firstLine="709"/>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Késleltetvemeghúzó</w:t>
      </w:r>
    </w:p>
    <w:p w:rsidR="006367BA" w:rsidRPr="00AA3E62" w:rsidRDefault="006367BA" w:rsidP="003275B6">
      <w:pPr>
        <w:spacing w:after="0"/>
        <w:ind w:left="709" w:firstLine="709"/>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Késleltetveelengedő</w:t>
      </w:r>
    </w:p>
    <w:p w:rsidR="006367BA" w:rsidRPr="00AA3E62" w:rsidRDefault="006367BA" w:rsidP="003275B6">
      <w:pPr>
        <w:spacing w:after="0"/>
        <w:ind w:left="709" w:firstLine="709"/>
        <w:rPr>
          <w:rFonts w:cs="Times New Roman"/>
          <w:szCs w:val="24"/>
        </w:rPr>
      </w:pP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Késleltetve meghúzó és elengedő</w:t>
      </w:r>
    </w:p>
    <w:p w:rsidR="006367BA" w:rsidRPr="00AA3E62" w:rsidRDefault="006367BA" w:rsidP="003275B6">
      <w:pPr>
        <w:spacing w:after="0"/>
        <w:ind w:left="709" w:firstLine="709"/>
        <w:rPr>
          <w:rFonts w:cs="Times New Roman"/>
          <w:szCs w:val="24"/>
        </w:rPr>
      </w:pPr>
      <w:r w:rsidRPr="00AA3E62">
        <w:rPr>
          <w:rFonts w:cs="Times New Roman"/>
          <w:szCs w:val="24"/>
        </w:rPr>
        <w:tab/>
      </w:r>
      <w:r w:rsidRPr="00AA3E62">
        <w:rPr>
          <w:rFonts w:cs="Times New Roman"/>
          <w:szCs w:val="24"/>
        </w:rPr>
        <w:tab/>
        <w:t>Hőrelék</w:t>
      </w:r>
    </w:p>
    <w:p w:rsidR="006367BA" w:rsidRPr="00AA3E62" w:rsidRDefault="006367BA" w:rsidP="003275B6">
      <w:pPr>
        <w:spacing w:after="0"/>
        <w:ind w:left="709" w:firstLine="709"/>
        <w:rPr>
          <w:rFonts w:cs="Times New Roman"/>
          <w:szCs w:val="24"/>
        </w:rPr>
      </w:pPr>
      <w:r w:rsidRPr="00AA3E62">
        <w:rPr>
          <w:rFonts w:cs="Times New Roman"/>
          <w:szCs w:val="24"/>
        </w:rPr>
        <w:tab/>
        <w:t>Időzítő- és ütemezőkészülékek</w:t>
      </w:r>
    </w:p>
    <w:p w:rsidR="006367BA" w:rsidRPr="00AA3E62" w:rsidRDefault="006367BA" w:rsidP="003275B6">
      <w:pPr>
        <w:spacing w:after="0"/>
        <w:ind w:left="709" w:firstLine="709"/>
        <w:rPr>
          <w:rFonts w:cs="Times New Roman"/>
          <w:szCs w:val="24"/>
        </w:rPr>
      </w:pPr>
      <w:r w:rsidRPr="00AA3E62">
        <w:rPr>
          <w:rFonts w:cs="Times New Roman"/>
          <w:szCs w:val="24"/>
        </w:rPr>
        <w:t>Az áramútrajz</w:t>
      </w:r>
    </w:p>
    <w:p w:rsidR="006367BA" w:rsidRPr="00AA3E62" w:rsidRDefault="006367BA" w:rsidP="003275B6">
      <w:pPr>
        <w:spacing w:after="0"/>
        <w:ind w:left="709" w:firstLine="709"/>
        <w:rPr>
          <w:rFonts w:cs="Times New Roman"/>
          <w:szCs w:val="24"/>
        </w:rPr>
      </w:pPr>
      <w:r w:rsidRPr="00AA3E62">
        <w:rPr>
          <w:rFonts w:cs="Times New Roman"/>
          <w:szCs w:val="24"/>
        </w:rPr>
        <w:t>Rajzjelek</w:t>
      </w:r>
    </w:p>
    <w:p w:rsidR="006367BA" w:rsidRPr="00AA3E62" w:rsidRDefault="006367BA" w:rsidP="003275B6">
      <w:pPr>
        <w:spacing w:after="0"/>
        <w:ind w:left="709" w:firstLine="709"/>
        <w:rPr>
          <w:rFonts w:cs="Times New Roman"/>
          <w:szCs w:val="24"/>
        </w:rPr>
      </w:pPr>
      <w:r w:rsidRPr="00AA3E62">
        <w:rPr>
          <w:rFonts w:cs="Times New Roman"/>
          <w:szCs w:val="24"/>
        </w:rPr>
        <w:tab/>
        <w:t>Tervjelek</w:t>
      </w:r>
    </w:p>
    <w:p w:rsidR="006367BA" w:rsidRPr="00AA3E62" w:rsidRDefault="006367BA" w:rsidP="003275B6">
      <w:pPr>
        <w:spacing w:after="0"/>
        <w:ind w:left="709" w:firstLine="709"/>
        <w:rPr>
          <w:rFonts w:cs="Times New Roman"/>
          <w:szCs w:val="24"/>
        </w:rPr>
      </w:pPr>
      <w:r w:rsidRPr="00AA3E62">
        <w:rPr>
          <w:rFonts w:cs="Times New Roman"/>
          <w:szCs w:val="24"/>
        </w:rPr>
        <w:t>Alapvető villamos relékapcsolások:</w:t>
      </w:r>
    </w:p>
    <w:p w:rsidR="006367BA" w:rsidRPr="00AA3E62" w:rsidRDefault="006367BA" w:rsidP="003275B6">
      <w:pPr>
        <w:spacing w:after="0"/>
        <w:ind w:left="709" w:firstLine="709"/>
        <w:rPr>
          <w:rFonts w:cs="Times New Roman"/>
          <w:szCs w:val="24"/>
        </w:rPr>
      </w:pPr>
      <w:r w:rsidRPr="00AA3E62">
        <w:rPr>
          <w:rFonts w:cs="Times New Roman"/>
          <w:szCs w:val="24"/>
        </w:rPr>
        <w:tab/>
        <w:t>Meghúzatás</w:t>
      </w:r>
    </w:p>
    <w:p w:rsidR="006367BA" w:rsidRPr="00AA3E62" w:rsidRDefault="006367BA" w:rsidP="003275B6">
      <w:pPr>
        <w:spacing w:after="0"/>
        <w:ind w:left="709" w:firstLine="709"/>
        <w:rPr>
          <w:rFonts w:cs="Times New Roman"/>
          <w:szCs w:val="24"/>
        </w:rPr>
      </w:pPr>
      <w:r w:rsidRPr="00AA3E62">
        <w:rPr>
          <w:rFonts w:cs="Times New Roman"/>
          <w:szCs w:val="24"/>
        </w:rPr>
        <w:tab/>
        <w:t>Öntartás</w:t>
      </w:r>
    </w:p>
    <w:p w:rsidR="006367BA" w:rsidRPr="00AA3E62" w:rsidRDefault="006367BA" w:rsidP="003275B6">
      <w:pPr>
        <w:spacing w:after="0"/>
        <w:ind w:left="709" w:firstLine="709"/>
        <w:rPr>
          <w:rFonts w:cs="Times New Roman"/>
          <w:szCs w:val="24"/>
        </w:rPr>
      </w:pPr>
      <w:r w:rsidRPr="00AA3E62">
        <w:rPr>
          <w:rFonts w:cs="Times New Roman"/>
          <w:szCs w:val="24"/>
        </w:rPr>
        <w:tab/>
        <w:t>A relé ejtése</w:t>
      </w:r>
    </w:p>
    <w:p w:rsidR="006367BA" w:rsidRPr="00AA3E62" w:rsidRDefault="006367BA" w:rsidP="003275B6">
      <w:pPr>
        <w:spacing w:after="0"/>
        <w:ind w:left="709" w:firstLine="709"/>
        <w:rPr>
          <w:rFonts w:cs="Times New Roman"/>
          <w:szCs w:val="24"/>
        </w:rPr>
      </w:pPr>
      <w:r w:rsidRPr="00AA3E62">
        <w:rPr>
          <w:rFonts w:cs="Times New Roman"/>
          <w:szCs w:val="24"/>
        </w:rPr>
        <w:tab/>
        <w:t>Reteszelés</w:t>
      </w:r>
    </w:p>
    <w:p w:rsidR="006367BA" w:rsidRPr="00AA3E62" w:rsidRDefault="006367BA" w:rsidP="003275B6">
      <w:pPr>
        <w:spacing w:after="0"/>
        <w:ind w:left="709" w:firstLine="709"/>
        <w:rPr>
          <w:rFonts w:cs="Times New Roman"/>
          <w:szCs w:val="24"/>
        </w:rPr>
      </w:pPr>
      <w:r w:rsidRPr="00AA3E62">
        <w:rPr>
          <w:rFonts w:cs="Times New Roman"/>
          <w:szCs w:val="24"/>
        </w:rPr>
        <w:tab/>
        <w:t>Nyomógombos keresztreteszelés</w:t>
      </w:r>
    </w:p>
    <w:p w:rsidR="006367BA" w:rsidRPr="00AA3E62" w:rsidRDefault="006367BA" w:rsidP="003275B6">
      <w:pPr>
        <w:spacing w:after="0"/>
        <w:ind w:left="709" w:firstLine="709"/>
        <w:rPr>
          <w:rFonts w:cs="Times New Roman"/>
          <w:szCs w:val="24"/>
        </w:rPr>
      </w:pPr>
      <w:r w:rsidRPr="00AA3E62">
        <w:rPr>
          <w:rFonts w:cs="Times New Roman"/>
          <w:szCs w:val="24"/>
        </w:rPr>
        <w:t>Elemi relés vezérlések:</w:t>
      </w:r>
    </w:p>
    <w:p w:rsidR="006367BA" w:rsidRPr="00AA3E62" w:rsidRDefault="006367BA" w:rsidP="003275B6">
      <w:pPr>
        <w:spacing w:after="0"/>
        <w:ind w:left="709" w:firstLine="709"/>
        <w:rPr>
          <w:rFonts w:cs="Times New Roman"/>
          <w:szCs w:val="24"/>
        </w:rPr>
      </w:pPr>
      <w:r w:rsidRPr="00AA3E62">
        <w:rPr>
          <w:rFonts w:cs="Times New Roman"/>
          <w:szCs w:val="24"/>
        </w:rPr>
        <w:tab/>
        <w:t>Távvezérlés</w:t>
      </w:r>
    </w:p>
    <w:p w:rsidR="006367BA" w:rsidRPr="00AA3E62" w:rsidRDefault="006367BA" w:rsidP="003275B6">
      <w:pPr>
        <w:spacing w:after="0"/>
        <w:ind w:left="709" w:firstLine="709"/>
        <w:rPr>
          <w:rFonts w:cs="Times New Roman"/>
          <w:szCs w:val="24"/>
        </w:rPr>
      </w:pPr>
      <w:r w:rsidRPr="00AA3E62">
        <w:rPr>
          <w:rFonts w:cs="Times New Roman"/>
          <w:szCs w:val="24"/>
        </w:rPr>
        <w:t>Indítás több helyről</w:t>
      </w:r>
    </w:p>
    <w:p w:rsidR="006367BA" w:rsidRPr="00AA3E62" w:rsidRDefault="006367BA" w:rsidP="003275B6">
      <w:pPr>
        <w:spacing w:after="0"/>
        <w:ind w:left="709" w:firstLine="709"/>
        <w:rPr>
          <w:rFonts w:cs="Times New Roman"/>
          <w:szCs w:val="24"/>
        </w:rPr>
      </w:pPr>
      <w:r w:rsidRPr="00AA3E62">
        <w:rPr>
          <w:rFonts w:cs="Times New Roman"/>
          <w:szCs w:val="24"/>
        </w:rPr>
        <w:t>Leállítás több helyről</w:t>
      </w:r>
    </w:p>
    <w:p w:rsidR="006367BA" w:rsidRPr="00AA3E62" w:rsidRDefault="006367BA" w:rsidP="003275B6">
      <w:pPr>
        <w:spacing w:after="0"/>
        <w:ind w:left="709" w:firstLine="709"/>
        <w:rPr>
          <w:rFonts w:cs="Times New Roman"/>
          <w:szCs w:val="24"/>
        </w:rPr>
      </w:pPr>
      <w:r w:rsidRPr="00AA3E62">
        <w:rPr>
          <w:rFonts w:cs="Times New Roman"/>
          <w:szCs w:val="24"/>
        </w:rPr>
        <w:tab/>
        <w:t>Villamos motor indításának vezérlése</w:t>
      </w:r>
    </w:p>
    <w:p w:rsidR="006367BA" w:rsidRPr="00AA3E62" w:rsidRDefault="006367BA" w:rsidP="003275B6">
      <w:pPr>
        <w:spacing w:after="0"/>
        <w:ind w:left="709" w:firstLine="709"/>
        <w:rPr>
          <w:rFonts w:cs="Times New Roman"/>
          <w:szCs w:val="24"/>
        </w:rPr>
      </w:pPr>
      <w:r w:rsidRPr="00AA3E62">
        <w:rPr>
          <w:rFonts w:cs="Times New Roman"/>
          <w:szCs w:val="24"/>
        </w:rPr>
        <w:tab/>
        <w:t>Villamos motorok fékezésének vezérlése</w:t>
      </w:r>
    </w:p>
    <w:p w:rsidR="006367BA" w:rsidRPr="00AA3E62" w:rsidRDefault="006367BA" w:rsidP="003275B6">
      <w:pPr>
        <w:spacing w:after="0"/>
        <w:ind w:left="709" w:firstLine="709"/>
        <w:rPr>
          <w:rFonts w:cs="Times New Roman"/>
          <w:szCs w:val="24"/>
        </w:rPr>
      </w:pPr>
      <w:r w:rsidRPr="00AA3E62">
        <w:rPr>
          <w:rFonts w:cs="Times New Roman"/>
          <w:szCs w:val="24"/>
        </w:rPr>
        <w:tab/>
        <w:t>Forgásirányváltás</w:t>
      </w:r>
    </w:p>
    <w:p w:rsidR="006367BA" w:rsidRPr="00AA3E62" w:rsidRDefault="006367BA" w:rsidP="003275B6">
      <w:pPr>
        <w:spacing w:after="0"/>
        <w:ind w:left="709" w:firstLine="709"/>
        <w:rPr>
          <w:rFonts w:cs="Times New Roman"/>
          <w:szCs w:val="24"/>
        </w:rPr>
      </w:pPr>
      <w:r w:rsidRPr="00AA3E62">
        <w:rPr>
          <w:rFonts w:cs="Times New Roman"/>
          <w:szCs w:val="24"/>
        </w:rPr>
        <w:t>Fordulatszám-változtatás</w:t>
      </w:r>
    </w:p>
    <w:p w:rsidR="006367BA" w:rsidRPr="00AA3E62" w:rsidRDefault="006367BA" w:rsidP="003275B6">
      <w:pPr>
        <w:autoSpaceDE w:val="0"/>
        <w:autoSpaceDN w:val="0"/>
        <w:adjustRightInd w:val="0"/>
        <w:spacing w:after="0"/>
        <w:ind w:left="709" w:right="40" w:firstLine="567"/>
        <w:jc w:val="left"/>
        <w:rPr>
          <w:rFonts w:cs="Times New Roman"/>
          <w:color w:val="000000"/>
          <w:szCs w:val="24"/>
        </w:rPr>
      </w:pPr>
      <w:r w:rsidRPr="00AA3E62">
        <w:rPr>
          <w:rFonts w:cs="Times New Roman"/>
          <w:color w:val="000000"/>
          <w:szCs w:val="24"/>
        </w:rPr>
        <w:br/>
        <w:t>Programozható vezérlők (számítógépes, mikroprocesszoros, mikrokontrolleres) programozása</w:t>
      </w:r>
      <w:r w:rsidRPr="00AA3E62">
        <w:rPr>
          <w:rFonts w:cs="Times New Roman"/>
          <w:color w:val="000000"/>
          <w:szCs w:val="24"/>
        </w:rPr>
        <w:br/>
        <w:t>Egyszerűbb, PLC-vel, vagy „intelligens programozható relével” irányított ipari folyamatok modellezése</w:t>
      </w:r>
      <w:r w:rsidRPr="00AA3E62">
        <w:rPr>
          <w:rFonts w:cs="Times New Roman"/>
          <w:color w:val="000000"/>
          <w:szCs w:val="24"/>
        </w:rPr>
        <w:br/>
        <w:t>PLC-ktipusai, felépítése.</w:t>
      </w:r>
    </w:p>
    <w:p w:rsidR="006367BA" w:rsidRPr="00AA3E62" w:rsidRDefault="006367BA" w:rsidP="003275B6">
      <w:pPr>
        <w:autoSpaceDE w:val="0"/>
        <w:autoSpaceDN w:val="0"/>
        <w:adjustRightInd w:val="0"/>
        <w:spacing w:after="0"/>
        <w:ind w:left="709" w:right="40" w:firstLine="567"/>
        <w:jc w:val="left"/>
        <w:rPr>
          <w:rFonts w:cs="Times New Roman"/>
          <w:color w:val="000000"/>
          <w:szCs w:val="24"/>
        </w:rPr>
      </w:pPr>
      <w:r w:rsidRPr="00AA3E62">
        <w:rPr>
          <w:rFonts w:cs="Times New Roman"/>
          <w:color w:val="000000"/>
          <w:szCs w:val="24"/>
        </w:rPr>
        <w:t>A PLC kiválasztása</w:t>
      </w:r>
    </w:p>
    <w:p w:rsidR="00A23F09" w:rsidRPr="00AA3E62" w:rsidRDefault="006367BA" w:rsidP="00A23F09">
      <w:pPr>
        <w:tabs>
          <w:tab w:val="left" w:pos="1418"/>
          <w:tab w:val="right" w:pos="9072"/>
        </w:tabs>
        <w:spacing w:after="0"/>
        <w:ind w:left="851"/>
        <w:rPr>
          <w:rFonts w:cs="Times New Roman"/>
          <w:color w:val="000000"/>
          <w:szCs w:val="24"/>
        </w:rPr>
      </w:pPr>
      <w:r w:rsidRPr="00AA3E62">
        <w:rPr>
          <w:rFonts w:cs="Times New Roman"/>
          <w:color w:val="000000"/>
          <w:szCs w:val="24"/>
        </w:rPr>
        <w:t>A meghatározott paramétereknek megfelelő PLC kiválasztása, figyelembe véve a bővíthetőség, a kivitel, a terhelhetőség, a program várható nagysága, a program archiválhatósága és a biztonsági követelmények, stb. szempontjait.</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6367BA" w:rsidP="00A23F09">
      <w:pPr>
        <w:spacing w:after="0"/>
        <w:ind w:left="426"/>
        <w:rPr>
          <w:rFonts w:cs="Times New Roman"/>
        </w:rPr>
      </w:pPr>
      <w:r w:rsidRPr="00AA3E62">
        <w:rPr>
          <w:rFonts w:cs="Times New Roman"/>
        </w:rPr>
        <w:t>Szaktanterem</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2334BA" w:rsidP="00A23F09">
      <w:pPr>
        <w:pStyle w:val="Listaszerbekezds"/>
        <w:numPr>
          <w:ilvl w:val="0"/>
          <w:numId w:val="8"/>
        </w:numPr>
        <w:tabs>
          <w:tab w:val="right" w:pos="9072"/>
        </w:tabs>
        <w:spacing w:after="0"/>
        <w:rPr>
          <w:rFonts w:cs="Times New Roman"/>
          <w:b/>
        </w:rPr>
      </w:pPr>
      <w:r w:rsidRPr="00AA3E62">
        <w:rPr>
          <w:rFonts w:cs="Times New Roman"/>
          <w:b/>
        </w:rPr>
        <w:t>Ipari alkalmazástechnika gyakorlat</w:t>
      </w:r>
      <w:r w:rsidR="00A23F09" w:rsidRPr="00AA3E62">
        <w:rPr>
          <w:rFonts w:cs="Times New Roman"/>
          <w:b/>
        </w:rPr>
        <w:t xml:space="preserve"> tantárgy</w:t>
      </w:r>
      <w:r w:rsidR="00A23F09" w:rsidRPr="00AA3E62">
        <w:rPr>
          <w:rFonts w:cs="Times New Roman"/>
          <w:b/>
        </w:rPr>
        <w:tab/>
      </w:r>
      <w:r w:rsidR="005C1B04" w:rsidRPr="00AA3E62">
        <w:rPr>
          <w:rFonts w:cs="Times New Roman"/>
          <w:b/>
        </w:rPr>
        <w:t>87</w:t>
      </w:r>
      <w:r w:rsidR="00A23F09" w:rsidRPr="00AA3E62">
        <w:rPr>
          <w:rFonts w:cs="Times New Roman"/>
          <w:b/>
        </w:rPr>
        <w:t xml:space="preserve"> óra/</w:t>
      </w:r>
      <w:r w:rsidRPr="00AA3E62">
        <w:rPr>
          <w:rFonts w:cs="Times New Roman"/>
          <w:b/>
        </w:rPr>
        <w:t>0</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3C4444">
        <w:rPr>
          <w:rFonts w:cs="Times New Roman"/>
        </w:rPr>
        <w:t xml:space="preserve"> </w:t>
      </w:r>
      <w:r w:rsidR="00C65C9D" w:rsidRPr="00AA3E62">
        <w:rPr>
          <w:rFonts w:cs="Times New Roman"/>
        </w:rPr>
        <w:t>34 522 03 Elektronikai műszerész</w:t>
      </w:r>
      <w:r w:rsidR="003C4444">
        <w:rPr>
          <w:rFonts w:cs="Times New Roman"/>
        </w:rPr>
        <w:t xml:space="preserve"> </w:t>
      </w:r>
      <w:r w:rsidR="002334BA" w:rsidRPr="00AA3E62">
        <w:rPr>
          <w:rFonts w:cs="Times New Roman"/>
        </w:rPr>
        <w:t>mellék</w:t>
      </w:r>
      <w:r w:rsidR="003C4444">
        <w:rPr>
          <w:rFonts w:cs="Times New Roman"/>
        </w:rPr>
        <w:t>-</w:t>
      </w:r>
      <w:r w:rsidRPr="00AA3E62">
        <w:rPr>
          <w:rFonts w:cs="Times New Roman"/>
        </w:rPr>
        <w:t>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2334BA" w:rsidRPr="00AA3E62" w:rsidRDefault="002334BA" w:rsidP="002334BA">
      <w:pPr>
        <w:spacing w:after="0"/>
        <w:ind w:left="426"/>
        <w:rPr>
          <w:rFonts w:cs="Times New Roman"/>
        </w:rPr>
      </w:pPr>
      <w:r w:rsidRPr="00AA3E62">
        <w:rPr>
          <w:rFonts w:cs="Times New Roman"/>
        </w:rPr>
        <w:t>Az ipari alkalmazástechnika gyakorlat célja, hogy elmélyítse az ipari alkalmazástechnika tanulása során szerzett ismereteket.</w:t>
      </w:r>
    </w:p>
    <w:p w:rsidR="002334BA" w:rsidRPr="00AA3E62" w:rsidRDefault="002334BA" w:rsidP="002334BA">
      <w:pPr>
        <w:spacing w:after="0"/>
        <w:ind w:left="426"/>
        <w:rPr>
          <w:rFonts w:cs="Times New Roman"/>
        </w:rPr>
      </w:pPr>
      <w:r w:rsidRPr="00AA3E62">
        <w:rPr>
          <w:rFonts w:cs="Times New Roman"/>
        </w:rPr>
        <w:t xml:space="preserve">Gyakorlati példákon keresztül fejlessze a tanulók áramköri szemléletét. </w:t>
      </w:r>
    </w:p>
    <w:p w:rsidR="00A23F09" w:rsidRPr="00AA3E62" w:rsidRDefault="002334BA" w:rsidP="00A23F09">
      <w:pPr>
        <w:spacing w:after="0"/>
        <w:ind w:left="426"/>
        <w:rPr>
          <w:rFonts w:cs="Times New Roman"/>
        </w:rPr>
      </w:pPr>
      <w:r w:rsidRPr="00AA3E62">
        <w:rPr>
          <w:rFonts w:cs="Times New Roman"/>
        </w:rPr>
        <w:t>A tantárgy tanulása során megismert áramkörökön keresztül a tanulók megismerkednek az elektronikai áramkörök felhasználásának lehetőségeivel is.</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A23F09" w:rsidRPr="00AA3E62" w:rsidRDefault="002334BA" w:rsidP="00A23F09">
      <w:pPr>
        <w:spacing w:after="0"/>
        <w:ind w:left="426"/>
        <w:rPr>
          <w:rFonts w:cs="Times New Roman"/>
        </w:rPr>
      </w:pPr>
      <w:r w:rsidRPr="00AA3E62">
        <w:rPr>
          <w:rFonts w:cs="Times New Roman"/>
        </w:rPr>
        <w:t>A tantárgy az adott évfolyamba lépés feltételeiként megjelölt közismereti és szakmai tartalmakra épül.</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2334BA"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Tápegységek mérése</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Egyszerű egyenirányítók vizsgálata</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 xml:space="preserve">Egyutas egyenirányító vizsgálata </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ab/>
        <w:t xml:space="preserve">Jelalak vizsgálat puffer kondenzátor nélkül </w:t>
      </w:r>
    </w:p>
    <w:p w:rsidR="002334BA" w:rsidRPr="00AA3E62" w:rsidRDefault="002334BA" w:rsidP="003275B6">
      <w:pPr>
        <w:autoSpaceDE w:val="0"/>
        <w:autoSpaceDN w:val="0"/>
        <w:adjustRightInd w:val="0"/>
        <w:spacing w:after="0"/>
        <w:ind w:left="720" w:firstLine="698"/>
        <w:rPr>
          <w:rFonts w:cs="Times New Roman"/>
          <w:szCs w:val="24"/>
        </w:rPr>
      </w:pPr>
      <w:r w:rsidRPr="00AA3E62">
        <w:rPr>
          <w:rFonts w:cs="Times New Roman"/>
          <w:szCs w:val="24"/>
        </w:rPr>
        <w:t>Jelalak vizsgálat puffer kondenzátorral</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Búgófeszültség mérése különböző kondenzátor és ellenállásértékek (időállandó esetén)</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 xml:space="preserve">Középkivezetéses, kétutas egyenirányító vizsgálata </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ab/>
        <w:t xml:space="preserve">Jelalak vizsgálat puffer kondenzátor nélkül </w:t>
      </w:r>
    </w:p>
    <w:p w:rsidR="002334BA" w:rsidRPr="00AA3E62" w:rsidRDefault="002334BA" w:rsidP="003275B6">
      <w:pPr>
        <w:autoSpaceDE w:val="0"/>
        <w:autoSpaceDN w:val="0"/>
        <w:adjustRightInd w:val="0"/>
        <w:spacing w:after="0"/>
        <w:ind w:left="720" w:firstLine="698"/>
        <w:rPr>
          <w:rFonts w:cs="Times New Roman"/>
          <w:szCs w:val="24"/>
        </w:rPr>
      </w:pPr>
      <w:r w:rsidRPr="00AA3E62">
        <w:rPr>
          <w:rFonts w:cs="Times New Roman"/>
          <w:szCs w:val="24"/>
        </w:rPr>
        <w:t>Jelalak vizsgálat puffer kondenzátorral</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Búgófeszültség mérése különböző kondenzátor és ellenállásértékek (időállandó esetén)</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Graetz-hidas egyenirányító kapcsolás mérése.</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ab/>
        <w:t xml:space="preserve">Jelalak vizsgálat puffer kondenzátor nélkül </w:t>
      </w:r>
    </w:p>
    <w:p w:rsidR="002334BA" w:rsidRPr="00AA3E62" w:rsidRDefault="002334BA" w:rsidP="003275B6">
      <w:pPr>
        <w:autoSpaceDE w:val="0"/>
        <w:autoSpaceDN w:val="0"/>
        <w:adjustRightInd w:val="0"/>
        <w:spacing w:after="0"/>
        <w:ind w:left="720" w:firstLine="698"/>
        <w:rPr>
          <w:rFonts w:cs="Times New Roman"/>
          <w:szCs w:val="24"/>
        </w:rPr>
      </w:pPr>
      <w:r w:rsidRPr="00AA3E62">
        <w:rPr>
          <w:rFonts w:cs="Times New Roman"/>
          <w:szCs w:val="24"/>
        </w:rPr>
        <w:t>Jelalakvizsgálat pufferkondenzátorral</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 xml:space="preserve">Búgófeszültség mérése különböző kondenzátor és ellenállásértékek (időállandó esetén) </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Feszültségtöbbszöröző vizsgálata</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Műveleti erősítős egyenirányító kapcsolások vizsgálata</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 xml:space="preserve">Műveleti erősítős egyutas egyenirányító vizsgálata </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ab/>
        <w:t xml:space="preserve">Jelalakvizsgálat pufferkondenzátor nélkül </w:t>
      </w:r>
    </w:p>
    <w:p w:rsidR="002334BA" w:rsidRPr="00AA3E62" w:rsidRDefault="002334BA" w:rsidP="003275B6">
      <w:pPr>
        <w:autoSpaceDE w:val="0"/>
        <w:autoSpaceDN w:val="0"/>
        <w:adjustRightInd w:val="0"/>
        <w:spacing w:after="0"/>
        <w:ind w:left="709" w:firstLine="709"/>
        <w:rPr>
          <w:rFonts w:cs="Times New Roman"/>
          <w:szCs w:val="24"/>
        </w:rPr>
      </w:pPr>
      <w:r w:rsidRPr="00AA3E62">
        <w:rPr>
          <w:rFonts w:cs="Times New Roman"/>
          <w:szCs w:val="24"/>
        </w:rPr>
        <w:t>Jelalakvizsgálat pufferkondenzátorral</w:t>
      </w:r>
    </w:p>
    <w:p w:rsidR="002334BA" w:rsidRPr="00AA3E62" w:rsidRDefault="002334BA" w:rsidP="003275B6">
      <w:pPr>
        <w:autoSpaceDE w:val="0"/>
        <w:autoSpaceDN w:val="0"/>
        <w:adjustRightInd w:val="0"/>
        <w:spacing w:after="0"/>
        <w:ind w:left="709"/>
        <w:rPr>
          <w:rFonts w:cs="Times New Roman"/>
          <w:szCs w:val="24"/>
        </w:rPr>
      </w:pPr>
      <w:r w:rsidRPr="00AA3E62">
        <w:rPr>
          <w:rFonts w:cs="Times New Roman"/>
          <w:szCs w:val="24"/>
        </w:rPr>
        <w:t>Búgófeszültség mérése különböző kondenzátor és ellenállásértékek (időállandó esetén)</w:t>
      </w:r>
    </w:p>
    <w:p w:rsidR="002334BA" w:rsidRPr="00AA3E62" w:rsidRDefault="002334BA" w:rsidP="003275B6">
      <w:pPr>
        <w:autoSpaceDE w:val="0"/>
        <w:autoSpaceDN w:val="0"/>
        <w:adjustRightInd w:val="0"/>
        <w:spacing w:after="0"/>
        <w:ind w:left="913"/>
        <w:rPr>
          <w:rFonts w:cs="Times New Roman"/>
          <w:szCs w:val="24"/>
        </w:rPr>
      </w:pPr>
      <w:r w:rsidRPr="00AA3E62">
        <w:rPr>
          <w:rFonts w:cs="Times New Roman"/>
          <w:szCs w:val="24"/>
        </w:rPr>
        <w:t xml:space="preserve">Átlagértékmérő műveleti erősítős kétutas egyenirányító vizsgálata </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ab/>
        <w:t xml:space="preserve">Jelalakvizsgálat pufferkondenzátor nélkül </w:t>
      </w:r>
    </w:p>
    <w:p w:rsidR="002334BA" w:rsidRPr="00AA3E62" w:rsidRDefault="002334BA" w:rsidP="003275B6">
      <w:pPr>
        <w:autoSpaceDE w:val="0"/>
        <w:autoSpaceDN w:val="0"/>
        <w:adjustRightInd w:val="0"/>
        <w:spacing w:after="0"/>
        <w:ind w:left="709" w:firstLine="709"/>
        <w:rPr>
          <w:rFonts w:cs="Times New Roman"/>
          <w:szCs w:val="24"/>
        </w:rPr>
      </w:pPr>
      <w:r w:rsidRPr="00AA3E62">
        <w:rPr>
          <w:rFonts w:cs="Times New Roman"/>
          <w:szCs w:val="24"/>
        </w:rPr>
        <w:t>Jelalakvizsgálat pufferkondenzátorral</w:t>
      </w:r>
    </w:p>
    <w:p w:rsidR="002334BA" w:rsidRPr="00AA3E62" w:rsidRDefault="002334BA" w:rsidP="003275B6">
      <w:pPr>
        <w:autoSpaceDE w:val="0"/>
        <w:autoSpaceDN w:val="0"/>
        <w:adjustRightInd w:val="0"/>
        <w:spacing w:after="0"/>
        <w:ind w:left="709" w:firstLine="11"/>
        <w:rPr>
          <w:rFonts w:cs="Times New Roman"/>
          <w:szCs w:val="24"/>
        </w:rPr>
      </w:pPr>
      <w:r w:rsidRPr="00AA3E62">
        <w:rPr>
          <w:rFonts w:cs="Times New Roman"/>
          <w:szCs w:val="24"/>
        </w:rPr>
        <w:t>Búgófeszültség mérése különböző kondenzátor és ellenállásértékek (időállandó esetén)</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Stabilizátorok mérése</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Elemi stabilizátorok vizsgálata</w:t>
      </w:r>
    </w:p>
    <w:p w:rsidR="002334BA" w:rsidRPr="00AA3E62" w:rsidRDefault="002334BA" w:rsidP="003275B6">
      <w:pPr>
        <w:autoSpaceDE w:val="0"/>
        <w:autoSpaceDN w:val="0"/>
        <w:adjustRightInd w:val="0"/>
        <w:spacing w:after="0"/>
        <w:ind w:left="1418"/>
        <w:rPr>
          <w:rFonts w:cs="Times New Roman"/>
          <w:szCs w:val="24"/>
        </w:rPr>
      </w:pPr>
      <w:r w:rsidRPr="00AA3E62">
        <w:rPr>
          <w:rFonts w:cs="Times New Roman"/>
          <w:szCs w:val="24"/>
        </w:rPr>
        <w:t>Terhelőáram és stabilizált kimeneti feszültség mérése különböző bemeneti feszültségek estén</w:t>
      </w:r>
    </w:p>
    <w:p w:rsidR="002334BA" w:rsidRPr="00AA3E62" w:rsidRDefault="002334BA" w:rsidP="003275B6">
      <w:pPr>
        <w:autoSpaceDE w:val="0"/>
        <w:autoSpaceDN w:val="0"/>
        <w:adjustRightInd w:val="0"/>
        <w:spacing w:after="0"/>
        <w:ind w:firstLine="709"/>
        <w:rPr>
          <w:rFonts w:cs="Times New Roman"/>
          <w:szCs w:val="24"/>
        </w:rPr>
      </w:pPr>
      <w:r w:rsidRPr="00AA3E62">
        <w:rPr>
          <w:rFonts w:cs="Times New Roman"/>
          <w:szCs w:val="24"/>
        </w:rPr>
        <w:t>Áteresztő tranzisztoros stabilizátor vizsgálata</w:t>
      </w:r>
    </w:p>
    <w:p w:rsidR="002334BA" w:rsidRPr="00AA3E62" w:rsidRDefault="002334BA" w:rsidP="003275B6">
      <w:pPr>
        <w:autoSpaceDE w:val="0"/>
        <w:autoSpaceDN w:val="0"/>
        <w:adjustRightInd w:val="0"/>
        <w:spacing w:after="0"/>
        <w:ind w:left="1418"/>
        <w:rPr>
          <w:rFonts w:cs="Times New Roman"/>
          <w:szCs w:val="24"/>
        </w:rPr>
      </w:pPr>
      <w:r w:rsidRPr="00AA3E62">
        <w:rPr>
          <w:rFonts w:cs="Times New Roman"/>
          <w:szCs w:val="24"/>
        </w:rPr>
        <w:t>Terhelőáram és stabilizált kimeneti feszültség mérése különböző terhelő ellenállások esetén</w:t>
      </w:r>
    </w:p>
    <w:p w:rsidR="002334BA" w:rsidRPr="00AA3E62" w:rsidRDefault="002334BA" w:rsidP="003275B6">
      <w:pPr>
        <w:autoSpaceDE w:val="0"/>
        <w:autoSpaceDN w:val="0"/>
        <w:adjustRightInd w:val="0"/>
        <w:spacing w:after="0"/>
        <w:ind w:firstLine="709"/>
        <w:rPr>
          <w:rFonts w:cs="Times New Roman"/>
          <w:szCs w:val="24"/>
        </w:rPr>
      </w:pPr>
      <w:r w:rsidRPr="00AA3E62">
        <w:rPr>
          <w:rFonts w:cs="Times New Roman"/>
          <w:szCs w:val="24"/>
        </w:rPr>
        <w:t>Tranzisztor disszipációs teljesítményének meghatározása</w:t>
      </w:r>
    </w:p>
    <w:p w:rsidR="002334BA" w:rsidRPr="00AA3E62" w:rsidRDefault="002334BA" w:rsidP="003275B6">
      <w:pPr>
        <w:autoSpaceDE w:val="0"/>
        <w:autoSpaceDN w:val="0"/>
        <w:adjustRightInd w:val="0"/>
        <w:spacing w:after="0"/>
        <w:ind w:left="720"/>
        <w:rPr>
          <w:rFonts w:cs="Times New Roman"/>
          <w:szCs w:val="24"/>
        </w:rPr>
      </w:pP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Integrált stabilizátorok vizsgálata</w:t>
      </w:r>
    </w:p>
    <w:p w:rsidR="002334BA" w:rsidRPr="00AA3E62" w:rsidRDefault="002334BA" w:rsidP="003275B6">
      <w:pPr>
        <w:autoSpaceDE w:val="0"/>
        <w:autoSpaceDN w:val="0"/>
        <w:adjustRightInd w:val="0"/>
        <w:spacing w:after="0"/>
        <w:ind w:left="1418"/>
        <w:rPr>
          <w:rFonts w:cs="Times New Roman"/>
          <w:szCs w:val="24"/>
        </w:rPr>
      </w:pPr>
      <w:r w:rsidRPr="00AA3E62">
        <w:rPr>
          <w:rFonts w:cs="Times New Roman"/>
          <w:szCs w:val="24"/>
        </w:rPr>
        <w:t>Terhelőáram és stabilizált kimeneti feszültség mérése különböző terhelő ellenállások esetén</w:t>
      </w:r>
    </w:p>
    <w:p w:rsidR="002334BA" w:rsidRPr="00AA3E62" w:rsidRDefault="002334BA" w:rsidP="003275B6">
      <w:pPr>
        <w:autoSpaceDE w:val="0"/>
        <w:autoSpaceDN w:val="0"/>
        <w:adjustRightInd w:val="0"/>
        <w:spacing w:after="0"/>
        <w:ind w:left="720" w:firstLine="698"/>
        <w:rPr>
          <w:rFonts w:cs="Times New Roman"/>
          <w:szCs w:val="24"/>
        </w:rPr>
      </w:pPr>
      <w:r w:rsidRPr="00AA3E62">
        <w:rPr>
          <w:rFonts w:cs="Times New Roman"/>
          <w:szCs w:val="24"/>
        </w:rPr>
        <w:t>Maximális terhelőáramnál Ube</w:t>
      </w:r>
      <w:r w:rsidRPr="00AA3E62">
        <w:rPr>
          <w:rFonts w:cs="Times New Roman"/>
          <w:szCs w:val="24"/>
          <w:vertAlign w:val="subscript"/>
        </w:rPr>
        <w:t>min</w:t>
      </w:r>
      <w:r w:rsidRPr="00AA3E62">
        <w:rPr>
          <w:rFonts w:cs="Times New Roman"/>
          <w:szCs w:val="24"/>
        </w:rPr>
        <w:t xml:space="preserve"> meghatározása</w:t>
      </w:r>
    </w:p>
    <w:p w:rsidR="002334BA" w:rsidRPr="00AA3E62" w:rsidRDefault="002334BA" w:rsidP="003275B6">
      <w:pPr>
        <w:autoSpaceDE w:val="0"/>
        <w:autoSpaceDN w:val="0"/>
        <w:adjustRightInd w:val="0"/>
        <w:spacing w:after="0"/>
        <w:ind w:left="1418"/>
        <w:rPr>
          <w:rFonts w:cs="Times New Roman"/>
          <w:szCs w:val="24"/>
        </w:rPr>
      </w:pPr>
      <w:r w:rsidRPr="00AA3E62">
        <w:rPr>
          <w:rFonts w:cs="Times New Roman"/>
          <w:szCs w:val="24"/>
        </w:rPr>
        <w:t>Stabilizált Uki mérése maximális terhelőáramnál a tápfeszültség növelésekor</w:t>
      </w:r>
    </w:p>
    <w:p w:rsidR="002334BA" w:rsidRPr="00AA3E62" w:rsidRDefault="002334BA" w:rsidP="003275B6">
      <w:pPr>
        <w:autoSpaceDE w:val="0"/>
        <w:autoSpaceDN w:val="0"/>
        <w:adjustRightInd w:val="0"/>
        <w:spacing w:after="0"/>
        <w:rPr>
          <w:rFonts w:cs="Times New Roman"/>
          <w:szCs w:val="24"/>
        </w:rPr>
      </w:pP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Kapcsolóüzemű stabilizátorok vizsgálata</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ab/>
        <w:t>Feszültségcsökkentő kapcsolóüzemű stabilizátor</w:t>
      </w:r>
    </w:p>
    <w:p w:rsidR="002334BA" w:rsidRPr="00AA3E62" w:rsidRDefault="002334BA" w:rsidP="003275B6">
      <w:pPr>
        <w:autoSpaceDE w:val="0"/>
        <w:autoSpaceDN w:val="0"/>
        <w:adjustRightInd w:val="0"/>
        <w:spacing w:after="0"/>
        <w:ind w:left="720"/>
        <w:rPr>
          <w:rFonts w:cs="Times New Roman"/>
          <w:szCs w:val="24"/>
        </w:rPr>
      </w:pPr>
      <w:r w:rsidRPr="00AA3E62">
        <w:rPr>
          <w:rFonts w:cs="Times New Roman"/>
          <w:szCs w:val="24"/>
        </w:rPr>
        <w:tab/>
        <w:t>Feszültségnövelő kapcsolóüzemű stabilizátor</w:t>
      </w:r>
      <w:r w:rsidRPr="00AA3E62">
        <w:rPr>
          <w:rFonts w:cs="Times New Roman"/>
          <w:szCs w:val="24"/>
        </w:rPr>
        <w:tab/>
      </w:r>
    </w:p>
    <w:p w:rsidR="00A23F09" w:rsidRPr="00AA3E62" w:rsidRDefault="002334BA" w:rsidP="00A23F09">
      <w:pPr>
        <w:tabs>
          <w:tab w:val="left" w:pos="1418"/>
          <w:tab w:val="right" w:pos="9072"/>
        </w:tabs>
        <w:spacing w:after="0"/>
        <w:ind w:left="851"/>
        <w:rPr>
          <w:rFonts w:cs="Times New Roman"/>
          <w:szCs w:val="24"/>
        </w:rPr>
      </w:pPr>
      <w:r w:rsidRPr="00AA3E62">
        <w:rPr>
          <w:rFonts w:cs="Times New Roman"/>
          <w:szCs w:val="24"/>
        </w:rPr>
        <w:t>Visszahajló jelleggörbéjű túláramvédelem vizsgálata</w:t>
      </w:r>
    </w:p>
    <w:p w:rsidR="00907F58" w:rsidRPr="00AA3E62" w:rsidRDefault="00907F58" w:rsidP="00A23F09">
      <w:pPr>
        <w:tabs>
          <w:tab w:val="left" w:pos="1418"/>
          <w:tab w:val="right" w:pos="9072"/>
        </w:tabs>
        <w:spacing w:after="0"/>
        <w:ind w:left="851"/>
        <w:rPr>
          <w:rFonts w:cs="Times New Roman"/>
        </w:rPr>
      </w:pPr>
    </w:p>
    <w:p w:rsidR="00A23F09" w:rsidRPr="00AA3E62" w:rsidRDefault="00BE026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Oszcillátorok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Az oszcilláció feltételeinek vizsgálata</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 rezgési frekvencia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 rezgési feltételek vizsgálata</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Amplitúdófeltétel</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Fázisfeltétel</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Torzítás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Frekvenciastabilitás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Amplitúdóstabilitás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LC oszcillátorok jellemzőinek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t>Szelektív erősítő és amplitúdóhatárolás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Uki mérése különböző frekvenciák esetén</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f</w:t>
      </w:r>
      <w:r w:rsidRPr="00AA3E62">
        <w:rPr>
          <w:rFonts w:cs="Times New Roman"/>
          <w:szCs w:val="24"/>
          <w:vertAlign w:val="subscript"/>
        </w:rPr>
        <w:t>0</w:t>
      </w:r>
      <w:r w:rsidRPr="00AA3E62">
        <w:rPr>
          <w:rFonts w:cs="Times New Roman"/>
          <w:szCs w:val="24"/>
        </w:rPr>
        <w:t xml:space="preserve"> hangolási frekvencia meghatározása (Ukimax)</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Uki,Ube mérése f</w:t>
      </w:r>
      <w:r w:rsidRPr="00AA3E62">
        <w:rPr>
          <w:rFonts w:cs="Times New Roman"/>
          <w:szCs w:val="24"/>
          <w:vertAlign w:val="subscript"/>
        </w:rPr>
        <w:t>0</w:t>
      </w:r>
      <w:r w:rsidRPr="00AA3E62">
        <w:rPr>
          <w:rFonts w:cs="Times New Roman"/>
          <w:szCs w:val="24"/>
        </w:rPr>
        <w:t xml:space="preserve"> frekvencián</w:t>
      </w:r>
    </w:p>
    <w:p w:rsidR="00BE0268" w:rsidRPr="00AA3E62" w:rsidRDefault="00BE0268" w:rsidP="003275B6">
      <w:pPr>
        <w:autoSpaceDE w:val="0"/>
        <w:autoSpaceDN w:val="0"/>
        <w:adjustRightInd w:val="0"/>
        <w:spacing w:after="0"/>
        <w:ind w:left="193" w:firstLine="709"/>
        <w:rPr>
          <w:rFonts w:cs="Times New Roman"/>
          <w:szCs w:val="24"/>
        </w:rPr>
      </w:pPr>
      <w:r w:rsidRPr="00AA3E62">
        <w:rPr>
          <w:rFonts w:cs="Times New Roman"/>
          <w:szCs w:val="24"/>
        </w:rPr>
        <w:t xml:space="preserve"> Sávközépi A0 erősítés meghatározása</w:t>
      </w:r>
    </w:p>
    <w:p w:rsidR="00BE0268" w:rsidRPr="00AA3E62" w:rsidRDefault="00BE0268" w:rsidP="003275B6">
      <w:pPr>
        <w:autoSpaceDE w:val="0"/>
        <w:autoSpaceDN w:val="0"/>
        <w:adjustRightInd w:val="0"/>
        <w:spacing w:after="0"/>
        <w:ind w:left="193" w:firstLine="709"/>
        <w:rPr>
          <w:rFonts w:cs="Times New Roman"/>
          <w:szCs w:val="24"/>
        </w:rPr>
      </w:pPr>
      <w:r w:rsidRPr="00AA3E62">
        <w:rPr>
          <w:rFonts w:cs="Times New Roman"/>
          <w:szCs w:val="24"/>
        </w:rPr>
        <w:t>Az erősítő sávszélességének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t>Colpitts-oszcillátor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Áramfelvétel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Munkaponti adatok meghatározása</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 xml:space="preserve">Uv visszacsatolt feszültség mérése  </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Visszacsatoló hálózat átvitelének meghatározása</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RC-oszcillátorok jellemzőink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t>Szűrőkapcsolások jellemzőinek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Feszültségátvitel (csillapítás)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Fázismenet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t>Fázistolós oszcillátor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 xml:space="preserve">Uv visszacsatolt feszültség mérése f0 frekvencián </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Visszacsatoló hálózat átvitelének meghatározása</w:t>
      </w:r>
    </w:p>
    <w:p w:rsidR="00BE0268" w:rsidRPr="00AA3E62" w:rsidRDefault="00BE0268" w:rsidP="003275B6">
      <w:pPr>
        <w:autoSpaceDE w:val="0"/>
        <w:autoSpaceDN w:val="0"/>
        <w:adjustRightInd w:val="0"/>
        <w:spacing w:after="0"/>
        <w:ind w:left="902"/>
        <w:rPr>
          <w:rFonts w:cs="Times New Roman"/>
          <w:szCs w:val="24"/>
        </w:rPr>
      </w:pPr>
      <w:r w:rsidRPr="00AA3E62">
        <w:rPr>
          <w:rFonts w:cs="Times New Roman"/>
          <w:szCs w:val="24"/>
        </w:rPr>
        <w:t>Az erősítésszabályozás nélküli erősítő, Au feszültségerősítésének és fázistolásának mérése</w:t>
      </w:r>
    </w:p>
    <w:p w:rsidR="00BE0268" w:rsidRPr="00AA3E62" w:rsidRDefault="00BE0268" w:rsidP="003275B6">
      <w:pPr>
        <w:autoSpaceDE w:val="0"/>
        <w:autoSpaceDN w:val="0"/>
        <w:adjustRightInd w:val="0"/>
        <w:spacing w:after="0"/>
        <w:ind w:left="193" w:firstLine="709"/>
        <w:rPr>
          <w:rFonts w:cs="Times New Roman"/>
          <w:szCs w:val="24"/>
        </w:rPr>
      </w:pPr>
      <w:r w:rsidRPr="00AA3E62">
        <w:rPr>
          <w:rFonts w:cs="Times New Roman"/>
          <w:szCs w:val="24"/>
        </w:rPr>
        <w:t>Amplitúdószabályozás vizsgálata</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t>Wien-hídas oszcillátor mérése</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Wien osztó átvitelének mérése különböző frekvencián</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A maximális átvitelhez tartozó frekvencia meghatározása</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 xml:space="preserve">Uv visszacsatolt feszültség mérése f0 frekvencián </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b/>
      </w:r>
      <w:r w:rsidRPr="00AA3E62">
        <w:rPr>
          <w:rFonts w:cs="Times New Roman"/>
          <w:szCs w:val="24"/>
        </w:rPr>
        <w:tab/>
        <w:t>Visszacsatoló hálózat â átvitelének meghatározása</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Kristály-oszcillátorok vizsgálata</w:t>
      </w:r>
    </w:p>
    <w:p w:rsidR="00A23F09" w:rsidRPr="00AA3E62" w:rsidRDefault="00BE0268" w:rsidP="00A23F09">
      <w:pPr>
        <w:tabs>
          <w:tab w:val="left" w:pos="1418"/>
          <w:tab w:val="right" w:pos="9072"/>
        </w:tabs>
        <w:spacing w:after="0"/>
        <w:ind w:left="851"/>
        <w:rPr>
          <w:rFonts w:cs="Times New Roman"/>
          <w:szCs w:val="24"/>
        </w:rPr>
      </w:pPr>
      <w:r w:rsidRPr="00AA3E62">
        <w:rPr>
          <w:rFonts w:cs="Times New Roman"/>
          <w:szCs w:val="24"/>
        </w:rPr>
        <w:tab/>
        <w:t>Kristály-oszcillátor jellemzőinek meghatározása</w:t>
      </w:r>
    </w:p>
    <w:p w:rsidR="00907F58" w:rsidRPr="00AA3E62" w:rsidRDefault="00907F58" w:rsidP="00A23F09">
      <w:pPr>
        <w:tabs>
          <w:tab w:val="left" w:pos="1418"/>
          <w:tab w:val="right" w:pos="9072"/>
        </w:tabs>
        <w:spacing w:after="0"/>
        <w:ind w:left="851"/>
        <w:rPr>
          <w:rFonts w:cs="Times New Roman"/>
        </w:rPr>
      </w:pPr>
    </w:p>
    <w:p w:rsidR="00A23F09" w:rsidRPr="00AA3E62" w:rsidRDefault="00BE026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Impulzustechnikai mérések</w:t>
      </w:r>
    </w:p>
    <w:p w:rsidR="00BE0268" w:rsidRPr="00AA3E62" w:rsidRDefault="00BE0268" w:rsidP="003275B6">
      <w:pPr>
        <w:tabs>
          <w:tab w:val="left" w:pos="8364"/>
        </w:tabs>
        <w:spacing w:after="0"/>
        <w:ind w:left="284" w:firstLine="540"/>
        <w:rPr>
          <w:rFonts w:cs="Times New Roman"/>
          <w:b/>
          <w:bCs/>
          <w:szCs w:val="24"/>
        </w:rPr>
      </w:pPr>
      <w:r w:rsidRPr="00AA3E62">
        <w:rPr>
          <w:rFonts w:cs="Times New Roman"/>
          <w:szCs w:val="24"/>
        </w:rPr>
        <w:t>Impulzusjellemzők mérése</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Felfutási idő</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Lefutási Idő</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Túllövés</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Tetőesés</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Impulzus idő</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Periódus idő</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Impulzusismétlődésifrekvencia</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Kitöltési tényező</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Aktív és passzív jelformáló áramkörök vizsgálata.</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Lineáris jelformáló áramkörök vizsgálata</w:t>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Differenciáló áramkör mérése</w:t>
      </w:r>
      <w:r w:rsidRPr="00AA3E62">
        <w:rPr>
          <w:rFonts w:cs="Times New Roman"/>
          <w:szCs w:val="24"/>
        </w:rPr>
        <w:tab/>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Integráló áramkör mérése</w:t>
      </w:r>
      <w:r w:rsidRPr="00AA3E62">
        <w:rPr>
          <w:rFonts w:cs="Times New Roman"/>
          <w:szCs w:val="24"/>
        </w:rPr>
        <w:tab/>
      </w:r>
    </w:p>
    <w:p w:rsidR="00BE0268" w:rsidRPr="00AA3E62" w:rsidRDefault="00BE0268" w:rsidP="003275B6">
      <w:pPr>
        <w:autoSpaceDE w:val="0"/>
        <w:autoSpaceDN w:val="0"/>
        <w:adjustRightInd w:val="0"/>
        <w:spacing w:after="0"/>
        <w:ind w:firstLine="709"/>
        <w:rPr>
          <w:rFonts w:cs="Times New Roman"/>
          <w:szCs w:val="24"/>
        </w:rPr>
      </w:pPr>
      <w:r w:rsidRPr="00AA3E62">
        <w:rPr>
          <w:rFonts w:cs="Times New Roman"/>
          <w:szCs w:val="24"/>
        </w:rPr>
        <w:t>Nemlineáris jelformáló áramkörök vizsgálata</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Félvezető dióda kapcsolóüzemben</w:t>
      </w:r>
      <w:r w:rsidRPr="00AA3E62">
        <w:rPr>
          <w:rFonts w:cs="Times New Roman"/>
          <w:szCs w:val="24"/>
        </w:rPr>
        <w:tab/>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Sorsos diódás vágókapcsolás mérése</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Jelalak</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Vágási szint meghatározás</w:t>
      </w:r>
    </w:p>
    <w:p w:rsidR="00BE0268" w:rsidRPr="00AA3E62" w:rsidRDefault="00BE0268" w:rsidP="003275B6">
      <w:pPr>
        <w:autoSpaceDE w:val="0"/>
        <w:autoSpaceDN w:val="0"/>
        <w:adjustRightInd w:val="0"/>
        <w:spacing w:after="0"/>
        <w:ind w:left="1418" w:firstLine="709"/>
        <w:rPr>
          <w:rFonts w:cs="Times New Roman"/>
          <w:szCs w:val="24"/>
        </w:rPr>
      </w:pPr>
      <w:r w:rsidRPr="00AA3E62">
        <w:rPr>
          <w:rFonts w:cs="Times New Roman"/>
          <w:szCs w:val="24"/>
        </w:rPr>
        <w:t>Párhuzamos diódás vágókapcsolás mérése</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Jelalak</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Vágási szint meghatározás</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Kettős vágókapcsolás mérése</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Jelalak</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Vágási szint meghatározás</w:t>
      </w:r>
    </w:p>
    <w:p w:rsidR="00BE0268" w:rsidRPr="00AA3E62" w:rsidRDefault="00BE0268" w:rsidP="003275B6">
      <w:pPr>
        <w:autoSpaceDE w:val="0"/>
        <w:autoSpaceDN w:val="0"/>
        <w:adjustRightInd w:val="0"/>
        <w:spacing w:after="0"/>
        <w:rPr>
          <w:rFonts w:cs="Times New Roman"/>
          <w:szCs w:val="24"/>
        </w:rPr>
      </w:pPr>
      <w:r w:rsidRPr="00AA3E62">
        <w:rPr>
          <w:rFonts w:cs="Times New Roman"/>
          <w:szCs w:val="24"/>
        </w:rPr>
        <w:t>Multivibrátorok vizsgálata</w:t>
      </w:r>
    </w:p>
    <w:p w:rsidR="00BE0268" w:rsidRPr="00AA3E62" w:rsidRDefault="00BE0268" w:rsidP="003275B6">
      <w:pPr>
        <w:autoSpaceDE w:val="0"/>
        <w:autoSpaceDN w:val="0"/>
        <w:adjustRightInd w:val="0"/>
        <w:spacing w:after="0"/>
        <w:rPr>
          <w:rFonts w:cs="Times New Roman"/>
          <w:szCs w:val="24"/>
        </w:rPr>
      </w:pPr>
      <w:r w:rsidRPr="00AA3E62">
        <w:rPr>
          <w:rFonts w:cs="Times New Roman"/>
          <w:szCs w:val="24"/>
        </w:rPr>
        <w:t>Tranzisztor kapcsolóüzemben</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Astabil multivibrátor mérése</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Működés vizsgálata</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Munkaponti adatok</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Impulzus fel-és lefutási idő</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Impulzuskitöltési tényező</w:t>
      </w:r>
      <w:r w:rsidRPr="00AA3E62">
        <w:rPr>
          <w:rFonts w:cs="Times New Roman"/>
          <w:szCs w:val="24"/>
        </w:rPr>
        <w:tab/>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Ismétlődési frekvencia</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Kimeneti amplitúdó</w:t>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Jelalak</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Monostabil multivibrátor mérése</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Működés vizsgálata</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Munkaponti adatok</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Impulzus fel-és lefutási idő</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Impulzuskitöltési tényező</w:t>
      </w:r>
      <w:r w:rsidRPr="00AA3E62">
        <w:rPr>
          <w:rFonts w:cs="Times New Roman"/>
          <w:szCs w:val="24"/>
        </w:rPr>
        <w:tab/>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Ismétlődési frekvencia</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Kimeneti amplitúdó</w:t>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Jelalak</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t>Bistabil multivibrátor mérése</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Működés vizsgálata</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Munkaponti adatok</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Impulzus fel-és lefutási idő</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Impulzuskitöltési tényező</w:t>
      </w:r>
      <w:r w:rsidRPr="00AA3E62">
        <w:rPr>
          <w:rFonts w:cs="Times New Roman"/>
          <w:szCs w:val="24"/>
        </w:rPr>
        <w:tab/>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Ismétlődési frekvencia</w:t>
      </w:r>
    </w:p>
    <w:p w:rsidR="00BE0268" w:rsidRPr="00AA3E62" w:rsidRDefault="00BE0268" w:rsidP="003275B6">
      <w:pPr>
        <w:autoSpaceDE w:val="0"/>
        <w:autoSpaceDN w:val="0"/>
        <w:adjustRightInd w:val="0"/>
        <w:spacing w:after="0"/>
        <w:ind w:left="1032" w:firstLine="709"/>
        <w:rPr>
          <w:rFonts w:cs="Times New Roman"/>
          <w:szCs w:val="24"/>
        </w:rPr>
      </w:pPr>
      <w:r w:rsidRPr="00AA3E62">
        <w:rPr>
          <w:rFonts w:cs="Times New Roman"/>
          <w:szCs w:val="24"/>
        </w:rPr>
        <w:tab/>
      </w:r>
      <w:r w:rsidRPr="00AA3E62">
        <w:rPr>
          <w:rFonts w:cs="Times New Roman"/>
          <w:szCs w:val="24"/>
        </w:rPr>
        <w:tab/>
        <w:t>Kimeneti amplitúdó</w:t>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r>
      <w:r w:rsidRPr="00AA3E62">
        <w:rPr>
          <w:rFonts w:cs="Times New Roman"/>
          <w:szCs w:val="24"/>
        </w:rPr>
        <w:tab/>
        <w:t>Jelalak</w:t>
      </w:r>
    </w:p>
    <w:p w:rsidR="00A23F09" w:rsidRPr="00AA3E62" w:rsidRDefault="00BE0268" w:rsidP="00A23F09">
      <w:pPr>
        <w:tabs>
          <w:tab w:val="left" w:pos="1418"/>
          <w:tab w:val="right" w:pos="9072"/>
        </w:tabs>
        <w:spacing w:after="0"/>
        <w:ind w:left="851"/>
        <w:rPr>
          <w:rFonts w:cs="Times New Roman"/>
          <w:szCs w:val="24"/>
        </w:rPr>
      </w:pPr>
      <w:r w:rsidRPr="00AA3E62">
        <w:rPr>
          <w:rFonts w:cs="Times New Roman"/>
          <w:szCs w:val="24"/>
        </w:rPr>
        <w:tab/>
        <w:t>Schmitt-trigger vizsgálata</w:t>
      </w:r>
    </w:p>
    <w:p w:rsidR="00907F58" w:rsidRPr="00AA3E62" w:rsidRDefault="00907F58" w:rsidP="00A23F09">
      <w:pPr>
        <w:tabs>
          <w:tab w:val="left" w:pos="1418"/>
          <w:tab w:val="right" w:pos="9072"/>
        </w:tabs>
        <w:spacing w:after="0"/>
        <w:ind w:left="851"/>
        <w:rPr>
          <w:rFonts w:cs="Times New Roman"/>
        </w:rPr>
      </w:pPr>
    </w:p>
    <w:p w:rsidR="00A23F09" w:rsidRPr="00AA3E62" w:rsidRDefault="00BE026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Virtuális méréstechnika</w:t>
      </w:r>
    </w:p>
    <w:p w:rsidR="00BE0268" w:rsidRPr="00AA3E62" w:rsidRDefault="00BE0268" w:rsidP="003275B6">
      <w:pPr>
        <w:widowControl w:val="0"/>
        <w:suppressAutoHyphens/>
        <w:spacing w:after="0"/>
        <w:ind w:firstLine="567"/>
        <w:jc w:val="left"/>
        <w:rPr>
          <w:rFonts w:cs="Times New Roman"/>
        </w:rPr>
      </w:pPr>
      <w:r w:rsidRPr="00AA3E62">
        <w:rPr>
          <w:rFonts w:cs="Times New Roman"/>
        </w:rPr>
        <w:t xml:space="preserve">A virtuális mérőműszerek felépítése </w:t>
      </w:r>
    </w:p>
    <w:p w:rsidR="00BE0268" w:rsidRPr="00AA3E62" w:rsidRDefault="00BE0268" w:rsidP="003275B6">
      <w:pPr>
        <w:widowControl w:val="0"/>
        <w:suppressAutoHyphens/>
        <w:spacing w:after="0"/>
        <w:ind w:left="709" w:firstLine="709"/>
        <w:jc w:val="left"/>
        <w:rPr>
          <w:rFonts w:cs="Times New Roman"/>
        </w:rPr>
      </w:pPr>
      <w:r w:rsidRPr="00AA3E62">
        <w:rPr>
          <w:rFonts w:cs="Times New Roman"/>
        </w:rPr>
        <w:t>Adatgyűjtő és vezérlő műszer</w:t>
      </w:r>
    </w:p>
    <w:p w:rsidR="00BE0268" w:rsidRPr="00AA3E62" w:rsidRDefault="00BE0268" w:rsidP="003275B6">
      <w:pPr>
        <w:widowControl w:val="0"/>
        <w:suppressAutoHyphens/>
        <w:spacing w:after="0"/>
        <w:ind w:left="709" w:firstLine="709"/>
        <w:jc w:val="left"/>
        <w:rPr>
          <w:rFonts w:cs="Times New Roman"/>
        </w:rPr>
      </w:pPr>
      <w:r w:rsidRPr="00AA3E62">
        <w:rPr>
          <w:rFonts w:cs="Times New Roman"/>
        </w:rPr>
        <w:t>Jelátalakítók, szenzorok</w:t>
      </w:r>
    </w:p>
    <w:p w:rsidR="00BE0268" w:rsidRPr="00AA3E62" w:rsidRDefault="00BE0268" w:rsidP="003275B6">
      <w:pPr>
        <w:widowControl w:val="0"/>
        <w:suppressAutoHyphens/>
        <w:spacing w:after="0"/>
        <w:ind w:left="709" w:firstLine="709"/>
        <w:jc w:val="left"/>
        <w:rPr>
          <w:rFonts w:cs="Times New Roman"/>
        </w:rPr>
      </w:pPr>
      <w:r w:rsidRPr="00AA3E62">
        <w:rPr>
          <w:rFonts w:cs="Times New Roman"/>
        </w:rPr>
        <w:t>PC és a virtuális szoftver felület</w:t>
      </w:r>
    </w:p>
    <w:p w:rsidR="00BE0268" w:rsidRPr="00AA3E62" w:rsidRDefault="00BE0268" w:rsidP="003275B6">
      <w:pPr>
        <w:widowControl w:val="0"/>
        <w:suppressAutoHyphens/>
        <w:spacing w:after="0"/>
        <w:ind w:left="709" w:firstLine="709"/>
        <w:jc w:val="left"/>
        <w:rPr>
          <w:rFonts w:cs="Times New Roman"/>
        </w:rPr>
      </w:pPr>
      <w:r w:rsidRPr="00AA3E62">
        <w:rPr>
          <w:rFonts w:cs="Times New Roman"/>
        </w:rPr>
        <w:t>A mérőszoftver használata</w:t>
      </w:r>
    </w:p>
    <w:p w:rsidR="00A23F09" w:rsidRPr="00AA3E62" w:rsidRDefault="00BE0268" w:rsidP="00A23F09">
      <w:pPr>
        <w:tabs>
          <w:tab w:val="left" w:pos="1418"/>
          <w:tab w:val="right" w:pos="9072"/>
        </w:tabs>
        <w:spacing w:after="0"/>
        <w:ind w:left="851"/>
        <w:rPr>
          <w:rFonts w:cs="Times New Roman"/>
        </w:rPr>
      </w:pPr>
      <w:r w:rsidRPr="00AA3E62">
        <w:rPr>
          <w:rFonts w:cs="Times New Roman"/>
        </w:rPr>
        <w:t>Fizikai mennyiségek mérése virtuális műszerekkel</w:t>
      </w:r>
    </w:p>
    <w:p w:rsidR="00907F58" w:rsidRPr="00AA3E62" w:rsidRDefault="00907F58" w:rsidP="00A23F09">
      <w:pPr>
        <w:tabs>
          <w:tab w:val="left" w:pos="1418"/>
          <w:tab w:val="right" w:pos="9072"/>
        </w:tabs>
        <w:spacing w:after="0"/>
        <w:ind w:left="851"/>
        <w:rPr>
          <w:rFonts w:cs="Times New Roman"/>
        </w:rPr>
      </w:pPr>
    </w:p>
    <w:p w:rsidR="00A23F09" w:rsidRPr="00AA3E62" w:rsidRDefault="00BE026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Áramkörök vizsgálata</w:t>
      </w:r>
    </w:p>
    <w:p w:rsidR="00BE0268" w:rsidRPr="00AA3E62" w:rsidRDefault="00BE0268" w:rsidP="003275B6">
      <w:pPr>
        <w:widowControl w:val="0"/>
        <w:suppressAutoHyphens/>
        <w:spacing w:after="0"/>
        <w:ind w:firstLine="709"/>
        <w:jc w:val="left"/>
        <w:rPr>
          <w:rFonts w:cs="Times New Roman"/>
          <w:kern w:val="1"/>
          <w:szCs w:val="24"/>
          <w:lang w:eastAsia="hi-IN" w:bidi="hi-IN"/>
        </w:rPr>
      </w:pPr>
      <w:r w:rsidRPr="00AA3E62">
        <w:rPr>
          <w:rFonts w:cs="Times New Roman"/>
          <w:kern w:val="1"/>
          <w:szCs w:val="24"/>
          <w:lang w:eastAsia="hi-IN" w:bidi="hi-IN"/>
        </w:rPr>
        <w:t>Erősítő alapkapcsolások vizsgálata</w:t>
      </w:r>
    </w:p>
    <w:p w:rsidR="00BE0268" w:rsidRPr="00AA3E62" w:rsidRDefault="00BE0268" w:rsidP="003275B6">
      <w:pPr>
        <w:ind w:left="1418"/>
        <w:jc w:val="left"/>
        <w:rPr>
          <w:rFonts w:cs="Times New Roman"/>
          <w:szCs w:val="24"/>
        </w:rPr>
      </w:pPr>
      <w:r w:rsidRPr="00AA3E62">
        <w:rPr>
          <w:rFonts w:cs="Times New Roman"/>
          <w:szCs w:val="24"/>
        </w:rPr>
        <w:t>Munkaponti jellemzők ellenőrzése</w:t>
      </w:r>
      <w:r w:rsidRPr="00AA3E62">
        <w:rPr>
          <w:rFonts w:cs="Times New Roman"/>
          <w:szCs w:val="24"/>
        </w:rPr>
        <w:br/>
        <w:t>Erősítőjellemzők beállítása és mérése</w:t>
      </w:r>
      <w:r w:rsidRPr="00AA3E62">
        <w:rPr>
          <w:rFonts w:cs="Times New Roman"/>
          <w:szCs w:val="24"/>
        </w:rPr>
        <w:br/>
        <w:t>Lehetséges hibák felismerése és javítása</w:t>
      </w:r>
    </w:p>
    <w:p w:rsidR="00BE0268" w:rsidRPr="00AA3E62" w:rsidRDefault="00BE0268" w:rsidP="003275B6">
      <w:pPr>
        <w:widowControl w:val="0"/>
        <w:suppressAutoHyphens/>
        <w:spacing w:after="0"/>
        <w:ind w:firstLine="708"/>
        <w:jc w:val="left"/>
        <w:rPr>
          <w:rFonts w:cs="Times New Roman"/>
          <w:kern w:val="1"/>
          <w:szCs w:val="24"/>
          <w:lang w:eastAsia="hi-IN" w:bidi="hi-IN"/>
        </w:rPr>
      </w:pPr>
      <w:r w:rsidRPr="00AA3E62">
        <w:rPr>
          <w:rFonts w:cs="Times New Roman"/>
          <w:kern w:val="1"/>
          <w:szCs w:val="24"/>
          <w:lang w:eastAsia="hi-IN" w:bidi="hi-IN"/>
        </w:rPr>
        <w:t>Többfokozatú erősítők vizsgálata</w:t>
      </w:r>
    </w:p>
    <w:p w:rsidR="00BE0268" w:rsidRPr="00AA3E62" w:rsidRDefault="00BE0268" w:rsidP="003275B6">
      <w:pPr>
        <w:ind w:left="1418"/>
        <w:jc w:val="left"/>
        <w:rPr>
          <w:rFonts w:cs="Times New Roman"/>
          <w:szCs w:val="24"/>
        </w:rPr>
      </w:pPr>
      <w:r w:rsidRPr="00AA3E62">
        <w:rPr>
          <w:rFonts w:cs="Times New Roman"/>
          <w:szCs w:val="24"/>
        </w:rPr>
        <w:t>Munkaponti jellemzők ellenőrzése</w:t>
      </w:r>
      <w:r w:rsidRPr="00AA3E62">
        <w:rPr>
          <w:rFonts w:cs="Times New Roman"/>
          <w:szCs w:val="24"/>
        </w:rPr>
        <w:br/>
        <w:t>Erősítés beállítása potenciométer segítségével</w:t>
      </w:r>
      <w:r w:rsidRPr="00AA3E62">
        <w:rPr>
          <w:rFonts w:cs="Times New Roman"/>
          <w:szCs w:val="24"/>
        </w:rPr>
        <w:br/>
        <w:t>Erősítőjellemzők beállítása és mérése</w:t>
      </w:r>
      <w:r w:rsidRPr="00AA3E62">
        <w:rPr>
          <w:rFonts w:cs="Times New Roman"/>
          <w:szCs w:val="24"/>
        </w:rPr>
        <w:br/>
        <w:t>Lehetséges hibák felismerése és javítása</w:t>
      </w:r>
      <w:r w:rsidRPr="00AA3E62">
        <w:rPr>
          <w:rFonts w:cs="Times New Roman"/>
          <w:kern w:val="1"/>
          <w:szCs w:val="24"/>
          <w:lang w:eastAsia="hi-IN" w:bidi="hi-IN"/>
        </w:rPr>
        <w:tab/>
        <w:t>.</w:t>
      </w:r>
    </w:p>
    <w:p w:rsidR="00BE0268" w:rsidRPr="00AA3E62" w:rsidRDefault="00BE0268" w:rsidP="003275B6">
      <w:pPr>
        <w:widowControl w:val="0"/>
        <w:suppressAutoHyphens/>
        <w:spacing w:after="0"/>
        <w:ind w:firstLine="708"/>
        <w:jc w:val="left"/>
        <w:rPr>
          <w:rFonts w:cs="Times New Roman"/>
          <w:kern w:val="1"/>
          <w:szCs w:val="24"/>
          <w:lang w:eastAsia="hi-IN" w:bidi="hi-IN"/>
        </w:rPr>
      </w:pPr>
      <w:r w:rsidRPr="00AA3E62">
        <w:rPr>
          <w:rFonts w:cs="Times New Roman"/>
          <w:kern w:val="1"/>
          <w:szCs w:val="24"/>
          <w:lang w:eastAsia="hi-IN" w:bidi="hi-IN"/>
        </w:rPr>
        <w:t>Szélessávú erősítők vizsgálata</w:t>
      </w:r>
    </w:p>
    <w:p w:rsidR="00BE0268" w:rsidRPr="00AA3E62" w:rsidRDefault="00BE0268" w:rsidP="003275B6">
      <w:pPr>
        <w:ind w:left="1418"/>
        <w:jc w:val="left"/>
        <w:rPr>
          <w:rFonts w:cs="Times New Roman"/>
          <w:szCs w:val="24"/>
        </w:rPr>
      </w:pPr>
      <w:r w:rsidRPr="00AA3E62">
        <w:rPr>
          <w:rFonts w:cs="Times New Roman"/>
          <w:szCs w:val="24"/>
        </w:rPr>
        <w:t>Munkaponti jellemzők ellenőrzése</w:t>
      </w:r>
      <w:r w:rsidRPr="00AA3E62">
        <w:rPr>
          <w:rFonts w:cs="Times New Roman"/>
          <w:szCs w:val="24"/>
        </w:rPr>
        <w:br/>
        <w:t>Erősítőjellemzők beállítása és mérése</w:t>
      </w:r>
      <w:r w:rsidRPr="00AA3E62">
        <w:rPr>
          <w:rFonts w:cs="Times New Roman"/>
          <w:szCs w:val="24"/>
        </w:rPr>
        <w:br/>
        <w:t>Lehetséges hibák felismerése és javítása</w:t>
      </w:r>
    </w:p>
    <w:p w:rsidR="00BE0268" w:rsidRPr="00AA3E62" w:rsidRDefault="00BE0268" w:rsidP="003275B6">
      <w:pPr>
        <w:widowControl w:val="0"/>
        <w:suppressAutoHyphens/>
        <w:spacing w:after="0"/>
        <w:ind w:firstLine="708"/>
        <w:jc w:val="left"/>
        <w:rPr>
          <w:rFonts w:cs="Times New Roman"/>
          <w:kern w:val="1"/>
          <w:szCs w:val="24"/>
          <w:lang w:eastAsia="hi-IN" w:bidi="hi-IN"/>
        </w:rPr>
      </w:pPr>
      <w:r w:rsidRPr="00AA3E62">
        <w:rPr>
          <w:rFonts w:cs="Times New Roman"/>
          <w:kern w:val="1"/>
          <w:szCs w:val="24"/>
          <w:lang w:eastAsia="hi-IN" w:bidi="hi-IN"/>
        </w:rPr>
        <w:t>Hangolt erősítők vizsgálata</w:t>
      </w:r>
    </w:p>
    <w:p w:rsidR="00BE0268" w:rsidRPr="00AA3E62" w:rsidRDefault="00BE0268" w:rsidP="003275B6">
      <w:pPr>
        <w:ind w:left="1418"/>
        <w:jc w:val="left"/>
        <w:rPr>
          <w:rFonts w:cs="Times New Roman"/>
          <w:szCs w:val="24"/>
        </w:rPr>
      </w:pPr>
      <w:r w:rsidRPr="00AA3E62">
        <w:rPr>
          <w:rFonts w:cs="Times New Roman"/>
          <w:szCs w:val="24"/>
        </w:rPr>
        <w:t>Munkaponti jellemzők ellenőrzése</w:t>
      </w:r>
      <w:r w:rsidRPr="00AA3E62">
        <w:rPr>
          <w:rFonts w:cs="Times New Roman"/>
          <w:szCs w:val="24"/>
        </w:rPr>
        <w:br/>
        <w:t>Erősítőjellemzők beállítása és mérése</w:t>
      </w:r>
      <w:r w:rsidRPr="00AA3E62">
        <w:rPr>
          <w:rFonts w:cs="Times New Roman"/>
          <w:szCs w:val="24"/>
        </w:rPr>
        <w:br/>
        <w:t>Lehetséges hibák felismerése és javítása</w:t>
      </w:r>
    </w:p>
    <w:p w:rsidR="00BE0268" w:rsidRPr="00AA3E62" w:rsidRDefault="00BE0268" w:rsidP="003275B6">
      <w:pPr>
        <w:widowControl w:val="0"/>
        <w:suppressAutoHyphens/>
        <w:spacing w:after="0"/>
        <w:ind w:firstLine="708"/>
        <w:jc w:val="left"/>
        <w:rPr>
          <w:rFonts w:cs="Times New Roman"/>
          <w:kern w:val="1"/>
          <w:szCs w:val="24"/>
          <w:lang w:eastAsia="hi-IN" w:bidi="hi-IN"/>
        </w:rPr>
      </w:pPr>
      <w:r w:rsidRPr="00AA3E62">
        <w:rPr>
          <w:rFonts w:cs="Times New Roman"/>
          <w:kern w:val="1"/>
          <w:szCs w:val="24"/>
          <w:lang w:eastAsia="hi-IN" w:bidi="hi-IN"/>
        </w:rPr>
        <w:t>Teljesítményerősítők vizsgálata</w:t>
      </w:r>
    </w:p>
    <w:p w:rsidR="00BE0268" w:rsidRPr="00AA3E62" w:rsidRDefault="00BE0268" w:rsidP="003275B6">
      <w:pPr>
        <w:widowControl w:val="0"/>
        <w:suppressAutoHyphens/>
        <w:spacing w:after="0"/>
        <w:ind w:left="1418"/>
        <w:jc w:val="left"/>
        <w:rPr>
          <w:rFonts w:cs="Times New Roman"/>
          <w:szCs w:val="24"/>
        </w:rPr>
      </w:pPr>
      <w:r w:rsidRPr="00AA3E62">
        <w:rPr>
          <w:rFonts w:cs="Times New Roman"/>
          <w:szCs w:val="24"/>
        </w:rPr>
        <w:t>Munkaponti jellemzők ellenőrzése</w:t>
      </w:r>
      <w:r w:rsidRPr="00AA3E62">
        <w:rPr>
          <w:rFonts w:cs="Times New Roman"/>
          <w:szCs w:val="24"/>
        </w:rPr>
        <w:br/>
        <w:t>Erősítőjellemzők beállítása és mérése</w:t>
      </w:r>
      <w:r w:rsidRPr="00AA3E62">
        <w:rPr>
          <w:rFonts w:cs="Times New Roman"/>
          <w:szCs w:val="24"/>
        </w:rPr>
        <w:br/>
        <w:t>Lehetséges hibák felismerése és javítása</w:t>
      </w:r>
    </w:p>
    <w:p w:rsidR="00BE0268" w:rsidRPr="00AA3E62" w:rsidRDefault="00BE0268" w:rsidP="003275B6">
      <w:pPr>
        <w:widowControl w:val="0"/>
        <w:suppressAutoHyphens/>
        <w:spacing w:after="0"/>
        <w:ind w:left="708"/>
        <w:jc w:val="left"/>
        <w:rPr>
          <w:rFonts w:cs="Times New Roman"/>
          <w:szCs w:val="24"/>
        </w:rPr>
      </w:pPr>
    </w:p>
    <w:p w:rsidR="00BE0268" w:rsidRPr="00AA3E62" w:rsidRDefault="00BE0268" w:rsidP="003275B6">
      <w:pPr>
        <w:widowControl w:val="0"/>
        <w:suppressAutoHyphens/>
        <w:spacing w:after="0"/>
        <w:ind w:firstLine="708"/>
        <w:jc w:val="left"/>
        <w:rPr>
          <w:rFonts w:cs="Times New Roman"/>
          <w:kern w:val="1"/>
          <w:szCs w:val="24"/>
          <w:lang w:eastAsia="hi-IN" w:bidi="hi-IN"/>
        </w:rPr>
      </w:pPr>
      <w:r w:rsidRPr="00AA3E62">
        <w:rPr>
          <w:rFonts w:cs="Times New Roman"/>
          <w:kern w:val="1"/>
          <w:szCs w:val="24"/>
          <w:lang w:eastAsia="hi-IN" w:bidi="hi-IN"/>
        </w:rPr>
        <w:t>Műveleti erősítők vizsgálata</w:t>
      </w:r>
    </w:p>
    <w:p w:rsidR="00BE0268" w:rsidRPr="00AA3E62" w:rsidRDefault="00BE0268" w:rsidP="003275B6">
      <w:pPr>
        <w:ind w:left="1418"/>
        <w:jc w:val="left"/>
        <w:rPr>
          <w:rFonts w:cs="Times New Roman"/>
          <w:szCs w:val="24"/>
        </w:rPr>
      </w:pPr>
      <w:r w:rsidRPr="00AA3E62">
        <w:rPr>
          <w:rFonts w:cs="Times New Roman"/>
          <w:szCs w:val="24"/>
        </w:rPr>
        <w:t>Műveletvégző kapcsolás ellenőrzése</w:t>
      </w:r>
      <w:r w:rsidRPr="00AA3E62">
        <w:rPr>
          <w:rFonts w:cs="Times New Roman"/>
          <w:szCs w:val="24"/>
        </w:rPr>
        <w:br/>
        <w:t>Mérőerősítő vizsgálata</w:t>
      </w:r>
      <w:r w:rsidRPr="00AA3E62">
        <w:rPr>
          <w:rFonts w:cs="Times New Roman"/>
          <w:szCs w:val="24"/>
        </w:rPr>
        <w:br/>
        <w:t>Nem lineáris alkalmazások (komparátor)</w:t>
      </w:r>
    </w:p>
    <w:p w:rsidR="00BE0268" w:rsidRPr="00AA3E62" w:rsidRDefault="00BE0268" w:rsidP="003275B6">
      <w:pPr>
        <w:widowControl w:val="0"/>
        <w:suppressAutoHyphens/>
        <w:spacing w:after="0"/>
        <w:ind w:firstLine="708"/>
        <w:jc w:val="left"/>
        <w:rPr>
          <w:rFonts w:cs="Times New Roman"/>
          <w:kern w:val="1"/>
          <w:szCs w:val="24"/>
          <w:lang w:eastAsia="hi-IN" w:bidi="hi-IN"/>
        </w:rPr>
      </w:pPr>
      <w:r w:rsidRPr="00AA3E62">
        <w:rPr>
          <w:rFonts w:cs="Times New Roman"/>
          <w:kern w:val="1"/>
          <w:szCs w:val="24"/>
          <w:lang w:eastAsia="hi-IN" w:bidi="hi-IN"/>
        </w:rPr>
        <w:t>Digitális áramkörök vizsgálata</w:t>
      </w:r>
    </w:p>
    <w:p w:rsidR="00BE0268" w:rsidRPr="00AA3E62" w:rsidRDefault="00BE0268" w:rsidP="003275B6">
      <w:pPr>
        <w:tabs>
          <w:tab w:val="left" w:pos="720"/>
        </w:tabs>
        <w:spacing w:after="0"/>
        <w:ind w:left="1225"/>
        <w:jc w:val="left"/>
        <w:rPr>
          <w:rFonts w:cs="Times New Roman"/>
          <w:szCs w:val="24"/>
        </w:rPr>
      </w:pPr>
      <w:r w:rsidRPr="00AA3E62">
        <w:rPr>
          <w:rFonts w:cs="Times New Roman"/>
          <w:szCs w:val="24"/>
        </w:rPr>
        <w:t>Késleltetési idő mérése műkapcsolás segítségével</w:t>
      </w:r>
      <w:r w:rsidRPr="00AA3E62">
        <w:rPr>
          <w:rFonts w:cs="Times New Roman"/>
          <w:szCs w:val="24"/>
        </w:rPr>
        <w:br/>
        <w:t>Logikai szintek ellenőrzése különböző áramkörcsaládoknál</w:t>
      </w:r>
      <w:r w:rsidRPr="00AA3E62">
        <w:rPr>
          <w:rFonts w:cs="Times New Roman"/>
          <w:szCs w:val="24"/>
        </w:rPr>
        <w:br/>
        <w:t>Áramfelvétel, meghajtó képesség vizsgálata</w:t>
      </w:r>
      <w:r w:rsidRPr="00AA3E62">
        <w:rPr>
          <w:rFonts w:cs="Times New Roman"/>
          <w:szCs w:val="24"/>
        </w:rPr>
        <w:br/>
        <w:t>Funkcionális működés ellenőrzése igazságtáblázattal</w:t>
      </w:r>
    </w:p>
    <w:p w:rsidR="00BE0268" w:rsidRPr="00AA3E62" w:rsidRDefault="00BE0268" w:rsidP="003275B6">
      <w:pPr>
        <w:widowControl w:val="0"/>
        <w:suppressAutoHyphens/>
        <w:spacing w:after="0"/>
        <w:jc w:val="left"/>
        <w:rPr>
          <w:rFonts w:cs="Times New Roman"/>
          <w:kern w:val="1"/>
          <w:szCs w:val="24"/>
          <w:lang w:eastAsia="hi-IN" w:bidi="hi-IN"/>
        </w:rPr>
      </w:pPr>
    </w:p>
    <w:p w:rsidR="00BE0268" w:rsidRPr="00AA3E62" w:rsidRDefault="00BE0268" w:rsidP="003275B6">
      <w:pPr>
        <w:autoSpaceDE w:val="0"/>
        <w:autoSpaceDN w:val="0"/>
        <w:adjustRightInd w:val="0"/>
        <w:spacing w:after="0"/>
        <w:ind w:left="709"/>
        <w:jc w:val="left"/>
        <w:rPr>
          <w:rFonts w:cs="Times New Roman"/>
          <w:szCs w:val="24"/>
        </w:rPr>
      </w:pPr>
      <w:r w:rsidRPr="00AA3E62">
        <w:rPr>
          <w:rFonts w:cs="Times New Roman"/>
          <w:szCs w:val="24"/>
        </w:rPr>
        <w:t>Villamos készülékek telepítése, üzemeltetése és a szerelői karbantartások ellenőrzése.</w:t>
      </w:r>
    </w:p>
    <w:p w:rsidR="00BE0268" w:rsidRPr="00AA3E62" w:rsidRDefault="00BE0268" w:rsidP="003275B6">
      <w:pPr>
        <w:autoSpaceDE w:val="0"/>
        <w:autoSpaceDN w:val="0"/>
        <w:adjustRightInd w:val="0"/>
        <w:spacing w:after="0"/>
        <w:ind w:firstLine="709"/>
        <w:jc w:val="left"/>
        <w:rPr>
          <w:rFonts w:cs="Times New Roman"/>
          <w:szCs w:val="24"/>
        </w:rPr>
      </w:pPr>
      <w:r w:rsidRPr="00AA3E62">
        <w:rPr>
          <w:rFonts w:cs="Times New Roman"/>
          <w:szCs w:val="24"/>
        </w:rPr>
        <w:t>Villamos készülékek kezelésének betanítása.</w:t>
      </w:r>
    </w:p>
    <w:p w:rsidR="00A23F09" w:rsidRPr="00AA3E62" w:rsidRDefault="00BE0268" w:rsidP="00A23F09">
      <w:pPr>
        <w:tabs>
          <w:tab w:val="left" w:pos="1418"/>
          <w:tab w:val="right" w:pos="9072"/>
        </w:tabs>
        <w:spacing w:after="0"/>
        <w:ind w:left="851"/>
        <w:rPr>
          <w:rFonts w:cs="Times New Roman"/>
          <w:szCs w:val="24"/>
        </w:rPr>
      </w:pPr>
      <w:r w:rsidRPr="00AA3E62">
        <w:rPr>
          <w:rFonts w:cs="Times New Roman"/>
          <w:szCs w:val="24"/>
        </w:rPr>
        <w:t>Különleges villamos gépek telepítése, üzemeltetése és a szerelői karbantartások elvégzése.</w:t>
      </w:r>
    </w:p>
    <w:p w:rsidR="00907F58" w:rsidRPr="00AA3E62" w:rsidRDefault="00907F58" w:rsidP="00A23F09">
      <w:pPr>
        <w:tabs>
          <w:tab w:val="left" w:pos="1418"/>
          <w:tab w:val="right" w:pos="9072"/>
        </w:tabs>
        <w:spacing w:after="0"/>
        <w:ind w:left="851"/>
        <w:rPr>
          <w:rFonts w:cs="Times New Roman"/>
        </w:rPr>
      </w:pPr>
    </w:p>
    <w:p w:rsidR="00A23F09" w:rsidRPr="00AA3E62" w:rsidRDefault="00BE026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Digitális áramkörök vizsgálata</w:t>
      </w:r>
    </w:p>
    <w:p w:rsidR="00BE0268" w:rsidRPr="00AA3E62" w:rsidRDefault="00BE0268" w:rsidP="003275B6">
      <w:pPr>
        <w:spacing w:after="0"/>
        <w:ind w:left="720"/>
        <w:rPr>
          <w:rFonts w:cs="Times New Roman"/>
          <w:b/>
          <w:szCs w:val="24"/>
        </w:rPr>
      </w:pPr>
      <w:r w:rsidRPr="00AA3E62">
        <w:rPr>
          <w:rFonts w:cs="Times New Roman"/>
          <w:b/>
          <w:szCs w:val="24"/>
        </w:rPr>
        <w:t>Digitális áramkörök jellemzőinek mérése</w:t>
      </w:r>
      <w:r w:rsidRPr="00AA3E62">
        <w:rPr>
          <w:rFonts w:cs="Times New Roman"/>
          <w:b/>
          <w:szCs w:val="24"/>
        </w:rPr>
        <w:tab/>
      </w:r>
    </w:p>
    <w:p w:rsidR="00BE0268" w:rsidRPr="00AA3E62" w:rsidRDefault="00BE0268" w:rsidP="003275B6">
      <w:pPr>
        <w:spacing w:after="0"/>
        <w:ind w:left="720" w:firstLine="698"/>
        <w:rPr>
          <w:rFonts w:cs="Times New Roman"/>
          <w:szCs w:val="24"/>
        </w:rPr>
      </w:pPr>
      <w:r w:rsidRPr="00AA3E62">
        <w:rPr>
          <w:rFonts w:cs="Times New Roman"/>
          <w:szCs w:val="24"/>
        </w:rPr>
        <w:t>Késleltetési idő mérése műkapcsolás segítségével.</w:t>
      </w:r>
    </w:p>
    <w:p w:rsidR="00BE0268" w:rsidRPr="00AA3E62" w:rsidRDefault="00BE0268" w:rsidP="003275B6">
      <w:pPr>
        <w:spacing w:after="0"/>
        <w:ind w:left="720" w:firstLine="698"/>
        <w:rPr>
          <w:rFonts w:cs="Times New Roman"/>
          <w:szCs w:val="24"/>
        </w:rPr>
      </w:pPr>
      <w:r w:rsidRPr="00AA3E62">
        <w:rPr>
          <w:rFonts w:cs="Times New Roman"/>
          <w:szCs w:val="24"/>
        </w:rPr>
        <w:t>Logikai szintek ellenőrzése különböző áramkörcsaládoknál.</w:t>
      </w:r>
    </w:p>
    <w:p w:rsidR="00BE0268" w:rsidRPr="00AA3E62" w:rsidRDefault="00BE0268" w:rsidP="003275B6">
      <w:pPr>
        <w:spacing w:after="0"/>
        <w:ind w:left="720" w:firstLine="698"/>
        <w:rPr>
          <w:rFonts w:cs="Times New Roman"/>
          <w:szCs w:val="24"/>
        </w:rPr>
      </w:pPr>
      <w:r w:rsidRPr="00AA3E62">
        <w:rPr>
          <w:rFonts w:cs="Times New Roman"/>
          <w:szCs w:val="24"/>
        </w:rPr>
        <w:t>Áramfelvétel, meghajtó képesség vizsgálata.</w:t>
      </w:r>
    </w:p>
    <w:p w:rsidR="00BE0268" w:rsidRPr="00AA3E62" w:rsidRDefault="00BE0268" w:rsidP="003275B6">
      <w:pPr>
        <w:spacing w:after="0"/>
        <w:ind w:left="720" w:firstLine="698"/>
        <w:rPr>
          <w:rFonts w:cs="Times New Roman"/>
          <w:szCs w:val="24"/>
        </w:rPr>
      </w:pPr>
      <w:r w:rsidRPr="00AA3E62">
        <w:rPr>
          <w:rFonts w:cs="Times New Roman"/>
          <w:szCs w:val="24"/>
        </w:rPr>
        <w:t>Funkcionális működés ellenőrzése igazságtáblázattal.</w:t>
      </w:r>
    </w:p>
    <w:p w:rsidR="00BE0268" w:rsidRPr="00AA3E62" w:rsidRDefault="00BE0268" w:rsidP="003275B6">
      <w:pPr>
        <w:spacing w:after="0"/>
        <w:ind w:left="720"/>
        <w:rPr>
          <w:rFonts w:cs="Times New Roman"/>
          <w:szCs w:val="24"/>
        </w:rPr>
      </w:pPr>
      <w:r w:rsidRPr="00AA3E62">
        <w:rPr>
          <w:rFonts w:cs="Times New Roman"/>
          <w:szCs w:val="24"/>
        </w:rPr>
        <w:tab/>
        <w:t>Kombinációs hálózatok működésének elemzése</w:t>
      </w:r>
    </w:p>
    <w:p w:rsidR="00BE0268" w:rsidRPr="00AA3E62" w:rsidRDefault="00BE0268" w:rsidP="003275B6">
      <w:pPr>
        <w:spacing w:after="0"/>
        <w:ind w:left="720"/>
        <w:rPr>
          <w:rFonts w:cs="Times New Roman"/>
          <w:szCs w:val="24"/>
        </w:rPr>
      </w:pPr>
      <w:r w:rsidRPr="00AA3E62">
        <w:rPr>
          <w:rFonts w:cs="Times New Roman"/>
          <w:szCs w:val="24"/>
        </w:rPr>
        <w:tab/>
        <w:t>Logikai kapuk megvalósítása NAND és  NOR kapuk segítségével</w:t>
      </w:r>
    </w:p>
    <w:p w:rsidR="00BE0268" w:rsidRPr="00AA3E62" w:rsidRDefault="00BE0268" w:rsidP="003275B6">
      <w:pPr>
        <w:spacing w:after="0"/>
        <w:ind w:left="1418"/>
        <w:rPr>
          <w:rFonts w:cs="Times New Roman"/>
          <w:szCs w:val="24"/>
        </w:rPr>
      </w:pPr>
      <w:r w:rsidRPr="00AA3E62">
        <w:rPr>
          <w:rFonts w:cs="Times New Roman"/>
          <w:szCs w:val="24"/>
        </w:rPr>
        <w:t>Kombinációs hálózatok megvalósítása NAND és NOR kapuk segítségével</w:t>
      </w:r>
    </w:p>
    <w:p w:rsidR="00BE0268" w:rsidRPr="00AA3E62" w:rsidRDefault="00BE0268" w:rsidP="003275B6">
      <w:pPr>
        <w:spacing w:after="0"/>
        <w:ind w:left="1418"/>
        <w:rPr>
          <w:rFonts w:cs="Times New Roman"/>
          <w:szCs w:val="24"/>
        </w:rPr>
      </w:pPr>
      <w:r w:rsidRPr="00AA3E62">
        <w:rPr>
          <w:rFonts w:cs="Times New Roman"/>
          <w:szCs w:val="24"/>
        </w:rPr>
        <w:t>Logikai szintek mérése különböző bemenet vezérlések esetén, igazságtábla felvétele logikai függvény megadása</w:t>
      </w:r>
    </w:p>
    <w:p w:rsidR="00BE0268" w:rsidRPr="00AA3E62" w:rsidRDefault="00BE0268" w:rsidP="003275B6">
      <w:pPr>
        <w:spacing w:after="0"/>
        <w:ind w:left="720"/>
        <w:rPr>
          <w:rFonts w:cs="Times New Roman"/>
          <w:szCs w:val="24"/>
        </w:rPr>
      </w:pPr>
      <w:r w:rsidRPr="00AA3E62">
        <w:rPr>
          <w:rFonts w:cs="Times New Roman"/>
          <w:szCs w:val="24"/>
        </w:rPr>
        <w:tab/>
        <w:t>Sorrendi hálózatok működésének a vizsgálata</w:t>
      </w:r>
    </w:p>
    <w:p w:rsidR="00BE0268" w:rsidRPr="00AA3E62" w:rsidRDefault="00BE0268" w:rsidP="003275B6">
      <w:pPr>
        <w:spacing w:after="0"/>
        <w:ind w:left="720"/>
        <w:rPr>
          <w:rFonts w:cs="Times New Roman"/>
          <w:szCs w:val="24"/>
        </w:rPr>
      </w:pPr>
      <w:r w:rsidRPr="00AA3E62">
        <w:rPr>
          <w:rFonts w:cs="Times New Roman"/>
          <w:szCs w:val="24"/>
        </w:rPr>
        <w:tab/>
      </w:r>
      <w:r w:rsidRPr="00AA3E62">
        <w:rPr>
          <w:rFonts w:cs="Times New Roman"/>
          <w:szCs w:val="24"/>
        </w:rPr>
        <w:tab/>
        <w:t>Aszinkron számláló működésének vizsgálata</w:t>
      </w:r>
    </w:p>
    <w:p w:rsidR="00BE0268" w:rsidRPr="00AA3E62" w:rsidRDefault="00BE0268" w:rsidP="003275B6">
      <w:pPr>
        <w:spacing w:after="0"/>
        <w:ind w:left="2116"/>
        <w:rPr>
          <w:rFonts w:cs="Times New Roman"/>
          <w:szCs w:val="24"/>
        </w:rPr>
      </w:pPr>
      <w:r w:rsidRPr="00AA3E62">
        <w:rPr>
          <w:rFonts w:cs="Times New Roman"/>
          <w:szCs w:val="24"/>
        </w:rPr>
        <w:t>Flip-flopok kimeneti jeleinek felvétele oszcilloszkóp segítségével, állapot átmeneti tábla felvétele</w:t>
      </w:r>
    </w:p>
    <w:p w:rsidR="00BE0268" w:rsidRPr="00AA3E62" w:rsidRDefault="00BE0268" w:rsidP="003275B6">
      <w:pPr>
        <w:spacing w:after="0"/>
        <w:ind w:left="1418" w:firstLine="698"/>
        <w:rPr>
          <w:rFonts w:cs="Times New Roman"/>
          <w:szCs w:val="24"/>
        </w:rPr>
      </w:pPr>
      <w:r w:rsidRPr="00AA3E62">
        <w:rPr>
          <w:rFonts w:cs="Times New Roman"/>
          <w:szCs w:val="24"/>
        </w:rPr>
        <w:t>Aszinkron MSI számláló vizsgálata</w:t>
      </w:r>
    </w:p>
    <w:p w:rsidR="00BE0268" w:rsidRPr="00AA3E62" w:rsidRDefault="00BE0268" w:rsidP="003275B6">
      <w:pPr>
        <w:spacing w:after="0"/>
        <w:ind w:left="720"/>
        <w:rPr>
          <w:rFonts w:cs="Times New Roman"/>
          <w:b/>
          <w:szCs w:val="24"/>
        </w:rPr>
      </w:pPr>
    </w:p>
    <w:p w:rsidR="00BE0268" w:rsidRPr="00AA3E62" w:rsidRDefault="00BE0268" w:rsidP="003275B6">
      <w:pPr>
        <w:spacing w:after="0"/>
        <w:ind w:left="709"/>
        <w:rPr>
          <w:rFonts w:cs="Times New Roman"/>
          <w:b/>
          <w:szCs w:val="24"/>
        </w:rPr>
      </w:pPr>
      <w:r w:rsidRPr="00AA3E62">
        <w:rPr>
          <w:rFonts w:cs="Times New Roman"/>
          <w:b/>
          <w:szCs w:val="24"/>
        </w:rPr>
        <w:t>Aszinkron MSI számláló vizsgálata</w:t>
      </w:r>
    </w:p>
    <w:p w:rsidR="00BE0268" w:rsidRPr="00AA3E62" w:rsidRDefault="00BE0268" w:rsidP="003275B6">
      <w:pPr>
        <w:spacing w:after="0"/>
        <w:ind w:left="720" w:firstLine="698"/>
        <w:rPr>
          <w:rFonts w:cs="Times New Roman"/>
          <w:szCs w:val="24"/>
        </w:rPr>
      </w:pPr>
      <w:r w:rsidRPr="00AA3E62">
        <w:rPr>
          <w:rFonts w:cs="Times New Roman"/>
          <w:szCs w:val="24"/>
        </w:rPr>
        <w:t>Frekvenciaosztás megvalósítása számláló segítségével</w:t>
      </w:r>
    </w:p>
    <w:p w:rsidR="00BE0268" w:rsidRPr="00AA3E62" w:rsidRDefault="00BE0268" w:rsidP="003275B6">
      <w:pPr>
        <w:spacing w:after="0"/>
        <w:ind w:left="720"/>
        <w:rPr>
          <w:rFonts w:cs="Times New Roman"/>
          <w:b/>
          <w:szCs w:val="24"/>
        </w:rPr>
      </w:pPr>
      <w:r w:rsidRPr="00AA3E62">
        <w:rPr>
          <w:rFonts w:cs="Times New Roman"/>
          <w:szCs w:val="24"/>
        </w:rPr>
        <w:tab/>
        <w:t>Funkcionális áramkörök alkalmazása</w:t>
      </w:r>
      <w:r w:rsidRPr="00AA3E62">
        <w:rPr>
          <w:rFonts w:cs="Times New Roman"/>
          <w:b/>
          <w:szCs w:val="24"/>
        </w:rPr>
        <w:tab/>
      </w:r>
      <w:r w:rsidRPr="00AA3E62">
        <w:rPr>
          <w:rFonts w:cs="Times New Roman"/>
          <w:b/>
          <w:szCs w:val="24"/>
        </w:rPr>
        <w:tab/>
      </w:r>
      <w:r w:rsidRPr="00AA3E62">
        <w:rPr>
          <w:rFonts w:cs="Times New Roman"/>
          <w:b/>
          <w:szCs w:val="24"/>
        </w:rPr>
        <w:tab/>
      </w:r>
    </w:p>
    <w:p w:rsidR="00BE0268" w:rsidRPr="00AA3E62" w:rsidRDefault="00BE0268" w:rsidP="003275B6">
      <w:pPr>
        <w:spacing w:after="0"/>
        <w:ind w:left="720"/>
        <w:rPr>
          <w:rFonts w:cs="Times New Roman"/>
          <w:szCs w:val="24"/>
        </w:rPr>
      </w:pPr>
      <w:r w:rsidRPr="00AA3E62">
        <w:rPr>
          <w:rFonts w:cs="Times New Roman"/>
          <w:szCs w:val="24"/>
        </w:rPr>
        <w:t>Digitális áramkörök hibáinak felismerése, javítása</w:t>
      </w:r>
      <w:r w:rsidRPr="00AA3E62">
        <w:rPr>
          <w:rFonts w:cs="Times New Roman"/>
          <w:szCs w:val="24"/>
        </w:rPr>
        <w:tab/>
      </w:r>
    </w:p>
    <w:p w:rsidR="00BE0268" w:rsidRPr="00AA3E62" w:rsidRDefault="00BE0268" w:rsidP="003275B6">
      <w:pPr>
        <w:spacing w:after="0"/>
        <w:ind w:left="720"/>
        <w:rPr>
          <w:rFonts w:cs="Times New Roman"/>
          <w:szCs w:val="24"/>
        </w:rPr>
      </w:pPr>
      <w:r w:rsidRPr="00AA3E62">
        <w:rPr>
          <w:rFonts w:cs="Times New Roman"/>
          <w:szCs w:val="24"/>
        </w:rPr>
        <w:t>Digitális áramköri hibák típusai.</w:t>
      </w:r>
    </w:p>
    <w:p w:rsidR="00A23F09" w:rsidRPr="00AA3E62" w:rsidRDefault="00BE0268" w:rsidP="00A23F09">
      <w:pPr>
        <w:tabs>
          <w:tab w:val="left" w:pos="1418"/>
          <w:tab w:val="right" w:pos="9072"/>
        </w:tabs>
        <w:spacing w:after="0"/>
        <w:ind w:left="851"/>
        <w:rPr>
          <w:rFonts w:cs="Times New Roman"/>
          <w:szCs w:val="24"/>
        </w:rPr>
      </w:pPr>
      <w:r w:rsidRPr="00AA3E62">
        <w:rPr>
          <w:rFonts w:cs="Times New Roman"/>
          <w:szCs w:val="24"/>
        </w:rPr>
        <w:t>Hibakeresés módszerei kombinációs hálózatokban (visszafele lépegető és nyomvonal módszer, logikai diagnosztika).</w:t>
      </w:r>
    </w:p>
    <w:p w:rsidR="00907F58" w:rsidRPr="00AA3E62" w:rsidRDefault="00907F58" w:rsidP="00A23F09">
      <w:pPr>
        <w:tabs>
          <w:tab w:val="left" w:pos="1418"/>
          <w:tab w:val="right" w:pos="9072"/>
        </w:tabs>
        <w:spacing w:after="0"/>
        <w:ind w:left="851"/>
        <w:rPr>
          <w:rFonts w:cs="Times New Roman"/>
        </w:rPr>
      </w:pPr>
    </w:p>
    <w:p w:rsidR="00A23F09" w:rsidRPr="00AA3E62" w:rsidRDefault="00BE026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PLC programozás</w:t>
      </w:r>
    </w:p>
    <w:p w:rsidR="00BE0268" w:rsidRPr="00AA3E62" w:rsidRDefault="00BE0268" w:rsidP="003275B6">
      <w:pPr>
        <w:spacing w:after="0"/>
        <w:ind w:firstLine="709"/>
        <w:rPr>
          <w:rFonts w:cs="Times New Roman"/>
          <w:szCs w:val="24"/>
        </w:rPr>
      </w:pPr>
      <w:r w:rsidRPr="00AA3E62">
        <w:rPr>
          <w:rFonts w:cs="Times New Roman"/>
          <w:szCs w:val="24"/>
        </w:rPr>
        <w:t>A PLC kiválasztása, beépítése, huzalozása, üzembe helyezése.</w:t>
      </w:r>
    </w:p>
    <w:p w:rsidR="00BE0268" w:rsidRPr="00AA3E62" w:rsidRDefault="00BE0268" w:rsidP="003275B6">
      <w:pPr>
        <w:spacing w:after="0"/>
        <w:ind w:left="720"/>
        <w:rPr>
          <w:rFonts w:cs="Times New Roman"/>
          <w:szCs w:val="24"/>
        </w:rPr>
      </w:pPr>
      <w:r w:rsidRPr="00AA3E62">
        <w:rPr>
          <w:rFonts w:cs="Times New Roman"/>
          <w:szCs w:val="24"/>
        </w:rPr>
        <w:t>A PLC használatbavétele (tápfeszültség ellátás, bemenetek és kimenetek bekötése).</w:t>
      </w:r>
    </w:p>
    <w:p w:rsidR="00BE0268" w:rsidRPr="00AA3E62" w:rsidRDefault="00BE0268" w:rsidP="003275B6">
      <w:pPr>
        <w:spacing w:after="0"/>
        <w:ind w:firstLine="720"/>
        <w:rPr>
          <w:rFonts w:cs="Times New Roman"/>
          <w:szCs w:val="24"/>
        </w:rPr>
      </w:pPr>
      <w:r w:rsidRPr="00AA3E62">
        <w:rPr>
          <w:rFonts w:cs="Times New Roman"/>
          <w:szCs w:val="24"/>
        </w:rPr>
        <w:t>A programozható vezérlő alapbeállítása beépített lehetőségeivel.</w:t>
      </w:r>
    </w:p>
    <w:p w:rsidR="00BE0268" w:rsidRPr="00AA3E62" w:rsidRDefault="00BE0268" w:rsidP="003275B6">
      <w:pPr>
        <w:spacing w:after="0"/>
        <w:ind w:left="720"/>
        <w:rPr>
          <w:rFonts w:cs="Times New Roman"/>
          <w:szCs w:val="24"/>
        </w:rPr>
      </w:pPr>
      <w:r w:rsidRPr="00AA3E62">
        <w:rPr>
          <w:rFonts w:cs="Times New Roman"/>
          <w:szCs w:val="24"/>
        </w:rPr>
        <w:t>PLC – számítógép – szimulációs eszköz (hardver, szoftver) kapcsolat megteremtése.</w:t>
      </w:r>
    </w:p>
    <w:p w:rsidR="00BE0268" w:rsidRPr="00AA3E62" w:rsidRDefault="00BE0268" w:rsidP="003275B6">
      <w:pPr>
        <w:spacing w:after="0"/>
        <w:ind w:left="720"/>
        <w:rPr>
          <w:rFonts w:cs="Times New Roman"/>
          <w:szCs w:val="24"/>
        </w:rPr>
      </w:pPr>
      <w:r w:rsidRPr="00AA3E62">
        <w:rPr>
          <w:rFonts w:cs="Times New Roman"/>
          <w:szCs w:val="24"/>
        </w:rPr>
        <w:t>A szenzorok, jelátalakítók, végrehajtók illesztése a PLC-hez, illesztésük leellenőrzése.</w:t>
      </w:r>
    </w:p>
    <w:p w:rsidR="00BE0268" w:rsidRPr="00AA3E62" w:rsidRDefault="00BE0268" w:rsidP="003275B6">
      <w:pPr>
        <w:spacing w:after="0"/>
        <w:rPr>
          <w:rFonts w:cs="Times New Roman"/>
          <w:szCs w:val="24"/>
        </w:rPr>
      </w:pPr>
    </w:p>
    <w:p w:rsidR="00BE0268" w:rsidRPr="00AA3E62" w:rsidRDefault="00BE0268" w:rsidP="003275B6">
      <w:pPr>
        <w:spacing w:after="0"/>
        <w:ind w:left="720"/>
        <w:rPr>
          <w:rFonts w:cs="Times New Roman"/>
          <w:szCs w:val="24"/>
        </w:rPr>
      </w:pPr>
      <w:r w:rsidRPr="00AA3E62">
        <w:rPr>
          <w:rFonts w:cs="Times New Roman"/>
          <w:szCs w:val="24"/>
        </w:rPr>
        <w:t>Projekt létrehozása, konfiguráció beállítása, paraméterezések (késleltetések, megszámlálások).</w:t>
      </w:r>
    </w:p>
    <w:p w:rsidR="00BE0268" w:rsidRPr="00AA3E62" w:rsidRDefault="00BE0268" w:rsidP="003275B6">
      <w:pPr>
        <w:spacing w:after="0"/>
        <w:ind w:left="720"/>
        <w:rPr>
          <w:rFonts w:cs="Times New Roman"/>
          <w:szCs w:val="24"/>
        </w:rPr>
      </w:pPr>
      <w:r w:rsidRPr="00AA3E62">
        <w:rPr>
          <w:rFonts w:cs="Times New Roman"/>
          <w:szCs w:val="24"/>
        </w:rPr>
        <w:t>Szimbolikus nevek (szimbólumok), megjegyzések (kommentek) használata, allokációs lista készítése.</w:t>
      </w:r>
    </w:p>
    <w:p w:rsidR="00BE0268" w:rsidRPr="00AA3E62" w:rsidRDefault="00BE0268" w:rsidP="003275B6">
      <w:pPr>
        <w:spacing w:after="0"/>
        <w:ind w:firstLine="708"/>
        <w:rPr>
          <w:rFonts w:cs="Times New Roman"/>
          <w:szCs w:val="24"/>
        </w:rPr>
      </w:pPr>
      <w:r w:rsidRPr="00AA3E62">
        <w:rPr>
          <w:rFonts w:cs="Times New Roman"/>
          <w:szCs w:val="24"/>
        </w:rPr>
        <w:t>A létradiagramos programozási nyelv elemei, használatuk.</w:t>
      </w:r>
    </w:p>
    <w:p w:rsidR="00BE0268" w:rsidRPr="00AA3E62" w:rsidRDefault="00BE0268" w:rsidP="003275B6">
      <w:pPr>
        <w:spacing w:after="0"/>
        <w:ind w:left="720" w:hanging="12"/>
        <w:rPr>
          <w:rFonts w:cs="Times New Roman"/>
          <w:szCs w:val="24"/>
        </w:rPr>
      </w:pPr>
      <w:r w:rsidRPr="00AA3E62">
        <w:rPr>
          <w:rFonts w:cs="Times New Roman"/>
          <w:szCs w:val="24"/>
        </w:rPr>
        <w:t>Logikai vezérlések, öntartások, időzítések, élvezérlések megvalósítása PLC-vel, létradiagramos programozási nyelven.</w:t>
      </w:r>
    </w:p>
    <w:p w:rsidR="00BE0268" w:rsidRPr="00AA3E62" w:rsidRDefault="00BE0268" w:rsidP="003275B6">
      <w:pPr>
        <w:spacing w:after="0"/>
        <w:ind w:firstLine="708"/>
        <w:rPr>
          <w:rFonts w:cs="Times New Roman"/>
          <w:szCs w:val="24"/>
        </w:rPr>
      </w:pPr>
      <w:r w:rsidRPr="00AA3E62">
        <w:rPr>
          <w:rFonts w:cs="Times New Roman"/>
          <w:szCs w:val="24"/>
        </w:rPr>
        <w:t>Sorrendi vezérlések megvalósítása létradiagramos programozási nyelven.</w:t>
      </w:r>
    </w:p>
    <w:p w:rsidR="00BE0268" w:rsidRPr="00AA3E62" w:rsidRDefault="00BE0268" w:rsidP="003275B6">
      <w:pPr>
        <w:spacing w:after="0"/>
        <w:ind w:left="720" w:hanging="12"/>
        <w:rPr>
          <w:rFonts w:cs="Times New Roman"/>
          <w:szCs w:val="24"/>
        </w:rPr>
      </w:pPr>
      <w:r w:rsidRPr="00AA3E62">
        <w:rPr>
          <w:rFonts w:cs="Times New Roman"/>
          <w:szCs w:val="24"/>
        </w:rPr>
        <w:t>Munkaprogramok írása létradiagramos-, funkcióblokkos-, utasításlistás-, programozási nyelveken.</w:t>
      </w:r>
    </w:p>
    <w:p w:rsidR="00BE0268" w:rsidRPr="00AA3E62" w:rsidRDefault="00BE0268" w:rsidP="003275B6">
      <w:pPr>
        <w:spacing w:after="0"/>
        <w:ind w:left="720" w:hanging="12"/>
        <w:rPr>
          <w:rFonts w:cs="Times New Roman"/>
          <w:szCs w:val="24"/>
        </w:rPr>
      </w:pPr>
      <w:r w:rsidRPr="00AA3E62">
        <w:rPr>
          <w:rFonts w:cs="Times New Roman"/>
          <w:szCs w:val="24"/>
        </w:rPr>
        <w:t>Programok letöltése a PLC-be, programok futtatása, üzembe helyezés, dokumentálás.</w:t>
      </w:r>
    </w:p>
    <w:p w:rsidR="00BE0268" w:rsidRPr="00AA3E62" w:rsidRDefault="00BE0268" w:rsidP="003275B6">
      <w:pPr>
        <w:spacing w:after="0"/>
        <w:ind w:left="720" w:hanging="12"/>
        <w:rPr>
          <w:rFonts w:cs="Times New Roman"/>
          <w:szCs w:val="24"/>
        </w:rPr>
      </w:pPr>
      <w:r w:rsidRPr="00AA3E62">
        <w:rPr>
          <w:rFonts w:cs="Times New Roman"/>
          <w:szCs w:val="24"/>
        </w:rPr>
        <w:t>Programok visszatöltése a PLC-ből. Szöveges- és grafikus programozási nyelveken (létra, utasításlistás, funkcióblokkos) megírtprogramok átírása egyik programnyelvről a másikra. Programok átírása, különböző típusú PLC-k esetén. Átírt programok ellenőrzése.</w:t>
      </w:r>
    </w:p>
    <w:p w:rsidR="00BE0268" w:rsidRPr="00AA3E62" w:rsidRDefault="00BE0268" w:rsidP="003275B6">
      <w:pPr>
        <w:spacing w:after="0"/>
        <w:ind w:firstLine="720"/>
        <w:rPr>
          <w:rFonts w:cs="Times New Roman"/>
          <w:szCs w:val="24"/>
        </w:rPr>
      </w:pPr>
      <w:r w:rsidRPr="00AA3E62">
        <w:rPr>
          <w:rFonts w:cs="Times New Roman"/>
          <w:szCs w:val="24"/>
        </w:rPr>
        <w:t>PLC program végrehajtási módjainak vizsgálata.</w:t>
      </w:r>
    </w:p>
    <w:p w:rsidR="00BE0268" w:rsidRPr="00AA3E62" w:rsidRDefault="00BE0268" w:rsidP="003275B6">
      <w:pPr>
        <w:spacing w:after="0"/>
        <w:ind w:left="720" w:hanging="12"/>
        <w:rPr>
          <w:rFonts w:cs="Times New Roman"/>
          <w:szCs w:val="24"/>
        </w:rPr>
      </w:pPr>
      <w:r w:rsidRPr="00AA3E62">
        <w:rPr>
          <w:rFonts w:cs="Times New Roman"/>
          <w:szCs w:val="24"/>
        </w:rPr>
        <w:t>A kezelőfelület elemeinek használata (beállítások, programozás, beavatkozás), üzemmódok kiválasztása.</w:t>
      </w:r>
    </w:p>
    <w:p w:rsidR="00A23F09" w:rsidRPr="00AA3E62" w:rsidRDefault="00BE0268" w:rsidP="00A23F09">
      <w:pPr>
        <w:tabs>
          <w:tab w:val="left" w:pos="1418"/>
          <w:tab w:val="right" w:pos="9072"/>
        </w:tabs>
        <w:spacing w:after="0"/>
        <w:ind w:left="851"/>
        <w:rPr>
          <w:rFonts w:cs="Times New Roman"/>
          <w:szCs w:val="24"/>
        </w:rPr>
      </w:pPr>
      <w:r w:rsidRPr="00AA3E62">
        <w:rPr>
          <w:rFonts w:cs="Times New Roman"/>
          <w:szCs w:val="24"/>
        </w:rPr>
        <w:t>Vészleállítás, a gépek biztonságtechnikájával kapcsolatos feladatok programozása.</w:t>
      </w:r>
    </w:p>
    <w:p w:rsidR="00907F58" w:rsidRPr="00AA3E62" w:rsidRDefault="00907F58" w:rsidP="00A23F09">
      <w:pPr>
        <w:tabs>
          <w:tab w:val="left" w:pos="1418"/>
          <w:tab w:val="right" w:pos="9072"/>
        </w:tabs>
        <w:spacing w:after="0"/>
        <w:ind w:left="851"/>
        <w:rPr>
          <w:rFonts w:cs="Times New Roman"/>
        </w:rPr>
      </w:pPr>
    </w:p>
    <w:p w:rsidR="00A23F09" w:rsidRPr="00AA3E62" w:rsidRDefault="00BE026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PLC program tesztelése</w:t>
      </w:r>
    </w:p>
    <w:p w:rsidR="00BE0268" w:rsidRPr="00AA3E62" w:rsidRDefault="00BE0268" w:rsidP="003275B6">
      <w:pPr>
        <w:spacing w:after="0"/>
        <w:ind w:firstLine="708"/>
        <w:rPr>
          <w:rFonts w:cs="Times New Roman"/>
          <w:szCs w:val="24"/>
        </w:rPr>
      </w:pPr>
      <w:r w:rsidRPr="00AA3E62">
        <w:rPr>
          <w:rFonts w:cs="Times New Roman"/>
          <w:szCs w:val="24"/>
        </w:rPr>
        <w:t>Az előfordulható hibák fajtái, csoportosításuk, hatásai.</w:t>
      </w:r>
    </w:p>
    <w:p w:rsidR="00BE0268" w:rsidRPr="00AA3E62" w:rsidRDefault="00BE0268" w:rsidP="003275B6">
      <w:pPr>
        <w:spacing w:after="0"/>
        <w:ind w:left="720" w:hanging="12"/>
        <w:rPr>
          <w:rFonts w:cs="Times New Roman"/>
          <w:szCs w:val="24"/>
        </w:rPr>
      </w:pPr>
      <w:r w:rsidRPr="00AA3E62">
        <w:rPr>
          <w:rFonts w:cs="Times New Roman"/>
          <w:szCs w:val="24"/>
        </w:rPr>
        <w:t>A szisztematikus, manuális hibakeresés gyakorlata PLC-vel vezérelt berendezéseken.</w:t>
      </w:r>
    </w:p>
    <w:p w:rsidR="00BE0268" w:rsidRPr="00AA3E62" w:rsidRDefault="00BE0268" w:rsidP="003275B6">
      <w:pPr>
        <w:spacing w:after="0"/>
        <w:ind w:firstLine="708"/>
        <w:rPr>
          <w:rFonts w:cs="Times New Roman"/>
          <w:szCs w:val="24"/>
        </w:rPr>
      </w:pPr>
      <w:r w:rsidRPr="00AA3E62">
        <w:rPr>
          <w:rFonts w:cs="Times New Roman"/>
          <w:szCs w:val="24"/>
        </w:rPr>
        <w:t>A programozó készülék (laptop) bevonása a hibakeresésbe (on-line diagnózis)</w:t>
      </w:r>
    </w:p>
    <w:p w:rsidR="00BE0268" w:rsidRPr="00AA3E62" w:rsidRDefault="00BE0268" w:rsidP="003275B6">
      <w:pPr>
        <w:spacing w:after="0"/>
        <w:ind w:firstLine="708"/>
        <w:rPr>
          <w:rFonts w:cs="Times New Roman"/>
          <w:color w:val="333333"/>
          <w:szCs w:val="24"/>
          <w:shd w:val="clear" w:color="auto" w:fill="FFFFFF"/>
        </w:rPr>
      </w:pPr>
      <w:r w:rsidRPr="00AA3E62">
        <w:rPr>
          <w:rFonts w:cs="Times New Roman"/>
          <w:szCs w:val="24"/>
        </w:rPr>
        <w:t>Hibanapló, hibaelemzés.</w:t>
      </w:r>
    </w:p>
    <w:p w:rsidR="00BE0268" w:rsidRPr="00AA3E62" w:rsidRDefault="00BE0268" w:rsidP="003275B6">
      <w:pPr>
        <w:spacing w:after="0"/>
        <w:ind w:left="720" w:hanging="12"/>
        <w:rPr>
          <w:rFonts w:cs="Times New Roman"/>
          <w:szCs w:val="24"/>
        </w:rPr>
      </w:pPr>
      <w:r w:rsidRPr="00AA3E62">
        <w:rPr>
          <w:rFonts w:cs="Times New Roman"/>
          <w:szCs w:val="24"/>
        </w:rPr>
        <w:t xml:space="preserve">A rendelkezésre álló PLC </w:t>
      </w:r>
      <w:r w:rsidR="002D1041">
        <w:rPr>
          <w:rFonts w:cs="Times New Roman"/>
          <w:szCs w:val="24"/>
        </w:rPr>
        <w:t>szimuláció és</w:t>
      </w:r>
      <w:r w:rsidRPr="00AA3E62">
        <w:rPr>
          <w:rFonts w:cs="Times New Roman"/>
          <w:szCs w:val="24"/>
        </w:rPr>
        <w:t xml:space="preserve"> monitor üzemmódjának használata hibakeresésre.</w:t>
      </w:r>
    </w:p>
    <w:p w:rsidR="00BE0268" w:rsidRPr="00AA3E62" w:rsidRDefault="00BE0268" w:rsidP="003275B6">
      <w:pPr>
        <w:spacing w:after="0"/>
        <w:ind w:left="720" w:hanging="12"/>
        <w:rPr>
          <w:rFonts w:cs="Times New Roman"/>
          <w:szCs w:val="24"/>
        </w:rPr>
      </w:pPr>
      <w:r w:rsidRPr="00AA3E62">
        <w:rPr>
          <w:rFonts w:cs="Times New Roman"/>
          <w:szCs w:val="24"/>
        </w:rPr>
        <w:t>Tesztelt program „üzemi” próbája modellek és szimulációs programok segítségével.</w:t>
      </w:r>
    </w:p>
    <w:p w:rsidR="00BE0268" w:rsidRPr="00AA3E62" w:rsidRDefault="00BE0268" w:rsidP="003275B6">
      <w:pPr>
        <w:spacing w:after="0"/>
        <w:ind w:left="720" w:hanging="12"/>
        <w:rPr>
          <w:rFonts w:cs="Times New Roman"/>
          <w:szCs w:val="24"/>
        </w:rPr>
      </w:pPr>
      <w:r w:rsidRPr="00AA3E62">
        <w:rPr>
          <w:rFonts w:cs="Times New Roman"/>
          <w:szCs w:val="24"/>
        </w:rPr>
        <w:t>A rendelkezésre álló PLC és a hozzátartozó programfejlesztő eszköz (IDE) egyéb lehetőségeinek használata hibakeresésre.</w:t>
      </w:r>
    </w:p>
    <w:p w:rsidR="00BE0268" w:rsidRPr="00AA3E62" w:rsidRDefault="00BE0268" w:rsidP="00BE0268">
      <w:pPr>
        <w:numPr>
          <w:ilvl w:val="0"/>
          <w:numId w:val="11"/>
        </w:numPr>
        <w:spacing w:after="0"/>
        <w:jc w:val="left"/>
        <w:rPr>
          <w:rFonts w:cs="Times New Roman"/>
          <w:szCs w:val="24"/>
        </w:rPr>
      </w:pPr>
      <w:r w:rsidRPr="00AA3E62">
        <w:rPr>
          <w:rFonts w:cs="Times New Roman"/>
          <w:szCs w:val="24"/>
        </w:rPr>
        <w:t>TELEMECANIQUE PLC (check PLC ,module diagnostics, setclock, update firmware, error code), LCD kijelző információi. Számítógép - PLC kapcsolat (communication setup), kapcsolat ellenőrzése. Program ellenőrzése (check the program, compare the program with module data). I/O editor, program ellenőrzés (Analyze program, view program errors). Forcing Input/Output Values, Animation üzemmód használata hibakeresésre.</w:t>
      </w:r>
    </w:p>
    <w:p w:rsidR="00BE0268" w:rsidRPr="00AA3E62" w:rsidRDefault="00BE0268" w:rsidP="00BE0268">
      <w:pPr>
        <w:numPr>
          <w:ilvl w:val="0"/>
          <w:numId w:val="11"/>
        </w:numPr>
        <w:spacing w:after="0"/>
        <w:jc w:val="left"/>
        <w:rPr>
          <w:rFonts w:cs="Times New Roman"/>
          <w:szCs w:val="24"/>
        </w:rPr>
      </w:pPr>
      <w:r w:rsidRPr="00AA3E62">
        <w:rPr>
          <w:rFonts w:cs="Times New Roman"/>
          <w:szCs w:val="24"/>
        </w:rPr>
        <w:t>OMRON PLC PLC (status, clear memory, allocate memory, error log, PLC setup).Számítógép - PLC kapcsolat (communications), kapcsolat ellenőrzése. Program ellenőrzése (verify program, force - set data, program check).</w:t>
      </w:r>
    </w:p>
    <w:p w:rsidR="00BE0268" w:rsidRPr="00AA3E62" w:rsidRDefault="00BE0268" w:rsidP="00BE0268">
      <w:pPr>
        <w:numPr>
          <w:ilvl w:val="0"/>
          <w:numId w:val="11"/>
        </w:numPr>
        <w:spacing w:after="0"/>
        <w:jc w:val="left"/>
        <w:rPr>
          <w:rFonts w:cs="Times New Roman"/>
          <w:szCs w:val="24"/>
        </w:rPr>
      </w:pPr>
      <w:r w:rsidRPr="00AA3E62">
        <w:rPr>
          <w:rFonts w:cs="Times New Roman"/>
          <w:szCs w:val="24"/>
        </w:rPr>
        <w:t>FESTO PLC (Controller settings, Driver és I/O configurations). Számítógép - PLC kapcsolat (Communication Port Preferences), kapcsolat ellenőrzése. Program ellenőrzése (Project settings, Forcing Inputs and Outputs). Online üzemmód használata hibakeresésre (Control panel, breakpoints, Online Display használata).Hibakezelési lehetőségek (programmal és program nélkül, függvény modulok használata, hibakódok, Watchdog driver).</w:t>
      </w:r>
    </w:p>
    <w:p w:rsidR="00BE0268" w:rsidRPr="00AA3E62" w:rsidRDefault="00BE0268" w:rsidP="00BE0268">
      <w:pPr>
        <w:numPr>
          <w:ilvl w:val="0"/>
          <w:numId w:val="11"/>
        </w:numPr>
        <w:spacing w:after="0"/>
        <w:jc w:val="left"/>
        <w:rPr>
          <w:rFonts w:cs="Times New Roman"/>
          <w:szCs w:val="24"/>
        </w:rPr>
      </w:pPr>
      <w:r w:rsidRPr="00AA3E62">
        <w:rPr>
          <w:rFonts w:cs="Times New Roman"/>
          <w:szCs w:val="24"/>
        </w:rPr>
        <w:t>Klöckner-Moeller PLC és project beállítások ellenőrzése. Számítógép - PLC kapcsolat, a kapcsolat ellenőrzése. Szimuláció beállításai (ciklus, töréspont).</w:t>
      </w:r>
    </w:p>
    <w:p w:rsidR="00BE0268" w:rsidRPr="00AA3E62" w:rsidRDefault="00BE0268" w:rsidP="00BE0268">
      <w:pPr>
        <w:numPr>
          <w:ilvl w:val="0"/>
          <w:numId w:val="11"/>
        </w:numPr>
        <w:spacing w:after="0"/>
        <w:jc w:val="left"/>
        <w:rPr>
          <w:rFonts w:cs="Times New Roman"/>
          <w:szCs w:val="24"/>
        </w:rPr>
      </w:pPr>
      <w:r w:rsidRPr="00AA3E62">
        <w:rPr>
          <w:rFonts w:cs="Times New Roman"/>
          <w:szCs w:val="24"/>
        </w:rPr>
        <w:t>SIEMENS PLC és project beállítások ellenőrzése (PLC-Info, PLC-memory, I/O diagnosis). Számítógép - PLC kapcsolat, a kapcsolat ellenőrzése. Online üzemmód használata hibakeresésre (force variables, force outputs).</w:t>
      </w:r>
    </w:p>
    <w:p w:rsidR="00A23F09" w:rsidRPr="00AA3E62" w:rsidRDefault="00BE0268" w:rsidP="00A23F09">
      <w:pPr>
        <w:tabs>
          <w:tab w:val="left" w:pos="1418"/>
          <w:tab w:val="right" w:pos="9072"/>
        </w:tabs>
        <w:spacing w:after="0"/>
        <w:ind w:left="851"/>
        <w:rPr>
          <w:rFonts w:cs="Times New Roman"/>
          <w:szCs w:val="24"/>
        </w:rPr>
      </w:pPr>
      <w:r w:rsidRPr="00AA3E62">
        <w:rPr>
          <w:rFonts w:cs="Times New Roman"/>
          <w:szCs w:val="24"/>
        </w:rPr>
        <w:t>SCHNEIDER PLC és project beállítások ellenőrzése (Configurator). Számítógép - PLC kapcsolat, a kapcsolat ellenőrzése (ethernet, modbus).Program ellenőrzése (analyze program).Online üzemmód használata hibakeresésre (Control panel, controller status, online events és diagnostics). Hibakezelési lehetőségek (ErrorReport).</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BE0268" w:rsidP="00A23F09">
      <w:pPr>
        <w:spacing w:after="0"/>
        <w:ind w:left="426"/>
        <w:rPr>
          <w:rFonts w:cs="Times New Roman"/>
        </w:rPr>
      </w:pPr>
      <w:r w:rsidRPr="00AA3E62">
        <w:rPr>
          <w:rFonts w:cs="Times New Roman"/>
        </w:rPr>
        <w:t>Szakmaspecifikus tanműhelyben vagy szakmaspecifikus gazdálkodó szervezetnél</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A23F09" w:rsidRPr="00AA3E62" w:rsidRDefault="00A23F09" w:rsidP="00A23F09">
      <w:pPr>
        <w:spacing w:after="0"/>
        <w:ind w:left="426"/>
        <w:rPr>
          <w:rFonts w:cs="Times New Roman"/>
        </w:rPr>
      </w:pP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p>
    <w:p w:rsidR="00A23F09" w:rsidRPr="00AA3E62" w:rsidRDefault="00A23F09" w:rsidP="00A23F09">
      <w:pPr>
        <w:spacing w:before="2880"/>
        <w:jc w:val="center"/>
        <w:rPr>
          <w:rFonts w:cs="Times New Roman"/>
          <w:b/>
          <w:sz w:val="36"/>
        </w:rPr>
      </w:pPr>
      <w:r w:rsidRPr="00AA3E62">
        <w:rPr>
          <w:rFonts w:cs="Times New Roman"/>
          <w:b/>
          <w:sz w:val="36"/>
        </w:rPr>
        <w:t>A</w:t>
      </w:r>
    </w:p>
    <w:p w:rsidR="00A23F09" w:rsidRPr="00AA3E62" w:rsidRDefault="00863533" w:rsidP="00A23F09">
      <w:pPr>
        <w:spacing w:after="480"/>
        <w:jc w:val="center"/>
        <w:rPr>
          <w:rFonts w:cs="Times New Roman"/>
          <w:b/>
          <w:sz w:val="36"/>
        </w:rPr>
      </w:pPr>
      <w:r w:rsidRPr="00AA3E62">
        <w:rPr>
          <w:rFonts w:cs="Times New Roman"/>
          <w:b/>
          <w:sz w:val="36"/>
        </w:rPr>
        <w:t>11500-12</w:t>
      </w:r>
      <w:r w:rsidR="00A23F09" w:rsidRPr="00AA3E62">
        <w:rPr>
          <w:rFonts w:cs="Times New Roman"/>
          <w:b/>
          <w:sz w:val="36"/>
        </w:rPr>
        <w:t xml:space="preserve"> azonosító számú</w:t>
      </w:r>
    </w:p>
    <w:p w:rsidR="00A23F09" w:rsidRPr="00AA3E62" w:rsidRDefault="00863533" w:rsidP="00A23F09">
      <w:pPr>
        <w:jc w:val="center"/>
        <w:rPr>
          <w:rFonts w:cs="Times New Roman"/>
          <w:b/>
          <w:sz w:val="36"/>
        </w:rPr>
      </w:pPr>
      <w:r w:rsidRPr="00AA3E62">
        <w:rPr>
          <w:rFonts w:cs="Times New Roman"/>
          <w:b/>
          <w:sz w:val="36"/>
        </w:rPr>
        <w:t>Munkahelyi egészség és biztonság</w:t>
      </w:r>
    </w:p>
    <w:p w:rsidR="00A23F09" w:rsidRPr="00AA3E62" w:rsidRDefault="00A23F09" w:rsidP="00A23F09">
      <w:pPr>
        <w:jc w:val="center"/>
        <w:rPr>
          <w:rFonts w:cs="Times New Roman"/>
          <w:b/>
          <w:sz w:val="36"/>
        </w:rPr>
      </w:pPr>
      <w:r w:rsidRPr="00AA3E62">
        <w:rPr>
          <w:rFonts w:cs="Times New Roman"/>
          <w:b/>
          <w:sz w:val="36"/>
        </w:rPr>
        <w:t>megnevezésű</w:t>
      </w:r>
    </w:p>
    <w:p w:rsidR="00A23F09" w:rsidRPr="00AA3E62" w:rsidRDefault="00A23F09" w:rsidP="00A23F09">
      <w:pPr>
        <w:spacing w:before="480" w:after="480"/>
        <w:jc w:val="center"/>
        <w:rPr>
          <w:rFonts w:cs="Times New Roman"/>
          <w:b/>
          <w:sz w:val="36"/>
        </w:rPr>
      </w:pPr>
      <w:r w:rsidRPr="00AA3E62">
        <w:rPr>
          <w:rFonts w:cs="Times New Roman"/>
          <w:b/>
          <w:sz w:val="36"/>
        </w:rPr>
        <w:t>szakmai követelménymodul</w:t>
      </w:r>
    </w:p>
    <w:p w:rsidR="00A23F09" w:rsidRPr="00AA3E62" w:rsidRDefault="00A23F09" w:rsidP="00A23F09">
      <w:pPr>
        <w:jc w:val="center"/>
        <w:rPr>
          <w:rFonts w:cs="Times New Roman"/>
          <w:b/>
          <w:sz w:val="36"/>
        </w:rPr>
      </w:pPr>
      <w:r w:rsidRPr="00AA3E62">
        <w:rPr>
          <w:rFonts w:cs="Times New Roman"/>
          <w:b/>
          <w:sz w:val="36"/>
        </w:rPr>
        <w:t>tantárgyai, témakörei</w:t>
      </w:r>
    </w:p>
    <w:p w:rsidR="00A23F09" w:rsidRPr="00AA3E62" w:rsidRDefault="00A23F09" w:rsidP="00A23F09">
      <w:pPr>
        <w:spacing w:after="200" w:line="276" w:lineRule="auto"/>
        <w:jc w:val="left"/>
        <w:rPr>
          <w:rFonts w:cs="Times New Roman"/>
        </w:rPr>
      </w:pPr>
      <w:r w:rsidRPr="00AA3E62">
        <w:rPr>
          <w:rFonts w:cs="Times New Roman"/>
        </w:rPr>
        <w:br w:type="page"/>
      </w:r>
    </w:p>
    <w:p w:rsidR="00A23F09" w:rsidRPr="00AA3E62" w:rsidRDefault="00A23F09" w:rsidP="00A23F09">
      <w:pPr>
        <w:rPr>
          <w:rFonts w:cs="Times New Roman"/>
        </w:rPr>
      </w:pPr>
      <w:r w:rsidRPr="00AA3E62">
        <w:rPr>
          <w:rFonts w:cs="Times New Roman"/>
        </w:rPr>
        <w:t xml:space="preserve">A </w:t>
      </w:r>
      <w:r w:rsidR="00863533" w:rsidRPr="00AA3E62">
        <w:rPr>
          <w:rFonts w:cs="Times New Roman"/>
        </w:rPr>
        <w:t>11500-12</w:t>
      </w:r>
      <w:r w:rsidRPr="00AA3E62">
        <w:rPr>
          <w:rFonts w:cs="Times New Roman"/>
        </w:rPr>
        <w:t xml:space="preserve"> azonosító számú </w:t>
      </w:r>
      <w:r w:rsidR="00863533" w:rsidRPr="00AA3E62">
        <w:rPr>
          <w:rFonts w:cs="Times New Roman"/>
        </w:rPr>
        <w:t>Munkahelyi egészség és biztonság</w:t>
      </w:r>
      <w:r w:rsidRPr="00AA3E62">
        <w:rPr>
          <w:rFonts w:cs="Times New Roman"/>
        </w:rPr>
        <w:t xml:space="preserve">megnevezésű szakmai követelménymodulhoz tartozó tantárgyak és témakörök oktatása során </w:t>
      </w:r>
      <w:r w:rsidR="00E456A0">
        <w:rPr>
          <w:rFonts w:cs="Times New Roman"/>
        </w:rPr>
        <w:t>fejlesztendő kompetenciák:</w:t>
      </w:r>
    </w:p>
    <w:tbl>
      <w:tblPr>
        <w:tblW w:w="0" w:type="auto"/>
        <w:jc w:val="center"/>
        <w:tblInd w:w="-2118" w:type="dxa"/>
        <w:tblLayout w:type="fixed"/>
        <w:tblCellMar>
          <w:left w:w="30" w:type="dxa"/>
          <w:right w:w="30" w:type="dxa"/>
        </w:tblCellMar>
        <w:tblLook w:val="0000" w:firstRow="0" w:lastRow="0" w:firstColumn="0" w:lastColumn="0" w:noHBand="0" w:noVBand="0"/>
      </w:tblPr>
      <w:tblGrid>
        <w:gridCol w:w="6388"/>
        <w:gridCol w:w="938"/>
      </w:tblGrid>
      <w:tr w:rsidR="00907F58" w:rsidRPr="003C4444" w:rsidTr="003C4444">
        <w:trPr>
          <w:cantSplit/>
          <w:trHeight w:val="1697"/>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AC4A5B">
            <w:pPr>
              <w:autoSpaceDE w:val="0"/>
              <w:autoSpaceDN w:val="0"/>
              <w:adjustRightInd w:val="0"/>
              <w:spacing w:after="0"/>
              <w:jc w:val="center"/>
              <w:rPr>
                <w:rFonts w:cs="Times New Roman"/>
                <w:color w:val="000000"/>
                <w:szCs w:val="24"/>
              </w:rPr>
            </w:pPr>
          </w:p>
        </w:tc>
        <w:tc>
          <w:tcPr>
            <w:tcW w:w="938" w:type="dxa"/>
            <w:tcBorders>
              <w:top w:val="single" w:sz="6" w:space="0" w:color="auto"/>
              <w:left w:val="single" w:sz="6" w:space="0" w:color="auto"/>
              <w:bottom w:val="single" w:sz="6" w:space="0" w:color="auto"/>
              <w:right w:val="single" w:sz="6" w:space="0" w:color="auto"/>
            </w:tcBorders>
            <w:textDirection w:val="btLr"/>
            <w:vAlign w:val="center"/>
          </w:tcPr>
          <w:p w:rsidR="00907F58" w:rsidRPr="003C4444" w:rsidRDefault="00907F58" w:rsidP="00AC4A5B">
            <w:pPr>
              <w:autoSpaceDE w:val="0"/>
              <w:autoSpaceDN w:val="0"/>
              <w:adjustRightInd w:val="0"/>
              <w:spacing w:after="0"/>
              <w:ind w:left="113" w:right="113"/>
              <w:jc w:val="center"/>
              <w:rPr>
                <w:rFonts w:cs="Times New Roman"/>
                <w:color w:val="000000"/>
                <w:szCs w:val="24"/>
              </w:rPr>
            </w:pPr>
            <w:r w:rsidRPr="003C4444">
              <w:rPr>
                <w:rFonts w:cs="Times New Roman"/>
                <w:color w:val="000000"/>
                <w:szCs w:val="24"/>
              </w:rPr>
              <w:t>Munkahelyi egészség és biztonság</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AC4A5B">
            <w:pPr>
              <w:autoSpaceDE w:val="0"/>
              <w:autoSpaceDN w:val="0"/>
              <w:adjustRightInd w:val="0"/>
              <w:spacing w:after="0"/>
              <w:jc w:val="center"/>
              <w:rPr>
                <w:rFonts w:cs="Times New Roman"/>
                <w:color w:val="000000"/>
                <w:szCs w:val="24"/>
              </w:rPr>
            </w:pPr>
            <w:r w:rsidRPr="003C4444">
              <w:rPr>
                <w:rFonts w:cs="Times New Roman"/>
                <w:color w:val="000000"/>
                <w:szCs w:val="24"/>
              </w:rPr>
              <w:t>FELADATOK</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AC4A5B">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Tudatosítja a munkahelyi egészség és biztonság jelentőségét</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Betartja és betartatja a munkahelyekkel kapcsolatos munkavédelmi követelményeket</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Betartja és betartatja a munkavégzés személyi és szervezési feltételeivel kapcsolatos munkavédelmi követelményeket</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Betartja és betartatja a munkavégzés tárgyi feltételeivel kapcsolatos munkavédelmi követelményeket</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A munkavédelmi szakemberrel, munkavédelmi képviselővel együttműködve részt vesz a munkavédelmi feladatok ellátásában</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cs="Times New Roman"/>
                <w:color w:val="000000"/>
                <w:szCs w:val="24"/>
              </w:rPr>
              <w:t>SZAKMAI ISMERETEK</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A munkahelyi egészség és biztonság, mint érték</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A munkabalesetek és foglalkozási megbetegedések hátrányos következményei</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A munkavédelem fogalomrendszere, szabályozása</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Munkahelyek kialakításának alapvető szabályai</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A munkavégzés általános személyi és szervezési feltételei</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Munkaeszközök a munkahelyeken</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Munkavédelmi feladatok a munkahelyeken</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Munkavédelmi szakemberek és feladataik a munkahelyeken</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A munkahelyi munkavédelmi érdekképviselet</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cs="Times New Roman"/>
                <w:color w:val="000000"/>
                <w:szCs w:val="24"/>
              </w:rPr>
              <w:t>SZAKMAI KÉSZSÉGEK</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bottom"/>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Információforrások kezelése</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Biztonsági szín- és alakjelek</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Olvasott szakmai szöveg megértése</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cs="Times New Roman"/>
                <w:color w:val="000000"/>
                <w:szCs w:val="24"/>
              </w:rPr>
              <w:t>SZEMÉLYES KOMPETENCIÁK</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Felelősségtudat</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Szabálykövetés</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Döntésképesség</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863533">
            <w:pPr>
              <w:autoSpaceDE w:val="0"/>
              <w:autoSpaceDN w:val="0"/>
              <w:adjustRightInd w:val="0"/>
              <w:spacing w:after="0"/>
              <w:jc w:val="center"/>
              <w:rPr>
                <w:rFonts w:cs="Times New Roman"/>
                <w:color w:val="000000"/>
                <w:szCs w:val="24"/>
              </w:rPr>
            </w:pPr>
            <w:r w:rsidRPr="003C4444">
              <w:rPr>
                <w:rFonts w:cs="Times New Roman"/>
                <w:color w:val="000000"/>
                <w:szCs w:val="24"/>
              </w:rPr>
              <w:t>TÁRSAS KOMPETENCIÁK</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863533">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F56555">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Visszacsatolási készség</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F56555">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F56555">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Irányíthatóság</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F56555">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F56555">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Irányítási készség</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F56555">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F56555">
            <w:pPr>
              <w:autoSpaceDE w:val="0"/>
              <w:autoSpaceDN w:val="0"/>
              <w:adjustRightInd w:val="0"/>
              <w:spacing w:after="0"/>
              <w:jc w:val="center"/>
              <w:rPr>
                <w:rFonts w:cs="Times New Roman"/>
                <w:color w:val="000000"/>
                <w:szCs w:val="24"/>
              </w:rPr>
            </w:pPr>
            <w:r w:rsidRPr="003C4444">
              <w:rPr>
                <w:rFonts w:cs="Times New Roman"/>
                <w:color w:val="000000"/>
                <w:szCs w:val="24"/>
              </w:rPr>
              <w:t>MÓDSZERKOMPETENCIÁK</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F56555">
            <w:pPr>
              <w:autoSpaceDE w:val="0"/>
              <w:autoSpaceDN w:val="0"/>
              <w:adjustRightInd w:val="0"/>
              <w:spacing w:after="0"/>
              <w:jc w:val="center"/>
              <w:rPr>
                <w:rFonts w:cs="Times New Roman"/>
                <w:color w:val="000000"/>
                <w:szCs w:val="24"/>
              </w:rPr>
            </w:pP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1128">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Rendszerező képesség</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1128">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1128">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Körültekintés, elővigyázatosság</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1128">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r w:rsidR="00907F58" w:rsidRPr="003C4444" w:rsidTr="003C4444">
        <w:trPr>
          <w:trHeight w:val="255"/>
          <w:jc w:val="center"/>
        </w:trPr>
        <w:tc>
          <w:tcPr>
            <w:tcW w:w="6388" w:type="dxa"/>
            <w:tcBorders>
              <w:top w:val="single" w:sz="6" w:space="0" w:color="auto"/>
              <w:left w:val="single" w:sz="6" w:space="0" w:color="auto"/>
              <w:bottom w:val="single" w:sz="6" w:space="0" w:color="auto"/>
              <w:right w:val="single" w:sz="6" w:space="0" w:color="auto"/>
            </w:tcBorders>
            <w:shd w:val="clear" w:color="auto" w:fill="auto"/>
            <w:vAlign w:val="center"/>
          </w:tcPr>
          <w:p w:rsidR="00907F58" w:rsidRPr="003C4444" w:rsidRDefault="00907F58" w:rsidP="00B41128">
            <w:pPr>
              <w:autoSpaceDE w:val="0"/>
              <w:autoSpaceDN w:val="0"/>
              <w:adjustRightInd w:val="0"/>
              <w:spacing w:after="0"/>
              <w:jc w:val="left"/>
              <w:rPr>
                <w:rFonts w:cs="Times New Roman"/>
                <w:color w:val="000000"/>
                <w:szCs w:val="24"/>
              </w:rPr>
            </w:pPr>
            <w:r w:rsidRPr="003C4444">
              <w:rPr>
                <w:rFonts w:eastAsia="Times New Roman" w:cs="Times New Roman"/>
                <w:color w:val="000000"/>
                <w:szCs w:val="24"/>
                <w:lang w:eastAsia="hu-HU"/>
              </w:rPr>
              <w:t>Helyzetfelismerés</w:t>
            </w:r>
          </w:p>
        </w:tc>
        <w:tc>
          <w:tcPr>
            <w:tcW w:w="938" w:type="dxa"/>
            <w:tcBorders>
              <w:top w:val="single" w:sz="6" w:space="0" w:color="auto"/>
              <w:left w:val="single" w:sz="6" w:space="0" w:color="auto"/>
              <w:bottom w:val="single" w:sz="6" w:space="0" w:color="auto"/>
              <w:right w:val="single" w:sz="6" w:space="0" w:color="auto"/>
            </w:tcBorders>
            <w:vAlign w:val="center"/>
          </w:tcPr>
          <w:p w:rsidR="00907F58" w:rsidRPr="003C4444" w:rsidRDefault="00907F58" w:rsidP="00B41128">
            <w:pPr>
              <w:autoSpaceDE w:val="0"/>
              <w:autoSpaceDN w:val="0"/>
              <w:adjustRightInd w:val="0"/>
              <w:spacing w:after="0"/>
              <w:jc w:val="center"/>
              <w:rPr>
                <w:rFonts w:cs="Times New Roman"/>
                <w:color w:val="000000"/>
                <w:szCs w:val="24"/>
              </w:rPr>
            </w:pPr>
            <w:r w:rsidRPr="003C4444">
              <w:rPr>
                <w:rFonts w:eastAsia="Times New Roman" w:cs="Times New Roman"/>
                <w:color w:val="000000"/>
                <w:szCs w:val="24"/>
                <w:lang w:eastAsia="hu-HU"/>
              </w:rPr>
              <w:t>x</w:t>
            </w:r>
          </w:p>
        </w:tc>
      </w:tr>
    </w:tbl>
    <w:p w:rsidR="00A23F09" w:rsidRPr="00AA3E62" w:rsidRDefault="00A23F09" w:rsidP="00A23F09">
      <w:pPr>
        <w:rPr>
          <w:rFonts w:cs="Times New Roman"/>
        </w:rPr>
      </w:pPr>
    </w:p>
    <w:p w:rsidR="00A23F09" w:rsidRPr="00AA3E62" w:rsidRDefault="00B41128" w:rsidP="00A23F09">
      <w:pPr>
        <w:pStyle w:val="Listaszerbekezds"/>
        <w:numPr>
          <w:ilvl w:val="0"/>
          <w:numId w:val="8"/>
        </w:numPr>
        <w:tabs>
          <w:tab w:val="right" w:pos="9072"/>
        </w:tabs>
        <w:spacing w:after="0"/>
        <w:rPr>
          <w:rFonts w:cs="Times New Roman"/>
          <w:b/>
        </w:rPr>
      </w:pPr>
      <w:r w:rsidRPr="00AA3E62">
        <w:rPr>
          <w:rFonts w:cs="Times New Roman"/>
          <w:b/>
        </w:rPr>
        <w:t>Munkahelyi egészség és biztonság</w:t>
      </w:r>
      <w:r w:rsidR="00A23F09" w:rsidRPr="00AA3E62">
        <w:rPr>
          <w:rFonts w:cs="Times New Roman"/>
          <w:b/>
        </w:rPr>
        <w:t xml:space="preserve"> tantárgy</w:t>
      </w:r>
      <w:r w:rsidR="00A23F09" w:rsidRPr="00AA3E62">
        <w:rPr>
          <w:rFonts w:cs="Times New Roman"/>
          <w:b/>
        </w:rPr>
        <w:tab/>
      </w:r>
      <w:r w:rsidR="00BF2ACC" w:rsidRPr="00AA3E62">
        <w:rPr>
          <w:rFonts w:cs="Times New Roman"/>
          <w:b/>
        </w:rPr>
        <w:t>16</w:t>
      </w:r>
      <w:r w:rsidR="00A23F09" w:rsidRPr="00AA3E62">
        <w:rPr>
          <w:rFonts w:cs="Times New Roman"/>
          <w:b/>
        </w:rPr>
        <w:t xml:space="preserve"> óra/</w:t>
      </w:r>
      <w:r w:rsidRPr="00AA3E62">
        <w:rPr>
          <w:rFonts w:cs="Times New Roman"/>
          <w:b/>
        </w:rPr>
        <w:t>0</w:t>
      </w:r>
      <w:r w:rsidR="00A23F09" w:rsidRPr="00AA3E62">
        <w:rPr>
          <w:rFonts w:cs="Times New Roman"/>
          <w:b/>
        </w:rPr>
        <w:t xml:space="preserve"> óra*</w:t>
      </w:r>
    </w:p>
    <w:p w:rsidR="00A23F09" w:rsidRPr="00AA3E62" w:rsidRDefault="00A23F09" w:rsidP="00A23F09">
      <w:pPr>
        <w:spacing w:after="0"/>
        <w:jc w:val="right"/>
        <w:rPr>
          <w:rFonts w:cs="Times New Roman"/>
          <w:sz w:val="20"/>
        </w:rPr>
      </w:pPr>
      <w:r w:rsidRPr="00AA3E62">
        <w:rPr>
          <w:rFonts w:cs="Times New Roman"/>
          <w:sz w:val="20"/>
        </w:rPr>
        <w:t>* 9-13. évfolyamon megszervezett képzés/13. és 14. évfolyamon megszervezett képzés</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r w:rsidRPr="00AA3E62">
        <w:rPr>
          <w:rFonts w:cs="Times New Roman"/>
        </w:rPr>
        <w:t>A tantárgy a</w:t>
      </w:r>
      <w:r w:rsidR="003C4444">
        <w:rPr>
          <w:rFonts w:cs="Times New Roman"/>
        </w:rPr>
        <w:t xml:space="preserve"> </w:t>
      </w:r>
      <w:r w:rsidR="00C65C9D" w:rsidRPr="00AA3E62">
        <w:rPr>
          <w:rFonts w:cs="Times New Roman"/>
        </w:rPr>
        <w:t>34 522 03 Elektronikai műszerész</w:t>
      </w:r>
      <w:r w:rsidR="003C4444">
        <w:rPr>
          <w:rFonts w:cs="Times New Roman"/>
        </w:rPr>
        <w:t xml:space="preserve"> </w:t>
      </w:r>
      <w:r w:rsidR="00D92E17" w:rsidRPr="00AA3E62">
        <w:rPr>
          <w:rFonts w:cs="Times New Roman"/>
        </w:rPr>
        <w:t>mellék</w:t>
      </w:r>
      <w:r w:rsidR="003C4444">
        <w:rPr>
          <w:rFonts w:cs="Times New Roman"/>
        </w:rPr>
        <w:t>-</w:t>
      </w:r>
      <w:r w:rsidRPr="00AA3E62">
        <w:rPr>
          <w:rFonts w:cs="Times New Roman"/>
        </w:rPr>
        <w:t>szakképesítéshez kapcsolódik.</w:t>
      </w: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tanításának célja</w:t>
      </w:r>
    </w:p>
    <w:p w:rsidR="00B41128" w:rsidRPr="00AA3E62" w:rsidRDefault="00B41128" w:rsidP="00B41128">
      <w:pPr>
        <w:spacing w:after="0"/>
        <w:ind w:left="426"/>
        <w:rPr>
          <w:rFonts w:cs="Times New Roman"/>
        </w:rPr>
      </w:pPr>
      <w:r w:rsidRPr="00AA3E62">
        <w:rPr>
          <w:rFonts w:cs="Times New Roman"/>
        </w:rPr>
        <w:t>A tanuló általános felkészítése az egészséget nem veszélyeztető és biztonságos munkavégzésre, a biztonságos munkavállalói magatartáshoz szükséges kompetenciák elsajátíttatása.</w:t>
      </w:r>
    </w:p>
    <w:p w:rsidR="00A23F09" w:rsidRPr="00AA3E62" w:rsidRDefault="00B41128" w:rsidP="00A23F09">
      <w:pPr>
        <w:spacing w:after="0"/>
        <w:ind w:left="426"/>
        <w:rPr>
          <w:rFonts w:cs="Times New Roman"/>
        </w:rPr>
      </w:pPr>
      <w:r w:rsidRPr="00AA3E62">
        <w:rPr>
          <w:rFonts w:cs="Times New Roman"/>
        </w:rPr>
        <w:t>Nincsen előtanulmányi követelmény.</w:t>
      </w:r>
    </w:p>
    <w:p w:rsidR="00907F58" w:rsidRPr="00AA3E62" w:rsidRDefault="00907F58"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Kapcsolódó közismereti, szakmai tartalmak</w:t>
      </w:r>
    </w:p>
    <w:p w:rsidR="00A23F09" w:rsidRPr="00AA3E62" w:rsidRDefault="00A23F09" w:rsidP="00A23F09">
      <w:pPr>
        <w:spacing w:after="0"/>
        <w:ind w:left="426"/>
        <w:rPr>
          <w:rFonts w:cs="Times New Roman"/>
        </w:rPr>
      </w:pPr>
    </w:p>
    <w:p w:rsidR="00A23F09" w:rsidRPr="00AA3E62" w:rsidRDefault="00A23F09"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Témakörök</w:t>
      </w:r>
    </w:p>
    <w:p w:rsidR="00A23F09" w:rsidRPr="00AA3E62" w:rsidRDefault="00B411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Munkavédelmi alapismeretek</w:t>
      </w:r>
    </w:p>
    <w:p w:rsidR="00B41128" w:rsidRPr="00AA3E62" w:rsidRDefault="00B41128" w:rsidP="003275B6">
      <w:pPr>
        <w:spacing w:after="0"/>
        <w:ind w:left="900" w:hanging="360"/>
        <w:rPr>
          <w:rFonts w:cs="Times New Roman"/>
          <w:szCs w:val="24"/>
        </w:rPr>
      </w:pPr>
      <w:r w:rsidRPr="00AA3E62">
        <w:rPr>
          <w:rFonts w:cs="Times New Roman"/>
          <w:szCs w:val="24"/>
        </w:rPr>
        <w:t>A munkahelyi egészség és biztonság jelentősége</w:t>
      </w:r>
    </w:p>
    <w:p w:rsidR="00B41128" w:rsidRPr="00AA3E62" w:rsidRDefault="00B41128" w:rsidP="003275B6">
      <w:pPr>
        <w:spacing w:after="0"/>
        <w:ind w:left="900" w:hanging="360"/>
        <w:rPr>
          <w:rFonts w:cs="Times New Roman"/>
          <w:bCs/>
          <w:szCs w:val="24"/>
        </w:rPr>
      </w:pPr>
      <w:r w:rsidRPr="00AA3E62">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41128" w:rsidRPr="00AA3E62" w:rsidRDefault="00B41128" w:rsidP="003275B6">
      <w:pPr>
        <w:spacing w:after="0"/>
        <w:ind w:left="900" w:hanging="360"/>
        <w:rPr>
          <w:rFonts w:cs="Times New Roman"/>
          <w:szCs w:val="24"/>
        </w:rPr>
      </w:pPr>
    </w:p>
    <w:p w:rsidR="00B41128" w:rsidRPr="00AA3E62" w:rsidRDefault="00B41128" w:rsidP="003275B6">
      <w:pPr>
        <w:spacing w:after="0"/>
        <w:ind w:left="540"/>
        <w:rPr>
          <w:rFonts w:cs="Times New Roman"/>
          <w:szCs w:val="24"/>
        </w:rPr>
      </w:pPr>
      <w:r w:rsidRPr="00AA3E62">
        <w:rPr>
          <w:rFonts w:cs="Times New Roman"/>
          <w:szCs w:val="24"/>
        </w:rPr>
        <w:t>A munkakörnyezet és a munkavégzés hatása a munkát végző ember egészségére és testi épségére</w:t>
      </w:r>
    </w:p>
    <w:p w:rsidR="00B41128" w:rsidRPr="00AA3E62" w:rsidRDefault="00B41128" w:rsidP="003275B6">
      <w:pPr>
        <w:spacing w:after="0"/>
        <w:ind w:left="900"/>
        <w:rPr>
          <w:rFonts w:cs="Times New Roman"/>
          <w:bCs/>
          <w:szCs w:val="24"/>
        </w:rPr>
      </w:pPr>
      <w:r w:rsidRPr="00AA3E62">
        <w:rPr>
          <w:rFonts w:cs="Times New Roman"/>
          <w:szCs w:val="24"/>
        </w:rPr>
        <w:t xml:space="preserve">A munkavállalók egészségét és biztonságát veszélyeztető kockázatok, a munkakörülmények hatásai, a </w:t>
      </w:r>
      <w:r w:rsidRPr="00AA3E62">
        <w:rPr>
          <w:rFonts w:cs="Times New Roman"/>
          <w:bCs/>
          <w:szCs w:val="24"/>
        </w:rPr>
        <w:t>munkavégzésből eredő megterhelések, munkakörnyezet kóroki tényezők.</w:t>
      </w:r>
    </w:p>
    <w:p w:rsidR="00B41128" w:rsidRPr="00AA3E62" w:rsidRDefault="00B41128" w:rsidP="003275B6">
      <w:pPr>
        <w:spacing w:after="0"/>
        <w:ind w:left="900"/>
        <w:rPr>
          <w:rFonts w:cs="Times New Roman"/>
          <w:szCs w:val="24"/>
        </w:rPr>
      </w:pPr>
    </w:p>
    <w:p w:rsidR="00B41128" w:rsidRPr="00AA3E62" w:rsidRDefault="00B41128" w:rsidP="003275B6">
      <w:pPr>
        <w:spacing w:after="0"/>
        <w:ind w:left="900" w:hanging="360"/>
        <w:rPr>
          <w:rFonts w:cs="Times New Roman"/>
          <w:szCs w:val="24"/>
        </w:rPr>
      </w:pPr>
      <w:r w:rsidRPr="00AA3E62">
        <w:rPr>
          <w:rFonts w:cs="Times New Roman"/>
          <w:szCs w:val="24"/>
        </w:rPr>
        <w:t>A megelőzés fontossága és lehetőségei</w:t>
      </w:r>
    </w:p>
    <w:p w:rsidR="00B41128" w:rsidRPr="00AA3E62" w:rsidRDefault="00B41128" w:rsidP="003275B6">
      <w:pPr>
        <w:spacing w:after="0"/>
        <w:ind w:left="900" w:hanging="360"/>
        <w:rPr>
          <w:rFonts w:cs="Times New Roman"/>
          <w:bCs/>
          <w:szCs w:val="24"/>
        </w:rPr>
      </w:pPr>
      <w:r w:rsidRPr="00AA3E62">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B41128" w:rsidRPr="00AA3E62" w:rsidRDefault="00B41128" w:rsidP="003275B6">
      <w:pPr>
        <w:spacing w:after="0"/>
        <w:ind w:left="900" w:hanging="360"/>
        <w:rPr>
          <w:rFonts w:cs="Times New Roman"/>
          <w:szCs w:val="24"/>
        </w:rPr>
      </w:pPr>
    </w:p>
    <w:p w:rsidR="00B41128" w:rsidRPr="00AA3E62" w:rsidRDefault="00B41128" w:rsidP="003275B6">
      <w:pPr>
        <w:spacing w:after="0"/>
        <w:ind w:left="900" w:hanging="360"/>
        <w:rPr>
          <w:rFonts w:cs="Times New Roman"/>
          <w:szCs w:val="24"/>
        </w:rPr>
      </w:pPr>
      <w:r w:rsidRPr="00AA3E62">
        <w:rPr>
          <w:rFonts w:cs="Times New Roman"/>
          <w:szCs w:val="24"/>
        </w:rPr>
        <w:t>Munkavédelem, mint komplex fogalom (munkabiztonság-munkaegészségügy)</w:t>
      </w:r>
    </w:p>
    <w:p w:rsidR="00B41128" w:rsidRPr="00AA3E62" w:rsidRDefault="00B41128" w:rsidP="003275B6">
      <w:pPr>
        <w:spacing w:after="0"/>
        <w:ind w:left="900" w:hanging="360"/>
        <w:rPr>
          <w:rFonts w:cs="Times New Roman"/>
          <w:szCs w:val="24"/>
        </w:rPr>
      </w:pPr>
      <w:r w:rsidRPr="00AA3E62">
        <w:rPr>
          <w:rFonts w:cs="Times New Roman"/>
          <w:szCs w:val="24"/>
        </w:rPr>
        <w:tab/>
        <w:t>Veszélyes és ártalmas termelési tényezők</w:t>
      </w:r>
    </w:p>
    <w:p w:rsidR="00B41128" w:rsidRPr="00AA3E62" w:rsidRDefault="00B41128" w:rsidP="003275B6">
      <w:pPr>
        <w:spacing w:after="0"/>
        <w:ind w:left="900" w:hanging="360"/>
        <w:rPr>
          <w:rFonts w:cs="Times New Roman"/>
          <w:szCs w:val="24"/>
        </w:rPr>
      </w:pPr>
    </w:p>
    <w:p w:rsidR="00B41128" w:rsidRPr="00AA3E62" w:rsidRDefault="00B41128" w:rsidP="003275B6">
      <w:pPr>
        <w:spacing w:after="0"/>
        <w:ind w:left="900" w:hanging="360"/>
        <w:rPr>
          <w:rFonts w:cs="Times New Roman"/>
          <w:szCs w:val="24"/>
        </w:rPr>
      </w:pPr>
      <w:r w:rsidRPr="00AA3E62">
        <w:rPr>
          <w:rFonts w:cs="Times New Roman"/>
          <w:szCs w:val="24"/>
        </w:rPr>
        <w:t>A munkavédelem fogalomrendszere, források</w:t>
      </w:r>
    </w:p>
    <w:p w:rsidR="00A23F09" w:rsidRPr="00AA3E62" w:rsidRDefault="00B41128" w:rsidP="00A23F09">
      <w:pPr>
        <w:tabs>
          <w:tab w:val="left" w:pos="1418"/>
          <w:tab w:val="right" w:pos="9072"/>
        </w:tabs>
        <w:spacing w:after="0"/>
        <w:ind w:left="851"/>
        <w:rPr>
          <w:rFonts w:cs="Times New Roman"/>
          <w:szCs w:val="24"/>
        </w:rPr>
      </w:pPr>
      <w:r w:rsidRPr="00AA3E62">
        <w:rPr>
          <w:rFonts w:cs="Times New Roman"/>
          <w:szCs w:val="24"/>
        </w:rPr>
        <w:tab/>
        <w:t xml:space="preserve">   A munkavédelemről szóló 1993. évi XCIII törvény fogalommeghatározásai.</w:t>
      </w:r>
    </w:p>
    <w:p w:rsidR="00907F58" w:rsidRPr="00AA3E62" w:rsidRDefault="00907F58" w:rsidP="00A23F09">
      <w:pPr>
        <w:tabs>
          <w:tab w:val="left" w:pos="1418"/>
          <w:tab w:val="right" w:pos="9072"/>
        </w:tabs>
        <w:spacing w:after="0"/>
        <w:ind w:left="851"/>
        <w:rPr>
          <w:rFonts w:cs="Times New Roman"/>
        </w:rPr>
      </w:pPr>
    </w:p>
    <w:p w:rsidR="00A23F09" w:rsidRPr="00AA3E62" w:rsidRDefault="00B411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Munkahelyek kialakítása</w:t>
      </w:r>
    </w:p>
    <w:p w:rsidR="00B41128" w:rsidRPr="00AA3E62" w:rsidRDefault="00B41128" w:rsidP="003275B6">
      <w:pPr>
        <w:spacing w:after="0"/>
        <w:ind w:left="900" w:hanging="360"/>
        <w:rPr>
          <w:rFonts w:cs="Times New Roman"/>
          <w:szCs w:val="24"/>
        </w:rPr>
      </w:pPr>
      <w:r w:rsidRPr="00AA3E62">
        <w:rPr>
          <w:rFonts w:cs="Times New Roman"/>
          <w:szCs w:val="24"/>
        </w:rPr>
        <w:t>Munkahelyek kialakításának általános szabályai</w:t>
      </w:r>
    </w:p>
    <w:p w:rsidR="00B41128" w:rsidRPr="00AA3E62" w:rsidRDefault="00B41128" w:rsidP="003275B6">
      <w:pPr>
        <w:spacing w:after="0"/>
        <w:ind w:left="900" w:hanging="360"/>
        <w:rPr>
          <w:rFonts w:cs="Times New Roman"/>
          <w:szCs w:val="24"/>
        </w:rPr>
      </w:pPr>
      <w:r w:rsidRPr="00AA3E62">
        <w:rPr>
          <w:rFonts w:cs="Times New Roman"/>
          <w:szCs w:val="24"/>
        </w:rPr>
        <w:tab/>
        <w:t>A létesítés általános követelményei, a hatásos védelem módjai, prioritások.</w:t>
      </w:r>
    </w:p>
    <w:p w:rsidR="00B41128" w:rsidRPr="00AA3E62" w:rsidRDefault="00B41128" w:rsidP="003275B6">
      <w:pPr>
        <w:spacing w:after="0"/>
        <w:ind w:left="900" w:hanging="360"/>
        <w:rPr>
          <w:rFonts w:cs="Times New Roman"/>
          <w:szCs w:val="24"/>
        </w:rPr>
      </w:pPr>
      <w:r w:rsidRPr="00AA3E62">
        <w:rPr>
          <w:rFonts w:cs="Times New Roman"/>
          <w:szCs w:val="24"/>
        </w:rPr>
        <w:t>Szociális létesítmények</w:t>
      </w:r>
    </w:p>
    <w:p w:rsidR="00B41128" w:rsidRPr="00AA3E62" w:rsidRDefault="00B41128" w:rsidP="003275B6">
      <w:pPr>
        <w:spacing w:after="0"/>
        <w:ind w:left="900" w:hanging="360"/>
        <w:rPr>
          <w:rFonts w:cs="Times New Roman"/>
          <w:szCs w:val="24"/>
        </w:rPr>
      </w:pPr>
      <w:r w:rsidRPr="00AA3E62">
        <w:rPr>
          <w:rFonts w:cs="Times New Roman"/>
          <w:szCs w:val="24"/>
        </w:rPr>
        <w:tab/>
        <w:t xml:space="preserve">Öltözőhelyiségek, pihenőhelyek, tisztálkodó- és mellékhelyiségek biztosítása, megfelelősége. </w:t>
      </w:r>
    </w:p>
    <w:p w:rsidR="00B41128" w:rsidRPr="00AA3E62" w:rsidRDefault="00B41128" w:rsidP="003275B6">
      <w:pPr>
        <w:spacing w:after="0"/>
        <w:ind w:left="900" w:hanging="360"/>
        <w:rPr>
          <w:rFonts w:cs="Times New Roman"/>
          <w:szCs w:val="24"/>
        </w:rPr>
      </w:pPr>
      <w:r w:rsidRPr="00AA3E62">
        <w:rPr>
          <w:rFonts w:cs="Times New Roman"/>
          <w:szCs w:val="24"/>
        </w:rPr>
        <w:t>Közlekedési útvonalak, menekülési utak, jelölések</w:t>
      </w:r>
    </w:p>
    <w:p w:rsidR="00B41128" w:rsidRPr="00AA3E62" w:rsidRDefault="00B41128" w:rsidP="003275B6">
      <w:pPr>
        <w:spacing w:after="0"/>
        <w:ind w:left="900" w:hanging="360"/>
        <w:rPr>
          <w:rFonts w:cs="Times New Roman"/>
          <w:bCs/>
          <w:iCs/>
          <w:szCs w:val="24"/>
        </w:rPr>
      </w:pPr>
      <w:r w:rsidRPr="00AA3E62">
        <w:rPr>
          <w:rFonts w:cs="Times New Roman"/>
          <w:szCs w:val="24"/>
        </w:rPr>
        <w:tab/>
      </w:r>
      <w:r w:rsidRPr="00AA3E62">
        <w:rPr>
          <w:rFonts w:cs="Times New Roman"/>
          <w:bCs/>
          <w:iCs/>
          <w:szCs w:val="24"/>
        </w:rPr>
        <w:t>Közlekedési útvonalak, menekülési utak, helyiségek padlózata, ajtók és kapuk, lépcsők, veszélyes területek, akadálymentes közlekedés, jelölések.</w:t>
      </w:r>
    </w:p>
    <w:p w:rsidR="00B41128" w:rsidRPr="00AA3E62" w:rsidRDefault="00B41128" w:rsidP="003275B6">
      <w:pPr>
        <w:spacing w:after="0"/>
        <w:ind w:left="900" w:hanging="360"/>
        <w:rPr>
          <w:rFonts w:cs="Times New Roman"/>
          <w:szCs w:val="24"/>
        </w:rPr>
      </w:pPr>
    </w:p>
    <w:p w:rsidR="00B41128" w:rsidRPr="00AA3E62" w:rsidRDefault="00B41128" w:rsidP="003275B6">
      <w:pPr>
        <w:spacing w:after="0"/>
        <w:ind w:left="900" w:hanging="360"/>
        <w:rPr>
          <w:rFonts w:cs="Times New Roman"/>
          <w:szCs w:val="24"/>
        </w:rPr>
      </w:pPr>
      <w:r w:rsidRPr="00AA3E62">
        <w:rPr>
          <w:rFonts w:cs="Times New Roman"/>
          <w:szCs w:val="24"/>
        </w:rPr>
        <w:t>Alapvető feladatok a tűzmegelőzés érdekében</w:t>
      </w:r>
    </w:p>
    <w:p w:rsidR="00B41128" w:rsidRPr="00AA3E62" w:rsidRDefault="00B41128" w:rsidP="003275B6">
      <w:pPr>
        <w:spacing w:after="0"/>
        <w:ind w:left="900"/>
        <w:rPr>
          <w:rFonts w:cs="Times New Roman"/>
          <w:bCs/>
          <w:szCs w:val="24"/>
        </w:rPr>
      </w:pPr>
      <w:r w:rsidRPr="00AA3E62">
        <w:rPr>
          <w:rFonts w:cs="Times New Roman"/>
          <w:szCs w:val="24"/>
        </w:rPr>
        <w:t xml:space="preserve">Tűzmegelőzés, tervezés, létesítés, üzemeltetés, karbantartás, javítás és felülvizsgálat. </w:t>
      </w:r>
      <w:r w:rsidRPr="00AA3E62">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B41128" w:rsidRPr="00AA3E62" w:rsidRDefault="00B41128" w:rsidP="003275B6">
      <w:pPr>
        <w:spacing w:after="0"/>
        <w:ind w:left="900"/>
        <w:rPr>
          <w:rFonts w:cs="Times New Roman"/>
          <w:bCs/>
          <w:szCs w:val="24"/>
        </w:rPr>
      </w:pPr>
      <w:r w:rsidRPr="00AA3E62">
        <w:rPr>
          <w:rFonts w:cs="Times New Roman"/>
          <w:bCs/>
          <w:szCs w:val="24"/>
        </w:rPr>
        <w:t>Termékfelelősség, forgalomba hozatal kritériumai.</w:t>
      </w:r>
    </w:p>
    <w:p w:rsidR="00B41128" w:rsidRPr="00AA3E62" w:rsidRDefault="00B41128" w:rsidP="003275B6">
      <w:pPr>
        <w:spacing w:after="0"/>
        <w:ind w:left="900" w:hanging="360"/>
        <w:rPr>
          <w:rFonts w:cs="Times New Roman"/>
          <w:szCs w:val="24"/>
        </w:rPr>
      </w:pPr>
      <w:r w:rsidRPr="00AA3E62">
        <w:rPr>
          <w:rFonts w:cs="Times New Roman"/>
          <w:szCs w:val="24"/>
        </w:rPr>
        <w:t>Anyagmozgatás</w:t>
      </w:r>
    </w:p>
    <w:p w:rsidR="00B41128" w:rsidRPr="00AA3E62" w:rsidRDefault="00B41128" w:rsidP="003275B6">
      <w:pPr>
        <w:spacing w:after="0"/>
        <w:ind w:left="900" w:hanging="360"/>
        <w:rPr>
          <w:rFonts w:cs="Times New Roman"/>
          <w:szCs w:val="24"/>
        </w:rPr>
      </w:pPr>
      <w:r w:rsidRPr="00AA3E62">
        <w:rPr>
          <w:rFonts w:cs="Times New Roman"/>
          <w:szCs w:val="24"/>
        </w:rPr>
        <w:tab/>
        <w:t>Anyagmozgatás a munkahelyeken. Kézi és gépi anyagmozgatás fajtái. A kézi anyagmozgatás szabályai, hátsérülések megelőzése</w:t>
      </w:r>
    </w:p>
    <w:p w:rsidR="00B41128" w:rsidRPr="00AA3E62" w:rsidRDefault="00B41128" w:rsidP="003275B6">
      <w:pPr>
        <w:spacing w:after="0"/>
        <w:ind w:left="900" w:hanging="360"/>
        <w:rPr>
          <w:rFonts w:cs="Times New Roman"/>
          <w:szCs w:val="24"/>
        </w:rPr>
      </w:pPr>
      <w:r w:rsidRPr="00AA3E62">
        <w:rPr>
          <w:rFonts w:cs="Times New Roman"/>
          <w:szCs w:val="24"/>
        </w:rPr>
        <w:t>Raktározás</w:t>
      </w:r>
    </w:p>
    <w:p w:rsidR="00B41128" w:rsidRPr="00AA3E62" w:rsidRDefault="00B41128" w:rsidP="003275B6">
      <w:pPr>
        <w:spacing w:after="0"/>
        <w:ind w:left="900" w:hanging="360"/>
        <w:rPr>
          <w:rFonts w:cs="Times New Roman"/>
          <w:szCs w:val="24"/>
        </w:rPr>
      </w:pPr>
      <w:r w:rsidRPr="00AA3E62">
        <w:rPr>
          <w:rFonts w:cs="Times New Roman"/>
          <w:szCs w:val="24"/>
        </w:rPr>
        <w:tab/>
        <w:t>Áruk fajtái, raktározás típusai</w:t>
      </w:r>
    </w:p>
    <w:p w:rsidR="00B41128" w:rsidRPr="00AA3E62" w:rsidRDefault="00B41128" w:rsidP="003275B6">
      <w:pPr>
        <w:spacing w:after="0"/>
        <w:ind w:left="900" w:hanging="360"/>
        <w:rPr>
          <w:rFonts w:cs="Times New Roman"/>
          <w:szCs w:val="24"/>
        </w:rPr>
      </w:pPr>
      <w:r w:rsidRPr="00AA3E62">
        <w:rPr>
          <w:rFonts w:cs="Times New Roman"/>
          <w:szCs w:val="24"/>
        </w:rPr>
        <w:t>Munkahelyi rend és hulladékkezelés</w:t>
      </w:r>
    </w:p>
    <w:p w:rsidR="00A23F09" w:rsidRPr="00AA3E62" w:rsidRDefault="00B41128" w:rsidP="00A23F09">
      <w:pPr>
        <w:tabs>
          <w:tab w:val="left" w:pos="1418"/>
          <w:tab w:val="right" w:pos="9072"/>
        </w:tabs>
        <w:spacing w:after="0"/>
        <w:ind w:left="851"/>
        <w:rPr>
          <w:rFonts w:cs="Times New Roman"/>
          <w:szCs w:val="24"/>
        </w:rPr>
      </w:pPr>
      <w:r w:rsidRPr="00AA3E62">
        <w:rPr>
          <w:rFonts w:cs="Times New Roman"/>
          <w:szCs w:val="24"/>
        </w:rPr>
        <w:tab/>
        <w:t>Jelzések, feliratok, biztonsági szín-és alakjelek. Hulladékgazdálkodás, környezetvédelem célja, eszközei.</w:t>
      </w:r>
    </w:p>
    <w:p w:rsidR="00907F58" w:rsidRPr="00AA3E62" w:rsidRDefault="00907F58" w:rsidP="00A23F09">
      <w:pPr>
        <w:tabs>
          <w:tab w:val="left" w:pos="1418"/>
          <w:tab w:val="right" w:pos="9072"/>
        </w:tabs>
        <w:spacing w:after="0"/>
        <w:ind w:left="851"/>
        <w:rPr>
          <w:rFonts w:cs="Times New Roman"/>
        </w:rPr>
      </w:pPr>
    </w:p>
    <w:p w:rsidR="00A23F09" w:rsidRPr="00AA3E62" w:rsidRDefault="00B411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Munkavégzés személyi feltételei</w:t>
      </w:r>
    </w:p>
    <w:p w:rsidR="00B41128" w:rsidRPr="00AA3E62" w:rsidRDefault="00B41128" w:rsidP="003275B6">
      <w:pPr>
        <w:spacing w:after="0"/>
        <w:ind w:left="540"/>
        <w:rPr>
          <w:rFonts w:cs="Times New Roman"/>
          <w:szCs w:val="24"/>
        </w:rPr>
      </w:pPr>
      <w:r w:rsidRPr="00AA3E62">
        <w:rPr>
          <w:rFonts w:cs="Times New Roman"/>
          <w:szCs w:val="24"/>
        </w:rPr>
        <w:t>A munkavégzés személyi feltételei: jogszerű foglalkoztatás, munkaköri alkalmasság orvosi vizsgálata, foglalkoztatási tilalmak, szakmai ismeretek, munkavédelmi ismeretek</w:t>
      </w:r>
    </w:p>
    <w:p w:rsidR="00A23F09" w:rsidRPr="00AA3E62" w:rsidRDefault="00B41128" w:rsidP="00A23F09">
      <w:pPr>
        <w:tabs>
          <w:tab w:val="left" w:pos="1418"/>
          <w:tab w:val="right" w:pos="9072"/>
        </w:tabs>
        <w:spacing w:after="0"/>
        <w:ind w:left="851"/>
        <w:rPr>
          <w:rFonts w:cs="Times New Roman"/>
          <w:szCs w:val="24"/>
        </w:rPr>
      </w:pPr>
      <w:r w:rsidRPr="00AA3E62">
        <w:rPr>
          <w:rFonts w:cs="Times New Roman"/>
          <w:szCs w:val="24"/>
        </w:rPr>
        <w:t>A munkavégzés alapvető szervezési feltételei: egyedül végzett munka tilalma, irányítás szükségessége. Egyéni védőeszközök juttatásának szabályai.</w:t>
      </w:r>
    </w:p>
    <w:p w:rsidR="00907F58" w:rsidRPr="00AA3E62" w:rsidRDefault="00907F58" w:rsidP="00A23F09">
      <w:pPr>
        <w:tabs>
          <w:tab w:val="left" w:pos="1418"/>
          <w:tab w:val="right" w:pos="9072"/>
        </w:tabs>
        <w:spacing w:after="0"/>
        <w:ind w:left="851"/>
        <w:rPr>
          <w:rFonts w:cs="Times New Roman"/>
        </w:rPr>
      </w:pPr>
    </w:p>
    <w:p w:rsidR="00A23F09" w:rsidRPr="00AA3E62" w:rsidRDefault="00B41128"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Munkaeszközök biztonsága</w:t>
      </w:r>
    </w:p>
    <w:p w:rsidR="00B41128" w:rsidRPr="00AA3E62" w:rsidRDefault="00B41128" w:rsidP="003275B6">
      <w:pPr>
        <w:spacing w:after="0"/>
        <w:ind w:left="900" w:hanging="360"/>
        <w:rPr>
          <w:rFonts w:cs="Times New Roman"/>
          <w:szCs w:val="24"/>
        </w:rPr>
      </w:pPr>
      <w:r w:rsidRPr="00AA3E62">
        <w:rPr>
          <w:rFonts w:cs="Times New Roman"/>
          <w:szCs w:val="24"/>
        </w:rPr>
        <w:t>Munkaeszközök halmazai</w:t>
      </w:r>
    </w:p>
    <w:p w:rsidR="00B41128" w:rsidRPr="00AA3E62" w:rsidRDefault="00B41128" w:rsidP="003275B6">
      <w:pPr>
        <w:spacing w:after="0"/>
        <w:ind w:left="900" w:hanging="360"/>
        <w:rPr>
          <w:rFonts w:cs="Times New Roman"/>
          <w:szCs w:val="24"/>
        </w:rPr>
      </w:pPr>
      <w:r w:rsidRPr="00AA3E62">
        <w:rPr>
          <w:rFonts w:cs="Times New Roman"/>
          <w:szCs w:val="24"/>
        </w:rPr>
        <w:tab/>
        <w:t>Szerszám, készülék, gép, berendezés fogalommeghatározása.</w:t>
      </w:r>
    </w:p>
    <w:p w:rsidR="00B41128" w:rsidRPr="00AA3E62" w:rsidRDefault="00B41128" w:rsidP="003275B6">
      <w:pPr>
        <w:spacing w:after="0"/>
        <w:ind w:left="900" w:hanging="360"/>
        <w:rPr>
          <w:rFonts w:cs="Times New Roman"/>
          <w:szCs w:val="24"/>
        </w:rPr>
      </w:pPr>
    </w:p>
    <w:p w:rsidR="00B41128" w:rsidRPr="00AA3E62" w:rsidRDefault="00B41128" w:rsidP="003275B6">
      <w:pPr>
        <w:spacing w:after="0"/>
        <w:ind w:left="900" w:hanging="360"/>
        <w:rPr>
          <w:rFonts w:cs="Times New Roman"/>
          <w:szCs w:val="24"/>
        </w:rPr>
      </w:pPr>
      <w:r w:rsidRPr="00AA3E62">
        <w:rPr>
          <w:rFonts w:cs="Times New Roman"/>
          <w:szCs w:val="24"/>
        </w:rPr>
        <w:t>Munkaeszközök dokumentációi</w:t>
      </w:r>
    </w:p>
    <w:p w:rsidR="00B41128" w:rsidRPr="00AA3E62" w:rsidRDefault="00B41128" w:rsidP="003275B6">
      <w:pPr>
        <w:autoSpaceDE w:val="0"/>
        <w:autoSpaceDN w:val="0"/>
        <w:adjustRightInd w:val="0"/>
        <w:spacing w:after="0"/>
        <w:ind w:left="896" w:hanging="357"/>
        <w:rPr>
          <w:rFonts w:cs="Times New Roman"/>
          <w:szCs w:val="24"/>
        </w:rPr>
      </w:pPr>
      <w:r w:rsidRPr="00AA3E62">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41128" w:rsidRPr="00AA3E62" w:rsidRDefault="00B41128" w:rsidP="003275B6">
      <w:pPr>
        <w:autoSpaceDE w:val="0"/>
        <w:autoSpaceDN w:val="0"/>
        <w:adjustRightInd w:val="0"/>
        <w:spacing w:after="0"/>
        <w:ind w:left="896" w:hanging="357"/>
        <w:rPr>
          <w:rFonts w:cs="Times New Roman"/>
          <w:szCs w:val="24"/>
        </w:rPr>
      </w:pPr>
    </w:p>
    <w:p w:rsidR="00B41128" w:rsidRPr="00AA3E62" w:rsidRDefault="00B41128" w:rsidP="003275B6">
      <w:pPr>
        <w:spacing w:after="0"/>
        <w:ind w:left="900" w:hanging="360"/>
        <w:rPr>
          <w:rFonts w:cs="Times New Roman"/>
          <w:szCs w:val="24"/>
        </w:rPr>
      </w:pPr>
      <w:r w:rsidRPr="00AA3E62">
        <w:rPr>
          <w:rFonts w:cs="Times New Roman"/>
          <w:szCs w:val="24"/>
        </w:rPr>
        <w:t>Munkaeszközök veszélyessége, eljárások</w:t>
      </w:r>
    </w:p>
    <w:p w:rsidR="00B41128" w:rsidRPr="00AA3E62" w:rsidRDefault="00B41128" w:rsidP="003275B6">
      <w:pPr>
        <w:spacing w:after="0"/>
        <w:ind w:left="900" w:hanging="360"/>
        <w:rPr>
          <w:rFonts w:cs="Times New Roman"/>
          <w:szCs w:val="24"/>
        </w:rPr>
      </w:pPr>
      <w:r w:rsidRPr="00AA3E62">
        <w:rPr>
          <w:rFonts w:cs="Times New Roman"/>
          <w:szCs w:val="24"/>
        </w:rPr>
        <w:tab/>
        <w:t>Biztonságtechnika alapelvei, veszélyforrások típusai, megbízhatóság, meghibásodás, biztonság. A biztonságtechnika jellemzői, kialakítás követelményei. Veszélyes munkaeszközök, üzembehelyezési eljárás.</w:t>
      </w:r>
    </w:p>
    <w:p w:rsidR="00B41128" w:rsidRPr="00AA3E62" w:rsidRDefault="00B41128" w:rsidP="003275B6">
      <w:pPr>
        <w:spacing w:after="0"/>
        <w:ind w:left="900" w:hanging="360"/>
        <w:rPr>
          <w:rFonts w:cs="Times New Roman"/>
          <w:szCs w:val="24"/>
        </w:rPr>
      </w:pPr>
    </w:p>
    <w:p w:rsidR="00B41128" w:rsidRPr="00AA3E62" w:rsidRDefault="00B41128" w:rsidP="003275B6">
      <w:pPr>
        <w:spacing w:after="0"/>
        <w:ind w:left="900" w:hanging="360"/>
        <w:rPr>
          <w:rFonts w:cs="Times New Roman"/>
          <w:szCs w:val="24"/>
        </w:rPr>
      </w:pPr>
      <w:r w:rsidRPr="00AA3E62">
        <w:rPr>
          <w:rFonts w:cs="Times New Roman"/>
          <w:szCs w:val="24"/>
        </w:rPr>
        <w:t>Munkaeszközök üzemeltetésének, használatának feltételei</w:t>
      </w:r>
    </w:p>
    <w:p w:rsidR="00A23F09" w:rsidRPr="00AA3E62" w:rsidRDefault="00B41128" w:rsidP="00A23F09">
      <w:pPr>
        <w:tabs>
          <w:tab w:val="left" w:pos="1418"/>
          <w:tab w:val="right" w:pos="9072"/>
        </w:tabs>
        <w:spacing w:after="0"/>
        <w:ind w:left="851"/>
        <w:rPr>
          <w:rFonts w:cs="Times New Roman"/>
          <w:szCs w:val="24"/>
          <w:lang w:eastAsia="hu-HU"/>
        </w:rPr>
      </w:pPr>
      <w:r w:rsidRPr="00AA3E62">
        <w:rPr>
          <w:rFonts w:cs="Times New Roman"/>
          <w:szCs w:val="24"/>
        </w:rPr>
        <w:t>Feltétlenül és feltételesen ható biztonságtechnika, konstrukciós, üzemviteli és emberi tényezők szerepe. Általános üzemeltetési követelmények.</w:t>
      </w:r>
      <w:r w:rsidRPr="00AA3E62">
        <w:rPr>
          <w:rFonts w:cs="Times New Roman"/>
          <w:szCs w:val="24"/>
          <w:lang w:eastAsia="hu-HU"/>
        </w:rPr>
        <w:t xml:space="preserve"> Kezelőelemek, védőberendezések kialakítása, a biztonságos működés ellenőrzése, ergonómiai követelmények.</w:t>
      </w:r>
    </w:p>
    <w:p w:rsidR="00907F58" w:rsidRPr="00AA3E62" w:rsidRDefault="00907F58" w:rsidP="00A23F09">
      <w:pPr>
        <w:tabs>
          <w:tab w:val="left" w:pos="1418"/>
          <w:tab w:val="right" w:pos="9072"/>
        </w:tabs>
        <w:spacing w:after="0"/>
        <w:ind w:left="851"/>
        <w:rPr>
          <w:rFonts w:cs="Times New Roman"/>
        </w:rPr>
      </w:pPr>
    </w:p>
    <w:p w:rsidR="00A23F09" w:rsidRPr="00AA3E62" w:rsidRDefault="00D92E17"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Munkakörnyezeti hatások</w:t>
      </w:r>
    </w:p>
    <w:p w:rsidR="00D92E17" w:rsidRPr="00AA3E62" w:rsidRDefault="00D92E17" w:rsidP="003275B6">
      <w:pPr>
        <w:spacing w:after="0"/>
        <w:ind w:left="540"/>
        <w:rPr>
          <w:rFonts w:cs="Times New Roman"/>
          <w:szCs w:val="24"/>
        </w:rPr>
      </w:pPr>
      <w:r w:rsidRPr="00AA3E62">
        <w:rPr>
          <w:rFonts w:cs="Times New Roman"/>
          <w:szCs w:val="24"/>
        </w:rPr>
        <w:t>Veszélyforrások, veszélyek a munkahelyeken (pl. zaj, rezgés, veszélyes anyagok és keverékek, stressz)</w:t>
      </w:r>
    </w:p>
    <w:p w:rsidR="00D92E17" w:rsidRPr="00AA3E62" w:rsidRDefault="00D92E17" w:rsidP="003275B6">
      <w:pPr>
        <w:autoSpaceDE w:val="0"/>
        <w:autoSpaceDN w:val="0"/>
        <w:adjustRightInd w:val="0"/>
        <w:spacing w:after="0"/>
        <w:ind w:left="900"/>
        <w:rPr>
          <w:rFonts w:cs="Times New Roman"/>
          <w:szCs w:val="24"/>
        </w:rPr>
      </w:pPr>
      <w:r w:rsidRPr="00AA3E62">
        <w:rPr>
          <w:rFonts w:cs="Times New Roman"/>
          <w:szCs w:val="24"/>
        </w:rPr>
        <w:t xml:space="preserve">Fizikai, biológiai és kémiai hatások a dolgozókra, főbb veszélyforrások valamint a veszélyforrások felismerésének módszerei és a védekezés a lehetőségei. </w:t>
      </w:r>
    </w:p>
    <w:p w:rsidR="00D92E17" w:rsidRPr="00AA3E62" w:rsidRDefault="00D92E17" w:rsidP="003275B6">
      <w:pPr>
        <w:autoSpaceDE w:val="0"/>
        <w:autoSpaceDN w:val="0"/>
        <w:adjustRightInd w:val="0"/>
        <w:spacing w:after="0"/>
        <w:ind w:left="900"/>
        <w:rPr>
          <w:rFonts w:cs="Times New Roman"/>
          <w:szCs w:val="24"/>
        </w:rPr>
      </w:pPr>
      <w:r w:rsidRPr="00AA3E62">
        <w:rPr>
          <w:rFonts w:cs="Times New Roman"/>
          <w:szCs w:val="24"/>
        </w:rPr>
        <w:t>A stressz, munkahelyi stressz fogalma és az ellene való védekezés jelentősége a munkahelyen.</w:t>
      </w:r>
    </w:p>
    <w:p w:rsidR="00D92E17" w:rsidRPr="00AA3E62" w:rsidRDefault="00D92E17" w:rsidP="003275B6">
      <w:pPr>
        <w:autoSpaceDE w:val="0"/>
        <w:autoSpaceDN w:val="0"/>
        <w:adjustRightInd w:val="0"/>
        <w:spacing w:after="0"/>
        <w:ind w:left="900"/>
        <w:rPr>
          <w:rFonts w:cs="Times New Roman"/>
          <w:szCs w:val="24"/>
        </w:rPr>
      </w:pPr>
    </w:p>
    <w:p w:rsidR="00D92E17" w:rsidRPr="00AA3E62" w:rsidRDefault="00D92E17" w:rsidP="003275B6">
      <w:pPr>
        <w:spacing w:after="0"/>
        <w:ind w:left="900" w:hanging="360"/>
        <w:rPr>
          <w:rFonts w:cs="Times New Roman"/>
          <w:szCs w:val="24"/>
        </w:rPr>
      </w:pPr>
      <w:r w:rsidRPr="00AA3E62">
        <w:rPr>
          <w:rFonts w:cs="Times New Roman"/>
          <w:szCs w:val="24"/>
        </w:rPr>
        <w:t>A kockázat fogalma, felmérése és kezelése</w:t>
      </w:r>
    </w:p>
    <w:p w:rsidR="00A23F09" w:rsidRPr="00AA3E62" w:rsidRDefault="00D92E17" w:rsidP="00A23F09">
      <w:pPr>
        <w:tabs>
          <w:tab w:val="left" w:pos="1418"/>
          <w:tab w:val="right" w:pos="9072"/>
        </w:tabs>
        <w:spacing w:after="0"/>
        <w:ind w:left="851"/>
        <w:rPr>
          <w:rFonts w:cs="Times New Roman"/>
          <w:szCs w:val="24"/>
        </w:rPr>
      </w:pPr>
      <w:r w:rsidRPr="00AA3E62">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07F58" w:rsidRPr="00AA3E62" w:rsidRDefault="00907F58" w:rsidP="00A23F09">
      <w:pPr>
        <w:tabs>
          <w:tab w:val="left" w:pos="1418"/>
          <w:tab w:val="right" w:pos="9072"/>
        </w:tabs>
        <w:spacing w:after="0"/>
        <w:ind w:left="851"/>
        <w:rPr>
          <w:rFonts w:cs="Times New Roman"/>
        </w:rPr>
      </w:pPr>
    </w:p>
    <w:p w:rsidR="00A23F09" w:rsidRPr="00AA3E62" w:rsidRDefault="00D92E17" w:rsidP="00A23F09">
      <w:pPr>
        <w:pStyle w:val="Listaszerbekezds"/>
        <w:numPr>
          <w:ilvl w:val="2"/>
          <w:numId w:val="8"/>
        </w:numPr>
        <w:tabs>
          <w:tab w:val="left" w:pos="1701"/>
          <w:tab w:val="right" w:pos="9072"/>
        </w:tabs>
        <w:spacing w:after="0"/>
        <w:ind w:left="993" w:hanging="426"/>
        <w:rPr>
          <w:rFonts w:cs="Times New Roman"/>
          <w:b/>
          <w:i/>
        </w:rPr>
      </w:pPr>
      <w:r w:rsidRPr="00AA3E62">
        <w:rPr>
          <w:rFonts w:cs="Times New Roman"/>
          <w:b/>
          <w:i/>
        </w:rPr>
        <w:t>Munkavédelmi jogi alapismeretek</w:t>
      </w:r>
    </w:p>
    <w:p w:rsidR="00D92E17" w:rsidRPr="00AA3E62" w:rsidRDefault="00D92E17" w:rsidP="003275B6">
      <w:pPr>
        <w:spacing w:after="0"/>
        <w:ind w:left="900" w:hanging="360"/>
        <w:rPr>
          <w:rFonts w:cs="Times New Roman"/>
          <w:szCs w:val="24"/>
        </w:rPr>
      </w:pPr>
      <w:r w:rsidRPr="00AA3E62">
        <w:rPr>
          <w:rFonts w:cs="Times New Roman"/>
          <w:szCs w:val="24"/>
        </w:rPr>
        <w:t>A munkavédelem szabályrendszere, jogok és kötelezettségek</w:t>
      </w:r>
    </w:p>
    <w:p w:rsidR="00D92E17" w:rsidRPr="00AA3E62" w:rsidRDefault="00D92E17" w:rsidP="003275B6">
      <w:pPr>
        <w:spacing w:after="0"/>
        <w:ind w:left="900" w:hanging="360"/>
        <w:rPr>
          <w:rFonts w:cs="Times New Roman"/>
          <w:bCs/>
          <w:szCs w:val="24"/>
        </w:rPr>
      </w:pPr>
      <w:r w:rsidRPr="00AA3E62">
        <w:rPr>
          <w:rFonts w:cs="Times New Roman"/>
          <w:szCs w:val="24"/>
        </w:rPr>
        <w:tab/>
        <w:t>Az Alaptörvényben biztosított</w:t>
      </w:r>
      <w:r w:rsidRPr="00AA3E62">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D92E17" w:rsidRPr="00AA3E62" w:rsidRDefault="00D92E17" w:rsidP="003275B6">
      <w:pPr>
        <w:spacing w:after="0"/>
        <w:ind w:left="900" w:hanging="360"/>
        <w:rPr>
          <w:rFonts w:cs="Times New Roman"/>
          <w:bCs/>
          <w:szCs w:val="24"/>
        </w:rPr>
      </w:pPr>
    </w:p>
    <w:p w:rsidR="00D92E17" w:rsidRPr="00AA3E62" w:rsidRDefault="00D92E17" w:rsidP="003275B6">
      <w:pPr>
        <w:spacing w:after="0"/>
        <w:ind w:left="900" w:hanging="360"/>
        <w:rPr>
          <w:rFonts w:cs="Times New Roman"/>
          <w:szCs w:val="24"/>
        </w:rPr>
      </w:pPr>
      <w:r w:rsidRPr="00AA3E62">
        <w:rPr>
          <w:rFonts w:cs="Times New Roman"/>
          <w:szCs w:val="24"/>
        </w:rPr>
        <w:t>Munkavédelmi feladatok a munkahelyeken</w:t>
      </w:r>
    </w:p>
    <w:p w:rsidR="00D92E17" w:rsidRPr="00AA3E62" w:rsidRDefault="00D92E17" w:rsidP="003275B6">
      <w:pPr>
        <w:spacing w:after="0"/>
        <w:ind w:left="900" w:hanging="360"/>
        <w:rPr>
          <w:rFonts w:cs="Times New Roman"/>
          <w:szCs w:val="24"/>
        </w:rPr>
      </w:pPr>
      <w:r w:rsidRPr="00AA3E62">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D92E17" w:rsidRPr="00AA3E62" w:rsidRDefault="00D92E17" w:rsidP="003275B6">
      <w:pPr>
        <w:spacing w:after="0"/>
        <w:ind w:left="900" w:hanging="360"/>
        <w:rPr>
          <w:rFonts w:cs="Times New Roman"/>
          <w:szCs w:val="24"/>
        </w:rPr>
      </w:pPr>
    </w:p>
    <w:p w:rsidR="00D92E17" w:rsidRPr="00AA3E62" w:rsidRDefault="00D92E17" w:rsidP="003275B6">
      <w:pPr>
        <w:spacing w:after="0"/>
        <w:ind w:left="900" w:hanging="360"/>
        <w:rPr>
          <w:rFonts w:cs="Times New Roman"/>
          <w:szCs w:val="24"/>
        </w:rPr>
      </w:pPr>
      <w:r w:rsidRPr="00AA3E62">
        <w:rPr>
          <w:rFonts w:cs="Times New Roman"/>
          <w:szCs w:val="24"/>
        </w:rPr>
        <w:t>Munkavédelmi szakemberek feladatai a munkahelyeken</w:t>
      </w:r>
    </w:p>
    <w:p w:rsidR="00D92E17" w:rsidRPr="00AA3E62" w:rsidRDefault="00D92E17" w:rsidP="003275B6">
      <w:pPr>
        <w:spacing w:after="0"/>
        <w:ind w:left="900" w:hanging="360"/>
        <w:rPr>
          <w:rFonts w:cs="Times New Roman"/>
          <w:szCs w:val="24"/>
        </w:rPr>
      </w:pPr>
      <w:r w:rsidRPr="00AA3E62">
        <w:rPr>
          <w:rFonts w:cs="Times New Roman"/>
          <w:szCs w:val="24"/>
        </w:rPr>
        <w:tab/>
        <w:t>Munkabiztonsági és munkaegészségügyi szaktevékenység keretében ellátandó feladatok. Foglalkozás-egészségügyi feladatok</w:t>
      </w:r>
    </w:p>
    <w:p w:rsidR="00D92E17" w:rsidRPr="00AA3E62" w:rsidRDefault="00D92E17" w:rsidP="003275B6">
      <w:pPr>
        <w:spacing w:after="0"/>
        <w:ind w:left="900" w:hanging="360"/>
        <w:rPr>
          <w:rFonts w:cs="Times New Roman"/>
          <w:szCs w:val="24"/>
        </w:rPr>
      </w:pPr>
    </w:p>
    <w:p w:rsidR="00D92E17" w:rsidRPr="00AA3E62" w:rsidRDefault="00D92E17" w:rsidP="003275B6">
      <w:pPr>
        <w:spacing w:after="0"/>
        <w:ind w:left="900" w:hanging="360"/>
        <w:rPr>
          <w:rFonts w:cs="Times New Roman"/>
          <w:szCs w:val="24"/>
        </w:rPr>
      </w:pPr>
      <w:r w:rsidRPr="00AA3E62">
        <w:rPr>
          <w:rFonts w:cs="Times New Roman"/>
          <w:szCs w:val="24"/>
        </w:rPr>
        <w:t>Balesetek és foglalkozási megbetegedések</w:t>
      </w:r>
    </w:p>
    <w:p w:rsidR="00D92E17" w:rsidRPr="00AA3E62" w:rsidRDefault="00D92E17" w:rsidP="003275B6">
      <w:pPr>
        <w:spacing w:after="0"/>
        <w:ind w:left="900" w:hanging="360"/>
        <w:rPr>
          <w:rFonts w:cs="Times New Roman"/>
          <w:szCs w:val="24"/>
        </w:rPr>
      </w:pPr>
      <w:r w:rsidRPr="00AA3E62">
        <w:rPr>
          <w:rFonts w:cs="Times New Roman"/>
          <w:szCs w:val="24"/>
        </w:rPr>
        <w:tab/>
        <w:t>Balesetek és munkabalesetek valamint a foglalkozási megbetegedések fogalma. Feladatok munkabaleset esetén. A kivizsgálás, mint a megelőzés eszköze</w:t>
      </w:r>
    </w:p>
    <w:p w:rsidR="00D92E17" w:rsidRPr="00AA3E62" w:rsidRDefault="00D92E17" w:rsidP="003275B6">
      <w:pPr>
        <w:spacing w:after="0"/>
        <w:ind w:left="900" w:hanging="360"/>
        <w:rPr>
          <w:rFonts w:cs="Times New Roman"/>
          <w:szCs w:val="24"/>
        </w:rPr>
      </w:pPr>
    </w:p>
    <w:p w:rsidR="00D92E17" w:rsidRPr="00AA3E62" w:rsidRDefault="00D92E17" w:rsidP="003275B6">
      <w:pPr>
        <w:spacing w:after="0"/>
        <w:ind w:left="900" w:hanging="360"/>
        <w:rPr>
          <w:rFonts w:cs="Times New Roman"/>
          <w:szCs w:val="24"/>
        </w:rPr>
      </w:pPr>
      <w:r w:rsidRPr="00AA3E62">
        <w:rPr>
          <w:rFonts w:cs="Times New Roman"/>
          <w:szCs w:val="24"/>
        </w:rPr>
        <w:t>Munkavédelmi érdekképviselet a munkahelyen</w:t>
      </w:r>
    </w:p>
    <w:p w:rsidR="00A23F09" w:rsidRPr="00AA3E62" w:rsidRDefault="00D92E17" w:rsidP="00A23F09">
      <w:pPr>
        <w:tabs>
          <w:tab w:val="left" w:pos="1418"/>
          <w:tab w:val="right" w:pos="9072"/>
        </w:tabs>
        <w:spacing w:after="0"/>
        <w:ind w:left="851"/>
        <w:rPr>
          <w:rFonts w:cs="Times New Roman"/>
          <w:szCs w:val="24"/>
        </w:rPr>
      </w:pPr>
      <w:r w:rsidRPr="00AA3E62">
        <w:rPr>
          <w:rFonts w:cs="Times New Roman"/>
          <w:szCs w:val="24"/>
        </w:rPr>
        <w:t>A munkavállalók munkavédelmi érdekképviseletének jelentősége és lehetőségei. A választott képviselők szerepe, feladatai, jogai.</w:t>
      </w:r>
    </w:p>
    <w:p w:rsidR="00907F58" w:rsidRPr="00AA3E62" w:rsidRDefault="00907F58" w:rsidP="00A23F09">
      <w:pPr>
        <w:tabs>
          <w:tab w:val="left" w:pos="1418"/>
          <w:tab w:val="right" w:pos="9072"/>
        </w:tabs>
        <w:spacing w:after="0"/>
        <w:ind w:left="851"/>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képzés javasolt helyszíne (ajánlás)</w:t>
      </w:r>
    </w:p>
    <w:p w:rsidR="00A23F09" w:rsidRDefault="00D92E17" w:rsidP="00A23F09">
      <w:pPr>
        <w:spacing w:after="0"/>
        <w:ind w:left="426"/>
        <w:rPr>
          <w:rFonts w:cs="Times New Roman"/>
        </w:rPr>
      </w:pPr>
      <w:r w:rsidRPr="00AA3E62">
        <w:rPr>
          <w:rFonts w:cs="Times New Roman"/>
        </w:rPr>
        <w:t>Tanterem</w:t>
      </w:r>
    </w:p>
    <w:p w:rsidR="003C4444" w:rsidRPr="00AA3E62" w:rsidRDefault="003C4444" w:rsidP="00A23F09">
      <w:pPr>
        <w:spacing w:after="0"/>
        <w:ind w:left="426"/>
        <w:rPr>
          <w:rFonts w:cs="Times New Roman"/>
        </w:rPr>
      </w:pPr>
    </w:p>
    <w:p w:rsidR="00A23F09" w:rsidRPr="00AA3E62" w:rsidRDefault="00A23F09" w:rsidP="00A23F09">
      <w:pPr>
        <w:pStyle w:val="Listaszerbekezds"/>
        <w:numPr>
          <w:ilvl w:val="1"/>
          <w:numId w:val="8"/>
        </w:numPr>
        <w:spacing w:after="0"/>
        <w:rPr>
          <w:rFonts w:cs="Times New Roman"/>
          <w:b/>
        </w:rPr>
      </w:pPr>
      <w:r w:rsidRPr="00AA3E62">
        <w:rPr>
          <w:rFonts w:cs="Times New Roman"/>
          <w:b/>
        </w:rPr>
        <w:t>A tantárgy értékelésének módja</w:t>
      </w:r>
    </w:p>
    <w:p w:rsidR="00A23F09" w:rsidRPr="00AA3E62" w:rsidRDefault="00A23F09" w:rsidP="00A23F09">
      <w:pPr>
        <w:spacing w:after="0"/>
        <w:ind w:left="426"/>
        <w:rPr>
          <w:rFonts w:cs="Times New Roman"/>
        </w:rPr>
      </w:pPr>
      <w:r w:rsidRPr="00AA3E62">
        <w:rPr>
          <w:rFonts w:cs="Times New Roman"/>
        </w:rPr>
        <w:t xml:space="preserve">A nemzeti köznevelésről szóló 2011. évi </w:t>
      </w:r>
      <w:r w:rsidR="00E456A0">
        <w:rPr>
          <w:rFonts w:cs="Times New Roman"/>
        </w:rPr>
        <w:t>CXC. törvény 54</w:t>
      </w:r>
      <w:r w:rsidRPr="00AA3E62">
        <w:rPr>
          <w:rFonts w:cs="Times New Roman"/>
        </w:rPr>
        <w:t xml:space="preserve">. § </w:t>
      </w:r>
      <w:r w:rsidR="00B21DE7">
        <w:rPr>
          <w:rFonts w:cs="Times New Roman"/>
        </w:rPr>
        <w:t>(2) bekezdés a)</w:t>
      </w:r>
      <w:r w:rsidRPr="00AA3E62">
        <w:rPr>
          <w:rFonts w:cs="Times New Roman"/>
        </w:rPr>
        <w:t xml:space="preserve"> pontja szerinti értékeléssel.</w:t>
      </w:r>
    </w:p>
    <w:p w:rsidR="003C4444" w:rsidRDefault="003C4444" w:rsidP="003C4444">
      <w:pPr>
        <w:spacing w:after="200" w:line="276" w:lineRule="auto"/>
        <w:jc w:val="left"/>
        <w:rPr>
          <w:rFonts w:cs="Times New Roman"/>
        </w:rPr>
      </w:pPr>
      <w:r>
        <w:rPr>
          <w:rFonts w:cs="Times New Roman"/>
        </w:rPr>
        <w:br w:type="page"/>
      </w:r>
    </w:p>
    <w:p w:rsidR="003C4444" w:rsidRPr="00D52C63" w:rsidRDefault="003C4444" w:rsidP="003C4444">
      <w:pPr>
        <w:rPr>
          <w:rFonts w:cs="Times New Roman"/>
        </w:rPr>
      </w:pPr>
    </w:p>
    <w:p w:rsidR="003C4444" w:rsidRPr="00D52C63" w:rsidRDefault="003C4444" w:rsidP="003C4444">
      <w:pPr>
        <w:spacing w:before="2880"/>
        <w:jc w:val="center"/>
        <w:rPr>
          <w:rFonts w:cs="Times New Roman"/>
          <w:b/>
          <w:sz w:val="36"/>
        </w:rPr>
      </w:pPr>
    </w:p>
    <w:p w:rsidR="003C4444" w:rsidRPr="00D52C63" w:rsidRDefault="003C4444" w:rsidP="003C4444">
      <w:pPr>
        <w:jc w:val="center"/>
        <w:rPr>
          <w:rFonts w:cs="Times New Roman"/>
          <w:b/>
          <w:sz w:val="36"/>
        </w:rPr>
      </w:pPr>
      <w:r w:rsidRPr="007C2AB6">
        <w:rPr>
          <w:rFonts w:cs="Times New Roman"/>
          <w:b/>
          <w:sz w:val="36"/>
        </w:rPr>
        <w:t>Ágazati szakmai kompetenciák erősítése</w:t>
      </w:r>
    </w:p>
    <w:p w:rsidR="003C4444" w:rsidRPr="00D52C63" w:rsidRDefault="003C4444" w:rsidP="003C4444">
      <w:pPr>
        <w:spacing w:after="200" w:line="276" w:lineRule="auto"/>
        <w:jc w:val="left"/>
        <w:rPr>
          <w:rFonts w:cs="Times New Roman"/>
        </w:rPr>
      </w:pPr>
      <w:r w:rsidRPr="00D52C63">
        <w:rPr>
          <w:rFonts w:cs="Times New Roman"/>
        </w:rPr>
        <w:br w:type="page"/>
      </w:r>
    </w:p>
    <w:p w:rsidR="003C4444" w:rsidRPr="00644690" w:rsidRDefault="003C4444" w:rsidP="003C4444">
      <w:pPr>
        <w:pStyle w:val="Listaszerbekezds"/>
        <w:numPr>
          <w:ilvl w:val="0"/>
          <w:numId w:val="8"/>
        </w:numPr>
        <w:tabs>
          <w:tab w:val="right" w:pos="9072"/>
        </w:tabs>
        <w:spacing w:after="0"/>
        <w:rPr>
          <w:rFonts w:cs="Times New Roman"/>
          <w:b/>
        </w:rPr>
      </w:pPr>
      <w:r w:rsidRPr="007C2AB6">
        <w:rPr>
          <w:b/>
        </w:rPr>
        <w:t>Ágazati szakmai kompetenciák erősítése</w:t>
      </w:r>
      <w:r>
        <w:rPr>
          <w:b/>
        </w:rPr>
        <w:tab/>
        <w:t>206 ó</w:t>
      </w:r>
      <w:r w:rsidRPr="00644690">
        <w:rPr>
          <w:b/>
        </w:rPr>
        <w:t>ra</w:t>
      </w:r>
    </w:p>
    <w:p w:rsidR="003C4444" w:rsidRDefault="003C4444" w:rsidP="003C4444">
      <w:pPr>
        <w:spacing w:after="0"/>
        <w:ind w:left="426"/>
      </w:pPr>
    </w:p>
    <w:p w:rsidR="003C4444" w:rsidRDefault="003C4444" w:rsidP="003C4444">
      <w:pPr>
        <w:spacing w:after="0"/>
        <w:ind w:left="426"/>
      </w:pPr>
      <w:r w:rsidRPr="00CE70A5">
        <w:t>A</w:t>
      </w:r>
      <w:r>
        <w:t>z ágazati szakmai kompetenciák erősítése a mellék-szakképesítésre meghatározott időkeretben történik.</w:t>
      </w:r>
    </w:p>
    <w:p w:rsidR="003C4444" w:rsidRDefault="003C4444" w:rsidP="003C4444">
      <w:pPr>
        <w:spacing w:after="0"/>
        <w:ind w:left="426"/>
      </w:pPr>
    </w:p>
    <w:p w:rsidR="003C4444" w:rsidRDefault="003C4444" w:rsidP="003C4444">
      <w:pPr>
        <w:pStyle w:val="Listaszerbekezds"/>
        <w:numPr>
          <w:ilvl w:val="1"/>
          <w:numId w:val="8"/>
        </w:numPr>
        <w:spacing w:after="0"/>
        <w:rPr>
          <w:b/>
        </w:rPr>
      </w:pPr>
      <w:r>
        <w:rPr>
          <w:b/>
        </w:rPr>
        <w:t>T</w:t>
      </w:r>
      <w:r w:rsidRPr="00644690">
        <w:rPr>
          <w:b/>
        </w:rPr>
        <w:t>anításának célja</w:t>
      </w:r>
    </w:p>
    <w:p w:rsidR="003C4444" w:rsidRDefault="003C4444" w:rsidP="003C4444">
      <w:pPr>
        <w:spacing w:after="0"/>
        <w:ind w:left="426"/>
      </w:pPr>
      <w:r w:rsidRPr="009D305E">
        <w:t>E témakörben a szakképesítéshez kapcsolódó – a képző intézmény helyi sajátosságait figyelembe vevő – ágazati szakmai kompetenciák erősítését kell tanórai keretben végrehajtani.</w:t>
      </w:r>
    </w:p>
    <w:p w:rsidR="003C4444" w:rsidRPr="002B5BF7" w:rsidRDefault="003C4444" w:rsidP="003C4444">
      <w:pPr>
        <w:spacing w:after="0"/>
        <w:ind w:left="426"/>
      </w:pPr>
    </w:p>
    <w:p w:rsidR="003C4444" w:rsidRPr="00644690" w:rsidRDefault="003C4444" w:rsidP="003C4444">
      <w:pPr>
        <w:pStyle w:val="Listaszerbekezds"/>
        <w:numPr>
          <w:ilvl w:val="1"/>
          <w:numId w:val="8"/>
        </w:numPr>
        <w:spacing w:after="0"/>
        <w:rPr>
          <w:rFonts w:cs="Times New Roman"/>
          <w:b/>
        </w:rPr>
      </w:pPr>
      <w:r>
        <w:rPr>
          <w:b/>
        </w:rPr>
        <w:t>É</w:t>
      </w:r>
      <w:r w:rsidRPr="00644690">
        <w:rPr>
          <w:b/>
        </w:rPr>
        <w:t>rtékelésének módja</w:t>
      </w:r>
    </w:p>
    <w:p w:rsidR="003C4444" w:rsidRDefault="003C4444" w:rsidP="003C4444">
      <w:pPr>
        <w:spacing w:after="0"/>
        <w:ind w:left="426"/>
      </w:pPr>
      <w:r w:rsidRPr="003A56AA">
        <w:t xml:space="preserve">A nemzeti köznevelésről szóló 2011. évi </w:t>
      </w:r>
      <w:r w:rsidR="00E456A0">
        <w:t>CXC. törvény 54</w:t>
      </w:r>
      <w:r w:rsidRPr="003A56AA">
        <w:t xml:space="preserve">. § </w:t>
      </w:r>
      <w:r w:rsidR="00B21DE7">
        <w:t>(2) bekezdés a)</w:t>
      </w:r>
      <w:r w:rsidRPr="003A56AA">
        <w:t xml:space="preserve"> pontja szerinti értékeléssel.</w:t>
      </w:r>
    </w:p>
    <w:p w:rsidR="003C4444" w:rsidRDefault="003C4444" w:rsidP="003C4444">
      <w:pPr>
        <w:spacing w:after="0"/>
        <w:ind w:left="426"/>
      </w:pPr>
    </w:p>
    <w:sectPr w:rsidR="003C4444"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5C4228E" w15:done="0"/>
  <w15:commentEx w15:paraId="0598A023" w15:done="0"/>
  <w15:commentEx w15:paraId="4B440694" w15:done="0"/>
  <w15:commentEx w15:paraId="0BBD2786" w15:done="0"/>
  <w15:commentEx w15:paraId="72A1E54A" w15:done="0"/>
  <w15:commentEx w15:paraId="47E64F21" w15:done="0"/>
  <w15:commentEx w15:paraId="69767995" w15:done="0"/>
  <w15:commentEx w15:paraId="012325BF" w15:done="0"/>
  <w15:commentEx w15:paraId="3C6BB0FB" w15:done="0"/>
  <w15:commentEx w15:paraId="0A71678D" w15:done="0"/>
  <w15:commentEx w15:paraId="3B9E4D69" w15:done="0"/>
  <w15:commentEx w15:paraId="430C9008" w15:done="0"/>
  <w15:commentEx w15:paraId="53FE6968" w15:done="0"/>
  <w15:commentEx w15:paraId="40484105" w15:done="0"/>
  <w15:commentEx w15:paraId="2EF32101" w15:done="0"/>
  <w15:commentEx w15:paraId="4045E214" w15:done="0"/>
  <w15:commentEx w15:paraId="53FEF461" w15:done="0"/>
  <w15:commentEx w15:paraId="30DCB1C2" w15:done="0"/>
  <w15:commentEx w15:paraId="1D9C1E32" w15:done="0"/>
  <w15:commentEx w15:paraId="093F18EB" w15:done="0"/>
  <w15:commentEx w15:paraId="54AB9E0D" w15:done="0"/>
  <w15:commentEx w15:paraId="56DB38C8" w15:done="0"/>
  <w15:commentEx w15:paraId="4663B93E" w15:done="0"/>
  <w15:commentEx w15:paraId="7AC659E2" w15:done="0"/>
  <w15:commentEx w15:paraId="2673358E" w15:done="0"/>
  <w15:commentEx w15:paraId="2CDA4534" w15:done="0"/>
  <w15:commentEx w15:paraId="4C9DB3B5" w15:done="0"/>
  <w15:commentEx w15:paraId="3F506AC7" w15:done="0"/>
  <w15:commentEx w15:paraId="0B1D3268" w15:done="0"/>
  <w15:commentEx w15:paraId="54712BF7" w15:done="0"/>
  <w15:commentEx w15:paraId="7A2378A6" w15:done="0"/>
  <w15:commentEx w15:paraId="0269E77C" w15:done="0"/>
  <w15:commentEx w15:paraId="3DD87356" w15:done="0"/>
  <w15:commentEx w15:paraId="750992D9" w15:done="0"/>
  <w15:commentEx w15:paraId="7AF30E63" w15:done="0"/>
  <w15:commentEx w15:paraId="0B53836D" w15:done="0"/>
  <w15:commentEx w15:paraId="2437E87F" w15:done="0"/>
  <w15:commentEx w15:paraId="1DE591FD" w15:done="0"/>
  <w15:commentEx w15:paraId="214FF830" w15:done="0"/>
  <w15:commentEx w15:paraId="4F78C041" w15:done="0"/>
  <w15:commentEx w15:paraId="13F0FD11" w15:done="0"/>
  <w15:commentEx w15:paraId="3F80607D" w15:done="0"/>
  <w15:commentEx w15:paraId="1F292E6C" w15:done="0"/>
  <w15:commentEx w15:paraId="09E6B663" w15:done="0"/>
  <w15:commentEx w15:paraId="3F983B5A" w15:done="0"/>
  <w15:commentEx w15:paraId="4E29C635" w15:done="0"/>
  <w15:commentEx w15:paraId="03AC0D3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6EED" w:rsidRDefault="00DA6EED" w:rsidP="00B945BE">
      <w:pPr>
        <w:spacing w:after="0"/>
      </w:pPr>
      <w:r>
        <w:separator/>
      </w:r>
    </w:p>
  </w:endnote>
  <w:endnote w:type="continuationSeparator" w:id="0">
    <w:p w:rsidR="00DA6EED" w:rsidRDefault="00DA6EE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6EED" w:rsidRDefault="00DA6EED" w:rsidP="00B945BE">
      <w:pPr>
        <w:spacing w:after="0"/>
      </w:pPr>
      <w:r>
        <w:separator/>
      </w:r>
    </w:p>
  </w:footnote>
  <w:footnote w:type="continuationSeparator" w:id="0">
    <w:p w:rsidR="00DA6EED" w:rsidRDefault="00DA6EE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46C6EF8"/>
    <w:multiLevelType w:val="hybridMultilevel"/>
    <w:tmpl w:val="D292A8F0"/>
    <w:lvl w:ilvl="0" w:tplc="F4480682">
      <w:start w:val="1"/>
      <w:numFmt w:val="bullet"/>
      <w:lvlText w:val=""/>
      <w:lvlJc w:val="left"/>
      <w:pPr>
        <w:tabs>
          <w:tab w:val="num" w:pos="1080"/>
        </w:tabs>
        <w:ind w:left="1080" w:hanging="360"/>
      </w:pPr>
      <w:rPr>
        <w:rFonts w:ascii="Symbol" w:hAnsi="Symbol" w:hint="default"/>
        <w:sz w:val="24"/>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37C2AA9"/>
    <w:multiLevelType w:val="multilevel"/>
    <w:tmpl w:val="9E88382E"/>
    <w:lvl w:ilvl="0">
      <w:start w:val="10"/>
      <w:numFmt w:val="decimal"/>
      <w:lvlText w:val="%1"/>
      <w:lvlJc w:val="left"/>
      <w:pPr>
        <w:ind w:left="600" w:hanging="600"/>
      </w:pPr>
      <w:rPr>
        <w:rFonts w:hint="default"/>
      </w:rPr>
    </w:lvl>
    <w:lvl w:ilvl="1">
      <w:start w:val="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7BB162B"/>
    <w:multiLevelType w:val="hybridMultilevel"/>
    <w:tmpl w:val="BD922C4E"/>
    <w:lvl w:ilvl="0" w:tplc="78CA73B0">
      <w:start w:val="3"/>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1"/>
  </w:num>
  <w:num w:numId="8">
    <w:abstractNumId w:val="3"/>
  </w:num>
  <w:num w:numId="9">
    <w:abstractNumId w:val="10"/>
  </w:num>
  <w:num w:numId="10">
    <w:abstractNumId w:val="4"/>
  </w:num>
  <w:num w:numId="11">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udas">
    <w15:presenceInfo w15:providerId="None" w15:userId="Dud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807"/>
    <w:rsid w:val="0001241B"/>
    <w:rsid w:val="00021FD3"/>
    <w:rsid w:val="000315A1"/>
    <w:rsid w:val="00031665"/>
    <w:rsid w:val="00033C9C"/>
    <w:rsid w:val="0004630E"/>
    <w:rsid w:val="000516D7"/>
    <w:rsid w:val="00055F7B"/>
    <w:rsid w:val="0006026A"/>
    <w:rsid w:val="0007263D"/>
    <w:rsid w:val="00074671"/>
    <w:rsid w:val="000772D7"/>
    <w:rsid w:val="00083D88"/>
    <w:rsid w:val="000924A8"/>
    <w:rsid w:val="0009508E"/>
    <w:rsid w:val="000A21B7"/>
    <w:rsid w:val="000A2E27"/>
    <w:rsid w:val="000B44B8"/>
    <w:rsid w:val="000B5E9D"/>
    <w:rsid w:val="000C2A52"/>
    <w:rsid w:val="000D01AC"/>
    <w:rsid w:val="000E1DAA"/>
    <w:rsid w:val="000E5253"/>
    <w:rsid w:val="000E7B00"/>
    <w:rsid w:val="000F44A2"/>
    <w:rsid w:val="00112256"/>
    <w:rsid w:val="001153E6"/>
    <w:rsid w:val="0012134D"/>
    <w:rsid w:val="00141532"/>
    <w:rsid w:val="00144D4F"/>
    <w:rsid w:val="00152AF6"/>
    <w:rsid w:val="00156E3C"/>
    <w:rsid w:val="00160E0E"/>
    <w:rsid w:val="0017186D"/>
    <w:rsid w:val="001924F4"/>
    <w:rsid w:val="001A7777"/>
    <w:rsid w:val="001B61A0"/>
    <w:rsid w:val="001C395F"/>
    <w:rsid w:val="001E7B1E"/>
    <w:rsid w:val="001F08AF"/>
    <w:rsid w:val="00203DA9"/>
    <w:rsid w:val="00216033"/>
    <w:rsid w:val="002252DF"/>
    <w:rsid w:val="002334BA"/>
    <w:rsid w:val="00244218"/>
    <w:rsid w:val="00250FD5"/>
    <w:rsid w:val="0025489A"/>
    <w:rsid w:val="002565F9"/>
    <w:rsid w:val="002625A0"/>
    <w:rsid w:val="00266A2C"/>
    <w:rsid w:val="0026720A"/>
    <w:rsid w:val="00291386"/>
    <w:rsid w:val="002B02B9"/>
    <w:rsid w:val="002C6866"/>
    <w:rsid w:val="002C724C"/>
    <w:rsid w:val="002D029F"/>
    <w:rsid w:val="002D1041"/>
    <w:rsid w:val="00310C42"/>
    <w:rsid w:val="00320239"/>
    <w:rsid w:val="003262AC"/>
    <w:rsid w:val="003275B6"/>
    <w:rsid w:val="003325F4"/>
    <w:rsid w:val="00332B84"/>
    <w:rsid w:val="003468AB"/>
    <w:rsid w:val="00363450"/>
    <w:rsid w:val="003671AC"/>
    <w:rsid w:val="0037464D"/>
    <w:rsid w:val="00381B6C"/>
    <w:rsid w:val="00390F08"/>
    <w:rsid w:val="00391719"/>
    <w:rsid w:val="003A0EC9"/>
    <w:rsid w:val="003A7273"/>
    <w:rsid w:val="003B10A4"/>
    <w:rsid w:val="003B1333"/>
    <w:rsid w:val="003B7A83"/>
    <w:rsid w:val="003C4444"/>
    <w:rsid w:val="003F6EA9"/>
    <w:rsid w:val="004011EB"/>
    <w:rsid w:val="0041674C"/>
    <w:rsid w:val="00420CA2"/>
    <w:rsid w:val="004239CF"/>
    <w:rsid w:val="00426376"/>
    <w:rsid w:val="00427407"/>
    <w:rsid w:val="00430699"/>
    <w:rsid w:val="004365B4"/>
    <w:rsid w:val="00437470"/>
    <w:rsid w:val="0045474F"/>
    <w:rsid w:val="00455C54"/>
    <w:rsid w:val="00472A2C"/>
    <w:rsid w:val="00477E3A"/>
    <w:rsid w:val="0049127E"/>
    <w:rsid w:val="004A412E"/>
    <w:rsid w:val="004A6388"/>
    <w:rsid w:val="004A7F8A"/>
    <w:rsid w:val="004E32A8"/>
    <w:rsid w:val="004F48EC"/>
    <w:rsid w:val="004F6765"/>
    <w:rsid w:val="00524B52"/>
    <w:rsid w:val="00533234"/>
    <w:rsid w:val="00542024"/>
    <w:rsid w:val="00543CE0"/>
    <w:rsid w:val="00555044"/>
    <w:rsid w:val="00565574"/>
    <w:rsid w:val="005776CF"/>
    <w:rsid w:val="005819D4"/>
    <w:rsid w:val="005A3F3E"/>
    <w:rsid w:val="005A6228"/>
    <w:rsid w:val="005B6104"/>
    <w:rsid w:val="005B71AC"/>
    <w:rsid w:val="005C10A1"/>
    <w:rsid w:val="005C1B04"/>
    <w:rsid w:val="005C72C9"/>
    <w:rsid w:val="005D2DE8"/>
    <w:rsid w:val="005F0C82"/>
    <w:rsid w:val="005F22E2"/>
    <w:rsid w:val="005F41DC"/>
    <w:rsid w:val="00602463"/>
    <w:rsid w:val="0061136F"/>
    <w:rsid w:val="00617E05"/>
    <w:rsid w:val="00622423"/>
    <w:rsid w:val="00634AC3"/>
    <w:rsid w:val="00636069"/>
    <w:rsid w:val="006367BA"/>
    <w:rsid w:val="00645B4F"/>
    <w:rsid w:val="0065053C"/>
    <w:rsid w:val="00657AC1"/>
    <w:rsid w:val="00661B13"/>
    <w:rsid w:val="0066228E"/>
    <w:rsid w:val="006817F9"/>
    <w:rsid w:val="006831AC"/>
    <w:rsid w:val="00696ED9"/>
    <w:rsid w:val="006A001F"/>
    <w:rsid w:val="006B5A08"/>
    <w:rsid w:val="006B6253"/>
    <w:rsid w:val="006C09C4"/>
    <w:rsid w:val="006D7807"/>
    <w:rsid w:val="006F5812"/>
    <w:rsid w:val="00704A02"/>
    <w:rsid w:val="00707AD9"/>
    <w:rsid w:val="007205F8"/>
    <w:rsid w:val="00725A57"/>
    <w:rsid w:val="007308AA"/>
    <w:rsid w:val="007332DC"/>
    <w:rsid w:val="00741EC3"/>
    <w:rsid w:val="00752ECD"/>
    <w:rsid w:val="0075440D"/>
    <w:rsid w:val="00770AA2"/>
    <w:rsid w:val="007761DE"/>
    <w:rsid w:val="00783D0C"/>
    <w:rsid w:val="007A08F1"/>
    <w:rsid w:val="007A6A5C"/>
    <w:rsid w:val="007C77EA"/>
    <w:rsid w:val="007D57B5"/>
    <w:rsid w:val="007D6100"/>
    <w:rsid w:val="007D7805"/>
    <w:rsid w:val="007E419D"/>
    <w:rsid w:val="007E482A"/>
    <w:rsid w:val="00807FA9"/>
    <w:rsid w:val="00811551"/>
    <w:rsid w:val="00816FA9"/>
    <w:rsid w:val="00820131"/>
    <w:rsid w:val="00821E80"/>
    <w:rsid w:val="008271DB"/>
    <w:rsid w:val="0083064C"/>
    <w:rsid w:val="008424D8"/>
    <w:rsid w:val="008553B5"/>
    <w:rsid w:val="00863533"/>
    <w:rsid w:val="00864474"/>
    <w:rsid w:val="00876453"/>
    <w:rsid w:val="00894A6C"/>
    <w:rsid w:val="008A17AB"/>
    <w:rsid w:val="008A216B"/>
    <w:rsid w:val="008B01A2"/>
    <w:rsid w:val="008B6582"/>
    <w:rsid w:val="008D62C4"/>
    <w:rsid w:val="008F1A3A"/>
    <w:rsid w:val="009040B5"/>
    <w:rsid w:val="00907F58"/>
    <w:rsid w:val="009112E2"/>
    <w:rsid w:val="00916734"/>
    <w:rsid w:val="00925002"/>
    <w:rsid w:val="00932AAA"/>
    <w:rsid w:val="00935F76"/>
    <w:rsid w:val="00953953"/>
    <w:rsid w:val="00957717"/>
    <w:rsid w:val="0096446F"/>
    <w:rsid w:val="00972853"/>
    <w:rsid w:val="00975DF0"/>
    <w:rsid w:val="009944BB"/>
    <w:rsid w:val="009A6D48"/>
    <w:rsid w:val="009B01A2"/>
    <w:rsid w:val="009B6E6E"/>
    <w:rsid w:val="009C28EA"/>
    <w:rsid w:val="009D0204"/>
    <w:rsid w:val="009D6E00"/>
    <w:rsid w:val="009E7D5A"/>
    <w:rsid w:val="00A00C51"/>
    <w:rsid w:val="00A00CE7"/>
    <w:rsid w:val="00A05350"/>
    <w:rsid w:val="00A0720B"/>
    <w:rsid w:val="00A1667C"/>
    <w:rsid w:val="00A17996"/>
    <w:rsid w:val="00A23F09"/>
    <w:rsid w:val="00A24DEC"/>
    <w:rsid w:val="00A339AE"/>
    <w:rsid w:val="00A406FB"/>
    <w:rsid w:val="00A448C4"/>
    <w:rsid w:val="00A50696"/>
    <w:rsid w:val="00A5101E"/>
    <w:rsid w:val="00A6225F"/>
    <w:rsid w:val="00A70608"/>
    <w:rsid w:val="00A71A05"/>
    <w:rsid w:val="00A80941"/>
    <w:rsid w:val="00A85EE3"/>
    <w:rsid w:val="00A9676C"/>
    <w:rsid w:val="00AA3E62"/>
    <w:rsid w:val="00AB789B"/>
    <w:rsid w:val="00AC4A5B"/>
    <w:rsid w:val="00AC66E8"/>
    <w:rsid w:val="00AD55B2"/>
    <w:rsid w:val="00AD7F25"/>
    <w:rsid w:val="00B00C68"/>
    <w:rsid w:val="00B15418"/>
    <w:rsid w:val="00B21DE7"/>
    <w:rsid w:val="00B23E68"/>
    <w:rsid w:val="00B267A1"/>
    <w:rsid w:val="00B41128"/>
    <w:rsid w:val="00B44A0B"/>
    <w:rsid w:val="00B554F4"/>
    <w:rsid w:val="00B7483E"/>
    <w:rsid w:val="00B75532"/>
    <w:rsid w:val="00B862AB"/>
    <w:rsid w:val="00B945BE"/>
    <w:rsid w:val="00BA3826"/>
    <w:rsid w:val="00BA3D88"/>
    <w:rsid w:val="00BD0108"/>
    <w:rsid w:val="00BE0268"/>
    <w:rsid w:val="00BE4B1C"/>
    <w:rsid w:val="00BF2ACC"/>
    <w:rsid w:val="00BF4EAA"/>
    <w:rsid w:val="00C0314C"/>
    <w:rsid w:val="00C103B2"/>
    <w:rsid w:val="00C124C0"/>
    <w:rsid w:val="00C22FE5"/>
    <w:rsid w:val="00C24A94"/>
    <w:rsid w:val="00C53E01"/>
    <w:rsid w:val="00C64856"/>
    <w:rsid w:val="00C65C9D"/>
    <w:rsid w:val="00C70BAB"/>
    <w:rsid w:val="00C72AA0"/>
    <w:rsid w:val="00C75C1C"/>
    <w:rsid w:val="00C81BEE"/>
    <w:rsid w:val="00C86B7B"/>
    <w:rsid w:val="00C9632E"/>
    <w:rsid w:val="00CB35F2"/>
    <w:rsid w:val="00CB484D"/>
    <w:rsid w:val="00CC2277"/>
    <w:rsid w:val="00CC73F3"/>
    <w:rsid w:val="00CD37F8"/>
    <w:rsid w:val="00CE2407"/>
    <w:rsid w:val="00CE7CAB"/>
    <w:rsid w:val="00CF79D1"/>
    <w:rsid w:val="00D1431E"/>
    <w:rsid w:val="00D22413"/>
    <w:rsid w:val="00D43678"/>
    <w:rsid w:val="00D44242"/>
    <w:rsid w:val="00D47F69"/>
    <w:rsid w:val="00D52C63"/>
    <w:rsid w:val="00D92E17"/>
    <w:rsid w:val="00D93B4D"/>
    <w:rsid w:val="00DA06B5"/>
    <w:rsid w:val="00DA3990"/>
    <w:rsid w:val="00DA6EED"/>
    <w:rsid w:val="00DB4F25"/>
    <w:rsid w:val="00DB5A45"/>
    <w:rsid w:val="00DB731D"/>
    <w:rsid w:val="00DC60F4"/>
    <w:rsid w:val="00DD07B5"/>
    <w:rsid w:val="00DD5F3E"/>
    <w:rsid w:val="00DD65F6"/>
    <w:rsid w:val="00DE092D"/>
    <w:rsid w:val="00DF0611"/>
    <w:rsid w:val="00E03FCE"/>
    <w:rsid w:val="00E1046E"/>
    <w:rsid w:val="00E10814"/>
    <w:rsid w:val="00E111A8"/>
    <w:rsid w:val="00E156A6"/>
    <w:rsid w:val="00E254ED"/>
    <w:rsid w:val="00E42D4A"/>
    <w:rsid w:val="00E431FD"/>
    <w:rsid w:val="00E456A0"/>
    <w:rsid w:val="00E50FE4"/>
    <w:rsid w:val="00E66584"/>
    <w:rsid w:val="00E949F5"/>
    <w:rsid w:val="00E96240"/>
    <w:rsid w:val="00E97726"/>
    <w:rsid w:val="00EA05C2"/>
    <w:rsid w:val="00EA4116"/>
    <w:rsid w:val="00EA79A2"/>
    <w:rsid w:val="00EC0B1B"/>
    <w:rsid w:val="00EC28C8"/>
    <w:rsid w:val="00EC5075"/>
    <w:rsid w:val="00EE1850"/>
    <w:rsid w:val="00EE359D"/>
    <w:rsid w:val="00EE6515"/>
    <w:rsid w:val="00EE7249"/>
    <w:rsid w:val="00EF25E6"/>
    <w:rsid w:val="00F0277F"/>
    <w:rsid w:val="00F03A24"/>
    <w:rsid w:val="00F2150D"/>
    <w:rsid w:val="00F24097"/>
    <w:rsid w:val="00F3638B"/>
    <w:rsid w:val="00F368DC"/>
    <w:rsid w:val="00F37407"/>
    <w:rsid w:val="00F41AF1"/>
    <w:rsid w:val="00F47062"/>
    <w:rsid w:val="00F56555"/>
    <w:rsid w:val="00FB033E"/>
    <w:rsid w:val="00FB06FB"/>
    <w:rsid w:val="00FB273F"/>
    <w:rsid w:val="00FB4F72"/>
    <w:rsid w:val="00FB5939"/>
    <w:rsid w:val="00FB6DBC"/>
    <w:rsid w:val="00FD2804"/>
    <w:rsid w:val="00FE4DBE"/>
    <w:rsid w:val="00FF28B1"/>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Listaszerbekezds4">
    <w:name w:val="Listaszerű bekezdés4"/>
    <w:basedOn w:val="Norml"/>
    <w:uiPriority w:val="99"/>
    <w:rsid w:val="00CE2407"/>
    <w:pPr>
      <w:spacing w:after="200" w:line="276" w:lineRule="auto"/>
      <w:ind w:left="708"/>
      <w:jc w:val="left"/>
    </w:pPr>
    <w:rPr>
      <w:rFonts w:ascii="Calibri" w:eastAsia="Calibri" w:hAnsi="Calibri" w:cs="Calibri"/>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Listaszerbekezds4">
    <w:name w:val="Listaszerű bekezdés4"/>
    <w:basedOn w:val="Norml"/>
    <w:uiPriority w:val="99"/>
    <w:rsid w:val="00CE2407"/>
    <w:pPr>
      <w:spacing w:after="200" w:line="276" w:lineRule="auto"/>
      <w:ind w:left="708"/>
      <w:jc w:val="left"/>
    </w:pPr>
    <w:rPr>
      <w:rFonts w:ascii="Calibri" w:eastAsia="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59987776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290552044">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7018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17" Type="http://schemas.microsoft.com/office/2011/relationships/people" Target="people.xml"/><Relationship Id="rId2" Type="http://schemas.openxmlformats.org/officeDocument/2006/relationships/customXml" Target="../customXml/item2.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udas\Downloads\kttv_sablon_2018_szg_180119%20(3).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C6950974CBFA8D4AA2F5D57D80AEF6D2" ma:contentTypeVersion="0" ma:contentTypeDescription="Új dokumentum létrehozása." ma:contentTypeScope="" ma:versionID="9f51a08d112889b0256d5020095a87a5">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EBBD11-0407-4B55-8E34-E672E415B0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051537D-7265-4276-BD54-36F0FE25EDC6}">
  <ds:schemaRefs>
    <ds:schemaRef ds:uri="http://schemas.microsoft.com/sharepoint/v3/contenttype/forms"/>
  </ds:schemaRefs>
</ds:datastoreItem>
</file>

<file path=customXml/itemProps3.xml><?xml version="1.0" encoding="utf-8"?>
<ds:datastoreItem xmlns:ds="http://schemas.openxmlformats.org/officeDocument/2006/customXml" ds:itemID="{DA5395D7-68BE-4C9C-ACC3-8E14AAF3647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FF0EC4F-05FB-4550-8DB9-47DF06A1E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 (3)</Template>
  <TotalTime>29</TotalTime>
  <Pages>189</Pages>
  <Words>40607</Words>
  <Characters>280194</Characters>
  <Application>Microsoft Office Word</Application>
  <DocSecurity>0</DocSecurity>
  <Lines>2334</Lines>
  <Paragraphs>640</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320161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Dudas</dc:creator>
  <cp:lastModifiedBy>Damjanovics-Baán Fruzsina</cp:lastModifiedBy>
  <cp:revision>10</cp:revision>
  <dcterms:created xsi:type="dcterms:W3CDTF">2018-03-27T02:17:00Z</dcterms:created>
  <dcterms:modified xsi:type="dcterms:W3CDTF">2018-06-20T10:33:00Z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0x010100C6950974CBFA8D4AA2F5D57D80AEF6D2</vt:lpwstr>
  </property>
</Properties>
</file>