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9BB75F" w14:textId="47AFEDAD" w:rsidR="001E7B1E" w:rsidRDefault="00782DBE" w:rsidP="004F48EC">
      <w:pPr>
        <w:jc w:val="center"/>
        <w:rPr>
          <w:rFonts w:cs="Times New Roman"/>
        </w:rPr>
      </w:pPr>
      <w:r>
        <w:rPr>
          <w:rFonts w:cs="Times New Roman"/>
        </w:rPr>
        <w:t>2.8.</w:t>
      </w:r>
    </w:p>
    <w:p w14:paraId="0C377C80" w14:textId="77777777" w:rsidR="00782DBE" w:rsidRPr="00782DBE" w:rsidRDefault="00782DBE" w:rsidP="004F48EC">
      <w:pPr>
        <w:jc w:val="center"/>
        <w:rPr>
          <w:rFonts w:cs="Times New Roman"/>
        </w:rPr>
      </w:pPr>
    </w:p>
    <w:p w14:paraId="37D6A67B" w14:textId="77777777" w:rsidR="001A7777" w:rsidRPr="00782DBE" w:rsidRDefault="001A7777" w:rsidP="001A7777">
      <w:pPr>
        <w:jc w:val="center"/>
        <w:rPr>
          <w:rFonts w:cs="Times New Roman"/>
          <w:b/>
          <w:caps/>
          <w:spacing w:val="60"/>
          <w:szCs w:val="24"/>
        </w:rPr>
      </w:pPr>
      <w:r w:rsidRPr="00782DBE">
        <w:rPr>
          <w:rFonts w:cs="Times New Roman"/>
          <w:b/>
          <w:caps/>
          <w:spacing w:val="60"/>
          <w:szCs w:val="24"/>
        </w:rPr>
        <w:t>Szakképzési kerettanterv</w:t>
      </w:r>
    </w:p>
    <w:p w14:paraId="40BD96F9" w14:textId="75B4A5FD" w:rsidR="001A7777" w:rsidRPr="00782DBE" w:rsidRDefault="00BA3D88" w:rsidP="001A7777">
      <w:pPr>
        <w:jc w:val="center"/>
        <w:rPr>
          <w:rFonts w:cs="Times New Roman"/>
          <w:b/>
          <w:szCs w:val="24"/>
        </w:rPr>
      </w:pPr>
      <w:r w:rsidRPr="00782DBE">
        <w:rPr>
          <w:rFonts w:cs="Times New Roman"/>
          <w:b/>
          <w:szCs w:val="24"/>
        </w:rPr>
        <w:t>a</w:t>
      </w:r>
    </w:p>
    <w:p w14:paraId="4455A393" w14:textId="44512601" w:rsidR="0065053C" w:rsidRPr="00782DBE" w:rsidRDefault="00DD2002" w:rsidP="001A7777">
      <w:pPr>
        <w:jc w:val="center"/>
        <w:rPr>
          <w:rFonts w:cs="Times New Roman"/>
          <w:b/>
          <w:caps/>
          <w:szCs w:val="24"/>
        </w:rPr>
      </w:pPr>
      <w:r w:rsidRPr="00782DBE">
        <w:rPr>
          <w:rFonts w:cs="Times New Roman"/>
          <w:b/>
          <w:caps/>
          <w:szCs w:val="24"/>
        </w:rPr>
        <w:t>XLI</w:t>
      </w:r>
      <w:r w:rsidR="0065053C" w:rsidRPr="00782DBE">
        <w:rPr>
          <w:rFonts w:cs="Times New Roman"/>
          <w:b/>
          <w:caps/>
          <w:szCs w:val="24"/>
        </w:rPr>
        <w:t xml:space="preserve">. </w:t>
      </w:r>
      <w:r w:rsidRPr="00782DBE">
        <w:rPr>
          <w:rFonts w:cs="Times New Roman"/>
          <w:b/>
          <w:caps/>
          <w:szCs w:val="24"/>
        </w:rPr>
        <w:t>Vízügy</w:t>
      </w:r>
    </w:p>
    <w:p w14:paraId="2471256E" w14:textId="77777777" w:rsidR="0065053C" w:rsidRPr="00782DBE" w:rsidRDefault="0065053C" w:rsidP="001A7777">
      <w:pPr>
        <w:jc w:val="center"/>
        <w:rPr>
          <w:rFonts w:cs="Times New Roman"/>
          <w:b/>
          <w:szCs w:val="24"/>
        </w:rPr>
      </w:pPr>
      <w:r w:rsidRPr="00782DBE">
        <w:rPr>
          <w:rFonts w:cs="Times New Roman"/>
          <w:b/>
          <w:szCs w:val="24"/>
        </w:rPr>
        <w:t>ágazathoz tartozó</w:t>
      </w:r>
    </w:p>
    <w:p w14:paraId="23B5BD70" w14:textId="0B5B987B" w:rsidR="001A7777" w:rsidRPr="00782DBE" w:rsidRDefault="00DD2002" w:rsidP="001A7777">
      <w:pPr>
        <w:jc w:val="center"/>
        <w:rPr>
          <w:rFonts w:cs="Times New Roman"/>
          <w:b/>
          <w:szCs w:val="24"/>
        </w:rPr>
      </w:pPr>
      <w:r w:rsidRPr="00782DBE">
        <w:rPr>
          <w:rFonts w:cs="Times New Roman"/>
          <w:b/>
          <w:szCs w:val="24"/>
        </w:rPr>
        <w:t>54 853 0</w:t>
      </w:r>
      <w:r w:rsidR="003E1695" w:rsidRPr="00782DBE">
        <w:rPr>
          <w:rFonts w:cs="Times New Roman"/>
          <w:b/>
          <w:szCs w:val="24"/>
        </w:rPr>
        <w:t>3</w:t>
      </w:r>
    </w:p>
    <w:p w14:paraId="0E312850" w14:textId="043EAF6D" w:rsidR="001A7777" w:rsidRPr="00782DBE" w:rsidRDefault="00DD2002" w:rsidP="001A7777">
      <w:pPr>
        <w:jc w:val="center"/>
        <w:rPr>
          <w:rFonts w:cs="Times New Roman"/>
          <w:b/>
          <w:caps/>
          <w:szCs w:val="24"/>
        </w:rPr>
      </w:pPr>
      <w:r w:rsidRPr="00782DBE">
        <w:rPr>
          <w:rFonts w:cs="Times New Roman"/>
          <w:b/>
          <w:caps/>
          <w:szCs w:val="24"/>
        </w:rPr>
        <w:t>Víz</w:t>
      </w:r>
      <w:r w:rsidR="006F767A" w:rsidRPr="00782DBE">
        <w:rPr>
          <w:rFonts w:cs="Times New Roman"/>
          <w:b/>
          <w:caps/>
          <w:szCs w:val="24"/>
        </w:rPr>
        <w:t>g</w:t>
      </w:r>
      <w:r w:rsidR="003E1695" w:rsidRPr="00782DBE">
        <w:rPr>
          <w:rFonts w:cs="Times New Roman"/>
          <w:b/>
          <w:caps/>
          <w:szCs w:val="24"/>
        </w:rPr>
        <w:t>épészeti</w:t>
      </w:r>
      <w:r w:rsidRPr="00782DBE">
        <w:rPr>
          <w:rFonts w:cs="Times New Roman"/>
          <w:b/>
          <w:caps/>
          <w:szCs w:val="24"/>
        </w:rPr>
        <w:t xml:space="preserve"> technikus</w:t>
      </w:r>
    </w:p>
    <w:p w14:paraId="0EE44880" w14:textId="77777777" w:rsidR="004F48EC" w:rsidRPr="00782DBE" w:rsidRDefault="001A7777" w:rsidP="004F48EC">
      <w:pPr>
        <w:jc w:val="center"/>
        <w:rPr>
          <w:rFonts w:cs="Times New Roman"/>
          <w:b/>
          <w:caps/>
          <w:szCs w:val="24"/>
        </w:rPr>
      </w:pPr>
      <w:r w:rsidRPr="00782DBE">
        <w:rPr>
          <w:rFonts w:cs="Times New Roman"/>
          <w:b/>
          <w:caps/>
          <w:szCs w:val="24"/>
        </w:rPr>
        <w:t>szakképesítéshez</w:t>
      </w:r>
    </w:p>
    <w:p w14:paraId="66BE1C42" w14:textId="7E96E2BF" w:rsidR="00770AA2" w:rsidRPr="00782DBE" w:rsidRDefault="004F48EC" w:rsidP="004F48EC">
      <w:pPr>
        <w:jc w:val="center"/>
        <w:rPr>
          <w:rFonts w:cs="Times New Roman"/>
          <w:b/>
          <w:caps/>
          <w:szCs w:val="24"/>
        </w:rPr>
      </w:pPr>
      <w:r w:rsidRPr="00782DBE">
        <w:rPr>
          <w:rFonts w:cs="Times New Roman"/>
          <w:b/>
          <w:szCs w:val="24"/>
        </w:rPr>
        <w:t>(a</w:t>
      </w:r>
      <w:r w:rsidR="006D75F6" w:rsidRPr="00782DBE">
        <w:rPr>
          <w:rFonts w:cs="Times New Roman"/>
          <w:b/>
          <w:szCs w:val="24"/>
        </w:rPr>
        <w:t>z</w:t>
      </w:r>
      <w:r w:rsidRPr="00782DBE">
        <w:rPr>
          <w:rFonts w:cs="Times New Roman"/>
          <w:b/>
          <w:szCs w:val="24"/>
        </w:rPr>
        <w:t xml:space="preserve"> </w:t>
      </w:r>
      <w:r w:rsidR="00DD2002" w:rsidRPr="00782DBE">
        <w:rPr>
          <w:rFonts w:cs="Times New Roman"/>
          <w:b/>
          <w:szCs w:val="24"/>
        </w:rPr>
        <w:t>52 853 03</w:t>
      </w:r>
      <w:r w:rsidRPr="00782DBE">
        <w:rPr>
          <w:rFonts w:cs="Times New Roman"/>
          <w:b/>
          <w:caps/>
          <w:szCs w:val="24"/>
        </w:rPr>
        <w:t xml:space="preserve"> </w:t>
      </w:r>
      <w:r w:rsidR="00DD2002" w:rsidRPr="00782DBE">
        <w:rPr>
          <w:rFonts w:cs="Times New Roman"/>
          <w:b/>
          <w:caps/>
          <w:szCs w:val="24"/>
        </w:rPr>
        <w:t>Vízügyi ügyintéző</w:t>
      </w:r>
    </w:p>
    <w:p w14:paraId="4E028E9F" w14:textId="0916273B" w:rsidR="004F48EC" w:rsidRPr="00782DBE" w:rsidRDefault="004F48EC" w:rsidP="004F48EC">
      <w:pPr>
        <w:jc w:val="center"/>
        <w:rPr>
          <w:rFonts w:cs="Times New Roman"/>
          <w:b/>
          <w:caps/>
          <w:szCs w:val="24"/>
        </w:rPr>
      </w:pPr>
      <w:proofErr w:type="gramStart"/>
      <w:r w:rsidRPr="00782DBE">
        <w:rPr>
          <w:rFonts w:cs="Times New Roman"/>
          <w:b/>
          <w:szCs w:val="24"/>
        </w:rPr>
        <w:t>mellék</w:t>
      </w:r>
      <w:r w:rsidR="00770AA2" w:rsidRPr="00782DBE">
        <w:rPr>
          <w:rFonts w:cs="Times New Roman"/>
          <w:b/>
          <w:szCs w:val="24"/>
        </w:rPr>
        <w:t>-</w:t>
      </w:r>
      <w:r w:rsidRPr="00782DBE">
        <w:rPr>
          <w:rFonts w:cs="Times New Roman"/>
          <w:b/>
          <w:szCs w:val="24"/>
        </w:rPr>
        <w:t>szakképesítéssel</w:t>
      </w:r>
      <w:proofErr w:type="gramEnd"/>
      <w:r w:rsidRPr="00782DBE">
        <w:rPr>
          <w:rFonts w:cs="Times New Roman"/>
          <w:b/>
          <w:szCs w:val="24"/>
        </w:rPr>
        <w:t>)</w:t>
      </w:r>
    </w:p>
    <w:p w14:paraId="5326477F" w14:textId="77777777" w:rsidR="000B5E9D" w:rsidRPr="00782DBE" w:rsidRDefault="000B5E9D" w:rsidP="001A7777">
      <w:pPr>
        <w:jc w:val="center"/>
        <w:rPr>
          <w:rFonts w:cs="Times New Roman"/>
          <w:b/>
          <w:caps/>
          <w:szCs w:val="24"/>
        </w:rPr>
      </w:pPr>
    </w:p>
    <w:p w14:paraId="7E91B5E4" w14:textId="77777777" w:rsidR="001A7777" w:rsidRPr="00782DBE" w:rsidRDefault="001A7777" w:rsidP="000B5E9D">
      <w:pPr>
        <w:spacing w:after="0"/>
        <w:rPr>
          <w:rFonts w:cs="Times New Roman"/>
        </w:rPr>
      </w:pPr>
    </w:p>
    <w:p w14:paraId="36FBD51A" w14:textId="77777777" w:rsidR="00F24097" w:rsidRPr="00782DBE" w:rsidRDefault="00F24097" w:rsidP="00F24097">
      <w:pPr>
        <w:spacing w:after="0"/>
        <w:rPr>
          <w:rFonts w:cs="Times New Roman"/>
          <w:b/>
        </w:rPr>
      </w:pPr>
      <w:r w:rsidRPr="00782DBE">
        <w:rPr>
          <w:rFonts w:cs="Times New Roman"/>
          <w:b/>
        </w:rPr>
        <w:t>I. A szakképzés jogi háttere</w:t>
      </w:r>
    </w:p>
    <w:p w14:paraId="762B2839" w14:textId="77777777" w:rsidR="00F24097" w:rsidRPr="00782DBE" w:rsidRDefault="00F24097" w:rsidP="00F24097">
      <w:pPr>
        <w:spacing w:after="0"/>
        <w:rPr>
          <w:rFonts w:cs="Times New Roman"/>
        </w:rPr>
      </w:pPr>
      <w:r w:rsidRPr="00782DBE">
        <w:rPr>
          <w:rFonts w:cs="Times New Roman"/>
        </w:rPr>
        <w:t>A szakképzési kerettanterv</w:t>
      </w:r>
    </w:p>
    <w:p w14:paraId="70B3147B" w14:textId="77777777" w:rsidR="00F24097" w:rsidRPr="00782DBE" w:rsidRDefault="00F24097" w:rsidP="00F24097">
      <w:pPr>
        <w:pStyle w:val="Listaszerbekezds"/>
        <w:numPr>
          <w:ilvl w:val="0"/>
          <w:numId w:val="6"/>
        </w:numPr>
        <w:spacing w:after="0"/>
        <w:rPr>
          <w:rFonts w:cs="Times New Roman"/>
        </w:rPr>
      </w:pPr>
      <w:r w:rsidRPr="00782DBE">
        <w:rPr>
          <w:rFonts w:cs="Times New Roman"/>
        </w:rPr>
        <w:t>a nemzeti köznevelésről szóló 2011. évi CXC. törvény,</w:t>
      </w:r>
    </w:p>
    <w:p w14:paraId="2125A39A" w14:textId="77777777" w:rsidR="00F24097" w:rsidRPr="00782DBE" w:rsidRDefault="00F24097" w:rsidP="00F24097">
      <w:pPr>
        <w:pStyle w:val="Listaszerbekezds"/>
        <w:numPr>
          <w:ilvl w:val="0"/>
          <w:numId w:val="6"/>
        </w:numPr>
        <w:spacing w:after="0"/>
        <w:rPr>
          <w:rFonts w:cs="Times New Roman"/>
        </w:rPr>
      </w:pPr>
      <w:r w:rsidRPr="00782DBE">
        <w:rPr>
          <w:rFonts w:cs="Times New Roman"/>
        </w:rPr>
        <w:t>a szakképzésről szóló 2011. évi CLXXXVII. törvény,</w:t>
      </w:r>
    </w:p>
    <w:p w14:paraId="3C021A98" w14:textId="77777777" w:rsidR="00F24097" w:rsidRPr="00782DBE" w:rsidRDefault="00F24097" w:rsidP="00F24097">
      <w:pPr>
        <w:spacing w:after="0"/>
        <w:rPr>
          <w:rFonts w:cs="Times New Roman"/>
        </w:rPr>
      </w:pPr>
    </w:p>
    <w:p w14:paraId="37C31648" w14:textId="77777777" w:rsidR="00F24097" w:rsidRPr="00782DBE" w:rsidRDefault="00F24097" w:rsidP="00F24097">
      <w:pPr>
        <w:spacing w:after="0"/>
        <w:rPr>
          <w:rFonts w:cs="Times New Roman"/>
        </w:rPr>
      </w:pPr>
      <w:r w:rsidRPr="00782DBE">
        <w:rPr>
          <w:rFonts w:cs="Times New Roman"/>
        </w:rPr>
        <w:t>valamint</w:t>
      </w:r>
    </w:p>
    <w:p w14:paraId="523A928F" w14:textId="0B8CB03B" w:rsidR="00F24097" w:rsidRPr="00782DBE" w:rsidRDefault="00F24097" w:rsidP="00F24097">
      <w:pPr>
        <w:pStyle w:val="Listaszerbekezds"/>
        <w:numPr>
          <w:ilvl w:val="0"/>
          <w:numId w:val="6"/>
        </w:numPr>
        <w:spacing w:after="0"/>
        <w:rPr>
          <w:rFonts w:cs="Times New Roman"/>
        </w:rPr>
      </w:pPr>
      <w:r w:rsidRPr="00782DBE">
        <w:rPr>
          <w:rFonts w:cs="Times New Roman"/>
        </w:rPr>
        <w:t xml:space="preserve">az Országos Képzési Jegyzékről és az Országos Képzési Jegyzék módosításának eljárásrendjéről szóló 150/2012. (VII. 6.) </w:t>
      </w:r>
      <w:r w:rsidR="00782DBE">
        <w:rPr>
          <w:rFonts w:cs="Times New Roman"/>
        </w:rPr>
        <w:t>Korm. rendelet</w:t>
      </w:r>
      <w:r w:rsidRPr="00782DBE">
        <w:rPr>
          <w:rFonts w:cs="Times New Roman"/>
        </w:rPr>
        <w:t>,</w:t>
      </w:r>
    </w:p>
    <w:p w14:paraId="2C155FF4" w14:textId="00B97097" w:rsidR="00F24097" w:rsidRPr="00782DBE" w:rsidRDefault="00F24097" w:rsidP="00F24097">
      <w:pPr>
        <w:pStyle w:val="Listaszerbekezds"/>
        <w:numPr>
          <w:ilvl w:val="0"/>
          <w:numId w:val="6"/>
        </w:numPr>
        <w:spacing w:after="0"/>
        <w:rPr>
          <w:rFonts w:cs="Times New Roman"/>
        </w:rPr>
      </w:pPr>
      <w:r w:rsidRPr="00782DBE">
        <w:rPr>
          <w:rFonts w:cs="Times New Roman"/>
        </w:rPr>
        <w:t xml:space="preserve">az állam által elismert szakképesítések szakmai követelménymoduljairól szóló 217/2012. (VIII. 9.) </w:t>
      </w:r>
      <w:r w:rsidR="00782DBE">
        <w:rPr>
          <w:rFonts w:cs="Times New Roman"/>
        </w:rPr>
        <w:t>Korm. rendelet és</w:t>
      </w:r>
    </w:p>
    <w:p w14:paraId="4B0ECB9D" w14:textId="09C40CFF" w:rsidR="00F24097" w:rsidRPr="00782DBE" w:rsidRDefault="000E4DF2" w:rsidP="00F24097">
      <w:pPr>
        <w:pStyle w:val="Listaszerbekezds"/>
        <w:numPr>
          <w:ilvl w:val="0"/>
          <w:numId w:val="6"/>
        </w:numPr>
        <w:spacing w:after="0"/>
        <w:rPr>
          <w:rFonts w:cs="Times New Roman"/>
        </w:rPr>
      </w:pPr>
      <w:r w:rsidRPr="000F557A">
        <w:rPr>
          <w:rFonts w:cs="Times New Roman"/>
          <w:szCs w:val="24"/>
        </w:rPr>
        <w:t>a belügyminiszter ágazatába tartozó szakképesítések szakmai és vizsgakövetelményeiről, valamint egyes, szakmai és vizsgakövetelmények kiadásáról szóló miniszteri rendeletek hatályon kívül helyezéséről szóló 20/2013. (V. 28.) BM rendelet</w:t>
      </w:r>
      <w:r w:rsidR="00F24097" w:rsidRPr="00782DBE">
        <w:rPr>
          <w:rFonts w:cs="Times New Roman"/>
        </w:rPr>
        <w:t xml:space="preserve"> </w:t>
      </w:r>
    </w:p>
    <w:p w14:paraId="11A613D0" w14:textId="77777777" w:rsidR="00F24097" w:rsidRPr="00782DBE" w:rsidRDefault="00F24097" w:rsidP="00F24097">
      <w:pPr>
        <w:spacing w:after="0"/>
        <w:rPr>
          <w:rFonts w:cs="Times New Roman"/>
        </w:rPr>
      </w:pPr>
      <w:r w:rsidRPr="00782DBE">
        <w:rPr>
          <w:rFonts w:cs="Times New Roman"/>
        </w:rPr>
        <w:t>alapján készült.</w:t>
      </w:r>
    </w:p>
    <w:p w14:paraId="2B52DADF" w14:textId="77777777" w:rsidR="001A7777" w:rsidRPr="00782DBE" w:rsidRDefault="001A7777" w:rsidP="000B5E9D">
      <w:pPr>
        <w:spacing w:after="0"/>
        <w:rPr>
          <w:rFonts w:cs="Times New Roman"/>
        </w:rPr>
      </w:pPr>
    </w:p>
    <w:p w14:paraId="24A35B5B" w14:textId="77777777" w:rsidR="00E96240" w:rsidRPr="00782DBE" w:rsidRDefault="00E96240" w:rsidP="000B5E9D">
      <w:pPr>
        <w:spacing w:after="0"/>
        <w:rPr>
          <w:rFonts w:cs="Times New Roman"/>
        </w:rPr>
      </w:pPr>
    </w:p>
    <w:p w14:paraId="29F46A55" w14:textId="77777777" w:rsidR="00C64856" w:rsidRPr="00782DBE" w:rsidRDefault="00C64856" w:rsidP="00C64856">
      <w:pPr>
        <w:spacing w:after="0"/>
        <w:rPr>
          <w:rFonts w:cs="Times New Roman"/>
          <w:b/>
        </w:rPr>
      </w:pPr>
      <w:r w:rsidRPr="00782DBE">
        <w:rPr>
          <w:rFonts w:cs="Times New Roman"/>
          <w:b/>
        </w:rPr>
        <w:t>II. A szakképesítés alapadatai</w:t>
      </w:r>
    </w:p>
    <w:p w14:paraId="20A0022B" w14:textId="77777777" w:rsidR="00C64856" w:rsidRPr="00782DBE" w:rsidRDefault="00C64856" w:rsidP="00C64856">
      <w:pPr>
        <w:spacing w:after="0"/>
        <w:rPr>
          <w:rFonts w:cs="Times New Roman"/>
        </w:rPr>
      </w:pPr>
    </w:p>
    <w:p w14:paraId="357FE372" w14:textId="48C08F02" w:rsidR="00C64856" w:rsidRPr="00782DBE" w:rsidRDefault="00C64856" w:rsidP="00C64856">
      <w:pPr>
        <w:spacing w:after="0"/>
        <w:rPr>
          <w:rFonts w:cs="Times New Roman"/>
        </w:rPr>
      </w:pPr>
      <w:r w:rsidRPr="00782DBE">
        <w:rPr>
          <w:rFonts w:cs="Times New Roman"/>
        </w:rPr>
        <w:t xml:space="preserve">A szakképesítés azonosító száma: </w:t>
      </w:r>
      <w:r w:rsidR="00DD2002" w:rsidRPr="00782DBE">
        <w:rPr>
          <w:rFonts w:cs="Times New Roman"/>
        </w:rPr>
        <w:t>54 853 0</w:t>
      </w:r>
      <w:r w:rsidR="003E1695" w:rsidRPr="00782DBE">
        <w:rPr>
          <w:rFonts w:cs="Times New Roman"/>
        </w:rPr>
        <w:t>3</w:t>
      </w:r>
    </w:p>
    <w:p w14:paraId="06454C42" w14:textId="4086124C" w:rsidR="00C64856" w:rsidRPr="00782DBE" w:rsidRDefault="00C64856" w:rsidP="00C64856">
      <w:pPr>
        <w:spacing w:after="0"/>
        <w:rPr>
          <w:rFonts w:cs="Times New Roman"/>
        </w:rPr>
      </w:pPr>
      <w:r w:rsidRPr="00782DBE">
        <w:rPr>
          <w:rFonts w:cs="Times New Roman"/>
        </w:rPr>
        <w:t xml:space="preserve">Szakképesítés megnevezése: </w:t>
      </w:r>
      <w:r w:rsidR="00DD2002" w:rsidRPr="00782DBE">
        <w:rPr>
          <w:rFonts w:cs="Times New Roman"/>
        </w:rPr>
        <w:t>Víz</w:t>
      </w:r>
      <w:r w:rsidR="006F767A" w:rsidRPr="00782DBE">
        <w:rPr>
          <w:rFonts w:cs="Times New Roman"/>
        </w:rPr>
        <w:t>g</w:t>
      </w:r>
      <w:r w:rsidR="003E1695" w:rsidRPr="00782DBE">
        <w:rPr>
          <w:rFonts w:cs="Times New Roman"/>
        </w:rPr>
        <w:t>épészeti</w:t>
      </w:r>
      <w:r w:rsidR="00DD2002" w:rsidRPr="00782DBE">
        <w:rPr>
          <w:rFonts w:cs="Times New Roman"/>
        </w:rPr>
        <w:t xml:space="preserve"> technikus</w:t>
      </w:r>
    </w:p>
    <w:p w14:paraId="2B8B2A2A" w14:textId="761484CC" w:rsidR="00C64856" w:rsidRPr="00782DBE" w:rsidRDefault="00C64856" w:rsidP="00C64856">
      <w:pPr>
        <w:spacing w:after="0"/>
        <w:rPr>
          <w:rFonts w:cs="Times New Roman"/>
        </w:rPr>
      </w:pPr>
      <w:r w:rsidRPr="00782DBE">
        <w:rPr>
          <w:rFonts w:cs="Times New Roman"/>
        </w:rPr>
        <w:t xml:space="preserve">A szakmacsoport száma és megnevezése: </w:t>
      </w:r>
      <w:r w:rsidR="00DD2002" w:rsidRPr="00782DBE">
        <w:rPr>
          <w:rFonts w:cs="Times New Roman"/>
        </w:rPr>
        <w:t>23</w:t>
      </w:r>
      <w:r w:rsidRPr="00782DBE">
        <w:rPr>
          <w:rFonts w:cs="Times New Roman"/>
        </w:rPr>
        <w:t xml:space="preserve">. </w:t>
      </w:r>
      <w:r w:rsidR="00DD2002" w:rsidRPr="00782DBE">
        <w:rPr>
          <w:rFonts w:cs="Times New Roman"/>
        </w:rPr>
        <w:t>Vízügy</w:t>
      </w:r>
    </w:p>
    <w:p w14:paraId="14DD4ADA" w14:textId="30F85080" w:rsidR="00C64856" w:rsidRPr="00782DBE" w:rsidRDefault="00C64856" w:rsidP="00C64856">
      <w:pPr>
        <w:spacing w:after="0"/>
        <w:rPr>
          <w:rFonts w:cs="Times New Roman"/>
        </w:rPr>
      </w:pPr>
      <w:r w:rsidRPr="00782DBE">
        <w:rPr>
          <w:rFonts w:cs="Times New Roman"/>
        </w:rPr>
        <w:t xml:space="preserve">Ágazati besorolás száma és megnevezése: </w:t>
      </w:r>
      <w:r w:rsidR="00DD2002" w:rsidRPr="00782DBE">
        <w:rPr>
          <w:rFonts w:cs="Times New Roman"/>
        </w:rPr>
        <w:t>XLI</w:t>
      </w:r>
      <w:r w:rsidRPr="00782DBE">
        <w:rPr>
          <w:rFonts w:cs="Times New Roman"/>
        </w:rPr>
        <w:t xml:space="preserve">. </w:t>
      </w:r>
      <w:r w:rsidR="00DD2002" w:rsidRPr="00782DBE">
        <w:rPr>
          <w:rFonts w:cs="Times New Roman"/>
        </w:rPr>
        <w:t>Vízügy</w:t>
      </w:r>
    </w:p>
    <w:p w14:paraId="088D4C83" w14:textId="45E9F5BE" w:rsidR="00C64856" w:rsidRPr="00782DBE" w:rsidRDefault="00C64856" w:rsidP="00C64856">
      <w:pPr>
        <w:spacing w:after="0"/>
        <w:rPr>
          <w:rFonts w:cs="Times New Roman"/>
        </w:rPr>
      </w:pPr>
      <w:r w:rsidRPr="00782DBE">
        <w:rPr>
          <w:rFonts w:cs="Times New Roman"/>
        </w:rPr>
        <w:t xml:space="preserve">Iskolai rendszerű szakképzésben a szakképzési évfolyamok száma: </w:t>
      </w:r>
      <w:r w:rsidR="00DD2002" w:rsidRPr="00782DBE">
        <w:rPr>
          <w:rFonts w:cs="Times New Roman"/>
        </w:rPr>
        <w:t>2</w:t>
      </w:r>
      <w:r w:rsidRPr="00782DBE">
        <w:rPr>
          <w:rFonts w:cs="Times New Roman"/>
        </w:rPr>
        <w:t xml:space="preserve"> év</w:t>
      </w:r>
    </w:p>
    <w:p w14:paraId="2FBD03B9" w14:textId="0EE5F4BC" w:rsidR="00C64856" w:rsidRPr="00782DBE" w:rsidRDefault="00C64856" w:rsidP="00C64856">
      <w:pPr>
        <w:spacing w:after="0"/>
        <w:rPr>
          <w:rFonts w:cs="Times New Roman"/>
        </w:rPr>
      </w:pPr>
      <w:r w:rsidRPr="00782DBE">
        <w:rPr>
          <w:rFonts w:cs="Times New Roman"/>
        </w:rPr>
        <w:t xml:space="preserve">Elméleti képzési idő aránya: </w:t>
      </w:r>
      <w:r w:rsidR="00DD2002" w:rsidRPr="00782DBE">
        <w:rPr>
          <w:rFonts w:cs="Times New Roman"/>
        </w:rPr>
        <w:t>60</w:t>
      </w:r>
      <w:r w:rsidRPr="00782DBE">
        <w:rPr>
          <w:rFonts w:cs="Times New Roman"/>
        </w:rPr>
        <w:t>%</w:t>
      </w:r>
    </w:p>
    <w:p w14:paraId="0144AAA6" w14:textId="5234C231" w:rsidR="00C64856" w:rsidRPr="00782DBE" w:rsidRDefault="00C64856" w:rsidP="00C64856">
      <w:pPr>
        <w:spacing w:after="0"/>
        <w:rPr>
          <w:rFonts w:cs="Times New Roman"/>
        </w:rPr>
      </w:pPr>
      <w:r w:rsidRPr="00782DBE">
        <w:rPr>
          <w:rFonts w:cs="Times New Roman"/>
        </w:rPr>
        <w:t xml:space="preserve">Gyakorlati képzési idő aránya: </w:t>
      </w:r>
      <w:r w:rsidR="00DD2002" w:rsidRPr="00782DBE">
        <w:rPr>
          <w:rFonts w:cs="Times New Roman"/>
        </w:rPr>
        <w:t>40</w:t>
      </w:r>
      <w:r w:rsidRPr="00782DBE">
        <w:rPr>
          <w:rFonts w:cs="Times New Roman"/>
        </w:rPr>
        <w:t>%</w:t>
      </w:r>
    </w:p>
    <w:p w14:paraId="42535EFF" w14:textId="77777777" w:rsidR="00C64856" w:rsidRPr="00782DBE" w:rsidRDefault="00C64856" w:rsidP="00C64856">
      <w:pPr>
        <w:spacing w:after="0"/>
        <w:rPr>
          <w:rFonts w:cs="Times New Roman"/>
        </w:rPr>
      </w:pPr>
      <w:r w:rsidRPr="00782DBE">
        <w:rPr>
          <w:rFonts w:cs="Times New Roman"/>
        </w:rPr>
        <w:t>Az iskolai rendszerű képzésben az összefüggő szakmai gyakorlat időtartama:</w:t>
      </w:r>
    </w:p>
    <w:p w14:paraId="13703B6D" w14:textId="77777777" w:rsidR="00C64856" w:rsidRPr="00782DBE" w:rsidRDefault="00C64856" w:rsidP="00381B6C">
      <w:pPr>
        <w:pStyle w:val="Listaszerbekezds"/>
        <w:numPr>
          <w:ilvl w:val="0"/>
          <w:numId w:val="7"/>
        </w:numPr>
        <w:spacing w:after="0"/>
        <w:rPr>
          <w:rFonts w:cs="Times New Roman"/>
        </w:rPr>
      </w:pPr>
      <w:r w:rsidRPr="00782DBE">
        <w:rPr>
          <w:rFonts w:cs="Times New Roman"/>
        </w:rPr>
        <w:t>5 évfolyamos képzés esetén</w:t>
      </w:r>
      <w:r w:rsidR="00381B6C" w:rsidRPr="00782DBE">
        <w:rPr>
          <w:rFonts w:cs="Times New Roman"/>
        </w:rPr>
        <w:t>:</w:t>
      </w:r>
      <w:r w:rsidRPr="00782DBE">
        <w:rPr>
          <w:rFonts w:cs="Times New Roman"/>
        </w:rPr>
        <w:t xml:space="preserve"> </w:t>
      </w:r>
      <w:r w:rsidR="00BD0108" w:rsidRPr="00782DBE">
        <w:rPr>
          <w:rFonts w:cs="Times New Roman"/>
        </w:rPr>
        <w:t>a 10. évfolyamot követően 140</w:t>
      </w:r>
      <w:r w:rsidRPr="00782DBE">
        <w:rPr>
          <w:rFonts w:cs="Times New Roman"/>
        </w:rPr>
        <w:t xml:space="preserve"> óra, a 11. évfolyamot követően 140 óra; </w:t>
      </w:r>
    </w:p>
    <w:p w14:paraId="53A47AEB" w14:textId="485C75B7" w:rsidR="00C64856" w:rsidRPr="00782DBE" w:rsidRDefault="00C64856" w:rsidP="00381B6C">
      <w:pPr>
        <w:pStyle w:val="Listaszerbekezds"/>
        <w:numPr>
          <w:ilvl w:val="0"/>
          <w:numId w:val="7"/>
        </w:numPr>
        <w:spacing w:after="0"/>
        <w:rPr>
          <w:rFonts w:cs="Times New Roman"/>
        </w:rPr>
      </w:pPr>
      <w:r w:rsidRPr="00782DBE">
        <w:rPr>
          <w:rFonts w:cs="Times New Roman"/>
        </w:rPr>
        <w:t>2 évfolyamos képzés esetén</w:t>
      </w:r>
      <w:r w:rsidR="00381B6C" w:rsidRPr="00782DBE">
        <w:rPr>
          <w:rFonts w:cs="Times New Roman"/>
        </w:rPr>
        <w:t>:</w:t>
      </w:r>
      <w:r w:rsidRPr="00782DBE">
        <w:rPr>
          <w:rFonts w:cs="Times New Roman"/>
        </w:rPr>
        <w:t xml:space="preserve"> az első szakképzési évfolyamot követően </w:t>
      </w:r>
      <w:r w:rsidR="00BD0108" w:rsidRPr="00782DBE">
        <w:rPr>
          <w:rFonts w:cs="Times New Roman"/>
        </w:rPr>
        <w:t>160</w:t>
      </w:r>
      <w:r w:rsidRPr="00782DBE">
        <w:rPr>
          <w:rFonts w:cs="Times New Roman"/>
        </w:rPr>
        <w:t xml:space="preserve"> óra</w:t>
      </w:r>
      <w:r w:rsidR="00CF358D">
        <w:rPr>
          <w:rFonts w:cs="Times New Roman"/>
        </w:rPr>
        <w:t>.</w:t>
      </w:r>
    </w:p>
    <w:p w14:paraId="680C7DA8" w14:textId="77777777" w:rsidR="001A7777" w:rsidRDefault="001A7777" w:rsidP="000B5E9D">
      <w:pPr>
        <w:spacing w:after="0"/>
        <w:rPr>
          <w:rFonts w:cs="Times New Roman"/>
        </w:rPr>
      </w:pPr>
    </w:p>
    <w:p w14:paraId="433DE202" w14:textId="77777777" w:rsidR="00782DBE" w:rsidRDefault="00782DBE" w:rsidP="000B5E9D">
      <w:pPr>
        <w:spacing w:after="0"/>
        <w:rPr>
          <w:rFonts w:cs="Times New Roman"/>
        </w:rPr>
      </w:pPr>
    </w:p>
    <w:p w14:paraId="3814509A" w14:textId="77777777" w:rsidR="00782DBE" w:rsidRPr="00782DBE" w:rsidRDefault="00782DBE" w:rsidP="000B5E9D">
      <w:pPr>
        <w:spacing w:after="0"/>
        <w:rPr>
          <w:rFonts w:cs="Times New Roman"/>
        </w:rPr>
      </w:pPr>
    </w:p>
    <w:p w14:paraId="423D92A3" w14:textId="77777777" w:rsidR="00E96240" w:rsidRPr="00782DBE" w:rsidRDefault="00E96240" w:rsidP="000B5E9D">
      <w:pPr>
        <w:spacing w:after="0"/>
        <w:rPr>
          <w:rFonts w:cs="Times New Roman"/>
        </w:rPr>
      </w:pPr>
    </w:p>
    <w:p w14:paraId="4F2F53AD" w14:textId="77777777" w:rsidR="00E96240" w:rsidRPr="00782DBE" w:rsidRDefault="00E96240" w:rsidP="00E96240">
      <w:pPr>
        <w:spacing w:after="0"/>
        <w:rPr>
          <w:rFonts w:cs="Times New Roman"/>
          <w:b/>
        </w:rPr>
      </w:pPr>
      <w:r w:rsidRPr="00782DBE">
        <w:rPr>
          <w:rFonts w:cs="Times New Roman"/>
          <w:b/>
        </w:rPr>
        <w:t>III. A szakképzésbe történő belépés feltételei</w:t>
      </w:r>
    </w:p>
    <w:p w14:paraId="65A9F33B" w14:textId="77777777" w:rsidR="00E96240" w:rsidRPr="00782DBE" w:rsidRDefault="00E96240" w:rsidP="00E96240">
      <w:pPr>
        <w:spacing w:after="0"/>
        <w:rPr>
          <w:rFonts w:cs="Times New Roman"/>
        </w:rPr>
      </w:pPr>
    </w:p>
    <w:p w14:paraId="43E5010A" w14:textId="77777777" w:rsidR="00E96240" w:rsidRPr="00782DBE" w:rsidRDefault="00E96240" w:rsidP="00E96240">
      <w:pPr>
        <w:spacing w:after="0"/>
        <w:rPr>
          <w:rFonts w:cs="Times New Roman"/>
        </w:rPr>
      </w:pPr>
      <w:r w:rsidRPr="00782DBE">
        <w:rPr>
          <w:rFonts w:cs="Times New Roman"/>
        </w:rPr>
        <w:t>Iskolai előképzettség: érettségi végzettség</w:t>
      </w:r>
    </w:p>
    <w:p w14:paraId="4365B7F8" w14:textId="77777777" w:rsidR="00E96240" w:rsidRPr="00782DBE" w:rsidRDefault="00E96240" w:rsidP="00E96240">
      <w:pPr>
        <w:spacing w:after="0"/>
        <w:rPr>
          <w:rFonts w:cs="Times New Roman"/>
        </w:rPr>
      </w:pPr>
      <w:r w:rsidRPr="00782DBE">
        <w:rPr>
          <w:rFonts w:cs="Times New Roman"/>
        </w:rPr>
        <w:t xml:space="preserve">Bemeneti kompetenciák: </w:t>
      </w:r>
      <w:r w:rsidR="000772D7" w:rsidRPr="00782DBE">
        <w:rPr>
          <w:rFonts w:cs="Times New Roman"/>
        </w:rPr>
        <w:t>—</w:t>
      </w:r>
    </w:p>
    <w:p w14:paraId="304F8F0B" w14:textId="77777777" w:rsidR="00E96240" w:rsidRPr="00782DBE" w:rsidRDefault="00E96240" w:rsidP="00E96240">
      <w:pPr>
        <w:spacing w:after="0"/>
        <w:rPr>
          <w:rFonts w:cs="Times New Roman"/>
        </w:rPr>
      </w:pPr>
      <w:r w:rsidRPr="00782DBE">
        <w:rPr>
          <w:rFonts w:cs="Times New Roman"/>
        </w:rPr>
        <w:t xml:space="preserve">Szakmai előképzettség: </w:t>
      </w:r>
      <w:r w:rsidR="000772D7" w:rsidRPr="00782DBE">
        <w:rPr>
          <w:rFonts w:cs="Times New Roman"/>
        </w:rPr>
        <w:t>—</w:t>
      </w:r>
    </w:p>
    <w:p w14:paraId="772F6CB0" w14:textId="77777777" w:rsidR="00E96240" w:rsidRPr="00782DBE" w:rsidRDefault="00E96240" w:rsidP="00E96240">
      <w:pPr>
        <w:spacing w:after="0"/>
        <w:rPr>
          <w:rFonts w:cs="Times New Roman"/>
        </w:rPr>
      </w:pPr>
      <w:r w:rsidRPr="00782DBE">
        <w:rPr>
          <w:rFonts w:cs="Times New Roman"/>
        </w:rPr>
        <w:t xml:space="preserve">Előírt gyakorlat: </w:t>
      </w:r>
      <w:r w:rsidR="000772D7" w:rsidRPr="00782DBE">
        <w:rPr>
          <w:rFonts w:cs="Times New Roman"/>
        </w:rPr>
        <w:t>—</w:t>
      </w:r>
    </w:p>
    <w:p w14:paraId="71699804" w14:textId="1FE9A1D6" w:rsidR="00E96240" w:rsidRPr="00782DBE" w:rsidRDefault="00E96240" w:rsidP="00E96240">
      <w:pPr>
        <w:spacing w:after="0"/>
        <w:rPr>
          <w:rFonts w:cs="Times New Roman"/>
        </w:rPr>
      </w:pPr>
      <w:r w:rsidRPr="00782DBE">
        <w:rPr>
          <w:rFonts w:cs="Times New Roman"/>
        </w:rPr>
        <w:t xml:space="preserve">Egészségügyi alkalmassági követelmények: </w:t>
      </w:r>
      <w:r w:rsidR="00DD2002" w:rsidRPr="00782DBE">
        <w:rPr>
          <w:rFonts w:cs="Times New Roman"/>
        </w:rPr>
        <w:t>szükségesek</w:t>
      </w:r>
    </w:p>
    <w:p w14:paraId="7AF9C9DC" w14:textId="72548BA6" w:rsidR="00E96240" w:rsidRPr="00782DBE" w:rsidRDefault="00E96240" w:rsidP="00E96240">
      <w:pPr>
        <w:spacing w:after="0"/>
        <w:rPr>
          <w:rFonts w:cs="Times New Roman"/>
        </w:rPr>
      </w:pPr>
      <w:r w:rsidRPr="00782DBE">
        <w:rPr>
          <w:rFonts w:cs="Times New Roman"/>
        </w:rPr>
        <w:t xml:space="preserve">Pályaalkalmassági követelmények: </w:t>
      </w:r>
      <w:r w:rsidR="00DD2002" w:rsidRPr="00782DBE">
        <w:rPr>
          <w:rFonts w:cs="Times New Roman"/>
        </w:rPr>
        <w:t>-</w:t>
      </w:r>
    </w:p>
    <w:p w14:paraId="5BC1F93A" w14:textId="77777777" w:rsidR="00E96240" w:rsidRPr="00782DBE" w:rsidRDefault="00E96240" w:rsidP="00E96240">
      <w:pPr>
        <w:spacing w:after="0"/>
        <w:rPr>
          <w:rFonts w:cs="Times New Roman"/>
        </w:rPr>
      </w:pPr>
    </w:p>
    <w:p w14:paraId="3B830D19" w14:textId="77777777" w:rsidR="00E96240" w:rsidRPr="00782DBE" w:rsidRDefault="00E96240" w:rsidP="00E96240">
      <w:pPr>
        <w:spacing w:after="0"/>
        <w:rPr>
          <w:rFonts w:cs="Times New Roman"/>
        </w:rPr>
      </w:pPr>
    </w:p>
    <w:p w14:paraId="2D9A488E" w14:textId="77777777" w:rsidR="00E96240" w:rsidRPr="00782DBE" w:rsidRDefault="00E96240" w:rsidP="00E96240">
      <w:pPr>
        <w:spacing w:after="0"/>
        <w:rPr>
          <w:rFonts w:cs="Times New Roman"/>
          <w:b/>
        </w:rPr>
      </w:pPr>
      <w:r w:rsidRPr="00782DBE">
        <w:rPr>
          <w:rFonts w:cs="Times New Roman"/>
          <w:b/>
        </w:rPr>
        <w:t>IV. A szakképzés szervezésének feltételei</w:t>
      </w:r>
    </w:p>
    <w:p w14:paraId="12DE4C93" w14:textId="77777777" w:rsidR="00E96240" w:rsidRPr="00782DBE" w:rsidRDefault="00E96240" w:rsidP="00E96240">
      <w:pPr>
        <w:spacing w:after="0"/>
        <w:rPr>
          <w:rFonts w:cs="Times New Roman"/>
        </w:rPr>
      </w:pPr>
    </w:p>
    <w:p w14:paraId="752C66D6" w14:textId="77777777" w:rsidR="00E96240" w:rsidRPr="00782DBE" w:rsidRDefault="00E96240" w:rsidP="00E96240">
      <w:pPr>
        <w:spacing w:after="0"/>
        <w:rPr>
          <w:rFonts w:cs="Times New Roman"/>
          <w:b/>
        </w:rPr>
      </w:pPr>
      <w:r w:rsidRPr="00782DBE">
        <w:rPr>
          <w:rFonts w:cs="Times New Roman"/>
          <w:b/>
        </w:rPr>
        <w:t>Személyi feltételek</w:t>
      </w:r>
    </w:p>
    <w:p w14:paraId="43720BDD" w14:textId="77777777" w:rsidR="00E96240" w:rsidRPr="00782DBE" w:rsidRDefault="00E96240" w:rsidP="00E96240">
      <w:pPr>
        <w:spacing w:after="0"/>
        <w:rPr>
          <w:rFonts w:cs="Times New Roman"/>
        </w:rPr>
      </w:pPr>
      <w:r w:rsidRPr="00782DB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93DFB53" w14:textId="77777777" w:rsidR="00E96240" w:rsidRDefault="00E96240" w:rsidP="00E96240">
      <w:pPr>
        <w:spacing w:after="0"/>
        <w:rPr>
          <w:rFonts w:cs="Times New Roman"/>
        </w:rPr>
      </w:pPr>
      <w:r w:rsidRPr="00782DBE">
        <w:rPr>
          <w:rFonts w:cs="Times New Roman"/>
        </w:rPr>
        <w:t>Ezen túl az alábbi tantárgyak oktatására az alábbi végzettséggel rendelkező szakember alkalmazható:</w:t>
      </w:r>
    </w:p>
    <w:p w14:paraId="132FB341" w14:textId="77777777" w:rsidR="00443F77" w:rsidRPr="00782DBE" w:rsidRDefault="00443F77" w:rsidP="00E96240">
      <w:pPr>
        <w:spacing w:after="0"/>
        <w:rPr>
          <w:rFonts w:cs="Times New Roman"/>
        </w:rPr>
      </w:pPr>
    </w:p>
    <w:tbl>
      <w:tblPr>
        <w:tblW w:w="8380"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470"/>
        <w:gridCol w:w="4910"/>
      </w:tblGrid>
      <w:tr w:rsidR="00443F77" w:rsidRPr="00ED547B" w14:paraId="70C102E9" w14:textId="77777777" w:rsidTr="00D918CA">
        <w:trPr>
          <w:trHeight w:val="300"/>
          <w:jc w:val="center"/>
        </w:trPr>
        <w:tc>
          <w:tcPr>
            <w:tcW w:w="3470" w:type="dxa"/>
            <w:shd w:val="clear" w:color="auto" w:fill="auto"/>
            <w:noWrap/>
            <w:vAlign w:val="center"/>
            <w:hideMark/>
          </w:tcPr>
          <w:p w14:paraId="6E26F423" w14:textId="77777777" w:rsidR="00443F77" w:rsidRPr="00ED547B" w:rsidRDefault="00443F77" w:rsidP="00D918CA">
            <w:pPr>
              <w:spacing w:after="0"/>
              <w:jc w:val="center"/>
              <w:rPr>
                <w:rFonts w:eastAsia="Times New Roman" w:cs="Times New Roman"/>
                <w:b/>
                <w:bCs/>
                <w:color w:val="000000"/>
                <w:szCs w:val="24"/>
                <w:lang w:eastAsia="hu-HU"/>
              </w:rPr>
            </w:pPr>
            <w:r w:rsidRPr="00ED547B">
              <w:rPr>
                <w:rFonts w:eastAsia="Times New Roman" w:cs="Times New Roman"/>
                <w:b/>
                <w:bCs/>
                <w:color w:val="000000"/>
                <w:szCs w:val="24"/>
                <w:lang w:eastAsia="hu-HU"/>
              </w:rPr>
              <w:t>Tantárgy</w:t>
            </w:r>
          </w:p>
        </w:tc>
        <w:tc>
          <w:tcPr>
            <w:tcW w:w="4910" w:type="dxa"/>
            <w:shd w:val="clear" w:color="auto" w:fill="auto"/>
            <w:noWrap/>
            <w:vAlign w:val="center"/>
            <w:hideMark/>
          </w:tcPr>
          <w:p w14:paraId="6770E2FD" w14:textId="77777777" w:rsidR="00443F77" w:rsidRPr="00ED547B" w:rsidRDefault="00443F77" w:rsidP="00D918CA">
            <w:pPr>
              <w:spacing w:after="0"/>
              <w:jc w:val="center"/>
              <w:rPr>
                <w:rFonts w:eastAsia="Times New Roman" w:cs="Times New Roman"/>
                <w:b/>
                <w:bCs/>
                <w:color w:val="000000"/>
                <w:szCs w:val="24"/>
                <w:lang w:eastAsia="hu-HU"/>
              </w:rPr>
            </w:pPr>
            <w:r w:rsidRPr="00ED547B">
              <w:rPr>
                <w:rFonts w:eastAsia="Times New Roman" w:cs="Times New Roman"/>
                <w:b/>
                <w:bCs/>
                <w:color w:val="000000"/>
                <w:szCs w:val="24"/>
                <w:lang w:eastAsia="hu-HU"/>
              </w:rPr>
              <w:t>Szakképesítés/Szakképzettség</w:t>
            </w:r>
          </w:p>
        </w:tc>
      </w:tr>
      <w:tr w:rsidR="00443F77" w:rsidRPr="00ED547B" w14:paraId="6050B4A9" w14:textId="77777777" w:rsidTr="00D918CA">
        <w:trPr>
          <w:trHeight w:val="300"/>
          <w:jc w:val="center"/>
        </w:trPr>
        <w:tc>
          <w:tcPr>
            <w:tcW w:w="3470" w:type="dxa"/>
            <w:shd w:val="clear" w:color="auto" w:fill="auto"/>
            <w:noWrap/>
            <w:vAlign w:val="center"/>
            <w:hideMark/>
          </w:tcPr>
          <w:p w14:paraId="3799A047" w14:textId="77777777" w:rsidR="00443F77" w:rsidRPr="00ED547B" w:rsidRDefault="00443F77" w:rsidP="00D918CA">
            <w:pPr>
              <w:spacing w:after="0"/>
              <w:jc w:val="left"/>
              <w:rPr>
                <w:rFonts w:eastAsia="Times New Roman" w:cs="Times New Roman"/>
                <w:color w:val="000000"/>
                <w:szCs w:val="24"/>
                <w:lang w:eastAsia="hu-HU"/>
              </w:rPr>
            </w:pPr>
            <w:r>
              <w:t>Műszaki ábrázolás, gépészeti alapismeretek</w:t>
            </w:r>
          </w:p>
        </w:tc>
        <w:tc>
          <w:tcPr>
            <w:tcW w:w="4910" w:type="dxa"/>
            <w:shd w:val="clear" w:color="auto" w:fill="auto"/>
            <w:noWrap/>
            <w:vAlign w:val="center"/>
            <w:hideMark/>
          </w:tcPr>
          <w:p w14:paraId="1BA6928C" w14:textId="77777777" w:rsidR="00443F77" w:rsidRPr="00ED547B" w:rsidRDefault="00443F77" w:rsidP="00D918CA">
            <w:pPr>
              <w:spacing w:after="0"/>
              <w:jc w:val="left"/>
              <w:rPr>
                <w:rFonts w:eastAsia="Times New Roman" w:cs="Times New Roman"/>
                <w:color w:val="000000"/>
                <w:szCs w:val="24"/>
                <w:lang w:eastAsia="hu-HU"/>
              </w:rPr>
            </w:pPr>
            <w:r>
              <w:t>Vízgazdálkodás szakirányának megfelelő szakos  tanár, vagy egyetemi szintű vagy mesterfokozatú fizika szakos tanár, vagy gépész szakiránynak megfelelő szakos tanár</w:t>
            </w:r>
          </w:p>
        </w:tc>
      </w:tr>
    </w:tbl>
    <w:p w14:paraId="6A2D6C32" w14:textId="77777777" w:rsidR="00CB35F2" w:rsidRPr="00782DBE" w:rsidRDefault="00CB35F2" w:rsidP="000B5E9D">
      <w:pPr>
        <w:spacing w:after="0"/>
        <w:rPr>
          <w:rFonts w:cs="Times New Roman"/>
        </w:rPr>
      </w:pPr>
    </w:p>
    <w:p w14:paraId="6B9CB8A4" w14:textId="77777777" w:rsidR="00696ED9" w:rsidRPr="00782DBE" w:rsidRDefault="00696ED9" w:rsidP="00696ED9">
      <w:pPr>
        <w:spacing w:after="0"/>
        <w:rPr>
          <w:rFonts w:cs="Times New Roman"/>
          <w:b/>
        </w:rPr>
      </w:pPr>
      <w:r w:rsidRPr="00782DBE">
        <w:rPr>
          <w:rFonts w:cs="Times New Roman"/>
          <w:b/>
        </w:rPr>
        <w:t>Tárgyi feltételek</w:t>
      </w:r>
    </w:p>
    <w:p w14:paraId="76645CCB" w14:textId="77777777" w:rsidR="00696ED9" w:rsidRPr="00782DBE" w:rsidRDefault="00696ED9" w:rsidP="00696ED9">
      <w:pPr>
        <w:spacing w:after="0"/>
        <w:rPr>
          <w:rFonts w:cs="Times New Roman"/>
        </w:rPr>
      </w:pPr>
      <w:r w:rsidRPr="00782DBE">
        <w:rPr>
          <w:rFonts w:cs="Times New Roman"/>
        </w:rPr>
        <w:t>A szakmai képzés lebonyolításához szükséges eszközök és felszerelések felsorolását a szakképesítés szakmai és vizsgakövetelménye (szvk) tartalmazza, melynek további részletei az alábbiak: Nincs.</w:t>
      </w:r>
    </w:p>
    <w:p w14:paraId="0348C346" w14:textId="77777777" w:rsidR="00696ED9" w:rsidRPr="00782DBE" w:rsidRDefault="00696ED9" w:rsidP="00696ED9">
      <w:pPr>
        <w:spacing w:after="0"/>
        <w:rPr>
          <w:rFonts w:cs="Times New Roman"/>
        </w:rPr>
      </w:pPr>
    </w:p>
    <w:p w14:paraId="1977FAB9" w14:textId="77777777" w:rsidR="0041674C" w:rsidRPr="00782DBE" w:rsidRDefault="00696ED9" w:rsidP="00696ED9">
      <w:pPr>
        <w:spacing w:after="0"/>
        <w:rPr>
          <w:rFonts w:cs="Times New Roman"/>
        </w:rPr>
      </w:pPr>
      <w:r w:rsidRPr="00782DBE">
        <w:rPr>
          <w:rFonts w:cs="Times New Roman"/>
        </w:rPr>
        <w:t>Ajánlás a szakmai képzés lebonyolításához szükséges további eszközökre és felszerelésekre: Nincs.</w:t>
      </w:r>
    </w:p>
    <w:p w14:paraId="2ADA37B8" w14:textId="77777777" w:rsidR="004F6765" w:rsidRPr="00782DBE" w:rsidRDefault="004F6765" w:rsidP="000B5E9D">
      <w:pPr>
        <w:spacing w:after="0"/>
        <w:rPr>
          <w:rFonts w:cs="Times New Roman"/>
        </w:rPr>
      </w:pPr>
    </w:p>
    <w:p w14:paraId="10985448" w14:textId="77777777" w:rsidR="00FB273F" w:rsidRPr="00782DBE" w:rsidRDefault="00FB273F" w:rsidP="00FB273F">
      <w:pPr>
        <w:spacing w:after="0"/>
        <w:rPr>
          <w:rFonts w:cs="Times New Roman"/>
        </w:rPr>
      </w:pPr>
    </w:p>
    <w:p w14:paraId="3EE5F7BE" w14:textId="77777777" w:rsidR="00FB273F" w:rsidRPr="00782DBE" w:rsidRDefault="00FB273F" w:rsidP="00FB273F">
      <w:pPr>
        <w:spacing w:after="0"/>
        <w:rPr>
          <w:rFonts w:cs="Times New Roman"/>
          <w:b/>
        </w:rPr>
      </w:pPr>
      <w:r w:rsidRPr="00782DBE">
        <w:rPr>
          <w:rFonts w:cs="Times New Roman"/>
          <w:b/>
        </w:rPr>
        <w:t>V. A szakképesítés óraterve nappali rendszerű oktatásra</w:t>
      </w:r>
    </w:p>
    <w:p w14:paraId="175E0699" w14:textId="77777777" w:rsidR="00FB273F" w:rsidRPr="00782DBE" w:rsidRDefault="00FB273F" w:rsidP="00FB273F">
      <w:pPr>
        <w:spacing w:after="0"/>
        <w:rPr>
          <w:rFonts w:cs="Times New Roman"/>
        </w:rPr>
      </w:pPr>
    </w:p>
    <w:p w14:paraId="0D2FD581" w14:textId="11C14C42" w:rsidR="00FB273F" w:rsidRPr="00782DBE" w:rsidRDefault="00FB273F" w:rsidP="00FB273F">
      <w:pPr>
        <w:spacing w:after="0"/>
        <w:rPr>
          <w:rFonts w:cs="Times New Roman"/>
        </w:rPr>
      </w:pPr>
      <w:r w:rsidRPr="00782DBE">
        <w:rPr>
          <w:rFonts w:cs="Times New Roman"/>
        </w:rPr>
        <w:t xml:space="preserve">A </w:t>
      </w:r>
      <w:r w:rsidR="00E50FE4" w:rsidRPr="00782DBE">
        <w:rPr>
          <w:rFonts w:cs="Times New Roman"/>
        </w:rPr>
        <w:t>szakgimnázium</w:t>
      </w:r>
      <w:r w:rsidRPr="00782DB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782DBE">
        <w:rPr>
          <w:rFonts w:cs="Times New Roman"/>
        </w:rPr>
        <w:t>szakgimnázium</w:t>
      </w:r>
      <w:r w:rsidRPr="00782DBE">
        <w:rPr>
          <w:rFonts w:cs="Times New Roman"/>
        </w:rPr>
        <w:t>i szakmai tartalma, tantárgyi rendszere, összes órakerete megegyezik a 4+1 évfolyamos képzés 9</w:t>
      </w:r>
      <w:r w:rsidR="004770AB">
        <w:rPr>
          <w:rFonts w:cs="Times New Roman"/>
        </w:rPr>
        <w:t>–</w:t>
      </w:r>
      <w:r w:rsidRPr="00782DBE">
        <w:rPr>
          <w:rFonts w:cs="Times New Roman"/>
        </w:rPr>
        <w:t xml:space="preserve">12. középiskolai évfolyamokra jutó ágazati </w:t>
      </w:r>
      <w:r w:rsidR="00E50FE4" w:rsidRPr="00782DBE">
        <w:rPr>
          <w:rFonts w:cs="Times New Roman"/>
        </w:rPr>
        <w:t>szakgimnázium</w:t>
      </w:r>
      <w:r w:rsidRPr="00782DBE">
        <w:rPr>
          <w:rFonts w:cs="Times New Roman"/>
        </w:rPr>
        <w:t>i szakmai tantárgyainak tartalmával, összes óraszámával.</w:t>
      </w:r>
    </w:p>
    <w:p w14:paraId="7F1E78FF" w14:textId="77777777" w:rsidR="00820131" w:rsidRPr="00782DBE" w:rsidRDefault="00820131">
      <w:pPr>
        <w:spacing w:after="200" w:line="276" w:lineRule="auto"/>
        <w:jc w:val="left"/>
        <w:rPr>
          <w:rFonts w:cs="Times New Roman"/>
        </w:rPr>
      </w:pPr>
      <w:r w:rsidRPr="00782DBE">
        <w:rPr>
          <w:rFonts w:cs="Times New Roman"/>
        </w:rPr>
        <w:br w:type="page"/>
      </w:r>
    </w:p>
    <w:p w14:paraId="4F14C53F" w14:textId="77777777" w:rsidR="00FB273F" w:rsidRPr="00782DBE" w:rsidRDefault="00FB273F" w:rsidP="00FB273F">
      <w:pPr>
        <w:spacing w:after="0"/>
        <w:rPr>
          <w:rFonts w:cs="Times New Roman"/>
        </w:rPr>
      </w:pPr>
    </w:p>
    <w:p w14:paraId="6ADFF067" w14:textId="77777777" w:rsidR="008B01A2" w:rsidRPr="00782DBE" w:rsidRDefault="00E50FE4" w:rsidP="00FB273F">
      <w:pPr>
        <w:spacing w:after="0"/>
        <w:rPr>
          <w:rFonts w:cs="Times New Roman"/>
        </w:rPr>
      </w:pPr>
      <w:r w:rsidRPr="00782DBE">
        <w:rPr>
          <w:rFonts w:cs="Times New Roman"/>
        </w:rPr>
        <w:t>Szakgimnázium</w:t>
      </w:r>
      <w:r w:rsidR="00FB273F" w:rsidRPr="00782DBE">
        <w:rPr>
          <w:rFonts w:cs="Times New Roman"/>
        </w:rPr>
        <w:t>i képzés esetén a heti és éves szakmai óraszámok:</w:t>
      </w:r>
    </w:p>
    <w:p w14:paraId="2C169C8D" w14:textId="77777777" w:rsidR="002C6866" w:rsidRPr="00782DBE" w:rsidRDefault="002C6866" w:rsidP="002C6866">
      <w:pPr>
        <w:spacing w:after="0"/>
        <w:rPr>
          <w:rFonts w:cs="Times New Roman"/>
          <w:szCs w:val="24"/>
        </w:rPr>
      </w:pPr>
    </w:p>
    <w:p w14:paraId="7A808DE2" w14:textId="77777777" w:rsidR="002C6866" w:rsidRPr="00782DBE"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782DBE" w14:paraId="7A064A8E"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0D00DF0" w14:textId="77777777" w:rsidR="002C6866" w:rsidRPr="00782DBE" w:rsidRDefault="002C6866" w:rsidP="00BF4EAA">
            <w:pPr>
              <w:spacing w:after="0"/>
              <w:jc w:val="center"/>
              <w:rPr>
                <w:rFonts w:cs="Times New Roman"/>
                <w:szCs w:val="24"/>
              </w:rPr>
            </w:pPr>
            <w:r w:rsidRPr="00782DBE">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B38D53" w14:textId="77777777" w:rsidR="002C6866" w:rsidRPr="00782DBE" w:rsidRDefault="002C6866" w:rsidP="00BF4EAA">
            <w:pPr>
              <w:spacing w:after="0"/>
              <w:jc w:val="center"/>
              <w:rPr>
                <w:rFonts w:cs="Times New Roman"/>
                <w:szCs w:val="24"/>
              </w:rPr>
            </w:pPr>
            <w:r w:rsidRPr="00782DBE">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417A86" w14:textId="77777777" w:rsidR="002C6866" w:rsidRPr="00782DBE" w:rsidRDefault="002C6866" w:rsidP="00BF4EAA">
            <w:pPr>
              <w:spacing w:after="0"/>
              <w:jc w:val="center"/>
              <w:rPr>
                <w:rFonts w:cs="Times New Roman"/>
                <w:szCs w:val="24"/>
              </w:rPr>
            </w:pPr>
            <w:r w:rsidRPr="00782DBE">
              <w:rPr>
                <w:rFonts w:cs="Times New Roman"/>
              </w:rPr>
              <w:t xml:space="preserve">éves óraszám </w:t>
            </w:r>
          </w:p>
        </w:tc>
      </w:tr>
      <w:tr w:rsidR="002C6866" w:rsidRPr="00782DBE" w14:paraId="06B539B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672EA8" w14:textId="77777777" w:rsidR="002C6866" w:rsidRPr="00782DBE" w:rsidRDefault="002C6866" w:rsidP="00BF4EAA">
            <w:pPr>
              <w:spacing w:after="0"/>
              <w:rPr>
                <w:rFonts w:cs="Times New Roman"/>
                <w:szCs w:val="24"/>
              </w:rPr>
            </w:pPr>
            <w:r w:rsidRPr="00782DBE">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75D3A6" w14:textId="77777777" w:rsidR="002C6866" w:rsidRPr="00782DBE" w:rsidRDefault="0083064C" w:rsidP="00BF4EAA">
            <w:pPr>
              <w:spacing w:after="0"/>
              <w:jc w:val="center"/>
              <w:rPr>
                <w:rFonts w:cs="Times New Roman"/>
                <w:szCs w:val="24"/>
              </w:rPr>
            </w:pPr>
            <w:r w:rsidRPr="00782DBE">
              <w:rPr>
                <w:rFonts w:cs="Times New Roman"/>
              </w:rPr>
              <w:t>8</w:t>
            </w:r>
            <w:r w:rsidR="002C6866" w:rsidRPr="00782DB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45615E" w14:textId="77777777" w:rsidR="002C6866" w:rsidRPr="00782DBE" w:rsidRDefault="0083064C" w:rsidP="00BF4EAA">
            <w:pPr>
              <w:spacing w:after="0"/>
              <w:ind w:left="252"/>
              <w:rPr>
                <w:rFonts w:cs="Times New Roman"/>
                <w:szCs w:val="24"/>
              </w:rPr>
            </w:pPr>
            <w:r w:rsidRPr="00782DBE">
              <w:rPr>
                <w:rFonts w:cs="Times New Roman"/>
              </w:rPr>
              <w:t>288</w:t>
            </w:r>
            <w:r w:rsidR="002C6866" w:rsidRPr="00782DBE">
              <w:rPr>
                <w:rFonts w:cs="Times New Roman"/>
              </w:rPr>
              <w:t xml:space="preserve"> óra/év</w:t>
            </w:r>
          </w:p>
        </w:tc>
      </w:tr>
      <w:tr w:rsidR="002C6866" w:rsidRPr="00782DBE" w14:paraId="3C49B8D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1746198" w14:textId="77777777" w:rsidR="002C6866" w:rsidRPr="00782DBE" w:rsidRDefault="002C6866" w:rsidP="00BF4EAA">
            <w:pPr>
              <w:spacing w:after="0"/>
              <w:rPr>
                <w:rFonts w:cs="Times New Roman"/>
                <w:szCs w:val="24"/>
              </w:rPr>
            </w:pPr>
            <w:r w:rsidRPr="00782DBE">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D0F9EF" w14:textId="77777777" w:rsidR="002C6866" w:rsidRPr="00782DBE" w:rsidRDefault="002C6866" w:rsidP="00BF4EAA">
            <w:pPr>
              <w:spacing w:after="0"/>
              <w:jc w:val="center"/>
              <w:rPr>
                <w:rFonts w:cs="Times New Roman"/>
                <w:szCs w:val="24"/>
              </w:rPr>
            </w:pPr>
            <w:r w:rsidRPr="00782DBE">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110717" w14:textId="77777777" w:rsidR="002C6866" w:rsidRPr="00782DBE" w:rsidRDefault="002C6866" w:rsidP="00BF4EAA">
            <w:pPr>
              <w:spacing w:after="0"/>
              <w:ind w:left="252"/>
              <w:rPr>
                <w:rFonts w:cs="Times New Roman"/>
                <w:szCs w:val="24"/>
              </w:rPr>
            </w:pPr>
            <w:r w:rsidRPr="00782DBE">
              <w:rPr>
                <w:rFonts w:cs="Times New Roman"/>
              </w:rPr>
              <w:t>432 óra/év</w:t>
            </w:r>
          </w:p>
        </w:tc>
      </w:tr>
      <w:tr w:rsidR="002C6866" w:rsidRPr="00782DBE" w14:paraId="40FD6413"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453F36" w14:textId="77777777" w:rsidR="002C6866" w:rsidRPr="00782DBE" w:rsidRDefault="002C6866" w:rsidP="00BF4EAA">
            <w:pPr>
              <w:spacing w:after="0"/>
              <w:rPr>
                <w:rFonts w:cs="Times New Roman"/>
                <w:szCs w:val="24"/>
              </w:rPr>
            </w:pPr>
            <w:r w:rsidRPr="00782DBE">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4296E76A" w14:textId="77777777" w:rsidR="002C6866" w:rsidRPr="00782DBE"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389D75" w14:textId="543C5F01" w:rsidR="002C6866" w:rsidRPr="00782DBE" w:rsidRDefault="004B493F" w:rsidP="00BF4EAA">
            <w:pPr>
              <w:spacing w:after="0"/>
              <w:ind w:left="252"/>
              <w:rPr>
                <w:rFonts w:cs="Times New Roman"/>
                <w:szCs w:val="24"/>
              </w:rPr>
            </w:pPr>
            <w:r w:rsidRPr="00782DBE">
              <w:rPr>
                <w:rFonts w:cs="Times New Roman"/>
              </w:rPr>
              <w:t>14</w:t>
            </w:r>
            <w:r w:rsidR="002C6866" w:rsidRPr="00782DBE">
              <w:rPr>
                <w:rFonts w:cs="Times New Roman"/>
              </w:rPr>
              <w:t>0 óra</w:t>
            </w:r>
          </w:p>
        </w:tc>
      </w:tr>
      <w:tr w:rsidR="002C6866" w:rsidRPr="00782DBE" w14:paraId="7977BED2"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F50D2F" w14:textId="77777777" w:rsidR="002C6866" w:rsidRPr="00782DBE" w:rsidRDefault="002C6866" w:rsidP="00BF4EAA">
            <w:pPr>
              <w:spacing w:after="0"/>
              <w:rPr>
                <w:rFonts w:cs="Times New Roman"/>
                <w:szCs w:val="24"/>
              </w:rPr>
            </w:pPr>
            <w:r w:rsidRPr="00782DBE">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07AD92" w14:textId="77777777" w:rsidR="002C6866" w:rsidRPr="00782DBE" w:rsidRDefault="0083064C" w:rsidP="00BF4EAA">
            <w:pPr>
              <w:spacing w:after="0"/>
              <w:jc w:val="center"/>
              <w:rPr>
                <w:rFonts w:cs="Times New Roman"/>
                <w:szCs w:val="24"/>
              </w:rPr>
            </w:pPr>
            <w:r w:rsidRPr="00782DBE">
              <w:rPr>
                <w:rFonts w:cs="Times New Roman"/>
              </w:rPr>
              <w:t>11</w:t>
            </w:r>
            <w:r w:rsidR="002C6866" w:rsidRPr="00782DB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9AB0A6" w14:textId="77777777" w:rsidR="002C6866" w:rsidRPr="00782DBE" w:rsidRDefault="0083064C" w:rsidP="00BF4EAA">
            <w:pPr>
              <w:spacing w:after="0"/>
              <w:ind w:left="252"/>
              <w:rPr>
                <w:rFonts w:cs="Times New Roman"/>
                <w:szCs w:val="24"/>
              </w:rPr>
            </w:pPr>
            <w:r w:rsidRPr="00782DBE">
              <w:rPr>
                <w:rFonts w:cs="Times New Roman"/>
              </w:rPr>
              <w:t>396</w:t>
            </w:r>
            <w:r w:rsidR="002C6866" w:rsidRPr="00782DBE">
              <w:rPr>
                <w:rFonts w:cs="Times New Roman"/>
              </w:rPr>
              <w:t xml:space="preserve"> óra/év</w:t>
            </w:r>
          </w:p>
        </w:tc>
      </w:tr>
      <w:tr w:rsidR="002C6866" w:rsidRPr="00782DBE" w14:paraId="56961CD8"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E07B80" w14:textId="77777777" w:rsidR="002C6866" w:rsidRPr="00782DBE" w:rsidRDefault="002C6866" w:rsidP="00BF4EAA">
            <w:pPr>
              <w:spacing w:after="0"/>
              <w:rPr>
                <w:rFonts w:cs="Times New Roman"/>
                <w:szCs w:val="24"/>
              </w:rPr>
            </w:pPr>
            <w:r w:rsidRPr="00782DBE">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1BEE7EB2" w14:textId="77777777" w:rsidR="002C6866" w:rsidRPr="00782DBE"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7F380D" w14:textId="77777777" w:rsidR="002C6866" w:rsidRPr="00782DBE" w:rsidRDefault="002C6866" w:rsidP="00BF4EAA">
            <w:pPr>
              <w:spacing w:after="0"/>
              <w:ind w:left="252"/>
              <w:rPr>
                <w:rFonts w:cs="Times New Roman"/>
                <w:szCs w:val="24"/>
              </w:rPr>
            </w:pPr>
            <w:r w:rsidRPr="00782DBE">
              <w:rPr>
                <w:rFonts w:cs="Times New Roman"/>
              </w:rPr>
              <w:t>140 óra</w:t>
            </w:r>
          </w:p>
        </w:tc>
      </w:tr>
      <w:tr w:rsidR="002C6866" w:rsidRPr="00782DBE" w14:paraId="68E77140"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7DD674E" w14:textId="77777777" w:rsidR="002C6866" w:rsidRPr="00782DBE" w:rsidRDefault="002C6866" w:rsidP="00BF4EAA">
            <w:pPr>
              <w:spacing w:after="0"/>
              <w:rPr>
                <w:rFonts w:cs="Times New Roman"/>
                <w:szCs w:val="24"/>
              </w:rPr>
            </w:pPr>
            <w:r w:rsidRPr="00782DBE">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D0F732" w14:textId="77777777" w:rsidR="002C6866" w:rsidRPr="00782DBE" w:rsidRDefault="0083064C" w:rsidP="00BF4EAA">
            <w:pPr>
              <w:spacing w:after="0"/>
              <w:jc w:val="center"/>
              <w:rPr>
                <w:rFonts w:cs="Times New Roman"/>
                <w:szCs w:val="24"/>
              </w:rPr>
            </w:pPr>
            <w:r w:rsidRPr="00782DBE">
              <w:rPr>
                <w:rFonts w:cs="Times New Roman"/>
              </w:rPr>
              <w:t>12</w:t>
            </w:r>
            <w:r w:rsidR="002C6866" w:rsidRPr="00782DB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A82D87" w14:textId="77777777" w:rsidR="002C6866" w:rsidRPr="00782DBE" w:rsidRDefault="0083064C" w:rsidP="00BF4EAA">
            <w:pPr>
              <w:spacing w:after="0"/>
              <w:ind w:left="252"/>
              <w:rPr>
                <w:rFonts w:cs="Times New Roman"/>
                <w:szCs w:val="24"/>
              </w:rPr>
            </w:pPr>
            <w:r w:rsidRPr="00782DBE">
              <w:rPr>
                <w:rFonts w:cs="Times New Roman"/>
              </w:rPr>
              <w:t>372</w:t>
            </w:r>
            <w:r w:rsidR="002C6866" w:rsidRPr="00782DBE">
              <w:rPr>
                <w:rFonts w:cs="Times New Roman"/>
              </w:rPr>
              <w:t xml:space="preserve"> óra/év</w:t>
            </w:r>
          </w:p>
        </w:tc>
      </w:tr>
      <w:tr w:rsidR="002C6866" w:rsidRPr="00782DBE" w14:paraId="6A00CDCF"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1F0A2F5" w14:textId="77777777" w:rsidR="002C6866" w:rsidRPr="00782DBE" w:rsidRDefault="002C6866" w:rsidP="00BF4EAA">
            <w:pPr>
              <w:spacing w:after="0"/>
              <w:rPr>
                <w:rFonts w:cs="Times New Roman"/>
                <w:szCs w:val="24"/>
              </w:rPr>
            </w:pPr>
            <w:r w:rsidRPr="00782DBE">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A84A66" w14:textId="77777777" w:rsidR="002C6866" w:rsidRPr="00782DBE" w:rsidRDefault="002C6866" w:rsidP="00BF4EAA">
            <w:pPr>
              <w:spacing w:after="0"/>
              <w:jc w:val="center"/>
              <w:rPr>
                <w:rFonts w:cs="Times New Roman"/>
                <w:szCs w:val="24"/>
              </w:rPr>
            </w:pPr>
            <w:r w:rsidRPr="00782DBE">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3B0A23" w14:textId="77777777" w:rsidR="002C6866" w:rsidRPr="00782DBE" w:rsidRDefault="002C6866" w:rsidP="00BF4EAA">
            <w:pPr>
              <w:spacing w:after="0"/>
              <w:ind w:left="252"/>
              <w:rPr>
                <w:rFonts w:cs="Times New Roman"/>
                <w:szCs w:val="24"/>
              </w:rPr>
            </w:pPr>
            <w:r w:rsidRPr="00782DBE">
              <w:rPr>
                <w:rFonts w:cs="Times New Roman"/>
              </w:rPr>
              <w:t>961 óra/év</w:t>
            </w:r>
          </w:p>
        </w:tc>
      </w:tr>
      <w:tr w:rsidR="002C6866" w:rsidRPr="00782DBE" w14:paraId="3496547C"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BE46A06" w14:textId="77777777" w:rsidR="002C6866" w:rsidRPr="00782DBE" w:rsidRDefault="002C6866" w:rsidP="00BF4EAA">
            <w:pPr>
              <w:spacing w:after="0"/>
              <w:rPr>
                <w:rFonts w:cs="Times New Roman"/>
                <w:szCs w:val="24"/>
              </w:rPr>
            </w:pPr>
            <w:r w:rsidRPr="00782DBE">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4C42A44" w14:textId="77777777" w:rsidR="002C6866" w:rsidRPr="00782DBE" w:rsidRDefault="0083064C" w:rsidP="00BF4EAA">
            <w:pPr>
              <w:spacing w:after="0"/>
              <w:ind w:left="252"/>
              <w:rPr>
                <w:rFonts w:cs="Times New Roman"/>
                <w:szCs w:val="24"/>
              </w:rPr>
            </w:pPr>
            <w:r w:rsidRPr="00782DBE">
              <w:rPr>
                <w:rFonts w:cs="Times New Roman"/>
              </w:rPr>
              <w:t>272</w:t>
            </w:r>
            <w:r w:rsidR="002C6866" w:rsidRPr="00782DBE">
              <w:rPr>
                <w:rFonts w:cs="Times New Roman"/>
              </w:rPr>
              <w:t>9 óra</w:t>
            </w:r>
          </w:p>
        </w:tc>
      </w:tr>
    </w:tbl>
    <w:p w14:paraId="0633F477" w14:textId="77777777" w:rsidR="002C6866" w:rsidRPr="00782DBE" w:rsidRDefault="002C6866" w:rsidP="002C6866">
      <w:pPr>
        <w:spacing w:after="0"/>
        <w:rPr>
          <w:rFonts w:cs="Times New Roman"/>
          <w:szCs w:val="24"/>
        </w:rPr>
      </w:pPr>
    </w:p>
    <w:p w14:paraId="12361D6D" w14:textId="77D88B3E" w:rsidR="002C6866" w:rsidRPr="00782DBE" w:rsidRDefault="002C6866" w:rsidP="002C6866">
      <w:pPr>
        <w:spacing w:after="0"/>
        <w:rPr>
          <w:rFonts w:cs="Times New Roman"/>
        </w:rPr>
      </w:pPr>
      <w:r w:rsidRPr="00782DBE">
        <w:rPr>
          <w:rFonts w:cs="Times New Roman"/>
        </w:rPr>
        <w:t>Amennyiben a kerettantervek kiadásának és jóváhagyásának rendjéről szóló rendeletben a szakgimnáziumok 9</w:t>
      </w:r>
      <w:r w:rsidR="004770AB">
        <w:rPr>
          <w:rFonts w:cs="Times New Roman"/>
        </w:rPr>
        <w:t>–</w:t>
      </w:r>
      <w:r w:rsidRPr="00782DBE">
        <w:rPr>
          <w:rFonts w:cs="Times New Roman"/>
        </w:rPr>
        <w:t>12. évfolyama számára kiadott kerettanterv óraterve alapján a kötelezően választható tantárgyak közül a szakmai tantárgyat választja a szakképző iskola</w:t>
      </w:r>
      <w:r w:rsidR="004770AB">
        <w:rPr>
          <w:rFonts w:cs="Times New Roman"/>
        </w:rPr>
        <w:t>,</w:t>
      </w:r>
      <w:r w:rsidRPr="00782DBE">
        <w:rPr>
          <w:rFonts w:cs="Times New Roman"/>
        </w:rPr>
        <w:t xml:space="preserve"> akkor a 11. évfolyamon 72 óra és a 12. évfolyamon 62 óra időkeret szakmai tartalmáról a szakképző iskola szakmai programjában kell rendelkezni.</w:t>
      </w:r>
    </w:p>
    <w:p w14:paraId="411387CF" w14:textId="77777777" w:rsidR="002C6866" w:rsidRPr="00782DBE"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782DBE" w14:paraId="28E0F3A9"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4DE64B" w14:textId="77777777" w:rsidR="002C6866" w:rsidRPr="00782DBE" w:rsidRDefault="002C6866" w:rsidP="00BF4EAA">
            <w:pPr>
              <w:spacing w:after="0"/>
              <w:jc w:val="center"/>
              <w:rPr>
                <w:rFonts w:cs="Times New Roman"/>
                <w:szCs w:val="24"/>
              </w:rPr>
            </w:pPr>
            <w:r w:rsidRPr="00782DBE">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88899C6" w14:textId="77777777" w:rsidR="002C6866" w:rsidRPr="00782DBE" w:rsidRDefault="002C6866" w:rsidP="00BF4EAA">
            <w:pPr>
              <w:spacing w:after="0"/>
              <w:jc w:val="center"/>
              <w:rPr>
                <w:rFonts w:cs="Times New Roman"/>
                <w:szCs w:val="24"/>
              </w:rPr>
            </w:pPr>
            <w:r w:rsidRPr="00782DBE">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B800231" w14:textId="77777777" w:rsidR="002C6866" w:rsidRPr="00782DBE" w:rsidRDefault="002C6866" w:rsidP="00BF4EAA">
            <w:pPr>
              <w:spacing w:after="0"/>
              <w:jc w:val="center"/>
              <w:rPr>
                <w:rFonts w:cs="Times New Roman"/>
                <w:szCs w:val="24"/>
              </w:rPr>
            </w:pPr>
            <w:r w:rsidRPr="00782DBE">
              <w:rPr>
                <w:rFonts w:cs="Times New Roman"/>
              </w:rPr>
              <w:t xml:space="preserve">éves óraszám </w:t>
            </w:r>
          </w:p>
        </w:tc>
      </w:tr>
      <w:tr w:rsidR="002C6866" w:rsidRPr="00782DBE" w14:paraId="71165079"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F05690" w14:textId="77777777" w:rsidR="002C6866" w:rsidRPr="00782DBE" w:rsidRDefault="002C6866" w:rsidP="00BF4EAA">
            <w:pPr>
              <w:spacing w:after="0"/>
              <w:rPr>
                <w:rFonts w:cs="Times New Roman"/>
                <w:szCs w:val="24"/>
              </w:rPr>
            </w:pPr>
            <w:r w:rsidRPr="00782DBE">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735A6AF" w14:textId="77777777" w:rsidR="002C6866" w:rsidRPr="00782DBE" w:rsidRDefault="002C6866" w:rsidP="00BF4EAA">
            <w:pPr>
              <w:spacing w:after="0"/>
              <w:rPr>
                <w:rFonts w:cs="Times New Roman"/>
                <w:szCs w:val="24"/>
              </w:rPr>
            </w:pPr>
            <w:r w:rsidRPr="00782DB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484F49" w14:textId="77777777" w:rsidR="002C6866" w:rsidRPr="00782DBE" w:rsidRDefault="002C6866" w:rsidP="00BF4EAA">
            <w:pPr>
              <w:spacing w:after="0"/>
              <w:rPr>
                <w:rFonts w:cs="Times New Roman"/>
                <w:szCs w:val="24"/>
              </w:rPr>
            </w:pPr>
            <w:r w:rsidRPr="00782DBE">
              <w:rPr>
                <w:rFonts w:cs="Times New Roman"/>
              </w:rPr>
              <w:t>1116 óra/év</w:t>
            </w:r>
          </w:p>
        </w:tc>
      </w:tr>
      <w:tr w:rsidR="002C6866" w:rsidRPr="00782DBE" w14:paraId="1A5EA00E"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1A3191" w14:textId="77777777" w:rsidR="002C6866" w:rsidRPr="00782DBE" w:rsidRDefault="002C6866" w:rsidP="00BF4EAA">
            <w:pPr>
              <w:spacing w:after="0"/>
              <w:rPr>
                <w:rFonts w:cs="Times New Roman"/>
                <w:szCs w:val="24"/>
              </w:rPr>
            </w:pPr>
            <w:r w:rsidRPr="00782DBE">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07EC3011" w14:textId="77777777" w:rsidR="002C6866" w:rsidRPr="00782DBE"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FCABFC" w14:textId="77777777" w:rsidR="002C6866" w:rsidRPr="00782DBE" w:rsidRDefault="002C6866" w:rsidP="00BF4EAA">
            <w:pPr>
              <w:spacing w:after="0"/>
              <w:rPr>
                <w:rFonts w:cs="Times New Roman"/>
                <w:szCs w:val="24"/>
              </w:rPr>
            </w:pPr>
            <w:r w:rsidRPr="00782DBE">
              <w:rPr>
                <w:rFonts w:cs="Times New Roman"/>
              </w:rPr>
              <w:t>160 óra</w:t>
            </w:r>
          </w:p>
        </w:tc>
      </w:tr>
      <w:tr w:rsidR="002C6866" w:rsidRPr="00782DBE" w14:paraId="2ECEA15C"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B2F088A" w14:textId="77777777" w:rsidR="002C6866" w:rsidRPr="00782DBE" w:rsidRDefault="002C6866" w:rsidP="00BF4EAA">
            <w:pPr>
              <w:spacing w:after="0"/>
              <w:rPr>
                <w:rFonts w:cs="Times New Roman"/>
                <w:szCs w:val="24"/>
              </w:rPr>
            </w:pPr>
            <w:r w:rsidRPr="00782DBE">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66765B6" w14:textId="77777777" w:rsidR="002C6866" w:rsidRPr="00782DBE" w:rsidRDefault="002C6866" w:rsidP="00BF4EAA">
            <w:pPr>
              <w:spacing w:after="0"/>
              <w:rPr>
                <w:rFonts w:cs="Times New Roman"/>
                <w:szCs w:val="24"/>
              </w:rPr>
            </w:pPr>
            <w:r w:rsidRPr="00782DB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7B5A6D9" w14:textId="77777777" w:rsidR="002C6866" w:rsidRPr="00782DBE" w:rsidRDefault="002C6866" w:rsidP="00BF4EAA">
            <w:pPr>
              <w:spacing w:after="0"/>
              <w:rPr>
                <w:rFonts w:cs="Times New Roman"/>
                <w:szCs w:val="24"/>
              </w:rPr>
            </w:pPr>
            <w:r w:rsidRPr="00782DBE">
              <w:rPr>
                <w:rFonts w:cs="Times New Roman"/>
              </w:rPr>
              <w:t>961 óra/év</w:t>
            </w:r>
          </w:p>
        </w:tc>
      </w:tr>
      <w:tr w:rsidR="002C6866" w:rsidRPr="00782DBE" w14:paraId="26DDAC58"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1107AF" w14:textId="77777777" w:rsidR="002C6866" w:rsidRPr="00782DBE" w:rsidRDefault="002C6866" w:rsidP="00BF4EAA">
            <w:pPr>
              <w:spacing w:after="0"/>
              <w:rPr>
                <w:rFonts w:cs="Times New Roman"/>
                <w:szCs w:val="24"/>
              </w:rPr>
            </w:pPr>
            <w:r w:rsidRPr="00782DBE">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60A66E" w14:textId="77777777" w:rsidR="002C6866" w:rsidRPr="00782DBE" w:rsidRDefault="002C6866" w:rsidP="00BF4EAA">
            <w:pPr>
              <w:spacing w:after="0"/>
              <w:rPr>
                <w:rFonts w:cs="Times New Roman"/>
                <w:szCs w:val="24"/>
              </w:rPr>
            </w:pPr>
            <w:r w:rsidRPr="00782DBE">
              <w:rPr>
                <w:rFonts w:cs="Times New Roman"/>
              </w:rPr>
              <w:t>2237 óra</w:t>
            </w:r>
          </w:p>
        </w:tc>
      </w:tr>
    </w:tbl>
    <w:p w14:paraId="21297267" w14:textId="77777777" w:rsidR="002C6866" w:rsidRPr="00782DBE" w:rsidRDefault="002C6866" w:rsidP="002C6866">
      <w:pPr>
        <w:spacing w:after="0"/>
        <w:rPr>
          <w:rFonts w:cs="Times New Roman"/>
          <w:szCs w:val="24"/>
        </w:rPr>
      </w:pPr>
    </w:p>
    <w:p w14:paraId="4E16A95E" w14:textId="30B7CF4C" w:rsidR="00876453" w:rsidRPr="00782DBE" w:rsidRDefault="001F08AF" w:rsidP="000B5E9D">
      <w:pPr>
        <w:spacing w:after="0"/>
        <w:rPr>
          <w:rFonts w:cs="Times New Roman"/>
        </w:rPr>
      </w:pPr>
      <w:r w:rsidRPr="00782DBE">
        <w:rPr>
          <w:rFonts w:cs="Times New Roman"/>
        </w:rPr>
        <w:t>(A kizárólag 13</w:t>
      </w:r>
      <w:r w:rsidR="004770AB">
        <w:rPr>
          <w:rFonts w:cs="Times New Roman"/>
        </w:rPr>
        <w:t>–</w:t>
      </w:r>
      <w:r w:rsidRPr="00782DBE">
        <w:rPr>
          <w:rFonts w:cs="Times New Roman"/>
        </w:rPr>
        <w:t xml:space="preserve">14. évfolyamon megszervezett képzésben, illetve a </w:t>
      </w:r>
      <w:r w:rsidR="00E50FE4" w:rsidRPr="00782DBE">
        <w:rPr>
          <w:rFonts w:cs="Times New Roman"/>
        </w:rPr>
        <w:t>szakgimnázium</w:t>
      </w:r>
      <w:r w:rsidRPr="00782DBE">
        <w:rPr>
          <w:rFonts w:cs="Times New Roman"/>
        </w:rPr>
        <w:t xml:space="preserve"> 9</w:t>
      </w:r>
      <w:r w:rsidR="004770AB">
        <w:rPr>
          <w:rFonts w:cs="Times New Roman"/>
        </w:rPr>
        <w:t>–</w:t>
      </w:r>
      <w:r w:rsidRPr="00782DBE">
        <w:rPr>
          <w:rFonts w:cs="Times New Roman"/>
        </w:rPr>
        <w:t>12., és ezt követő 13. évfolyamán megszervezett képzésben az azonos tantárgyakra meghatározott óraszámok közötti csekély eltérés a szorgalmi időszak heteinek eltérő száma, és az óraszámok oszthatósága miatt keletkezik!)</w:t>
      </w:r>
    </w:p>
    <w:p w14:paraId="566C4DB8" w14:textId="77777777" w:rsidR="00CB484D" w:rsidRPr="00782DBE" w:rsidRDefault="00CB484D" w:rsidP="000B5E9D">
      <w:pPr>
        <w:spacing w:after="0"/>
        <w:rPr>
          <w:rFonts w:cs="Times New Roman"/>
        </w:rPr>
        <w:sectPr w:rsidR="00CB484D" w:rsidRPr="00782DBE">
          <w:pgSz w:w="11906" w:h="16838"/>
          <w:pgMar w:top="1417" w:right="1417" w:bottom="1417" w:left="1417" w:header="708" w:footer="708" w:gutter="0"/>
          <w:cols w:space="708"/>
          <w:docGrid w:linePitch="360"/>
        </w:sectPr>
      </w:pPr>
    </w:p>
    <w:p w14:paraId="13EE6C21" w14:textId="77777777" w:rsidR="00CB484D" w:rsidRPr="00782DBE" w:rsidRDefault="00CB484D" w:rsidP="00CB484D">
      <w:pPr>
        <w:spacing w:after="0"/>
        <w:jc w:val="center"/>
        <w:rPr>
          <w:rFonts w:cs="Times New Roman"/>
        </w:rPr>
      </w:pPr>
      <w:r w:rsidRPr="00782DBE">
        <w:rPr>
          <w:rFonts w:cs="Times New Roman"/>
        </w:rPr>
        <w:t>1. számú táblázat</w:t>
      </w:r>
    </w:p>
    <w:p w14:paraId="3CB6F120" w14:textId="77777777" w:rsidR="008B01A2" w:rsidRPr="00782DBE" w:rsidRDefault="00CB484D" w:rsidP="00CB484D">
      <w:pPr>
        <w:spacing w:after="0"/>
        <w:jc w:val="center"/>
        <w:rPr>
          <w:rFonts w:cs="Times New Roman"/>
          <w:b/>
        </w:rPr>
      </w:pPr>
      <w:r w:rsidRPr="00782DBE">
        <w:rPr>
          <w:rFonts w:cs="Times New Roman"/>
          <w:b/>
        </w:rPr>
        <w:t>A szakmai követelménymodulokhoz rendelt tantárgyak heti óraszáma évfolyamonként</w:t>
      </w:r>
    </w:p>
    <w:p w14:paraId="514D28DF" w14:textId="77777777" w:rsidR="00420CA2" w:rsidRPr="00782DBE" w:rsidRDefault="00420CA2" w:rsidP="000B5E9D">
      <w:pPr>
        <w:spacing w:after="0"/>
        <w:rPr>
          <w:rFonts w:cs="Times New Roman"/>
        </w:rPr>
      </w:pPr>
    </w:p>
    <w:p w14:paraId="1825E175" w14:textId="77777777" w:rsidR="00752ECD" w:rsidRPr="00782DBE"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286"/>
        <w:gridCol w:w="500"/>
        <w:gridCol w:w="714"/>
        <w:gridCol w:w="548"/>
        <w:gridCol w:w="452"/>
        <w:gridCol w:w="575"/>
        <w:gridCol w:w="425"/>
        <w:gridCol w:w="606"/>
        <w:gridCol w:w="368"/>
        <w:gridCol w:w="526"/>
        <w:gridCol w:w="575"/>
        <w:gridCol w:w="425"/>
      </w:tblGrid>
      <w:tr w:rsidR="00782DBE" w:rsidRPr="00782DBE" w14:paraId="0A6FFBB2" w14:textId="77777777" w:rsidTr="00782DBE">
        <w:trPr>
          <w:cantSplit/>
          <w:trHeight w:val="585"/>
          <w:jc w:val="center"/>
        </w:trPr>
        <w:tc>
          <w:tcPr>
            <w:tcW w:w="4780" w:type="dxa"/>
            <w:gridSpan w:val="2"/>
            <w:vMerge w:val="restart"/>
            <w:shd w:val="clear" w:color="auto" w:fill="auto"/>
            <w:vAlign w:val="center"/>
            <w:hideMark/>
          </w:tcPr>
          <w:p w14:paraId="6CB594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1800" w:type="dxa"/>
            <w:vMerge w:val="restart"/>
            <w:shd w:val="clear" w:color="auto" w:fill="auto"/>
            <w:vAlign w:val="center"/>
            <w:hideMark/>
          </w:tcPr>
          <w:p w14:paraId="0D1130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77E96C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9.</w:t>
            </w:r>
          </w:p>
        </w:tc>
        <w:tc>
          <w:tcPr>
            <w:tcW w:w="1500" w:type="dxa"/>
            <w:gridSpan w:val="3"/>
            <w:shd w:val="clear" w:color="auto" w:fill="auto"/>
            <w:noWrap/>
            <w:vAlign w:val="center"/>
            <w:hideMark/>
          </w:tcPr>
          <w:p w14:paraId="7E6A7E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568E33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2865BFB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6277FE6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5/13.</w:t>
            </w:r>
          </w:p>
        </w:tc>
        <w:tc>
          <w:tcPr>
            <w:tcW w:w="1500" w:type="dxa"/>
            <w:gridSpan w:val="3"/>
            <w:shd w:val="clear" w:color="auto" w:fill="auto"/>
            <w:noWrap/>
            <w:vAlign w:val="center"/>
            <w:hideMark/>
          </w:tcPr>
          <w:p w14:paraId="3067C7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185B87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2/14.</w:t>
            </w:r>
          </w:p>
        </w:tc>
      </w:tr>
      <w:tr w:rsidR="00782DBE" w:rsidRPr="00782DBE" w14:paraId="04807A93" w14:textId="77777777" w:rsidTr="00782DBE">
        <w:trPr>
          <w:cantSplit/>
          <w:trHeight w:val="585"/>
          <w:jc w:val="center"/>
        </w:trPr>
        <w:tc>
          <w:tcPr>
            <w:tcW w:w="4780" w:type="dxa"/>
            <w:gridSpan w:val="2"/>
            <w:vMerge/>
            <w:vAlign w:val="center"/>
            <w:hideMark/>
          </w:tcPr>
          <w:p w14:paraId="05178FF8" w14:textId="77777777" w:rsidR="00782DBE" w:rsidRPr="00782DBE" w:rsidRDefault="00782DBE" w:rsidP="00782DBE">
            <w:pPr>
              <w:spacing w:after="0"/>
              <w:jc w:val="left"/>
              <w:rPr>
                <w:rFonts w:eastAsia="Times New Roman" w:cs="Times New Roman"/>
                <w:color w:val="000000"/>
                <w:sz w:val="18"/>
                <w:szCs w:val="18"/>
                <w:lang w:eastAsia="hu-HU"/>
              </w:rPr>
            </w:pPr>
          </w:p>
        </w:tc>
        <w:tc>
          <w:tcPr>
            <w:tcW w:w="1800" w:type="dxa"/>
            <w:vMerge/>
            <w:vAlign w:val="center"/>
            <w:hideMark/>
          </w:tcPr>
          <w:p w14:paraId="73FAC853" w14:textId="77777777" w:rsidR="00782DBE" w:rsidRPr="00782DBE" w:rsidRDefault="00782DBE" w:rsidP="00782DBE">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76E410E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636" w:type="dxa"/>
            <w:shd w:val="clear" w:color="000000" w:fill="F2F2F2"/>
            <w:noWrap/>
            <w:vAlign w:val="center"/>
            <w:hideMark/>
          </w:tcPr>
          <w:p w14:paraId="266A9989"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286" w:type="dxa"/>
            <w:shd w:val="clear" w:color="auto" w:fill="auto"/>
            <w:noWrap/>
            <w:vAlign w:val="center"/>
            <w:hideMark/>
          </w:tcPr>
          <w:p w14:paraId="6290E8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6C29A92C"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154BEE5B"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ögy</w:t>
            </w:r>
            <w:proofErr w:type="spellEnd"/>
          </w:p>
        </w:tc>
        <w:tc>
          <w:tcPr>
            <w:tcW w:w="286" w:type="dxa"/>
            <w:shd w:val="clear" w:color="auto" w:fill="auto"/>
            <w:noWrap/>
            <w:vAlign w:val="center"/>
            <w:hideMark/>
          </w:tcPr>
          <w:p w14:paraId="1D03C5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34C7C115"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6E470F47"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ögy</w:t>
            </w:r>
            <w:proofErr w:type="spellEnd"/>
          </w:p>
        </w:tc>
        <w:tc>
          <w:tcPr>
            <w:tcW w:w="548" w:type="dxa"/>
            <w:shd w:val="clear" w:color="auto" w:fill="auto"/>
            <w:noWrap/>
            <w:vAlign w:val="center"/>
            <w:hideMark/>
          </w:tcPr>
          <w:p w14:paraId="3722100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452" w:type="dxa"/>
            <w:shd w:val="clear" w:color="000000" w:fill="F2F2F2"/>
            <w:noWrap/>
            <w:vAlign w:val="center"/>
            <w:hideMark/>
          </w:tcPr>
          <w:p w14:paraId="30CDB27D"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575" w:type="dxa"/>
            <w:shd w:val="clear" w:color="auto" w:fill="auto"/>
            <w:noWrap/>
            <w:vAlign w:val="center"/>
            <w:hideMark/>
          </w:tcPr>
          <w:p w14:paraId="5E4525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425" w:type="dxa"/>
            <w:shd w:val="clear" w:color="000000" w:fill="F2F2F2"/>
            <w:noWrap/>
            <w:vAlign w:val="center"/>
            <w:hideMark/>
          </w:tcPr>
          <w:p w14:paraId="1DCF9782"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606" w:type="dxa"/>
            <w:shd w:val="clear" w:color="auto" w:fill="auto"/>
            <w:noWrap/>
            <w:vAlign w:val="center"/>
            <w:hideMark/>
          </w:tcPr>
          <w:p w14:paraId="3FF410F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368" w:type="dxa"/>
            <w:shd w:val="clear" w:color="000000" w:fill="F2F2F2"/>
            <w:noWrap/>
            <w:vAlign w:val="center"/>
            <w:hideMark/>
          </w:tcPr>
          <w:p w14:paraId="113BE385"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526" w:type="dxa"/>
            <w:shd w:val="clear" w:color="000000" w:fill="F2F2F2"/>
            <w:noWrap/>
            <w:vAlign w:val="center"/>
            <w:hideMark/>
          </w:tcPr>
          <w:p w14:paraId="41942E99"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ögy</w:t>
            </w:r>
            <w:proofErr w:type="spellEnd"/>
          </w:p>
        </w:tc>
        <w:tc>
          <w:tcPr>
            <w:tcW w:w="575" w:type="dxa"/>
            <w:shd w:val="clear" w:color="auto" w:fill="auto"/>
            <w:noWrap/>
            <w:vAlign w:val="center"/>
            <w:hideMark/>
          </w:tcPr>
          <w:p w14:paraId="6CCC6F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425" w:type="dxa"/>
            <w:shd w:val="clear" w:color="000000" w:fill="F2F2F2"/>
            <w:noWrap/>
            <w:vAlign w:val="center"/>
            <w:hideMark/>
          </w:tcPr>
          <w:p w14:paraId="79E94171"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r>
      <w:tr w:rsidR="00782DBE" w:rsidRPr="00782DBE" w14:paraId="2554CC7D" w14:textId="77777777" w:rsidTr="00782DBE">
        <w:trPr>
          <w:cantSplit/>
          <w:trHeight w:val="600"/>
          <w:jc w:val="center"/>
        </w:trPr>
        <w:tc>
          <w:tcPr>
            <w:tcW w:w="2600" w:type="dxa"/>
            <w:vMerge w:val="restart"/>
            <w:shd w:val="clear" w:color="auto" w:fill="auto"/>
            <w:vAlign w:val="center"/>
            <w:hideMark/>
          </w:tcPr>
          <w:p w14:paraId="4FEB09E1" w14:textId="71EAD444"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 xml:space="preserve">A </w:t>
            </w:r>
            <w:r w:rsidR="004770AB">
              <w:rPr>
                <w:rFonts w:eastAsia="Times New Roman" w:cs="Times New Roman"/>
                <w:color w:val="000000"/>
                <w:sz w:val="18"/>
                <w:szCs w:val="18"/>
                <w:lang w:eastAsia="hu-HU"/>
              </w:rPr>
              <w:t>főszakképesítés</w:t>
            </w:r>
            <w:r w:rsidRPr="00782DBE">
              <w:rPr>
                <w:rFonts w:eastAsia="Times New Roman" w:cs="Times New Roman"/>
                <w:color w:val="000000"/>
                <w:sz w:val="18"/>
                <w:szCs w:val="18"/>
                <w:lang w:eastAsia="hu-HU"/>
              </w:rPr>
              <w:t>re vonatkozó:</w:t>
            </w:r>
          </w:p>
        </w:tc>
        <w:tc>
          <w:tcPr>
            <w:tcW w:w="2180" w:type="dxa"/>
            <w:shd w:val="clear" w:color="auto" w:fill="auto"/>
            <w:vAlign w:val="center"/>
            <w:hideMark/>
          </w:tcPr>
          <w:p w14:paraId="06E6EA96"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63C23AE8" w14:textId="77777777" w:rsidR="00782DBE" w:rsidRPr="00782DBE" w:rsidRDefault="00782DBE" w:rsidP="00782DBE">
            <w:pPr>
              <w:spacing w:after="0"/>
              <w:jc w:val="center"/>
              <w:rPr>
                <w:rFonts w:eastAsia="Times New Roman" w:cs="Times New Roman"/>
                <w:color w:val="000000"/>
                <w:sz w:val="16"/>
                <w:szCs w:val="16"/>
                <w:lang w:eastAsia="hu-HU"/>
              </w:rPr>
            </w:pPr>
            <w:r w:rsidRPr="00782DBE">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2D5ABBE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5</w:t>
            </w:r>
          </w:p>
        </w:tc>
        <w:tc>
          <w:tcPr>
            <w:tcW w:w="636" w:type="dxa"/>
            <w:shd w:val="clear" w:color="000000" w:fill="F2F2F2"/>
            <w:noWrap/>
            <w:vAlign w:val="center"/>
            <w:hideMark/>
          </w:tcPr>
          <w:p w14:paraId="0CE6B2A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w:t>
            </w:r>
          </w:p>
        </w:tc>
        <w:tc>
          <w:tcPr>
            <w:tcW w:w="286" w:type="dxa"/>
            <w:shd w:val="clear" w:color="auto" w:fill="auto"/>
            <w:noWrap/>
            <w:vAlign w:val="center"/>
            <w:hideMark/>
          </w:tcPr>
          <w:p w14:paraId="095FA90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w:t>
            </w:r>
          </w:p>
        </w:tc>
        <w:tc>
          <w:tcPr>
            <w:tcW w:w="500" w:type="dxa"/>
            <w:shd w:val="clear" w:color="000000" w:fill="F2F2F2"/>
            <w:noWrap/>
            <w:vAlign w:val="center"/>
            <w:hideMark/>
          </w:tcPr>
          <w:p w14:paraId="35E5140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w:t>
            </w:r>
          </w:p>
        </w:tc>
        <w:tc>
          <w:tcPr>
            <w:tcW w:w="714" w:type="dxa"/>
            <w:vMerge w:val="restart"/>
            <w:shd w:val="clear" w:color="000000" w:fill="F2F2F2"/>
            <w:noWrap/>
            <w:vAlign w:val="center"/>
            <w:hideMark/>
          </w:tcPr>
          <w:p w14:paraId="303EA5F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140</w:t>
            </w:r>
          </w:p>
        </w:tc>
        <w:tc>
          <w:tcPr>
            <w:tcW w:w="286" w:type="dxa"/>
            <w:shd w:val="clear" w:color="auto" w:fill="auto"/>
            <w:noWrap/>
            <w:vAlign w:val="center"/>
            <w:hideMark/>
          </w:tcPr>
          <w:p w14:paraId="6E70CE0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w:t>
            </w:r>
          </w:p>
        </w:tc>
        <w:tc>
          <w:tcPr>
            <w:tcW w:w="500" w:type="dxa"/>
            <w:shd w:val="clear" w:color="000000" w:fill="F2F2F2"/>
            <w:noWrap/>
            <w:vAlign w:val="center"/>
            <w:hideMark/>
          </w:tcPr>
          <w:p w14:paraId="789C438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w:t>
            </w:r>
          </w:p>
        </w:tc>
        <w:tc>
          <w:tcPr>
            <w:tcW w:w="714" w:type="dxa"/>
            <w:vMerge w:val="restart"/>
            <w:shd w:val="clear" w:color="000000" w:fill="F2F2F2"/>
            <w:noWrap/>
            <w:vAlign w:val="center"/>
            <w:hideMark/>
          </w:tcPr>
          <w:p w14:paraId="1DD73E0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140</w:t>
            </w:r>
          </w:p>
        </w:tc>
        <w:tc>
          <w:tcPr>
            <w:tcW w:w="548" w:type="dxa"/>
            <w:shd w:val="clear" w:color="auto" w:fill="auto"/>
            <w:noWrap/>
            <w:vAlign w:val="center"/>
            <w:hideMark/>
          </w:tcPr>
          <w:p w14:paraId="65735DF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2,5</w:t>
            </w:r>
          </w:p>
        </w:tc>
        <w:tc>
          <w:tcPr>
            <w:tcW w:w="452" w:type="dxa"/>
            <w:shd w:val="clear" w:color="000000" w:fill="F2F2F2"/>
            <w:noWrap/>
            <w:vAlign w:val="center"/>
            <w:hideMark/>
          </w:tcPr>
          <w:p w14:paraId="15E9D61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w:t>
            </w:r>
          </w:p>
        </w:tc>
        <w:tc>
          <w:tcPr>
            <w:tcW w:w="575" w:type="dxa"/>
            <w:shd w:val="clear" w:color="auto" w:fill="auto"/>
            <w:noWrap/>
            <w:vAlign w:val="center"/>
            <w:hideMark/>
          </w:tcPr>
          <w:p w14:paraId="46C794D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22,6</w:t>
            </w:r>
          </w:p>
        </w:tc>
        <w:tc>
          <w:tcPr>
            <w:tcW w:w="425" w:type="dxa"/>
            <w:shd w:val="clear" w:color="000000" w:fill="F2F2F2"/>
            <w:noWrap/>
            <w:vAlign w:val="center"/>
            <w:hideMark/>
          </w:tcPr>
          <w:p w14:paraId="71A4C29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8,5</w:t>
            </w:r>
          </w:p>
        </w:tc>
        <w:tc>
          <w:tcPr>
            <w:tcW w:w="606" w:type="dxa"/>
            <w:shd w:val="clear" w:color="auto" w:fill="auto"/>
            <w:noWrap/>
            <w:vAlign w:val="center"/>
            <w:hideMark/>
          </w:tcPr>
          <w:p w14:paraId="58C9B1D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14,5</w:t>
            </w:r>
          </w:p>
        </w:tc>
        <w:tc>
          <w:tcPr>
            <w:tcW w:w="368" w:type="dxa"/>
            <w:shd w:val="clear" w:color="000000" w:fill="F2F2F2"/>
            <w:noWrap/>
            <w:vAlign w:val="center"/>
            <w:hideMark/>
          </w:tcPr>
          <w:p w14:paraId="4CB915C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w:t>
            </w:r>
          </w:p>
        </w:tc>
        <w:tc>
          <w:tcPr>
            <w:tcW w:w="526" w:type="dxa"/>
            <w:vMerge w:val="restart"/>
            <w:shd w:val="clear" w:color="000000" w:fill="F2F2F2"/>
            <w:noWrap/>
            <w:vAlign w:val="center"/>
            <w:hideMark/>
          </w:tcPr>
          <w:p w14:paraId="7385000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160</w:t>
            </w:r>
          </w:p>
        </w:tc>
        <w:tc>
          <w:tcPr>
            <w:tcW w:w="575" w:type="dxa"/>
            <w:shd w:val="clear" w:color="auto" w:fill="auto"/>
            <w:noWrap/>
            <w:vAlign w:val="center"/>
            <w:hideMark/>
          </w:tcPr>
          <w:p w14:paraId="505F081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22,6</w:t>
            </w:r>
          </w:p>
        </w:tc>
        <w:tc>
          <w:tcPr>
            <w:tcW w:w="425" w:type="dxa"/>
            <w:shd w:val="clear" w:color="000000" w:fill="F2F2F2"/>
            <w:noWrap/>
            <w:vAlign w:val="center"/>
            <w:hideMark/>
          </w:tcPr>
          <w:p w14:paraId="68C6952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8,5</w:t>
            </w:r>
          </w:p>
        </w:tc>
      </w:tr>
      <w:tr w:rsidR="00782DBE" w:rsidRPr="00782DBE" w14:paraId="52E759D2" w14:textId="77777777" w:rsidTr="00782DBE">
        <w:trPr>
          <w:cantSplit/>
          <w:trHeight w:val="600"/>
          <w:jc w:val="center"/>
        </w:trPr>
        <w:tc>
          <w:tcPr>
            <w:tcW w:w="2600" w:type="dxa"/>
            <w:vMerge/>
            <w:vAlign w:val="center"/>
            <w:hideMark/>
          </w:tcPr>
          <w:p w14:paraId="4135B0A6"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3C6B6F5"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Összesen</w:t>
            </w:r>
          </w:p>
        </w:tc>
        <w:tc>
          <w:tcPr>
            <w:tcW w:w="1800" w:type="dxa"/>
            <w:vMerge/>
            <w:vAlign w:val="center"/>
            <w:hideMark/>
          </w:tcPr>
          <w:p w14:paraId="3965A900" w14:textId="77777777" w:rsidR="00782DBE" w:rsidRPr="00782DBE" w:rsidRDefault="00782DBE" w:rsidP="00782DBE">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0C11303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0A74090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12</w:t>
            </w:r>
          </w:p>
        </w:tc>
        <w:tc>
          <w:tcPr>
            <w:tcW w:w="714" w:type="dxa"/>
            <w:vMerge/>
            <w:vAlign w:val="center"/>
            <w:hideMark/>
          </w:tcPr>
          <w:p w14:paraId="2089F60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86" w:type="dxa"/>
            <w:gridSpan w:val="2"/>
            <w:shd w:val="clear" w:color="auto" w:fill="auto"/>
            <w:noWrap/>
            <w:vAlign w:val="center"/>
            <w:hideMark/>
          </w:tcPr>
          <w:p w14:paraId="67AF564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w:t>
            </w:r>
          </w:p>
        </w:tc>
        <w:tc>
          <w:tcPr>
            <w:tcW w:w="714" w:type="dxa"/>
            <w:vMerge/>
            <w:vAlign w:val="center"/>
            <w:hideMark/>
          </w:tcPr>
          <w:p w14:paraId="4C8D104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AB60F4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5,</w:t>
            </w:r>
            <w:proofErr w:type="spellStart"/>
            <w:r w:rsidRPr="00782DBE">
              <w:rPr>
                <w:rFonts w:eastAsia="Times New Roman" w:cs="Times New Roman"/>
                <w:b/>
                <w:bCs/>
                <w:color w:val="000000"/>
                <w:sz w:val="18"/>
                <w:szCs w:val="18"/>
                <w:lang w:eastAsia="hu-HU"/>
              </w:rPr>
              <w:t>5</w:t>
            </w:r>
            <w:proofErr w:type="spellEnd"/>
          </w:p>
        </w:tc>
        <w:tc>
          <w:tcPr>
            <w:tcW w:w="1000" w:type="dxa"/>
            <w:gridSpan w:val="2"/>
            <w:shd w:val="clear" w:color="auto" w:fill="auto"/>
            <w:noWrap/>
            <w:vAlign w:val="center"/>
            <w:hideMark/>
          </w:tcPr>
          <w:p w14:paraId="15757D2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31,1</w:t>
            </w:r>
          </w:p>
        </w:tc>
        <w:tc>
          <w:tcPr>
            <w:tcW w:w="974" w:type="dxa"/>
            <w:gridSpan w:val="2"/>
            <w:shd w:val="clear" w:color="auto" w:fill="auto"/>
            <w:noWrap/>
            <w:vAlign w:val="center"/>
            <w:hideMark/>
          </w:tcPr>
          <w:p w14:paraId="574DF60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29,5</w:t>
            </w:r>
          </w:p>
        </w:tc>
        <w:tc>
          <w:tcPr>
            <w:tcW w:w="526" w:type="dxa"/>
            <w:vMerge/>
            <w:vAlign w:val="center"/>
            <w:hideMark/>
          </w:tcPr>
          <w:p w14:paraId="64E4A71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2E9EAF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31,1</w:t>
            </w:r>
          </w:p>
        </w:tc>
      </w:tr>
      <w:tr w:rsidR="00782DBE" w:rsidRPr="00782DBE" w14:paraId="54AE2CDB" w14:textId="77777777" w:rsidTr="00782DBE">
        <w:trPr>
          <w:cantSplit/>
          <w:trHeight w:val="630"/>
          <w:jc w:val="center"/>
        </w:trPr>
        <w:tc>
          <w:tcPr>
            <w:tcW w:w="2600" w:type="dxa"/>
            <w:shd w:val="clear" w:color="auto" w:fill="auto"/>
            <w:vAlign w:val="center"/>
            <w:hideMark/>
          </w:tcPr>
          <w:p w14:paraId="106DBC9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11499-12</w:t>
            </w:r>
            <w:r w:rsidRPr="00782DBE">
              <w:rPr>
                <w:rFonts w:eastAsia="Times New Roman" w:cs="Times New Roman"/>
                <w:color w:val="000000"/>
                <w:sz w:val="18"/>
                <w:szCs w:val="18"/>
                <w:lang w:eastAsia="hu-HU"/>
              </w:rPr>
              <w:br/>
              <w:t>Foglalkoztatás II.</w:t>
            </w:r>
          </w:p>
        </w:tc>
        <w:tc>
          <w:tcPr>
            <w:tcW w:w="2180" w:type="dxa"/>
            <w:shd w:val="clear" w:color="auto" w:fill="auto"/>
            <w:vAlign w:val="center"/>
            <w:hideMark/>
          </w:tcPr>
          <w:p w14:paraId="5CE789AC"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39996F84" w14:textId="5BF4843E"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4E57E1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1C68A3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7548A9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FA6D6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3E8542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194952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CE741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3EC954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4CB0DE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385205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3DBCA7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0,5</w:t>
            </w:r>
          </w:p>
        </w:tc>
        <w:tc>
          <w:tcPr>
            <w:tcW w:w="425" w:type="dxa"/>
            <w:shd w:val="clear" w:color="000000" w:fill="F2F2F2"/>
            <w:noWrap/>
            <w:vAlign w:val="center"/>
            <w:hideMark/>
          </w:tcPr>
          <w:p w14:paraId="0974DAF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6300EA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3524C63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5ED629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8F2444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0,5</w:t>
            </w:r>
          </w:p>
        </w:tc>
        <w:tc>
          <w:tcPr>
            <w:tcW w:w="425" w:type="dxa"/>
            <w:shd w:val="clear" w:color="000000" w:fill="F2F2F2"/>
            <w:noWrap/>
            <w:vAlign w:val="center"/>
            <w:hideMark/>
          </w:tcPr>
          <w:p w14:paraId="6131F5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1C6364D8" w14:textId="77777777" w:rsidTr="00782DBE">
        <w:trPr>
          <w:cantSplit/>
          <w:trHeight w:val="1005"/>
          <w:jc w:val="center"/>
        </w:trPr>
        <w:tc>
          <w:tcPr>
            <w:tcW w:w="2600" w:type="dxa"/>
            <w:shd w:val="clear" w:color="auto" w:fill="auto"/>
            <w:vAlign w:val="center"/>
            <w:hideMark/>
          </w:tcPr>
          <w:p w14:paraId="38FBA06E"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11498-12</w:t>
            </w:r>
            <w:r w:rsidRPr="00782DBE">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284671C1"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Foglalkoztatás I.</w:t>
            </w:r>
          </w:p>
        </w:tc>
        <w:tc>
          <w:tcPr>
            <w:tcW w:w="1800" w:type="dxa"/>
            <w:shd w:val="clear" w:color="auto" w:fill="auto"/>
            <w:vAlign w:val="center"/>
            <w:hideMark/>
          </w:tcPr>
          <w:p w14:paraId="3186D221" w14:textId="709711D3"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1C380DB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2D73C5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D7288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DDD72D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738B90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C43A06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96C59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2CAF2FD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57CB405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2B713A4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31D49CD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425" w:type="dxa"/>
            <w:shd w:val="clear" w:color="000000" w:fill="F2F2F2"/>
            <w:noWrap/>
            <w:vAlign w:val="center"/>
            <w:hideMark/>
          </w:tcPr>
          <w:p w14:paraId="4492AE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4A3EBF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643E88C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4E12FC6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496A1D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425" w:type="dxa"/>
            <w:shd w:val="clear" w:color="000000" w:fill="F2F2F2"/>
            <w:noWrap/>
            <w:vAlign w:val="center"/>
            <w:hideMark/>
          </w:tcPr>
          <w:p w14:paraId="06EBBAA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3B8AF8F7" w14:textId="77777777" w:rsidTr="00782DBE">
        <w:trPr>
          <w:cantSplit/>
          <w:trHeight w:val="480"/>
          <w:jc w:val="center"/>
        </w:trPr>
        <w:tc>
          <w:tcPr>
            <w:tcW w:w="2600" w:type="dxa"/>
            <w:vMerge w:val="restart"/>
            <w:shd w:val="clear" w:color="auto" w:fill="auto"/>
            <w:vAlign w:val="center"/>
            <w:hideMark/>
          </w:tcPr>
          <w:p w14:paraId="2C206858"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11547-16 Vízügyi ügyintéző feladatok</w:t>
            </w:r>
          </w:p>
        </w:tc>
        <w:tc>
          <w:tcPr>
            <w:tcW w:w="2180" w:type="dxa"/>
            <w:shd w:val="clear" w:color="auto" w:fill="auto"/>
            <w:vAlign w:val="center"/>
            <w:hideMark/>
          </w:tcPr>
          <w:p w14:paraId="724FC272"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ügyintézői ismeretek</w:t>
            </w:r>
          </w:p>
        </w:tc>
        <w:tc>
          <w:tcPr>
            <w:tcW w:w="1800" w:type="dxa"/>
            <w:shd w:val="clear" w:color="000000" w:fill="92D050"/>
            <w:vAlign w:val="center"/>
            <w:hideMark/>
          </w:tcPr>
          <w:p w14:paraId="78E37E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5285303</w:t>
            </w:r>
            <w:r w:rsidRPr="00782DBE">
              <w:rPr>
                <w:rFonts w:eastAsia="Times New Roman" w:cs="Times New Roman"/>
                <w:color w:val="000000"/>
                <w:sz w:val="18"/>
                <w:szCs w:val="18"/>
                <w:lang w:eastAsia="hu-HU"/>
              </w:rPr>
              <w:br/>
              <w:t>Vízügyi ügyintéző</w:t>
            </w:r>
          </w:p>
        </w:tc>
        <w:tc>
          <w:tcPr>
            <w:tcW w:w="364" w:type="dxa"/>
            <w:shd w:val="clear" w:color="000000" w:fill="FFFFFF"/>
            <w:noWrap/>
            <w:vAlign w:val="center"/>
            <w:hideMark/>
          </w:tcPr>
          <w:p w14:paraId="4A744FE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6B29B30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39C5B4D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0B65B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1EF0FD5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1E34E5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000000" w:fill="F2F2F2"/>
            <w:noWrap/>
            <w:vAlign w:val="center"/>
            <w:hideMark/>
          </w:tcPr>
          <w:p w14:paraId="6E581D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457E322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1556C2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2,5</w:t>
            </w:r>
          </w:p>
        </w:tc>
        <w:tc>
          <w:tcPr>
            <w:tcW w:w="452" w:type="dxa"/>
            <w:shd w:val="clear" w:color="000000" w:fill="F2F2F2"/>
            <w:noWrap/>
            <w:vAlign w:val="center"/>
            <w:hideMark/>
          </w:tcPr>
          <w:p w14:paraId="3C7776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4DFAF56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2FA533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6FA65F9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5CAEC47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37B470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2042879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33576A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622FF149" w14:textId="77777777" w:rsidTr="00782DBE">
        <w:trPr>
          <w:cantSplit/>
          <w:trHeight w:val="300"/>
          <w:jc w:val="center"/>
        </w:trPr>
        <w:tc>
          <w:tcPr>
            <w:tcW w:w="2600" w:type="dxa"/>
            <w:vMerge/>
            <w:vAlign w:val="center"/>
            <w:hideMark/>
          </w:tcPr>
          <w:p w14:paraId="5D7DE994"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276C867"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Ügyintézői gyakorlat</w:t>
            </w:r>
          </w:p>
        </w:tc>
        <w:tc>
          <w:tcPr>
            <w:tcW w:w="1800" w:type="dxa"/>
            <w:shd w:val="clear" w:color="000000" w:fill="92D050"/>
            <w:vAlign w:val="center"/>
            <w:hideMark/>
          </w:tcPr>
          <w:p w14:paraId="61F2F80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5285303</w:t>
            </w:r>
            <w:r w:rsidRPr="00782DBE">
              <w:rPr>
                <w:rFonts w:eastAsia="Times New Roman" w:cs="Times New Roman"/>
                <w:color w:val="000000"/>
                <w:sz w:val="18"/>
                <w:szCs w:val="18"/>
                <w:lang w:eastAsia="hu-HU"/>
              </w:rPr>
              <w:br/>
              <w:t>Vízügyi ügyintéző</w:t>
            </w:r>
          </w:p>
        </w:tc>
        <w:tc>
          <w:tcPr>
            <w:tcW w:w="364" w:type="dxa"/>
            <w:shd w:val="clear" w:color="000000" w:fill="FFFFFF"/>
            <w:noWrap/>
            <w:vAlign w:val="center"/>
            <w:hideMark/>
          </w:tcPr>
          <w:p w14:paraId="4120F7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28B0EDD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26A1B42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4888A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25414C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527C59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1D420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714" w:type="dxa"/>
            <w:shd w:val="clear" w:color="000000" w:fill="F2F2F2"/>
            <w:noWrap/>
            <w:vAlign w:val="center"/>
            <w:hideMark/>
          </w:tcPr>
          <w:p w14:paraId="71FEF8B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5D9934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598A0F6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575" w:type="dxa"/>
            <w:shd w:val="clear" w:color="000000" w:fill="FFFFFF"/>
            <w:noWrap/>
            <w:vAlign w:val="center"/>
            <w:hideMark/>
          </w:tcPr>
          <w:p w14:paraId="207DD8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16DC31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18605FE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444C54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3F535B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7BDF32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3C9604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6F96E262" w14:textId="77777777" w:rsidTr="00782DBE">
        <w:trPr>
          <w:cantSplit/>
          <w:trHeight w:val="300"/>
          <w:jc w:val="center"/>
        </w:trPr>
        <w:tc>
          <w:tcPr>
            <w:tcW w:w="2600" w:type="dxa"/>
            <w:vMerge w:val="restart"/>
            <w:shd w:val="clear" w:color="auto" w:fill="auto"/>
            <w:vAlign w:val="center"/>
            <w:hideMark/>
          </w:tcPr>
          <w:p w14:paraId="0B593AA8"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11549-16 Vízügyi műszaki ismeretek</w:t>
            </w:r>
          </w:p>
        </w:tc>
        <w:tc>
          <w:tcPr>
            <w:tcW w:w="2180" w:type="dxa"/>
            <w:shd w:val="clear" w:color="auto" w:fill="auto"/>
            <w:vAlign w:val="center"/>
            <w:hideMark/>
          </w:tcPr>
          <w:p w14:paraId="792C07DC"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Munkavédelem</w:t>
            </w:r>
          </w:p>
        </w:tc>
        <w:tc>
          <w:tcPr>
            <w:tcW w:w="1800" w:type="dxa"/>
            <w:shd w:val="clear" w:color="auto" w:fill="auto"/>
            <w:vAlign w:val="center"/>
            <w:hideMark/>
          </w:tcPr>
          <w:p w14:paraId="2936720B" w14:textId="34FDD961"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28C1D1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636" w:type="dxa"/>
            <w:shd w:val="clear" w:color="000000" w:fill="F2F2F2"/>
            <w:noWrap/>
            <w:vAlign w:val="center"/>
            <w:hideMark/>
          </w:tcPr>
          <w:p w14:paraId="2E9CB1C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C5DC6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4A3BB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586C1A5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63AF6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EFE8CB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66693E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6E9224B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7796FA0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760313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6F1B3B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02C92E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368" w:type="dxa"/>
            <w:shd w:val="clear" w:color="000000" w:fill="F2F2F2"/>
            <w:noWrap/>
            <w:vAlign w:val="center"/>
            <w:hideMark/>
          </w:tcPr>
          <w:p w14:paraId="7B04E6B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06143C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16F22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2F7D28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6DB48268" w14:textId="77777777" w:rsidTr="00782DBE">
        <w:trPr>
          <w:cantSplit/>
          <w:trHeight w:val="300"/>
          <w:jc w:val="center"/>
        </w:trPr>
        <w:tc>
          <w:tcPr>
            <w:tcW w:w="2600" w:type="dxa"/>
            <w:vMerge/>
            <w:vAlign w:val="center"/>
            <w:hideMark/>
          </w:tcPr>
          <w:p w14:paraId="0A77B9D9"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E217135"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Műszaki ábrázolás</w:t>
            </w:r>
          </w:p>
        </w:tc>
        <w:tc>
          <w:tcPr>
            <w:tcW w:w="1800" w:type="dxa"/>
            <w:shd w:val="clear" w:color="auto" w:fill="auto"/>
            <w:vAlign w:val="center"/>
            <w:hideMark/>
          </w:tcPr>
          <w:p w14:paraId="5400BAA5" w14:textId="717B1A73"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3B0535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636" w:type="dxa"/>
            <w:shd w:val="clear" w:color="000000" w:fill="F2F2F2"/>
            <w:noWrap/>
            <w:vAlign w:val="center"/>
            <w:hideMark/>
          </w:tcPr>
          <w:p w14:paraId="51D760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EA514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E0BC2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1428EC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0118A5E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9A0D8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1AA224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59713D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68404D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05E6BF5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004637C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20D7A8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368" w:type="dxa"/>
            <w:shd w:val="clear" w:color="000000" w:fill="F2F2F2"/>
            <w:noWrap/>
            <w:vAlign w:val="center"/>
            <w:hideMark/>
          </w:tcPr>
          <w:p w14:paraId="0C5CF95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65D51DD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3BE5DE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7C874D7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03EF44BC" w14:textId="77777777" w:rsidTr="00782DBE">
        <w:trPr>
          <w:cantSplit/>
          <w:trHeight w:val="300"/>
          <w:jc w:val="center"/>
        </w:trPr>
        <w:tc>
          <w:tcPr>
            <w:tcW w:w="2600" w:type="dxa"/>
            <w:vMerge/>
            <w:vAlign w:val="center"/>
            <w:hideMark/>
          </w:tcPr>
          <w:p w14:paraId="40FBD36E"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7EB0259"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Gépészeti alapismeretek</w:t>
            </w:r>
          </w:p>
        </w:tc>
        <w:tc>
          <w:tcPr>
            <w:tcW w:w="1800" w:type="dxa"/>
            <w:shd w:val="clear" w:color="auto" w:fill="auto"/>
            <w:vAlign w:val="center"/>
            <w:hideMark/>
          </w:tcPr>
          <w:p w14:paraId="2DC5CC93" w14:textId="538A0AC6"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1845FEB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504A829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5816E5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500" w:type="dxa"/>
            <w:shd w:val="clear" w:color="000000" w:fill="F2F2F2"/>
            <w:noWrap/>
            <w:vAlign w:val="center"/>
            <w:hideMark/>
          </w:tcPr>
          <w:p w14:paraId="6173E1D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35ACD3B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242298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F40266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5B0D97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338B4C6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01FDC57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7F8CF76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5DFB81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14AA02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368" w:type="dxa"/>
            <w:shd w:val="clear" w:color="000000" w:fill="F2F2F2"/>
            <w:noWrap/>
            <w:vAlign w:val="center"/>
            <w:hideMark/>
          </w:tcPr>
          <w:p w14:paraId="5920FF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61F435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70C078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22E9F1D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1B3CC993" w14:textId="77777777" w:rsidTr="00782DBE">
        <w:trPr>
          <w:cantSplit/>
          <w:trHeight w:val="480"/>
          <w:jc w:val="center"/>
        </w:trPr>
        <w:tc>
          <w:tcPr>
            <w:tcW w:w="2600" w:type="dxa"/>
            <w:vMerge/>
            <w:vAlign w:val="center"/>
            <w:hideMark/>
          </w:tcPr>
          <w:p w14:paraId="0D2C974C"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2B4FE87"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építési alapismeretek</w:t>
            </w:r>
          </w:p>
        </w:tc>
        <w:tc>
          <w:tcPr>
            <w:tcW w:w="1800" w:type="dxa"/>
            <w:shd w:val="clear" w:color="auto" w:fill="auto"/>
            <w:vAlign w:val="center"/>
            <w:hideMark/>
          </w:tcPr>
          <w:p w14:paraId="74953231" w14:textId="432F3EEF"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1AB3880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74753E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0F2EC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500" w:type="dxa"/>
            <w:shd w:val="clear" w:color="000000" w:fill="F2F2F2"/>
            <w:noWrap/>
            <w:vAlign w:val="center"/>
            <w:hideMark/>
          </w:tcPr>
          <w:p w14:paraId="125C9A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059754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19893A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9ED2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28109FC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20CD8E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08D7E1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CE496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4875C6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695705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368" w:type="dxa"/>
            <w:shd w:val="clear" w:color="000000" w:fill="F2F2F2"/>
            <w:noWrap/>
            <w:vAlign w:val="center"/>
            <w:hideMark/>
          </w:tcPr>
          <w:p w14:paraId="4A6B7D4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18B0F30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768AA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657381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0C60DBF8" w14:textId="77777777" w:rsidTr="00782DBE">
        <w:trPr>
          <w:cantSplit/>
          <w:trHeight w:val="480"/>
          <w:jc w:val="center"/>
        </w:trPr>
        <w:tc>
          <w:tcPr>
            <w:tcW w:w="2600" w:type="dxa"/>
            <w:vMerge/>
            <w:vAlign w:val="center"/>
            <w:hideMark/>
          </w:tcPr>
          <w:p w14:paraId="060DC25B"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8E5C824"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műszaki ismeretek gyakorlat</w:t>
            </w:r>
          </w:p>
        </w:tc>
        <w:tc>
          <w:tcPr>
            <w:tcW w:w="1800" w:type="dxa"/>
            <w:shd w:val="clear" w:color="auto" w:fill="auto"/>
            <w:vAlign w:val="center"/>
            <w:hideMark/>
          </w:tcPr>
          <w:p w14:paraId="023BF7EE" w14:textId="15FF51AD"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51A319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791D3F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721C8B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C15D2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714" w:type="dxa"/>
            <w:shd w:val="clear" w:color="000000" w:fill="F2F2F2"/>
            <w:noWrap/>
            <w:vAlign w:val="center"/>
            <w:hideMark/>
          </w:tcPr>
          <w:p w14:paraId="7C43609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3FDCCA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4449F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714" w:type="dxa"/>
            <w:shd w:val="clear" w:color="000000" w:fill="F2F2F2"/>
            <w:noWrap/>
            <w:vAlign w:val="center"/>
            <w:hideMark/>
          </w:tcPr>
          <w:p w14:paraId="1AD605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1F958DB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476AC1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575" w:type="dxa"/>
            <w:shd w:val="clear" w:color="000000" w:fill="FFFFFF"/>
            <w:noWrap/>
            <w:vAlign w:val="center"/>
            <w:hideMark/>
          </w:tcPr>
          <w:p w14:paraId="65932C0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5A0C1F7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1E210B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74C8C8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w:t>
            </w:r>
          </w:p>
        </w:tc>
        <w:tc>
          <w:tcPr>
            <w:tcW w:w="526" w:type="dxa"/>
            <w:shd w:val="clear" w:color="000000" w:fill="F2F2F2"/>
            <w:noWrap/>
            <w:vAlign w:val="center"/>
            <w:hideMark/>
          </w:tcPr>
          <w:p w14:paraId="55B558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290260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5B2A99F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0C56B291" w14:textId="77777777" w:rsidTr="00782DBE">
        <w:trPr>
          <w:cantSplit/>
          <w:trHeight w:val="480"/>
          <w:jc w:val="center"/>
        </w:trPr>
        <w:tc>
          <w:tcPr>
            <w:tcW w:w="2600" w:type="dxa"/>
            <w:vMerge w:val="restart"/>
            <w:shd w:val="clear" w:color="auto" w:fill="auto"/>
            <w:vAlign w:val="center"/>
            <w:hideMark/>
          </w:tcPr>
          <w:p w14:paraId="7AE360A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11548-16 Vízgazdálkodási alapismeretek</w:t>
            </w:r>
          </w:p>
        </w:tc>
        <w:tc>
          <w:tcPr>
            <w:tcW w:w="2180" w:type="dxa"/>
            <w:shd w:val="clear" w:color="auto" w:fill="auto"/>
            <w:vAlign w:val="center"/>
            <w:hideMark/>
          </w:tcPr>
          <w:p w14:paraId="7FFFE345"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Vízgazdálkodási alapismeretek</w:t>
            </w:r>
          </w:p>
        </w:tc>
        <w:tc>
          <w:tcPr>
            <w:tcW w:w="1800" w:type="dxa"/>
            <w:shd w:val="clear" w:color="auto" w:fill="auto"/>
            <w:vAlign w:val="center"/>
            <w:hideMark/>
          </w:tcPr>
          <w:p w14:paraId="16BED0F8" w14:textId="69D11C0B"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31637A2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636" w:type="dxa"/>
            <w:shd w:val="clear" w:color="000000" w:fill="F2F2F2"/>
            <w:noWrap/>
            <w:vAlign w:val="center"/>
            <w:hideMark/>
          </w:tcPr>
          <w:p w14:paraId="505235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7CEDDC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000000" w:fill="F2F2F2"/>
            <w:noWrap/>
            <w:vAlign w:val="center"/>
            <w:hideMark/>
          </w:tcPr>
          <w:p w14:paraId="4C2311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7863D6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293785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w:t>
            </w:r>
          </w:p>
        </w:tc>
        <w:tc>
          <w:tcPr>
            <w:tcW w:w="500" w:type="dxa"/>
            <w:shd w:val="clear" w:color="000000" w:fill="F2F2F2"/>
            <w:noWrap/>
            <w:vAlign w:val="center"/>
            <w:hideMark/>
          </w:tcPr>
          <w:p w14:paraId="520775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033773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014B7F1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2,5</w:t>
            </w:r>
          </w:p>
        </w:tc>
        <w:tc>
          <w:tcPr>
            <w:tcW w:w="452" w:type="dxa"/>
            <w:shd w:val="clear" w:color="000000" w:fill="F2F2F2"/>
            <w:noWrap/>
            <w:vAlign w:val="center"/>
            <w:hideMark/>
          </w:tcPr>
          <w:p w14:paraId="485655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331100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2E4C81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480CCC3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8,5</w:t>
            </w:r>
          </w:p>
        </w:tc>
        <w:tc>
          <w:tcPr>
            <w:tcW w:w="368" w:type="dxa"/>
            <w:shd w:val="clear" w:color="000000" w:fill="F2F2F2"/>
            <w:noWrap/>
            <w:vAlign w:val="center"/>
            <w:hideMark/>
          </w:tcPr>
          <w:p w14:paraId="2E025F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2C0720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2867F7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3781DF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5C60A5BA" w14:textId="77777777" w:rsidTr="00782DBE">
        <w:trPr>
          <w:cantSplit/>
          <w:trHeight w:val="480"/>
          <w:jc w:val="center"/>
        </w:trPr>
        <w:tc>
          <w:tcPr>
            <w:tcW w:w="2600" w:type="dxa"/>
            <w:vMerge/>
            <w:vAlign w:val="center"/>
            <w:hideMark/>
          </w:tcPr>
          <w:p w14:paraId="750D2B08"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538C141"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Vízgazdálkodási alapgyakorlat</w:t>
            </w:r>
          </w:p>
        </w:tc>
        <w:tc>
          <w:tcPr>
            <w:tcW w:w="1800" w:type="dxa"/>
            <w:shd w:val="clear" w:color="auto" w:fill="auto"/>
            <w:vAlign w:val="center"/>
            <w:hideMark/>
          </w:tcPr>
          <w:p w14:paraId="3D5A8B18" w14:textId="7392E67A"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5596DF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17FD8C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286" w:type="dxa"/>
            <w:shd w:val="clear" w:color="000000" w:fill="FFFFFF"/>
            <w:noWrap/>
            <w:vAlign w:val="center"/>
            <w:hideMark/>
          </w:tcPr>
          <w:p w14:paraId="74FC71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3ABE9B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714" w:type="dxa"/>
            <w:shd w:val="clear" w:color="000000" w:fill="F2F2F2"/>
            <w:noWrap/>
            <w:vAlign w:val="center"/>
            <w:hideMark/>
          </w:tcPr>
          <w:p w14:paraId="4531F0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27D5723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8A534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714" w:type="dxa"/>
            <w:shd w:val="clear" w:color="000000" w:fill="F2F2F2"/>
            <w:noWrap/>
            <w:vAlign w:val="center"/>
            <w:hideMark/>
          </w:tcPr>
          <w:p w14:paraId="4FA8F1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1F3942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72AFC1E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575" w:type="dxa"/>
            <w:shd w:val="clear" w:color="000000" w:fill="FFFFFF"/>
            <w:noWrap/>
            <w:vAlign w:val="center"/>
            <w:hideMark/>
          </w:tcPr>
          <w:p w14:paraId="5BAFAD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7D92044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65BB45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5C7674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10</w:t>
            </w:r>
          </w:p>
        </w:tc>
        <w:tc>
          <w:tcPr>
            <w:tcW w:w="526" w:type="dxa"/>
            <w:shd w:val="clear" w:color="000000" w:fill="F2F2F2"/>
            <w:noWrap/>
            <w:vAlign w:val="center"/>
            <w:hideMark/>
          </w:tcPr>
          <w:p w14:paraId="474E361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1E7CF7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3B3E34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2380E9F5" w14:textId="77777777" w:rsidTr="00782DBE">
        <w:trPr>
          <w:cantSplit/>
          <w:trHeight w:val="300"/>
          <w:jc w:val="center"/>
        </w:trPr>
        <w:tc>
          <w:tcPr>
            <w:tcW w:w="2600" w:type="dxa"/>
            <w:vMerge w:val="restart"/>
            <w:shd w:val="clear" w:color="auto" w:fill="auto"/>
            <w:vAlign w:val="center"/>
            <w:hideMark/>
          </w:tcPr>
          <w:p w14:paraId="02C2AED6"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11663-16 Szivattyútelepi, duzzasztómű kezelő és fenntartó gépész</w:t>
            </w:r>
          </w:p>
        </w:tc>
        <w:tc>
          <w:tcPr>
            <w:tcW w:w="2180" w:type="dxa"/>
            <w:shd w:val="clear" w:color="auto" w:fill="auto"/>
            <w:vAlign w:val="center"/>
            <w:hideMark/>
          </w:tcPr>
          <w:p w14:paraId="01B9E831"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Automatizálás</w:t>
            </w:r>
          </w:p>
        </w:tc>
        <w:tc>
          <w:tcPr>
            <w:tcW w:w="1800" w:type="dxa"/>
            <w:shd w:val="clear" w:color="auto" w:fill="auto"/>
            <w:vAlign w:val="center"/>
            <w:hideMark/>
          </w:tcPr>
          <w:p w14:paraId="540D45DE" w14:textId="651672A6"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1C3E2A9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17F59A7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4344B8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5427A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0275534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6A082E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6E2F8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5C71F5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1AF07AB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169FA6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05BE95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425" w:type="dxa"/>
            <w:shd w:val="clear" w:color="000000" w:fill="F2F2F2"/>
            <w:noWrap/>
            <w:vAlign w:val="center"/>
            <w:hideMark/>
          </w:tcPr>
          <w:p w14:paraId="7B690E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0856A67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7F3D253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67CA27E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1693F8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425" w:type="dxa"/>
            <w:shd w:val="clear" w:color="000000" w:fill="F2F2F2"/>
            <w:noWrap/>
            <w:vAlign w:val="center"/>
            <w:hideMark/>
          </w:tcPr>
          <w:p w14:paraId="4DB7E96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04F03EE2" w14:textId="77777777" w:rsidTr="00782DBE">
        <w:trPr>
          <w:cantSplit/>
          <w:trHeight w:val="300"/>
          <w:jc w:val="center"/>
        </w:trPr>
        <w:tc>
          <w:tcPr>
            <w:tcW w:w="2600" w:type="dxa"/>
            <w:vMerge/>
            <w:vAlign w:val="center"/>
            <w:hideMark/>
          </w:tcPr>
          <w:p w14:paraId="239C2CEE"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9746088"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Gépészeti ismeretek</w:t>
            </w:r>
          </w:p>
        </w:tc>
        <w:tc>
          <w:tcPr>
            <w:tcW w:w="1800" w:type="dxa"/>
            <w:shd w:val="clear" w:color="auto" w:fill="auto"/>
            <w:vAlign w:val="center"/>
            <w:hideMark/>
          </w:tcPr>
          <w:p w14:paraId="40A8127B" w14:textId="15D80FCE"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0AD9C0B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5EC20F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5CB54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46677F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1A14DE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2DA00F6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07BB2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5479729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522DE71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46074E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214FC3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425" w:type="dxa"/>
            <w:shd w:val="clear" w:color="000000" w:fill="F2F2F2"/>
            <w:noWrap/>
            <w:vAlign w:val="center"/>
            <w:hideMark/>
          </w:tcPr>
          <w:p w14:paraId="0BFDC99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222A8D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558FC2C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0731029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7E3C7B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425" w:type="dxa"/>
            <w:shd w:val="clear" w:color="000000" w:fill="F2F2F2"/>
            <w:noWrap/>
            <w:vAlign w:val="center"/>
            <w:hideMark/>
          </w:tcPr>
          <w:p w14:paraId="715C81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67590894" w14:textId="77777777" w:rsidTr="00782DBE">
        <w:trPr>
          <w:cantSplit/>
          <w:trHeight w:val="300"/>
          <w:jc w:val="center"/>
        </w:trPr>
        <w:tc>
          <w:tcPr>
            <w:tcW w:w="2600" w:type="dxa"/>
            <w:vMerge/>
            <w:vAlign w:val="center"/>
            <w:hideMark/>
          </w:tcPr>
          <w:p w14:paraId="0FA90DFD"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38A6AFD"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Üzemeltetés</w:t>
            </w:r>
          </w:p>
        </w:tc>
        <w:tc>
          <w:tcPr>
            <w:tcW w:w="1800" w:type="dxa"/>
            <w:shd w:val="clear" w:color="auto" w:fill="auto"/>
            <w:vAlign w:val="center"/>
            <w:hideMark/>
          </w:tcPr>
          <w:p w14:paraId="50376212" w14:textId="50910EB8"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77BA37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3DF16B4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71AE051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C0561C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3585BC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669AA25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5226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4B91D51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34A7BE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2231C5A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6A7820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2,5</w:t>
            </w:r>
          </w:p>
        </w:tc>
        <w:tc>
          <w:tcPr>
            <w:tcW w:w="425" w:type="dxa"/>
            <w:shd w:val="clear" w:color="000000" w:fill="F2F2F2"/>
            <w:noWrap/>
            <w:vAlign w:val="center"/>
            <w:hideMark/>
          </w:tcPr>
          <w:p w14:paraId="1D75A65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457B70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2B9EC6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0542A5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68C4AD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2,5</w:t>
            </w:r>
          </w:p>
        </w:tc>
        <w:tc>
          <w:tcPr>
            <w:tcW w:w="425" w:type="dxa"/>
            <w:shd w:val="clear" w:color="000000" w:fill="F2F2F2"/>
            <w:noWrap/>
            <w:vAlign w:val="center"/>
            <w:hideMark/>
          </w:tcPr>
          <w:p w14:paraId="5C5296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09D5A738" w14:textId="77777777" w:rsidTr="00782DBE">
        <w:trPr>
          <w:cantSplit/>
          <w:trHeight w:val="300"/>
          <w:jc w:val="center"/>
        </w:trPr>
        <w:tc>
          <w:tcPr>
            <w:tcW w:w="2600" w:type="dxa"/>
            <w:vMerge/>
            <w:vAlign w:val="center"/>
            <w:hideMark/>
          </w:tcPr>
          <w:p w14:paraId="5DAAFEBD"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3FB84DC"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Műszaki dokumentálás</w:t>
            </w:r>
          </w:p>
        </w:tc>
        <w:tc>
          <w:tcPr>
            <w:tcW w:w="1800" w:type="dxa"/>
            <w:shd w:val="clear" w:color="auto" w:fill="auto"/>
            <w:vAlign w:val="center"/>
            <w:hideMark/>
          </w:tcPr>
          <w:p w14:paraId="6324AA7C" w14:textId="45AD9303"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10AD4A9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631339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739C66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218FD9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23C51C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BE96FE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5781D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0C083D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3339C7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4A9C35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65BCD2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425" w:type="dxa"/>
            <w:shd w:val="clear" w:color="000000" w:fill="F2F2F2"/>
            <w:noWrap/>
            <w:vAlign w:val="center"/>
            <w:hideMark/>
          </w:tcPr>
          <w:p w14:paraId="17D8ED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782BAF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3EE67F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2BC58B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478F1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425" w:type="dxa"/>
            <w:shd w:val="clear" w:color="000000" w:fill="F2F2F2"/>
            <w:noWrap/>
            <w:vAlign w:val="center"/>
            <w:hideMark/>
          </w:tcPr>
          <w:p w14:paraId="3EC43F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384596B3" w14:textId="77777777" w:rsidTr="00782DBE">
        <w:trPr>
          <w:cantSplit/>
          <w:trHeight w:val="300"/>
          <w:jc w:val="center"/>
        </w:trPr>
        <w:tc>
          <w:tcPr>
            <w:tcW w:w="2600" w:type="dxa"/>
            <w:vMerge/>
            <w:vAlign w:val="center"/>
            <w:hideMark/>
          </w:tcPr>
          <w:p w14:paraId="647CB854"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FB85612"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Vízgépészeti ismeretek</w:t>
            </w:r>
          </w:p>
        </w:tc>
        <w:tc>
          <w:tcPr>
            <w:tcW w:w="1800" w:type="dxa"/>
            <w:shd w:val="clear" w:color="auto" w:fill="auto"/>
            <w:vAlign w:val="center"/>
            <w:hideMark/>
          </w:tcPr>
          <w:p w14:paraId="7DCAA50F" w14:textId="6F33AD9B"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622B3D5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2FDC127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28BDF2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A0D99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16B8656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3B16CEC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50852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5B57DC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54A3F95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31A21A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32DCF0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425" w:type="dxa"/>
            <w:shd w:val="clear" w:color="000000" w:fill="F2F2F2"/>
            <w:noWrap/>
            <w:vAlign w:val="center"/>
            <w:hideMark/>
          </w:tcPr>
          <w:p w14:paraId="60FA0F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3,5</w:t>
            </w:r>
          </w:p>
        </w:tc>
        <w:tc>
          <w:tcPr>
            <w:tcW w:w="606" w:type="dxa"/>
            <w:shd w:val="clear" w:color="000000" w:fill="FFFFFF"/>
            <w:noWrap/>
            <w:vAlign w:val="center"/>
            <w:hideMark/>
          </w:tcPr>
          <w:p w14:paraId="742A22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0F85781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0E5D33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28869B4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425" w:type="dxa"/>
            <w:shd w:val="clear" w:color="000000" w:fill="F2F2F2"/>
            <w:noWrap/>
            <w:vAlign w:val="center"/>
            <w:hideMark/>
          </w:tcPr>
          <w:p w14:paraId="4EFF6E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3,5</w:t>
            </w:r>
          </w:p>
        </w:tc>
      </w:tr>
      <w:tr w:rsidR="00782DBE" w:rsidRPr="00782DBE" w14:paraId="3257A4C7" w14:textId="77777777" w:rsidTr="00782DBE">
        <w:trPr>
          <w:cantSplit/>
          <w:trHeight w:val="300"/>
          <w:jc w:val="center"/>
        </w:trPr>
        <w:tc>
          <w:tcPr>
            <w:tcW w:w="2600" w:type="dxa"/>
            <w:vMerge w:val="restart"/>
            <w:shd w:val="clear" w:color="auto" w:fill="auto"/>
            <w:vAlign w:val="center"/>
            <w:hideMark/>
          </w:tcPr>
          <w:p w14:paraId="60B31F2D"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11664-16 Vízgazdálkodás</w:t>
            </w:r>
          </w:p>
        </w:tc>
        <w:tc>
          <w:tcPr>
            <w:tcW w:w="2180" w:type="dxa"/>
            <w:shd w:val="clear" w:color="auto" w:fill="auto"/>
            <w:vAlign w:val="center"/>
            <w:hideMark/>
          </w:tcPr>
          <w:p w14:paraId="52BFEC7F"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w:t>
            </w:r>
          </w:p>
        </w:tc>
        <w:tc>
          <w:tcPr>
            <w:tcW w:w="1800" w:type="dxa"/>
            <w:shd w:val="clear" w:color="auto" w:fill="auto"/>
            <w:vAlign w:val="center"/>
            <w:hideMark/>
          </w:tcPr>
          <w:p w14:paraId="27E0943D" w14:textId="5F684ED3"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6DA3A2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399662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948E7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CDA5FB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40963D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EC251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FC850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22BC9F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394CD2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5324DE8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4878B10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c>
          <w:tcPr>
            <w:tcW w:w="425" w:type="dxa"/>
            <w:shd w:val="clear" w:color="000000" w:fill="F2F2F2"/>
            <w:noWrap/>
            <w:vAlign w:val="center"/>
            <w:hideMark/>
          </w:tcPr>
          <w:p w14:paraId="592C8C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1D1B8E4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452CE2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65FDEE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9A0A8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c>
          <w:tcPr>
            <w:tcW w:w="425" w:type="dxa"/>
            <w:shd w:val="clear" w:color="000000" w:fill="F2F2F2"/>
            <w:noWrap/>
            <w:vAlign w:val="center"/>
            <w:hideMark/>
          </w:tcPr>
          <w:p w14:paraId="0360C4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26B66EAA" w14:textId="77777777" w:rsidTr="00782DBE">
        <w:trPr>
          <w:cantSplit/>
          <w:trHeight w:val="300"/>
          <w:jc w:val="center"/>
        </w:trPr>
        <w:tc>
          <w:tcPr>
            <w:tcW w:w="2600" w:type="dxa"/>
            <w:vMerge/>
            <w:vAlign w:val="center"/>
            <w:hideMark/>
          </w:tcPr>
          <w:p w14:paraId="675921DC"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174DE45"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létesítések</w:t>
            </w:r>
          </w:p>
        </w:tc>
        <w:tc>
          <w:tcPr>
            <w:tcW w:w="1800" w:type="dxa"/>
            <w:shd w:val="clear" w:color="auto" w:fill="auto"/>
            <w:vAlign w:val="center"/>
            <w:hideMark/>
          </w:tcPr>
          <w:p w14:paraId="5B7FE5BD" w14:textId="30F724EC"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549D7A5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386B77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0DCFB64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490AD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6D50094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3280237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8DE25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7D4948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7F6294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03D98F3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4C588AC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425" w:type="dxa"/>
            <w:shd w:val="clear" w:color="000000" w:fill="F2F2F2"/>
            <w:noWrap/>
            <w:vAlign w:val="center"/>
            <w:hideMark/>
          </w:tcPr>
          <w:p w14:paraId="7BD18F1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316A930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60969C1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0CEF6C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818FF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425" w:type="dxa"/>
            <w:shd w:val="clear" w:color="000000" w:fill="F2F2F2"/>
            <w:noWrap/>
            <w:vAlign w:val="center"/>
            <w:hideMark/>
          </w:tcPr>
          <w:p w14:paraId="520F0EC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51BFD7F7" w14:textId="77777777" w:rsidTr="00782DBE">
        <w:trPr>
          <w:cantSplit/>
          <w:trHeight w:val="300"/>
          <w:jc w:val="center"/>
        </w:trPr>
        <w:tc>
          <w:tcPr>
            <w:tcW w:w="2600" w:type="dxa"/>
            <w:vMerge/>
            <w:vAlign w:val="center"/>
            <w:hideMark/>
          </w:tcPr>
          <w:p w14:paraId="3FC03418"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B9B495F"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Jog- és szabványismeret</w:t>
            </w:r>
          </w:p>
        </w:tc>
        <w:tc>
          <w:tcPr>
            <w:tcW w:w="1800" w:type="dxa"/>
            <w:shd w:val="clear" w:color="auto" w:fill="auto"/>
            <w:vAlign w:val="center"/>
            <w:hideMark/>
          </w:tcPr>
          <w:p w14:paraId="1F5A9462" w14:textId="6300AB28"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70FB496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733B80B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4CC5718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DA01BE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125C70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7F63EF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7EA30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2E45C4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45849A5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0B20DB5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068B37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425" w:type="dxa"/>
            <w:shd w:val="clear" w:color="000000" w:fill="F2F2F2"/>
            <w:noWrap/>
            <w:vAlign w:val="center"/>
            <w:hideMark/>
          </w:tcPr>
          <w:p w14:paraId="25E7965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407FB1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7DDC39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0485E1D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1F35FCC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425" w:type="dxa"/>
            <w:shd w:val="clear" w:color="000000" w:fill="F2F2F2"/>
            <w:noWrap/>
            <w:vAlign w:val="center"/>
            <w:hideMark/>
          </w:tcPr>
          <w:p w14:paraId="75301C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r w:rsidR="00782DBE" w:rsidRPr="00782DBE" w14:paraId="55BA836A" w14:textId="77777777" w:rsidTr="00782DBE">
        <w:trPr>
          <w:cantSplit/>
          <w:trHeight w:val="480"/>
          <w:jc w:val="center"/>
        </w:trPr>
        <w:tc>
          <w:tcPr>
            <w:tcW w:w="2600" w:type="dxa"/>
            <w:vMerge/>
            <w:vAlign w:val="center"/>
            <w:hideMark/>
          </w:tcPr>
          <w:p w14:paraId="47CD127F" w14:textId="77777777" w:rsidR="00782DBE" w:rsidRPr="00782DBE" w:rsidRDefault="00782DBE" w:rsidP="00782D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14B5DF7"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Vízgazdálkodási gyakorlat</w:t>
            </w:r>
          </w:p>
        </w:tc>
        <w:tc>
          <w:tcPr>
            <w:tcW w:w="1800" w:type="dxa"/>
            <w:shd w:val="clear" w:color="auto" w:fill="auto"/>
            <w:vAlign w:val="center"/>
            <w:hideMark/>
          </w:tcPr>
          <w:p w14:paraId="63609FAD" w14:textId="0E32CD62"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364" w:type="dxa"/>
            <w:shd w:val="clear" w:color="000000" w:fill="FFFFFF"/>
            <w:noWrap/>
            <w:vAlign w:val="center"/>
            <w:hideMark/>
          </w:tcPr>
          <w:p w14:paraId="0CDA8C9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375111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3C1BB9C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EB3A3F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1CA556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0DFEDE4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A2C07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4FBE20D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4BFEDE3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0BA036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1C4A63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6CCEED2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w:t>
            </w:r>
          </w:p>
        </w:tc>
        <w:tc>
          <w:tcPr>
            <w:tcW w:w="606" w:type="dxa"/>
            <w:shd w:val="clear" w:color="000000" w:fill="FFFFFF"/>
            <w:noWrap/>
            <w:vAlign w:val="center"/>
            <w:hideMark/>
          </w:tcPr>
          <w:p w14:paraId="596D265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4B64DF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77EE63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0F7B7D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0F8E00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w:t>
            </w:r>
          </w:p>
        </w:tc>
      </w:tr>
      <w:tr w:rsidR="00782DBE" w:rsidRPr="00782DBE" w14:paraId="3E96137E" w14:textId="77777777" w:rsidTr="004770AB">
        <w:trPr>
          <w:cantSplit/>
          <w:trHeight w:val="480"/>
          <w:jc w:val="center"/>
        </w:trPr>
        <w:tc>
          <w:tcPr>
            <w:tcW w:w="4780" w:type="dxa"/>
            <w:gridSpan w:val="2"/>
            <w:shd w:val="clear" w:color="auto" w:fill="auto"/>
            <w:vAlign w:val="center"/>
            <w:hideMark/>
          </w:tcPr>
          <w:p w14:paraId="43EB2886" w14:textId="77777777" w:rsidR="00782DBE" w:rsidRPr="00782DBE" w:rsidRDefault="00782DBE" w:rsidP="004770AB">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Ágazati szakmai kompetenciák erősítése</w:t>
            </w:r>
          </w:p>
        </w:tc>
        <w:tc>
          <w:tcPr>
            <w:tcW w:w="1800" w:type="dxa"/>
            <w:shd w:val="clear" w:color="000000" w:fill="92D050"/>
            <w:vAlign w:val="center"/>
            <w:hideMark/>
          </w:tcPr>
          <w:p w14:paraId="2F7E6BF5"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helyi</w:t>
            </w:r>
            <w:r w:rsidRPr="00782DBE">
              <w:rPr>
                <w:rFonts w:eastAsia="Times New Roman" w:cs="Times New Roman"/>
                <w:color w:val="000000"/>
                <w:sz w:val="18"/>
                <w:szCs w:val="18"/>
                <w:lang w:eastAsia="hu-HU"/>
              </w:rPr>
              <w:br/>
              <w:t>tanterv szerint</w:t>
            </w:r>
          </w:p>
        </w:tc>
        <w:tc>
          <w:tcPr>
            <w:tcW w:w="364" w:type="dxa"/>
            <w:shd w:val="clear" w:color="000000" w:fill="FFFFFF"/>
            <w:noWrap/>
            <w:vAlign w:val="center"/>
            <w:hideMark/>
          </w:tcPr>
          <w:p w14:paraId="2000503A"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36" w:type="dxa"/>
            <w:shd w:val="clear" w:color="000000" w:fill="F2F2F2"/>
            <w:noWrap/>
            <w:vAlign w:val="center"/>
            <w:hideMark/>
          </w:tcPr>
          <w:p w14:paraId="471279B7"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2AD4479C"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CCBF541"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278C8054"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286" w:type="dxa"/>
            <w:shd w:val="clear" w:color="000000" w:fill="FFFFFF"/>
            <w:noWrap/>
            <w:vAlign w:val="center"/>
            <w:hideMark/>
          </w:tcPr>
          <w:p w14:paraId="5423D574"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DC0B328"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14" w:type="dxa"/>
            <w:shd w:val="clear" w:color="000000" w:fill="F2F2F2"/>
            <w:noWrap/>
            <w:vAlign w:val="center"/>
            <w:hideMark/>
          </w:tcPr>
          <w:p w14:paraId="64A5F493"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48" w:type="dxa"/>
            <w:shd w:val="clear" w:color="000000" w:fill="FFFFFF"/>
            <w:noWrap/>
            <w:vAlign w:val="center"/>
            <w:hideMark/>
          </w:tcPr>
          <w:p w14:paraId="4DA48CBC"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52" w:type="dxa"/>
            <w:shd w:val="clear" w:color="000000" w:fill="F2F2F2"/>
            <w:noWrap/>
            <w:vAlign w:val="center"/>
            <w:hideMark/>
          </w:tcPr>
          <w:p w14:paraId="3CB7E043"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75234D9E"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66659A16"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606" w:type="dxa"/>
            <w:shd w:val="clear" w:color="000000" w:fill="FFFFFF"/>
            <w:noWrap/>
            <w:vAlign w:val="center"/>
            <w:hideMark/>
          </w:tcPr>
          <w:p w14:paraId="62D52936"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368" w:type="dxa"/>
            <w:shd w:val="clear" w:color="000000" w:fill="F2F2F2"/>
            <w:noWrap/>
            <w:vAlign w:val="center"/>
            <w:hideMark/>
          </w:tcPr>
          <w:p w14:paraId="269AFA0D"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26" w:type="dxa"/>
            <w:shd w:val="clear" w:color="000000" w:fill="F2F2F2"/>
            <w:noWrap/>
            <w:vAlign w:val="center"/>
            <w:hideMark/>
          </w:tcPr>
          <w:p w14:paraId="22777AC0"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75" w:type="dxa"/>
            <w:shd w:val="clear" w:color="000000" w:fill="FFFFFF"/>
            <w:noWrap/>
            <w:vAlign w:val="center"/>
            <w:hideMark/>
          </w:tcPr>
          <w:p w14:paraId="5CACC9CD"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425" w:type="dxa"/>
            <w:shd w:val="clear" w:color="000000" w:fill="F2F2F2"/>
            <w:noWrap/>
            <w:vAlign w:val="center"/>
            <w:hideMark/>
          </w:tcPr>
          <w:p w14:paraId="6BC6A432"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r>
    </w:tbl>
    <w:p w14:paraId="4F56BEC2" w14:textId="77777777" w:rsidR="006F5812" w:rsidRDefault="006F5812" w:rsidP="000B5E9D">
      <w:pPr>
        <w:spacing w:after="0"/>
        <w:rPr>
          <w:rFonts w:cs="Times New Roman"/>
        </w:rPr>
      </w:pPr>
    </w:p>
    <w:p w14:paraId="063F429D" w14:textId="77777777" w:rsidR="00782DBE" w:rsidRPr="00782DBE" w:rsidRDefault="00782DBE" w:rsidP="000B5E9D">
      <w:pPr>
        <w:spacing w:after="0"/>
        <w:rPr>
          <w:rFonts w:cs="Times New Roman"/>
        </w:rPr>
      </w:pPr>
    </w:p>
    <w:p w14:paraId="4DE0FDDB" w14:textId="27699447" w:rsidR="00CB484D" w:rsidRPr="00782DBE" w:rsidRDefault="00CB484D" w:rsidP="00CB484D">
      <w:pPr>
        <w:spacing w:after="0"/>
        <w:rPr>
          <w:rFonts w:cs="Times New Roman"/>
        </w:rPr>
      </w:pPr>
      <w:r w:rsidRPr="00782DBE">
        <w:rPr>
          <w:rFonts w:cs="Times New Roman"/>
        </w:rPr>
        <w:t>A</w:t>
      </w:r>
      <w:r w:rsidR="006F5812" w:rsidRPr="00782DBE">
        <w:rPr>
          <w:rFonts w:cs="Times New Roman"/>
        </w:rPr>
        <w:t xml:space="preserve"> kerettanterv szakmai tartalma –</w:t>
      </w:r>
      <w:r w:rsidRPr="00782DBE">
        <w:rPr>
          <w:rFonts w:cs="Times New Roman"/>
        </w:rPr>
        <w:t xml:space="preserve"> a szakképzésről szóló 2011. évi CLXXXVII. törvény 8.</w:t>
      </w:r>
      <w:r w:rsidR="004770AB">
        <w:rPr>
          <w:rFonts w:cs="Times New Roman"/>
        </w:rPr>
        <w:t xml:space="preserve"> </w:t>
      </w:r>
      <w:r w:rsidR="006F5812" w:rsidRPr="00782DBE">
        <w:rPr>
          <w:rFonts w:cs="Times New Roman"/>
        </w:rPr>
        <w:t>§ (5) bekezdésének megfelelően –</w:t>
      </w:r>
      <w:r w:rsidRPr="00782DBE">
        <w:rPr>
          <w:rFonts w:cs="Times New Roman"/>
        </w:rPr>
        <w:t xml:space="preserve"> a nappali rendszerű oktatásra meghatározott tanulói éves kötelező szakmai elméleti és gyakorlati óraszám legalább 90%-át lefedi. </w:t>
      </w:r>
    </w:p>
    <w:p w14:paraId="4B778B2E" w14:textId="77777777" w:rsidR="00CB484D" w:rsidRPr="00782DBE" w:rsidRDefault="00CB484D" w:rsidP="00CB484D">
      <w:pPr>
        <w:spacing w:after="0"/>
        <w:rPr>
          <w:rFonts w:cs="Times New Roman"/>
        </w:rPr>
      </w:pPr>
      <w:r w:rsidRPr="00782DBE">
        <w:rPr>
          <w:rFonts w:cs="Times New Roman"/>
        </w:rPr>
        <w:t>Az időkeret fennmaradó részének (szabadsáv) szakmai tartalmáról a szakképző iskola szakmai programjában kell rendelkezni.</w:t>
      </w:r>
    </w:p>
    <w:p w14:paraId="44234EA2" w14:textId="77777777" w:rsidR="00CB484D" w:rsidRPr="00782DBE" w:rsidRDefault="00CB484D" w:rsidP="00CB484D">
      <w:pPr>
        <w:spacing w:after="0"/>
        <w:rPr>
          <w:rFonts w:cs="Times New Roman"/>
        </w:rPr>
      </w:pPr>
    </w:p>
    <w:p w14:paraId="198C7E69" w14:textId="77777777" w:rsidR="00420CA2" w:rsidRPr="00782DBE" w:rsidRDefault="00CB484D" w:rsidP="00CB484D">
      <w:pPr>
        <w:spacing w:after="0"/>
        <w:rPr>
          <w:rFonts w:cs="Times New Roman"/>
        </w:rPr>
      </w:pPr>
      <w:r w:rsidRPr="00782DBE">
        <w:rPr>
          <w:rFonts w:cs="Times New Roman"/>
        </w:rPr>
        <w:t>A szakmai és vizsgakövetelményben a szakképesítésre meghatározott elmélet/gyakorlat arányának a teljes képzési idő során kell teljesülnie.</w:t>
      </w:r>
    </w:p>
    <w:p w14:paraId="3DDA48A7" w14:textId="77777777" w:rsidR="00CB484D" w:rsidRPr="00782DBE" w:rsidRDefault="00CB484D">
      <w:pPr>
        <w:spacing w:after="200" w:line="276" w:lineRule="auto"/>
        <w:jc w:val="left"/>
        <w:rPr>
          <w:rFonts w:cs="Times New Roman"/>
        </w:rPr>
      </w:pPr>
      <w:r w:rsidRPr="00782DBE">
        <w:rPr>
          <w:rFonts w:cs="Times New Roman"/>
        </w:rPr>
        <w:br w:type="page"/>
      </w:r>
    </w:p>
    <w:p w14:paraId="7A220595" w14:textId="77777777" w:rsidR="00CB484D" w:rsidRPr="00782DBE" w:rsidRDefault="00CB484D" w:rsidP="00CB484D">
      <w:pPr>
        <w:spacing w:after="0"/>
        <w:jc w:val="center"/>
        <w:rPr>
          <w:rFonts w:cs="Times New Roman"/>
        </w:rPr>
      </w:pPr>
      <w:r w:rsidRPr="00782DBE">
        <w:rPr>
          <w:rFonts w:cs="Times New Roman"/>
        </w:rPr>
        <w:t>2. számú táblázat</w:t>
      </w:r>
    </w:p>
    <w:p w14:paraId="063D19F2" w14:textId="77777777" w:rsidR="00420CA2" w:rsidRPr="00782DBE" w:rsidRDefault="00CB484D" w:rsidP="00CB484D">
      <w:pPr>
        <w:spacing w:after="0"/>
        <w:jc w:val="center"/>
        <w:rPr>
          <w:rFonts w:cs="Times New Roman"/>
          <w:b/>
        </w:rPr>
      </w:pPr>
      <w:r w:rsidRPr="00782DBE">
        <w:rPr>
          <w:rFonts w:cs="Times New Roman"/>
          <w:b/>
        </w:rPr>
        <w:t>A szakmai követelménymodulokhoz rendelt tantárgyak és témakörök óraszáma évfolyamonként</w:t>
      </w:r>
    </w:p>
    <w:p w14:paraId="71191348" w14:textId="77777777" w:rsidR="00420CA2" w:rsidRPr="00782DBE" w:rsidRDefault="00420CA2" w:rsidP="000B5E9D">
      <w:pPr>
        <w:spacing w:after="0"/>
        <w:rPr>
          <w:rFonts w:cs="Times New Roman"/>
        </w:rPr>
      </w:pPr>
    </w:p>
    <w:p w14:paraId="6A059E1A" w14:textId="77777777" w:rsidR="006F5812" w:rsidRPr="00782DBE" w:rsidRDefault="006F5812" w:rsidP="006F5812">
      <w:pPr>
        <w:spacing w:after="0"/>
        <w:rPr>
          <w:rFonts w:cs="Times New Roman"/>
        </w:rPr>
      </w:pPr>
    </w:p>
    <w:tbl>
      <w:tblPr>
        <w:tblW w:w="1518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0"/>
        <w:gridCol w:w="1780"/>
        <w:gridCol w:w="700"/>
        <w:gridCol w:w="500"/>
        <w:gridCol w:w="500"/>
        <w:gridCol w:w="500"/>
        <w:gridCol w:w="500"/>
        <w:gridCol w:w="500"/>
        <w:gridCol w:w="500"/>
        <w:gridCol w:w="500"/>
        <w:gridCol w:w="500"/>
        <w:gridCol w:w="500"/>
        <w:gridCol w:w="500"/>
        <w:gridCol w:w="700"/>
        <w:gridCol w:w="700"/>
        <w:gridCol w:w="700"/>
        <w:gridCol w:w="500"/>
        <w:gridCol w:w="500"/>
        <w:gridCol w:w="700"/>
        <w:gridCol w:w="500"/>
        <w:gridCol w:w="500"/>
        <w:gridCol w:w="500"/>
        <w:gridCol w:w="500"/>
        <w:gridCol w:w="500"/>
        <w:gridCol w:w="700"/>
      </w:tblGrid>
      <w:tr w:rsidR="00782DBE" w:rsidRPr="00782DBE" w14:paraId="42DF1347" w14:textId="77777777" w:rsidTr="00782DBE">
        <w:trPr>
          <w:trHeight w:val="1065"/>
          <w:jc w:val="center"/>
        </w:trPr>
        <w:tc>
          <w:tcPr>
            <w:tcW w:w="2480" w:type="dxa"/>
            <w:gridSpan w:val="2"/>
            <w:vMerge w:val="restart"/>
            <w:shd w:val="clear" w:color="auto" w:fill="auto"/>
            <w:vAlign w:val="center"/>
            <w:hideMark/>
          </w:tcPr>
          <w:p w14:paraId="24963D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vMerge w:val="restart"/>
            <w:shd w:val="clear" w:color="auto" w:fill="auto"/>
            <w:vAlign w:val="center"/>
            <w:hideMark/>
          </w:tcPr>
          <w:p w14:paraId="32AFE1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06EA34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F7B3FA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4644ACA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539F454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14:paraId="20307A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xml:space="preserve">Szakgimnáziumi képzés </w:t>
            </w:r>
            <w:r w:rsidRPr="00782DBE">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7EE78A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13B6F6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xml:space="preserve">Főszakképesítés </w:t>
            </w:r>
            <w:r w:rsidRPr="00782DBE">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6D18AA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14:paraId="6657E0EC" w14:textId="67162A10"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xml:space="preserve">Főszakképesítés </w:t>
            </w:r>
            <w:r w:rsidRPr="00782DBE">
              <w:rPr>
                <w:rFonts w:eastAsia="Times New Roman" w:cs="Times New Roman"/>
                <w:color w:val="000000"/>
                <w:sz w:val="18"/>
                <w:szCs w:val="18"/>
                <w:lang w:eastAsia="hu-HU"/>
              </w:rPr>
              <w:br/>
            </w:r>
            <w:r w:rsidR="000C23AA">
              <w:rPr>
                <w:rFonts w:eastAsia="Times New Roman" w:cs="Times New Roman"/>
                <w:color w:val="000000"/>
                <w:sz w:val="18"/>
                <w:szCs w:val="18"/>
                <w:lang w:eastAsia="hu-HU"/>
              </w:rPr>
              <w:t>9–13.</w:t>
            </w:r>
            <w:r w:rsidRPr="00782DBE">
              <w:rPr>
                <w:rFonts w:eastAsia="Times New Roman" w:cs="Times New Roman"/>
                <w:color w:val="000000"/>
                <w:sz w:val="18"/>
                <w:szCs w:val="18"/>
                <w:lang w:eastAsia="hu-HU"/>
              </w:rPr>
              <w:t xml:space="preserve"> o. összes óraszáma</w:t>
            </w:r>
          </w:p>
        </w:tc>
        <w:tc>
          <w:tcPr>
            <w:tcW w:w="1500" w:type="dxa"/>
            <w:gridSpan w:val="3"/>
            <w:shd w:val="clear" w:color="auto" w:fill="auto"/>
            <w:noWrap/>
            <w:vAlign w:val="center"/>
            <w:hideMark/>
          </w:tcPr>
          <w:p w14:paraId="545C9B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7FB9ADD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14:paraId="114FF1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A két évfolyamos szakképzés összes óraszáma</w:t>
            </w:r>
          </w:p>
        </w:tc>
      </w:tr>
      <w:tr w:rsidR="00782DBE" w:rsidRPr="00782DBE" w14:paraId="1246E8CC" w14:textId="77777777" w:rsidTr="00782DBE">
        <w:trPr>
          <w:trHeight w:val="1065"/>
          <w:jc w:val="center"/>
        </w:trPr>
        <w:tc>
          <w:tcPr>
            <w:tcW w:w="2480" w:type="dxa"/>
            <w:gridSpan w:val="2"/>
            <w:vMerge/>
            <w:vAlign w:val="center"/>
            <w:hideMark/>
          </w:tcPr>
          <w:p w14:paraId="02F3744C" w14:textId="77777777" w:rsidR="00782DBE" w:rsidRPr="00782DBE" w:rsidRDefault="00782DBE" w:rsidP="00782DBE">
            <w:pPr>
              <w:spacing w:after="0"/>
              <w:jc w:val="left"/>
              <w:rPr>
                <w:rFonts w:eastAsia="Times New Roman" w:cs="Times New Roman"/>
                <w:color w:val="000000"/>
                <w:sz w:val="18"/>
                <w:szCs w:val="18"/>
                <w:lang w:eastAsia="hu-HU"/>
              </w:rPr>
            </w:pPr>
          </w:p>
        </w:tc>
        <w:tc>
          <w:tcPr>
            <w:tcW w:w="700" w:type="dxa"/>
            <w:vMerge/>
            <w:vAlign w:val="center"/>
            <w:hideMark/>
          </w:tcPr>
          <w:p w14:paraId="50C1317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949D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46605425"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7888F15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38A0B2DD"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07FA8AC0"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1A99FA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535E6A1C"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6819A6F6"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B270FB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649201D1"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700" w:type="dxa"/>
            <w:vMerge/>
            <w:vAlign w:val="center"/>
            <w:hideMark/>
          </w:tcPr>
          <w:p w14:paraId="505CAD2E" w14:textId="77777777" w:rsidR="00782DBE" w:rsidRPr="00782DBE" w:rsidRDefault="00782DBE" w:rsidP="00782DBE">
            <w:pPr>
              <w:spacing w:after="0"/>
              <w:jc w:val="left"/>
              <w:rPr>
                <w:rFonts w:eastAsia="Times New Roman" w:cs="Times New Roman"/>
                <w:color w:val="000000"/>
                <w:sz w:val="18"/>
                <w:szCs w:val="18"/>
                <w:lang w:eastAsia="hu-HU"/>
              </w:rPr>
            </w:pPr>
          </w:p>
        </w:tc>
        <w:tc>
          <w:tcPr>
            <w:tcW w:w="700" w:type="dxa"/>
            <w:vMerge/>
            <w:vAlign w:val="center"/>
            <w:hideMark/>
          </w:tcPr>
          <w:p w14:paraId="0E6C9A07" w14:textId="77777777" w:rsidR="00782DBE" w:rsidRPr="00782DBE" w:rsidRDefault="00782DBE" w:rsidP="00782DBE">
            <w:pPr>
              <w:spacing w:after="0"/>
              <w:jc w:val="left"/>
              <w:rPr>
                <w:rFonts w:eastAsia="Times New Roman" w:cs="Times New Roman"/>
                <w:color w:val="000000"/>
                <w:sz w:val="18"/>
                <w:szCs w:val="18"/>
                <w:lang w:eastAsia="hu-HU"/>
              </w:rPr>
            </w:pPr>
          </w:p>
        </w:tc>
        <w:tc>
          <w:tcPr>
            <w:tcW w:w="700" w:type="dxa"/>
            <w:vMerge/>
            <w:vAlign w:val="center"/>
            <w:hideMark/>
          </w:tcPr>
          <w:p w14:paraId="775DA9A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4149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66BFB031"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700" w:type="dxa"/>
            <w:vMerge/>
            <w:vAlign w:val="center"/>
            <w:hideMark/>
          </w:tcPr>
          <w:p w14:paraId="62D746B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C1423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4C16CA84"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2164182D"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180031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e</w:t>
            </w:r>
          </w:p>
        </w:tc>
        <w:tc>
          <w:tcPr>
            <w:tcW w:w="500" w:type="dxa"/>
            <w:shd w:val="clear" w:color="000000" w:fill="F2F2F2"/>
            <w:noWrap/>
            <w:vAlign w:val="center"/>
            <w:hideMark/>
          </w:tcPr>
          <w:p w14:paraId="5A6DE885" w14:textId="77777777" w:rsidR="00782DBE" w:rsidRPr="00782DBE" w:rsidRDefault="00782DBE" w:rsidP="00782DBE">
            <w:pPr>
              <w:spacing w:after="0"/>
              <w:jc w:val="center"/>
              <w:rPr>
                <w:rFonts w:eastAsia="Times New Roman" w:cs="Times New Roman"/>
                <w:color w:val="000000"/>
                <w:sz w:val="18"/>
                <w:szCs w:val="18"/>
                <w:lang w:eastAsia="hu-HU"/>
              </w:rPr>
            </w:pPr>
            <w:proofErr w:type="spellStart"/>
            <w:r w:rsidRPr="00782DBE">
              <w:rPr>
                <w:rFonts w:eastAsia="Times New Roman" w:cs="Times New Roman"/>
                <w:color w:val="000000"/>
                <w:sz w:val="18"/>
                <w:szCs w:val="18"/>
                <w:lang w:eastAsia="hu-HU"/>
              </w:rPr>
              <w:t>gy</w:t>
            </w:r>
            <w:proofErr w:type="spellEnd"/>
          </w:p>
        </w:tc>
        <w:tc>
          <w:tcPr>
            <w:tcW w:w="700" w:type="dxa"/>
            <w:vMerge/>
            <w:vAlign w:val="center"/>
            <w:hideMark/>
          </w:tcPr>
          <w:p w14:paraId="457E1DB8" w14:textId="77777777" w:rsidR="00782DBE" w:rsidRPr="00782DBE" w:rsidRDefault="00782DBE" w:rsidP="00782DBE">
            <w:pPr>
              <w:spacing w:after="0"/>
              <w:jc w:val="left"/>
              <w:rPr>
                <w:rFonts w:eastAsia="Times New Roman" w:cs="Times New Roman"/>
                <w:color w:val="000000"/>
                <w:sz w:val="18"/>
                <w:szCs w:val="18"/>
                <w:lang w:eastAsia="hu-HU"/>
              </w:rPr>
            </w:pPr>
          </w:p>
        </w:tc>
      </w:tr>
      <w:tr w:rsidR="00782DBE" w:rsidRPr="00782DBE" w14:paraId="7147A735" w14:textId="77777777" w:rsidTr="00782DBE">
        <w:trPr>
          <w:trHeight w:val="240"/>
          <w:jc w:val="center"/>
        </w:trPr>
        <w:tc>
          <w:tcPr>
            <w:tcW w:w="700" w:type="dxa"/>
            <w:vMerge w:val="restart"/>
            <w:shd w:val="clear" w:color="auto" w:fill="auto"/>
            <w:textDirection w:val="btLr"/>
            <w:vAlign w:val="center"/>
            <w:hideMark/>
          </w:tcPr>
          <w:p w14:paraId="455DA27D" w14:textId="3E847F9C"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 xml:space="preserve">A </w:t>
            </w:r>
            <w:proofErr w:type="spellStart"/>
            <w:r>
              <w:rPr>
                <w:rFonts w:eastAsia="Times New Roman" w:cs="Times New Roman"/>
                <w:color w:val="000000"/>
                <w:sz w:val="18"/>
                <w:szCs w:val="18"/>
                <w:lang w:eastAsia="hu-HU"/>
              </w:rPr>
              <w:t>fő</w:t>
            </w:r>
            <w:r w:rsidR="00782DBE" w:rsidRPr="00782DBE">
              <w:rPr>
                <w:rFonts w:eastAsia="Times New Roman" w:cs="Times New Roman"/>
                <w:color w:val="000000"/>
                <w:sz w:val="18"/>
                <w:szCs w:val="18"/>
                <w:lang w:eastAsia="hu-HU"/>
              </w:rPr>
              <w:t>szakképe-sítésre</w:t>
            </w:r>
            <w:proofErr w:type="spellEnd"/>
            <w:r w:rsidR="00782DBE" w:rsidRPr="00782DBE">
              <w:rPr>
                <w:rFonts w:eastAsia="Times New Roman" w:cs="Times New Roman"/>
                <w:color w:val="000000"/>
                <w:sz w:val="18"/>
                <w:szCs w:val="18"/>
                <w:lang w:eastAsia="hu-HU"/>
              </w:rPr>
              <w:t xml:space="preserve"> vonatkozó:</w:t>
            </w:r>
          </w:p>
        </w:tc>
        <w:tc>
          <w:tcPr>
            <w:tcW w:w="1780" w:type="dxa"/>
            <w:shd w:val="clear" w:color="auto" w:fill="auto"/>
            <w:vAlign w:val="center"/>
            <w:hideMark/>
          </w:tcPr>
          <w:p w14:paraId="342F8115"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Összesen</w:t>
            </w:r>
          </w:p>
        </w:tc>
        <w:tc>
          <w:tcPr>
            <w:tcW w:w="700" w:type="dxa"/>
            <w:vMerge w:val="restart"/>
            <w:shd w:val="clear" w:color="auto" w:fill="auto"/>
            <w:textDirection w:val="btLr"/>
            <w:vAlign w:val="center"/>
            <w:hideMark/>
          </w:tcPr>
          <w:p w14:paraId="1D77DD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1A6B981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180</w:t>
            </w:r>
          </w:p>
        </w:tc>
        <w:tc>
          <w:tcPr>
            <w:tcW w:w="500" w:type="dxa"/>
            <w:shd w:val="clear" w:color="000000" w:fill="F2F2F2"/>
            <w:noWrap/>
            <w:vAlign w:val="center"/>
            <w:hideMark/>
          </w:tcPr>
          <w:p w14:paraId="2CB6F81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108</w:t>
            </w:r>
          </w:p>
        </w:tc>
        <w:tc>
          <w:tcPr>
            <w:tcW w:w="500" w:type="dxa"/>
            <w:shd w:val="clear" w:color="auto" w:fill="auto"/>
            <w:noWrap/>
            <w:vAlign w:val="center"/>
            <w:hideMark/>
          </w:tcPr>
          <w:p w14:paraId="02591BC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216</w:t>
            </w:r>
          </w:p>
        </w:tc>
        <w:tc>
          <w:tcPr>
            <w:tcW w:w="500" w:type="dxa"/>
            <w:shd w:val="clear" w:color="000000" w:fill="F2F2F2"/>
            <w:noWrap/>
            <w:vAlign w:val="center"/>
            <w:hideMark/>
          </w:tcPr>
          <w:p w14:paraId="2F8B26F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14:paraId="08638A4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140</w:t>
            </w:r>
          </w:p>
        </w:tc>
        <w:tc>
          <w:tcPr>
            <w:tcW w:w="500" w:type="dxa"/>
            <w:shd w:val="clear" w:color="auto" w:fill="auto"/>
            <w:noWrap/>
            <w:vAlign w:val="center"/>
            <w:hideMark/>
          </w:tcPr>
          <w:p w14:paraId="6DBBE85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000000" w:fill="F2F2F2"/>
            <w:noWrap/>
            <w:vAlign w:val="center"/>
            <w:hideMark/>
          </w:tcPr>
          <w:p w14:paraId="5CCDD7D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14:paraId="5FDEBC8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140</w:t>
            </w:r>
          </w:p>
        </w:tc>
        <w:tc>
          <w:tcPr>
            <w:tcW w:w="500" w:type="dxa"/>
            <w:shd w:val="clear" w:color="auto" w:fill="auto"/>
            <w:noWrap/>
            <w:vAlign w:val="center"/>
            <w:hideMark/>
          </w:tcPr>
          <w:p w14:paraId="7EF299C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78</w:t>
            </w:r>
          </w:p>
        </w:tc>
        <w:tc>
          <w:tcPr>
            <w:tcW w:w="500" w:type="dxa"/>
            <w:shd w:val="clear" w:color="000000" w:fill="F2F2F2"/>
            <w:noWrap/>
            <w:vAlign w:val="center"/>
            <w:hideMark/>
          </w:tcPr>
          <w:p w14:paraId="3C03076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c>
          <w:tcPr>
            <w:tcW w:w="700" w:type="dxa"/>
            <w:vMerge w:val="restart"/>
            <w:shd w:val="clear" w:color="auto" w:fill="auto"/>
            <w:vAlign w:val="center"/>
            <w:hideMark/>
          </w:tcPr>
          <w:p w14:paraId="5B3F70E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1488</w:t>
            </w:r>
          </w:p>
        </w:tc>
        <w:tc>
          <w:tcPr>
            <w:tcW w:w="700" w:type="dxa"/>
            <w:vMerge w:val="restart"/>
            <w:shd w:val="clear" w:color="auto" w:fill="auto"/>
            <w:vAlign w:val="center"/>
            <w:hideMark/>
          </w:tcPr>
          <w:p w14:paraId="2BDB252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453</w:t>
            </w:r>
          </w:p>
        </w:tc>
        <w:tc>
          <w:tcPr>
            <w:tcW w:w="700" w:type="dxa"/>
            <w:vMerge w:val="restart"/>
            <w:shd w:val="clear" w:color="auto" w:fill="auto"/>
            <w:vAlign w:val="center"/>
            <w:hideMark/>
          </w:tcPr>
          <w:p w14:paraId="112C73A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1035</w:t>
            </w:r>
          </w:p>
        </w:tc>
        <w:tc>
          <w:tcPr>
            <w:tcW w:w="500" w:type="dxa"/>
            <w:shd w:val="clear" w:color="auto" w:fill="auto"/>
            <w:noWrap/>
            <w:vAlign w:val="center"/>
            <w:hideMark/>
          </w:tcPr>
          <w:p w14:paraId="715E840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699</w:t>
            </w:r>
          </w:p>
        </w:tc>
        <w:tc>
          <w:tcPr>
            <w:tcW w:w="500" w:type="dxa"/>
            <w:shd w:val="clear" w:color="000000" w:fill="F2F2F2"/>
            <w:noWrap/>
            <w:vAlign w:val="center"/>
            <w:hideMark/>
          </w:tcPr>
          <w:p w14:paraId="51FB9B4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265</w:t>
            </w:r>
          </w:p>
        </w:tc>
        <w:tc>
          <w:tcPr>
            <w:tcW w:w="700" w:type="dxa"/>
            <w:vMerge w:val="restart"/>
            <w:shd w:val="clear" w:color="auto" w:fill="auto"/>
            <w:vAlign w:val="center"/>
            <w:hideMark/>
          </w:tcPr>
          <w:p w14:paraId="3C81603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1999</w:t>
            </w:r>
          </w:p>
        </w:tc>
        <w:tc>
          <w:tcPr>
            <w:tcW w:w="500" w:type="dxa"/>
            <w:shd w:val="clear" w:color="auto" w:fill="auto"/>
            <w:noWrap/>
            <w:vAlign w:val="center"/>
            <w:hideMark/>
          </w:tcPr>
          <w:p w14:paraId="4A55F5C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523</w:t>
            </w:r>
          </w:p>
        </w:tc>
        <w:tc>
          <w:tcPr>
            <w:tcW w:w="500" w:type="dxa"/>
            <w:shd w:val="clear" w:color="000000" w:fill="F2F2F2"/>
            <w:noWrap/>
            <w:vAlign w:val="center"/>
            <w:hideMark/>
          </w:tcPr>
          <w:p w14:paraId="5EC1AEA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540</w:t>
            </w:r>
          </w:p>
        </w:tc>
        <w:tc>
          <w:tcPr>
            <w:tcW w:w="500" w:type="dxa"/>
            <w:vMerge w:val="restart"/>
            <w:shd w:val="clear" w:color="000000" w:fill="F2F2F2"/>
            <w:noWrap/>
            <w:vAlign w:val="center"/>
            <w:hideMark/>
          </w:tcPr>
          <w:p w14:paraId="4756FA3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160</w:t>
            </w:r>
          </w:p>
        </w:tc>
        <w:tc>
          <w:tcPr>
            <w:tcW w:w="500" w:type="dxa"/>
            <w:shd w:val="clear" w:color="auto" w:fill="auto"/>
            <w:noWrap/>
            <w:vAlign w:val="center"/>
            <w:hideMark/>
          </w:tcPr>
          <w:p w14:paraId="6EC9E1E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699</w:t>
            </w:r>
          </w:p>
        </w:tc>
        <w:tc>
          <w:tcPr>
            <w:tcW w:w="500" w:type="dxa"/>
            <w:shd w:val="clear" w:color="000000" w:fill="F2F2F2"/>
            <w:noWrap/>
            <w:vAlign w:val="center"/>
            <w:hideMark/>
          </w:tcPr>
          <w:p w14:paraId="51EB3CA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265</w:t>
            </w:r>
          </w:p>
        </w:tc>
        <w:tc>
          <w:tcPr>
            <w:tcW w:w="700" w:type="dxa"/>
            <w:vMerge w:val="restart"/>
            <w:shd w:val="clear" w:color="auto" w:fill="auto"/>
            <w:vAlign w:val="center"/>
            <w:hideMark/>
          </w:tcPr>
          <w:p w14:paraId="4883545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2027</w:t>
            </w:r>
          </w:p>
        </w:tc>
      </w:tr>
      <w:tr w:rsidR="00782DBE" w:rsidRPr="00782DBE" w14:paraId="010F04F7" w14:textId="77777777" w:rsidTr="00782DBE">
        <w:trPr>
          <w:trHeight w:val="240"/>
          <w:jc w:val="center"/>
        </w:trPr>
        <w:tc>
          <w:tcPr>
            <w:tcW w:w="700" w:type="dxa"/>
            <w:vMerge/>
            <w:vAlign w:val="center"/>
            <w:hideMark/>
          </w:tcPr>
          <w:p w14:paraId="64E6840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63F068"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Összesen</w:t>
            </w:r>
          </w:p>
        </w:tc>
        <w:tc>
          <w:tcPr>
            <w:tcW w:w="700" w:type="dxa"/>
            <w:vMerge/>
            <w:vAlign w:val="center"/>
            <w:hideMark/>
          </w:tcPr>
          <w:p w14:paraId="670ACD40" w14:textId="77777777" w:rsidR="00782DBE" w:rsidRPr="00782DBE" w:rsidRDefault="00782DBE" w:rsidP="00782DBE">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2470F9A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1D272B2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432</w:t>
            </w:r>
          </w:p>
        </w:tc>
        <w:tc>
          <w:tcPr>
            <w:tcW w:w="500" w:type="dxa"/>
            <w:vMerge/>
            <w:vAlign w:val="center"/>
            <w:hideMark/>
          </w:tcPr>
          <w:p w14:paraId="02AE5D3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639F03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144</w:t>
            </w:r>
          </w:p>
        </w:tc>
        <w:tc>
          <w:tcPr>
            <w:tcW w:w="500" w:type="dxa"/>
            <w:vMerge/>
            <w:vAlign w:val="center"/>
            <w:hideMark/>
          </w:tcPr>
          <w:p w14:paraId="27C1A93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B8603D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171</w:t>
            </w:r>
          </w:p>
        </w:tc>
        <w:tc>
          <w:tcPr>
            <w:tcW w:w="700" w:type="dxa"/>
            <w:vMerge/>
            <w:vAlign w:val="center"/>
            <w:hideMark/>
          </w:tcPr>
          <w:p w14:paraId="6F4E2CE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51DF6B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98F492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8F692F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964</w:t>
            </w:r>
          </w:p>
        </w:tc>
        <w:tc>
          <w:tcPr>
            <w:tcW w:w="700" w:type="dxa"/>
            <w:vMerge/>
            <w:vAlign w:val="center"/>
            <w:hideMark/>
          </w:tcPr>
          <w:p w14:paraId="06701AB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5BDBF4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1063</w:t>
            </w:r>
          </w:p>
        </w:tc>
        <w:tc>
          <w:tcPr>
            <w:tcW w:w="500" w:type="dxa"/>
            <w:vMerge/>
            <w:vAlign w:val="center"/>
            <w:hideMark/>
          </w:tcPr>
          <w:p w14:paraId="2B60476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7A1471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964</w:t>
            </w:r>
          </w:p>
        </w:tc>
        <w:tc>
          <w:tcPr>
            <w:tcW w:w="700" w:type="dxa"/>
            <w:vMerge/>
            <w:vAlign w:val="center"/>
            <w:hideMark/>
          </w:tcPr>
          <w:p w14:paraId="7131080E" w14:textId="77777777" w:rsidR="00782DBE" w:rsidRPr="00782DBE" w:rsidRDefault="00782DBE" w:rsidP="00782DBE">
            <w:pPr>
              <w:spacing w:after="0"/>
              <w:jc w:val="left"/>
              <w:rPr>
                <w:rFonts w:eastAsia="Times New Roman" w:cs="Times New Roman"/>
                <w:b/>
                <w:bCs/>
                <w:color w:val="000000"/>
                <w:sz w:val="18"/>
                <w:szCs w:val="18"/>
                <w:lang w:eastAsia="hu-HU"/>
              </w:rPr>
            </w:pPr>
          </w:p>
        </w:tc>
      </w:tr>
      <w:tr w:rsidR="00782DBE" w:rsidRPr="00782DBE" w14:paraId="67B512FC" w14:textId="77777777" w:rsidTr="00782DBE">
        <w:trPr>
          <w:trHeight w:val="480"/>
          <w:jc w:val="center"/>
        </w:trPr>
        <w:tc>
          <w:tcPr>
            <w:tcW w:w="700" w:type="dxa"/>
            <w:vMerge/>
            <w:vAlign w:val="center"/>
            <w:hideMark/>
          </w:tcPr>
          <w:p w14:paraId="383E1F3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40769F"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 xml:space="preserve">Elméleti óraszámok </w:t>
            </w:r>
            <w:r w:rsidRPr="00782DBE">
              <w:rPr>
                <w:rFonts w:eastAsia="Times New Roman" w:cs="Times New Roman"/>
                <w:color w:val="000000"/>
                <w:sz w:val="18"/>
                <w:szCs w:val="18"/>
                <w:lang w:eastAsia="hu-HU"/>
              </w:rPr>
              <w:br/>
              <w:t xml:space="preserve">(arány </w:t>
            </w:r>
            <w:proofErr w:type="spellStart"/>
            <w:r w:rsidRPr="00782DBE">
              <w:rPr>
                <w:rFonts w:eastAsia="Times New Roman" w:cs="Times New Roman"/>
                <w:color w:val="000000"/>
                <w:sz w:val="18"/>
                <w:szCs w:val="18"/>
                <w:lang w:eastAsia="hu-HU"/>
              </w:rPr>
              <w:t>ögy-vel</w:t>
            </w:r>
            <w:proofErr w:type="spellEnd"/>
            <w:r w:rsidRPr="00782DBE">
              <w:rPr>
                <w:rFonts w:eastAsia="Times New Roman" w:cs="Times New Roman"/>
                <w:color w:val="000000"/>
                <w:sz w:val="18"/>
                <w:szCs w:val="18"/>
                <w:lang w:eastAsia="hu-HU"/>
              </w:rPr>
              <w:t>)</w:t>
            </w:r>
          </w:p>
        </w:tc>
        <w:tc>
          <w:tcPr>
            <w:tcW w:w="700" w:type="dxa"/>
            <w:vMerge/>
            <w:vAlign w:val="center"/>
            <w:hideMark/>
          </w:tcPr>
          <w:p w14:paraId="3E137772" w14:textId="77777777" w:rsidR="00782DBE" w:rsidRPr="00782DBE" w:rsidRDefault="00782DBE" w:rsidP="00782DBE">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14:paraId="0BDA276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öt évfolyamos képzés egészében: 1209 óra (53%)</w:t>
            </w:r>
          </w:p>
        </w:tc>
        <w:tc>
          <w:tcPr>
            <w:tcW w:w="700" w:type="dxa"/>
            <w:vMerge/>
            <w:vAlign w:val="center"/>
            <w:hideMark/>
          </w:tcPr>
          <w:p w14:paraId="4B26963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25CFF1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4B1EF2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930FCB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vMerge/>
            <w:vAlign w:val="center"/>
            <w:hideMark/>
          </w:tcPr>
          <w:p w14:paraId="075CE0B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12672B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1222 óra (55,9%)</w:t>
            </w:r>
          </w:p>
        </w:tc>
        <w:tc>
          <w:tcPr>
            <w:tcW w:w="700" w:type="dxa"/>
            <w:vMerge/>
            <w:vAlign w:val="center"/>
            <w:hideMark/>
          </w:tcPr>
          <w:p w14:paraId="0B0C08AA" w14:textId="77777777" w:rsidR="00782DBE" w:rsidRPr="00782DBE" w:rsidRDefault="00782DBE" w:rsidP="00782DBE">
            <w:pPr>
              <w:spacing w:after="0"/>
              <w:jc w:val="left"/>
              <w:rPr>
                <w:rFonts w:eastAsia="Times New Roman" w:cs="Times New Roman"/>
                <w:b/>
                <w:bCs/>
                <w:color w:val="000000"/>
                <w:sz w:val="18"/>
                <w:szCs w:val="18"/>
                <w:lang w:eastAsia="hu-HU"/>
              </w:rPr>
            </w:pPr>
          </w:p>
        </w:tc>
      </w:tr>
      <w:tr w:rsidR="00782DBE" w:rsidRPr="00782DBE" w14:paraId="6885E18B" w14:textId="77777777" w:rsidTr="00782DBE">
        <w:trPr>
          <w:trHeight w:val="480"/>
          <w:jc w:val="center"/>
        </w:trPr>
        <w:tc>
          <w:tcPr>
            <w:tcW w:w="700" w:type="dxa"/>
            <w:vMerge/>
            <w:vAlign w:val="center"/>
            <w:hideMark/>
          </w:tcPr>
          <w:p w14:paraId="28A6345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331C44"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 xml:space="preserve">Gyakorlati óraszámok </w:t>
            </w:r>
            <w:r w:rsidRPr="00782DBE">
              <w:rPr>
                <w:rFonts w:eastAsia="Times New Roman" w:cs="Times New Roman"/>
                <w:color w:val="000000"/>
                <w:sz w:val="18"/>
                <w:szCs w:val="18"/>
                <w:lang w:eastAsia="hu-HU"/>
              </w:rPr>
              <w:br/>
              <w:t xml:space="preserve">(arány </w:t>
            </w:r>
            <w:proofErr w:type="spellStart"/>
            <w:r w:rsidRPr="00782DBE">
              <w:rPr>
                <w:rFonts w:eastAsia="Times New Roman" w:cs="Times New Roman"/>
                <w:color w:val="000000"/>
                <w:sz w:val="18"/>
                <w:szCs w:val="18"/>
                <w:lang w:eastAsia="hu-HU"/>
              </w:rPr>
              <w:t>ögy-vel</w:t>
            </w:r>
            <w:proofErr w:type="spellEnd"/>
            <w:r w:rsidRPr="00782DBE">
              <w:rPr>
                <w:rFonts w:eastAsia="Times New Roman" w:cs="Times New Roman"/>
                <w:color w:val="000000"/>
                <w:sz w:val="18"/>
                <w:szCs w:val="18"/>
                <w:lang w:eastAsia="hu-HU"/>
              </w:rPr>
              <w:t>)</w:t>
            </w:r>
          </w:p>
        </w:tc>
        <w:tc>
          <w:tcPr>
            <w:tcW w:w="700" w:type="dxa"/>
            <w:vMerge/>
            <w:vAlign w:val="center"/>
            <w:hideMark/>
          </w:tcPr>
          <w:p w14:paraId="42D01FB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14:paraId="455C8B9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öt évfolyamos képzés egészében: 790 óra (47%)</w:t>
            </w:r>
          </w:p>
        </w:tc>
        <w:tc>
          <w:tcPr>
            <w:tcW w:w="700" w:type="dxa"/>
            <w:vMerge/>
            <w:vAlign w:val="center"/>
            <w:hideMark/>
          </w:tcPr>
          <w:p w14:paraId="0A64D65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980567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B822BA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3BD0D139" w14:textId="77777777" w:rsidR="00782DBE" w:rsidRPr="00782DBE" w:rsidRDefault="00782DBE" w:rsidP="00782DBE">
            <w:pPr>
              <w:spacing w:after="0"/>
              <w:jc w:val="left"/>
              <w:rPr>
                <w:rFonts w:eastAsia="Times New Roman" w:cs="Times New Roman"/>
                <w:color w:val="000000"/>
                <w:sz w:val="18"/>
                <w:szCs w:val="18"/>
                <w:lang w:eastAsia="hu-HU"/>
              </w:rPr>
            </w:pPr>
          </w:p>
        </w:tc>
        <w:tc>
          <w:tcPr>
            <w:tcW w:w="700" w:type="dxa"/>
            <w:vMerge/>
            <w:vAlign w:val="center"/>
            <w:hideMark/>
          </w:tcPr>
          <w:p w14:paraId="54F75CB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0AC86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805 óra (44,1%)</w:t>
            </w:r>
          </w:p>
        </w:tc>
        <w:tc>
          <w:tcPr>
            <w:tcW w:w="700" w:type="dxa"/>
            <w:vMerge/>
            <w:vAlign w:val="center"/>
            <w:hideMark/>
          </w:tcPr>
          <w:p w14:paraId="65A79181" w14:textId="77777777" w:rsidR="00782DBE" w:rsidRPr="00782DBE" w:rsidRDefault="00782DBE" w:rsidP="00782DBE">
            <w:pPr>
              <w:spacing w:after="0"/>
              <w:jc w:val="left"/>
              <w:rPr>
                <w:rFonts w:eastAsia="Times New Roman" w:cs="Times New Roman"/>
                <w:b/>
                <w:bCs/>
                <w:color w:val="000000"/>
                <w:sz w:val="18"/>
                <w:szCs w:val="18"/>
                <w:lang w:eastAsia="hu-HU"/>
              </w:rPr>
            </w:pPr>
          </w:p>
        </w:tc>
      </w:tr>
      <w:tr w:rsidR="00782DBE" w:rsidRPr="00782DBE" w14:paraId="5CA9429D" w14:textId="77777777" w:rsidTr="00782DBE">
        <w:trPr>
          <w:trHeight w:val="240"/>
          <w:jc w:val="center"/>
        </w:trPr>
        <w:tc>
          <w:tcPr>
            <w:tcW w:w="700" w:type="dxa"/>
            <w:vMerge w:val="restart"/>
            <w:shd w:val="clear" w:color="auto" w:fill="auto"/>
            <w:textDirection w:val="btLr"/>
            <w:vAlign w:val="center"/>
            <w:hideMark/>
          </w:tcPr>
          <w:p w14:paraId="732A8F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11499-12</w:t>
            </w:r>
            <w:r w:rsidRPr="00782DBE">
              <w:rPr>
                <w:rFonts w:eastAsia="Times New Roman" w:cs="Times New Roman"/>
                <w:color w:val="000000"/>
                <w:sz w:val="18"/>
                <w:szCs w:val="18"/>
                <w:lang w:eastAsia="hu-HU"/>
              </w:rPr>
              <w:br/>
              <w:t>Foglalkoztatás II.</w:t>
            </w:r>
          </w:p>
        </w:tc>
        <w:tc>
          <w:tcPr>
            <w:tcW w:w="1780" w:type="dxa"/>
            <w:shd w:val="clear" w:color="auto" w:fill="auto"/>
            <w:vAlign w:val="center"/>
            <w:hideMark/>
          </w:tcPr>
          <w:p w14:paraId="42E234AD"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Foglalkoztatás II.</w:t>
            </w:r>
          </w:p>
        </w:tc>
        <w:tc>
          <w:tcPr>
            <w:tcW w:w="700" w:type="dxa"/>
            <w:vMerge w:val="restart"/>
            <w:shd w:val="clear" w:color="000000" w:fill="FFFFFF"/>
            <w:textDirection w:val="btLr"/>
            <w:hideMark/>
          </w:tcPr>
          <w:p w14:paraId="7B0B9601" w14:textId="1E52A40E"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0686974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467576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3B9058D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BAC1A7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48077E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4F850B5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E10354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ED90BF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7AC990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378B33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7880D60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019F53C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85D208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07B4C55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w:t>
            </w:r>
          </w:p>
        </w:tc>
        <w:tc>
          <w:tcPr>
            <w:tcW w:w="500" w:type="dxa"/>
            <w:shd w:val="clear" w:color="000000" w:fill="F2F2F2"/>
            <w:noWrap/>
            <w:vAlign w:val="center"/>
            <w:hideMark/>
          </w:tcPr>
          <w:p w14:paraId="3D035CB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507D41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w:t>
            </w:r>
          </w:p>
        </w:tc>
        <w:tc>
          <w:tcPr>
            <w:tcW w:w="500" w:type="dxa"/>
            <w:shd w:val="clear" w:color="auto" w:fill="auto"/>
            <w:noWrap/>
            <w:vAlign w:val="center"/>
            <w:hideMark/>
          </w:tcPr>
          <w:p w14:paraId="5860050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6AE418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6158DC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53EDA15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w:t>
            </w:r>
          </w:p>
        </w:tc>
        <w:tc>
          <w:tcPr>
            <w:tcW w:w="500" w:type="dxa"/>
            <w:shd w:val="clear" w:color="000000" w:fill="F2F2F2"/>
            <w:noWrap/>
            <w:vAlign w:val="center"/>
            <w:hideMark/>
          </w:tcPr>
          <w:p w14:paraId="5E53D62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14B9BE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w:t>
            </w:r>
          </w:p>
        </w:tc>
      </w:tr>
      <w:tr w:rsidR="00782DBE" w:rsidRPr="00782DBE" w14:paraId="6DF479CF" w14:textId="77777777" w:rsidTr="00782DBE">
        <w:trPr>
          <w:trHeight w:val="480"/>
          <w:jc w:val="center"/>
        </w:trPr>
        <w:tc>
          <w:tcPr>
            <w:tcW w:w="700" w:type="dxa"/>
            <w:vMerge/>
            <w:vAlign w:val="center"/>
            <w:hideMark/>
          </w:tcPr>
          <w:p w14:paraId="646D5C5F"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7D9276"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Munkajogi alapismeretek</w:t>
            </w:r>
          </w:p>
        </w:tc>
        <w:tc>
          <w:tcPr>
            <w:tcW w:w="700" w:type="dxa"/>
            <w:vMerge/>
            <w:vAlign w:val="center"/>
            <w:hideMark/>
          </w:tcPr>
          <w:p w14:paraId="36688C9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E5460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DBC72F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192D0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855EB5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33304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72F92E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723B7D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0513A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748C58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DCF83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CE9E2B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3AC865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CAA800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FFB21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735FF2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2F6338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7A23911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182116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5E23B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30679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6A722ED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397C3B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0C849D42" w14:textId="77777777" w:rsidTr="00782DBE">
        <w:trPr>
          <w:trHeight w:val="480"/>
          <w:jc w:val="center"/>
        </w:trPr>
        <w:tc>
          <w:tcPr>
            <w:tcW w:w="700" w:type="dxa"/>
            <w:vMerge/>
            <w:vAlign w:val="center"/>
            <w:hideMark/>
          </w:tcPr>
          <w:p w14:paraId="56F1F5D4"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70BB22"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Munkaviszony létesítése</w:t>
            </w:r>
          </w:p>
        </w:tc>
        <w:tc>
          <w:tcPr>
            <w:tcW w:w="700" w:type="dxa"/>
            <w:vMerge/>
            <w:vAlign w:val="center"/>
            <w:hideMark/>
          </w:tcPr>
          <w:p w14:paraId="4EC7B728"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CA4F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2467C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2A27C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D45E8B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DFCCC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64BBF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2F9D39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53627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99C4B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BF7DE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F1833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4E6D1AF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AB0BAF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008C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25168D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D4BCC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0FE4526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53A3008"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4516A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2823BB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793979C0"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2D00A3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3D4F3E66" w14:textId="77777777" w:rsidTr="00782DBE">
        <w:trPr>
          <w:trHeight w:val="240"/>
          <w:jc w:val="center"/>
        </w:trPr>
        <w:tc>
          <w:tcPr>
            <w:tcW w:w="700" w:type="dxa"/>
            <w:vMerge/>
            <w:vAlign w:val="center"/>
            <w:hideMark/>
          </w:tcPr>
          <w:p w14:paraId="5691A4DF"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C6EEC2F"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Álláskeresés</w:t>
            </w:r>
          </w:p>
        </w:tc>
        <w:tc>
          <w:tcPr>
            <w:tcW w:w="700" w:type="dxa"/>
            <w:vMerge/>
            <w:vAlign w:val="center"/>
            <w:hideMark/>
          </w:tcPr>
          <w:p w14:paraId="36679381"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9279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589C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66C1B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C763C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F02FD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0BF837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E22AD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36779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3ADB19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983CD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060E6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068EE3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488256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0F9D5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1013B99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FC2DA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5154809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1D7302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75EFA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1B21D1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2912168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35F619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53D26AB3" w14:textId="77777777" w:rsidTr="00782DBE">
        <w:trPr>
          <w:trHeight w:val="240"/>
          <w:jc w:val="center"/>
        </w:trPr>
        <w:tc>
          <w:tcPr>
            <w:tcW w:w="700" w:type="dxa"/>
            <w:vMerge/>
            <w:vAlign w:val="center"/>
            <w:hideMark/>
          </w:tcPr>
          <w:p w14:paraId="241999D6"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2F64DD"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Munkanélküliség</w:t>
            </w:r>
          </w:p>
        </w:tc>
        <w:tc>
          <w:tcPr>
            <w:tcW w:w="700" w:type="dxa"/>
            <w:vMerge/>
            <w:vAlign w:val="center"/>
            <w:hideMark/>
          </w:tcPr>
          <w:p w14:paraId="063D15A8"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074775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F123B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980F4F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4277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7E7C1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0F467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B32E7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AEE935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D9752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1577A5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3FD51E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683C770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2AEBBB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63CDC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000000" w:fill="F2F2F2"/>
            <w:noWrap/>
            <w:vAlign w:val="center"/>
            <w:hideMark/>
          </w:tcPr>
          <w:p w14:paraId="73D9CF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5F12F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auto" w:fill="auto"/>
            <w:noWrap/>
            <w:vAlign w:val="center"/>
            <w:hideMark/>
          </w:tcPr>
          <w:p w14:paraId="10ADC7D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5D97CE4"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399309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6E9CA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000000" w:fill="F2F2F2"/>
            <w:noWrap/>
            <w:vAlign w:val="center"/>
            <w:hideMark/>
          </w:tcPr>
          <w:p w14:paraId="2214F76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196507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r>
      <w:tr w:rsidR="00782DBE" w:rsidRPr="00782DBE" w14:paraId="0EE9073A" w14:textId="77777777" w:rsidTr="00782DBE">
        <w:trPr>
          <w:trHeight w:val="240"/>
          <w:jc w:val="center"/>
        </w:trPr>
        <w:tc>
          <w:tcPr>
            <w:tcW w:w="700" w:type="dxa"/>
            <w:vMerge w:val="restart"/>
            <w:shd w:val="clear" w:color="auto" w:fill="auto"/>
            <w:textDirection w:val="btLr"/>
            <w:vAlign w:val="center"/>
            <w:hideMark/>
          </w:tcPr>
          <w:p w14:paraId="4A5424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11498-12</w:t>
            </w:r>
            <w:r w:rsidRPr="00782DBE">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19159DA7"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Foglalkoztatás I.</w:t>
            </w:r>
          </w:p>
        </w:tc>
        <w:tc>
          <w:tcPr>
            <w:tcW w:w="700" w:type="dxa"/>
            <w:vMerge w:val="restart"/>
            <w:shd w:val="clear" w:color="000000" w:fill="FFFFFF"/>
            <w:textDirection w:val="btLr"/>
            <w:hideMark/>
          </w:tcPr>
          <w:p w14:paraId="6D4DD1D4" w14:textId="4F28ECD7"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5D779AC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07928A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53191AC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5263B0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6B2A45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E56F3D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8D6852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8C0276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EB37CC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6C664D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041651D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674E432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407302C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173ECE2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c>
          <w:tcPr>
            <w:tcW w:w="500" w:type="dxa"/>
            <w:shd w:val="clear" w:color="000000" w:fill="F2F2F2"/>
            <w:noWrap/>
            <w:vAlign w:val="center"/>
            <w:hideMark/>
          </w:tcPr>
          <w:p w14:paraId="5F76C48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A5DF7C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c>
          <w:tcPr>
            <w:tcW w:w="500" w:type="dxa"/>
            <w:shd w:val="clear" w:color="auto" w:fill="auto"/>
            <w:noWrap/>
            <w:vAlign w:val="center"/>
            <w:hideMark/>
          </w:tcPr>
          <w:p w14:paraId="31F8A3B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AAD12A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CB03C9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01277F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c>
          <w:tcPr>
            <w:tcW w:w="500" w:type="dxa"/>
            <w:shd w:val="clear" w:color="000000" w:fill="F2F2F2"/>
            <w:noWrap/>
            <w:vAlign w:val="center"/>
            <w:hideMark/>
          </w:tcPr>
          <w:p w14:paraId="7F909D7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9F59F3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r>
      <w:tr w:rsidR="00782DBE" w:rsidRPr="00782DBE" w14:paraId="2B03EF08" w14:textId="77777777" w:rsidTr="00782DBE">
        <w:trPr>
          <w:trHeight w:val="480"/>
          <w:jc w:val="center"/>
        </w:trPr>
        <w:tc>
          <w:tcPr>
            <w:tcW w:w="700" w:type="dxa"/>
            <w:vMerge/>
            <w:vAlign w:val="center"/>
            <w:hideMark/>
          </w:tcPr>
          <w:p w14:paraId="1CC6E92E"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5EC4A8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Nyelvtani rendszerezés 1</w:t>
            </w:r>
          </w:p>
        </w:tc>
        <w:tc>
          <w:tcPr>
            <w:tcW w:w="700" w:type="dxa"/>
            <w:vMerge/>
            <w:vAlign w:val="center"/>
            <w:hideMark/>
          </w:tcPr>
          <w:p w14:paraId="24F3D51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42A81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D37B1A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CA6529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3BA5F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FF99D6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6193E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18587A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AB0E1B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ED0D69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CC645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D6F261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C1497B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D0E42F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2CE4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00465D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68022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auto" w:fill="auto"/>
            <w:noWrap/>
            <w:vAlign w:val="center"/>
            <w:hideMark/>
          </w:tcPr>
          <w:p w14:paraId="1CA8E92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1706789C"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E4DA58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3D50A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0F0E5E7C"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354B76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r>
      <w:tr w:rsidR="00782DBE" w:rsidRPr="00782DBE" w14:paraId="105E93C0" w14:textId="77777777" w:rsidTr="00782DBE">
        <w:trPr>
          <w:trHeight w:val="480"/>
          <w:jc w:val="center"/>
        </w:trPr>
        <w:tc>
          <w:tcPr>
            <w:tcW w:w="700" w:type="dxa"/>
            <w:vMerge/>
            <w:vAlign w:val="center"/>
            <w:hideMark/>
          </w:tcPr>
          <w:p w14:paraId="50F5DCD3"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25591B"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Nyelvtani rendszerezés 2</w:t>
            </w:r>
          </w:p>
        </w:tc>
        <w:tc>
          <w:tcPr>
            <w:tcW w:w="700" w:type="dxa"/>
            <w:vMerge/>
            <w:vAlign w:val="center"/>
            <w:hideMark/>
          </w:tcPr>
          <w:p w14:paraId="4AD81B1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949A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2F51A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FFCA3C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A23C8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9C84F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49AC7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0E77C9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BA28DA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6205A4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34AC0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9B7D4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1C6D2F9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3C6CA6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50C85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6223489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EA39F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auto" w:fill="auto"/>
            <w:noWrap/>
            <w:vAlign w:val="center"/>
            <w:hideMark/>
          </w:tcPr>
          <w:p w14:paraId="6631376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927C4B0"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5B14B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DBCD74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209C1C6F"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1FFB8D0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r>
      <w:tr w:rsidR="00782DBE" w:rsidRPr="00782DBE" w14:paraId="1A1687F9" w14:textId="77777777" w:rsidTr="00782DBE">
        <w:trPr>
          <w:trHeight w:val="480"/>
          <w:jc w:val="center"/>
        </w:trPr>
        <w:tc>
          <w:tcPr>
            <w:tcW w:w="700" w:type="dxa"/>
            <w:vMerge/>
            <w:vAlign w:val="center"/>
            <w:hideMark/>
          </w:tcPr>
          <w:p w14:paraId="1756DB6F"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2CEB04"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Nyelvi készségfejlesztés</w:t>
            </w:r>
          </w:p>
        </w:tc>
        <w:tc>
          <w:tcPr>
            <w:tcW w:w="700" w:type="dxa"/>
            <w:vMerge/>
            <w:vAlign w:val="center"/>
            <w:hideMark/>
          </w:tcPr>
          <w:p w14:paraId="2840F36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C6DF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E85BC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B95D2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DBC54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CF814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43588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4CEC2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B0C270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C42CB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9830D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3A25B1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68CDDC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524776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0584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c>
          <w:tcPr>
            <w:tcW w:w="500" w:type="dxa"/>
            <w:shd w:val="clear" w:color="000000" w:fill="F2F2F2"/>
            <w:noWrap/>
            <w:vAlign w:val="center"/>
            <w:hideMark/>
          </w:tcPr>
          <w:p w14:paraId="35A70A0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438E11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c>
          <w:tcPr>
            <w:tcW w:w="500" w:type="dxa"/>
            <w:shd w:val="clear" w:color="auto" w:fill="auto"/>
            <w:noWrap/>
            <w:vAlign w:val="center"/>
            <w:hideMark/>
          </w:tcPr>
          <w:p w14:paraId="7520502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3AFBA5D"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78D65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68209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c>
          <w:tcPr>
            <w:tcW w:w="500" w:type="dxa"/>
            <w:shd w:val="clear" w:color="000000" w:fill="F2F2F2"/>
            <w:noWrap/>
            <w:vAlign w:val="center"/>
            <w:hideMark/>
          </w:tcPr>
          <w:p w14:paraId="05B4EAB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089D6A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r>
      <w:tr w:rsidR="00782DBE" w:rsidRPr="00782DBE" w14:paraId="3B149DEC" w14:textId="77777777" w:rsidTr="00782DBE">
        <w:trPr>
          <w:trHeight w:val="480"/>
          <w:jc w:val="center"/>
        </w:trPr>
        <w:tc>
          <w:tcPr>
            <w:tcW w:w="700" w:type="dxa"/>
            <w:vMerge/>
            <w:vAlign w:val="center"/>
            <w:hideMark/>
          </w:tcPr>
          <w:p w14:paraId="6D6B24F6"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75D27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Munkavállalói szókincs</w:t>
            </w:r>
          </w:p>
        </w:tc>
        <w:tc>
          <w:tcPr>
            <w:tcW w:w="700" w:type="dxa"/>
            <w:vMerge/>
            <w:vAlign w:val="center"/>
            <w:hideMark/>
          </w:tcPr>
          <w:p w14:paraId="3D185562"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9059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1D4FF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35322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7695A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FD4BF6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FBFB94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9345B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8997F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3C3AC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B0E0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0AC5F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4FE5159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279357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03FAC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c>
          <w:tcPr>
            <w:tcW w:w="500" w:type="dxa"/>
            <w:shd w:val="clear" w:color="000000" w:fill="F2F2F2"/>
            <w:noWrap/>
            <w:vAlign w:val="center"/>
            <w:hideMark/>
          </w:tcPr>
          <w:p w14:paraId="76B79B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CDA16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c>
          <w:tcPr>
            <w:tcW w:w="500" w:type="dxa"/>
            <w:shd w:val="clear" w:color="auto" w:fill="auto"/>
            <w:noWrap/>
            <w:vAlign w:val="center"/>
            <w:hideMark/>
          </w:tcPr>
          <w:p w14:paraId="55B0442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6340D3F"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5ED0BB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1E85A6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c>
          <w:tcPr>
            <w:tcW w:w="500" w:type="dxa"/>
            <w:shd w:val="clear" w:color="000000" w:fill="F2F2F2"/>
            <w:noWrap/>
            <w:vAlign w:val="center"/>
            <w:hideMark/>
          </w:tcPr>
          <w:p w14:paraId="69E10E4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700" w:type="dxa"/>
            <w:shd w:val="clear" w:color="auto" w:fill="auto"/>
            <w:noWrap/>
            <w:vAlign w:val="center"/>
            <w:hideMark/>
          </w:tcPr>
          <w:p w14:paraId="79EE03C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23</w:t>
            </w:r>
          </w:p>
        </w:tc>
      </w:tr>
      <w:tr w:rsidR="00782DBE" w:rsidRPr="00782DBE" w14:paraId="620AEAF9" w14:textId="77777777" w:rsidTr="00782DBE">
        <w:trPr>
          <w:trHeight w:val="480"/>
          <w:jc w:val="center"/>
        </w:trPr>
        <w:tc>
          <w:tcPr>
            <w:tcW w:w="700" w:type="dxa"/>
            <w:vMerge w:val="restart"/>
            <w:shd w:val="clear" w:color="auto" w:fill="auto"/>
            <w:textDirection w:val="btLr"/>
            <w:vAlign w:val="center"/>
            <w:hideMark/>
          </w:tcPr>
          <w:p w14:paraId="20FB477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11547-16 Vízügyi ügyintéző feladatok</w:t>
            </w:r>
          </w:p>
        </w:tc>
        <w:tc>
          <w:tcPr>
            <w:tcW w:w="1780" w:type="dxa"/>
            <w:shd w:val="clear" w:color="auto" w:fill="auto"/>
            <w:vAlign w:val="center"/>
            <w:hideMark/>
          </w:tcPr>
          <w:p w14:paraId="62F18D2D"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ügyintézői ismeretek</w:t>
            </w:r>
          </w:p>
        </w:tc>
        <w:tc>
          <w:tcPr>
            <w:tcW w:w="700" w:type="dxa"/>
            <w:vMerge w:val="restart"/>
            <w:shd w:val="clear" w:color="000000" w:fill="92D050"/>
            <w:textDirection w:val="btLr"/>
            <w:hideMark/>
          </w:tcPr>
          <w:p w14:paraId="67C1D53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5285303</w:t>
            </w:r>
            <w:r w:rsidRPr="00782DBE">
              <w:rPr>
                <w:rFonts w:eastAsia="Times New Roman" w:cs="Times New Roman"/>
                <w:color w:val="000000"/>
                <w:sz w:val="18"/>
                <w:szCs w:val="18"/>
                <w:lang w:eastAsia="hu-HU"/>
              </w:rPr>
              <w:br/>
              <w:t>Vízügyi ügyintéző</w:t>
            </w:r>
          </w:p>
        </w:tc>
        <w:tc>
          <w:tcPr>
            <w:tcW w:w="500" w:type="dxa"/>
            <w:shd w:val="clear" w:color="auto" w:fill="auto"/>
            <w:noWrap/>
            <w:vAlign w:val="center"/>
            <w:hideMark/>
          </w:tcPr>
          <w:p w14:paraId="121E292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A1C91A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250CBC7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4A7D4C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59BFB6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C07FE4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108</w:t>
            </w:r>
          </w:p>
        </w:tc>
        <w:tc>
          <w:tcPr>
            <w:tcW w:w="500" w:type="dxa"/>
            <w:shd w:val="clear" w:color="000000" w:fill="F2F2F2"/>
            <w:noWrap/>
            <w:vAlign w:val="center"/>
            <w:hideMark/>
          </w:tcPr>
          <w:p w14:paraId="49B2A03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4B84CB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0D631AC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77</w:t>
            </w:r>
          </w:p>
        </w:tc>
        <w:tc>
          <w:tcPr>
            <w:tcW w:w="500" w:type="dxa"/>
            <w:shd w:val="clear" w:color="000000" w:fill="F2F2F2"/>
            <w:noWrap/>
            <w:vAlign w:val="center"/>
            <w:hideMark/>
          </w:tcPr>
          <w:p w14:paraId="2E076DD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E0E466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185</w:t>
            </w:r>
          </w:p>
        </w:tc>
        <w:tc>
          <w:tcPr>
            <w:tcW w:w="700" w:type="dxa"/>
            <w:vMerge w:val="restart"/>
            <w:shd w:val="clear" w:color="auto" w:fill="auto"/>
            <w:noWrap/>
            <w:hideMark/>
          </w:tcPr>
          <w:p w14:paraId="34B06B3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185</w:t>
            </w:r>
          </w:p>
        </w:tc>
        <w:tc>
          <w:tcPr>
            <w:tcW w:w="700" w:type="dxa"/>
            <w:vMerge w:val="restart"/>
            <w:shd w:val="clear" w:color="auto" w:fill="auto"/>
            <w:noWrap/>
            <w:hideMark/>
          </w:tcPr>
          <w:p w14:paraId="6F0EBA1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230596F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87C50D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4358E1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185</w:t>
            </w:r>
          </w:p>
        </w:tc>
        <w:tc>
          <w:tcPr>
            <w:tcW w:w="500" w:type="dxa"/>
            <w:shd w:val="clear" w:color="auto" w:fill="auto"/>
            <w:noWrap/>
            <w:vAlign w:val="center"/>
            <w:hideMark/>
          </w:tcPr>
          <w:p w14:paraId="5599B1B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444C39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D10D54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9D2883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CC173A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347E082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r>
      <w:tr w:rsidR="00782DBE" w:rsidRPr="00782DBE" w14:paraId="6FA01561" w14:textId="77777777" w:rsidTr="00782DBE">
        <w:trPr>
          <w:trHeight w:val="480"/>
          <w:jc w:val="center"/>
        </w:trPr>
        <w:tc>
          <w:tcPr>
            <w:tcW w:w="700" w:type="dxa"/>
            <w:vMerge/>
            <w:vAlign w:val="center"/>
            <w:hideMark/>
          </w:tcPr>
          <w:p w14:paraId="57E53E81"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9BB1DC"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Ügyviteli, ügykezelési folyamatok</w:t>
            </w:r>
          </w:p>
        </w:tc>
        <w:tc>
          <w:tcPr>
            <w:tcW w:w="700" w:type="dxa"/>
            <w:vMerge/>
            <w:vAlign w:val="center"/>
            <w:hideMark/>
          </w:tcPr>
          <w:p w14:paraId="4002F3F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569A5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16C7B6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9C749A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D6081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A4967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D25E11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41392D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98C168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E480E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D5E7B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CAD6E6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6470293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DE9589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F7F17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1F6676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4EA7F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43201B4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1C45880"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484062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7EE1130"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3164FA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9FAA5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740A0437" w14:textId="77777777" w:rsidTr="00782DBE">
        <w:trPr>
          <w:trHeight w:val="240"/>
          <w:jc w:val="center"/>
        </w:trPr>
        <w:tc>
          <w:tcPr>
            <w:tcW w:w="700" w:type="dxa"/>
            <w:vMerge/>
            <w:vAlign w:val="center"/>
            <w:hideMark/>
          </w:tcPr>
          <w:p w14:paraId="6B610D2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41B96E" w14:textId="77777777" w:rsidR="00782DBE" w:rsidRPr="00782DBE" w:rsidRDefault="00782DBE" w:rsidP="00782DBE">
            <w:pPr>
              <w:spacing w:after="0"/>
              <w:jc w:val="left"/>
              <w:rPr>
                <w:rFonts w:eastAsia="Times New Roman" w:cs="Times New Roman"/>
                <w:color w:val="000000"/>
                <w:sz w:val="18"/>
                <w:szCs w:val="18"/>
                <w:lang w:eastAsia="hu-HU"/>
              </w:rPr>
            </w:pPr>
            <w:proofErr w:type="gramStart"/>
            <w:r w:rsidRPr="00782DBE">
              <w:rPr>
                <w:rFonts w:eastAsia="Times New Roman" w:cs="Times New Roman"/>
                <w:color w:val="000000"/>
                <w:sz w:val="18"/>
                <w:szCs w:val="18"/>
                <w:lang w:eastAsia="hu-HU"/>
              </w:rPr>
              <w:t>Dokumentum készítés</w:t>
            </w:r>
            <w:proofErr w:type="gramEnd"/>
          </w:p>
        </w:tc>
        <w:tc>
          <w:tcPr>
            <w:tcW w:w="700" w:type="dxa"/>
            <w:vMerge/>
            <w:vAlign w:val="center"/>
            <w:hideMark/>
          </w:tcPr>
          <w:p w14:paraId="45736FF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9B9A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480CB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C1DF11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3B6CCD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6DCDA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1AABF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7E74D8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393EE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D36A0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3C6C4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B68CB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6E6610B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C9BD64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7768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CDEF4B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05FDDD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08CE392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A7361E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780123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746C6E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14880D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58400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5592C8A6" w14:textId="77777777" w:rsidTr="00782DBE">
        <w:trPr>
          <w:trHeight w:val="240"/>
          <w:jc w:val="center"/>
        </w:trPr>
        <w:tc>
          <w:tcPr>
            <w:tcW w:w="700" w:type="dxa"/>
            <w:vMerge/>
            <w:vAlign w:val="center"/>
            <w:hideMark/>
          </w:tcPr>
          <w:p w14:paraId="3F50ACF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5074FE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Kommunikáció</w:t>
            </w:r>
          </w:p>
        </w:tc>
        <w:tc>
          <w:tcPr>
            <w:tcW w:w="700" w:type="dxa"/>
            <w:vMerge/>
            <w:vAlign w:val="center"/>
            <w:hideMark/>
          </w:tcPr>
          <w:p w14:paraId="5490124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1AEA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1981C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387FA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29F56E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D6C3C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B2253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0ED93A2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E98732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986BD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14</w:t>
            </w:r>
          </w:p>
        </w:tc>
        <w:tc>
          <w:tcPr>
            <w:tcW w:w="500" w:type="dxa"/>
            <w:shd w:val="clear" w:color="000000" w:fill="F2F2F2"/>
            <w:noWrap/>
            <w:vAlign w:val="center"/>
            <w:hideMark/>
          </w:tcPr>
          <w:p w14:paraId="41319C6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74A95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50</w:t>
            </w:r>
          </w:p>
        </w:tc>
        <w:tc>
          <w:tcPr>
            <w:tcW w:w="700" w:type="dxa"/>
            <w:vMerge/>
            <w:vAlign w:val="center"/>
            <w:hideMark/>
          </w:tcPr>
          <w:p w14:paraId="734322E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19FB69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2C86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227963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3BAF96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50</w:t>
            </w:r>
          </w:p>
        </w:tc>
        <w:tc>
          <w:tcPr>
            <w:tcW w:w="500" w:type="dxa"/>
            <w:shd w:val="clear" w:color="auto" w:fill="auto"/>
            <w:noWrap/>
            <w:vAlign w:val="center"/>
            <w:hideMark/>
          </w:tcPr>
          <w:p w14:paraId="16FE9F1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129F173"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120962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A2E2E8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8BC371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799E27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0B613580" w14:textId="77777777" w:rsidTr="00782DBE">
        <w:trPr>
          <w:trHeight w:val="240"/>
          <w:jc w:val="center"/>
        </w:trPr>
        <w:tc>
          <w:tcPr>
            <w:tcW w:w="700" w:type="dxa"/>
            <w:vMerge/>
            <w:vAlign w:val="center"/>
            <w:hideMark/>
          </w:tcPr>
          <w:p w14:paraId="7B287014"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609F0F"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Jogi alapismeretek</w:t>
            </w:r>
          </w:p>
        </w:tc>
        <w:tc>
          <w:tcPr>
            <w:tcW w:w="700" w:type="dxa"/>
            <w:vMerge/>
            <w:vAlign w:val="center"/>
            <w:hideMark/>
          </w:tcPr>
          <w:p w14:paraId="6AC2DC96"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95540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C5CC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E4499D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8CF4A9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36D49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29BAC1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925C9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9A636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87370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38</w:t>
            </w:r>
          </w:p>
        </w:tc>
        <w:tc>
          <w:tcPr>
            <w:tcW w:w="500" w:type="dxa"/>
            <w:shd w:val="clear" w:color="000000" w:fill="F2F2F2"/>
            <w:noWrap/>
            <w:vAlign w:val="center"/>
            <w:hideMark/>
          </w:tcPr>
          <w:p w14:paraId="6FB397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7C4A4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38</w:t>
            </w:r>
          </w:p>
        </w:tc>
        <w:tc>
          <w:tcPr>
            <w:tcW w:w="700" w:type="dxa"/>
            <w:vMerge/>
            <w:vAlign w:val="center"/>
            <w:hideMark/>
          </w:tcPr>
          <w:p w14:paraId="2DEEAC0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84B972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F2E6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F7ABD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2BACB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38</w:t>
            </w:r>
          </w:p>
        </w:tc>
        <w:tc>
          <w:tcPr>
            <w:tcW w:w="500" w:type="dxa"/>
            <w:shd w:val="clear" w:color="auto" w:fill="auto"/>
            <w:noWrap/>
            <w:vAlign w:val="center"/>
            <w:hideMark/>
          </w:tcPr>
          <w:p w14:paraId="630EFE6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142EB0B"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F3FEA3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20975C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FF7604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03564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59AD1777" w14:textId="77777777" w:rsidTr="00782DBE">
        <w:trPr>
          <w:trHeight w:val="720"/>
          <w:jc w:val="center"/>
        </w:trPr>
        <w:tc>
          <w:tcPr>
            <w:tcW w:w="700" w:type="dxa"/>
            <w:vMerge/>
            <w:vAlign w:val="center"/>
            <w:hideMark/>
          </w:tcPr>
          <w:p w14:paraId="2B4E22E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9DC29E"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Vízügyi igazgatás, rendeletek, szabályozások</w:t>
            </w:r>
          </w:p>
        </w:tc>
        <w:tc>
          <w:tcPr>
            <w:tcW w:w="700" w:type="dxa"/>
            <w:vMerge/>
            <w:vAlign w:val="center"/>
            <w:hideMark/>
          </w:tcPr>
          <w:p w14:paraId="12402B46"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C8EA4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0D09B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DE7AB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BACD2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1484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E3ECD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A6C0C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E1F987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D281E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25</w:t>
            </w:r>
          </w:p>
        </w:tc>
        <w:tc>
          <w:tcPr>
            <w:tcW w:w="500" w:type="dxa"/>
            <w:shd w:val="clear" w:color="000000" w:fill="F2F2F2"/>
            <w:noWrap/>
            <w:vAlign w:val="center"/>
            <w:hideMark/>
          </w:tcPr>
          <w:p w14:paraId="47180A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046E54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25</w:t>
            </w:r>
          </w:p>
        </w:tc>
        <w:tc>
          <w:tcPr>
            <w:tcW w:w="700" w:type="dxa"/>
            <w:vMerge/>
            <w:vAlign w:val="center"/>
            <w:hideMark/>
          </w:tcPr>
          <w:p w14:paraId="3AD58F2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DE0DEC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CE33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FAD01E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B2F77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25</w:t>
            </w:r>
          </w:p>
        </w:tc>
        <w:tc>
          <w:tcPr>
            <w:tcW w:w="500" w:type="dxa"/>
            <w:shd w:val="clear" w:color="auto" w:fill="auto"/>
            <w:noWrap/>
            <w:vAlign w:val="center"/>
            <w:hideMark/>
          </w:tcPr>
          <w:p w14:paraId="26F9EFE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D752C42"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32FDA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DE91FB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371BF0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7DB9BD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2D9DBBF8" w14:textId="77777777" w:rsidTr="00782DBE">
        <w:trPr>
          <w:trHeight w:val="480"/>
          <w:jc w:val="center"/>
        </w:trPr>
        <w:tc>
          <w:tcPr>
            <w:tcW w:w="700" w:type="dxa"/>
            <w:vMerge/>
            <w:vAlign w:val="center"/>
            <w:hideMark/>
          </w:tcPr>
          <w:p w14:paraId="606A16CE"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F9D03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Vízügyi nyilvántartás, okirattár</w:t>
            </w:r>
          </w:p>
        </w:tc>
        <w:tc>
          <w:tcPr>
            <w:tcW w:w="700" w:type="dxa"/>
            <w:vMerge/>
            <w:vAlign w:val="center"/>
            <w:hideMark/>
          </w:tcPr>
          <w:p w14:paraId="6AB6106B"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A0C0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302CA1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D10ED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D7E3E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F2763E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52FC33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46222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3C5ED7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B33D5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500" w:type="dxa"/>
            <w:shd w:val="clear" w:color="000000" w:fill="F2F2F2"/>
            <w:noWrap/>
            <w:vAlign w:val="center"/>
            <w:hideMark/>
          </w:tcPr>
          <w:p w14:paraId="5E8915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C0B99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7411C18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83A448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643C9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67490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0C8C7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500" w:type="dxa"/>
            <w:shd w:val="clear" w:color="auto" w:fill="auto"/>
            <w:noWrap/>
            <w:vAlign w:val="center"/>
            <w:hideMark/>
          </w:tcPr>
          <w:p w14:paraId="719A711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CF12EEF"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BA26DD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15D14A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AEEC11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473129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35A7CDF2" w14:textId="77777777" w:rsidTr="00782DBE">
        <w:trPr>
          <w:trHeight w:val="438"/>
          <w:jc w:val="center"/>
        </w:trPr>
        <w:tc>
          <w:tcPr>
            <w:tcW w:w="700" w:type="dxa"/>
            <w:vMerge/>
            <w:vAlign w:val="center"/>
            <w:hideMark/>
          </w:tcPr>
          <w:p w14:paraId="1740F60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2A6732"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Ügyintézői gyakorlat</w:t>
            </w:r>
          </w:p>
        </w:tc>
        <w:tc>
          <w:tcPr>
            <w:tcW w:w="700" w:type="dxa"/>
            <w:vMerge w:val="restart"/>
            <w:shd w:val="clear" w:color="000000" w:fill="92D050"/>
            <w:textDirection w:val="btLr"/>
            <w:hideMark/>
          </w:tcPr>
          <w:p w14:paraId="1FC5B3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5285303</w:t>
            </w:r>
            <w:r w:rsidRPr="00782DBE">
              <w:rPr>
                <w:rFonts w:eastAsia="Times New Roman" w:cs="Times New Roman"/>
                <w:color w:val="000000"/>
                <w:sz w:val="18"/>
                <w:szCs w:val="18"/>
                <w:lang w:eastAsia="hu-HU"/>
              </w:rPr>
              <w:br/>
              <w:t>Vízügyi ügyintéző</w:t>
            </w:r>
          </w:p>
        </w:tc>
        <w:tc>
          <w:tcPr>
            <w:tcW w:w="500" w:type="dxa"/>
            <w:shd w:val="clear" w:color="auto" w:fill="auto"/>
            <w:noWrap/>
            <w:vAlign w:val="center"/>
            <w:hideMark/>
          </w:tcPr>
          <w:p w14:paraId="7E728A9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B3B4AF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7CB7176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70AB7E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13E8E0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7DAC23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E586EA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000000" w:fill="F2F2F2"/>
            <w:noWrap/>
            <w:vAlign w:val="center"/>
            <w:hideMark/>
          </w:tcPr>
          <w:p w14:paraId="7199AD8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FA2B1A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F85B0D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31</w:t>
            </w:r>
          </w:p>
        </w:tc>
        <w:tc>
          <w:tcPr>
            <w:tcW w:w="700" w:type="dxa"/>
            <w:shd w:val="clear" w:color="auto" w:fill="auto"/>
            <w:noWrap/>
            <w:vAlign w:val="center"/>
            <w:hideMark/>
          </w:tcPr>
          <w:p w14:paraId="16DD7D1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103</w:t>
            </w:r>
          </w:p>
        </w:tc>
        <w:tc>
          <w:tcPr>
            <w:tcW w:w="700" w:type="dxa"/>
            <w:vMerge w:val="restart"/>
            <w:shd w:val="clear" w:color="auto" w:fill="auto"/>
            <w:noWrap/>
            <w:hideMark/>
          </w:tcPr>
          <w:p w14:paraId="4A14F7E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103</w:t>
            </w:r>
          </w:p>
        </w:tc>
        <w:tc>
          <w:tcPr>
            <w:tcW w:w="700" w:type="dxa"/>
            <w:vMerge w:val="restart"/>
            <w:shd w:val="clear" w:color="auto" w:fill="auto"/>
            <w:noWrap/>
            <w:hideMark/>
          </w:tcPr>
          <w:p w14:paraId="21765DB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54F6DDD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DA8AA0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A9018E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103</w:t>
            </w:r>
          </w:p>
        </w:tc>
        <w:tc>
          <w:tcPr>
            <w:tcW w:w="500" w:type="dxa"/>
            <w:shd w:val="clear" w:color="auto" w:fill="auto"/>
            <w:noWrap/>
            <w:vAlign w:val="center"/>
            <w:hideMark/>
          </w:tcPr>
          <w:p w14:paraId="3519070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C2F639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10CA61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D4BD0F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09B5D3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035381D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r>
      <w:tr w:rsidR="00782DBE" w:rsidRPr="00782DBE" w14:paraId="31CBD657" w14:textId="77777777" w:rsidTr="00782DBE">
        <w:trPr>
          <w:trHeight w:val="480"/>
          <w:jc w:val="center"/>
        </w:trPr>
        <w:tc>
          <w:tcPr>
            <w:tcW w:w="700" w:type="dxa"/>
            <w:vMerge/>
            <w:vAlign w:val="center"/>
            <w:hideMark/>
          </w:tcPr>
          <w:p w14:paraId="01949E6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8D859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Viselkedéskultúra szabályai</w:t>
            </w:r>
          </w:p>
        </w:tc>
        <w:tc>
          <w:tcPr>
            <w:tcW w:w="700" w:type="dxa"/>
            <w:vMerge/>
            <w:vAlign w:val="center"/>
            <w:hideMark/>
          </w:tcPr>
          <w:p w14:paraId="794B108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C6F1F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E3CD3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E8B39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E271FE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E00C7A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EF9060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267F2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78D9D9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86B346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C651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A3DCF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004FAA5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B4690D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2F5B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CDBEB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BF2EA4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6111DE0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5806288"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950AB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6D64B5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614ED0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BD5BD4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692F1D34" w14:textId="77777777" w:rsidTr="00782DBE">
        <w:trPr>
          <w:trHeight w:val="240"/>
          <w:jc w:val="center"/>
        </w:trPr>
        <w:tc>
          <w:tcPr>
            <w:tcW w:w="700" w:type="dxa"/>
            <w:vMerge/>
            <w:vAlign w:val="center"/>
            <w:hideMark/>
          </w:tcPr>
          <w:p w14:paraId="73EA974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B975AE"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Konfliktuskezelés</w:t>
            </w:r>
          </w:p>
        </w:tc>
        <w:tc>
          <w:tcPr>
            <w:tcW w:w="700" w:type="dxa"/>
            <w:vMerge/>
            <w:vAlign w:val="center"/>
            <w:hideMark/>
          </w:tcPr>
          <w:p w14:paraId="2AE4386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05496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831645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9E438A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35F06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F7A420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043E8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84B929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56441B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DD54E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B3224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DC14A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5B51665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CCF94D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8D93E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C7108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760C8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26ED76B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EEF2B2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8587D7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D244E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EA92ED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B7817A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5AB56217" w14:textId="77777777" w:rsidTr="00782DBE">
        <w:trPr>
          <w:trHeight w:val="480"/>
          <w:jc w:val="center"/>
        </w:trPr>
        <w:tc>
          <w:tcPr>
            <w:tcW w:w="700" w:type="dxa"/>
            <w:vMerge/>
            <w:vAlign w:val="center"/>
            <w:hideMark/>
          </w:tcPr>
          <w:p w14:paraId="4F804A0D"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A5BFB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Vízügyi nyilvántartás gyakorlata</w:t>
            </w:r>
          </w:p>
        </w:tc>
        <w:tc>
          <w:tcPr>
            <w:tcW w:w="700" w:type="dxa"/>
            <w:vMerge/>
            <w:vAlign w:val="center"/>
            <w:hideMark/>
          </w:tcPr>
          <w:p w14:paraId="7CB8DE5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37A4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0BDE30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FBA29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3D6FD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9CEA39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76689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B710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106C6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BEFD7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B2711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700" w:type="dxa"/>
            <w:shd w:val="clear" w:color="auto" w:fill="auto"/>
            <w:noWrap/>
            <w:vAlign w:val="center"/>
            <w:hideMark/>
          </w:tcPr>
          <w:p w14:paraId="24CD18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700" w:type="dxa"/>
            <w:vMerge/>
            <w:vAlign w:val="center"/>
            <w:hideMark/>
          </w:tcPr>
          <w:p w14:paraId="6B42AFF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8665FF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7C65A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15509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66D29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auto" w:fill="auto"/>
            <w:noWrap/>
            <w:vAlign w:val="center"/>
            <w:hideMark/>
          </w:tcPr>
          <w:p w14:paraId="74EEE62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BFF693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07331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E3263E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E2FD64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7C3D676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r>
      <w:tr w:rsidR="00782DBE" w:rsidRPr="00782DBE" w14:paraId="5B36DAE9" w14:textId="77777777" w:rsidTr="00782DBE">
        <w:trPr>
          <w:trHeight w:val="240"/>
          <w:jc w:val="center"/>
        </w:trPr>
        <w:tc>
          <w:tcPr>
            <w:tcW w:w="700" w:type="dxa"/>
            <w:vMerge w:val="restart"/>
            <w:shd w:val="clear" w:color="auto" w:fill="auto"/>
            <w:textDirection w:val="btLr"/>
            <w:vAlign w:val="center"/>
            <w:hideMark/>
          </w:tcPr>
          <w:p w14:paraId="21E8B8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11549-16 Vízügyi műszaki ismeretek</w:t>
            </w:r>
          </w:p>
        </w:tc>
        <w:tc>
          <w:tcPr>
            <w:tcW w:w="1780" w:type="dxa"/>
            <w:shd w:val="clear" w:color="auto" w:fill="auto"/>
            <w:vAlign w:val="center"/>
            <w:hideMark/>
          </w:tcPr>
          <w:p w14:paraId="77FB5FB7"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Munkavédelem</w:t>
            </w:r>
          </w:p>
        </w:tc>
        <w:tc>
          <w:tcPr>
            <w:tcW w:w="700" w:type="dxa"/>
            <w:vMerge w:val="restart"/>
            <w:shd w:val="clear" w:color="000000" w:fill="FFFFFF"/>
            <w:textDirection w:val="btLr"/>
            <w:hideMark/>
          </w:tcPr>
          <w:p w14:paraId="0193DF6D" w14:textId="1A9F03AB"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20EF1A7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000000" w:fill="F2F2F2"/>
            <w:noWrap/>
            <w:vAlign w:val="center"/>
            <w:hideMark/>
          </w:tcPr>
          <w:p w14:paraId="0FD6EDC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36B854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EE5B30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D12D43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664EBD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8B7B1F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A32AF6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57F495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F2CBF4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2B2131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700" w:type="dxa"/>
            <w:vMerge w:val="restart"/>
            <w:shd w:val="clear" w:color="auto" w:fill="auto"/>
            <w:noWrap/>
            <w:hideMark/>
          </w:tcPr>
          <w:p w14:paraId="1493BB4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0283EBF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auto" w:fill="auto"/>
            <w:noWrap/>
            <w:vAlign w:val="center"/>
            <w:hideMark/>
          </w:tcPr>
          <w:p w14:paraId="1A00D29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C9B3BC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A52159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auto" w:fill="auto"/>
            <w:noWrap/>
            <w:vAlign w:val="center"/>
            <w:hideMark/>
          </w:tcPr>
          <w:p w14:paraId="1A1428B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000000" w:fill="F2F2F2"/>
            <w:noWrap/>
            <w:vAlign w:val="center"/>
            <w:hideMark/>
          </w:tcPr>
          <w:p w14:paraId="1269BD0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D86A91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2128E0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CDEBFD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87352A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r>
      <w:tr w:rsidR="00782DBE" w:rsidRPr="00782DBE" w14:paraId="1A5843DC" w14:textId="77777777" w:rsidTr="00782DBE">
        <w:trPr>
          <w:trHeight w:val="480"/>
          <w:jc w:val="center"/>
        </w:trPr>
        <w:tc>
          <w:tcPr>
            <w:tcW w:w="700" w:type="dxa"/>
            <w:vMerge/>
            <w:vAlign w:val="center"/>
            <w:hideMark/>
          </w:tcPr>
          <w:p w14:paraId="6278FB5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4F9C5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A munkavédelem alapjai</w:t>
            </w:r>
          </w:p>
        </w:tc>
        <w:tc>
          <w:tcPr>
            <w:tcW w:w="700" w:type="dxa"/>
            <w:vMerge/>
            <w:vAlign w:val="center"/>
            <w:hideMark/>
          </w:tcPr>
          <w:p w14:paraId="472C832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AF49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0C981C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29A32B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098A4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AE791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0C8C1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AB3A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3E1B1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453CC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DE84B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3A927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700" w:type="dxa"/>
            <w:vMerge/>
            <w:vAlign w:val="center"/>
            <w:hideMark/>
          </w:tcPr>
          <w:p w14:paraId="3B64757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7FBFB4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E3957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DEA5C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2EAE1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auto" w:fill="auto"/>
            <w:noWrap/>
            <w:vAlign w:val="center"/>
            <w:hideMark/>
          </w:tcPr>
          <w:p w14:paraId="37E75C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41C57803"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F99DC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CB6FE3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343EBA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FB47E2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r>
      <w:tr w:rsidR="00782DBE" w:rsidRPr="00782DBE" w14:paraId="57E2D58D" w14:textId="77777777" w:rsidTr="00782DBE">
        <w:trPr>
          <w:trHeight w:val="720"/>
          <w:jc w:val="center"/>
        </w:trPr>
        <w:tc>
          <w:tcPr>
            <w:tcW w:w="700" w:type="dxa"/>
            <w:vMerge/>
            <w:vAlign w:val="center"/>
            <w:hideMark/>
          </w:tcPr>
          <w:p w14:paraId="47301069"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F25C8C"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Munkahelyek munkavédelmi követelményei</w:t>
            </w:r>
          </w:p>
        </w:tc>
        <w:tc>
          <w:tcPr>
            <w:tcW w:w="700" w:type="dxa"/>
            <w:vMerge/>
            <w:vAlign w:val="center"/>
            <w:hideMark/>
          </w:tcPr>
          <w:p w14:paraId="01D51685"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CD8D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76BA9F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0980B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0EF96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D8226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51B40E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1951D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09BA94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EBACB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F12A1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8BDE49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700" w:type="dxa"/>
            <w:vMerge/>
            <w:vAlign w:val="center"/>
            <w:hideMark/>
          </w:tcPr>
          <w:p w14:paraId="77F6183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70AEC4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16A5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4E64C8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213B6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auto" w:fill="auto"/>
            <w:noWrap/>
            <w:vAlign w:val="center"/>
            <w:hideMark/>
          </w:tcPr>
          <w:p w14:paraId="49541B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3ABF864D"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08FFB7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EAF90C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051D5C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E82B8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r>
      <w:tr w:rsidR="00782DBE" w:rsidRPr="00782DBE" w14:paraId="1CC9754C" w14:textId="77777777" w:rsidTr="00782DBE">
        <w:trPr>
          <w:trHeight w:val="240"/>
          <w:jc w:val="center"/>
        </w:trPr>
        <w:tc>
          <w:tcPr>
            <w:tcW w:w="700" w:type="dxa"/>
            <w:vMerge/>
            <w:vAlign w:val="center"/>
            <w:hideMark/>
          </w:tcPr>
          <w:p w14:paraId="34275ED6"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6DFEB3"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Munkabiztonság</w:t>
            </w:r>
          </w:p>
        </w:tc>
        <w:tc>
          <w:tcPr>
            <w:tcW w:w="700" w:type="dxa"/>
            <w:vMerge/>
            <w:vAlign w:val="center"/>
            <w:hideMark/>
          </w:tcPr>
          <w:p w14:paraId="47D0F364"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161F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09C0086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70F9B5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CC7CB8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7D7A8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776610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37456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1171AA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E65526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01710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FF180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700" w:type="dxa"/>
            <w:vMerge/>
            <w:vAlign w:val="center"/>
            <w:hideMark/>
          </w:tcPr>
          <w:p w14:paraId="5EE1931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ED4759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B081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95727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F8044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auto" w:fill="auto"/>
            <w:noWrap/>
            <w:vAlign w:val="center"/>
            <w:hideMark/>
          </w:tcPr>
          <w:p w14:paraId="36E02F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517FBD33"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C8A29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B5A0FB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919C90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D42F5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r>
      <w:tr w:rsidR="00782DBE" w:rsidRPr="00782DBE" w14:paraId="3E327642" w14:textId="77777777" w:rsidTr="00782DBE">
        <w:trPr>
          <w:trHeight w:val="240"/>
          <w:jc w:val="center"/>
        </w:trPr>
        <w:tc>
          <w:tcPr>
            <w:tcW w:w="700" w:type="dxa"/>
            <w:vMerge/>
            <w:vAlign w:val="center"/>
            <w:hideMark/>
          </w:tcPr>
          <w:p w14:paraId="77A5B4C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154422"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Tűzbiztonság</w:t>
            </w:r>
          </w:p>
        </w:tc>
        <w:tc>
          <w:tcPr>
            <w:tcW w:w="700" w:type="dxa"/>
            <w:vMerge/>
            <w:vAlign w:val="center"/>
            <w:hideMark/>
          </w:tcPr>
          <w:p w14:paraId="69E3A058"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8B41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655EF2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69852B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CAB14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A4E69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D3886F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C9F3E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42A9D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1D645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435D97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0E424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700" w:type="dxa"/>
            <w:vMerge/>
            <w:vAlign w:val="center"/>
            <w:hideMark/>
          </w:tcPr>
          <w:p w14:paraId="0B603CD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60AFA3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2D0D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1786A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3A0BD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18A2C9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380A818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618EF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5A9670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EE1793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AF403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54E0EE5A" w14:textId="77777777" w:rsidTr="00782DBE">
        <w:trPr>
          <w:trHeight w:val="240"/>
          <w:jc w:val="center"/>
        </w:trPr>
        <w:tc>
          <w:tcPr>
            <w:tcW w:w="700" w:type="dxa"/>
            <w:vMerge/>
            <w:vAlign w:val="center"/>
            <w:hideMark/>
          </w:tcPr>
          <w:p w14:paraId="30EF8989"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7C122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Érintésvédelem</w:t>
            </w:r>
          </w:p>
        </w:tc>
        <w:tc>
          <w:tcPr>
            <w:tcW w:w="700" w:type="dxa"/>
            <w:vMerge/>
            <w:vAlign w:val="center"/>
            <w:hideMark/>
          </w:tcPr>
          <w:p w14:paraId="62D143A6"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1D1D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500" w:type="dxa"/>
            <w:shd w:val="clear" w:color="000000" w:fill="F2F2F2"/>
            <w:noWrap/>
            <w:vAlign w:val="center"/>
            <w:hideMark/>
          </w:tcPr>
          <w:p w14:paraId="24F935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77956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4ED3A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BDD7A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AB8571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CF25D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9086D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3702F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1EC10C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84BC50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700" w:type="dxa"/>
            <w:vMerge/>
            <w:vAlign w:val="center"/>
            <w:hideMark/>
          </w:tcPr>
          <w:p w14:paraId="3DD1B21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0AA30C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1E88B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A6F3A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82919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500" w:type="dxa"/>
            <w:shd w:val="clear" w:color="auto" w:fill="auto"/>
            <w:noWrap/>
            <w:vAlign w:val="center"/>
            <w:hideMark/>
          </w:tcPr>
          <w:p w14:paraId="0BB64E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c>
          <w:tcPr>
            <w:tcW w:w="500" w:type="dxa"/>
            <w:shd w:val="clear" w:color="000000" w:fill="F2F2F2"/>
            <w:noWrap/>
            <w:vAlign w:val="center"/>
            <w:hideMark/>
          </w:tcPr>
          <w:p w14:paraId="6BDDFA2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DD1ABE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FBD077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1D39FA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EA040C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w:t>
            </w:r>
          </w:p>
        </w:tc>
      </w:tr>
      <w:tr w:rsidR="00782DBE" w:rsidRPr="00782DBE" w14:paraId="079961B3" w14:textId="77777777" w:rsidTr="00782DBE">
        <w:trPr>
          <w:trHeight w:val="240"/>
          <w:jc w:val="center"/>
        </w:trPr>
        <w:tc>
          <w:tcPr>
            <w:tcW w:w="700" w:type="dxa"/>
            <w:vMerge/>
            <w:vAlign w:val="center"/>
            <w:hideMark/>
          </w:tcPr>
          <w:p w14:paraId="5424D30D"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C18A31"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Elsősegély</w:t>
            </w:r>
          </w:p>
        </w:tc>
        <w:tc>
          <w:tcPr>
            <w:tcW w:w="700" w:type="dxa"/>
            <w:vMerge/>
            <w:vAlign w:val="center"/>
            <w:hideMark/>
          </w:tcPr>
          <w:p w14:paraId="52DF45E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8A83E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0EF39A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280A8B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CD49F1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3E6FF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FF616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EDD08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0AC79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3C060C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64CA4F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56200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700" w:type="dxa"/>
            <w:vMerge/>
            <w:vAlign w:val="center"/>
            <w:hideMark/>
          </w:tcPr>
          <w:p w14:paraId="0BBB48F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AEAB9E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EA465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B98F0E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55FFA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auto" w:fill="auto"/>
            <w:noWrap/>
            <w:vAlign w:val="center"/>
            <w:hideMark/>
          </w:tcPr>
          <w:p w14:paraId="3E1FE65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68D51D67"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2D5EB4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3B0147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50D842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2948A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r>
      <w:tr w:rsidR="00782DBE" w:rsidRPr="00782DBE" w14:paraId="5C285864" w14:textId="77777777" w:rsidTr="00782DBE">
        <w:trPr>
          <w:trHeight w:val="240"/>
          <w:jc w:val="center"/>
        </w:trPr>
        <w:tc>
          <w:tcPr>
            <w:tcW w:w="700" w:type="dxa"/>
            <w:vMerge/>
            <w:vAlign w:val="center"/>
            <w:hideMark/>
          </w:tcPr>
          <w:p w14:paraId="2245C8C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33347B"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Műszaki ábrázolás</w:t>
            </w:r>
          </w:p>
        </w:tc>
        <w:tc>
          <w:tcPr>
            <w:tcW w:w="700" w:type="dxa"/>
            <w:vMerge w:val="restart"/>
            <w:shd w:val="clear" w:color="000000" w:fill="FFFFFF"/>
            <w:textDirection w:val="btLr"/>
            <w:hideMark/>
          </w:tcPr>
          <w:p w14:paraId="49713E81" w14:textId="34522026"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1877C35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000000" w:fill="F2F2F2"/>
            <w:noWrap/>
            <w:vAlign w:val="center"/>
            <w:hideMark/>
          </w:tcPr>
          <w:p w14:paraId="458CB5D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228FAE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92D7AA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0C74E9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191F666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4A84BF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776442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F22543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305314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94010F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700" w:type="dxa"/>
            <w:vMerge w:val="restart"/>
            <w:shd w:val="clear" w:color="auto" w:fill="auto"/>
            <w:noWrap/>
            <w:hideMark/>
          </w:tcPr>
          <w:p w14:paraId="09D69E1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097C404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auto" w:fill="auto"/>
            <w:noWrap/>
            <w:vAlign w:val="center"/>
            <w:hideMark/>
          </w:tcPr>
          <w:p w14:paraId="7EBA04A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150A0D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D36C71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auto" w:fill="auto"/>
            <w:noWrap/>
            <w:vAlign w:val="center"/>
            <w:hideMark/>
          </w:tcPr>
          <w:p w14:paraId="4980DB0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000000" w:fill="F2F2F2"/>
            <w:noWrap/>
            <w:vAlign w:val="center"/>
            <w:hideMark/>
          </w:tcPr>
          <w:p w14:paraId="6F5E95C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AA5842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5ACCC73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D03F93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1C7C006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r>
      <w:tr w:rsidR="00782DBE" w:rsidRPr="00782DBE" w14:paraId="325EAED0" w14:textId="77777777" w:rsidTr="00782DBE">
        <w:trPr>
          <w:trHeight w:val="480"/>
          <w:jc w:val="center"/>
        </w:trPr>
        <w:tc>
          <w:tcPr>
            <w:tcW w:w="700" w:type="dxa"/>
            <w:vMerge/>
            <w:vAlign w:val="center"/>
            <w:hideMark/>
          </w:tcPr>
          <w:p w14:paraId="12D3E08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59599B"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 xml:space="preserve">Általános rajztechnikai ismeretek </w:t>
            </w:r>
          </w:p>
        </w:tc>
        <w:tc>
          <w:tcPr>
            <w:tcW w:w="700" w:type="dxa"/>
            <w:vMerge/>
            <w:vAlign w:val="center"/>
            <w:hideMark/>
          </w:tcPr>
          <w:p w14:paraId="2FCF82D9"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6DB9C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72010A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CF16E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538005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072B9F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C550B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B3885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382B15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7DA76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2F57EA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F09D89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700" w:type="dxa"/>
            <w:vMerge/>
            <w:vAlign w:val="center"/>
            <w:hideMark/>
          </w:tcPr>
          <w:p w14:paraId="47C6EA9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522F64E"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4FD8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72F33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8CB34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069D21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552A4AF2"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28A105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5A0A43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EC8423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73A23F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r>
      <w:tr w:rsidR="00782DBE" w:rsidRPr="00782DBE" w14:paraId="3620F9ED" w14:textId="77777777" w:rsidTr="00782DBE">
        <w:trPr>
          <w:trHeight w:val="240"/>
          <w:jc w:val="center"/>
        </w:trPr>
        <w:tc>
          <w:tcPr>
            <w:tcW w:w="700" w:type="dxa"/>
            <w:vMerge/>
            <w:vAlign w:val="center"/>
            <w:hideMark/>
          </w:tcPr>
          <w:p w14:paraId="7565390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48B43A"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Ábrázolási módok</w:t>
            </w:r>
          </w:p>
        </w:tc>
        <w:tc>
          <w:tcPr>
            <w:tcW w:w="700" w:type="dxa"/>
            <w:vMerge/>
            <w:vAlign w:val="center"/>
            <w:hideMark/>
          </w:tcPr>
          <w:p w14:paraId="4B36FF65"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F095D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03B226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485DAC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E262F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9E9BE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72FCF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2A085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78EEC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10AAD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1AC9F7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66F7D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0E33C06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268959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3EC25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FB1E4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69E008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26884D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5617180B"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F022FD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1F14C4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1071F9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953FD1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r>
      <w:tr w:rsidR="00782DBE" w:rsidRPr="00782DBE" w14:paraId="5C033162" w14:textId="77777777" w:rsidTr="00782DBE">
        <w:trPr>
          <w:trHeight w:val="480"/>
          <w:jc w:val="center"/>
        </w:trPr>
        <w:tc>
          <w:tcPr>
            <w:tcW w:w="700" w:type="dxa"/>
            <w:vMerge/>
            <w:vAlign w:val="center"/>
            <w:hideMark/>
          </w:tcPr>
          <w:p w14:paraId="2A20D72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EA0B9E"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Műszaki rajzi feladatok</w:t>
            </w:r>
          </w:p>
        </w:tc>
        <w:tc>
          <w:tcPr>
            <w:tcW w:w="700" w:type="dxa"/>
            <w:vMerge/>
            <w:vAlign w:val="center"/>
            <w:hideMark/>
          </w:tcPr>
          <w:p w14:paraId="55CC853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1E65A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032E31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E261FF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7A4AA5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32775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BDEAA5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8398A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29345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6EC301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DFD9F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5CB6E2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700" w:type="dxa"/>
            <w:vMerge/>
            <w:vAlign w:val="center"/>
            <w:hideMark/>
          </w:tcPr>
          <w:p w14:paraId="184D52A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96919B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0BCE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0103C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9F50D0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7902560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69AC48FA"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1787C4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643B6D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ECAE950"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965A8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r>
      <w:tr w:rsidR="00782DBE" w:rsidRPr="00782DBE" w14:paraId="020956E1" w14:textId="77777777" w:rsidTr="00782DBE">
        <w:trPr>
          <w:trHeight w:val="480"/>
          <w:jc w:val="center"/>
        </w:trPr>
        <w:tc>
          <w:tcPr>
            <w:tcW w:w="700" w:type="dxa"/>
            <w:vMerge/>
            <w:vAlign w:val="center"/>
            <w:hideMark/>
          </w:tcPr>
          <w:p w14:paraId="018A50F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51282A"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Gépészeti alapismeretek</w:t>
            </w:r>
          </w:p>
        </w:tc>
        <w:tc>
          <w:tcPr>
            <w:tcW w:w="700" w:type="dxa"/>
            <w:vMerge w:val="restart"/>
            <w:shd w:val="clear" w:color="000000" w:fill="FFFFFF"/>
            <w:textDirection w:val="btLr"/>
            <w:hideMark/>
          </w:tcPr>
          <w:p w14:paraId="6E7EA694" w14:textId="44AE0C7F"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0BC9608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7882A4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DCAB17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000000" w:fill="F2F2F2"/>
            <w:noWrap/>
            <w:vAlign w:val="center"/>
            <w:hideMark/>
          </w:tcPr>
          <w:p w14:paraId="740733F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3616FB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5C08537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675EF3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566F0A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492B81E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522393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CFA518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700" w:type="dxa"/>
            <w:vMerge w:val="restart"/>
            <w:shd w:val="clear" w:color="auto" w:fill="auto"/>
            <w:noWrap/>
            <w:hideMark/>
          </w:tcPr>
          <w:p w14:paraId="1A1620E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DF9F41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auto" w:fill="auto"/>
            <w:noWrap/>
            <w:vAlign w:val="center"/>
            <w:hideMark/>
          </w:tcPr>
          <w:p w14:paraId="591722C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79EEEA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735A6B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auto" w:fill="auto"/>
            <w:noWrap/>
            <w:vAlign w:val="center"/>
            <w:hideMark/>
          </w:tcPr>
          <w:p w14:paraId="4049FA4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000000" w:fill="F2F2F2"/>
            <w:noWrap/>
            <w:vAlign w:val="center"/>
            <w:hideMark/>
          </w:tcPr>
          <w:p w14:paraId="71140F7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9A1807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3C9955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772209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059045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r>
      <w:tr w:rsidR="00782DBE" w:rsidRPr="00782DBE" w14:paraId="4183B60D" w14:textId="77777777" w:rsidTr="00782DBE">
        <w:trPr>
          <w:trHeight w:val="240"/>
          <w:jc w:val="center"/>
        </w:trPr>
        <w:tc>
          <w:tcPr>
            <w:tcW w:w="700" w:type="dxa"/>
            <w:vMerge/>
            <w:vAlign w:val="center"/>
            <w:hideMark/>
          </w:tcPr>
          <w:p w14:paraId="3B56A93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A674A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Gépelemek</w:t>
            </w:r>
          </w:p>
        </w:tc>
        <w:tc>
          <w:tcPr>
            <w:tcW w:w="700" w:type="dxa"/>
            <w:vMerge/>
            <w:vAlign w:val="center"/>
            <w:hideMark/>
          </w:tcPr>
          <w:p w14:paraId="3AD61B1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D8F9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8FA920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FC12F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500" w:type="dxa"/>
            <w:shd w:val="clear" w:color="000000" w:fill="F2F2F2"/>
            <w:noWrap/>
            <w:vAlign w:val="center"/>
            <w:hideMark/>
          </w:tcPr>
          <w:p w14:paraId="113B84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36644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55307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D50FB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6DD7B6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9D403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5889A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4AB2CD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700" w:type="dxa"/>
            <w:vMerge/>
            <w:vAlign w:val="center"/>
            <w:hideMark/>
          </w:tcPr>
          <w:p w14:paraId="55E4124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99E871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B127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446BD1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8D0DAA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500" w:type="dxa"/>
            <w:shd w:val="clear" w:color="auto" w:fill="auto"/>
            <w:noWrap/>
            <w:vAlign w:val="center"/>
            <w:hideMark/>
          </w:tcPr>
          <w:p w14:paraId="2F61BE9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500" w:type="dxa"/>
            <w:shd w:val="clear" w:color="000000" w:fill="F2F2F2"/>
            <w:noWrap/>
            <w:vAlign w:val="center"/>
            <w:hideMark/>
          </w:tcPr>
          <w:p w14:paraId="53DA8DD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2802DC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A69C9E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1773276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7BBFA7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r>
      <w:tr w:rsidR="00782DBE" w:rsidRPr="00782DBE" w14:paraId="2BF897FE" w14:textId="77777777" w:rsidTr="00782DBE">
        <w:trPr>
          <w:trHeight w:val="240"/>
          <w:jc w:val="center"/>
        </w:trPr>
        <w:tc>
          <w:tcPr>
            <w:tcW w:w="700" w:type="dxa"/>
            <w:vMerge/>
            <w:vAlign w:val="center"/>
            <w:hideMark/>
          </w:tcPr>
          <w:p w14:paraId="74EBEF94"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52FF52"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Anyagmozgatás gépei</w:t>
            </w:r>
          </w:p>
        </w:tc>
        <w:tc>
          <w:tcPr>
            <w:tcW w:w="700" w:type="dxa"/>
            <w:vMerge/>
            <w:vAlign w:val="center"/>
            <w:hideMark/>
          </w:tcPr>
          <w:p w14:paraId="7D19BEAF"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B52DD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4AD85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FF5AF4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1F51120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42D5F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BC7AD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65B8D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15A61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34C3E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F15BB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FBC3F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700" w:type="dxa"/>
            <w:vMerge/>
            <w:vAlign w:val="center"/>
            <w:hideMark/>
          </w:tcPr>
          <w:p w14:paraId="63EFB56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E104C1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434C3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ACEE5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E3A75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53BFF8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06A5BF8D"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FB2375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301405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20E5DF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C3799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3D7F9B71" w14:textId="77777777" w:rsidTr="00782DBE">
        <w:trPr>
          <w:trHeight w:val="240"/>
          <w:jc w:val="center"/>
        </w:trPr>
        <w:tc>
          <w:tcPr>
            <w:tcW w:w="700" w:type="dxa"/>
            <w:vMerge/>
            <w:vAlign w:val="center"/>
            <w:hideMark/>
          </w:tcPr>
          <w:p w14:paraId="7AEBAB55"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18E7B2"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Építés gépei</w:t>
            </w:r>
          </w:p>
        </w:tc>
        <w:tc>
          <w:tcPr>
            <w:tcW w:w="700" w:type="dxa"/>
            <w:vMerge/>
            <w:vAlign w:val="center"/>
            <w:hideMark/>
          </w:tcPr>
          <w:p w14:paraId="5C7D6F6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27B7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5AA53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24775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500" w:type="dxa"/>
            <w:shd w:val="clear" w:color="000000" w:fill="F2F2F2"/>
            <w:noWrap/>
            <w:vAlign w:val="center"/>
            <w:hideMark/>
          </w:tcPr>
          <w:p w14:paraId="6A7151A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857740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E0BE9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A0A622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B63DC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103FB5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0CE8F9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F66D9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700" w:type="dxa"/>
            <w:vMerge/>
            <w:vAlign w:val="center"/>
            <w:hideMark/>
          </w:tcPr>
          <w:p w14:paraId="27A3F7C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865DA8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7D0D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689A03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8D347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500" w:type="dxa"/>
            <w:shd w:val="clear" w:color="auto" w:fill="auto"/>
            <w:noWrap/>
            <w:vAlign w:val="center"/>
            <w:hideMark/>
          </w:tcPr>
          <w:p w14:paraId="1C6BC3B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c>
          <w:tcPr>
            <w:tcW w:w="500" w:type="dxa"/>
            <w:shd w:val="clear" w:color="000000" w:fill="F2F2F2"/>
            <w:noWrap/>
            <w:vAlign w:val="center"/>
            <w:hideMark/>
          </w:tcPr>
          <w:p w14:paraId="6D3FE36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703A8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2615ED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1C80915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B5456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w:t>
            </w:r>
          </w:p>
        </w:tc>
      </w:tr>
      <w:tr w:rsidR="00782DBE" w:rsidRPr="00782DBE" w14:paraId="5DF8D67B" w14:textId="77777777" w:rsidTr="00782DBE">
        <w:trPr>
          <w:trHeight w:val="240"/>
          <w:jc w:val="center"/>
        </w:trPr>
        <w:tc>
          <w:tcPr>
            <w:tcW w:w="700" w:type="dxa"/>
            <w:vMerge/>
            <w:vAlign w:val="center"/>
            <w:hideMark/>
          </w:tcPr>
          <w:p w14:paraId="637B253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50007C"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Csővezetékek</w:t>
            </w:r>
          </w:p>
        </w:tc>
        <w:tc>
          <w:tcPr>
            <w:tcW w:w="700" w:type="dxa"/>
            <w:vMerge/>
            <w:vAlign w:val="center"/>
            <w:hideMark/>
          </w:tcPr>
          <w:p w14:paraId="462F436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3A972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8C54B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3EF08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142339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64EBB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78F2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C088BA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EE166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823FD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7CE775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6C490E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700" w:type="dxa"/>
            <w:vMerge/>
            <w:vAlign w:val="center"/>
            <w:hideMark/>
          </w:tcPr>
          <w:p w14:paraId="7DF7E18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99402A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36E8B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8B37E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6EBAC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auto" w:fill="auto"/>
            <w:noWrap/>
            <w:vAlign w:val="center"/>
            <w:hideMark/>
          </w:tcPr>
          <w:p w14:paraId="4A50E3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1C410E1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6C551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ADB603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D062BC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0CAC5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r>
      <w:tr w:rsidR="00782DBE" w:rsidRPr="00782DBE" w14:paraId="0E202FAB" w14:textId="77777777" w:rsidTr="00782DBE">
        <w:trPr>
          <w:trHeight w:val="240"/>
          <w:jc w:val="center"/>
        </w:trPr>
        <w:tc>
          <w:tcPr>
            <w:tcW w:w="700" w:type="dxa"/>
            <w:vMerge/>
            <w:vAlign w:val="center"/>
            <w:hideMark/>
          </w:tcPr>
          <w:p w14:paraId="2E490A9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274D5E"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Vízgépek</w:t>
            </w:r>
          </w:p>
        </w:tc>
        <w:tc>
          <w:tcPr>
            <w:tcW w:w="700" w:type="dxa"/>
            <w:vMerge/>
            <w:vAlign w:val="center"/>
            <w:hideMark/>
          </w:tcPr>
          <w:p w14:paraId="55CFF02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53DF7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3FFA0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267840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284013A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D3F8A3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9A767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64535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82CF0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F04FDD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D8B62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742F55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700" w:type="dxa"/>
            <w:vMerge/>
            <w:vAlign w:val="center"/>
            <w:hideMark/>
          </w:tcPr>
          <w:p w14:paraId="5ECC3C3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C2EE9D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CCB69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E868E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B02CE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auto" w:fill="auto"/>
            <w:noWrap/>
            <w:vAlign w:val="center"/>
            <w:hideMark/>
          </w:tcPr>
          <w:p w14:paraId="65C918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6EC3FF02"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01AD3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0431F8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A1D1B5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9AEB3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r>
      <w:tr w:rsidR="00782DBE" w:rsidRPr="00782DBE" w14:paraId="01E5677F" w14:textId="77777777" w:rsidTr="00782DBE">
        <w:trPr>
          <w:trHeight w:val="240"/>
          <w:jc w:val="center"/>
        </w:trPr>
        <w:tc>
          <w:tcPr>
            <w:tcW w:w="700" w:type="dxa"/>
            <w:vMerge/>
            <w:vAlign w:val="center"/>
            <w:hideMark/>
          </w:tcPr>
          <w:p w14:paraId="03D15F2F"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3D3A0F"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Légszállító gépek</w:t>
            </w:r>
          </w:p>
        </w:tc>
        <w:tc>
          <w:tcPr>
            <w:tcW w:w="700" w:type="dxa"/>
            <w:vMerge/>
            <w:vAlign w:val="center"/>
            <w:hideMark/>
          </w:tcPr>
          <w:p w14:paraId="51E91CD4"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03C08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5FD571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3026C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4F190D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F36EF9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99184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E9B325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2E62EF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3A540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9CEFB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0A638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700" w:type="dxa"/>
            <w:vMerge/>
            <w:vAlign w:val="center"/>
            <w:hideMark/>
          </w:tcPr>
          <w:p w14:paraId="03D600A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3E2D90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ADFF1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E20838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063A2D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296B24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0E64B2F3"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831C35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81F706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92878D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0B16E6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5F1E8903" w14:textId="77777777" w:rsidTr="00782DBE">
        <w:trPr>
          <w:trHeight w:val="480"/>
          <w:jc w:val="center"/>
        </w:trPr>
        <w:tc>
          <w:tcPr>
            <w:tcW w:w="700" w:type="dxa"/>
            <w:vMerge/>
            <w:vAlign w:val="center"/>
            <w:hideMark/>
          </w:tcPr>
          <w:p w14:paraId="58C03333"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7910FB"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építési alapismeretek</w:t>
            </w:r>
          </w:p>
        </w:tc>
        <w:tc>
          <w:tcPr>
            <w:tcW w:w="700" w:type="dxa"/>
            <w:vMerge w:val="restart"/>
            <w:shd w:val="clear" w:color="000000" w:fill="FFFFFF"/>
            <w:textDirection w:val="btLr"/>
            <w:hideMark/>
          </w:tcPr>
          <w:p w14:paraId="1F8D5BC8" w14:textId="1173E8B3"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0D06BF0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6DB524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36F116E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000000" w:fill="F2F2F2"/>
            <w:noWrap/>
            <w:vAlign w:val="center"/>
            <w:hideMark/>
          </w:tcPr>
          <w:p w14:paraId="5A07BDC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60982A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5E5C29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A67F6C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171E4F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4968A61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EB80D6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05E714D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700" w:type="dxa"/>
            <w:vMerge w:val="restart"/>
            <w:shd w:val="clear" w:color="auto" w:fill="auto"/>
            <w:noWrap/>
            <w:hideMark/>
          </w:tcPr>
          <w:p w14:paraId="0D174F9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254A19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auto" w:fill="auto"/>
            <w:noWrap/>
            <w:vAlign w:val="center"/>
            <w:hideMark/>
          </w:tcPr>
          <w:p w14:paraId="13C7892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8E6581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7CE54E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auto" w:fill="auto"/>
            <w:noWrap/>
            <w:vAlign w:val="center"/>
            <w:hideMark/>
          </w:tcPr>
          <w:p w14:paraId="719C06F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000000" w:fill="F2F2F2"/>
            <w:noWrap/>
            <w:vAlign w:val="center"/>
            <w:hideMark/>
          </w:tcPr>
          <w:p w14:paraId="09C53FC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F2B7DC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285B4C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E76179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373736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r>
      <w:tr w:rsidR="00782DBE" w:rsidRPr="00782DBE" w14:paraId="6A46DA85" w14:textId="77777777" w:rsidTr="00782DBE">
        <w:trPr>
          <w:trHeight w:val="240"/>
          <w:jc w:val="center"/>
        </w:trPr>
        <w:tc>
          <w:tcPr>
            <w:tcW w:w="700" w:type="dxa"/>
            <w:vMerge/>
            <w:vAlign w:val="center"/>
            <w:hideMark/>
          </w:tcPr>
          <w:p w14:paraId="317B0F15"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FE6E0C"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Földmunkák</w:t>
            </w:r>
          </w:p>
        </w:tc>
        <w:tc>
          <w:tcPr>
            <w:tcW w:w="700" w:type="dxa"/>
            <w:vMerge/>
            <w:vAlign w:val="center"/>
            <w:hideMark/>
          </w:tcPr>
          <w:p w14:paraId="33D09EE6"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6C9D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2E4BB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C0C67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32FAA2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43D6C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3889E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B3B75B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31FA9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0B37A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05E8B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62C0F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700" w:type="dxa"/>
            <w:vMerge/>
            <w:vAlign w:val="center"/>
            <w:hideMark/>
          </w:tcPr>
          <w:p w14:paraId="434EC44E"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FCDBC7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C378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00593B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100E5D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auto" w:fill="auto"/>
            <w:noWrap/>
            <w:vAlign w:val="center"/>
            <w:hideMark/>
          </w:tcPr>
          <w:p w14:paraId="7A7D52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34E40DD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BF2E7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09B00B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5781B4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BBAD9E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r>
      <w:tr w:rsidR="00782DBE" w:rsidRPr="00782DBE" w14:paraId="4F2D4A71" w14:textId="77777777" w:rsidTr="00782DBE">
        <w:trPr>
          <w:trHeight w:val="480"/>
          <w:jc w:val="center"/>
        </w:trPr>
        <w:tc>
          <w:tcPr>
            <w:tcW w:w="700" w:type="dxa"/>
            <w:vMerge/>
            <w:vAlign w:val="center"/>
            <w:hideMark/>
          </w:tcPr>
          <w:p w14:paraId="3B3A0B7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D6A454"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Természetes építőanyagok</w:t>
            </w:r>
          </w:p>
        </w:tc>
        <w:tc>
          <w:tcPr>
            <w:tcW w:w="700" w:type="dxa"/>
            <w:vMerge/>
            <w:vAlign w:val="center"/>
            <w:hideMark/>
          </w:tcPr>
          <w:p w14:paraId="116B0B0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92BD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271F79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9344B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763E59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10913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44E32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7059B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D3A978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BD4E3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12D3E1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FB34DB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700" w:type="dxa"/>
            <w:vMerge/>
            <w:vAlign w:val="center"/>
            <w:hideMark/>
          </w:tcPr>
          <w:p w14:paraId="3CB97E7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336317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13801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425A3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2F032B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auto" w:fill="auto"/>
            <w:noWrap/>
            <w:vAlign w:val="center"/>
            <w:hideMark/>
          </w:tcPr>
          <w:p w14:paraId="63D61E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284B997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74B1B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7637E9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EFB44A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884F16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r>
      <w:tr w:rsidR="00782DBE" w:rsidRPr="00782DBE" w14:paraId="6559D7B3" w14:textId="77777777" w:rsidTr="00782DBE">
        <w:trPr>
          <w:trHeight w:val="240"/>
          <w:jc w:val="center"/>
        </w:trPr>
        <w:tc>
          <w:tcPr>
            <w:tcW w:w="700" w:type="dxa"/>
            <w:vMerge/>
            <w:vAlign w:val="center"/>
            <w:hideMark/>
          </w:tcPr>
          <w:p w14:paraId="178DA4F9"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FEA8B8"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Beton</w:t>
            </w:r>
          </w:p>
        </w:tc>
        <w:tc>
          <w:tcPr>
            <w:tcW w:w="700" w:type="dxa"/>
            <w:vMerge/>
            <w:vAlign w:val="center"/>
            <w:hideMark/>
          </w:tcPr>
          <w:p w14:paraId="579B608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D2F2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D9C18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86BF47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108EAC6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C78110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331DA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065C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01D2E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A839D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6307D1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D3CB83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700" w:type="dxa"/>
            <w:vMerge/>
            <w:vAlign w:val="center"/>
            <w:hideMark/>
          </w:tcPr>
          <w:p w14:paraId="6D7431C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DA5AB2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A3E2B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53C6C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A29BF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auto" w:fill="auto"/>
            <w:noWrap/>
            <w:vAlign w:val="center"/>
            <w:hideMark/>
          </w:tcPr>
          <w:p w14:paraId="0EAF90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c>
          <w:tcPr>
            <w:tcW w:w="500" w:type="dxa"/>
            <w:shd w:val="clear" w:color="000000" w:fill="F2F2F2"/>
            <w:noWrap/>
            <w:vAlign w:val="center"/>
            <w:hideMark/>
          </w:tcPr>
          <w:p w14:paraId="003D1E33"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3BC3A2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710E4A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E1FEE9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A12267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12</w:t>
            </w:r>
          </w:p>
        </w:tc>
      </w:tr>
      <w:tr w:rsidR="00782DBE" w:rsidRPr="00782DBE" w14:paraId="7EF9F737" w14:textId="77777777" w:rsidTr="00782DBE">
        <w:trPr>
          <w:trHeight w:val="240"/>
          <w:jc w:val="center"/>
        </w:trPr>
        <w:tc>
          <w:tcPr>
            <w:tcW w:w="700" w:type="dxa"/>
            <w:vMerge/>
            <w:vAlign w:val="center"/>
            <w:hideMark/>
          </w:tcPr>
          <w:p w14:paraId="42B4EAA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9A255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Tervdokumentáció</w:t>
            </w:r>
          </w:p>
        </w:tc>
        <w:tc>
          <w:tcPr>
            <w:tcW w:w="700" w:type="dxa"/>
            <w:vMerge/>
            <w:vAlign w:val="center"/>
            <w:hideMark/>
          </w:tcPr>
          <w:p w14:paraId="01964D73"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25F1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09C282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1BD55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678EC08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A7D9D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022D8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3DEBED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34CD45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579EB7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14AE50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140611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700" w:type="dxa"/>
            <w:vMerge/>
            <w:vAlign w:val="center"/>
            <w:hideMark/>
          </w:tcPr>
          <w:p w14:paraId="3DD936E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11CE2D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37032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581FA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684B35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4BE1B90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2D83E48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7E32EF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18C9ED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AB7001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98B45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62A9E6FB" w14:textId="77777777" w:rsidTr="00782DBE">
        <w:trPr>
          <w:trHeight w:val="240"/>
          <w:jc w:val="center"/>
        </w:trPr>
        <w:tc>
          <w:tcPr>
            <w:tcW w:w="700" w:type="dxa"/>
            <w:vMerge/>
            <w:vAlign w:val="center"/>
            <w:hideMark/>
          </w:tcPr>
          <w:p w14:paraId="568DE3C1"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6736D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Vízépítési földmunkák</w:t>
            </w:r>
          </w:p>
        </w:tc>
        <w:tc>
          <w:tcPr>
            <w:tcW w:w="700" w:type="dxa"/>
            <w:vMerge/>
            <w:vAlign w:val="center"/>
            <w:hideMark/>
          </w:tcPr>
          <w:p w14:paraId="3EAE78EB"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661A16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A7A5BB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31E41A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2AC9249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18CAF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D3215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785E7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CC845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1FDA0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A0400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6A2AD8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700" w:type="dxa"/>
            <w:vMerge/>
            <w:vAlign w:val="center"/>
            <w:hideMark/>
          </w:tcPr>
          <w:p w14:paraId="79E7DC3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EF7674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428F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87F40E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4E9BAE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auto" w:fill="auto"/>
            <w:noWrap/>
            <w:vAlign w:val="center"/>
            <w:hideMark/>
          </w:tcPr>
          <w:p w14:paraId="65B419B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494B6D9A"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DB88A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BB5B79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55085C0"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D28008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r>
      <w:tr w:rsidR="00782DBE" w:rsidRPr="00782DBE" w14:paraId="174D6DEB" w14:textId="77777777" w:rsidTr="00782DBE">
        <w:trPr>
          <w:trHeight w:val="240"/>
          <w:jc w:val="center"/>
        </w:trPr>
        <w:tc>
          <w:tcPr>
            <w:tcW w:w="700" w:type="dxa"/>
            <w:vMerge/>
            <w:vAlign w:val="center"/>
            <w:hideMark/>
          </w:tcPr>
          <w:p w14:paraId="2B0F0925"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DEA1BC"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Műtárgyak építése</w:t>
            </w:r>
          </w:p>
        </w:tc>
        <w:tc>
          <w:tcPr>
            <w:tcW w:w="700" w:type="dxa"/>
            <w:vMerge/>
            <w:vAlign w:val="center"/>
            <w:hideMark/>
          </w:tcPr>
          <w:p w14:paraId="49EFAC92"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ABC3F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2EB17E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00063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69F2AE6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E1977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20BC5F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8B696F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FCA030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3E21A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2251B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3A6C5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700" w:type="dxa"/>
            <w:vMerge/>
            <w:vAlign w:val="center"/>
            <w:hideMark/>
          </w:tcPr>
          <w:p w14:paraId="2FFE68BE"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E0507C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0762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06B53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06686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auto" w:fill="auto"/>
            <w:noWrap/>
            <w:vAlign w:val="center"/>
            <w:hideMark/>
          </w:tcPr>
          <w:p w14:paraId="4837A1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19297A7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74BD0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288552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3373AF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8DDFD5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r>
      <w:tr w:rsidR="00782DBE" w:rsidRPr="00782DBE" w14:paraId="1DE48E2F" w14:textId="77777777" w:rsidTr="00782DBE">
        <w:trPr>
          <w:trHeight w:val="480"/>
          <w:jc w:val="center"/>
        </w:trPr>
        <w:tc>
          <w:tcPr>
            <w:tcW w:w="700" w:type="dxa"/>
            <w:vMerge/>
            <w:vAlign w:val="center"/>
            <w:hideMark/>
          </w:tcPr>
          <w:p w14:paraId="107E8C64"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DC9EC2"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műszaki ismeretek gyakorlat</w:t>
            </w:r>
          </w:p>
        </w:tc>
        <w:tc>
          <w:tcPr>
            <w:tcW w:w="700" w:type="dxa"/>
            <w:vMerge w:val="restart"/>
            <w:shd w:val="clear" w:color="000000" w:fill="FFFFFF"/>
            <w:textDirection w:val="btLr"/>
            <w:hideMark/>
          </w:tcPr>
          <w:p w14:paraId="67C36EC9" w14:textId="38970F46"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4F7E0DF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1EA29E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7F572C3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E48CA0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108</w:t>
            </w:r>
          </w:p>
        </w:tc>
        <w:tc>
          <w:tcPr>
            <w:tcW w:w="500" w:type="dxa"/>
            <w:shd w:val="clear" w:color="000000" w:fill="F2F2F2"/>
            <w:noWrap/>
            <w:vAlign w:val="center"/>
            <w:hideMark/>
          </w:tcPr>
          <w:p w14:paraId="597BF68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03ACFCB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E6805B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000000" w:fill="F2F2F2"/>
            <w:noWrap/>
            <w:vAlign w:val="center"/>
            <w:hideMark/>
          </w:tcPr>
          <w:p w14:paraId="17B04CB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17CFA4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299524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31</w:t>
            </w:r>
          </w:p>
        </w:tc>
        <w:tc>
          <w:tcPr>
            <w:tcW w:w="700" w:type="dxa"/>
            <w:shd w:val="clear" w:color="auto" w:fill="auto"/>
            <w:noWrap/>
            <w:vAlign w:val="center"/>
            <w:hideMark/>
          </w:tcPr>
          <w:p w14:paraId="1EF720C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175</w:t>
            </w:r>
          </w:p>
        </w:tc>
        <w:tc>
          <w:tcPr>
            <w:tcW w:w="700" w:type="dxa"/>
            <w:vMerge w:val="restart"/>
            <w:shd w:val="clear" w:color="auto" w:fill="auto"/>
            <w:noWrap/>
            <w:hideMark/>
          </w:tcPr>
          <w:p w14:paraId="09B12CB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6D0E1C3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175</w:t>
            </w:r>
          </w:p>
        </w:tc>
        <w:tc>
          <w:tcPr>
            <w:tcW w:w="500" w:type="dxa"/>
            <w:shd w:val="clear" w:color="auto" w:fill="auto"/>
            <w:noWrap/>
            <w:vAlign w:val="center"/>
            <w:hideMark/>
          </w:tcPr>
          <w:p w14:paraId="515D1D6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C3D037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BBA649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175</w:t>
            </w:r>
          </w:p>
        </w:tc>
        <w:tc>
          <w:tcPr>
            <w:tcW w:w="500" w:type="dxa"/>
            <w:shd w:val="clear" w:color="auto" w:fill="auto"/>
            <w:noWrap/>
            <w:vAlign w:val="center"/>
            <w:hideMark/>
          </w:tcPr>
          <w:p w14:paraId="48B1BA9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550F6F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180</w:t>
            </w:r>
          </w:p>
        </w:tc>
        <w:tc>
          <w:tcPr>
            <w:tcW w:w="500" w:type="dxa"/>
            <w:shd w:val="clear" w:color="000000" w:fill="F2F2F2"/>
            <w:noWrap/>
            <w:vAlign w:val="center"/>
            <w:hideMark/>
          </w:tcPr>
          <w:p w14:paraId="6E2065E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BF35EB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286352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1B0FCF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180</w:t>
            </w:r>
          </w:p>
        </w:tc>
      </w:tr>
      <w:tr w:rsidR="00782DBE" w:rsidRPr="00782DBE" w14:paraId="672A14E9" w14:textId="77777777" w:rsidTr="00782DBE">
        <w:trPr>
          <w:trHeight w:val="480"/>
          <w:jc w:val="center"/>
        </w:trPr>
        <w:tc>
          <w:tcPr>
            <w:tcW w:w="700" w:type="dxa"/>
            <w:vMerge/>
            <w:vAlign w:val="center"/>
            <w:hideMark/>
          </w:tcPr>
          <w:p w14:paraId="642F526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6781AA6"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Anyagismeret gyakorlat</w:t>
            </w:r>
          </w:p>
        </w:tc>
        <w:tc>
          <w:tcPr>
            <w:tcW w:w="700" w:type="dxa"/>
            <w:vMerge/>
            <w:vAlign w:val="center"/>
            <w:hideMark/>
          </w:tcPr>
          <w:p w14:paraId="48A309C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1B9F47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5E4AB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085334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10C15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07A309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4A4E0F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572BB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F35BA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B403C8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A5EEF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70DF7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700" w:type="dxa"/>
            <w:vMerge/>
            <w:vAlign w:val="center"/>
            <w:hideMark/>
          </w:tcPr>
          <w:p w14:paraId="4DCA433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380C0D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72AC4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34723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B2EFE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auto" w:fill="auto"/>
            <w:noWrap/>
            <w:vAlign w:val="center"/>
            <w:hideMark/>
          </w:tcPr>
          <w:p w14:paraId="44F4CF5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EC2E8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166494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B929B4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25B2FC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F45E3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r>
      <w:tr w:rsidR="00782DBE" w:rsidRPr="00782DBE" w14:paraId="68F91B45" w14:textId="77777777" w:rsidTr="00782DBE">
        <w:trPr>
          <w:trHeight w:val="240"/>
          <w:jc w:val="center"/>
        </w:trPr>
        <w:tc>
          <w:tcPr>
            <w:tcW w:w="700" w:type="dxa"/>
            <w:vMerge/>
            <w:vAlign w:val="center"/>
            <w:hideMark/>
          </w:tcPr>
          <w:p w14:paraId="5471126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DABDA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Gépészet gyakorlat</w:t>
            </w:r>
          </w:p>
        </w:tc>
        <w:tc>
          <w:tcPr>
            <w:tcW w:w="700" w:type="dxa"/>
            <w:vMerge/>
            <w:vAlign w:val="center"/>
            <w:hideMark/>
          </w:tcPr>
          <w:p w14:paraId="32AA5BC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90A0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3752C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13E5F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0E0B0B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76E94D6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F4C37B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A02880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E2A3E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5AAB8E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184BB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C1A1D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700" w:type="dxa"/>
            <w:vMerge/>
            <w:vAlign w:val="center"/>
            <w:hideMark/>
          </w:tcPr>
          <w:p w14:paraId="10DE34F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7A2DE0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2D1E9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FA80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C3220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auto" w:fill="auto"/>
            <w:noWrap/>
            <w:vAlign w:val="center"/>
            <w:hideMark/>
          </w:tcPr>
          <w:p w14:paraId="0A18A4F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E7E1B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76F21A6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0EBA2A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ACCCF2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E3381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r>
      <w:tr w:rsidR="00782DBE" w:rsidRPr="00782DBE" w14:paraId="5897C845" w14:textId="77777777" w:rsidTr="00782DBE">
        <w:trPr>
          <w:trHeight w:val="480"/>
          <w:jc w:val="center"/>
        </w:trPr>
        <w:tc>
          <w:tcPr>
            <w:tcW w:w="700" w:type="dxa"/>
            <w:vMerge/>
            <w:vAlign w:val="center"/>
            <w:hideMark/>
          </w:tcPr>
          <w:p w14:paraId="37981CC1"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93E72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Műszaki informatika gyakorlat</w:t>
            </w:r>
          </w:p>
        </w:tc>
        <w:tc>
          <w:tcPr>
            <w:tcW w:w="700" w:type="dxa"/>
            <w:vMerge/>
            <w:vAlign w:val="center"/>
            <w:hideMark/>
          </w:tcPr>
          <w:p w14:paraId="021801F1"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0F19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44678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E7CF4D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AC9D9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CAB39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FBC8B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F51A9A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4AE5D3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DF142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B94F6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700" w:type="dxa"/>
            <w:shd w:val="clear" w:color="auto" w:fill="auto"/>
            <w:noWrap/>
            <w:vAlign w:val="center"/>
            <w:hideMark/>
          </w:tcPr>
          <w:p w14:paraId="7CB7A2B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67</w:t>
            </w:r>
          </w:p>
        </w:tc>
        <w:tc>
          <w:tcPr>
            <w:tcW w:w="700" w:type="dxa"/>
            <w:vMerge/>
            <w:vAlign w:val="center"/>
            <w:hideMark/>
          </w:tcPr>
          <w:p w14:paraId="2BEAC39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85E41C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0F86C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B16AD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25B79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67</w:t>
            </w:r>
          </w:p>
        </w:tc>
        <w:tc>
          <w:tcPr>
            <w:tcW w:w="500" w:type="dxa"/>
            <w:shd w:val="clear" w:color="auto" w:fill="auto"/>
            <w:noWrap/>
            <w:vAlign w:val="center"/>
            <w:hideMark/>
          </w:tcPr>
          <w:p w14:paraId="0A415BC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86B02F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72</w:t>
            </w:r>
          </w:p>
        </w:tc>
        <w:tc>
          <w:tcPr>
            <w:tcW w:w="500" w:type="dxa"/>
            <w:shd w:val="clear" w:color="000000" w:fill="F2F2F2"/>
            <w:noWrap/>
            <w:vAlign w:val="center"/>
            <w:hideMark/>
          </w:tcPr>
          <w:p w14:paraId="0C5CC8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E745BD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0F462C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A7EAB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72</w:t>
            </w:r>
          </w:p>
        </w:tc>
      </w:tr>
      <w:tr w:rsidR="00782DBE" w:rsidRPr="00782DBE" w14:paraId="75878F30" w14:textId="77777777" w:rsidTr="00782DBE">
        <w:trPr>
          <w:trHeight w:val="480"/>
          <w:jc w:val="center"/>
        </w:trPr>
        <w:tc>
          <w:tcPr>
            <w:tcW w:w="700" w:type="dxa"/>
            <w:vMerge w:val="restart"/>
            <w:shd w:val="clear" w:color="auto" w:fill="auto"/>
            <w:textDirection w:val="btLr"/>
            <w:vAlign w:val="center"/>
            <w:hideMark/>
          </w:tcPr>
          <w:p w14:paraId="51EAD8F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11548-16 Vízgazdálkodási alapismeretek</w:t>
            </w:r>
          </w:p>
        </w:tc>
        <w:tc>
          <w:tcPr>
            <w:tcW w:w="1780" w:type="dxa"/>
            <w:shd w:val="clear" w:color="auto" w:fill="auto"/>
            <w:vAlign w:val="center"/>
            <w:hideMark/>
          </w:tcPr>
          <w:p w14:paraId="3992EDD3"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Vízgazdálkodási alapismeretek</w:t>
            </w:r>
          </w:p>
        </w:tc>
        <w:tc>
          <w:tcPr>
            <w:tcW w:w="700" w:type="dxa"/>
            <w:vMerge w:val="restart"/>
            <w:shd w:val="clear" w:color="000000" w:fill="FFFFFF"/>
            <w:textDirection w:val="btLr"/>
            <w:hideMark/>
          </w:tcPr>
          <w:p w14:paraId="54BA8CEB" w14:textId="0BA8B317"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13BD085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000000" w:fill="F2F2F2"/>
            <w:noWrap/>
            <w:vAlign w:val="center"/>
            <w:hideMark/>
          </w:tcPr>
          <w:p w14:paraId="55F5937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92766B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108</w:t>
            </w:r>
          </w:p>
        </w:tc>
        <w:tc>
          <w:tcPr>
            <w:tcW w:w="500" w:type="dxa"/>
            <w:shd w:val="clear" w:color="000000" w:fill="F2F2F2"/>
            <w:noWrap/>
            <w:vAlign w:val="center"/>
            <w:hideMark/>
          </w:tcPr>
          <w:p w14:paraId="079B770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2333D5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2C5D42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w:t>
            </w:r>
          </w:p>
        </w:tc>
        <w:tc>
          <w:tcPr>
            <w:tcW w:w="500" w:type="dxa"/>
            <w:shd w:val="clear" w:color="000000" w:fill="F2F2F2"/>
            <w:noWrap/>
            <w:vAlign w:val="center"/>
            <w:hideMark/>
          </w:tcPr>
          <w:p w14:paraId="6A67CA6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ACDD30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524763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78</w:t>
            </w:r>
          </w:p>
        </w:tc>
        <w:tc>
          <w:tcPr>
            <w:tcW w:w="500" w:type="dxa"/>
            <w:shd w:val="clear" w:color="000000" w:fill="F2F2F2"/>
            <w:noWrap/>
            <w:vAlign w:val="center"/>
            <w:hideMark/>
          </w:tcPr>
          <w:p w14:paraId="52D75C2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AF6B43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294</w:t>
            </w:r>
          </w:p>
        </w:tc>
        <w:tc>
          <w:tcPr>
            <w:tcW w:w="700" w:type="dxa"/>
            <w:vMerge w:val="restart"/>
            <w:shd w:val="clear" w:color="auto" w:fill="auto"/>
            <w:noWrap/>
            <w:hideMark/>
          </w:tcPr>
          <w:p w14:paraId="556C3B0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342088D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294</w:t>
            </w:r>
          </w:p>
        </w:tc>
        <w:tc>
          <w:tcPr>
            <w:tcW w:w="500" w:type="dxa"/>
            <w:shd w:val="clear" w:color="auto" w:fill="auto"/>
            <w:noWrap/>
            <w:vAlign w:val="center"/>
            <w:hideMark/>
          </w:tcPr>
          <w:p w14:paraId="5F2E035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342B75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317F2CF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294</w:t>
            </w:r>
          </w:p>
        </w:tc>
        <w:tc>
          <w:tcPr>
            <w:tcW w:w="500" w:type="dxa"/>
            <w:shd w:val="clear" w:color="auto" w:fill="auto"/>
            <w:noWrap/>
            <w:vAlign w:val="center"/>
            <w:hideMark/>
          </w:tcPr>
          <w:p w14:paraId="76ECBC5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307</w:t>
            </w:r>
          </w:p>
        </w:tc>
        <w:tc>
          <w:tcPr>
            <w:tcW w:w="500" w:type="dxa"/>
            <w:shd w:val="clear" w:color="000000" w:fill="F2F2F2"/>
            <w:noWrap/>
            <w:vAlign w:val="center"/>
            <w:hideMark/>
          </w:tcPr>
          <w:p w14:paraId="7302912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487518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164F38C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8410AF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724FAC0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307</w:t>
            </w:r>
          </w:p>
        </w:tc>
      </w:tr>
      <w:tr w:rsidR="00782DBE" w:rsidRPr="00782DBE" w14:paraId="512166CA" w14:textId="77777777" w:rsidTr="00782DBE">
        <w:trPr>
          <w:trHeight w:val="240"/>
          <w:jc w:val="center"/>
        </w:trPr>
        <w:tc>
          <w:tcPr>
            <w:tcW w:w="700" w:type="dxa"/>
            <w:vMerge/>
            <w:vAlign w:val="center"/>
            <w:hideMark/>
          </w:tcPr>
          <w:p w14:paraId="6C8D0E0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5F6061"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Szakmai kémia</w:t>
            </w:r>
          </w:p>
        </w:tc>
        <w:tc>
          <w:tcPr>
            <w:tcW w:w="700" w:type="dxa"/>
            <w:vMerge/>
            <w:vAlign w:val="center"/>
            <w:hideMark/>
          </w:tcPr>
          <w:p w14:paraId="38015A9B"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FDBF6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6FA4BD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DF7F48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C6D98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7386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1F7327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5904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90534D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7C7EB6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B9F82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16204C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785EB81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4C903C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A1BB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DB587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8112C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75E753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4670936A"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7D41DF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F8DE85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12163AA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79D3E5B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r>
      <w:tr w:rsidR="00782DBE" w:rsidRPr="00782DBE" w14:paraId="5E3A0B9B" w14:textId="77777777" w:rsidTr="00782DBE">
        <w:trPr>
          <w:trHeight w:val="240"/>
          <w:jc w:val="center"/>
        </w:trPr>
        <w:tc>
          <w:tcPr>
            <w:tcW w:w="700" w:type="dxa"/>
            <w:vMerge/>
            <w:vAlign w:val="center"/>
            <w:hideMark/>
          </w:tcPr>
          <w:p w14:paraId="0971393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ACA0B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Szakmai biológia</w:t>
            </w:r>
          </w:p>
        </w:tc>
        <w:tc>
          <w:tcPr>
            <w:tcW w:w="700" w:type="dxa"/>
            <w:vMerge/>
            <w:vAlign w:val="center"/>
            <w:hideMark/>
          </w:tcPr>
          <w:p w14:paraId="149D5223"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64C6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1F12C4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E007F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436BB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2BFF7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98D3D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A6EE4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51D6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D8F9A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92CF87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D45F55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7FE1858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9CBBEF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6900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F57B0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2262F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0DEB584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18A6CB0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1C89D1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83F86B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8203B5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791C4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r>
      <w:tr w:rsidR="00782DBE" w:rsidRPr="00782DBE" w14:paraId="42215440" w14:textId="77777777" w:rsidTr="00782DBE">
        <w:trPr>
          <w:trHeight w:val="240"/>
          <w:jc w:val="center"/>
        </w:trPr>
        <w:tc>
          <w:tcPr>
            <w:tcW w:w="700" w:type="dxa"/>
            <w:vMerge/>
            <w:vAlign w:val="center"/>
            <w:hideMark/>
          </w:tcPr>
          <w:p w14:paraId="73DC116C"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954D73"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Szakmai számítások</w:t>
            </w:r>
          </w:p>
        </w:tc>
        <w:tc>
          <w:tcPr>
            <w:tcW w:w="700" w:type="dxa"/>
            <w:vMerge/>
            <w:vAlign w:val="center"/>
            <w:hideMark/>
          </w:tcPr>
          <w:p w14:paraId="66C9204C"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E8F68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0474B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A19E4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72</w:t>
            </w:r>
          </w:p>
        </w:tc>
        <w:tc>
          <w:tcPr>
            <w:tcW w:w="500" w:type="dxa"/>
            <w:shd w:val="clear" w:color="000000" w:fill="F2F2F2"/>
            <w:noWrap/>
            <w:vAlign w:val="center"/>
            <w:hideMark/>
          </w:tcPr>
          <w:p w14:paraId="7E615AC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7E433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88CFA4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6A4C0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FF3D1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7C1D2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1AE50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7411E3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72</w:t>
            </w:r>
          </w:p>
        </w:tc>
        <w:tc>
          <w:tcPr>
            <w:tcW w:w="700" w:type="dxa"/>
            <w:vMerge/>
            <w:vAlign w:val="center"/>
            <w:hideMark/>
          </w:tcPr>
          <w:p w14:paraId="68321A7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52E67A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4B476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2FE730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68F0F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72</w:t>
            </w:r>
          </w:p>
        </w:tc>
        <w:tc>
          <w:tcPr>
            <w:tcW w:w="500" w:type="dxa"/>
            <w:shd w:val="clear" w:color="auto" w:fill="auto"/>
            <w:noWrap/>
            <w:vAlign w:val="center"/>
            <w:hideMark/>
          </w:tcPr>
          <w:p w14:paraId="096409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72</w:t>
            </w:r>
          </w:p>
        </w:tc>
        <w:tc>
          <w:tcPr>
            <w:tcW w:w="500" w:type="dxa"/>
            <w:shd w:val="clear" w:color="000000" w:fill="F2F2F2"/>
            <w:noWrap/>
            <w:vAlign w:val="center"/>
            <w:hideMark/>
          </w:tcPr>
          <w:p w14:paraId="5DDFFC8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4E7F48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19BBF7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F0C567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75D52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72</w:t>
            </w:r>
          </w:p>
        </w:tc>
      </w:tr>
      <w:tr w:rsidR="00782DBE" w:rsidRPr="00782DBE" w14:paraId="39106460" w14:textId="77777777" w:rsidTr="00782DBE">
        <w:trPr>
          <w:trHeight w:val="240"/>
          <w:jc w:val="center"/>
        </w:trPr>
        <w:tc>
          <w:tcPr>
            <w:tcW w:w="700" w:type="dxa"/>
            <w:vMerge/>
            <w:vAlign w:val="center"/>
            <w:hideMark/>
          </w:tcPr>
          <w:p w14:paraId="13A9F671"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6002B2"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Hidrometeorológia</w:t>
            </w:r>
          </w:p>
        </w:tc>
        <w:tc>
          <w:tcPr>
            <w:tcW w:w="700" w:type="dxa"/>
            <w:vMerge/>
            <w:vAlign w:val="center"/>
            <w:hideMark/>
          </w:tcPr>
          <w:p w14:paraId="505468F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4BA0C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D63AB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3C9DD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02437A7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1BE61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FA6BB2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A66E0B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7C6ED7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9108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8003C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C30A6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5182A25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B9A64B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1729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C94B6D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0370EC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5B3DC1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6B439E5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C1D7FE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2C0080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C01935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37F63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r>
      <w:tr w:rsidR="00782DBE" w:rsidRPr="00782DBE" w14:paraId="79B2A85E" w14:textId="77777777" w:rsidTr="00782DBE">
        <w:trPr>
          <w:trHeight w:val="240"/>
          <w:jc w:val="center"/>
        </w:trPr>
        <w:tc>
          <w:tcPr>
            <w:tcW w:w="700" w:type="dxa"/>
            <w:vMerge/>
            <w:vAlign w:val="center"/>
            <w:hideMark/>
          </w:tcPr>
          <w:p w14:paraId="44E77896"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09F7CB"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Vízméréstan</w:t>
            </w:r>
          </w:p>
        </w:tc>
        <w:tc>
          <w:tcPr>
            <w:tcW w:w="700" w:type="dxa"/>
            <w:vMerge/>
            <w:vAlign w:val="center"/>
            <w:hideMark/>
          </w:tcPr>
          <w:p w14:paraId="3C7416C4"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9A25F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0AF10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70B94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4A789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E00DB8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1F367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31D735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81D13D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E8F00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500" w:type="dxa"/>
            <w:shd w:val="clear" w:color="000000" w:fill="F2F2F2"/>
            <w:noWrap/>
            <w:vAlign w:val="center"/>
            <w:hideMark/>
          </w:tcPr>
          <w:p w14:paraId="4F10A0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BF00A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700" w:type="dxa"/>
            <w:vMerge/>
            <w:vAlign w:val="center"/>
            <w:hideMark/>
          </w:tcPr>
          <w:p w14:paraId="52C03C5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3D7DEF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90E81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124B61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86959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auto" w:fill="auto"/>
            <w:noWrap/>
            <w:vAlign w:val="center"/>
            <w:hideMark/>
          </w:tcPr>
          <w:p w14:paraId="7C99A8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c>
          <w:tcPr>
            <w:tcW w:w="500" w:type="dxa"/>
            <w:shd w:val="clear" w:color="000000" w:fill="F2F2F2"/>
            <w:noWrap/>
            <w:vAlign w:val="center"/>
            <w:hideMark/>
          </w:tcPr>
          <w:p w14:paraId="2DE541A8"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F14A8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6976B6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A0052F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97BB3E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6</w:t>
            </w:r>
          </w:p>
        </w:tc>
      </w:tr>
      <w:tr w:rsidR="00782DBE" w:rsidRPr="00782DBE" w14:paraId="396CB141" w14:textId="77777777" w:rsidTr="00782DBE">
        <w:trPr>
          <w:trHeight w:val="240"/>
          <w:jc w:val="center"/>
        </w:trPr>
        <w:tc>
          <w:tcPr>
            <w:tcW w:w="700" w:type="dxa"/>
            <w:vMerge/>
            <w:vAlign w:val="center"/>
            <w:hideMark/>
          </w:tcPr>
          <w:p w14:paraId="55F2287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07430F"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Vízkészletek</w:t>
            </w:r>
          </w:p>
        </w:tc>
        <w:tc>
          <w:tcPr>
            <w:tcW w:w="700" w:type="dxa"/>
            <w:vMerge/>
            <w:vAlign w:val="center"/>
            <w:hideMark/>
          </w:tcPr>
          <w:p w14:paraId="1FA46A85"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9742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2DF7F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3271D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EA105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515D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68C41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0DC2827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A13FFC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C4822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500" w:type="dxa"/>
            <w:shd w:val="clear" w:color="000000" w:fill="F2F2F2"/>
            <w:noWrap/>
            <w:vAlign w:val="center"/>
            <w:hideMark/>
          </w:tcPr>
          <w:p w14:paraId="264E2A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FD2A65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700" w:type="dxa"/>
            <w:vMerge/>
            <w:vAlign w:val="center"/>
            <w:hideMark/>
          </w:tcPr>
          <w:p w14:paraId="6F4406F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FCBDD6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FA017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167F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E2EF29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auto" w:fill="auto"/>
            <w:noWrap/>
            <w:vAlign w:val="center"/>
            <w:hideMark/>
          </w:tcPr>
          <w:p w14:paraId="2A1D53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c>
          <w:tcPr>
            <w:tcW w:w="500" w:type="dxa"/>
            <w:shd w:val="clear" w:color="000000" w:fill="F2F2F2"/>
            <w:noWrap/>
            <w:vAlign w:val="center"/>
            <w:hideMark/>
          </w:tcPr>
          <w:p w14:paraId="421A8FF4"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0114D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2DD84A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7367A8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0070C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w:t>
            </w:r>
          </w:p>
        </w:tc>
      </w:tr>
      <w:tr w:rsidR="00782DBE" w:rsidRPr="00782DBE" w14:paraId="4802F553" w14:textId="77777777" w:rsidTr="00782DBE">
        <w:trPr>
          <w:trHeight w:val="240"/>
          <w:jc w:val="center"/>
        </w:trPr>
        <w:tc>
          <w:tcPr>
            <w:tcW w:w="700" w:type="dxa"/>
            <w:vMerge/>
            <w:vAlign w:val="center"/>
            <w:hideMark/>
          </w:tcPr>
          <w:p w14:paraId="19D8CAE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CECD3EA"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Földméréstan</w:t>
            </w:r>
          </w:p>
        </w:tc>
        <w:tc>
          <w:tcPr>
            <w:tcW w:w="700" w:type="dxa"/>
            <w:vMerge/>
            <w:vAlign w:val="center"/>
            <w:hideMark/>
          </w:tcPr>
          <w:p w14:paraId="148A833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D97CB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2929C9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D8D854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93FA2E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959602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4CA38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4CDF63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0ED8B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406A2E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500" w:type="dxa"/>
            <w:shd w:val="clear" w:color="000000" w:fill="F2F2F2"/>
            <w:noWrap/>
            <w:vAlign w:val="center"/>
            <w:hideMark/>
          </w:tcPr>
          <w:p w14:paraId="2DA54BA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953C1D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700" w:type="dxa"/>
            <w:vMerge/>
            <w:vAlign w:val="center"/>
            <w:hideMark/>
          </w:tcPr>
          <w:p w14:paraId="5D40718E"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C51389E"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F5CB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A93BA9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069E7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19DB7A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14058732"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32035E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5C07CE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484037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78658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r>
      <w:tr w:rsidR="00782DBE" w:rsidRPr="00782DBE" w14:paraId="5590BF61" w14:textId="77777777" w:rsidTr="00782DBE">
        <w:trPr>
          <w:trHeight w:val="240"/>
          <w:jc w:val="center"/>
        </w:trPr>
        <w:tc>
          <w:tcPr>
            <w:tcW w:w="700" w:type="dxa"/>
            <w:vMerge/>
            <w:vAlign w:val="center"/>
            <w:hideMark/>
          </w:tcPr>
          <w:p w14:paraId="348A4D04"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B96074"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Hidraulika</w:t>
            </w:r>
          </w:p>
        </w:tc>
        <w:tc>
          <w:tcPr>
            <w:tcW w:w="700" w:type="dxa"/>
            <w:vMerge/>
            <w:vAlign w:val="center"/>
            <w:hideMark/>
          </w:tcPr>
          <w:p w14:paraId="3AB61F5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DD98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1E71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9E2F8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36EBEF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AA0C6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4FD1B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4D0602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A920F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07C77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000000" w:fill="F2F2F2"/>
            <w:noWrap/>
            <w:vAlign w:val="center"/>
            <w:hideMark/>
          </w:tcPr>
          <w:p w14:paraId="521204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856066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39</w:t>
            </w:r>
          </w:p>
        </w:tc>
        <w:tc>
          <w:tcPr>
            <w:tcW w:w="700" w:type="dxa"/>
            <w:vMerge/>
            <w:vAlign w:val="center"/>
            <w:hideMark/>
          </w:tcPr>
          <w:p w14:paraId="373F47A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1AC7CAE"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37DC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71BAA4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B60566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39</w:t>
            </w:r>
          </w:p>
        </w:tc>
        <w:tc>
          <w:tcPr>
            <w:tcW w:w="500" w:type="dxa"/>
            <w:shd w:val="clear" w:color="auto" w:fill="auto"/>
            <w:noWrap/>
            <w:vAlign w:val="center"/>
            <w:hideMark/>
          </w:tcPr>
          <w:p w14:paraId="39DFD4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44</w:t>
            </w:r>
          </w:p>
        </w:tc>
        <w:tc>
          <w:tcPr>
            <w:tcW w:w="500" w:type="dxa"/>
            <w:shd w:val="clear" w:color="000000" w:fill="F2F2F2"/>
            <w:noWrap/>
            <w:vAlign w:val="center"/>
            <w:hideMark/>
          </w:tcPr>
          <w:p w14:paraId="5ADFBBC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43391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954EA3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9AA711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AC228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44</w:t>
            </w:r>
          </w:p>
        </w:tc>
      </w:tr>
      <w:tr w:rsidR="00782DBE" w:rsidRPr="00782DBE" w14:paraId="1A492867" w14:textId="77777777" w:rsidTr="00782DBE">
        <w:trPr>
          <w:trHeight w:val="240"/>
          <w:jc w:val="center"/>
        </w:trPr>
        <w:tc>
          <w:tcPr>
            <w:tcW w:w="700" w:type="dxa"/>
            <w:vMerge/>
            <w:vAlign w:val="center"/>
            <w:hideMark/>
          </w:tcPr>
          <w:p w14:paraId="2D0AC8ED"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CAFA0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Környezettechnika</w:t>
            </w:r>
          </w:p>
        </w:tc>
        <w:tc>
          <w:tcPr>
            <w:tcW w:w="700" w:type="dxa"/>
            <w:vMerge/>
            <w:vAlign w:val="center"/>
            <w:hideMark/>
          </w:tcPr>
          <w:p w14:paraId="32E68E6C"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F2A1B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43209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E91F3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049261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14644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FB333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8C290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B25755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71469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47</w:t>
            </w:r>
          </w:p>
        </w:tc>
        <w:tc>
          <w:tcPr>
            <w:tcW w:w="500" w:type="dxa"/>
            <w:shd w:val="clear" w:color="000000" w:fill="F2F2F2"/>
            <w:noWrap/>
            <w:vAlign w:val="center"/>
            <w:hideMark/>
          </w:tcPr>
          <w:p w14:paraId="552E57D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DEDC0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47</w:t>
            </w:r>
          </w:p>
        </w:tc>
        <w:tc>
          <w:tcPr>
            <w:tcW w:w="700" w:type="dxa"/>
            <w:vMerge/>
            <w:vAlign w:val="center"/>
            <w:hideMark/>
          </w:tcPr>
          <w:p w14:paraId="550E5547"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1EA6C4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4866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9A3BC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976A9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47</w:t>
            </w:r>
          </w:p>
        </w:tc>
        <w:tc>
          <w:tcPr>
            <w:tcW w:w="500" w:type="dxa"/>
            <w:shd w:val="clear" w:color="auto" w:fill="auto"/>
            <w:noWrap/>
            <w:vAlign w:val="center"/>
            <w:hideMark/>
          </w:tcPr>
          <w:p w14:paraId="2857DC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55</w:t>
            </w:r>
          </w:p>
        </w:tc>
        <w:tc>
          <w:tcPr>
            <w:tcW w:w="500" w:type="dxa"/>
            <w:shd w:val="clear" w:color="000000" w:fill="F2F2F2"/>
            <w:noWrap/>
            <w:vAlign w:val="center"/>
            <w:hideMark/>
          </w:tcPr>
          <w:p w14:paraId="4DA419F4"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B8482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582DEB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8A6578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078184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55</w:t>
            </w:r>
          </w:p>
        </w:tc>
      </w:tr>
      <w:tr w:rsidR="00782DBE" w:rsidRPr="00782DBE" w14:paraId="6EDB5308" w14:textId="77777777" w:rsidTr="00782DBE">
        <w:trPr>
          <w:trHeight w:val="480"/>
          <w:jc w:val="center"/>
        </w:trPr>
        <w:tc>
          <w:tcPr>
            <w:tcW w:w="700" w:type="dxa"/>
            <w:vMerge/>
            <w:vAlign w:val="center"/>
            <w:hideMark/>
          </w:tcPr>
          <w:p w14:paraId="039FB683"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297C52"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Vízgazdálkodási alapgyakorlat</w:t>
            </w:r>
          </w:p>
        </w:tc>
        <w:tc>
          <w:tcPr>
            <w:tcW w:w="700" w:type="dxa"/>
            <w:vMerge w:val="restart"/>
            <w:shd w:val="clear" w:color="000000" w:fill="FFFFFF"/>
            <w:textDirection w:val="btLr"/>
            <w:hideMark/>
          </w:tcPr>
          <w:p w14:paraId="4F9324E0" w14:textId="190957B0"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5AFA87B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835740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108</w:t>
            </w:r>
          </w:p>
        </w:tc>
        <w:tc>
          <w:tcPr>
            <w:tcW w:w="500" w:type="dxa"/>
            <w:shd w:val="clear" w:color="auto" w:fill="auto"/>
            <w:noWrap/>
            <w:vAlign w:val="center"/>
            <w:hideMark/>
          </w:tcPr>
          <w:p w14:paraId="15B06C9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C4273A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108</w:t>
            </w:r>
          </w:p>
        </w:tc>
        <w:tc>
          <w:tcPr>
            <w:tcW w:w="500" w:type="dxa"/>
            <w:shd w:val="clear" w:color="000000" w:fill="F2F2F2"/>
            <w:noWrap/>
            <w:vAlign w:val="center"/>
            <w:hideMark/>
          </w:tcPr>
          <w:p w14:paraId="0C5AF01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17B9347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71F779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72</w:t>
            </w:r>
          </w:p>
        </w:tc>
        <w:tc>
          <w:tcPr>
            <w:tcW w:w="500" w:type="dxa"/>
            <w:shd w:val="clear" w:color="000000" w:fill="F2F2F2"/>
            <w:noWrap/>
            <w:vAlign w:val="center"/>
            <w:hideMark/>
          </w:tcPr>
          <w:p w14:paraId="4D3C20C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16C1E68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7B5B56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c>
          <w:tcPr>
            <w:tcW w:w="700" w:type="dxa"/>
            <w:shd w:val="clear" w:color="auto" w:fill="auto"/>
            <w:noWrap/>
            <w:vAlign w:val="center"/>
            <w:hideMark/>
          </w:tcPr>
          <w:p w14:paraId="00FC89D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350</w:t>
            </w:r>
          </w:p>
        </w:tc>
        <w:tc>
          <w:tcPr>
            <w:tcW w:w="700" w:type="dxa"/>
            <w:vMerge w:val="restart"/>
            <w:shd w:val="clear" w:color="auto" w:fill="auto"/>
            <w:noWrap/>
            <w:hideMark/>
          </w:tcPr>
          <w:p w14:paraId="7340754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0AE15C1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350</w:t>
            </w:r>
          </w:p>
        </w:tc>
        <w:tc>
          <w:tcPr>
            <w:tcW w:w="500" w:type="dxa"/>
            <w:shd w:val="clear" w:color="auto" w:fill="auto"/>
            <w:noWrap/>
            <w:vAlign w:val="center"/>
            <w:hideMark/>
          </w:tcPr>
          <w:p w14:paraId="02970EF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825D21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DF9138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350</w:t>
            </w:r>
          </w:p>
        </w:tc>
        <w:tc>
          <w:tcPr>
            <w:tcW w:w="500" w:type="dxa"/>
            <w:shd w:val="clear" w:color="auto" w:fill="auto"/>
            <w:noWrap/>
            <w:vAlign w:val="center"/>
            <w:hideMark/>
          </w:tcPr>
          <w:p w14:paraId="376EC66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FBD7B1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360</w:t>
            </w:r>
          </w:p>
        </w:tc>
        <w:tc>
          <w:tcPr>
            <w:tcW w:w="500" w:type="dxa"/>
            <w:shd w:val="clear" w:color="000000" w:fill="F2F2F2"/>
            <w:noWrap/>
            <w:vAlign w:val="center"/>
            <w:hideMark/>
          </w:tcPr>
          <w:p w14:paraId="1328D56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08F063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9EF32B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87A820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360</w:t>
            </w:r>
          </w:p>
        </w:tc>
      </w:tr>
      <w:tr w:rsidR="00782DBE" w:rsidRPr="00782DBE" w14:paraId="3DE6D378" w14:textId="77777777" w:rsidTr="00782DBE">
        <w:trPr>
          <w:trHeight w:val="240"/>
          <w:jc w:val="center"/>
        </w:trPr>
        <w:tc>
          <w:tcPr>
            <w:tcW w:w="700" w:type="dxa"/>
            <w:vMerge/>
            <w:vAlign w:val="center"/>
            <w:hideMark/>
          </w:tcPr>
          <w:p w14:paraId="6F0D49D9"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D6F20E"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Fizikai vizsgálatok</w:t>
            </w:r>
          </w:p>
        </w:tc>
        <w:tc>
          <w:tcPr>
            <w:tcW w:w="700" w:type="dxa"/>
            <w:vMerge/>
            <w:vAlign w:val="center"/>
            <w:hideMark/>
          </w:tcPr>
          <w:p w14:paraId="3010F66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C995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1877EA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7612A3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40660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3C11BE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258EC9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87893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D0B5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5C57E1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483E4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2E84E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551AA70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A85B04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C932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AD7D6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4B141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6F1FE8E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636741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621009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C56707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B26877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02887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r>
      <w:tr w:rsidR="00782DBE" w:rsidRPr="00782DBE" w14:paraId="4F7A2678" w14:textId="77777777" w:rsidTr="00782DBE">
        <w:trPr>
          <w:trHeight w:val="240"/>
          <w:jc w:val="center"/>
        </w:trPr>
        <w:tc>
          <w:tcPr>
            <w:tcW w:w="700" w:type="dxa"/>
            <w:vMerge/>
            <w:vAlign w:val="center"/>
            <w:hideMark/>
          </w:tcPr>
          <w:p w14:paraId="5B4B891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D74A23"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Kémiai vizsgálatok</w:t>
            </w:r>
          </w:p>
        </w:tc>
        <w:tc>
          <w:tcPr>
            <w:tcW w:w="700" w:type="dxa"/>
            <w:vMerge/>
            <w:vAlign w:val="center"/>
            <w:hideMark/>
          </w:tcPr>
          <w:p w14:paraId="0D441A8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8BB543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5997B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3C20AAB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C42D9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BA27A4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338E7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9247B8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7A3CD4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205D69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506E7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4F1C85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700" w:type="dxa"/>
            <w:vMerge/>
            <w:vAlign w:val="center"/>
            <w:hideMark/>
          </w:tcPr>
          <w:p w14:paraId="3AA0515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35CF08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849CA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D796C5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63DDA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6DEC017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12009E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3CC5BD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91016E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94C62A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2728C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r>
      <w:tr w:rsidR="00782DBE" w:rsidRPr="00782DBE" w14:paraId="70E81361" w14:textId="77777777" w:rsidTr="00782DBE">
        <w:trPr>
          <w:trHeight w:val="240"/>
          <w:jc w:val="center"/>
        </w:trPr>
        <w:tc>
          <w:tcPr>
            <w:tcW w:w="700" w:type="dxa"/>
            <w:vMerge/>
            <w:vAlign w:val="center"/>
            <w:hideMark/>
          </w:tcPr>
          <w:p w14:paraId="1C22B98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34A4D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Biológiai vizsgálatok</w:t>
            </w:r>
          </w:p>
        </w:tc>
        <w:tc>
          <w:tcPr>
            <w:tcW w:w="700" w:type="dxa"/>
            <w:vMerge/>
            <w:vAlign w:val="center"/>
            <w:hideMark/>
          </w:tcPr>
          <w:p w14:paraId="2DA4D7C6"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F6909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91593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0BBBE0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1939B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6C71A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F5D03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E5FAA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70E41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8E733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8C246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00B215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vMerge/>
            <w:vAlign w:val="center"/>
            <w:hideMark/>
          </w:tcPr>
          <w:p w14:paraId="1609C24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F6F94F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B343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642377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5568B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auto" w:fill="auto"/>
            <w:noWrap/>
            <w:vAlign w:val="center"/>
            <w:hideMark/>
          </w:tcPr>
          <w:p w14:paraId="34355AD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DEB058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500" w:type="dxa"/>
            <w:shd w:val="clear" w:color="000000" w:fill="F2F2F2"/>
            <w:noWrap/>
            <w:vAlign w:val="center"/>
            <w:hideMark/>
          </w:tcPr>
          <w:p w14:paraId="3C3F1B6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C0BFE4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327209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F1B2F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r>
      <w:tr w:rsidR="00782DBE" w:rsidRPr="00782DBE" w14:paraId="521F3399" w14:textId="77777777" w:rsidTr="00782DBE">
        <w:trPr>
          <w:trHeight w:val="240"/>
          <w:jc w:val="center"/>
        </w:trPr>
        <w:tc>
          <w:tcPr>
            <w:tcW w:w="700" w:type="dxa"/>
            <w:vMerge/>
            <w:vAlign w:val="center"/>
            <w:hideMark/>
          </w:tcPr>
          <w:p w14:paraId="123C696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A43CF5"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Analitika gyakorlat</w:t>
            </w:r>
          </w:p>
        </w:tc>
        <w:tc>
          <w:tcPr>
            <w:tcW w:w="700" w:type="dxa"/>
            <w:vMerge/>
            <w:vAlign w:val="center"/>
            <w:hideMark/>
          </w:tcPr>
          <w:p w14:paraId="61C340B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A97AC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7C6CD7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30C54F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C9287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C6B87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4291F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8A724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F41CA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9F263D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2EE06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070C87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700" w:type="dxa"/>
            <w:vMerge/>
            <w:vAlign w:val="center"/>
            <w:hideMark/>
          </w:tcPr>
          <w:p w14:paraId="01C7535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6D47CA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BFC4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7D9F37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F5F13D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4D8934F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3C1A5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5709FF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941AB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DD2C8D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A6F7D1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r>
      <w:tr w:rsidR="00782DBE" w:rsidRPr="00782DBE" w14:paraId="5B21610B" w14:textId="77777777" w:rsidTr="00782DBE">
        <w:trPr>
          <w:trHeight w:val="480"/>
          <w:jc w:val="center"/>
        </w:trPr>
        <w:tc>
          <w:tcPr>
            <w:tcW w:w="700" w:type="dxa"/>
            <w:vMerge/>
            <w:vAlign w:val="center"/>
            <w:hideMark/>
          </w:tcPr>
          <w:p w14:paraId="120B56AB"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0888AE"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Hidrometeorológiai mérések</w:t>
            </w:r>
          </w:p>
        </w:tc>
        <w:tc>
          <w:tcPr>
            <w:tcW w:w="700" w:type="dxa"/>
            <w:vMerge/>
            <w:vAlign w:val="center"/>
            <w:hideMark/>
          </w:tcPr>
          <w:p w14:paraId="5A705BA4"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789A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4B9537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4C39EB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FAC01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14CD3DC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0C8F41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8499BB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AE737D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354DD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9D01CB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FEA39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700" w:type="dxa"/>
            <w:vMerge/>
            <w:vAlign w:val="center"/>
            <w:hideMark/>
          </w:tcPr>
          <w:p w14:paraId="779F482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49F3EA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347C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49E7A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EDB6D1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auto" w:fill="auto"/>
            <w:noWrap/>
            <w:vAlign w:val="center"/>
            <w:hideMark/>
          </w:tcPr>
          <w:p w14:paraId="32F4BCC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1FC26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715F78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68DE86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D1AD67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9A1B17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r>
      <w:tr w:rsidR="00782DBE" w:rsidRPr="00782DBE" w14:paraId="4EA5F00F" w14:textId="77777777" w:rsidTr="00782DBE">
        <w:trPr>
          <w:trHeight w:val="240"/>
          <w:jc w:val="center"/>
        </w:trPr>
        <w:tc>
          <w:tcPr>
            <w:tcW w:w="700" w:type="dxa"/>
            <w:vMerge/>
            <w:vAlign w:val="center"/>
            <w:hideMark/>
          </w:tcPr>
          <w:p w14:paraId="2A94BBC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F4F13A"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Vízméréstan gyakorlat</w:t>
            </w:r>
          </w:p>
        </w:tc>
        <w:tc>
          <w:tcPr>
            <w:tcW w:w="700" w:type="dxa"/>
            <w:vMerge/>
            <w:vAlign w:val="center"/>
            <w:hideMark/>
          </w:tcPr>
          <w:p w14:paraId="1DD7046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D1B8F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4B0CC3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D9846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5D2D6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548E400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03B85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68A6A8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72502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1DEADD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6BFDEF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9D92C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700" w:type="dxa"/>
            <w:vMerge/>
            <w:vAlign w:val="center"/>
            <w:hideMark/>
          </w:tcPr>
          <w:p w14:paraId="1B84806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53DC1F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46C1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E6AC7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183D1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auto" w:fill="auto"/>
            <w:noWrap/>
            <w:vAlign w:val="center"/>
            <w:hideMark/>
          </w:tcPr>
          <w:p w14:paraId="6906C4C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3B8C3E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c>
          <w:tcPr>
            <w:tcW w:w="500" w:type="dxa"/>
            <w:shd w:val="clear" w:color="000000" w:fill="F2F2F2"/>
            <w:noWrap/>
            <w:vAlign w:val="center"/>
            <w:hideMark/>
          </w:tcPr>
          <w:p w14:paraId="2240C0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9341530"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E1D94A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FDD7A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54</w:t>
            </w:r>
          </w:p>
        </w:tc>
      </w:tr>
      <w:tr w:rsidR="00782DBE" w:rsidRPr="00782DBE" w14:paraId="4A619FEF" w14:textId="77777777" w:rsidTr="00782DBE">
        <w:trPr>
          <w:trHeight w:val="480"/>
          <w:jc w:val="center"/>
        </w:trPr>
        <w:tc>
          <w:tcPr>
            <w:tcW w:w="700" w:type="dxa"/>
            <w:vMerge/>
            <w:vAlign w:val="center"/>
            <w:hideMark/>
          </w:tcPr>
          <w:p w14:paraId="4EF7611D"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55846F"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Földméréstan gyakorlat</w:t>
            </w:r>
          </w:p>
        </w:tc>
        <w:tc>
          <w:tcPr>
            <w:tcW w:w="700" w:type="dxa"/>
            <w:vMerge/>
            <w:vAlign w:val="center"/>
            <w:hideMark/>
          </w:tcPr>
          <w:p w14:paraId="02C64336"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0D1A8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0BF717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B7059C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301DE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0F85F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369311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58D52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48</w:t>
            </w:r>
          </w:p>
        </w:tc>
        <w:tc>
          <w:tcPr>
            <w:tcW w:w="500" w:type="dxa"/>
            <w:shd w:val="clear" w:color="000000" w:fill="F2F2F2"/>
            <w:noWrap/>
            <w:vAlign w:val="center"/>
            <w:hideMark/>
          </w:tcPr>
          <w:p w14:paraId="69A0820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DA943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19324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4EBBC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48</w:t>
            </w:r>
          </w:p>
        </w:tc>
        <w:tc>
          <w:tcPr>
            <w:tcW w:w="700" w:type="dxa"/>
            <w:vMerge/>
            <w:vAlign w:val="center"/>
            <w:hideMark/>
          </w:tcPr>
          <w:p w14:paraId="52A8ACE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BFD740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5827A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1F5EA9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23664A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48</w:t>
            </w:r>
          </w:p>
        </w:tc>
        <w:tc>
          <w:tcPr>
            <w:tcW w:w="500" w:type="dxa"/>
            <w:shd w:val="clear" w:color="auto" w:fill="auto"/>
            <w:noWrap/>
            <w:vAlign w:val="center"/>
            <w:hideMark/>
          </w:tcPr>
          <w:p w14:paraId="1BC0F9F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5417C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48</w:t>
            </w:r>
          </w:p>
        </w:tc>
        <w:tc>
          <w:tcPr>
            <w:tcW w:w="500" w:type="dxa"/>
            <w:shd w:val="clear" w:color="000000" w:fill="F2F2F2"/>
            <w:noWrap/>
            <w:vAlign w:val="center"/>
            <w:hideMark/>
          </w:tcPr>
          <w:p w14:paraId="4C43AE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B97586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828442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BCAB3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48</w:t>
            </w:r>
          </w:p>
        </w:tc>
      </w:tr>
      <w:tr w:rsidR="00782DBE" w:rsidRPr="00782DBE" w14:paraId="702BFAD2" w14:textId="77777777" w:rsidTr="00782DBE">
        <w:trPr>
          <w:trHeight w:val="240"/>
          <w:jc w:val="center"/>
        </w:trPr>
        <w:tc>
          <w:tcPr>
            <w:tcW w:w="700" w:type="dxa"/>
            <w:vMerge/>
            <w:vAlign w:val="center"/>
            <w:hideMark/>
          </w:tcPr>
          <w:p w14:paraId="1E417E73"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9CC776"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Vízhozammérések</w:t>
            </w:r>
          </w:p>
        </w:tc>
        <w:tc>
          <w:tcPr>
            <w:tcW w:w="700" w:type="dxa"/>
            <w:vMerge/>
            <w:vAlign w:val="center"/>
            <w:hideMark/>
          </w:tcPr>
          <w:p w14:paraId="069CD0D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9055D5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DDAAF2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97DDE6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CCB00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E2B0F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DAAF2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230A55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c>
          <w:tcPr>
            <w:tcW w:w="500" w:type="dxa"/>
            <w:shd w:val="clear" w:color="000000" w:fill="F2F2F2"/>
            <w:noWrap/>
            <w:vAlign w:val="center"/>
            <w:hideMark/>
          </w:tcPr>
          <w:p w14:paraId="4F43EDC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C057F7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9F7334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B77C04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c>
          <w:tcPr>
            <w:tcW w:w="700" w:type="dxa"/>
            <w:vMerge/>
            <w:vAlign w:val="center"/>
            <w:hideMark/>
          </w:tcPr>
          <w:p w14:paraId="5C1748C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44F682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5BC8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D23291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8ED7C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c>
          <w:tcPr>
            <w:tcW w:w="500" w:type="dxa"/>
            <w:shd w:val="clear" w:color="auto" w:fill="auto"/>
            <w:noWrap/>
            <w:vAlign w:val="center"/>
            <w:hideMark/>
          </w:tcPr>
          <w:p w14:paraId="39BDE1B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489B4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c>
          <w:tcPr>
            <w:tcW w:w="500" w:type="dxa"/>
            <w:shd w:val="clear" w:color="000000" w:fill="F2F2F2"/>
            <w:noWrap/>
            <w:vAlign w:val="center"/>
            <w:hideMark/>
          </w:tcPr>
          <w:p w14:paraId="71D6C0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6B6B400"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A245B3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FCC001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r>
      <w:tr w:rsidR="00782DBE" w:rsidRPr="00782DBE" w14:paraId="16097257" w14:textId="77777777" w:rsidTr="00782DBE">
        <w:trPr>
          <w:trHeight w:val="240"/>
          <w:jc w:val="center"/>
        </w:trPr>
        <w:tc>
          <w:tcPr>
            <w:tcW w:w="700" w:type="dxa"/>
            <w:vMerge/>
            <w:vAlign w:val="center"/>
            <w:hideMark/>
          </w:tcPr>
          <w:p w14:paraId="6242384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7614E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Hidraulika gyakorlat</w:t>
            </w:r>
          </w:p>
        </w:tc>
        <w:tc>
          <w:tcPr>
            <w:tcW w:w="700" w:type="dxa"/>
            <w:vMerge/>
            <w:vAlign w:val="center"/>
            <w:hideMark/>
          </w:tcPr>
          <w:p w14:paraId="4A0B8C5F"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14FE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87F62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A01F16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79649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7C07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035CCC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AFE6CA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D9BF6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33A217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822B1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c>
          <w:tcPr>
            <w:tcW w:w="700" w:type="dxa"/>
            <w:shd w:val="clear" w:color="auto" w:fill="auto"/>
            <w:noWrap/>
            <w:vAlign w:val="center"/>
            <w:hideMark/>
          </w:tcPr>
          <w:p w14:paraId="6601D6C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c>
          <w:tcPr>
            <w:tcW w:w="700" w:type="dxa"/>
            <w:vMerge/>
            <w:vAlign w:val="center"/>
            <w:hideMark/>
          </w:tcPr>
          <w:p w14:paraId="6F99231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0E4669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41DB5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A899D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C76EC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24</w:t>
            </w:r>
          </w:p>
        </w:tc>
        <w:tc>
          <w:tcPr>
            <w:tcW w:w="500" w:type="dxa"/>
            <w:shd w:val="clear" w:color="auto" w:fill="auto"/>
            <w:noWrap/>
            <w:vAlign w:val="center"/>
            <w:hideMark/>
          </w:tcPr>
          <w:p w14:paraId="09590B9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81E21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28</w:t>
            </w:r>
          </w:p>
        </w:tc>
        <w:tc>
          <w:tcPr>
            <w:tcW w:w="500" w:type="dxa"/>
            <w:shd w:val="clear" w:color="000000" w:fill="F2F2F2"/>
            <w:noWrap/>
            <w:vAlign w:val="center"/>
            <w:hideMark/>
          </w:tcPr>
          <w:p w14:paraId="77068A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10BBBC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A2F7E8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B152A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28</w:t>
            </w:r>
          </w:p>
        </w:tc>
      </w:tr>
      <w:tr w:rsidR="00782DBE" w:rsidRPr="00782DBE" w14:paraId="26349FBD" w14:textId="77777777" w:rsidTr="00782DBE">
        <w:trPr>
          <w:trHeight w:val="480"/>
          <w:jc w:val="center"/>
        </w:trPr>
        <w:tc>
          <w:tcPr>
            <w:tcW w:w="700" w:type="dxa"/>
            <w:vMerge/>
            <w:vAlign w:val="center"/>
            <w:hideMark/>
          </w:tcPr>
          <w:p w14:paraId="037425D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DB4480"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Környezettechnika gyakorlat</w:t>
            </w:r>
          </w:p>
        </w:tc>
        <w:tc>
          <w:tcPr>
            <w:tcW w:w="700" w:type="dxa"/>
            <w:vMerge/>
            <w:vAlign w:val="center"/>
            <w:hideMark/>
          </w:tcPr>
          <w:p w14:paraId="0BDFB539"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3813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2535C9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3131E0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F7426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5FC61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E32CE1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E184D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56F585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B9D11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3C817F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38</w:t>
            </w:r>
          </w:p>
        </w:tc>
        <w:tc>
          <w:tcPr>
            <w:tcW w:w="700" w:type="dxa"/>
            <w:shd w:val="clear" w:color="auto" w:fill="auto"/>
            <w:noWrap/>
            <w:vAlign w:val="center"/>
            <w:hideMark/>
          </w:tcPr>
          <w:p w14:paraId="7E4B23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38</w:t>
            </w:r>
          </w:p>
        </w:tc>
        <w:tc>
          <w:tcPr>
            <w:tcW w:w="700" w:type="dxa"/>
            <w:vMerge/>
            <w:vAlign w:val="center"/>
            <w:hideMark/>
          </w:tcPr>
          <w:p w14:paraId="23A8A87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852C96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0519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DAD86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51A1B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38</w:t>
            </w:r>
          </w:p>
        </w:tc>
        <w:tc>
          <w:tcPr>
            <w:tcW w:w="500" w:type="dxa"/>
            <w:shd w:val="clear" w:color="auto" w:fill="auto"/>
            <w:noWrap/>
            <w:vAlign w:val="center"/>
            <w:hideMark/>
          </w:tcPr>
          <w:p w14:paraId="25A873F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A74A5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44</w:t>
            </w:r>
          </w:p>
        </w:tc>
        <w:tc>
          <w:tcPr>
            <w:tcW w:w="500" w:type="dxa"/>
            <w:shd w:val="clear" w:color="000000" w:fill="F2F2F2"/>
            <w:noWrap/>
            <w:vAlign w:val="center"/>
            <w:hideMark/>
          </w:tcPr>
          <w:p w14:paraId="77FB9F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B121FC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15AC00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185D47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44</w:t>
            </w:r>
          </w:p>
        </w:tc>
      </w:tr>
      <w:tr w:rsidR="00782DBE" w:rsidRPr="00782DBE" w14:paraId="13A89E56" w14:textId="77777777" w:rsidTr="00782DBE">
        <w:trPr>
          <w:trHeight w:val="240"/>
          <w:jc w:val="center"/>
        </w:trPr>
        <w:tc>
          <w:tcPr>
            <w:tcW w:w="700" w:type="dxa"/>
            <w:vMerge w:val="restart"/>
            <w:shd w:val="clear" w:color="auto" w:fill="auto"/>
            <w:textDirection w:val="btLr"/>
            <w:vAlign w:val="center"/>
            <w:hideMark/>
          </w:tcPr>
          <w:p w14:paraId="4BE0EC9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11663-16 Szivattyútelepi, duzzasztómű kezelő és fenntartó gépész</w:t>
            </w:r>
          </w:p>
        </w:tc>
        <w:tc>
          <w:tcPr>
            <w:tcW w:w="1780" w:type="dxa"/>
            <w:shd w:val="clear" w:color="auto" w:fill="auto"/>
            <w:vAlign w:val="center"/>
            <w:hideMark/>
          </w:tcPr>
          <w:p w14:paraId="0EE0B838"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Automatizálás</w:t>
            </w:r>
          </w:p>
        </w:tc>
        <w:tc>
          <w:tcPr>
            <w:tcW w:w="700" w:type="dxa"/>
            <w:vMerge w:val="restart"/>
            <w:shd w:val="clear" w:color="000000" w:fill="FFFFFF"/>
            <w:textDirection w:val="btLr"/>
            <w:hideMark/>
          </w:tcPr>
          <w:p w14:paraId="5E07F6A3" w14:textId="3D435813"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728DB13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0D386C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0DE77D2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4B925B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DE8FAE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DEE61C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D2B1FA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A69772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B0DAD5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6C00B6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082EAD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978850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7F93996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5C720CE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c>
          <w:tcPr>
            <w:tcW w:w="500" w:type="dxa"/>
            <w:shd w:val="clear" w:color="000000" w:fill="F2F2F2"/>
            <w:noWrap/>
            <w:vAlign w:val="center"/>
            <w:hideMark/>
          </w:tcPr>
          <w:p w14:paraId="1E65717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34BE34D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c>
          <w:tcPr>
            <w:tcW w:w="500" w:type="dxa"/>
            <w:shd w:val="clear" w:color="auto" w:fill="auto"/>
            <w:noWrap/>
            <w:vAlign w:val="center"/>
            <w:hideMark/>
          </w:tcPr>
          <w:p w14:paraId="7FFD59A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564E45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A9979F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CE8925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c>
          <w:tcPr>
            <w:tcW w:w="500" w:type="dxa"/>
            <w:shd w:val="clear" w:color="000000" w:fill="F2F2F2"/>
            <w:noWrap/>
            <w:vAlign w:val="center"/>
            <w:hideMark/>
          </w:tcPr>
          <w:p w14:paraId="31438BB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0752EF0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r>
      <w:tr w:rsidR="00782DBE" w:rsidRPr="00782DBE" w14:paraId="5DEF2289" w14:textId="77777777" w:rsidTr="00782DBE">
        <w:trPr>
          <w:trHeight w:val="480"/>
          <w:jc w:val="center"/>
        </w:trPr>
        <w:tc>
          <w:tcPr>
            <w:tcW w:w="700" w:type="dxa"/>
            <w:vMerge/>
            <w:vAlign w:val="center"/>
            <w:hideMark/>
          </w:tcPr>
          <w:p w14:paraId="46CF04F6"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EFE224B"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Automatizálási alapfogalmak</w:t>
            </w:r>
          </w:p>
        </w:tc>
        <w:tc>
          <w:tcPr>
            <w:tcW w:w="700" w:type="dxa"/>
            <w:vMerge/>
            <w:vAlign w:val="center"/>
            <w:hideMark/>
          </w:tcPr>
          <w:p w14:paraId="46765151"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1A618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31B33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593CB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1E1C7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DA3FE0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755B1E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D96D6D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EBBD8F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77FF2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29704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68628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3DBE14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55D9BC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2E3CB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5FDB47D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A60C2E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auto" w:fill="auto"/>
            <w:noWrap/>
            <w:vAlign w:val="center"/>
            <w:hideMark/>
          </w:tcPr>
          <w:p w14:paraId="6D21D4A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5E92367"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BFFFA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63C3F7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105C0B0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61EFD7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r>
      <w:tr w:rsidR="00782DBE" w:rsidRPr="00782DBE" w14:paraId="3D88B62A" w14:textId="77777777" w:rsidTr="00782DBE">
        <w:trPr>
          <w:trHeight w:val="480"/>
          <w:jc w:val="center"/>
        </w:trPr>
        <w:tc>
          <w:tcPr>
            <w:tcW w:w="700" w:type="dxa"/>
            <w:vMerge/>
            <w:vAlign w:val="center"/>
            <w:hideMark/>
          </w:tcPr>
          <w:p w14:paraId="3A0CCD3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29A2F4" w14:textId="4E9F9EE7" w:rsidR="00782DBE" w:rsidRPr="00782DBE" w:rsidRDefault="00140082" w:rsidP="00782DBE">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Vil</w:t>
            </w:r>
            <w:r w:rsidR="00782DBE" w:rsidRPr="00782DBE">
              <w:rPr>
                <w:rFonts w:eastAsia="Times New Roman" w:cs="Times New Roman"/>
                <w:color w:val="000000"/>
                <w:sz w:val="18"/>
                <w:szCs w:val="18"/>
                <w:lang w:eastAsia="hu-HU"/>
              </w:rPr>
              <w:t>lamossági alapismeretek</w:t>
            </w:r>
          </w:p>
        </w:tc>
        <w:tc>
          <w:tcPr>
            <w:tcW w:w="700" w:type="dxa"/>
            <w:vMerge/>
            <w:vAlign w:val="center"/>
            <w:hideMark/>
          </w:tcPr>
          <w:p w14:paraId="105D3AAB"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A0654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B5AF0C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AD39F7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3987EC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C4472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8DB541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136237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4FA70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6AD7A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847795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9074C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0814B68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DAA34C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B870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2FB9B71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2B16A7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auto" w:fill="auto"/>
            <w:noWrap/>
            <w:vAlign w:val="center"/>
            <w:hideMark/>
          </w:tcPr>
          <w:p w14:paraId="6B4CFAF0"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343C87F"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A6F6B8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F7E01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201F9B8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779F839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r>
      <w:tr w:rsidR="00782DBE" w:rsidRPr="00782DBE" w14:paraId="522D7E76" w14:textId="77777777" w:rsidTr="00782DBE">
        <w:trPr>
          <w:trHeight w:val="240"/>
          <w:jc w:val="center"/>
        </w:trPr>
        <w:tc>
          <w:tcPr>
            <w:tcW w:w="700" w:type="dxa"/>
            <w:vMerge/>
            <w:vAlign w:val="center"/>
            <w:hideMark/>
          </w:tcPr>
          <w:p w14:paraId="40C12F9E"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4C8961"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Villamos gépek</w:t>
            </w:r>
          </w:p>
        </w:tc>
        <w:tc>
          <w:tcPr>
            <w:tcW w:w="700" w:type="dxa"/>
            <w:vMerge/>
            <w:vAlign w:val="center"/>
            <w:hideMark/>
          </w:tcPr>
          <w:p w14:paraId="693F24E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6789E5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C6069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9AF7B7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C20BD8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F13C5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48AABB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6EA44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44A257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B8D3A7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4091C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CA202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E59980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E2AF308"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BA384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230CA7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78382F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auto" w:fill="auto"/>
            <w:noWrap/>
            <w:vAlign w:val="center"/>
            <w:hideMark/>
          </w:tcPr>
          <w:p w14:paraId="4B441BE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EEFC637"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F93D6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58BED3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6418164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0B1C27B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r>
      <w:tr w:rsidR="00782DBE" w:rsidRPr="00782DBE" w14:paraId="55D94ED1" w14:textId="77777777" w:rsidTr="00782DBE">
        <w:trPr>
          <w:trHeight w:val="240"/>
          <w:jc w:val="center"/>
        </w:trPr>
        <w:tc>
          <w:tcPr>
            <w:tcW w:w="700" w:type="dxa"/>
            <w:vMerge/>
            <w:vAlign w:val="center"/>
            <w:hideMark/>
          </w:tcPr>
          <w:p w14:paraId="365957EC"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8ED785"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Gépészeti ismeretek</w:t>
            </w:r>
          </w:p>
        </w:tc>
        <w:tc>
          <w:tcPr>
            <w:tcW w:w="700" w:type="dxa"/>
            <w:vMerge w:val="restart"/>
            <w:shd w:val="clear" w:color="000000" w:fill="FFFFFF"/>
            <w:textDirection w:val="btLr"/>
            <w:hideMark/>
          </w:tcPr>
          <w:p w14:paraId="2EEEDA8A" w14:textId="3DD6500F"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1C42B61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64FDDD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00FEE41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D801AE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69592C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32D70D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14F45B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9336F4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553FD34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C99FDC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0AA975B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2216A13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9336E6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251E704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c>
          <w:tcPr>
            <w:tcW w:w="500" w:type="dxa"/>
            <w:shd w:val="clear" w:color="000000" w:fill="F2F2F2"/>
            <w:noWrap/>
            <w:vAlign w:val="center"/>
            <w:hideMark/>
          </w:tcPr>
          <w:p w14:paraId="1BC73DD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59C7BA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c>
          <w:tcPr>
            <w:tcW w:w="500" w:type="dxa"/>
            <w:shd w:val="clear" w:color="auto" w:fill="auto"/>
            <w:noWrap/>
            <w:vAlign w:val="center"/>
            <w:hideMark/>
          </w:tcPr>
          <w:p w14:paraId="1F41B7D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736E06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F4C218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6AEAB1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c>
          <w:tcPr>
            <w:tcW w:w="500" w:type="dxa"/>
            <w:shd w:val="clear" w:color="000000" w:fill="F2F2F2"/>
            <w:noWrap/>
            <w:vAlign w:val="center"/>
            <w:hideMark/>
          </w:tcPr>
          <w:p w14:paraId="65E60E3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5BBEF5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r>
      <w:tr w:rsidR="00782DBE" w:rsidRPr="00782DBE" w14:paraId="6DCE6FA1" w14:textId="77777777" w:rsidTr="00782DBE">
        <w:trPr>
          <w:trHeight w:val="240"/>
          <w:jc w:val="center"/>
        </w:trPr>
        <w:tc>
          <w:tcPr>
            <w:tcW w:w="700" w:type="dxa"/>
            <w:vMerge/>
            <w:vAlign w:val="center"/>
            <w:hideMark/>
          </w:tcPr>
          <w:p w14:paraId="0CB197F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1EE79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Energetikai gépek</w:t>
            </w:r>
          </w:p>
        </w:tc>
        <w:tc>
          <w:tcPr>
            <w:tcW w:w="700" w:type="dxa"/>
            <w:vMerge/>
            <w:vAlign w:val="center"/>
            <w:hideMark/>
          </w:tcPr>
          <w:p w14:paraId="00A79368"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CEA07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CEE20F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6726F3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F21EE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C088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C5463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C88358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07B76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B86BE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B3C65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71B36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A0D81C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337D36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B708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c>
          <w:tcPr>
            <w:tcW w:w="500" w:type="dxa"/>
            <w:shd w:val="clear" w:color="000000" w:fill="F2F2F2"/>
            <w:noWrap/>
            <w:vAlign w:val="center"/>
            <w:hideMark/>
          </w:tcPr>
          <w:p w14:paraId="2BD341B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28CBD8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c>
          <w:tcPr>
            <w:tcW w:w="500" w:type="dxa"/>
            <w:shd w:val="clear" w:color="auto" w:fill="auto"/>
            <w:noWrap/>
            <w:vAlign w:val="center"/>
            <w:hideMark/>
          </w:tcPr>
          <w:p w14:paraId="4C50D3A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3D4195D"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ADDD60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B67E0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c>
          <w:tcPr>
            <w:tcW w:w="500" w:type="dxa"/>
            <w:shd w:val="clear" w:color="000000" w:fill="F2F2F2"/>
            <w:noWrap/>
            <w:vAlign w:val="center"/>
            <w:hideMark/>
          </w:tcPr>
          <w:p w14:paraId="5B22E712"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5078D8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r>
      <w:tr w:rsidR="00782DBE" w:rsidRPr="00782DBE" w14:paraId="1070FB1B" w14:textId="77777777" w:rsidTr="00782DBE">
        <w:trPr>
          <w:trHeight w:val="720"/>
          <w:jc w:val="center"/>
        </w:trPr>
        <w:tc>
          <w:tcPr>
            <w:tcW w:w="700" w:type="dxa"/>
            <w:vMerge/>
            <w:vAlign w:val="center"/>
            <w:hideMark/>
          </w:tcPr>
          <w:p w14:paraId="239D54AC"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C61496" w14:textId="7C206B98"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 és szennyvíz</w:t>
            </w:r>
            <w:r w:rsidR="004770AB">
              <w:rPr>
                <w:rFonts w:eastAsia="Times New Roman" w:cs="Times New Roman"/>
                <w:color w:val="000000"/>
                <w:sz w:val="18"/>
                <w:szCs w:val="18"/>
                <w:lang w:eastAsia="hu-HU"/>
              </w:rPr>
              <w:t>-</w:t>
            </w:r>
            <w:r w:rsidRPr="00782DBE">
              <w:rPr>
                <w:rFonts w:eastAsia="Times New Roman" w:cs="Times New Roman"/>
                <w:color w:val="000000"/>
                <w:sz w:val="18"/>
                <w:szCs w:val="18"/>
                <w:lang w:eastAsia="hu-HU"/>
              </w:rPr>
              <w:t>technológia gépészeti berendezései</w:t>
            </w:r>
          </w:p>
        </w:tc>
        <w:tc>
          <w:tcPr>
            <w:tcW w:w="700" w:type="dxa"/>
            <w:vMerge/>
            <w:vAlign w:val="center"/>
            <w:hideMark/>
          </w:tcPr>
          <w:p w14:paraId="7B10B0FB"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627C0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F3BFEB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BA78FD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64611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915B4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0AEA2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6A0CF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253ADB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F3C7A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E4300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B7424A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71AEBFF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807EB8E"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E48B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54CED3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DA2E7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auto" w:fill="auto"/>
            <w:noWrap/>
            <w:vAlign w:val="center"/>
            <w:hideMark/>
          </w:tcPr>
          <w:p w14:paraId="0D86E426"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AEB340A"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C3819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F45BA1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00FFABE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B7206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r>
      <w:tr w:rsidR="00782DBE" w:rsidRPr="00782DBE" w14:paraId="0E6E820D" w14:textId="77777777" w:rsidTr="00782DBE">
        <w:trPr>
          <w:trHeight w:val="240"/>
          <w:jc w:val="center"/>
        </w:trPr>
        <w:tc>
          <w:tcPr>
            <w:tcW w:w="700" w:type="dxa"/>
            <w:vMerge/>
            <w:vAlign w:val="center"/>
            <w:hideMark/>
          </w:tcPr>
          <w:p w14:paraId="595DF14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FE3306"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Vízellátás, csatornázás</w:t>
            </w:r>
          </w:p>
        </w:tc>
        <w:tc>
          <w:tcPr>
            <w:tcW w:w="700" w:type="dxa"/>
            <w:vMerge/>
            <w:vAlign w:val="center"/>
            <w:hideMark/>
          </w:tcPr>
          <w:p w14:paraId="49F814D1"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4373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FA4DE0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2E79ED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AC5A38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B2045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010203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5B1F95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7B73A0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B39D3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47738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CC9D38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15C3D1F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45A729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EB6C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1EAFC7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893727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auto" w:fill="auto"/>
            <w:noWrap/>
            <w:vAlign w:val="center"/>
            <w:hideMark/>
          </w:tcPr>
          <w:p w14:paraId="2B9BA29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CB84BE7"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5448B6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1A3AD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c>
          <w:tcPr>
            <w:tcW w:w="500" w:type="dxa"/>
            <w:shd w:val="clear" w:color="000000" w:fill="F2F2F2"/>
            <w:noWrap/>
            <w:vAlign w:val="center"/>
            <w:hideMark/>
          </w:tcPr>
          <w:p w14:paraId="7F31C67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3398F7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16</w:t>
            </w:r>
          </w:p>
        </w:tc>
      </w:tr>
      <w:tr w:rsidR="00782DBE" w:rsidRPr="00782DBE" w14:paraId="7E8A8FAD" w14:textId="77777777" w:rsidTr="00782DBE">
        <w:trPr>
          <w:trHeight w:val="480"/>
          <w:jc w:val="center"/>
        </w:trPr>
        <w:tc>
          <w:tcPr>
            <w:tcW w:w="700" w:type="dxa"/>
            <w:vMerge/>
            <w:vAlign w:val="center"/>
            <w:hideMark/>
          </w:tcPr>
          <w:p w14:paraId="407FD7BB"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8404D1"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Fürdőüzemi berendezések</w:t>
            </w:r>
          </w:p>
        </w:tc>
        <w:tc>
          <w:tcPr>
            <w:tcW w:w="700" w:type="dxa"/>
            <w:vMerge/>
            <w:vAlign w:val="center"/>
            <w:hideMark/>
          </w:tcPr>
          <w:p w14:paraId="7AB97E45"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2E0DA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6CFCCB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CED4F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715F5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7E4A7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7FC34B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17F16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3991F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44F5B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3815A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471465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58A4245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C12E1F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72A7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288548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C4536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auto" w:fill="auto"/>
            <w:noWrap/>
            <w:vAlign w:val="center"/>
            <w:hideMark/>
          </w:tcPr>
          <w:p w14:paraId="26537D9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C06932D"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349067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38979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c>
          <w:tcPr>
            <w:tcW w:w="500" w:type="dxa"/>
            <w:shd w:val="clear" w:color="000000" w:fill="F2F2F2"/>
            <w:noWrap/>
            <w:vAlign w:val="center"/>
            <w:hideMark/>
          </w:tcPr>
          <w:p w14:paraId="3C0978F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2721B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8</w:t>
            </w:r>
          </w:p>
        </w:tc>
      </w:tr>
      <w:tr w:rsidR="00782DBE" w:rsidRPr="00782DBE" w14:paraId="317739CE" w14:textId="77777777" w:rsidTr="00782DBE">
        <w:trPr>
          <w:trHeight w:val="240"/>
          <w:jc w:val="center"/>
        </w:trPr>
        <w:tc>
          <w:tcPr>
            <w:tcW w:w="700" w:type="dxa"/>
            <w:vMerge/>
            <w:vAlign w:val="center"/>
            <w:hideMark/>
          </w:tcPr>
          <w:p w14:paraId="24B6CE5E"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17C2FE"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Üzemeltetés</w:t>
            </w:r>
          </w:p>
        </w:tc>
        <w:tc>
          <w:tcPr>
            <w:tcW w:w="700" w:type="dxa"/>
            <w:vMerge w:val="restart"/>
            <w:shd w:val="clear" w:color="000000" w:fill="FFFFFF"/>
            <w:textDirection w:val="btLr"/>
            <w:hideMark/>
          </w:tcPr>
          <w:p w14:paraId="6EA051C1" w14:textId="225CDC0B"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176D3DE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4EC398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0566F65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A0601D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38237F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5AA509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1E31B8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0A4065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F946B4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BE4990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BCF5C4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6D1445F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3DCC1E3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5AAF308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78</w:t>
            </w:r>
          </w:p>
        </w:tc>
        <w:tc>
          <w:tcPr>
            <w:tcW w:w="500" w:type="dxa"/>
            <w:shd w:val="clear" w:color="000000" w:fill="F2F2F2"/>
            <w:noWrap/>
            <w:vAlign w:val="center"/>
            <w:hideMark/>
          </w:tcPr>
          <w:p w14:paraId="0DE5155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86F845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78</w:t>
            </w:r>
          </w:p>
        </w:tc>
        <w:tc>
          <w:tcPr>
            <w:tcW w:w="500" w:type="dxa"/>
            <w:shd w:val="clear" w:color="auto" w:fill="auto"/>
            <w:noWrap/>
            <w:vAlign w:val="center"/>
            <w:hideMark/>
          </w:tcPr>
          <w:p w14:paraId="5934D51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AE0E61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0E80CC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13ECA8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78</w:t>
            </w:r>
          </w:p>
        </w:tc>
        <w:tc>
          <w:tcPr>
            <w:tcW w:w="500" w:type="dxa"/>
            <w:shd w:val="clear" w:color="000000" w:fill="F2F2F2"/>
            <w:noWrap/>
            <w:vAlign w:val="center"/>
            <w:hideMark/>
          </w:tcPr>
          <w:p w14:paraId="40ECFC5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E9912E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78</w:t>
            </w:r>
          </w:p>
        </w:tc>
      </w:tr>
      <w:tr w:rsidR="00782DBE" w:rsidRPr="00782DBE" w14:paraId="76322186" w14:textId="77777777" w:rsidTr="00782DBE">
        <w:trPr>
          <w:trHeight w:val="480"/>
          <w:jc w:val="center"/>
        </w:trPr>
        <w:tc>
          <w:tcPr>
            <w:tcW w:w="700" w:type="dxa"/>
            <w:vMerge/>
            <w:vAlign w:val="center"/>
            <w:hideMark/>
          </w:tcPr>
          <w:p w14:paraId="45F1606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0C8E6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Vízművek üzemeltetése</w:t>
            </w:r>
          </w:p>
        </w:tc>
        <w:tc>
          <w:tcPr>
            <w:tcW w:w="700" w:type="dxa"/>
            <w:vMerge/>
            <w:vAlign w:val="center"/>
            <w:hideMark/>
          </w:tcPr>
          <w:p w14:paraId="74C02C0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67141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C7A8BB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44E27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51DCB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8C506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1F5AB6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8BC7C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210B3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D0E81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A65C80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DB680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7D6F08F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7B8318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51695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2E4382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F039B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auto" w:fill="auto"/>
            <w:noWrap/>
            <w:vAlign w:val="center"/>
            <w:hideMark/>
          </w:tcPr>
          <w:p w14:paraId="7876A39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A6FB15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9F392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03AAE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664601A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6BB30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r>
      <w:tr w:rsidR="00782DBE" w:rsidRPr="00782DBE" w14:paraId="30DE0CCD" w14:textId="77777777" w:rsidTr="00782DBE">
        <w:trPr>
          <w:trHeight w:val="480"/>
          <w:jc w:val="center"/>
        </w:trPr>
        <w:tc>
          <w:tcPr>
            <w:tcW w:w="700" w:type="dxa"/>
            <w:vMerge/>
            <w:vAlign w:val="center"/>
            <w:hideMark/>
          </w:tcPr>
          <w:p w14:paraId="7C3D1314"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11DAC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Szennyvíztisztítók üzemeltetése</w:t>
            </w:r>
          </w:p>
        </w:tc>
        <w:tc>
          <w:tcPr>
            <w:tcW w:w="700" w:type="dxa"/>
            <w:vMerge/>
            <w:vAlign w:val="center"/>
            <w:hideMark/>
          </w:tcPr>
          <w:p w14:paraId="1E02EF85"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AB72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94206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4F4D16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F1163E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9339EA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C5ACD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8E71B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DADAB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AA7E9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6B96D0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2983B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453DB8C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BE73B5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DC01D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333EBC5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8CB3F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auto" w:fill="auto"/>
            <w:noWrap/>
            <w:vAlign w:val="center"/>
            <w:hideMark/>
          </w:tcPr>
          <w:p w14:paraId="785F378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7E292E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A2BA09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6BC52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01A8ED8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8AD067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r>
      <w:tr w:rsidR="00782DBE" w:rsidRPr="00782DBE" w14:paraId="0BC164E7" w14:textId="77777777" w:rsidTr="00782DBE">
        <w:trPr>
          <w:trHeight w:val="480"/>
          <w:jc w:val="center"/>
        </w:trPr>
        <w:tc>
          <w:tcPr>
            <w:tcW w:w="700" w:type="dxa"/>
            <w:vMerge/>
            <w:vAlign w:val="center"/>
            <w:hideMark/>
          </w:tcPr>
          <w:p w14:paraId="519DE64B"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98B293"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Hálózatok üzemeltetése</w:t>
            </w:r>
          </w:p>
        </w:tc>
        <w:tc>
          <w:tcPr>
            <w:tcW w:w="700" w:type="dxa"/>
            <w:vMerge/>
            <w:vAlign w:val="center"/>
            <w:hideMark/>
          </w:tcPr>
          <w:p w14:paraId="4A077763"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B7BDD7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9EC09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F365E1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3C3FD9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0E5032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CB662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DF74F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696ED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72492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10B21B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318AD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14BDB56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CE3D92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0E66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2F7601E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D3445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auto" w:fill="auto"/>
            <w:noWrap/>
            <w:vAlign w:val="center"/>
            <w:hideMark/>
          </w:tcPr>
          <w:p w14:paraId="3950860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132B114"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0C033B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88DD3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1408AF2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C35170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r>
      <w:tr w:rsidR="00782DBE" w:rsidRPr="00782DBE" w14:paraId="3BCE9158" w14:textId="77777777" w:rsidTr="00782DBE">
        <w:trPr>
          <w:trHeight w:val="480"/>
          <w:jc w:val="center"/>
        </w:trPr>
        <w:tc>
          <w:tcPr>
            <w:tcW w:w="700" w:type="dxa"/>
            <w:vMerge/>
            <w:vAlign w:val="center"/>
            <w:hideMark/>
          </w:tcPr>
          <w:p w14:paraId="1548A0F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544CFF"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Műszaki dokumentálás</w:t>
            </w:r>
          </w:p>
        </w:tc>
        <w:tc>
          <w:tcPr>
            <w:tcW w:w="700" w:type="dxa"/>
            <w:vMerge w:val="restart"/>
            <w:shd w:val="clear" w:color="000000" w:fill="FFFFFF"/>
            <w:textDirection w:val="btLr"/>
            <w:hideMark/>
          </w:tcPr>
          <w:p w14:paraId="231A92A1" w14:textId="3DFCC356"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4D77E29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B3D566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B27D40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1FDF5F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6D30F3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39FC0AD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539EEF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A907CE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44146C3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E88E3C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496588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6CEFEB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E0EC43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778A56F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c>
          <w:tcPr>
            <w:tcW w:w="500" w:type="dxa"/>
            <w:shd w:val="clear" w:color="000000" w:fill="F2F2F2"/>
            <w:noWrap/>
            <w:vAlign w:val="center"/>
            <w:hideMark/>
          </w:tcPr>
          <w:p w14:paraId="1137D5B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60DC08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c>
          <w:tcPr>
            <w:tcW w:w="500" w:type="dxa"/>
            <w:shd w:val="clear" w:color="auto" w:fill="auto"/>
            <w:noWrap/>
            <w:vAlign w:val="center"/>
            <w:hideMark/>
          </w:tcPr>
          <w:p w14:paraId="78A054C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9E1770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99F9FC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1BC09E0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c>
          <w:tcPr>
            <w:tcW w:w="500" w:type="dxa"/>
            <w:shd w:val="clear" w:color="000000" w:fill="F2F2F2"/>
            <w:noWrap/>
            <w:vAlign w:val="center"/>
            <w:hideMark/>
          </w:tcPr>
          <w:p w14:paraId="477A85F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27273B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47</w:t>
            </w:r>
          </w:p>
        </w:tc>
      </w:tr>
      <w:tr w:rsidR="00782DBE" w:rsidRPr="00782DBE" w14:paraId="3D9D1F80" w14:textId="77777777" w:rsidTr="00782DBE">
        <w:trPr>
          <w:trHeight w:val="240"/>
          <w:jc w:val="center"/>
        </w:trPr>
        <w:tc>
          <w:tcPr>
            <w:tcW w:w="700" w:type="dxa"/>
            <w:vMerge/>
            <w:vAlign w:val="center"/>
            <w:hideMark/>
          </w:tcPr>
          <w:p w14:paraId="7EAAB096"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5455F9A"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Tervdokumentáció</w:t>
            </w:r>
          </w:p>
        </w:tc>
        <w:tc>
          <w:tcPr>
            <w:tcW w:w="700" w:type="dxa"/>
            <w:vMerge/>
            <w:vAlign w:val="center"/>
            <w:hideMark/>
          </w:tcPr>
          <w:p w14:paraId="0171938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3664C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AC44CD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7C44B0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07F994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A28CA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9E225A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3CC303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B61B9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F17D90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0EC7D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BA174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6BFEA04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25868F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C0829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000000" w:fill="F2F2F2"/>
            <w:noWrap/>
            <w:vAlign w:val="center"/>
            <w:hideMark/>
          </w:tcPr>
          <w:p w14:paraId="585F66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EE08FF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auto" w:fill="auto"/>
            <w:noWrap/>
            <w:vAlign w:val="center"/>
            <w:hideMark/>
          </w:tcPr>
          <w:p w14:paraId="67FFBD9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91A036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602732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7091B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c>
          <w:tcPr>
            <w:tcW w:w="500" w:type="dxa"/>
            <w:shd w:val="clear" w:color="000000" w:fill="F2F2F2"/>
            <w:noWrap/>
            <w:vAlign w:val="center"/>
            <w:hideMark/>
          </w:tcPr>
          <w:p w14:paraId="73637B8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4A8724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w:t>
            </w:r>
          </w:p>
        </w:tc>
      </w:tr>
      <w:tr w:rsidR="00782DBE" w:rsidRPr="00782DBE" w14:paraId="5A8C380F" w14:textId="77777777" w:rsidTr="00782DBE">
        <w:trPr>
          <w:trHeight w:val="240"/>
          <w:jc w:val="center"/>
        </w:trPr>
        <w:tc>
          <w:tcPr>
            <w:tcW w:w="700" w:type="dxa"/>
            <w:vMerge/>
            <w:vAlign w:val="center"/>
            <w:hideMark/>
          </w:tcPr>
          <w:p w14:paraId="4FCE51B5"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216F4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Szervezési ismeretek</w:t>
            </w:r>
          </w:p>
        </w:tc>
        <w:tc>
          <w:tcPr>
            <w:tcW w:w="700" w:type="dxa"/>
            <w:vMerge/>
            <w:vAlign w:val="center"/>
            <w:hideMark/>
          </w:tcPr>
          <w:p w14:paraId="52B717E3"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1C4D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9D7541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4C1CF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A45E0D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5D09F0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F70DAF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78CAA9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A78541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53FDBC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DDEB2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36005B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05C720A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33CA03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DAB6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6C8C64B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0FFD3E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auto" w:fill="auto"/>
            <w:noWrap/>
            <w:vAlign w:val="center"/>
            <w:hideMark/>
          </w:tcPr>
          <w:p w14:paraId="517163F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615D2A8"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E3F20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6C1E0B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c>
          <w:tcPr>
            <w:tcW w:w="500" w:type="dxa"/>
            <w:shd w:val="clear" w:color="000000" w:fill="F2F2F2"/>
            <w:noWrap/>
            <w:vAlign w:val="center"/>
            <w:hideMark/>
          </w:tcPr>
          <w:p w14:paraId="76D7D20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0A164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18</w:t>
            </w:r>
          </w:p>
        </w:tc>
      </w:tr>
      <w:tr w:rsidR="00782DBE" w:rsidRPr="00782DBE" w14:paraId="3AE7EEAC" w14:textId="77777777" w:rsidTr="00782DBE">
        <w:trPr>
          <w:trHeight w:val="480"/>
          <w:jc w:val="center"/>
        </w:trPr>
        <w:tc>
          <w:tcPr>
            <w:tcW w:w="700" w:type="dxa"/>
            <w:vMerge/>
            <w:vAlign w:val="center"/>
            <w:hideMark/>
          </w:tcPr>
          <w:p w14:paraId="504F760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6F0D69"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Számítógépes adatfeldolgozás</w:t>
            </w:r>
          </w:p>
        </w:tc>
        <w:tc>
          <w:tcPr>
            <w:tcW w:w="700" w:type="dxa"/>
            <w:vMerge/>
            <w:vAlign w:val="center"/>
            <w:hideMark/>
          </w:tcPr>
          <w:p w14:paraId="26623117"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01FED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799925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990A5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D2E82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C45DCA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F2E013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2F1E7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5AA7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1D1A7D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31FCB2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5C162E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76FCDAB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D5F764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4A16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5F5F64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9942FB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auto" w:fill="auto"/>
            <w:noWrap/>
            <w:vAlign w:val="center"/>
            <w:hideMark/>
          </w:tcPr>
          <w:p w14:paraId="74F7D0AD"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20D827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3B52242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941FD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c>
          <w:tcPr>
            <w:tcW w:w="500" w:type="dxa"/>
            <w:shd w:val="clear" w:color="000000" w:fill="F2F2F2"/>
            <w:noWrap/>
            <w:vAlign w:val="center"/>
            <w:hideMark/>
          </w:tcPr>
          <w:p w14:paraId="5396CD5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B50841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26</w:t>
            </w:r>
          </w:p>
        </w:tc>
      </w:tr>
      <w:tr w:rsidR="00782DBE" w:rsidRPr="00782DBE" w14:paraId="5F83315A" w14:textId="77777777" w:rsidTr="00782DBE">
        <w:trPr>
          <w:trHeight w:val="480"/>
          <w:jc w:val="center"/>
        </w:trPr>
        <w:tc>
          <w:tcPr>
            <w:tcW w:w="700" w:type="dxa"/>
            <w:vMerge/>
            <w:vAlign w:val="center"/>
            <w:hideMark/>
          </w:tcPr>
          <w:p w14:paraId="6EBC1C8A"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9FD517"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Vízgépészeti ismeretek</w:t>
            </w:r>
          </w:p>
        </w:tc>
        <w:tc>
          <w:tcPr>
            <w:tcW w:w="700" w:type="dxa"/>
            <w:vMerge w:val="restart"/>
            <w:shd w:val="clear" w:color="000000" w:fill="FFFFFF"/>
            <w:textDirection w:val="btLr"/>
            <w:hideMark/>
          </w:tcPr>
          <w:p w14:paraId="2BBEB00B" w14:textId="096540FF"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4D7463E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52A2AF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3DBF954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9CECA8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D3CF2B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63917F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75A7B9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543FD5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0C5AAFE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E1AD45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3651A40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750EEC9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8968E2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22D95F5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45</w:t>
            </w:r>
          </w:p>
        </w:tc>
        <w:tc>
          <w:tcPr>
            <w:tcW w:w="500" w:type="dxa"/>
            <w:shd w:val="clear" w:color="000000" w:fill="F2F2F2"/>
            <w:noWrap/>
            <w:vAlign w:val="center"/>
            <w:hideMark/>
          </w:tcPr>
          <w:p w14:paraId="082B644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110</w:t>
            </w:r>
          </w:p>
        </w:tc>
        <w:tc>
          <w:tcPr>
            <w:tcW w:w="700" w:type="dxa"/>
            <w:shd w:val="clear" w:color="auto" w:fill="auto"/>
            <w:noWrap/>
            <w:vAlign w:val="center"/>
            <w:hideMark/>
          </w:tcPr>
          <w:p w14:paraId="03B298D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155</w:t>
            </w:r>
          </w:p>
        </w:tc>
        <w:tc>
          <w:tcPr>
            <w:tcW w:w="500" w:type="dxa"/>
            <w:shd w:val="clear" w:color="auto" w:fill="auto"/>
            <w:noWrap/>
            <w:vAlign w:val="center"/>
            <w:hideMark/>
          </w:tcPr>
          <w:p w14:paraId="759E278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F6035F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9026A2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CAED02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45</w:t>
            </w:r>
          </w:p>
        </w:tc>
        <w:tc>
          <w:tcPr>
            <w:tcW w:w="500" w:type="dxa"/>
            <w:shd w:val="clear" w:color="000000" w:fill="F2F2F2"/>
            <w:noWrap/>
            <w:vAlign w:val="center"/>
            <w:hideMark/>
          </w:tcPr>
          <w:p w14:paraId="49734EC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110</w:t>
            </w:r>
          </w:p>
        </w:tc>
        <w:tc>
          <w:tcPr>
            <w:tcW w:w="700" w:type="dxa"/>
            <w:shd w:val="clear" w:color="auto" w:fill="auto"/>
            <w:noWrap/>
            <w:vAlign w:val="center"/>
            <w:hideMark/>
          </w:tcPr>
          <w:p w14:paraId="67A27C3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155</w:t>
            </w:r>
          </w:p>
        </w:tc>
      </w:tr>
      <w:tr w:rsidR="00782DBE" w:rsidRPr="00782DBE" w14:paraId="7A67D3D0" w14:textId="77777777" w:rsidTr="00782DBE">
        <w:trPr>
          <w:trHeight w:val="240"/>
          <w:jc w:val="center"/>
        </w:trPr>
        <w:tc>
          <w:tcPr>
            <w:tcW w:w="700" w:type="dxa"/>
            <w:vMerge/>
            <w:vAlign w:val="center"/>
            <w:hideMark/>
          </w:tcPr>
          <w:p w14:paraId="47092376"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A23092"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Vízmű üzemeltetés</w:t>
            </w:r>
          </w:p>
        </w:tc>
        <w:tc>
          <w:tcPr>
            <w:tcW w:w="700" w:type="dxa"/>
            <w:vMerge/>
            <w:vAlign w:val="center"/>
            <w:hideMark/>
          </w:tcPr>
          <w:p w14:paraId="1D2E2E8D"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BCA51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31599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EA233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FAF107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A17B1B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A09CFC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753A1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D4290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D9BFFD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4B27D6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E82796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6E78C7F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A9C8E0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014BA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73C1215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shd w:val="clear" w:color="auto" w:fill="auto"/>
            <w:noWrap/>
            <w:vAlign w:val="center"/>
            <w:hideMark/>
          </w:tcPr>
          <w:p w14:paraId="5328B2E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c>
          <w:tcPr>
            <w:tcW w:w="500" w:type="dxa"/>
            <w:shd w:val="clear" w:color="auto" w:fill="auto"/>
            <w:noWrap/>
            <w:vAlign w:val="center"/>
            <w:hideMark/>
          </w:tcPr>
          <w:p w14:paraId="5B6395C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167652BB"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54509C6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38E39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724566C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36</w:t>
            </w:r>
          </w:p>
        </w:tc>
        <w:tc>
          <w:tcPr>
            <w:tcW w:w="700" w:type="dxa"/>
            <w:shd w:val="clear" w:color="auto" w:fill="auto"/>
            <w:noWrap/>
            <w:vAlign w:val="center"/>
            <w:hideMark/>
          </w:tcPr>
          <w:p w14:paraId="6B85785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r>
      <w:tr w:rsidR="00782DBE" w:rsidRPr="00782DBE" w14:paraId="6383D637" w14:textId="77777777" w:rsidTr="00782DBE">
        <w:trPr>
          <w:trHeight w:val="480"/>
          <w:jc w:val="center"/>
        </w:trPr>
        <w:tc>
          <w:tcPr>
            <w:tcW w:w="700" w:type="dxa"/>
            <w:vMerge/>
            <w:vAlign w:val="center"/>
            <w:hideMark/>
          </w:tcPr>
          <w:p w14:paraId="7C35C3C7"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A494D1"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Csatornamű üzemeltetés</w:t>
            </w:r>
          </w:p>
        </w:tc>
        <w:tc>
          <w:tcPr>
            <w:tcW w:w="700" w:type="dxa"/>
            <w:vMerge/>
            <w:vAlign w:val="center"/>
            <w:hideMark/>
          </w:tcPr>
          <w:p w14:paraId="05EDE295"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21A1A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E7CB50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138E6B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EF8D8C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A0DD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6E97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EAB72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241F24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6F833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AE75D0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8E848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5240C53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9D9C06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B6A3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669D0AE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37</w:t>
            </w:r>
          </w:p>
        </w:tc>
        <w:tc>
          <w:tcPr>
            <w:tcW w:w="700" w:type="dxa"/>
            <w:shd w:val="clear" w:color="auto" w:fill="auto"/>
            <w:noWrap/>
            <w:vAlign w:val="center"/>
            <w:hideMark/>
          </w:tcPr>
          <w:p w14:paraId="31B8C2B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auto" w:fill="auto"/>
            <w:noWrap/>
            <w:vAlign w:val="center"/>
            <w:hideMark/>
          </w:tcPr>
          <w:p w14:paraId="1812F58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2A61BFA4"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301C5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6077D2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18599F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37</w:t>
            </w:r>
          </w:p>
        </w:tc>
        <w:tc>
          <w:tcPr>
            <w:tcW w:w="700" w:type="dxa"/>
            <w:shd w:val="clear" w:color="auto" w:fill="auto"/>
            <w:noWrap/>
            <w:vAlign w:val="center"/>
            <w:hideMark/>
          </w:tcPr>
          <w:p w14:paraId="414DDF7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r>
      <w:tr w:rsidR="00782DBE" w:rsidRPr="00782DBE" w14:paraId="6B607791" w14:textId="77777777" w:rsidTr="00782DBE">
        <w:trPr>
          <w:trHeight w:val="480"/>
          <w:jc w:val="center"/>
        </w:trPr>
        <w:tc>
          <w:tcPr>
            <w:tcW w:w="700" w:type="dxa"/>
            <w:vMerge/>
            <w:vAlign w:val="center"/>
            <w:hideMark/>
          </w:tcPr>
          <w:p w14:paraId="53BDD5F8"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C66AB4"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Hálózatüzemeltetés feladatai</w:t>
            </w:r>
          </w:p>
        </w:tc>
        <w:tc>
          <w:tcPr>
            <w:tcW w:w="700" w:type="dxa"/>
            <w:vMerge/>
            <w:vAlign w:val="center"/>
            <w:hideMark/>
          </w:tcPr>
          <w:p w14:paraId="3AF84C8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9D19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FD90B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4A9A6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B5B0A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E9DDF7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993393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007C4F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51CB9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A0A5D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AB6EB4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66C5A4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75CF658C"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3077A851"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80FA0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6404A6C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37</w:t>
            </w:r>
          </w:p>
        </w:tc>
        <w:tc>
          <w:tcPr>
            <w:tcW w:w="700" w:type="dxa"/>
            <w:shd w:val="clear" w:color="auto" w:fill="auto"/>
            <w:noWrap/>
            <w:vAlign w:val="center"/>
            <w:hideMark/>
          </w:tcPr>
          <w:p w14:paraId="217ED7A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auto" w:fill="auto"/>
            <w:noWrap/>
            <w:vAlign w:val="center"/>
            <w:hideMark/>
          </w:tcPr>
          <w:p w14:paraId="1A24778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409C5D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5F890F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BDF34B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15</w:t>
            </w:r>
          </w:p>
        </w:tc>
        <w:tc>
          <w:tcPr>
            <w:tcW w:w="500" w:type="dxa"/>
            <w:shd w:val="clear" w:color="000000" w:fill="F2F2F2"/>
            <w:noWrap/>
            <w:vAlign w:val="center"/>
            <w:hideMark/>
          </w:tcPr>
          <w:p w14:paraId="2CF6458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37</w:t>
            </w:r>
          </w:p>
        </w:tc>
        <w:tc>
          <w:tcPr>
            <w:tcW w:w="700" w:type="dxa"/>
            <w:shd w:val="clear" w:color="auto" w:fill="auto"/>
            <w:noWrap/>
            <w:vAlign w:val="center"/>
            <w:hideMark/>
          </w:tcPr>
          <w:p w14:paraId="7ED5CE8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r>
      <w:tr w:rsidR="00782DBE" w:rsidRPr="00782DBE" w14:paraId="5B5C24B7" w14:textId="77777777" w:rsidTr="00782DBE">
        <w:trPr>
          <w:trHeight w:val="240"/>
          <w:jc w:val="center"/>
        </w:trPr>
        <w:tc>
          <w:tcPr>
            <w:tcW w:w="700" w:type="dxa"/>
            <w:vMerge w:val="restart"/>
            <w:shd w:val="clear" w:color="auto" w:fill="auto"/>
            <w:textDirection w:val="btLr"/>
            <w:vAlign w:val="center"/>
            <w:hideMark/>
          </w:tcPr>
          <w:p w14:paraId="6ED7D8C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11664-16 Vízgazdálkodás</w:t>
            </w:r>
          </w:p>
        </w:tc>
        <w:tc>
          <w:tcPr>
            <w:tcW w:w="1780" w:type="dxa"/>
            <w:shd w:val="clear" w:color="auto" w:fill="auto"/>
            <w:vAlign w:val="center"/>
            <w:hideMark/>
          </w:tcPr>
          <w:p w14:paraId="69A53CA9"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w:t>
            </w:r>
          </w:p>
        </w:tc>
        <w:tc>
          <w:tcPr>
            <w:tcW w:w="700" w:type="dxa"/>
            <w:vMerge w:val="restart"/>
            <w:shd w:val="clear" w:color="000000" w:fill="FFFFFF"/>
            <w:textDirection w:val="btLr"/>
            <w:hideMark/>
          </w:tcPr>
          <w:p w14:paraId="031519E8" w14:textId="6A67BF16"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5B8F8C1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CFDE15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22B9A92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79C31D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E31B13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36790B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1726EC1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B3BBF4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4E2655A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FB16E8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4E99F4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51908B7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3143F75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17741ED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157</w:t>
            </w:r>
          </w:p>
        </w:tc>
        <w:tc>
          <w:tcPr>
            <w:tcW w:w="500" w:type="dxa"/>
            <w:shd w:val="clear" w:color="000000" w:fill="F2F2F2"/>
            <w:noWrap/>
            <w:vAlign w:val="center"/>
            <w:hideMark/>
          </w:tcPr>
          <w:p w14:paraId="5CD0095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3402B29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157</w:t>
            </w:r>
          </w:p>
        </w:tc>
        <w:tc>
          <w:tcPr>
            <w:tcW w:w="500" w:type="dxa"/>
            <w:shd w:val="clear" w:color="auto" w:fill="auto"/>
            <w:noWrap/>
            <w:vAlign w:val="center"/>
            <w:hideMark/>
          </w:tcPr>
          <w:p w14:paraId="6689DA8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190D25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BE346E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1922DA5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157</w:t>
            </w:r>
          </w:p>
        </w:tc>
        <w:tc>
          <w:tcPr>
            <w:tcW w:w="500" w:type="dxa"/>
            <w:shd w:val="clear" w:color="000000" w:fill="F2F2F2"/>
            <w:noWrap/>
            <w:vAlign w:val="center"/>
            <w:hideMark/>
          </w:tcPr>
          <w:p w14:paraId="691F02B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5B7E86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157</w:t>
            </w:r>
          </w:p>
        </w:tc>
      </w:tr>
      <w:tr w:rsidR="00782DBE" w:rsidRPr="00782DBE" w14:paraId="37B06252" w14:textId="77777777" w:rsidTr="00782DBE">
        <w:trPr>
          <w:trHeight w:val="480"/>
          <w:jc w:val="center"/>
        </w:trPr>
        <w:tc>
          <w:tcPr>
            <w:tcW w:w="700" w:type="dxa"/>
            <w:vMerge/>
            <w:vAlign w:val="center"/>
            <w:hideMark/>
          </w:tcPr>
          <w:p w14:paraId="78F9642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835C86"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Települési vízgazdálkodás</w:t>
            </w:r>
          </w:p>
        </w:tc>
        <w:tc>
          <w:tcPr>
            <w:tcW w:w="700" w:type="dxa"/>
            <w:vMerge/>
            <w:vAlign w:val="center"/>
            <w:hideMark/>
          </w:tcPr>
          <w:p w14:paraId="54813102"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B41F9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D12A8E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FE557F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C6B85B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F60D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17E69D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9B045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A5EE0F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4E9C06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686B9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996E39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CA6817B"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AC2332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317FD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000000" w:fill="F2F2F2"/>
            <w:noWrap/>
            <w:vAlign w:val="center"/>
            <w:hideMark/>
          </w:tcPr>
          <w:p w14:paraId="7101392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6FBAC1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auto" w:fill="auto"/>
            <w:noWrap/>
            <w:vAlign w:val="center"/>
            <w:hideMark/>
          </w:tcPr>
          <w:p w14:paraId="1006F86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6746AC5"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B31023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22F2B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000000" w:fill="F2F2F2"/>
            <w:noWrap/>
            <w:vAlign w:val="center"/>
            <w:hideMark/>
          </w:tcPr>
          <w:p w14:paraId="76B35B9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9CD653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r>
      <w:tr w:rsidR="00782DBE" w:rsidRPr="00782DBE" w14:paraId="69DA9C5E" w14:textId="77777777" w:rsidTr="00782DBE">
        <w:trPr>
          <w:trHeight w:val="480"/>
          <w:jc w:val="center"/>
        </w:trPr>
        <w:tc>
          <w:tcPr>
            <w:tcW w:w="700" w:type="dxa"/>
            <w:vMerge/>
            <w:vAlign w:val="center"/>
            <w:hideMark/>
          </w:tcPr>
          <w:p w14:paraId="04B8A2E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4D6955"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Területi vízgazdálkodás</w:t>
            </w:r>
          </w:p>
        </w:tc>
        <w:tc>
          <w:tcPr>
            <w:tcW w:w="700" w:type="dxa"/>
            <w:vMerge/>
            <w:vAlign w:val="center"/>
            <w:hideMark/>
          </w:tcPr>
          <w:p w14:paraId="46CEA251"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35DF5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DC68F6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78717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8A5743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E682C3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D75D3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C4D857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5074C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41286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5B59B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325AFD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67D73B2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704E032"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19AB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000000" w:fill="F2F2F2"/>
            <w:noWrap/>
            <w:vAlign w:val="center"/>
            <w:hideMark/>
          </w:tcPr>
          <w:p w14:paraId="70CC260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2DB713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auto" w:fill="auto"/>
            <w:noWrap/>
            <w:vAlign w:val="center"/>
            <w:hideMark/>
          </w:tcPr>
          <w:p w14:paraId="1794593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12FC9A8"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15805B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8E086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000000" w:fill="F2F2F2"/>
            <w:noWrap/>
            <w:vAlign w:val="center"/>
            <w:hideMark/>
          </w:tcPr>
          <w:p w14:paraId="588C96EE"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2486FE6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r>
      <w:tr w:rsidR="00782DBE" w:rsidRPr="00782DBE" w14:paraId="6BD7229D" w14:textId="77777777" w:rsidTr="00782DBE">
        <w:trPr>
          <w:trHeight w:val="240"/>
          <w:jc w:val="center"/>
        </w:trPr>
        <w:tc>
          <w:tcPr>
            <w:tcW w:w="700" w:type="dxa"/>
            <w:vMerge/>
            <w:vAlign w:val="center"/>
            <w:hideMark/>
          </w:tcPr>
          <w:p w14:paraId="02ADB205"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93248F"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Műszaki számítások</w:t>
            </w:r>
          </w:p>
        </w:tc>
        <w:tc>
          <w:tcPr>
            <w:tcW w:w="700" w:type="dxa"/>
            <w:vMerge/>
            <w:vAlign w:val="center"/>
            <w:hideMark/>
          </w:tcPr>
          <w:p w14:paraId="13EE6B61"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9A222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01D420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D7AFD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24EAF9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FB3F83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64662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542454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A6894A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91AA42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E193B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905A4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8973C7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CF7E18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92A26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c>
          <w:tcPr>
            <w:tcW w:w="500" w:type="dxa"/>
            <w:shd w:val="clear" w:color="000000" w:fill="F2F2F2"/>
            <w:noWrap/>
            <w:vAlign w:val="center"/>
            <w:hideMark/>
          </w:tcPr>
          <w:p w14:paraId="506DE88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37EF8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c>
          <w:tcPr>
            <w:tcW w:w="500" w:type="dxa"/>
            <w:shd w:val="clear" w:color="auto" w:fill="auto"/>
            <w:noWrap/>
            <w:vAlign w:val="center"/>
            <w:hideMark/>
          </w:tcPr>
          <w:p w14:paraId="59020FC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F2561C6"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824C02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4EC35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c>
          <w:tcPr>
            <w:tcW w:w="500" w:type="dxa"/>
            <w:shd w:val="clear" w:color="000000" w:fill="F2F2F2"/>
            <w:noWrap/>
            <w:vAlign w:val="center"/>
            <w:hideMark/>
          </w:tcPr>
          <w:p w14:paraId="04D7706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57FEFA5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53</w:t>
            </w:r>
          </w:p>
        </w:tc>
      </w:tr>
      <w:tr w:rsidR="00782DBE" w:rsidRPr="00782DBE" w14:paraId="17CEB660" w14:textId="77777777" w:rsidTr="00782DBE">
        <w:trPr>
          <w:trHeight w:val="240"/>
          <w:jc w:val="center"/>
        </w:trPr>
        <w:tc>
          <w:tcPr>
            <w:tcW w:w="700" w:type="dxa"/>
            <w:vMerge/>
            <w:vAlign w:val="center"/>
            <w:hideMark/>
          </w:tcPr>
          <w:p w14:paraId="3757CBA9"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2CD827"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Vízügyi létesítések</w:t>
            </w:r>
          </w:p>
        </w:tc>
        <w:tc>
          <w:tcPr>
            <w:tcW w:w="700" w:type="dxa"/>
            <w:vMerge w:val="restart"/>
            <w:shd w:val="clear" w:color="000000" w:fill="FFFFFF"/>
            <w:textDirection w:val="btLr"/>
            <w:hideMark/>
          </w:tcPr>
          <w:p w14:paraId="596D2E20" w14:textId="7DDCF88F"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4C8F794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72CC26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B2BD8C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C28AD9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F99B0B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61D0B0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533C444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A14886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10C18FC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CB51C74"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7B118E9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6B97376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2335457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DB667A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c>
          <w:tcPr>
            <w:tcW w:w="500" w:type="dxa"/>
            <w:shd w:val="clear" w:color="000000" w:fill="F2F2F2"/>
            <w:noWrap/>
            <w:vAlign w:val="center"/>
            <w:hideMark/>
          </w:tcPr>
          <w:p w14:paraId="69B35CD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0FC8E0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c>
          <w:tcPr>
            <w:tcW w:w="500" w:type="dxa"/>
            <w:shd w:val="clear" w:color="auto" w:fill="auto"/>
            <w:noWrap/>
            <w:vAlign w:val="center"/>
            <w:hideMark/>
          </w:tcPr>
          <w:p w14:paraId="13E15CB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7ADA3F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B78981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0C6EB3B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c>
          <w:tcPr>
            <w:tcW w:w="500" w:type="dxa"/>
            <w:shd w:val="clear" w:color="000000" w:fill="F2F2F2"/>
            <w:noWrap/>
            <w:vAlign w:val="center"/>
            <w:hideMark/>
          </w:tcPr>
          <w:p w14:paraId="0DF26BB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281A662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93</w:t>
            </w:r>
          </w:p>
        </w:tc>
      </w:tr>
      <w:tr w:rsidR="00782DBE" w:rsidRPr="00782DBE" w14:paraId="14F77103" w14:textId="77777777" w:rsidTr="00782DBE">
        <w:trPr>
          <w:trHeight w:val="240"/>
          <w:jc w:val="center"/>
        </w:trPr>
        <w:tc>
          <w:tcPr>
            <w:tcW w:w="700" w:type="dxa"/>
            <w:vMerge/>
            <w:vAlign w:val="center"/>
            <w:hideMark/>
          </w:tcPr>
          <w:p w14:paraId="7037352C"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FFD0F3"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Építőanyagok</w:t>
            </w:r>
          </w:p>
        </w:tc>
        <w:tc>
          <w:tcPr>
            <w:tcW w:w="700" w:type="dxa"/>
            <w:vMerge/>
            <w:vAlign w:val="center"/>
            <w:hideMark/>
          </w:tcPr>
          <w:p w14:paraId="40FFA669"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9FE37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2E5ED2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9C6B47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7075E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0B1EFD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54B40F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307CAC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CFAEA9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1077D5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75FAF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CD892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6B6BC18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FED20D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11405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000000" w:fill="F2F2F2"/>
            <w:noWrap/>
            <w:vAlign w:val="center"/>
            <w:hideMark/>
          </w:tcPr>
          <w:p w14:paraId="1BDEA6A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7ABDB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auto" w:fill="auto"/>
            <w:noWrap/>
            <w:vAlign w:val="center"/>
            <w:hideMark/>
          </w:tcPr>
          <w:p w14:paraId="2715D1E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B238FE0"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E5333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8FA1EB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000000" w:fill="F2F2F2"/>
            <w:noWrap/>
            <w:vAlign w:val="center"/>
            <w:hideMark/>
          </w:tcPr>
          <w:p w14:paraId="7E796CE7"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353E7F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r>
      <w:tr w:rsidR="00782DBE" w:rsidRPr="00782DBE" w14:paraId="0F5752BA" w14:textId="77777777" w:rsidTr="00782DBE">
        <w:trPr>
          <w:trHeight w:val="240"/>
          <w:jc w:val="center"/>
        </w:trPr>
        <w:tc>
          <w:tcPr>
            <w:tcW w:w="700" w:type="dxa"/>
            <w:vMerge/>
            <w:vAlign w:val="center"/>
            <w:hideMark/>
          </w:tcPr>
          <w:p w14:paraId="73B737FC"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EBABB7"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Műtárgyak létesítése</w:t>
            </w:r>
          </w:p>
        </w:tc>
        <w:tc>
          <w:tcPr>
            <w:tcW w:w="700" w:type="dxa"/>
            <w:vMerge/>
            <w:vAlign w:val="center"/>
            <w:hideMark/>
          </w:tcPr>
          <w:p w14:paraId="2A277E59"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26E14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69CCBB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840E9E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D5B01E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76444A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CAB40D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0E3678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F075D5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894AE6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AF31FB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C14DD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2783CF2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6AFB53D"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C8880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000000" w:fill="F2F2F2"/>
            <w:noWrap/>
            <w:vAlign w:val="center"/>
            <w:hideMark/>
          </w:tcPr>
          <w:p w14:paraId="3116539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091E82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auto" w:fill="auto"/>
            <w:noWrap/>
            <w:vAlign w:val="center"/>
            <w:hideMark/>
          </w:tcPr>
          <w:p w14:paraId="388301C5"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14E7BCDC"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944F2A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51EBD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000000" w:fill="F2F2F2"/>
            <w:noWrap/>
            <w:vAlign w:val="center"/>
            <w:hideMark/>
          </w:tcPr>
          <w:p w14:paraId="07670ADA"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71803D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r>
      <w:tr w:rsidR="00782DBE" w:rsidRPr="00782DBE" w14:paraId="3D676A63" w14:textId="77777777" w:rsidTr="004770AB">
        <w:trPr>
          <w:trHeight w:val="232"/>
          <w:jc w:val="center"/>
        </w:trPr>
        <w:tc>
          <w:tcPr>
            <w:tcW w:w="700" w:type="dxa"/>
            <w:vMerge/>
            <w:vAlign w:val="center"/>
            <w:hideMark/>
          </w:tcPr>
          <w:p w14:paraId="240D6F55"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74C77A" w14:textId="7FBA7352" w:rsidR="00782DBE" w:rsidRPr="00782DBE" w:rsidRDefault="004770AB" w:rsidP="00782DBE">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Mérete</w:t>
            </w:r>
            <w:r w:rsidR="00782DBE" w:rsidRPr="00782DBE">
              <w:rPr>
                <w:rFonts w:eastAsia="Times New Roman" w:cs="Times New Roman"/>
                <w:color w:val="000000"/>
                <w:sz w:val="18"/>
                <w:szCs w:val="18"/>
                <w:lang w:eastAsia="hu-HU"/>
              </w:rPr>
              <w:t>zési számítások</w:t>
            </w:r>
          </w:p>
        </w:tc>
        <w:tc>
          <w:tcPr>
            <w:tcW w:w="700" w:type="dxa"/>
            <w:vMerge/>
            <w:vAlign w:val="center"/>
            <w:hideMark/>
          </w:tcPr>
          <w:p w14:paraId="4515649E"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C1DE4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87A5F8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9AFAE4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3BE04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BB054A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6AB6F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9E6C79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848E2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94D556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6D1A9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2453367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275DC31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5311D186"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9FD3C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000000" w:fill="F2F2F2"/>
            <w:noWrap/>
            <w:vAlign w:val="center"/>
            <w:hideMark/>
          </w:tcPr>
          <w:p w14:paraId="278D3C5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04F7EA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auto" w:fill="auto"/>
            <w:noWrap/>
            <w:vAlign w:val="center"/>
            <w:hideMark/>
          </w:tcPr>
          <w:p w14:paraId="34BA082F"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FD8CC50"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1B22FFB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8B8E37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c>
          <w:tcPr>
            <w:tcW w:w="500" w:type="dxa"/>
            <w:shd w:val="clear" w:color="000000" w:fill="F2F2F2"/>
            <w:noWrap/>
            <w:vAlign w:val="center"/>
            <w:hideMark/>
          </w:tcPr>
          <w:p w14:paraId="57FB8A8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7FF04C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31</w:t>
            </w:r>
          </w:p>
        </w:tc>
      </w:tr>
      <w:tr w:rsidR="00782DBE" w:rsidRPr="00782DBE" w14:paraId="3BE2D5C5" w14:textId="77777777" w:rsidTr="00782DBE">
        <w:trPr>
          <w:trHeight w:val="480"/>
          <w:jc w:val="center"/>
        </w:trPr>
        <w:tc>
          <w:tcPr>
            <w:tcW w:w="700" w:type="dxa"/>
            <w:vMerge/>
            <w:vAlign w:val="center"/>
            <w:hideMark/>
          </w:tcPr>
          <w:p w14:paraId="436929DD"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77CB38"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Jog- és szabványismeret</w:t>
            </w:r>
          </w:p>
        </w:tc>
        <w:tc>
          <w:tcPr>
            <w:tcW w:w="700" w:type="dxa"/>
            <w:vMerge w:val="restart"/>
            <w:shd w:val="clear" w:color="000000" w:fill="FFFFFF"/>
            <w:textDirection w:val="btLr"/>
            <w:hideMark/>
          </w:tcPr>
          <w:p w14:paraId="72BBE534" w14:textId="10B31597"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2D54EF2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E66ACEA"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3404646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78B88C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F0ADBDD"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4EA16F2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231D1A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C45E7F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50E19E5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A8449B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400DEB9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7113091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0250BB6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6E31542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c>
          <w:tcPr>
            <w:tcW w:w="500" w:type="dxa"/>
            <w:shd w:val="clear" w:color="000000" w:fill="F2F2F2"/>
            <w:noWrap/>
            <w:vAlign w:val="center"/>
            <w:hideMark/>
          </w:tcPr>
          <w:p w14:paraId="7577175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74C66E9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c>
          <w:tcPr>
            <w:tcW w:w="500" w:type="dxa"/>
            <w:shd w:val="clear" w:color="auto" w:fill="auto"/>
            <w:noWrap/>
            <w:vAlign w:val="center"/>
            <w:hideMark/>
          </w:tcPr>
          <w:p w14:paraId="7B8D93E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17031A2"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82CBB30"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716082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c>
          <w:tcPr>
            <w:tcW w:w="500" w:type="dxa"/>
            <w:shd w:val="clear" w:color="000000" w:fill="F2F2F2"/>
            <w:noWrap/>
            <w:vAlign w:val="center"/>
            <w:hideMark/>
          </w:tcPr>
          <w:p w14:paraId="23431B0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606FCB9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62</w:t>
            </w:r>
          </w:p>
        </w:tc>
      </w:tr>
      <w:tr w:rsidR="00782DBE" w:rsidRPr="00782DBE" w14:paraId="3359BE4C" w14:textId="77777777" w:rsidTr="00782DBE">
        <w:trPr>
          <w:trHeight w:val="480"/>
          <w:jc w:val="center"/>
        </w:trPr>
        <w:tc>
          <w:tcPr>
            <w:tcW w:w="700" w:type="dxa"/>
            <w:vMerge/>
            <w:vAlign w:val="center"/>
            <w:hideMark/>
          </w:tcPr>
          <w:p w14:paraId="082FC5F4"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C9DDE2"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Jogi- és igazgatási ismeretek</w:t>
            </w:r>
          </w:p>
        </w:tc>
        <w:tc>
          <w:tcPr>
            <w:tcW w:w="700" w:type="dxa"/>
            <w:vMerge/>
            <w:vAlign w:val="center"/>
            <w:hideMark/>
          </w:tcPr>
          <w:p w14:paraId="7A520270"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7346C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1387D0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F228C1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65B1C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7616A6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F3B756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71348D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9DED6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4EABB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C28B0D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7015D62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10C5046A"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7147082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11DD5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22</w:t>
            </w:r>
          </w:p>
        </w:tc>
        <w:tc>
          <w:tcPr>
            <w:tcW w:w="500" w:type="dxa"/>
            <w:shd w:val="clear" w:color="000000" w:fill="F2F2F2"/>
            <w:noWrap/>
            <w:vAlign w:val="center"/>
            <w:hideMark/>
          </w:tcPr>
          <w:p w14:paraId="416482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47EF886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22</w:t>
            </w:r>
          </w:p>
        </w:tc>
        <w:tc>
          <w:tcPr>
            <w:tcW w:w="500" w:type="dxa"/>
            <w:shd w:val="clear" w:color="auto" w:fill="auto"/>
            <w:noWrap/>
            <w:vAlign w:val="center"/>
            <w:hideMark/>
          </w:tcPr>
          <w:p w14:paraId="4B507C5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69BF9DF3"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71B6C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22D12B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22</w:t>
            </w:r>
          </w:p>
        </w:tc>
        <w:tc>
          <w:tcPr>
            <w:tcW w:w="500" w:type="dxa"/>
            <w:shd w:val="clear" w:color="000000" w:fill="F2F2F2"/>
            <w:noWrap/>
            <w:vAlign w:val="center"/>
            <w:hideMark/>
          </w:tcPr>
          <w:p w14:paraId="4634A138"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6C19C2F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22</w:t>
            </w:r>
          </w:p>
        </w:tc>
      </w:tr>
      <w:tr w:rsidR="00782DBE" w:rsidRPr="00782DBE" w14:paraId="2CF3F1BA" w14:textId="77777777" w:rsidTr="00782DBE">
        <w:trPr>
          <w:trHeight w:val="240"/>
          <w:jc w:val="center"/>
        </w:trPr>
        <w:tc>
          <w:tcPr>
            <w:tcW w:w="700" w:type="dxa"/>
            <w:vMerge/>
            <w:vAlign w:val="center"/>
            <w:hideMark/>
          </w:tcPr>
          <w:p w14:paraId="14E63C8F"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ADF058"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Hatósági feladatok</w:t>
            </w:r>
          </w:p>
        </w:tc>
        <w:tc>
          <w:tcPr>
            <w:tcW w:w="700" w:type="dxa"/>
            <w:vMerge/>
            <w:vAlign w:val="center"/>
            <w:hideMark/>
          </w:tcPr>
          <w:p w14:paraId="2EEA5B3A"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BA923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3873E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67ACF2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69E02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8C877C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DA8F28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6DE77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455646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AFA52D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047A5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17A2BC8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5926CCF9"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40924F1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EFF42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c>
          <w:tcPr>
            <w:tcW w:w="500" w:type="dxa"/>
            <w:shd w:val="clear" w:color="000000" w:fill="F2F2F2"/>
            <w:noWrap/>
            <w:vAlign w:val="center"/>
            <w:hideMark/>
          </w:tcPr>
          <w:p w14:paraId="5B763FC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6278A2C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c>
          <w:tcPr>
            <w:tcW w:w="500" w:type="dxa"/>
            <w:shd w:val="clear" w:color="auto" w:fill="auto"/>
            <w:noWrap/>
            <w:vAlign w:val="center"/>
            <w:hideMark/>
          </w:tcPr>
          <w:p w14:paraId="490AB4E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3ACB6D6B"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293177B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9CB6DA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c>
          <w:tcPr>
            <w:tcW w:w="500" w:type="dxa"/>
            <w:shd w:val="clear" w:color="000000" w:fill="F2F2F2"/>
            <w:noWrap/>
            <w:vAlign w:val="center"/>
            <w:hideMark/>
          </w:tcPr>
          <w:p w14:paraId="3C3A209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D003B6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r>
      <w:tr w:rsidR="00782DBE" w:rsidRPr="00782DBE" w14:paraId="3FB783D3" w14:textId="77777777" w:rsidTr="00782DBE">
        <w:trPr>
          <w:trHeight w:val="240"/>
          <w:jc w:val="center"/>
        </w:trPr>
        <w:tc>
          <w:tcPr>
            <w:tcW w:w="700" w:type="dxa"/>
            <w:vMerge/>
            <w:vAlign w:val="center"/>
            <w:hideMark/>
          </w:tcPr>
          <w:p w14:paraId="258D4A75"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6E34D5"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Szabványismeret</w:t>
            </w:r>
          </w:p>
        </w:tc>
        <w:tc>
          <w:tcPr>
            <w:tcW w:w="700" w:type="dxa"/>
            <w:vMerge/>
            <w:vAlign w:val="center"/>
            <w:hideMark/>
          </w:tcPr>
          <w:p w14:paraId="76EDB068"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958E9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F8C777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AD11C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34E949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8A8754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21A7CC4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D54B5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5C11D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0C973C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0F906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C8E07D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3FD01E45"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2E26225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0160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c>
          <w:tcPr>
            <w:tcW w:w="500" w:type="dxa"/>
            <w:shd w:val="clear" w:color="000000" w:fill="F2F2F2"/>
            <w:noWrap/>
            <w:vAlign w:val="center"/>
            <w:hideMark/>
          </w:tcPr>
          <w:p w14:paraId="37D31A4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8A4DD2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c>
          <w:tcPr>
            <w:tcW w:w="500" w:type="dxa"/>
            <w:shd w:val="clear" w:color="auto" w:fill="auto"/>
            <w:noWrap/>
            <w:vAlign w:val="center"/>
            <w:hideMark/>
          </w:tcPr>
          <w:p w14:paraId="27C51190"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E3F8679"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76169C8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C7FFFA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c>
          <w:tcPr>
            <w:tcW w:w="500" w:type="dxa"/>
            <w:shd w:val="clear" w:color="000000" w:fill="F2F2F2"/>
            <w:noWrap/>
            <w:vAlign w:val="center"/>
            <w:hideMark/>
          </w:tcPr>
          <w:p w14:paraId="35804379"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700" w:type="dxa"/>
            <w:shd w:val="clear" w:color="auto" w:fill="auto"/>
            <w:noWrap/>
            <w:vAlign w:val="center"/>
            <w:hideMark/>
          </w:tcPr>
          <w:p w14:paraId="14A9589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20</w:t>
            </w:r>
          </w:p>
        </w:tc>
      </w:tr>
      <w:tr w:rsidR="00782DBE" w:rsidRPr="00782DBE" w14:paraId="3D89A411" w14:textId="77777777" w:rsidTr="00782DBE">
        <w:trPr>
          <w:trHeight w:val="480"/>
          <w:jc w:val="center"/>
        </w:trPr>
        <w:tc>
          <w:tcPr>
            <w:tcW w:w="700" w:type="dxa"/>
            <w:vMerge/>
            <w:vAlign w:val="center"/>
            <w:hideMark/>
          </w:tcPr>
          <w:p w14:paraId="7E4904A0"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435932" w14:textId="77777777" w:rsidR="00782DBE" w:rsidRPr="00782DBE" w:rsidRDefault="00782DBE" w:rsidP="00782DBE">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Vízgazdálkodási gyakorlat</w:t>
            </w:r>
          </w:p>
        </w:tc>
        <w:tc>
          <w:tcPr>
            <w:tcW w:w="700" w:type="dxa"/>
            <w:vMerge w:val="restart"/>
            <w:shd w:val="clear" w:color="000000" w:fill="FFFFFF"/>
            <w:textDirection w:val="btLr"/>
            <w:hideMark/>
          </w:tcPr>
          <w:p w14:paraId="7CC1C2BB" w14:textId="34DF5FE7" w:rsidR="00782DBE" w:rsidRPr="00782DBE" w:rsidRDefault="004770AB" w:rsidP="00782D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főszakképesítés</w:t>
            </w:r>
          </w:p>
        </w:tc>
        <w:tc>
          <w:tcPr>
            <w:tcW w:w="500" w:type="dxa"/>
            <w:shd w:val="clear" w:color="auto" w:fill="auto"/>
            <w:noWrap/>
            <w:vAlign w:val="center"/>
            <w:hideMark/>
          </w:tcPr>
          <w:p w14:paraId="30586B88"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4B2213F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75643F6B"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1E1EC8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33BA5D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52574A0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9BEFB13"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EB30BA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25D1DF8E"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7F7A09AC"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07D2097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1FC0F49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vMerge w:val="restart"/>
            <w:shd w:val="clear" w:color="auto" w:fill="auto"/>
            <w:noWrap/>
            <w:hideMark/>
          </w:tcPr>
          <w:p w14:paraId="48732136"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03CDF9D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FF6BC8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155</w:t>
            </w:r>
          </w:p>
        </w:tc>
        <w:tc>
          <w:tcPr>
            <w:tcW w:w="700" w:type="dxa"/>
            <w:shd w:val="clear" w:color="auto" w:fill="auto"/>
            <w:noWrap/>
            <w:vAlign w:val="center"/>
            <w:hideMark/>
          </w:tcPr>
          <w:p w14:paraId="07AB071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155</w:t>
            </w:r>
          </w:p>
        </w:tc>
        <w:tc>
          <w:tcPr>
            <w:tcW w:w="500" w:type="dxa"/>
            <w:shd w:val="clear" w:color="auto" w:fill="auto"/>
            <w:noWrap/>
            <w:vAlign w:val="center"/>
            <w:hideMark/>
          </w:tcPr>
          <w:p w14:paraId="473CEAB5"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704EF4F"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35D5D19"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0FC9792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F398451"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155</w:t>
            </w:r>
          </w:p>
        </w:tc>
        <w:tc>
          <w:tcPr>
            <w:tcW w:w="700" w:type="dxa"/>
            <w:shd w:val="clear" w:color="auto" w:fill="auto"/>
            <w:noWrap/>
            <w:vAlign w:val="center"/>
            <w:hideMark/>
          </w:tcPr>
          <w:p w14:paraId="1C95E547" w14:textId="77777777" w:rsidR="00782DBE" w:rsidRPr="00782DBE" w:rsidRDefault="00782DBE" w:rsidP="00782DBE">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155</w:t>
            </w:r>
          </w:p>
        </w:tc>
      </w:tr>
      <w:tr w:rsidR="00782DBE" w:rsidRPr="00782DBE" w14:paraId="57DBC24C" w14:textId="77777777" w:rsidTr="00782DBE">
        <w:trPr>
          <w:trHeight w:val="240"/>
          <w:jc w:val="center"/>
        </w:trPr>
        <w:tc>
          <w:tcPr>
            <w:tcW w:w="700" w:type="dxa"/>
            <w:vMerge/>
            <w:vAlign w:val="center"/>
            <w:hideMark/>
          </w:tcPr>
          <w:p w14:paraId="646800C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F1F17D"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Geodéziai mérések</w:t>
            </w:r>
          </w:p>
        </w:tc>
        <w:tc>
          <w:tcPr>
            <w:tcW w:w="700" w:type="dxa"/>
            <w:vMerge/>
            <w:vAlign w:val="center"/>
            <w:hideMark/>
          </w:tcPr>
          <w:p w14:paraId="50CA082C"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A86FE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5DABF2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3E4E05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E80206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46820B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9BB7A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86882C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C6E2FF0"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A31D8A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550C5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36C3E1F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13C188FF"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02B1493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51E39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6E9535A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c>
          <w:tcPr>
            <w:tcW w:w="700" w:type="dxa"/>
            <w:shd w:val="clear" w:color="auto" w:fill="auto"/>
            <w:noWrap/>
            <w:vAlign w:val="center"/>
            <w:hideMark/>
          </w:tcPr>
          <w:p w14:paraId="6D384D0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c>
          <w:tcPr>
            <w:tcW w:w="500" w:type="dxa"/>
            <w:shd w:val="clear" w:color="auto" w:fill="auto"/>
            <w:noWrap/>
            <w:vAlign w:val="center"/>
            <w:hideMark/>
          </w:tcPr>
          <w:p w14:paraId="23F05EC3"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770287E"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04CE58D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B322B1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4EAC9B3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c>
          <w:tcPr>
            <w:tcW w:w="700" w:type="dxa"/>
            <w:shd w:val="clear" w:color="auto" w:fill="auto"/>
            <w:noWrap/>
            <w:vAlign w:val="center"/>
            <w:hideMark/>
          </w:tcPr>
          <w:p w14:paraId="4ECADF0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51</w:t>
            </w:r>
          </w:p>
        </w:tc>
      </w:tr>
      <w:tr w:rsidR="00782DBE" w:rsidRPr="00782DBE" w14:paraId="4BCEB6FB" w14:textId="77777777" w:rsidTr="00782DBE">
        <w:trPr>
          <w:trHeight w:val="480"/>
          <w:jc w:val="center"/>
        </w:trPr>
        <w:tc>
          <w:tcPr>
            <w:tcW w:w="700" w:type="dxa"/>
            <w:vMerge/>
            <w:vAlign w:val="center"/>
            <w:hideMark/>
          </w:tcPr>
          <w:p w14:paraId="24B9CFE1"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689E4B"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Áramlástechnikai mérések</w:t>
            </w:r>
          </w:p>
        </w:tc>
        <w:tc>
          <w:tcPr>
            <w:tcW w:w="700" w:type="dxa"/>
            <w:vMerge/>
            <w:vAlign w:val="center"/>
            <w:hideMark/>
          </w:tcPr>
          <w:p w14:paraId="538D5586"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016CAF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5749AE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5566720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631F4B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58555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77341E0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25716A2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B034CF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8AD5D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DE5FE6E"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0B5EA80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4960641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11EBA603"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4C7F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9CA1D3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700" w:type="dxa"/>
            <w:shd w:val="clear" w:color="auto" w:fill="auto"/>
            <w:noWrap/>
            <w:vAlign w:val="center"/>
            <w:hideMark/>
          </w:tcPr>
          <w:p w14:paraId="69CF578A"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auto" w:fill="auto"/>
            <w:noWrap/>
            <w:vAlign w:val="center"/>
            <w:hideMark/>
          </w:tcPr>
          <w:p w14:paraId="525E2871"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014252B1"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686B0965"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6D545144"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6BE806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700" w:type="dxa"/>
            <w:shd w:val="clear" w:color="auto" w:fill="auto"/>
            <w:noWrap/>
            <w:vAlign w:val="center"/>
            <w:hideMark/>
          </w:tcPr>
          <w:p w14:paraId="655011F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r>
      <w:tr w:rsidR="00782DBE" w:rsidRPr="00782DBE" w14:paraId="74834D25" w14:textId="77777777" w:rsidTr="00782DBE">
        <w:trPr>
          <w:trHeight w:val="240"/>
          <w:jc w:val="center"/>
        </w:trPr>
        <w:tc>
          <w:tcPr>
            <w:tcW w:w="700" w:type="dxa"/>
            <w:vMerge/>
            <w:vAlign w:val="center"/>
            <w:hideMark/>
          </w:tcPr>
          <w:p w14:paraId="544E8B22" w14:textId="77777777" w:rsidR="00782DBE" w:rsidRPr="00782DBE" w:rsidRDefault="00782DBE" w:rsidP="00782D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3C69EC" w14:textId="77777777" w:rsidR="00782DBE" w:rsidRPr="00782DBE" w:rsidRDefault="00782DBE" w:rsidP="00782DBE">
            <w:pPr>
              <w:spacing w:after="0"/>
              <w:jc w:val="left"/>
              <w:rPr>
                <w:rFonts w:eastAsia="Times New Roman" w:cs="Times New Roman"/>
                <w:color w:val="000000"/>
                <w:sz w:val="18"/>
                <w:szCs w:val="18"/>
                <w:lang w:eastAsia="hu-HU"/>
              </w:rPr>
            </w:pPr>
            <w:r w:rsidRPr="00782DBE">
              <w:rPr>
                <w:rFonts w:eastAsia="Times New Roman" w:cs="Times New Roman"/>
                <w:color w:val="000000"/>
                <w:sz w:val="18"/>
                <w:szCs w:val="18"/>
                <w:lang w:eastAsia="hu-HU"/>
              </w:rPr>
              <w:t>Vízkárelhárítás</w:t>
            </w:r>
          </w:p>
        </w:tc>
        <w:tc>
          <w:tcPr>
            <w:tcW w:w="700" w:type="dxa"/>
            <w:vMerge/>
            <w:vAlign w:val="center"/>
            <w:hideMark/>
          </w:tcPr>
          <w:p w14:paraId="7CB86304" w14:textId="77777777" w:rsidR="00782DBE" w:rsidRPr="00782DBE" w:rsidRDefault="00782DBE" w:rsidP="00782D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BB79F4"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5B4255E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1AE5D3E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7DFF6171"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494A170C"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A630FE3"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056539DB"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1769377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3A82815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BA8B2A9"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700" w:type="dxa"/>
            <w:shd w:val="clear" w:color="auto" w:fill="auto"/>
            <w:noWrap/>
            <w:vAlign w:val="center"/>
            <w:hideMark/>
          </w:tcPr>
          <w:p w14:paraId="51DABEE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0</w:t>
            </w:r>
          </w:p>
        </w:tc>
        <w:tc>
          <w:tcPr>
            <w:tcW w:w="700" w:type="dxa"/>
            <w:vMerge/>
            <w:vAlign w:val="center"/>
            <w:hideMark/>
          </w:tcPr>
          <w:p w14:paraId="4FD9B480"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700" w:type="dxa"/>
            <w:vMerge/>
            <w:vAlign w:val="center"/>
            <w:hideMark/>
          </w:tcPr>
          <w:p w14:paraId="6DEE6884" w14:textId="77777777" w:rsidR="00782DBE" w:rsidRPr="00782DBE" w:rsidRDefault="00782DBE" w:rsidP="00782D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2C7DDF"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000000" w:fill="F2F2F2"/>
            <w:noWrap/>
            <w:vAlign w:val="center"/>
            <w:hideMark/>
          </w:tcPr>
          <w:p w14:paraId="3BE5BFD6"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700" w:type="dxa"/>
            <w:shd w:val="clear" w:color="auto" w:fill="auto"/>
            <w:noWrap/>
            <w:vAlign w:val="center"/>
            <w:hideMark/>
          </w:tcPr>
          <w:p w14:paraId="77FD36E7"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500" w:type="dxa"/>
            <w:shd w:val="clear" w:color="auto" w:fill="auto"/>
            <w:noWrap/>
            <w:vAlign w:val="center"/>
            <w:hideMark/>
          </w:tcPr>
          <w:p w14:paraId="483024AB"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79FB8B8F" w14:textId="77777777" w:rsidR="00782DBE" w:rsidRPr="00782DBE" w:rsidRDefault="00782DBE" w:rsidP="00782DBE">
            <w:pPr>
              <w:spacing w:after="0"/>
              <w:jc w:val="center"/>
              <w:rPr>
                <w:rFonts w:eastAsia="Times New Roman" w:cs="Times New Roman"/>
                <w:color w:val="F2F2F2"/>
                <w:sz w:val="18"/>
                <w:szCs w:val="18"/>
                <w:lang w:eastAsia="hu-HU"/>
              </w:rPr>
            </w:pPr>
            <w:r w:rsidRPr="00782DBE">
              <w:rPr>
                <w:rFonts w:eastAsia="Times New Roman" w:cs="Times New Roman"/>
                <w:color w:val="F2F2F2"/>
                <w:sz w:val="18"/>
                <w:szCs w:val="18"/>
                <w:lang w:eastAsia="hu-HU"/>
              </w:rPr>
              <w:t>0</w:t>
            </w:r>
          </w:p>
        </w:tc>
        <w:tc>
          <w:tcPr>
            <w:tcW w:w="500" w:type="dxa"/>
            <w:shd w:val="clear" w:color="000000" w:fill="F2F2F2"/>
            <w:noWrap/>
            <w:vAlign w:val="center"/>
            <w:hideMark/>
          </w:tcPr>
          <w:p w14:paraId="4225EC2D"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 </w:t>
            </w:r>
          </w:p>
        </w:tc>
        <w:tc>
          <w:tcPr>
            <w:tcW w:w="500" w:type="dxa"/>
            <w:shd w:val="clear" w:color="auto" w:fill="auto"/>
            <w:noWrap/>
            <w:vAlign w:val="center"/>
            <w:hideMark/>
          </w:tcPr>
          <w:p w14:paraId="43E264AC" w14:textId="77777777" w:rsidR="00782DBE" w:rsidRPr="00782DBE" w:rsidRDefault="00782DBE" w:rsidP="00782DBE">
            <w:pPr>
              <w:spacing w:after="0"/>
              <w:jc w:val="center"/>
              <w:rPr>
                <w:rFonts w:eastAsia="Times New Roman" w:cs="Times New Roman"/>
                <w:color w:val="FFFFFF"/>
                <w:sz w:val="18"/>
                <w:szCs w:val="18"/>
                <w:lang w:eastAsia="hu-HU"/>
              </w:rPr>
            </w:pPr>
            <w:r w:rsidRPr="00782DBE">
              <w:rPr>
                <w:rFonts w:eastAsia="Times New Roman" w:cs="Times New Roman"/>
                <w:color w:val="FFFFFF"/>
                <w:sz w:val="18"/>
                <w:szCs w:val="18"/>
                <w:lang w:eastAsia="hu-HU"/>
              </w:rPr>
              <w:t>0</w:t>
            </w:r>
          </w:p>
        </w:tc>
        <w:tc>
          <w:tcPr>
            <w:tcW w:w="500" w:type="dxa"/>
            <w:shd w:val="clear" w:color="000000" w:fill="F2F2F2"/>
            <w:noWrap/>
            <w:vAlign w:val="center"/>
            <w:hideMark/>
          </w:tcPr>
          <w:p w14:paraId="5F3CEAA8"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c>
          <w:tcPr>
            <w:tcW w:w="700" w:type="dxa"/>
            <w:shd w:val="clear" w:color="auto" w:fill="auto"/>
            <w:noWrap/>
            <w:vAlign w:val="center"/>
            <w:hideMark/>
          </w:tcPr>
          <w:p w14:paraId="3F031682" w14:textId="77777777" w:rsidR="00782DBE" w:rsidRPr="00782DBE" w:rsidRDefault="00782DBE" w:rsidP="00782DBE">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52</w:t>
            </w:r>
          </w:p>
        </w:tc>
      </w:tr>
      <w:tr w:rsidR="00782DBE" w:rsidRPr="00782DBE" w14:paraId="1E9BDE41" w14:textId="77777777" w:rsidTr="00782DBE">
        <w:trPr>
          <w:trHeight w:val="850"/>
          <w:jc w:val="center"/>
        </w:trPr>
        <w:tc>
          <w:tcPr>
            <w:tcW w:w="2480" w:type="dxa"/>
            <w:gridSpan w:val="2"/>
            <w:shd w:val="clear" w:color="auto" w:fill="auto"/>
            <w:vAlign w:val="center"/>
            <w:hideMark/>
          </w:tcPr>
          <w:p w14:paraId="1DDE6E81" w14:textId="77777777" w:rsidR="00782DBE" w:rsidRPr="00782DBE" w:rsidRDefault="00782DBE" w:rsidP="004770AB">
            <w:pPr>
              <w:spacing w:after="0"/>
              <w:jc w:val="left"/>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Ágazati szakmai kompetenciák erősítése</w:t>
            </w:r>
          </w:p>
        </w:tc>
        <w:tc>
          <w:tcPr>
            <w:tcW w:w="700" w:type="dxa"/>
            <w:shd w:val="clear" w:color="000000" w:fill="92D050"/>
            <w:textDirection w:val="btLr"/>
            <w:hideMark/>
          </w:tcPr>
          <w:p w14:paraId="79420EBF" w14:textId="77777777" w:rsidR="00782DBE" w:rsidRPr="00782DBE" w:rsidRDefault="00782DBE" w:rsidP="004770AB">
            <w:pPr>
              <w:spacing w:after="0"/>
              <w:jc w:val="center"/>
              <w:rPr>
                <w:rFonts w:eastAsia="Times New Roman" w:cs="Times New Roman"/>
                <w:color w:val="000000"/>
                <w:sz w:val="18"/>
                <w:szCs w:val="18"/>
                <w:lang w:eastAsia="hu-HU"/>
              </w:rPr>
            </w:pPr>
            <w:r w:rsidRPr="00782DBE">
              <w:rPr>
                <w:rFonts w:eastAsia="Times New Roman" w:cs="Times New Roman"/>
                <w:color w:val="000000"/>
                <w:sz w:val="18"/>
                <w:szCs w:val="18"/>
                <w:lang w:eastAsia="hu-HU"/>
              </w:rPr>
              <w:t>helyi</w:t>
            </w:r>
            <w:r w:rsidRPr="00782DBE">
              <w:rPr>
                <w:rFonts w:eastAsia="Times New Roman" w:cs="Times New Roman"/>
                <w:color w:val="000000"/>
                <w:sz w:val="18"/>
                <w:szCs w:val="18"/>
                <w:lang w:eastAsia="hu-HU"/>
              </w:rPr>
              <w:br/>
              <w:t>tanterv szerint</w:t>
            </w:r>
          </w:p>
        </w:tc>
        <w:tc>
          <w:tcPr>
            <w:tcW w:w="500" w:type="dxa"/>
            <w:shd w:val="clear" w:color="auto" w:fill="auto"/>
            <w:noWrap/>
            <w:vAlign w:val="center"/>
            <w:hideMark/>
          </w:tcPr>
          <w:p w14:paraId="763CA4F4"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F911051"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4B2BA7A7"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4CB7C4B"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D6C4626"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6DCC1823"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000000" w:fill="F2F2F2"/>
            <w:noWrap/>
            <w:vAlign w:val="center"/>
            <w:hideMark/>
          </w:tcPr>
          <w:p w14:paraId="49C6EC21"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000000" w:fill="F2F2F2"/>
            <w:noWrap/>
            <w:vAlign w:val="center"/>
            <w:hideMark/>
          </w:tcPr>
          <w:p w14:paraId="6F5D79BD"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70143A00"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000000" w:fill="F2F2F2"/>
            <w:noWrap/>
            <w:vAlign w:val="center"/>
            <w:hideMark/>
          </w:tcPr>
          <w:p w14:paraId="5301F308"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700" w:type="dxa"/>
            <w:shd w:val="clear" w:color="auto" w:fill="auto"/>
            <w:noWrap/>
            <w:vAlign w:val="center"/>
            <w:hideMark/>
          </w:tcPr>
          <w:p w14:paraId="0CD55C71"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165</w:t>
            </w:r>
          </w:p>
        </w:tc>
        <w:tc>
          <w:tcPr>
            <w:tcW w:w="700" w:type="dxa"/>
            <w:shd w:val="clear" w:color="auto" w:fill="auto"/>
            <w:noWrap/>
            <w:hideMark/>
          </w:tcPr>
          <w:p w14:paraId="7048090E"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165</w:t>
            </w:r>
          </w:p>
        </w:tc>
        <w:tc>
          <w:tcPr>
            <w:tcW w:w="700" w:type="dxa"/>
            <w:shd w:val="clear" w:color="auto" w:fill="auto"/>
            <w:noWrap/>
            <w:hideMark/>
          </w:tcPr>
          <w:p w14:paraId="16904C29"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auto" w:fill="auto"/>
            <w:noWrap/>
            <w:vAlign w:val="center"/>
            <w:hideMark/>
          </w:tcPr>
          <w:p w14:paraId="38C66DED"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2F73FD4F"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0FC97BDF"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165</w:t>
            </w:r>
          </w:p>
        </w:tc>
        <w:tc>
          <w:tcPr>
            <w:tcW w:w="500" w:type="dxa"/>
            <w:shd w:val="clear" w:color="auto" w:fill="auto"/>
            <w:noWrap/>
            <w:vAlign w:val="center"/>
            <w:hideMark/>
          </w:tcPr>
          <w:p w14:paraId="3FA1C805"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3C832F86"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0FC2FB01"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 </w:t>
            </w:r>
          </w:p>
        </w:tc>
        <w:tc>
          <w:tcPr>
            <w:tcW w:w="500" w:type="dxa"/>
            <w:shd w:val="clear" w:color="auto" w:fill="auto"/>
            <w:noWrap/>
            <w:vAlign w:val="center"/>
            <w:hideMark/>
          </w:tcPr>
          <w:p w14:paraId="4624083D"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500" w:type="dxa"/>
            <w:shd w:val="clear" w:color="000000" w:fill="F2F2F2"/>
            <w:noWrap/>
            <w:vAlign w:val="center"/>
            <w:hideMark/>
          </w:tcPr>
          <w:p w14:paraId="6F5CF2CF"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c>
          <w:tcPr>
            <w:tcW w:w="700" w:type="dxa"/>
            <w:shd w:val="clear" w:color="auto" w:fill="auto"/>
            <w:noWrap/>
            <w:vAlign w:val="center"/>
            <w:hideMark/>
          </w:tcPr>
          <w:p w14:paraId="5BDBE98E" w14:textId="77777777" w:rsidR="00782DBE" w:rsidRPr="00782DBE" w:rsidRDefault="00782DBE" w:rsidP="004770AB">
            <w:pPr>
              <w:spacing w:after="0"/>
              <w:jc w:val="center"/>
              <w:rPr>
                <w:rFonts w:eastAsia="Times New Roman" w:cs="Times New Roman"/>
                <w:b/>
                <w:bCs/>
                <w:color w:val="000000"/>
                <w:sz w:val="18"/>
                <w:szCs w:val="18"/>
                <w:lang w:eastAsia="hu-HU"/>
              </w:rPr>
            </w:pPr>
            <w:r w:rsidRPr="00782DBE">
              <w:rPr>
                <w:rFonts w:eastAsia="Times New Roman" w:cs="Times New Roman"/>
                <w:b/>
                <w:bCs/>
                <w:color w:val="000000"/>
                <w:sz w:val="18"/>
                <w:szCs w:val="18"/>
                <w:lang w:eastAsia="hu-HU"/>
              </w:rPr>
              <w:t>0</w:t>
            </w:r>
          </w:p>
        </w:tc>
      </w:tr>
    </w:tbl>
    <w:p w14:paraId="568E0EBD" w14:textId="77777777" w:rsidR="005C10A1" w:rsidRPr="00782DBE" w:rsidRDefault="005C10A1" w:rsidP="006F5812">
      <w:pPr>
        <w:spacing w:after="0"/>
        <w:rPr>
          <w:rFonts w:cs="Times New Roman"/>
        </w:rPr>
      </w:pPr>
    </w:p>
    <w:p w14:paraId="22D858C1" w14:textId="77777777" w:rsidR="00972853" w:rsidRPr="00782DBE" w:rsidRDefault="00972853" w:rsidP="006F5812">
      <w:pPr>
        <w:spacing w:after="0"/>
        <w:rPr>
          <w:rFonts w:cs="Times New Roman"/>
        </w:rPr>
      </w:pPr>
    </w:p>
    <w:p w14:paraId="62DFE435" w14:textId="77777777" w:rsidR="00782DBE" w:rsidRPr="000B3EFB" w:rsidRDefault="00782DBE" w:rsidP="00782DBE">
      <w:pPr>
        <w:spacing w:after="0"/>
        <w:jc w:val="center"/>
        <w:rPr>
          <w:rFonts w:cs="Times New Roman"/>
        </w:rPr>
      </w:pPr>
      <w:r w:rsidRPr="000B3EFB">
        <w:rPr>
          <w:rFonts w:cs="Times New Roman"/>
        </w:rPr>
        <w:t>3. számú táblázat</w:t>
      </w:r>
    </w:p>
    <w:p w14:paraId="4242B007" w14:textId="77777777" w:rsidR="00782DBE" w:rsidRPr="00EC0A41" w:rsidRDefault="00782DBE" w:rsidP="00782DBE">
      <w:pPr>
        <w:spacing w:after="0"/>
        <w:jc w:val="center"/>
        <w:rPr>
          <w:rFonts w:cs="Times New Roman"/>
          <w:b/>
        </w:rPr>
      </w:pPr>
      <w:r w:rsidRPr="00EC0A41">
        <w:rPr>
          <w:rFonts w:cs="Times New Roman"/>
          <w:b/>
        </w:rPr>
        <w:t>A nem a főszakképesítéshez kapcsolódó óraszámok megoszlása:</w:t>
      </w:r>
    </w:p>
    <w:p w14:paraId="67EA1CE6" w14:textId="77777777" w:rsidR="005C10A1" w:rsidRPr="00782DBE" w:rsidRDefault="005C10A1" w:rsidP="006F5812">
      <w:pPr>
        <w:spacing w:after="0"/>
        <w:rPr>
          <w:rFonts w:cs="Times New Roman"/>
        </w:rPr>
      </w:pPr>
    </w:p>
    <w:p w14:paraId="1B639453" w14:textId="77777777" w:rsidR="005C10A1" w:rsidRPr="00782DBE"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72"/>
        <w:gridCol w:w="1368"/>
      </w:tblGrid>
      <w:tr w:rsidR="00782DBE" w:rsidRPr="00782DBE" w14:paraId="09F36E3C" w14:textId="77777777" w:rsidTr="00782DBE">
        <w:trPr>
          <w:trHeight w:val="600"/>
          <w:jc w:val="center"/>
        </w:trPr>
        <w:tc>
          <w:tcPr>
            <w:tcW w:w="5572" w:type="dxa"/>
            <w:shd w:val="clear" w:color="auto" w:fill="auto"/>
            <w:vAlign w:val="center"/>
            <w:hideMark/>
          </w:tcPr>
          <w:p w14:paraId="15E388B6" w14:textId="77777777" w:rsidR="00782DBE" w:rsidRPr="00782DBE" w:rsidRDefault="00782DBE" w:rsidP="00782DBE">
            <w:pPr>
              <w:spacing w:after="0"/>
              <w:ind w:firstLineChars="100" w:firstLine="200"/>
              <w:jc w:val="left"/>
              <w:rPr>
                <w:rFonts w:eastAsia="Times New Roman" w:cs="Times New Roman"/>
                <w:sz w:val="20"/>
                <w:szCs w:val="20"/>
                <w:lang w:eastAsia="hu-HU"/>
              </w:rPr>
            </w:pPr>
            <w:r w:rsidRPr="00782DBE">
              <w:rPr>
                <w:rFonts w:eastAsia="Times New Roman" w:cs="Times New Roman"/>
                <w:sz w:val="20"/>
                <w:szCs w:val="20"/>
                <w:lang w:eastAsia="hu-HU"/>
              </w:rPr>
              <w:t>5285303</w:t>
            </w:r>
            <w:r w:rsidRPr="00782DBE">
              <w:rPr>
                <w:rFonts w:eastAsia="Times New Roman" w:cs="Times New Roman"/>
                <w:sz w:val="20"/>
                <w:szCs w:val="20"/>
                <w:lang w:eastAsia="hu-HU"/>
              </w:rPr>
              <w:br/>
              <w:t>Vízügyi ügyintéző</w:t>
            </w:r>
          </w:p>
        </w:tc>
        <w:tc>
          <w:tcPr>
            <w:tcW w:w="1368" w:type="dxa"/>
            <w:shd w:val="clear" w:color="auto" w:fill="auto"/>
            <w:noWrap/>
            <w:vAlign w:val="center"/>
            <w:hideMark/>
          </w:tcPr>
          <w:p w14:paraId="55005CC2" w14:textId="77777777" w:rsidR="00782DBE" w:rsidRPr="00782DBE" w:rsidRDefault="00782DBE" w:rsidP="00782DBE">
            <w:pPr>
              <w:spacing w:after="0"/>
              <w:ind w:firstLineChars="200" w:firstLine="400"/>
              <w:jc w:val="right"/>
              <w:rPr>
                <w:rFonts w:eastAsia="Times New Roman" w:cs="Times New Roman"/>
                <w:sz w:val="20"/>
                <w:szCs w:val="20"/>
                <w:lang w:eastAsia="hu-HU"/>
              </w:rPr>
            </w:pPr>
            <w:r w:rsidRPr="00782DBE">
              <w:rPr>
                <w:rFonts w:eastAsia="Times New Roman" w:cs="Times New Roman"/>
                <w:sz w:val="20"/>
                <w:szCs w:val="20"/>
                <w:lang w:eastAsia="hu-HU"/>
              </w:rPr>
              <w:t>288 óra</w:t>
            </w:r>
          </w:p>
        </w:tc>
      </w:tr>
      <w:tr w:rsidR="00782DBE" w:rsidRPr="00782DBE" w14:paraId="093EAB8D" w14:textId="77777777" w:rsidTr="00782DBE">
        <w:trPr>
          <w:trHeight w:val="600"/>
          <w:jc w:val="center"/>
        </w:trPr>
        <w:tc>
          <w:tcPr>
            <w:tcW w:w="5572" w:type="dxa"/>
            <w:shd w:val="clear" w:color="auto" w:fill="auto"/>
            <w:vAlign w:val="center"/>
            <w:hideMark/>
          </w:tcPr>
          <w:p w14:paraId="5AD8B73B" w14:textId="77777777" w:rsidR="00782DBE" w:rsidRPr="00782DBE" w:rsidRDefault="00782DBE" w:rsidP="00782DBE">
            <w:pPr>
              <w:spacing w:after="0"/>
              <w:ind w:firstLineChars="100" w:firstLine="200"/>
              <w:jc w:val="left"/>
              <w:rPr>
                <w:rFonts w:eastAsia="Times New Roman" w:cs="Times New Roman"/>
                <w:sz w:val="20"/>
                <w:szCs w:val="20"/>
                <w:lang w:eastAsia="hu-HU"/>
              </w:rPr>
            </w:pPr>
            <w:r w:rsidRPr="00782DBE">
              <w:rPr>
                <w:rFonts w:eastAsia="Times New Roman" w:cs="Times New Roman"/>
                <w:sz w:val="20"/>
                <w:szCs w:val="20"/>
                <w:lang w:eastAsia="hu-HU"/>
              </w:rPr>
              <w:t>helyi</w:t>
            </w:r>
            <w:r w:rsidRPr="00782DBE">
              <w:rPr>
                <w:rFonts w:eastAsia="Times New Roman" w:cs="Times New Roman"/>
                <w:sz w:val="20"/>
                <w:szCs w:val="20"/>
                <w:lang w:eastAsia="hu-HU"/>
              </w:rPr>
              <w:br/>
              <w:t>tanterv szerint</w:t>
            </w:r>
          </w:p>
        </w:tc>
        <w:tc>
          <w:tcPr>
            <w:tcW w:w="1368" w:type="dxa"/>
            <w:shd w:val="clear" w:color="auto" w:fill="auto"/>
            <w:noWrap/>
            <w:vAlign w:val="center"/>
            <w:hideMark/>
          </w:tcPr>
          <w:p w14:paraId="46FA3E8E" w14:textId="77777777" w:rsidR="00782DBE" w:rsidRPr="00782DBE" w:rsidRDefault="00782DBE" w:rsidP="00782DBE">
            <w:pPr>
              <w:spacing w:after="0"/>
              <w:ind w:firstLineChars="200" w:firstLine="400"/>
              <w:jc w:val="right"/>
              <w:rPr>
                <w:rFonts w:eastAsia="Times New Roman" w:cs="Times New Roman"/>
                <w:sz w:val="20"/>
                <w:szCs w:val="20"/>
                <w:lang w:eastAsia="hu-HU"/>
              </w:rPr>
            </w:pPr>
            <w:r w:rsidRPr="00782DBE">
              <w:rPr>
                <w:rFonts w:eastAsia="Times New Roman" w:cs="Times New Roman"/>
                <w:sz w:val="20"/>
                <w:szCs w:val="20"/>
                <w:lang w:eastAsia="hu-HU"/>
              </w:rPr>
              <w:t>165 óra</w:t>
            </w:r>
          </w:p>
        </w:tc>
      </w:tr>
    </w:tbl>
    <w:p w14:paraId="4762C011" w14:textId="77777777" w:rsidR="005C10A1" w:rsidRPr="00782DBE" w:rsidRDefault="005C10A1" w:rsidP="00DD65F6">
      <w:pPr>
        <w:spacing w:after="0"/>
        <w:jc w:val="left"/>
        <w:rPr>
          <w:rFonts w:cs="Times New Roman"/>
        </w:rPr>
      </w:pPr>
    </w:p>
    <w:p w14:paraId="326F30E1" w14:textId="77777777" w:rsidR="00CB484D" w:rsidRPr="00782DBE" w:rsidRDefault="00CB484D" w:rsidP="00CB484D">
      <w:pPr>
        <w:spacing w:after="0"/>
        <w:rPr>
          <w:rFonts w:cs="Times New Roman"/>
        </w:rPr>
      </w:pPr>
      <w:r w:rsidRPr="00782DBE">
        <w:rPr>
          <w:rFonts w:cs="Times New Roman"/>
        </w:rPr>
        <w:t>Jelmagyarázat: e/elmélet; gy/gyakorlat; ögy/összefüggő szakmai gyakorlat</w:t>
      </w:r>
    </w:p>
    <w:p w14:paraId="6EB3065F" w14:textId="77777777" w:rsidR="00CB484D" w:rsidRPr="00782DBE" w:rsidRDefault="00CB484D" w:rsidP="00CB484D">
      <w:pPr>
        <w:spacing w:after="0"/>
        <w:rPr>
          <w:rFonts w:cs="Times New Roman"/>
        </w:rPr>
      </w:pPr>
    </w:p>
    <w:p w14:paraId="65085429" w14:textId="2EE70D06" w:rsidR="00CB484D" w:rsidRPr="00782DBE" w:rsidRDefault="00CB484D" w:rsidP="00CB484D">
      <w:pPr>
        <w:spacing w:after="0"/>
        <w:rPr>
          <w:rFonts w:cs="Times New Roman"/>
        </w:rPr>
      </w:pPr>
      <w:r w:rsidRPr="00782DBE">
        <w:rPr>
          <w:rFonts w:cs="Times New Roman"/>
        </w:rPr>
        <w:t>A szakképzésről szóló 2011. évi CLXXXVII. törvény 8.</w:t>
      </w:r>
      <w:r w:rsidR="004770AB">
        <w:rPr>
          <w:rFonts w:cs="Times New Roman"/>
        </w:rPr>
        <w:t xml:space="preserve"> </w:t>
      </w:r>
      <w:r w:rsidRPr="00782DBE">
        <w:rPr>
          <w:rFonts w:cs="Times New Roman"/>
        </w:rPr>
        <w:t>§ (5) bekezdésének megfelelően a táblázatban a nappali rendszerű oktatásra meghatározott tanulói éves kötelező szakmai elméleti és gyakorlati óraszám legalább 90%-a felosztásra került.</w:t>
      </w:r>
    </w:p>
    <w:p w14:paraId="0B91873C" w14:textId="77777777" w:rsidR="00CB484D" w:rsidRPr="00782DBE" w:rsidRDefault="00CB484D" w:rsidP="00CB484D">
      <w:pPr>
        <w:spacing w:after="0"/>
        <w:rPr>
          <w:rFonts w:cs="Times New Roman"/>
        </w:rPr>
      </w:pPr>
      <w:r w:rsidRPr="00782DBE">
        <w:rPr>
          <w:rFonts w:cs="Times New Roman"/>
        </w:rPr>
        <w:t>A szakmai és vizsgakövetelményben a szakképesítésre meghatározott elmélet/gyakorlat arányának a teljes képzési idő során kell teljesülnie.</w:t>
      </w:r>
    </w:p>
    <w:p w14:paraId="68FDB035" w14:textId="77777777" w:rsidR="001A7777" w:rsidRPr="00782DBE" w:rsidRDefault="00CB484D" w:rsidP="00CB484D">
      <w:pPr>
        <w:spacing w:after="0"/>
        <w:rPr>
          <w:rFonts w:cs="Times New Roman"/>
        </w:rPr>
      </w:pPr>
      <w:r w:rsidRPr="00782DBE">
        <w:rPr>
          <w:rFonts w:cs="Times New Roman"/>
        </w:rPr>
        <w:t>A tantárgyakra meghatározott időkeret kötelező érvényű, a témakörökre kialakított óraszám pedig ajánlás.</w:t>
      </w:r>
    </w:p>
    <w:p w14:paraId="675DCFEC" w14:textId="77777777" w:rsidR="00752ECD" w:rsidRPr="00782DBE" w:rsidRDefault="00752ECD" w:rsidP="000A21B7">
      <w:pPr>
        <w:spacing w:after="0"/>
        <w:rPr>
          <w:rFonts w:cs="Times New Roman"/>
        </w:rPr>
        <w:sectPr w:rsidR="00752ECD" w:rsidRPr="00782DBE" w:rsidSect="00CB484D">
          <w:pgSz w:w="16838" w:h="11906" w:orient="landscape"/>
          <w:pgMar w:top="1417" w:right="1417" w:bottom="1417" w:left="1417" w:header="708" w:footer="708" w:gutter="0"/>
          <w:cols w:space="708"/>
          <w:docGrid w:linePitch="360"/>
        </w:sectPr>
      </w:pPr>
    </w:p>
    <w:p w14:paraId="14FE7571" w14:textId="77777777" w:rsidR="00C53E01" w:rsidRPr="00782DBE" w:rsidRDefault="00C53E01" w:rsidP="00C53E01">
      <w:pPr>
        <w:rPr>
          <w:rFonts w:cs="Times New Roman"/>
        </w:rPr>
      </w:pPr>
    </w:p>
    <w:p w14:paraId="00EC2853" w14:textId="77777777" w:rsidR="00C53E01" w:rsidRPr="00782DBE" w:rsidRDefault="00C53E01" w:rsidP="00C53E01">
      <w:pPr>
        <w:spacing w:before="2880"/>
        <w:jc w:val="center"/>
        <w:rPr>
          <w:rFonts w:cs="Times New Roman"/>
          <w:b/>
          <w:sz w:val="36"/>
        </w:rPr>
      </w:pPr>
      <w:r w:rsidRPr="00782DBE">
        <w:rPr>
          <w:rFonts w:cs="Times New Roman"/>
          <w:b/>
          <w:sz w:val="36"/>
        </w:rPr>
        <w:t>A</w:t>
      </w:r>
    </w:p>
    <w:p w14:paraId="7ED3BB6F" w14:textId="77777777" w:rsidR="00C53E01" w:rsidRPr="00782DBE" w:rsidRDefault="00C53E01" w:rsidP="00C53E01">
      <w:pPr>
        <w:spacing w:after="480"/>
        <w:jc w:val="center"/>
        <w:rPr>
          <w:rFonts w:cs="Times New Roman"/>
          <w:b/>
          <w:sz w:val="36"/>
        </w:rPr>
      </w:pPr>
      <w:r w:rsidRPr="00782DBE">
        <w:rPr>
          <w:rFonts w:cs="Times New Roman"/>
          <w:b/>
          <w:sz w:val="36"/>
        </w:rPr>
        <w:t>11499-12 azonosító számú</w:t>
      </w:r>
    </w:p>
    <w:p w14:paraId="1BCA95E0" w14:textId="77777777" w:rsidR="00C53E01" w:rsidRPr="00782DBE" w:rsidRDefault="00C53E01" w:rsidP="00C53E01">
      <w:pPr>
        <w:jc w:val="center"/>
        <w:rPr>
          <w:rFonts w:cs="Times New Roman"/>
          <w:b/>
          <w:sz w:val="36"/>
        </w:rPr>
      </w:pPr>
      <w:r w:rsidRPr="00782DBE">
        <w:rPr>
          <w:rFonts w:cs="Times New Roman"/>
          <w:b/>
          <w:sz w:val="36"/>
        </w:rPr>
        <w:t>Foglalkoztatás II.</w:t>
      </w:r>
    </w:p>
    <w:p w14:paraId="45E47DD4" w14:textId="77777777" w:rsidR="00C53E01" w:rsidRPr="00782DBE" w:rsidRDefault="00C53E01" w:rsidP="00C53E01">
      <w:pPr>
        <w:jc w:val="center"/>
        <w:rPr>
          <w:rFonts w:cs="Times New Roman"/>
          <w:b/>
          <w:sz w:val="36"/>
        </w:rPr>
      </w:pPr>
      <w:r w:rsidRPr="00782DBE">
        <w:rPr>
          <w:rFonts w:cs="Times New Roman"/>
          <w:b/>
          <w:sz w:val="36"/>
        </w:rPr>
        <w:t>megnevezésű</w:t>
      </w:r>
    </w:p>
    <w:p w14:paraId="69BC047B" w14:textId="77777777" w:rsidR="00C53E01" w:rsidRPr="00782DBE" w:rsidRDefault="00C53E01" w:rsidP="00C53E01">
      <w:pPr>
        <w:spacing w:before="480" w:after="480"/>
        <w:jc w:val="center"/>
        <w:rPr>
          <w:rFonts w:cs="Times New Roman"/>
          <w:b/>
          <w:sz w:val="36"/>
        </w:rPr>
      </w:pPr>
      <w:r w:rsidRPr="00782DBE">
        <w:rPr>
          <w:rFonts w:cs="Times New Roman"/>
          <w:b/>
          <w:sz w:val="36"/>
        </w:rPr>
        <w:t>szakmai követelménymodul</w:t>
      </w:r>
    </w:p>
    <w:p w14:paraId="6D04D40C" w14:textId="77777777" w:rsidR="00C53E01" w:rsidRPr="00782DBE" w:rsidRDefault="00C53E01" w:rsidP="00C53E01">
      <w:pPr>
        <w:jc w:val="center"/>
        <w:rPr>
          <w:rFonts w:cs="Times New Roman"/>
          <w:b/>
          <w:sz w:val="36"/>
        </w:rPr>
      </w:pPr>
      <w:r w:rsidRPr="00782DBE">
        <w:rPr>
          <w:rFonts w:cs="Times New Roman"/>
          <w:b/>
          <w:sz w:val="36"/>
        </w:rPr>
        <w:t>tantárgyai, témakörei</w:t>
      </w:r>
    </w:p>
    <w:p w14:paraId="6D47C9BE" w14:textId="77777777" w:rsidR="00C53E01" w:rsidRPr="00782DBE" w:rsidRDefault="00C53E01" w:rsidP="00C53E01">
      <w:pPr>
        <w:spacing w:after="200" w:line="276" w:lineRule="auto"/>
        <w:jc w:val="left"/>
        <w:rPr>
          <w:rFonts w:cs="Times New Roman"/>
        </w:rPr>
      </w:pPr>
      <w:r w:rsidRPr="00782DBE">
        <w:rPr>
          <w:rFonts w:cs="Times New Roman"/>
        </w:rPr>
        <w:br w:type="page"/>
      </w:r>
    </w:p>
    <w:p w14:paraId="761361C0" w14:textId="0D6388AA" w:rsidR="00C53E01" w:rsidRPr="00782DBE" w:rsidRDefault="00C53E01" w:rsidP="00C53E01">
      <w:pPr>
        <w:rPr>
          <w:rFonts w:cs="Times New Roman"/>
        </w:rPr>
      </w:pPr>
      <w:r w:rsidRPr="00782DBE">
        <w:rPr>
          <w:rFonts w:cs="Times New Roman"/>
        </w:rPr>
        <w:t xml:space="preserve">A 11499-12 azonosító számú Foglalkoztatás II. megnevezésű szakmai követelménymodulhoz tartozó tantárgyak és témakörök oktatása során </w:t>
      </w:r>
      <w:r w:rsidR="000E4DF2">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782DBE" w14:paraId="29FC3F72"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99F9F6"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172BE9"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Foglalkoztatás II.</w:t>
            </w:r>
          </w:p>
        </w:tc>
      </w:tr>
      <w:tr w:rsidR="00C53E01" w:rsidRPr="00782DBE" w14:paraId="15A83FD4"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1ABBED"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FELADATOK</w:t>
            </w:r>
          </w:p>
        </w:tc>
      </w:tr>
      <w:tr w:rsidR="00C53E01" w:rsidRPr="00782DBE" w14:paraId="273768F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2A55B7D"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CB3C272"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23DED11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3C234CE" w14:textId="51A148A9"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Alkalmazza a munkaerő</w:t>
            </w:r>
            <w:r w:rsidR="004770AB">
              <w:rPr>
                <w:rFonts w:eastAsia="Times New Roman" w:cs="Times New Roman"/>
                <w:color w:val="000000"/>
                <w:szCs w:val="24"/>
                <w:lang w:eastAsia="hu-HU"/>
              </w:rPr>
              <w:t>-</w:t>
            </w:r>
            <w:r w:rsidRPr="00782DBE">
              <w:rPr>
                <w:rFonts w:eastAsia="Times New Roman" w:cs="Times New Roman"/>
                <w:color w:val="000000"/>
                <w:szCs w:val="24"/>
                <w:lang w:eastAsia="hu-HU"/>
              </w:rPr>
              <w:t>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1C708659"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14331EF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607064A"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4689168E"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1AC71F8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8382B0D"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DD8371C"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580AFCB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410C59F"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27A4737"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3E1889C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88EF74A"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FB1ABCC"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3B956E6B"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696005"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SZAKMAI ISMERETEK</w:t>
            </w:r>
          </w:p>
        </w:tc>
      </w:tr>
      <w:tr w:rsidR="00C53E01" w:rsidRPr="00782DBE" w14:paraId="7DE4DD8A"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EB9C719"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8180E2E"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9B5E26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013E760"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6A02B9D"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C1B1B4A"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1BC58E0"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1AA44B8"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1977E4B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6F2CB8F"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B781986"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F5F71D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78E6C25"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DD7803D"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12FF0C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B9FECA0"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1457897"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371C897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733E2ED"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6C954F9F"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71982D1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CD15F22"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73B8632"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0B44AB8B"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607A286"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DF2EB96"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2EAD8F2D"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475A300"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FFB16FD"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7DF88B7B"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35A6BB7"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4EE3386D"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395EE9E8"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BDE60"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SZAKMAI KÉSZSÉGEK</w:t>
            </w:r>
          </w:p>
        </w:tc>
      </w:tr>
      <w:tr w:rsidR="00C53E01" w:rsidRPr="00782DBE" w14:paraId="4399B4A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9404BBE"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2A65F1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2699635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AB3CA86"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E6D6A7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76C7F42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583F456"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2418640"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52882AC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FEE7121"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976EDA9"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60ED08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CDF2CCD"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8C69A0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4FAD62CB"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3E0A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SZEMÉLYES KOMPETENCIÁK</w:t>
            </w:r>
          </w:p>
        </w:tc>
      </w:tr>
      <w:tr w:rsidR="00C53E01" w:rsidRPr="00782DBE" w14:paraId="2B0D062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B3EB93"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6613A7A"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7EF1EBE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DB1E9F9"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D69CD33"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227CE27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3D69C"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TÁRSAS KOMPETENCIÁK</w:t>
            </w:r>
          </w:p>
        </w:tc>
      </w:tr>
      <w:tr w:rsidR="00C53E01" w:rsidRPr="00782DBE" w14:paraId="5319528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C097149"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14BC6E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3BE3DBD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D80902B"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8276F4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50C89D46"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5AF08"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MÓDSZERKOMPETENCIÁK</w:t>
            </w:r>
          </w:p>
        </w:tc>
      </w:tr>
      <w:tr w:rsidR="00C53E01" w:rsidRPr="00782DBE" w14:paraId="587C3BA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B465854"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4B75673"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5C40CC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108CF75"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A0B7CEB"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bl>
    <w:p w14:paraId="2D2BEE9D" w14:textId="77777777" w:rsidR="00C53E01" w:rsidRPr="00782DBE" w:rsidRDefault="00C53E01" w:rsidP="00C53E01">
      <w:pPr>
        <w:jc w:val="center"/>
        <w:rPr>
          <w:rFonts w:cs="Times New Roman"/>
        </w:rPr>
      </w:pPr>
    </w:p>
    <w:p w14:paraId="096DC438" w14:textId="77777777" w:rsidR="00C53E01" w:rsidRPr="00782DBE"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530D6140" w14:textId="77777777" w:rsidR="00C53E01" w:rsidRPr="00782DBE" w:rsidRDefault="00C53E01" w:rsidP="00C53E01">
      <w:pPr>
        <w:pStyle w:val="Listaszerbekezds"/>
        <w:numPr>
          <w:ilvl w:val="0"/>
          <w:numId w:val="8"/>
        </w:numPr>
        <w:tabs>
          <w:tab w:val="right" w:pos="9072"/>
        </w:tabs>
        <w:spacing w:after="0"/>
        <w:rPr>
          <w:rFonts w:cs="Times New Roman"/>
          <w:b/>
        </w:rPr>
      </w:pPr>
      <w:r w:rsidRPr="00782DBE">
        <w:rPr>
          <w:rFonts w:cs="Times New Roman"/>
          <w:b/>
        </w:rPr>
        <w:t>Foglalkoztatás II. tantárgy</w:t>
      </w:r>
      <w:r w:rsidRPr="00782DBE">
        <w:rPr>
          <w:rFonts w:cs="Times New Roman"/>
          <w:b/>
        </w:rPr>
        <w:tab/>
      </w:r>
      <w:r w:rsidR="006831AC" w:rsidRPr="00782DBE">
        <w:rPr>
          <w:rFonts w:cs="Times New Roman"/>
          <w:b/>
        </w:rPr>
        <w:t>15</w:t>
      </w:r>
      <w:r w:rsidRPr="00782DBE">
        <w:rPr>
          <w:rFonts w:cs="Times New Roman"/>
          <w:b/>
        </w:rPr>
        <w:t xml:space="preserve"> óra/</w:t>
      </w:r>
      <w:r w:rsidR="006831AC" w:rsidRPr="00782DBE">
        <w:rPr>
          <w:rFonts w:cs="Times New Roman"/>
          <w:b/>
        </w:rPr>
        <w:t>15</w:t>
      </w:r>
      <w:r w:rsidRPr="00782DBE">
        <w:rPr>
          <w:rFonts w:cs="Times New Roman"/>
          <w:b/>
        </w:rPr>
        <w:t xml:space="preserve"> óra*</w:t>
      </w:r>
    </w:p>
    <w:p w14:paraId="4358A3F9" w14:textId="06403B64" w:rsidR="00C53E01" w:rsidRPr="00782DBE" w:rsidRDefault="00C53E01" w:rsidP="00C53E01">
      <w:pPr>
        <w:spacing w:after="0"/>
        <w:jc w:val="right"/>
        <w:rPr>
          <w:rFonts w:cs="Times New Roman"/>
          <w:sz w:val="20"/>
        </w:rPr>
      </w:pPr>
      <w:r w:rsidRPr="00782DBE">
        <w:rPr>
          <w:rFonts w:cs="Times New Roman"/>
          <w:sz w:val="20"/>
        </w:rPr>
        <w:t>* 9</w:t>
      </w:r>
      <w:r w:rsidR="004770AB">
        <w:rPr>
          <w:rFonts w:cs="Times New Roman"/>
          <w:sz w:val="20"/>
        </w:rPr>
        <w:t>–</w:t>
      </w:r>
      <w:r w:rsidRPr="00782DBE">
        <w:rPr>
          <w:rFonts w:cs="Times New Roman"/>
          <w:sz w:val="20"/>
        </w:rPr>
        <w:t>13. évfolyamon megszervezett képzés/13. és 14. évfolyamon megszervezett képzés</w:t>
      </w:r>
    </w:p>
    <w:p w14:paraId="3A976B7D" w14:textId="77777777" w:rsidR="00C53E01" w:rsidRPr="00782DBE" w:rsidRDefault="00C53E01" w:rsidP="004239CF">
      <w:pPr>
        <w:spacing w:after="0"/>
        <w:ind w:left="426"/>
        <w:rPr>
          <w:rFonts w:cs="Times New Roman"/>
        </w:rPr>
      </w:pPr>
    </w:p>
    <w:p w14:paraId="5E0360B1" w14:textId="0D7697D2" w:rsidR="004239CF" w:rsidRPr="00782DBE" w:rsidRDefault="004239CF" w:rsidP="004239CF">
      <w:pPr>
        <w:spacing w:after="0"/>
        <w:ind w:left="426"/>
        <w:rPr>
          <w:rFonts w:cs="Times New Roman"/>
        </w:rPr>
      </w:pPr>
      <w:r w:rsidRPr="00782DBE">
        <w:rPr>
          <w:rFonts w:cs="Times New Roman"/>
        </w:rPr>
        <w:t xml:space="preserve">A tantárgy a </w:t>
      </w:r>
      <w:r w:rsidR="004770AB">
        <w:rPr>
          <w:rFonts w:cs="Times New Roman"/>
        </w:rPr>
        <w:t>főszakképesítés</w:t>
      </w:r>
      <w:r w:rsidRPr="00782DBE">
        <w:rPr>
          <w:rFonts w:cs="Times New Roman"/>
        </w:rPr>
        <w:t>hez kapcsolódik.</w:t>
      </w:r>
    </w:p>
    <w:p w14:paraId="42A14EAD" w14:textId="77777777" w:rsidR="004239CF" w:rsidRPr="00782DBE" w:rsidRDefault="004239CF" w:rsidP="004239CF">
      <w:pPr>
        <w:spacing w:after="0"/>
        <w:ind w:left="426"/>
        <w:rPr>
          <w:rFonts w:cs="Times New Roman"/>
        </w:rPr>
      </w:pPr>
    </w:p>
    <w:p w14:paraId="41541DA9"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tantárgy tanításának célja</w:t>
      </w:r>
    </w:p>
    <w:p w14:paraId="5302BBED" w14:textId="77777777" w:rsidR="00C53E01" w:rsidRPr="00782DBE" w:rsidRDefault="00C53E01" w:rsidP="00C53E01">
      <w:pPr>
        <w:spacing w:after="0"/>
        <w:ind w:left="426"/>
        <w:rPr>
          <w:rFonts w:cs="Times New Roman"/>
        </w:rPr>
      </w:pPr>
      <w:r w:rsidRPr="00782DBE">
        <w:rPr>
          <w:rFonts w:cs="Times New Roman"/>
        </w:rPr>
        <w:t>A tanuló általános felkészítése az álláskeresés módszereire, technikáira, valamint a munkavállaláshoz, munkaviszony létesítéséhez szükséges alapismeretek elsajátítására.</w:t>
      </w:r>
    </w:p>
    <w:p w14:paraId="2AF063A4" w14:textId="77777777" w:rsidR="00C53E01" w:rsidRPr="00782DBE" w:rsidRDefault="00C53E01" w:rsidP="00C53E01">
      <w:pPr>
        <w:spacing w:after="0"/>
        <w:ind w:left="426"/>
        <w:rPr>
          <w:rFonts w:cs="Times New Roman"/>
        </w:rPr>
      </w:pPr>
    </w:p>
    <w:p w14:paraId="632B5DAC"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Kapcsolódó közismereti, szakmai tartalmak</w:t>
      </w:r>
    </w:p>
    <w:p w14:paraId="11B57A2F" w14:textId="77777777" w:rsidR="00C53E01" w:rsidRPr="00782DBE" w:rsidRDefault="00C53E01" w:rsidP="00C53E01">
      <w:pPr>
        <w:spacing w:after="0"/>
        <w:ind w:left="426"/>
        <w:rPr>
          <w:rFonts w:cs="Times New Roman"/>
        </w:rPr>
      </w:pPr>
      <w:r w:rsidRPr="00782DBE">
        <w:rPr>
          <w:rFonts w:cs="Times New Roman"/>
        </w:rPr>
        <w:t>—</w:t>
      </w:r>
    </w:p>
    <w:p w14:paraId="7A1D29B9" w14:textId="77777777" w:rsidR="00C53E01" w:rsidRPr="00782DBE" w:rsidRDefault="00C53E01" w:rsidP="00C53E01">
      <w:pPr>
        <w:spacing w:after="0"/>
        <w:ind w:left="426"/>
        <w:rPr>
          <w:rFonts w:cs="Times New Roman"/>
        </w:rPr>
      </w:pPr>
    </w:p>
    <w:p w14:paraId="4BD69771"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Témakörök</w:t>
      </w:r>
    </w:p>
    <w:p w14:paraId="027C9FFF"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Munkajogi alapismeretek</w:t>
      </w:r>
    </w:p>
    <w:p w14:paraId="17CF1CDF" w14:textId="14B53576" w:rsidR="004770AB" w:rsidRPr="004770AB" w:rsidRDefault="004770AB" w:rsidP="004770AB">
      <w:pPr>
        <w:spacing w:after="0"/>
        <w:ind w:left="851"/>
        <w:rPr>
          <w:rFonts w:cs="Times New Roman"/>
        </w:rPr>
      </w:pPr>
      <w:r w:rsidRPr="004770AB">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w:t>
      </w:r>
      <w:r w:rsidR="00D574AE">
        <w:rPr>
          <w:rFonts w:cs="Times New Roman"/>
        </w:rPr>
        <w:t>sség, munkavállalói biztosíték)</w:t>
      </w:r>
    </w:p>
    <w:p w14:paraId="7F93660F" w14:textId="0EB805E4" w:rsidR="004770AB" w:rsidRPr="004770AB" w:rsidRDefault="004770AB" w:rsidP="004770AB">
      <w:pPr>
        <w:spacing w:after="0"/>
        <w:ind w:left="851"/>
        <w:rPr>
          <w:rFonts w:cs="Times New Roman"/>
        </w:rPr>
      </w:pPr>
      <w:r w:rsidRPr="004770AB">
        <w:rPr>
          <w:rFonts w:cs="Times New Roman"/>
        </w:rPr>
        <w:t xml:space="preserve">Munkajogi alapok: felek a munkajogviszonyban, munkaviszony létesítése, munkakör, munkaszerződés módosítása, megszűnése, megszüntetése, felmondás, végkielégítés, </w:t>
      </w:r>
      <w:r w:rsidR="00D574AE">
        <w:rPr>
          <w:rFonts w:cs="Times New Roman"/>
        </w:rPr>
        <w:t>munkaidő, pihenőidők, szabadság</w:t>
      </w:r>
    </w:p>
    <w:p w14:paraId="54BF3F7D" w14:textId="179E99B9" w:rsidR="004770AB" w:rsidRPr="004770AB" w:rsidRDefault="004770AB" w:rsidP="004770AB">
      <w:pPr>
        <w:spacing w:after="0"/>
        <w:ind w:left="851"/>
        <w:rPr>
          <w:rFonts w:cs="Times New Roman"/>
        </w:rPr>
      </w:pPr>
      <w:r w:rsidRPr="004770AB">
        <w:rPr>
          <w:rFonts w:cs="Times New Roman"/>
        </w:rPr>
        <w:t>Foglalkoztatási formák: munkaviszony, megbízási jogviszony, vállalkozási jogviszony, közalkalmazotti jogvi</w:t>
      </w:r>
      <w:r w:rsidR="00D574AE">
        <w:rPr>
          <w:rFonts w:cs="Times New Roman"/>
        </w:rPr>
        <w:t>szony, közszolgálati jogviszony</w:t>
      </w:r>
    </w:p>
    <w:p w14:paraId="47F389EF" w14:textId="36222E7B" w:rsidR="004770AB" w:rsidRPr="004770AB" w:rsidRDefault="004770AB" w:rsidP="004770AB">
      <w:pPr>
        <w:spacing w:after="0"/>
        <w:ind w:left="851"/>
        <w:rPr>
          <w:rFonts w:cs="Times New Roman"/>
        </w:rPr>
      </w:pPr>
      <w:r w:rsidRPr="004770AB">
        <w:rPr>
          <w:rFonts w:cs="Times New Roman"/>
        </w:rPr>
        <w:t xml:space="preserve">Atipikus munkavégzési </w:t>
      </w:r>
      <w:r w:rsidR="00363280">
        <w:rPr>
          <w:rFonts w:cs="Times New Roman"/>
        </w:rPr>
        <w:t xml:space="preserve">formák a munka </w:t>
      </w:r>
      <w:r w:rsidRPr="004770AB">
        <w:rPr>
          <w:rFonts w:cs="Times New Roman"/>
        </w:rPr>
        <w:t>törvénykönyve szerint: távmunka, bedolgozói munkaviszony, munkaerő-kölcsönzés, egyszerűsített foglalkoztatás (mezőgazdasági, turisztikai idénymunka és alk</w:t>
      </w:r>
      <w:r w:rsidR="00D574AE">
        <w:rPr>
          <w:rFonts w:cs="Times New Roman"/>
        </w:rPr>
        <w:t>almi munka)</w:t>
      </w:r>
      <w:r w:rsidRPr="004770AB">
        <w:rPr>
          <w:rFonts w:cs="Times New Roman"/>
        </w:rPr>
        <w:t xml:space="preserve"> </w:t>
      </w:r>
    </w:p>
    <w:p w14:paraId="474D62F1" w14:textId="0E63523D" w:rsidR="00C53E01" w:rsidRPr="00782DBE" w:rsidRDefault="004770AB" w:rsidP="004770AB">
      <w:pPr>
        <w:spacing w:after="0"/>
        <w:ind w:left="851"/>
        <w:rPr>
          <w:rFonts w:cs="Times New Roman"/>
        </w:rPr>
      </w:pPr>
      <w:r w:rsidRPr="004770AB">
        <w:rPr>
          <w:rFonts w:cs="Times New Roman"/>
        </w:rPr>
        <w:t>Speciális jogviszonyok: önfoglalkoztatás, őstermelői jogviszony, háztartási munka, iskolaszövetkezet keretében végzett diákmunka, önkéntes munka</w:t>
      </w:r>
    </w:p>
    <w:p w14:paraId="7ED993C9" w14:textId="77777777" w:rsidR="00C53E01" w:rsidRPr="00782DBE" w:rsidRDefault="00C53E01" w:rsidP="00C53E01">
      <w:pPr>
        <w:tabs>
          <w:tab w:val="left" w:pos="1418"/>
          <w:tab w:val="right" w:pos="9072"/>
        </w:tabs>
        <w:spacing w:after="0"/>
        <w:ind w:left="851"/>
        <w:rPr>
          <w:rFonts w:cs="Times New Roman"/>
        </w:rPr>
      </w:pPr>
    </w:p>
    <w:p w14:paraId="7C0776DC"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Munkaviszony létesítése</w:t>
      </w:r>
    </w:p>
    <w:p w14:paraId="4567C50A" w14:textId="048385F0" w:rsidR="00C53E01" w:rsidRPr="00782DBE" w:rsidRDefault="00C53E01" w:rsidP="00C53E01">
      <w:pPr>
        <w:spacing w:after="0"/>
        <w:ind w:left="851"/>
        <w:rPr>
          <w:rFonts w:cs="Times New Roman"/>
        </w:rPr>
      </w:pPr>
      <w:r w:rsidRPr="00782DBE">
        <w:rPr>
          <w:rFonts w:cs="Times New Roman"/>
        </w:rPr>
        <w:t>Munkaviszony létrejötte,</w:t>
      </w:r>
      <w:r w:rsidR="004770AB">
        <w:rPr>
          <w:rFonts w:cs="Times New Roman"/>
        </w:rPr>
        <w:t xml:space="preserve"> fajtái: munkaszerződés, teljes</w:t>
      </w:r>
      <w:r w:rsidRPr="00782DBE">
        <w:rPr>
          <w:rFonts w:cs="Times New Roman"/>
        </w:rPr>
        <w:t xml:space="preserve"> és részmunkaidő, határozott és határozatlan munkaviszony, minimálbér és garantált bérminimum, képviselet szabály</w:t>
      </w:r>
      <w:r w:rsidR="00D574AE">
        <w:rPr>
          <w:rFonts w:cs="Times New Roman"/>
        </w:rPr>
        <w:t>ai, elállás szabályai, próbaidő</w:t>
      </w:r>
    </w:p>
    <w:p w14:paraId="38FEF8DC" w14:textId="15542917" w:rsidR="00C53E01" w:rsidRPr="00782DBE" w:rsidRDefault="00C53E01" w:rsidP="00C53E01">
      <w:pPr>
        <w:spacing w:after="0"/>
        <w:ind w:left="851"/>
        <w:rPr>
          <w:rFonts w:cs="Times New Roman"/>
        </w:rPr>
      </w:pPr>
      <w:r w:rsidRPr="00782DBE">
        <w:rPr>
          <w:rFonts w:cs="Times New Roman"/>
        </w:rPr>
        <w:t>Munkavállaláshoz szükséges iratok, munkaviszony megszűnésekor a munkált</w:t>
      </w:r>
      <w:r w:rsidR="00D574AE">
        <w:rPr>
          <w:rFonts w:cs="Times New Roman"/>
        </w:rPr>
        <w:t>ató által kiadandó dokumentumok</w:t>
      </w:r>
    </w:p>
    <w:p w14:paraId="289DDCCD" w14:textId="719A4551" w:rsidR="00C53E01" w:rsidRPr="00782DBE" w:rsidRDefault="00C53E01" w:rsidP="00C53E01">
      <w:pPr>
        <w:spacing w:after="0"/>
        <w:ind w:left="851"/>
        <w:rPr>
          <w:rFonts w:cs="Times New Roman"/>
        </w:rPr>
      </w:pPr>
      <w:r w:rsidRPr="00782DB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w:t>
      </w:r>
      <w:r w:rsidR="00D574AE">
        <w:rPr>
          <w:rFonts w:cs="Times New Roman"/>
        </w:rPr>
        <w:t>n</w:t>
      </w:r>
      <w:r w:rsidRPr="00782DBE">
        <w:rPr>
          <w:rFonts w:cs="Times New Roman"/>
        </w:rPr>
        <w:t>i), nyugdíj és munkavi</w:t>
      </w:r>
      <w:r w:rsidR="00D574AE">
        <w:rPr>
          <w:rFonts w:cs="Times New Roman"/>
        </w:rPr>
        <w:t>szony</w:t>
      </w:r>
    </w:p>
    <w:p w14:paraId="4B2C65E2" w14:textId="77777777" w:rsidR="00C53E01" w:rsidRPr="00782DBE" w:rsidRDefault="00C53E01" w:rsidP="00C53E01">
      <w:pPr>
        <w:tabs>
          <w:tab w:val="left" w:pos="1418"/>
          <w:tab w:val="right" w:pos="9072"/>
        </w:tabs>
        <w:spacing w:after="0"/>
        <w:ind w:left="851"/>
        <w:rPr>
          <w:rFonts w:cs="Times New Roman"/>
        </w:rPr>
      </w:pPr>
    </w:p>
    <w:p w14:paraId="014D7EE6"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Álláskeresés</w:t>
      </w:r>
    </w:p>
    <w:p w14:paraId="1509F155" w14:textId="643C1753" w:rsidR="00C53E01" w:rsidRPr="00782DBE" w:rsidRDefault="00C53E01" w:rsidP="00C53E01">
      <w:pPr>
        <w:spacing w:after="0"/>
        <w:ind w:left="851"/>
        <w:rPr>
          <w:rFonts w:cs="Times New Roman"/>
        </w:rPr>
      </w:pPr>
      <w:r w:rsidRPr="00782DBE">
        <w:rPr>
          <w:rFonts w:cs="Times New Roman"/>
        </w:rPr>
        <w:t>Karrierlehetőségek feltérképezése: önismeret, reális célkitűzések, helyi munkaerőpiac ismerete, mobilitás szerepe, képzések szerepe, fogla</w:t>
      </w:r>
      <w:r w:rsidR="00D574AE">
        <w:rPr>
          <w:rFonts w:cs="Times New Roman"/>
        </w:rPr>
        <w:t>lkoztatási támogatások ismerete</w:t>
      </w:r>
    </w:p>
    <w:p w14:paraId="397C1110" w14:textId="3E3F709E" w:rsidR="00C53E01" w:rsidRPr="00782DBE" w:rsidRDefault="00C53E01" w:rsidP="00C53E01">
      <w:pPr>
        <w:spacing w:after="0"/>
        <w:ind w:left="851"/>
        <w:rPr>
          <w:rFonts w:cs="Times New Roman"/>
        </w:rPr>
      </w:pPr>
      <w:r w:rsidRPr="00782DBE">
        <w:rPr>
          <w:rFonts w:cs="Times New Roman"/>
        </w:rPr>
        <w:t>Motivációs levél és önéletrajz készítése: fontossága, formai és tartalmi kritériumai, szakmai önéletrajz fajtái: hagyományos, Europass, amerikai típusú, önéletrajzban szereplő email cím és fénykép megválasztá</w:t>
      </w:r>
      <w:r w:rsidR="00D574AE">
        <w:rPr>
          <w:rFonts w:cs="Times New Roman"/>
        </w:rPr>
        <w:t>sa, motivációs levél felépítése</w:t>
      </w:r>
    </w:p>
    <w:p w14:paraId="67A76738" w14:textId="295F8B46" w:rsidR="00C53E01" w:rsidRPr="00782DBE" w:rsidRDefault="00C53E01" w:rsidP="00C53E01">
      <w:pPr>
        <w:spacing w:after="0"/>
        <w:ind w:left="851"/>
        <w:rPr>
          <w:rFonts w:cs="Times New Roman"/>
        </w:rPr>
      </w:pPr>
      <w:r w:rsidRPr="00782DBE">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w:t>
      </w:r>
      <w:r w:rsidR="00D574AE">
        <w:rPr>
          <w:rFonts w:cs="Times New Roman"/>
        </w:rPr>
        <w:t>zés, közösségi portálok szerepe</w:t>
      </w:r>
    </w:p>
    <w:p w14:paraId="1C2FADC2" w14:textId="77777777" w:rsidR="00C53E01" w:rsidRPr="00782DBE" w:rsidRDefault="00C53E01" w:rsidP="00C53E01">
      <w:pPr>
        <w:spacing w:after="0"/>
        <w:ind w:left="851"/>
        <w:rPr>
          <w:rFonts w:cs="Times New Roman"/>
        </w:rPr>
      </w:pPr>
      <w:r w:rsidRPr="00782DBE">
        <w:rPr>
          <w:rFonts w:cs="Times New Roman"/>
        </w:rPr>
        <w:t xml:space="preserve">Munkaerőpiaci technikák alkalmazása: Foglalkozási Információs Tanácsadó (FIT), Foglalkoztatási Információs Pontok (FIP), Nemzeti Pályaorientációs Portál (NPP). </w:t>
      </w:r>
    </w:p>
    <w:p w14:paraId="6C2999DB" w14:textId="207E7083" w:rsidR="00C53E01" w:rsidRPr="00782DBE" w:rsidRDefault="00C53E01" w:rsidP="00C53E01">
      <w:pPr>
        <w:spacing w:after="0"/>
        <w:ind w:left="851"/>
        <w:rPr>
          <w:rFonts w:cs="Times New Roman"/>
        </w:rPr>
      </w:pPr>
      <w:r w:rsidRPr="00782DBE">
        <w:rPr>
          <w:rFonts w:cs="Times New Roman"/>
        </w:rPr>
        <w:t>Állásinterjú: felkészülés, megjelenés, szereplés az ál</w:t>
      </w:r>
      <w:r w:rsidR="00D574AE">
        <w:rPr>
          <w:rFonts w:cs="Times New Roman"/>
        </w:rPr>
        <w:t>lásinterjún, testbeszéd szerepe</w:t>
      </w:r>
    </w:p>
    <w:p w14:paraId="1300511C" w14:textId="77777777" w:rsidR="00C53E01" w:rsidRPr="00782DBE" w:rsidRDefault="00C53E01" w:rsidP="00C53E01">
      <w:pPr>
        <w:tabs>
          <w:tab w:val="left" w:pos="1418"/>
          <w:tab w:val="right" w:pos="9072"/>
        </w:tabs>
        <w:spacing w:after="0"/>
        <w:ind w:left="851"/>
        <w:rPr>
          <w:rFonts w:cs="Times New Roman"/>
        </w:rPr>
      </w:pPr>
    </w:p>
    <w:p w14:paraId="0E345E0A"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Munkanélküliség</w:t>
      </w:r>
    </w:p>
    <w:p w14:paraId="0A086853" w14:textId="77777777" w:rsidR="00C53E01" w:rsidRPr="00782DBE" w:rsidRDefault="00C53E01" w:rsidP="00C53E01">
      <w:pPr>
        <w:spacing w:after="0"/>
        <w:ind w:left="851"/>
        <w:rPr>
          <w:rFonts w:cs="Times New Roman"/>
        </w:rPr>
      </w:pPr>
      <w:r w:rsidRPr="00782DB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F96DE96" w14:textId="7F49E773" w:rsidR="00C53E01" w:rsidRPr="00782DBE" w:rsidRDefault="00C53E01" w:rsidP="00C53E01">
      <w:pPr>
        <w:spacing w:after="0"/>
        <w:ind w:left="851"/>
        <w:rPr>
          <w:rFonts w:cs="Times New Roman"/>
        </w:rPr>
      </w:pPr>
      <w:r w:rsidRPr="00782DBE">
        <w:rPr>
          <w:rFonts w:cs="Times New Roman"/>
        </w:rPr>
        <w:t>Álláskeresési ellátások („passzív eszközök”): álláskeresési járadék és nyugdíj előtti álláskeresési</w:t>
      </w:r>
      <w:r w:rsidR="00D574AE">
        <w:rPr>
          <w:rFonts w:cs="Times New Roman"/>
        </w:rPr>
        <w:t xml:space="preserve"> segély. Utazási költségtérítés</w:t>
      </w:r>
      <w:r w:rsidRPr="00782DBE">
        <w:rPr>
          <w:rFonts w:cs="Times New Roman"/>
        </w:rPr>
        <w:t xml:space="preserve"> </w:t>
      </w:r>
    </w:p>
    <w:p w14:paraId="59E627A9" w14:textId="4B983BE5" w:rsidR="00C53E01" w:rsidRPr="00782DBE" w:rsidRDefault="00C53E01" w:rsidP="00C53E01">
      <w:pPr>
        <w:spacing w:after="0"/>
        <w:ind w:left="851"/>
        <w:rPr>
          <w:rFonts w:cs="Times New Roman"/>
        </w:rPr>
      </w:pPr>
      <w:r w:rsidRPr="00782DBE">
        <w:rPr>
          <w:rFonts w:cs="Times New Roman"/>
        </w:rPr>
        <w:t>Foglalk</w:t>
      </w:r>
      <w:r w:rsidR="00D574AE">
        <w:rPr>
          <w:rFonts w:cs="Times New Roman"/>
        </w:rPr>
        <w:t>oztatást helyettesítő támogatás</w:t>
      </w:r>
      <w:r w:rsidRPr="00782DBE">
        <w:rPr>
          <w:rFonts w:cs="Times New Roman"/>
        </w:rPr>
        <w:t xml:space="preserve"> </w:t>
      </w:r>
    </w:p>
    <w:p w14:paraId="6D8C724E" w14:textId="77777777" w:rsidR="00C53E01" w:rsidRPr="00782DBE" w:rsidRDefault="00C53E01" w:rsidP="00C53E01">
      <w:pPr>
        <w:spacing w:after="0"/>
        <w:ind w:left="851"/>
        <w:rPr>
          <w:rFonts w:cs="Times New Roman"/>
        </w:rPr>
      </w:pPr>
      <w:r w:rsidRPr="00782DBE">
        <w:rPr>
          <w:rFonts w:cs="Times New Roman"/>
        </w:rPr>
        <w:t>Közfoglalkoztatás: közfoglalkoztatás célja, közfoglalkozatás célcsoportja, közfoglalkozatás főbb szabályai</w:t>
      </w:r>
    </w:p>
    <w:p w14:paraId="400A1A77" w14:textId="52D54269" w:rsidR="00C53E01" w:rsidRPr="00782DBE" w:rsidRDefault="00D574AE" w:rsidP="00C53E01">
      <w:pPr>
        <w:spacing w:after="0"/>
        <w:ind w:left="851"/>
        <w:rPr>
          <w:rFonts w:cs="Times New Roman"/>
        </w:rPr>
      </w:pPr>
      <w:r w:rsidRPr="00D574AE">
        <w:rPr>
          <w:rFonts w:cs="Times New Roman"/>
        </w:rPr>
        <w:t>Munkaügyi szervezet: Nemzeti Foglalkoztatási Szolgálat (NFSZ) szervezetrendszerének felépítése (a foglalkoztatás</w:t>
      </w:r>
      <w:r w:rsidR="0035182F">
        <w:rPr>
          <w:rFonts w:cs="Times New Roman"/>
        </w:rPr>
        <w:t>politiká</w:t>
      </w:r>
      <w:bookmarkStart w:id="8" w:name="_GoBack"/>
      <w:bookmarkEnd w:id="8"/>
      <w:r w:rsidRPr="00D574AE">
        <w:rPr>
          <w:rFonts w:cs="Times New Roman"/>
        </w:rPr>
        <w:t>ért felelős miniszter, a kormányhivatal, a járási hivatal feladatai)</w:t>
      </w:r>
      <w:r w:rsidR="00C53E01" w:rsidRPr="00782DBE">
        <w:rPr>
          <w:rFonts w:cs="Times New Roman"/>
        </w:rPr>
        <w:t xml:space="preserve"> </w:t>
      </w:r>
    </w:p>
    <w:p w14:paraId="5EA61215" w14:textId="40710204" w:rsidR="00C53E01" w:rsidRPr="00782DBE" w:rsidRDefault="00C53E01" w:rsidP="00C53E01">
      <w:pPr>
        <w:spacing w:after="0"/>
        <w:ind w:left="851"/>
        <w:rPr>
          <w:rFonts w:cs="Times New Roman"/>
        </w:rPr>
      </w:pPr>
      <w:r w:rsidRPr="00782DBE">
        <w:rPr>
          <w:rFonts w:cs="Times New Roman"/>
        </w:rPr>
        <w:t>Az álláskeresők részére nyújtott támogatások („aktív eszközök”): önfoglalkoztatás támogatása, foglalkoztatást elősegítő támogatások (képzések, béralapú támog</w:t>
      </w:r>
      <w:r w:rsidR="00D574AE">
        <w:rPr>
          <w:rFonts w:cs="Times New Roman"/>
        </w:rPr>
        <w:t>atások, mobilitási támogatások)</w:t>
      </w:r>
    </w:p>
    <w:p w14:paraId="24109B14" w14:textId="72BA4DFE" w:rsidR="00C53E01" w:rsidRPr="00782DBE" w:rsidRDefault="00C53E01" w:rsidP="00C53E01">
      <w:pPr>
        <w:spacing w:after="0"/>
        <w:ind w:left="851"/>
        <w:rPr>
          <w:rFonts w:cs="Times New Roman"/>
        </w:rPr>
      </w:pPr>
      <w:r w:rsidRPr="00782DBE">
        <w:rPr>
          <w:rFonts w:cs="Times New Roman"/>
        </w:rPr>
        <w:t>Vállalkozások létrehozása és működtetése: társas vállalkozási formák, egyéni vállalkozás, mezőgazdasági őstermelő, nyilvántartásba vétel, működés, vállalkozás megszűnésé</w:t>
      </w:r>
      <w:r w:rsidR="00D574AE">
        <w:rPr>
          <w:rFonts w:cs="Times New Roman"/>
        </w:rPr>
        <w:t>nek, megszüntetésének szabályai</w:t>
      </w:r>
    </w:p>
    <w:p w14:paraId="2C1A13E0" w14:textId="2361FCB0" w:rsidR="00C53E01" w:rsidRPr="00782DBE" w:rsidRDefault="00C53E01" w:rsidP="00C53E01">
      <w:pPr>
        <w:spacing w:after="0"/>
        <w:ind w:left="851"/>
        <w:rPr>
          <w:rFonts w:cs="Times New Roman"/>
        </w:rPr>
      </w:pPr>
      <w:r w:rsidRPr="00782DBE">
        <w:rPr>
          <w:rFonts w:cs="Times New Roman"/>
        </w:rPr>
        <w:t>A munkaerőpiac sajátosságai, NFSZ szolgáltatásai: pályaválasztási tanácsadás, munka- és pályatanácsadás, álláskeresési tanácsadás, álláskereső</w:t>
      </w:r>
      <w:r w:rsidR="00D574AE">
        <w:rPr>
          <w:rFonts w:cs="Times New Roman"/>
        </w:rPr>
        <w:t xml:space="preserve"> klub, pszichológiai tanácsadás</w:t>
      </w:r>
    </w:p>
    <w:p w14:paraId="7F794865" w14:textId="77777777" w:rsidR="00C53E01" w:rsidRPr="00782DBE" w:rsidRDefault="00C53E01" w:rsidP="00C53E01">
      <w:pPr>
        <w:tabs>
          <w:tab w:val="left" w:pos="1418"/>
          <w:tab w:val="right" w:pos="9072"/>
        </w:tabs>
        <w:spacing w:after="0"/>
        <w:ind w:left="851"/>
        <w:rPr>
          <w:rFonts w:cs="Times New Roman"/>
        </w:rPr>
      </w:pPr>
    </w:p>
    <w:p w14:paraId="6ADB4A97"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képzés javasolt helyszíne (ajánlás)</w:t>
      </w:r>
    </w:p>
    <w:p w14:paraId="79C98574" w14:textId="77777777" w:rsidR="00C53E01" w:rsidRPr="00782DBE" w:rsidRDefault="00C53E01" w:rsidP="00C53E01">
      <w:pPr>
        <w:spacing w:after="0"/>
        <w:ind w:left="426"/>
        <w:rPr>
          <w:rFonts w:cs="Times New Roman"/>
        </w:rPr>
      </w:pPr>
      <w:r w:rsidRPr="00782DBE">
        <w:rPr>
          <w:rFonts w:cs="Times New Roman"/>
        </w:rPr>
        <w:t>Tanterem</w:t>
      </w:r>
    </w:p>
    <w:p w14:paraId="4311A40F" w14:textId="77777777" w:rsidR="00C53E01" w:rsidRPr="00782DBE" w:rsidRDefault="00C53E01" w:rsidP="00C53E01">
      <w:pPr>
        <w:spacing w:after="0"/>
        <w:ind w:left="426"/>
        <w:rPr>
          <w:rFonts w:cs="Times New Roman"/>
        </w:rPr>
      </w:pPr>
    </w:p>
    <w:p w14:paraId="1310D279"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tantárgy értékelésének módja</w:t>
      </w:r>
    </w:p>
    <w:p w14:paraId="076723EF" w14:textId="7E140D5C" w:rsidR="00C53E01" w:rsidRPr="00782DBE" w:rsidRDefault="00C53E01" w:rsidP="00C53E01">
      <w:pPr>
        <w:spacing w:after="0"/>
        <w:ind w:left="426"/>
        <w:rPr>
          <w:rFonts w:cs="Times New Roman"/>
        </w:rPr>
      </w:pPr>
      <w:r w:rsidRPr="00782DBE">
        <w:rPr>
          <w:rFonts w:cs="Times New Roman"/>
        </w:rPr>
        <w:t>A nemzeti köznevelésr</w:t>
      </w:r>
      <w:r w:rsidR="00D574AE">
        <w:rPr>
          <w:rFonts w:cs="Times New Roman"/>
        </w:rPr>
        <w:t>ől szóló 2011. évi CXC. 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1ADA2F3D" w14:textId="77777777" w:rsidR="00C53E01" w:rsidRPr="00782DBE" w:rsidRDefault="00C53E01" w:rsidP="00C53E01">
      <w:pPr>
        <w:spacing w:after="0"/>
        <w:ind w:left="426"/>
        <w:rPr>
          <w:rFonts w:cs="Times New Roman"/>
        </w:rPr>
      </w:pPr>
    </w:p>
    <w:p w14:paraId="3F52FF77" w14:textId="77777777" w:rsidR="00C53E01" w:rsidRPr="00782DBE" w:rsidRDefault="00C53E01" w:rsidP="00C53E01">
      <w:pPr>
        <w:spacing w:after="200" w:line="276" w:lineRule="auto"/>
        <w:jc w:val="left"/>
        <w:rPr>
          <w:rFonts w:cs="Times New Roman"/>
        </w:rPr>
      </w:pPr>
      <w:r w:rsidRPr="00782DBE">
        <w:rPr>
          <w:rFonts w:cs="Times New Roman"/>
        </w:rPr>
        <w:br w:type="page"/>
      </w:r>
    </w:p>
    <w:p w14:paraId="6E1F5CEE" w14:textId="77777777" w:rsidR="00C53E01" w:rsidRPr="00782DBE" w:rsidRDefault="00C53E01" w:rsidP="00C53E01">
      <w:pPr>
        <w:rPr>
          <w:rFonts w:cs="Times New Roman"/>
        </w:rPr>
      </w:pPr>
    </w:p>
    <w:p w14:paraId="443D1B75" w14:textId="77777777" w:rsidR="00C53E01" w:rsidRPr="00782DBE" w:rsidRDefault="00C53E01" w:rsidP="00C53E01">
      <w:pPr>
        <w:spacing w:before="2880"/>
        <w:jc w:val="center"/>
        <w:rPr>
          <w:rFonts w:cs="Times New Roman"/>
          <w:b/>
          <w:sz w:val="36"/>
        </w:rPr>
      </w:pPr>
      <w:r w:rsidRPr="00782DBE">
        <w:rPr>
          <w:rFonts w:cs="Times New Roman"/>
          <w:b/>
          <w:sz w:val="36"/>
        </w:rPr>
        <w:t>A</w:t>
      </w:r>
    </w:p>
    <w:p w14:paraId="7753413A" w14:textId="77777777" w:rsidR="00C53E01" w:rsidRPr="00782DBE" w:rsidRDefault="00C53E01" w:rsidP="00C53E01">
      <w:pPr>
        <w:spacing w:after="480"/>
        <w:jc w:val="center"/>
        <w:rPr>
          <w:rFonts w:cs="Times New Roman"/>
          <w:b/>
          <w:sz w:val="36"/>
        </w:rPr>
      </w:pPr>
      <w:r w:rsidRPr="00782DBE">
        <w:rPr>
          <w:rFonts w:cs="Times New Roman"/>
          <w:b/>
          <w:sz w:val="36"/>
        </w:rPr>
        <w:t>11498-12 azonosító számú</w:t>
      </w:r>
    </w:p>
    <w:p w14:paraId="4FFA3339" w14:textId="77777777" w:rsidR="00C53E01" w:rsidRPr="00782DBE" w:rsidRDefault="00C53E01" w:rsidP="00C53E01">
      <w:pPr>
        <w:jc w:val="center"/>
        <w:rPr>
          <w:rFonts w:cs="Times New Roman"/>
          <w:b/>
          <w:sz w:val="36"/>
        </w:rPr>
      </w:pPr>
      <w:r w:rsidRPr="00782DBE">
        <w:rPr>
          <w:rFonts w:cs="Times New Roman"/>
          <w:b/>
          <w:sz w:val="36"/>
        </w:rPr>
        <w:t xml:space="preserve">Foglalkoztatás I. </w:t>
      </w:r>
    </w:p>
    <w:p w14:paraId="4C8BF3F0" w14:textId="77777777" w:rsidR="00C53E01" w:rsidRPr="00782DBE" w:rsidRDefault="00C53E01" w:rsidP="00C53E01">
      <w:pPr>
        <w:jc w:val="center"/>
        <w:rPr>
          <w:rFonts w:cs="Times New Roman"/>
          <w:b/>
          <w:sz w:val="36"/>
        </w:rPr>
      </w:pPr>
      <w:r w:rsidRPr="00782DBE">
        <w:rPr>
          <w:rFonts w:cs="Times New Roman"/>
          <w:b/>
          <w:sz w:val="36"/>
        </w:rPr>
        <w:t>(érettségire épülő képzések esetén)</w:t>
      </w:r>
    </w:p>
    <w:p w14:paraId="301A1D0C" w14:textId="77777777" w:rsidR="00C53E01" w:rsidRPr="00782DBE" w:rsidRDefault="00C53E01" w:rsidP="00C53E01">
      <w:pPr>
        <w:jc w:val="center"/>
        <w:rPr>
          <w:rFonts w:cs="Times New Roman"/>
          <w:b/>
          <w:sz w:val="36"/>
        </w:rPr>
      </w:pPr>
      <w:r w:rsidRPr="00782DBE">
        <w:rPr>
          <w:rFonts w:cs="Times New Roman"/>
          <w:b/>
          <w:sz w:val="36"/>
        </w:rPr>
        <w:t>megnevezésű</w:t>
      </w:r>
    </w:p>
    <w:p w14:paraId="74D92D8C" w14:textId="77777777" w:rsidR="00C53E01" w:rsidRPr="00782DBE" w:rsidRDefault="00C53E01" w:rsidP="00C53E01">
      <w:pPr>
        <w:spacing w:before="480" w:after="480"/>
        <w:jc w:val="center"/>
        <w:rPr>
          <w:rFonts w:cs="Times New Roman"/>
          <w:b/>
          <w:sz w:val="36"/>
        </w:rPr>
      </w:pPr>
      <w:r w:rsidRPr="00782DBE">
        <w:rPr>
          <w:rFonts w:cs="Times New Roman"/>
          <w:b/>
          <w:sz w:val="36"/>
        </w:rPr>
        <w:t>szakmai követelménymodul</w:t>
      </w:r>
    </w:p>
    <w:p w14:paraId="4AB54C0B" w14:textId="77777777" w:rsidR="00C53E01" w:rsidRPr="00782DBE" w:rsidRDefault="00C53E01" w:rsidP="00C53E01">
      <w:pPr>
        <w:jc w:val="center"/>
        <w:rPr>
          <w:rFonts w:cs="Times New Roman"/>
          <w:b/>
          <w:sz w:val="36"/>
        </w:rPr>
      </w:pPr>
      <w:r w:rsidRPr="00782DBE">
        <w:rPr>
          <w:rFonts w:cs="Times New Roman"/>
          <w:b/>
          <w:sz w:val="36"/>
        </w:rPr>
        <w:t>tantárgyai, témakörei</w:t>
      </w:r>
    </w:p>
    <w:p w14:paraId="28332953" w14:textId="77777777" w:rsidR="00C53E01" w:rsidRPr="00782DBE" w:rsidRDefault="00C53E01" w:rsidP="00C53E01">
      <w:pPr>
        <w:spacing w:after="200" w:line="276" w:lineRule="auto"/>
        <w:jc w:val="left"/>
        <w:rPr>
          <w:rFonts w:cs="Times New Roman"/>
        </w:rPr>
      </w:pPr>
      <w:r w:rsidRPr="00782DBE">
        <w:rPr>
          <w:rFonts w:cs="Times New Roman"/>
        </w:rPr>
        <w:br w:type="page"/>
      </w:r>
    </w:p>
    <w:p w14:paraId="4DC51B23" w14:textId="1B1E5A3A" w:rsidR="00C53E01" w:rsidRPr="00782DBE" w:rsidRDefault="00C53E01" w:rsidP="00C53E01">
      <w:pPr>
        <w:rPr>
          <w:rFonts w:cs="Times New Roman"/>
        </w:rPr>
      </w:pPr>
      <w:r w:rsidRPr="00782DBE">
        <w:rPr>
          <w:rFonts w:cs="Times New Roman"/>
        </w:rPr>
        <w:t xml:space="preserve">A 11498-12 azonosító számú Foglalkoztatás I. (érettségire épülő képzések esetén) megnevezésű szakmai követelménymodulhoz tartozó tantárgyak és témakörök oktatása során </w:t>
      </w:r>
      <w:r w:rsidR="000E4DF2">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782DBE" w14:paraId="211890D5"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AEDA38"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7F65B47"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Foglalkoztatás I.</w:t>
            </w:r>
          </w:p>
        </w:tc>
      </w:tr>
      <w:tr w:rsidR="00C53E01" w:rsidRPr="00782DBE" w14:paraId="2833BBF3"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8ED48"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FELADATOK</w:t>
            </w:r>
          </w:p>
        </w:tc>
      </w:tr>
      <w:tr w:rsidR="00C53E01" w:rsidRPr="00782DBE" w14:paraId="16D7C1BF"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3BE161E"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E63699F"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 </w:t>
            </w:r>
          </w:p>
        </w:tc>
      </w:tr>
      <w:tr w:rsidR="00C53E01" w:rsidRPr="00782DBE" w14:paraId="4BC82AF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E306CB7"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2C78863"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36C8D688"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925EA66"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E9E37A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407AE2E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1DAFE57"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95C2EC3"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171ABDF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55F9F9E"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07B593A"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D5BF37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7F699E6" w14:textId="5C9FD97C" w:rsidR="00C53E01" w:rsidRPr="00782DBE" w:rsidRDefault="00C53E01" w:rsidP="00140082">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munkakörülményekről, karrierlehetőségekről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A7B0AD9"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32D23B17"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B98AEEA"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B7B435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7600BCC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631B1D4"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B7FEF00"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3F61777"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57CA3C"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SZAKMAI ISMERETEK</w:t>
            </w:r>
          </w:p>
        </w:tc>
      </w:tr>
      <w:tr w:rsidR="00C53E01" w:rsidRPr="00782DBE" w14:paraId="6C6DD765"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2EF2EDB"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CE586B6"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 </w:t>
            </w:r>
          </w:p>
        </w:tc>
      </w:tr>
      <w:tr w:rsidR="00C53E01" w:rsidRPr="00782DBE" w14:paraId="19B822F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CED3161"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28C4176"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4A62C8A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8210736"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61E7B09"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567B013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AB7C9D0"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7C61E09"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182EA87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7EA2219" w14:textId="77777777" w:rsidR="00C53E01" w:rsidRPr="00782DBE" w:rsidRDefault="00C53E01" w:rsidP="00BF4EAA">
            <w:pPr>
              <w:spacing w:after="0"/>
              <w:ind w:left="286"/>
              <w:jc w:val="left"/>
              <w:rPr>
                <w:rFonts w:eastAsia="Times New Roman" w:cs="Times New Roman"/>
                <w:color w:val="000000"/>
                <w:szCs w:val="24"/>
                <w:lang w:eastAsia="hu-HU"/>
              </w:rPr>
            </w:pPr>
            <w:r w:rsidRPr="00782DBE">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C2AFCBC"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496044A4"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1B3EC"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SZAKMAI KÉSZSÉGEK</w:t>
            </w:r>
          </w:p>
        </w:tc>
      </w:tr>
      <w:tr w:rsidR="00C53E01" w:rsidRPr="00782DBE" w14:paraId="783FACE4"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D36349A"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38CB66F"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0F49AAE0"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DD8AEAC"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CB1E276"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15CB0413"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2D1D55"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SZEMÉLYES KOMPETENCIÁK</w:t>
            </w:r>
          </w:p>
        </w:tc>
      </w:tr>
      <w:tr w:rsidR="00C53E01" w:rsidRPr="00782DBE" w14:paraId="7794FF5F"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867F73D"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784AAB0"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215D0206"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5CCC2"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TÁRSAS KOMPETENCIÁK</w:t>
            </w:r>
          </w:p>
        </w:tc>
      </w:tr>
      <w:tr w:rsidR="00C53E01" w:rsidRPr="00782DBE" w14:paraId="3D365C2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82367F7"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515822A8"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7FF09B2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97A04D4"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9182FDB"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1D3EF05A"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7E1D82"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MÓDSZERKOMPETENCIÁK</w:t>
            </w:r>
          </w:p>
        </w:tc>
      </w:tr>
      <w:tr w:rsidR="00C53E01" w:rsidRPr="00782DBE" w14:paraId="7EA44B6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297644C"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4EF628B"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56038D8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FEDB79C"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DA9CBFD"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r w:rsidR="00C53E01" w:rsidRPr="00782DBE" w14:paraId="6191E68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159BECC" w14:textId="77777777" w:rsidR="00C53E01" w:rsidRPr="00782DBE" w:rsidRDefault="00C53E01" w:rsidP="00BF4EAA">
            <w:pPr>
              <w:spacing w:after="0"/>
              <w:jc w:val="left"/>
              <w:rPr>
                <w:rFonts w:eastAsia="Times New Roman" w:cs="Times New Roman"/>
                <w:color w:val="000000"/>
                <w:szCs w:val="24"/>
                <w:lang w:eastAsia="hu-HU"/>
              </w:rPr>
            </w:pPr>
            <w:r w:rsidRPr="00782DBE">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AF985E1" w14:textId="77777777" w:rsidR="00C53E01" w:rsidRPr="00782DBE" w:rsidRDefault="00C53E01" w:rsidP="00BF4EAA">
            <w:pPr>
              <w:spacing w:after="0"/>
              <w:jc w:val="center"/>
              <w:rPr>
                <w:rFonts w:eastAsia="Times New Roman" w:cs="Times New Roman"/>
                <w:color w:val="000000"/>
                <w:szCs w:val="24"/>
                <w:lang w:eastAsia="hu-HU"/>
              </w:rPr>
            </w:pPr>
            <w:r w:rsidRPr="00782DBE">
              <w:rPr>
                <w:rFonts w:eastAsia="Times New Roman" w:cs="Times New Roman"/>
                <w:color w:val="000000"/>
                <w:szCs w:val="24"/>
                <w:lang w:eastAsia="hu-HU"/>
              </w:rPr>
              <w:t>x</w:t>
            </w:r>
          </w:p>
        </w:tc>
      </w:tr>
    </w:tbl>
    <w:p w14:paraId="35467296" w14:textId="77777777" w:rsidR="00C53E01" w:rsidRPr="00782DBE" w:rsidRDefault="00C53E01" w:rsidP="00C53E01">
      <w:pPr>
        <w:rPr>
          <w:rFonts w:cs="Times New Roman"/>
        </w:rPr>
      </w:pPr>
    </w:p>
    <w:p w14:paraId="6AA6A348" w14:textId="77777777" w:rsidR="00C53E01" w:rsidRPr="00782DBE" w:rsidRDefault="00C53E01" w:rsidP="00C53E01">
      <w:pPr>
        <w:spacing w:after="0"/>
        <w:rPr>
          <w:rFonts w:cs="Times New Roman"/>
        </w:rPr>
      </w:pPr>
    </w:p>
    <w:p w14:paraId="15D2E33E" w14:textId="77777777" w:rsidR="00C53E01" w:rsidRPr="00782DBE" w:rsidRDefault="00C53E01" w:rsidP="00C53E01">
      <w:pPr>
        <w:pStyle w:val="Listaszerbekezds"/>
        <w:numPr>
          <w:ilvl w:val="0"/>
          <w:numId w:val="8"/>
        </w:numPr>
        <w:tabs>
          <w:tab w:val="right" w:pos="9072"/>
        </w:tabs>
        <w:spacing w:after="0"/>
        <w:rPr>
          <w:rFonts w:cs="Times New Roman"/>
          <w:b/>
        </w:rPr>
      </w:pPr>
      <w:r w:rsidRPr="00782DBE">
        <w:rPr>
          <w:rFonts w:cs="Times New Roman"/>
          <w:b/>
        </w:rPr>
        <w:t>Foglalkoztatás I. tantárgy</w:t>
      </w:r>
      <w:r w:rsidRPr="00782DBE">
        <w:rPr>
          <w:rFonts w:cs="Times New Roman"/>
          <w:b/>
        </w:rPr>
        <w:tab/>
      </w:r>
      <w:r w:rsidR="006A001F" w:rsidRPr="00782DBE">
        <w:rPr>
          <w:rFonts w:cs="Times New Roman"/>
          <w:b/>
        </w:rPr>
        <w:t>62</w:t>
      </w:r>
      <w:r w:rsidRPr="00782DBE">
        <w:rPr>
          <w:rFonts w:cs="Times New Roman"/>
          <w:b/>
        </w:rPr>
        <w:t xml:space="preserve"> óra/</w:t>
      </w:r>
      <w:r w:rsidR="006A001F" w:rsidRPr="00782DBE">
        <w:rPr>
          <w:rFonts w:cs="Times New Roman"/>
          <w:b/>
        </w:rPr>
        <w:t>62</w:t>
      </w:r>
      <w:r w:rsidRPr="00782DBE">
        <w:rPr>
          <w:rFonts w:cs="Times New Roman"/>
          <w:b/>
        </w:rPr>
        <w:t xml:space="preserve"> óra*</w:t>
      </w:r>
    </w:p>
    <w:p w14:paraId="56646C15" w14:textId="58B47B58" w:rsidR="00C53E01" w:rsidRPr="00782DBE" w:rsidRDefault="00C53E01" w:rsidP="00C53E01">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6593420F" w14:textId="77777777" w:rsidR="004239CF" w:rsidRPr="00782DBE" w:rsidRDefault="004239CF" w:rsidP="004239CF">
      <w:pPr>
        <w:spacing w:after="0"/>
        <w:ind w:left="426"/>
        <w:rPr>
          <w:rFonts w:cs="Times New Roman"/>
        </w:rPr>
      </w:pPr>
    </w:p>
    <w:p w14:paraId="5D5A30E2" w14:textId="50354A20" w:rsidR="004239CF" w:rsidRPr="00782DBE" w:rsidRDefault="004239CF" w:rsidP="004239CF">
      <w:pPr>
        <w:spacing w:after="0"/>
        <w:ind w:left="426"/>
        <w:rPr>
          <w:rFonts w:cs="Times New Roman"/>
        </w:rPr>
      </w:pPr>
      <w:r w:rsidRPr="00782DBE">
        <w:rPr>
          <w:rFonts w:cs="Times New Roman"/>
        </w:rPr>
        <w:t xml:space="preserve">A tantárgy a </w:t>
      </w:r>
      <w:r w:rsidR="004770AB">
        <w:rPr>
          <w:rFonts w:cs="Times New Roman"/>
        </w:rPr>
        <w:t>főszakképesítés</w:t>
      </w:r>
      <w:r w:rsidRPr="00782DBE">
        <w:rPr>
          <w:rFonts w:cs="Times New Roman"/>
        </w:rPr>
        <w:t>hez kapcsolódik.</w:t>
      </w:r>
    </w:p>
    <w:p w14:paraId="68123C78" w14:textId="77777777" w:rsidR="004239CF" w:rsidRPr="00782DBE" w:rsidRDefault="004239CF" w:rsidP="004239CF">
      <w:pPr>
        <w:spacing w:after="0"/>
        <w:ind w:left="426"/>
        <w:rPr>
          <w:rFonts w:cs="Times New Roman"/>
        </w:rPr>
      </w:pPr>
    </w:p>
    <w:p w14:paraId="1EA6B6CA"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tantárgy tanításának célja</w:t>
      </w:r>
    </w:p>
    <w:p w14:paraId="7CBF2C23" w14:textId="77777777" w:rsidR="00C53E01" w:rsidRPr="00782DBE" w:rsidRDefault="00C53E01" w:rsidP="00C53E01">
      <w:pPr>
        <w:spacing w:after="0"/>
        <w:ind w:left="426"/>
        <w:rPr>
          <w:rFonts w:cs="Times New Roman"/>
        </w:rPr>
      </w:pPr>
      <w:r w:rsidRPr="00782DBE">
        <w:rPr>
          <w:rFonts w:cs="Times New Roman"/>
        </w:rPr>
        <w:t>A tantárgy tanításának célja, hogy a diákok alkalmasak legyenek egy idegen nyelvű állásinterjún eredményesen és hatékonyan részt venni.</w:t>
      </w:r>
    </w:p>
    <w:p w14:paraId="4D0D22DD" w14:textId="77777777" w:rsidR="00C53E01" w:rsidRPr="00782DBE" w:rsidRDefault="00C53E01" w:rsidP="00C53E01">
      <w:pPr>
        <w:spacing w:after="0"/>
        <w:ind w:left="426"/>
        <w:rPr>
          <w:rFonts w:cs="Times New Roman"/>
        </w:rPr>
      </w:pPr>
      <w:r w:rsidRPr="00782DBE">
        <w:rPr>
          <w:rFonts w:cs="Times New Roman"/>
        </w:rPr>
        <w:t>Ehhez kapcsolódóan tudjanak idegen nyelven személyes és szakmai vonatkozást is beleértve bemutatkozni, a munkavállaláshoz kapcsolódóan pedig egy egyszerű formanyomtatványt kitölteni.</w:t>
      </w:r>
    </w:p>
    <w:p w14:paraId="0BFF64B6" w14:textId="2B9CB7F7" w:rsidR="00C53E01" w:rsidRPr="00782DBE" w:rsidRDefault="00C53E01" w:rsidP="00C53E01">
      <w:pPr>
        <w:spacing w:after="0"/>
        <w:ind w:left="426"/>
        <w:rPr>
          <w:rFonts w:cs="Times New Roman"/>
        </w:rPr>
      </w:pPr>
      <w:r w:rsidRPr="00782DBE">
        <w:rPr>
          <w:rFonts w:cs="Times New Roman"/>
        </w:rPr>
        <w:t>C</w:t>
      </w:r>
      <w:r w:rsidR="00CB3EE4">
        <w:rPr>
          <w:rFonts w:cs="Times New Roman"/>
        </w:rPr>
        <w:t>él, hogy a rendelkezésre álló 62</w:t>
      </w:r>
      <w:r w:rsidRPr="00782DBE">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5FC74739" w14:textId="77777777" w:rsidR="00C53E01" w:rsidRPr="00782DBE" w:rsidRDefault="00C53E01" w:rsidP="00C53E01">
      <w:pPr>
        <w:spacing w:after="0"/>
        <w:ind w:left="426"/>
        <w:rPr>
          <w:rFonts w:cs="Times New Roman"/>
        </w:rPr>
      </w:pPr>
    </w:p>
    <w:p w14:paraId="7B043CE1"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Kapcsolódó közismereti, szakmai tartalmak</w:t>
      </w:r>
    </w:p>
    <w:p w14:paraId="6CA08882" w14:textId="77777777" w:rsidR="00C53E01" w:rsidRPr="00782DBE" w:rsidRDefault="00C53E01" w:rsidP="00C53E01">
      <w:pPr>
        <w:spacing w:after="0"/>
        <w:ind w:left="426"/>
        <w:rPr>
          <w:rFonts w:cs="Times New Roman"/>
        </w:rPr>
      </w:pPr>
      <w:r w:rsidRPr="00782DBE">
        <w:rPr>
          <w:rFonts w:cs="Times New Roman"/>
        </w:rPr>
        <w:t>Idegen nyelvek</w:t>
      </w:r>
    </w:p>
    <w:p w14:paraId="65A1DE55" w14:textId="77777777" w:rsidR="00C53E01" w:rsidRPr="00782DBE" w:rsidRDefault="00C53E01" w:rsidP="00C53E01">
      <w:pPr>
        <w:spacing w:after="0"/>
        <w:ind w:left="426"/>
        <w:rPr>
          <w:rFonts w:cs="Times New Roman"/>
        </w:rPr>
      </w:pPr>
    </w:p>
    <w:p w14:paraId="0DDB4D81"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Témakörök</w:t>
      </w:r>
    </w:p>
    <w:p w14:paraId="3139138C"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Nyelvtani rendszerezés 1</w:t>
      </w:r>
    </w:p>
    <w:p w14:paraId="7153589C" w14:textId="4622506D" w:rsidR="00C53E01" w:rsidRPr="00782DBE" w:rsidRDefault="00C53E01" w:rsidP="00C53E01">
      <w:pPr>
        <w:spacing w:after="0"/>
        <w:ind w:left="851"/>
        <w:rPr>
          <w:rFonts w:cs="Times New Roman"/>
        </w:rPr>
      </w:pPr>
      <w:r w:rsidRPr="00782DBE">
        <w:rPr>
          <w:rFonts w:cs="Times New Roman"/>
        </w:rPr>
        <w:t>A 8 órás nyelvtani rendszerezés alatt a tanulók a legalapvetőbb igeidőket átismétlik, illetve begyakorolják azokat, hogy munkavállaláshoz kapcsolódóan,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257B5B93" w14:textId="77777777" w:rsidR="00C53E01" w:rsidRPr="00782DBE" w:rsidRDefault="00C53E01" w:rsidP="00C53E01">
      <w:pPr>
        <w:tabs>
          <w:tab w:val="left" w:pos="1418"/>
          <w:tab w:val="right" w:pos="9072"/>
        </w:tabs>
        <w:spacing w:after="0"/>
        <w:ind w:left="851"/>
        <w:rPr>
          <w:rFonts w:cs="Times New Roman"/>
        </w:rPr>
      </w:pPr>
    </w:p>
    <w:p w14:paraId="0874D678"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Nyelvtani rendszerezés 2</w:t>
      </w:r>
    </w:p>
    <w:p w14:paraId="055478B0" w14:textId="2D7444D5" w:rsidR="00C53E01" w:rsidRPr="00782DBE" w:rsidRDefault="00C53E01" w:rsidP="00C53E01">
      <w:pPr>
        <w:spacing w:after="0"/>
        <w:ind w:left="851"/>
        <w:rPr>
          <w:rFonts w:cs="Times New Roman"/>
        </w:rPr>
      </w:pPr>
      <w:r w:rsidRPr="00782DBE">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w:t>
      </w:r>
      <w:r w:rsidR="00140082">
        <w:rPr>
          <w:rFonts w:cs="Times New Roman"/>
        </w:rPr>
        <w:t>s</w:t>
      </w:r>
      <w:r w:rsidRPr="00782DBE">
        <w:rPr>
          <w:rFonts w:cs="Times New Roman"/>
        </w:rPr>
        <w:t xml:space="preserve">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14A6A92B" w14:textId="77777777" w:rsidR="00C53E01" w:rsidRPr="00782DBE" w:rsidRDefault="00C53E01" w:rsidP="00C53E01">
      <w:pPr>
        <w:tabs>
          <w:tab w:val="left" w:pos="1418"/>
          <w:tab w:val="right" w:pos="9072"/>
        </w:tabs>
        <w:spacing w:after="0"/>
        <w:ind w:left="851"/>
        <w:rPr>
          <w:rFonts w:cs="Times New Roman"/>
        </w:rPr>
      </w:pPr>
    </w:p>
    <w:p w14:paraId="58B4970F"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Nyelvi készségfejlesztés</w:t>
      </w:r>
    </w:p>
    <w:p w14:paraId="2313FC62" w14:textId="77777777" w:rsidR="00C53E01" w:rsidRPr="00782DBE" w:rsidRDefault="00C53E01" w:rsidP="00C53E01">
      <w:pPr>
        <w:spacing w:after="0"/>
        <w:ind w:left="851"/>
        <w:rPr>
          <w:rFonts w:cs="Times New Roman"/>
        </w:rPr>
      </w:pPr>
      <w:r w:rsidRPr="00782DBE">
        <w:rPr>
          <w:rFonts w:cs="Times New Roman"/>
        </w:rPr>
        <w:t>(Az induktív nyelvtanulási képesség és az idegen nyelvi asszociatív memória fejlesztése fonetikai készségfejlesztéssel kiegészítve)</w:t>
      </w:r>
    </w:p>
    <w:p w14:paraId="50C5FE96" w14:textId="77777777" w:rsidR="00C53E01" w:rsidRPr="00782DBE" w:rsidRDefault="00C53E01" w:rsidP="00C53E01">
      <w:pPr>
        <w:spacing w:after="0"/>
        <w:ind w:left="851"/>
        <w:rPr>
          <w:rFonts w:cs="Times New Roman"/>
        </w:rPr>
      </w:pPr>
    </w:p>
    <w:p w14:paraId="56C4A92A" w14:textId="5706D591" w:rsidR="00C53E01" w:rsidRPr="00782DBE" w:rsidRDefault="00CB3EE4" w:rsidP="00C53E01">
      <w:pPr>
        <w:spacing w:after="0"/>
        <w:ind w:left="851"/>
        <w:rPr>
          <w:rFonts w:cs="Times New Roman"/>
        </w:rPr>
      </w:pPr>
      <w:r>
        <w:rPr>
          <w:rFonts w:cs="Times New Roman"/>
        </w:rPr>
        <w:t>A 23</w:t>
      </w:r>
      <w:r w:rsidR="00C53E01" w:rsidRPr="00782DBE">
        <w:rPr>
          <w:rFonts w:cs="Times New Roman"/>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w:t>
      </w:r>
      <w:r w:rsidR="005C2912">
        <w:rPr>
          <w:rFonts w:cs="Times New Roman"/>
        </w:rPr>
        <w:t>n</w:t>
      </w:r>
      <w:r w:rsidR="00C53E01" w:rsidRPr="00782DBE">
        <w:rPr>
          <w:rFonts w:cs="Times New Roman"/>
        </w:rPr>
        <w:t xml:space="preserve">,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19AA6F2" w14:textId="77777777" w:rsidR="00C53E01" w:rsidRPr="00782DBE" w:rsidRDefault="00C53E01" w:rsidP="00C53E01">
      <w:pPr>
        <w:spacing w:after="0"/>
        <w:ind w:left="851"/>
        <w:rPr>
          <w:rFonts w:cs="Times New Roman"/>
        </w:rPr>
      </w:pPr>
      <w:r w:rsidRPr="00782DBE">
        <w:rPr>
          <w:rFonts w:cs="Times New Roman"/>
        </w:rPr>
        <w:t>Az elsajátítandó témakörök:</w:t>
      </w:r>
    </w:p>
    <w:p w14:paraId="350360F7" w14:textId="77777777" w:rsidR="00C53E01" w:rsidRPr="00782DBE" w:rsidRDefault="00C53E01" w:rsidP="00DB4F25">
      <w:pPr>
        <w:spacing w:after="0"/>
        <w:ind w:left="1134"/>
        <w:rPr>
          <w:rFonts w:cs="Times New Roman"/>
        </w:rPr>
      </w:pPr>
      <w:r w:rsidRPr="00782DBE">
        <w:rPr>
          <w:rFonts w:cs="Times New Roman"/>
        </w:rPr>
        <w:t>-</w:t>
      </w:r>
      <w:r w:rsidRPr="00782DBE">
        <w:rPr>
          <w:rFonts w:cs="Times New Roman"/>
        </w:rPr>
        <w:tab/>
        <w:t>személyes bemutatkozás</w:t>
      </w:r>
    </w:p>
    <w:p w14:paraId="5DABAF68" w14:textId="77777777" w:rsidR="00C53E01" w:rsidRPr="00782DBE" w:rsidRDefault="00C53E01" w:rsidP="00DB4F25">
      <w:pPr>
        <w:spacing w:after="0"/>
        <w:ind w:left="1134"/>
        <w:rPr>
          <w:rFonts w:cs="Times New Roman"/>
        </w:rPr>
      </w:pPr>
      <w:r w:rsidRPr="00782DBE">
        <w:rPr>
          <w:rFonts w:cs="Times New Roman"/>
        </w:rPr>
        <w:t>-</w:t>
      </w:r>
      <w:r w:rsidRPr="00782DBE">
        <w:rPr>
          <w:rFonts w:cs="Times New Roman"/>
        </w:rPr>
        <w:tab/>
        <w:t>a munka világa</w:t>
      </w:r>
    </w:p>
    <w:p w14:paraId="1E751428" w14:textId="77777777" w:rsidR="00C53E01" w:rsidRPr="00782DBE" w:rsidRDefault="00C53E01" w:rsidP="00DB4F25">
      <w:pPr>
        <w:spacing w:after="0"/>
        <w:ind w:left="1134"/>
        <w:rPr>
          <w:rFonts w:cs="Times New Roman"/>
        </w:rPr>
      </w:pPr>
      <w:r w:rsidRPr="00782DBE">
        <w:rPr>
          <w:rFonts w:cs="Times New Roman"/>
        </w:rPr>
        <w:t>-</w:t>
      </w:r>
      <w:r w:rsidRPr="00782DBE">
        <w:rPr>
          <w:rFonts w:cs="Times New Roman"/>
        </w:rPr>
        <w:tab/>
        <w:t>napi tevékenységek, aktivitás</w:t>
      </w:r>
    </w:p>
    <w:p w14:paraId="0C93012D" w14:textId="77777777" w:rsidR="00C53E01" w:rsidRPr="00782DBE" w:rsidRDefault="00C53E01" w:rsidP="00DB4F25">
      <w:pPr>
        <w:spacing w:after="0"/>
        <w:ind w:left="1134"/>
        <w:rPr>
          <w:rFonts w:cs="Times New Roman"/>
        </w:rPr>
      </w:pPr>
      <w:r w:rsidRPr="00782DBE">
        <w:rPr>
          <w:rFonts w:cs="Times New Roman"/>
        </w:rPr>
        <w:t>-</w:t>
      </w:r>
      <w:r w:rsidRPr="00782DBE">
        <w:rPr>
          <w:rFonts w:cs="Times New Roman"/>
        </w:rPr>
        <w:tab/>
        <w:t>lakás, ház</w:t>
      </w:r>
    </w:p>
    <w:p w14:paraId="7EA0C920" w14:textId="77777777" w:rsidR="00C53E01" w:rsidRPr="00782DBE" w:rsidRDefault="00C53E01" w:rsidP="00DB4F25">
      <w:pPr>
        <w:spacing w:after="0"/>
        <w:ind w:left="1134"/>
        <w:rPr>
          <w:rFonts w:cs="Times New Roman"/>
        </w:rPr>
      </w:pPr>
      <w:r w:rsidRPr="00782DBE">
        <w:rPr>
          <w:rFonts w:cs="Times New Roman"/>
        </w:rPr>
        <w:t>-</w:t>
      </w:r>
      <w:r w:rsidRPr="00782DBE">
        <w:rPr>
          <w:rFonts w:cs="Times New Roman"/>
        </w:rPr>
        <w:tab/>
        <w:t xml:space="preserve">utazás, </w:t>
      </w:r>
    </w:p>
    <w:p w14:paraId="7950D026" w14:textId="77777777" w:rsidR="00C53E01" w:rsidRPr="00782DBE" w:rsidRDefault="00C53E01" w:rsidP="00DB4F25">
      <w:pPr>
        <w:spacing w:after="0"/>
        <w:ind w:left="1134"/>
        <w:rPr>
          <w:rFonts w:cs="Times New Roman"/>
        </w:rPr>
      </w:pPr>
      <w:r w:rsidRPr="00782DBE">
        <w:rPr>
          <w:rFonts w:cs="Times New Roman"/>
        </w:rPr>
        <w:t>-</w:t>
      </w:r>
      <w:r w:rsidRPr="00782DBE">
        <w:rPr>
          <w:rFonts w:cs="Times New Roman"/>
        </w:rPr>
        <w:tab/>
        <w:t xml:space="preserve">étkezés  </w:t>
      </w:r>
    </w:p>
    <w:p w14:paraId="2C4E4801" w14:textId="6288E329" w:rsidR="00C53E01" w:rsidRPr="00782DBE" w:rsidRDefault="00C53E01" w:rsidP="00C53E01">
      <w:pPr>
        <w:spacing w:after="0"/>
        <w:ind w:left="851"/>
        <w:rPr>
          <w:rFonts w:cs="Times New Roman"/>
        </w:rPr>
      </w:pPr>
      <w:r w:rsidRPr="00782DBE">
        <w:rPr>
          <w:rFonts w:cs="Times New Roman"/>
        </w:rPr>
        <w:t>Eze</w:t>
      </w:r>
      <w:r w:rsidR="005C2912">
        <w:rPr>
          <w:rFonts w:cs="Times New Roman"/>
        </w:rPr>
        <w:t>ke</w:t>
      </w:r>
      <w:r w:rsidRPr="00782DBE">
        <w:rPr>
          <w:rFonts w:cs="Times New Roman"/>
        </w:rPr>
        <w:t>n a témakörö</w:t>
      </w:r>
      <w:r w:rsidR="005C2912">
        <w:rPr>
          <w:rFonts w:cs="Times New Roman"/>
        </w:rPr>
        <w:t>kö</w:t>
      </w:r>
      <w:r w:rsidRPr="00782DBE">
        <w:rPr>
          <w:rFonts w:cs="Times New Roman"/>
        </w:rPr>
        <w:t>n keresztül valósul meg a fonetikai dekódolási képességfejlesztés is, amely során a célnyelv legfontosabb fonetikai szabályaival ismerkedik meg a nyelvtanuló.</w:t>
      </w:r>
    </w:p>
    <w:p w14:paraId="522D0E20" w14:textId="77777777" w:rsidR="00C53E01" w:rsidRPr="00782DBE" w:rsidRDefault="00C53E01" w:rsidP="00C53E01">
      <w:pPr>
        <w:tabs>
          <w:tab w:val="left" w:pos="1418"/>
          <w:tab w:val="right" w:pos="9072"/>
        </w:tabs>
        <w:spacing w:after="0"/>
        <w:ind w:left="851"/>
        <w:rPr>
          <w:rFonts w:cs="Times New Roman"/>
        </w:rPr>
      </w:pPr>
    </w:p>
    <w:p w14:paraId="2583D192" w14:textId="77777777" w:rsidR="00C53E01" w:rsidRPr="00782DBE" w:rsidRDefault="00C53E01"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Munkavállalói szókincs</w:t>
      </w:r>
    </w:p>
    <w:p w14:paraId="4D0B8FC0" w14:textId="64956865" w:rsidR="00C53E01" w:rsidRPr="00782DBE" w:rsidRDefault="00CB3EE4" w:rsidP="00C53E01">
      <w:pPr>
        <w:spacing w:after="0"/>
        <w:ind w:left="851"/>
        <w:rPr>
          <w:rFonts w:cs="Times New Roman"/>
        </w:rPr>
      </w:pPr>
      <w:r>
        <w:rPr>
          <w:rFonts w:cs="Times New Roman"/>
        </w:rPr>
        <w:t>A 23</w:t>
      </w:r>
      <w:r w:rsidR="00C53E01" w:rsidRPr="00782DBE">
        <w:rPr>
          <w:rFonts w:cs="Times New Roman"/>
        </w:rPr>
        <w:t xml:space="preserve"> órás szakmai ny</w:t>
      </w:r>
      <w:r>
        <w:rPr>
          <w:rFonts w:cs="Times New Roman"/>
        </w:rPr>
        <w:t>elvi készségfejlesztés csak a 39</w:t>
      </w:r>
      <w:r w:rsidR="00C53E01" w:rsidRPr="00782DBE">
        <w:rPr>
          <w:rFonts w:cs="Times New Roman"/>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4F969E0D" w14:textId="77777777" w:rsidR="00C53E01" w:rsidRPr="00782DBE" w:rsidRDefault="00C53E01" w:rsidP="00C53E01">
      <w:pPr>
        <w:tabs>
          <w:tab w:val="left" w:pos="1418"/>
          <w:tab w:val="right" w:pos="9072"/>
        </w:tabs>
        <w:spacing w:after="0"/>
        <w:ind w:left="851"/>
        <w:rPr>
          <w:rFonts w:cs="Times New Roman"/>
        </w:rPr>
      </w:pPr>
    </w:p>
    <w:p w14:paraId="603A48BD"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képzés javasolt helyszíne (ajánlás)</w:t>
      </w:r>
    </w:p>
    <w:p w14:paraId="370569B4" w14:textId="0A18551D" w:rsidR="00C53E01" w:rsidRPr="00782DBE" w:rsidRDefault="00C53E01" w:rsidP="00C53E01">
      <w:pPr>
        <w:spacing w:after="0"/>
        <w:ind w:left="426"/>
        <w:rPr>
          <w:rFonts w:cs="Times New Roman"/>
        </w:rPr>
      </w:pPr>
      <w:r w:rsidRPr="00782DBE">
        <w:rPr>
          <w:rFonts w:cs="Times New Roman"/>
        </w:rPr>
        <w:t>Az órák kb. 50%-</w:t>
      </w:r>
      <w:proofErr w:type="gramStart"/>
      <w:r w:rsidRPr="00782DBE">
        <w:rPr>
          <w:rFonts w:cs="Times New Roman"/>
        </w:rPr>
        <w:t>a</w:t>
      </w:r>
      <w:proofErr w:type="gramEnd"/>
      <w:r w:rsidRPr="00782DBE">
        <w:rPr>
          <w:rFonts w:cs="Times New Roman"/>
        </w:rPr>
        <w:t xml:space="preserve"> egyszerű tanteremben történjen, egy másik fele pedig számítógépes tanterem</w:t>
      </w:r>
      <w:r w:rsidR="005C2912">
        <w:rPr>
          <w:rFonts w:cs="Times New Roman"/>
        </w:rPr>
        <w:t>ben</w:t>
      </w:r>
      <w:r w:rsidRPr="00782DBE">
        <w:rPr>
          <w:rFonts w:cs="Times New Roman"/>
        </w:rPr>
        <w:t>, hiszen az oktatás egy jelentős rész</w:t>
      </w:r>
      <w:r w:rsidR="005C2912">
        <w:rPr>
          <w:rFonts w:cs="Times New Roman"/>
        </w:rPr>
        <w:t>e</w:t>
      </w:r>
      <w:r w:rsidRPr="00782DBE">
        <w:rPr>
          <w:rFonts w:cs="Times New Roman"/>
        </w:rPr>
        <w:t xml:space="preserve"> digitális tananyag által támogatott formában zajlik.</w:t>
      </w:r>
    </w:p>
    <w:p w14:paraId="65B4FF92" w14:textId="77777777" w:rsidR="00C53E01" w:rsidRPr="00782DBE" w:rsidRDefault="00C53E01" w:rsidP="00C53E01">
      <w:pPr>
        <w:spacing w:after="0"/>
        <w:ind w:left="426"/>
        <w:rPr>
          <w:rFonts w:cs="Times New Roman"/>
        </w:rPr>
      </w:pPr>
    </w:p>
    <w:p w14:paraId="44B71E59"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tantárgy értékelésének módja</w:t>
      </w:r>
    </w:p>
    <w:p w14:paraId="40141559" w14:textId="6A43FA5B" w:rsidR="00C53E01" w:rsidRPr="00782DBE" w:rsidRDefault="00C53E01" w:rsidP="00C53E01">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5D83C914" w14:textId="77777777" w:rsidR="00C53E01" w:rsidRPr="00782DBE" w:rsidRDefault="00C53E01" w:rsidP="00C53E01">
      <w:pPr>
        <w:spacing w:after="0"/>
        <w:rPr>
          <w:rFonts w:cs="Times New Roman"/>
        </w:rPr>
      </w:pPr>
    </w:p>
    <w:p w14:paraId="23C5E4A0" w14:textId="77777777" w:rsidR="00C53E01" w:rsidRPr="00782DBE" w:rsidRDefault="00C53E01" w:rsidP="00C53E01">
      <w:pPr>
        <w:spacing w:after="200" w:line="276" w:lineRule="auto"/>
        <w:jc w:val="left"/>
        <w:rPr>
          <w:rFonts w:cs="Times New Roman"/>
        </w:rPr>
      </w:pPr>
      <w:r w:rsidRPr="00782DBE">
        <w:rPr>
          <w:rFonts w:cs="Times New Roman"/>
        </w:rPr>
        <w:br w:type="page"/>
      </w:r>
    </w:p>
    <w:p w14:paraId="79E0983A" w14:textId="77777777" w:rsidR="00C53E01" w:rsidRPr="00782DBE" w:rsidRDefault="00C53E01" w:rsidP="00C53E01">
      <w:pPr>
        <w:rPr>
          <w:rFonts w:cs="Times New Roman"/>
        </w:rPr>
      </w:pPr>
    </w:p>
    <w:p w14:paraId="383CDB90" w14:textId="77777777" w:rsidR="00C53E01" w:rsidRPr="00782DBE" w:rsidRDefault="00C53E01" w:rsidP="00C53E01">
      <w:pPr>
        <w:spacing w:before="2880"/>
        <w:jc w:val="center"/>
        <w:rPr>
          <w:rFonts w:cs="Times New Roman"/>
          <w:b/>
          <w:sz w:val="36"/>
        </w:rPr>
      </w:pPr>
      <w:r w:rsidRPr="00782DBE">
        <w:rPr>
          <w:rFonts w:cs="Times New Roman"/>
          <w:b/>
          <w:sz w:val="36"/>
        </w:rPr>
        <w:t>A</w:t>
      </w:r>
    </w:p>
    <w:p w14:paraId="11BFEBC5" w14:textId="70BBCB25" w:rsidR="00C53E01" w:rsidRPr="00782DBE" w:rsidRDefault="00365420" w:rsidP="00C53E01">
      <w:pPr>
        <w:spacing w:after="480"/>
        <w:jc w:val="center"/>
        <w:rPr>
          <w:rFonts w:cs="Times New Roman"/>
          <w:b/>
          <w:sz w:val="36"/>
        </w:rPr>
      </w:pPr>
      <w:r w:rsidRPr="00782DBE">
        <w:rPr>
          <w:rFonts w:cs="Times New Roman"/>
          <w:b/>
          <w:sz w:val="36"/>
        </w:rPr>
        <w:t>11549</w:t>
      </w:r>
      <w:r w:rsidR="00C53E01" w:rsidRPr="00782DBE">
        <w:rPr>
          <w:rFonts w:cs="Times New Roman"/>
          <w:b/>
          <w:sz w:val="36"/>
        </w:rPr>
        <w:t>-</w:t>
      </w:r>
      <w:r w:rsidRPr="00782DBE">
        <w:rPr>
          <w:rFonts w:cs="Times New Roman"/>
          <w:b/>
          <w:sz w:val="36"/>
        </w:rPr>
        <w:t>16</w:t>
      </w:r>
      <w:r w:rsidR="00C53E01" w:rsidRPr="00782DBE">
        <w:rPr>
          <w:rFonts w:cs="Times New Roman"/>
          <w:b/>
          <w:sz w:val="36"/>
        </w:rPr>
        <w:t xml:space="preserve"> azonosító számú</w:t>
      </w:r>
    </w:p>
    <w:p w14:paraId="0AC4B0D9" w14:textId="09EE6E11" w:rsidR="00C53E01" w:rsidRPr="00782DBE" w:rsidRDefault="00365420" w:rsidP="00C53E01">
      <w:pPr>
        <w:jc w:val="center"/>
        <w:rPr>
          <w:rFonts w:cs="Times New Roman"/>
          <w:b/>
          <w:sz w:val="36"/>
        </w:rPr>
      </w:pPr>
      <w:r w:rsidRPr="00782DBE">
        <w:rPr>
          <w:rFonts w:cs="Times New Roman"/>
          <w:b/>
          <w:sz w:val="36"/>
        </w:rPr>
        <w:t>Vízügyi műszaki ismeretek</w:t>
      </w:r>
    </w:p>
    <w:p w14:paraId="36C124DD" w14:textId="77777777" w:rsidR="00C53E01" w:rsidRPr="00782DBE" w:rsidRDefault="00C53E01" w:rsidP="00C53E01">
      <w:pPr>
        <w:jc w:val="center"/>
        <w:rPr>
          <w:rFonts w:cs="Times New Roman"/>
          <w:b/>
          <w:sz w:val="36"/>
        </w:rPr>
      </w:pPr>
      <w:r w:rsidRPr="00782DBE">
        <w:rPr>
          <w:rFonts w:cs="Times New Roman"/>
          <w:b/>
          <w:sz w:val="36"/>
        </w:rPr>
        <w:t>megnevezésű</w:t>
      </w:r>
    </w:p>
    <w:p w14:paraId="2AAFF652" w14:textId="77777777" w:rsidR="00C53E01" w:rsidRPr="00782DBE" w:rsidRDefault="00C53E01" w:rsidP="00C53E01">
      <w:pPr>
        <w:spacing w:before="480" w:after="480"/>
        <w:jc w:val="center"/>
        <w:rPr>
          <w:rFonts w:cs="Times New Roman"/>
          <w:b/>
          <w:sz w:val="36"/>
        </w:rPr>
      </w:pPr>
      <w:r w:rsidRPr="00782DBE">
        <w:rPr>
          <w:rFonts w:cs="Times New Roman"/>
          <w:b/>
          <w:sz w:val="36"/>
        </w:rPr>
        <w:t>szakmai követelménymodul</w:t>
      </w:r>
    </w:p>
    <w:p w14:paraId="3B897EEE" w14:textId="77777777" w:rsidR="00C53E01" w:rsidRPr="00782DBE" w:rsidRDefault="00C53E01" w:rsidP="00C53E01">
      <w:pPr>
        <w:jc w:val="center"/>
        <w:rPr>
          <w:rFonts w:cs="Times New Roman"/>
          <w:b/>
          <w:sz w:val="36"/>
        </w:rPr>
      </w:pPr>
      <w:r w:rsidRPr="00782DBE">
        <w:rPr>
          <w:rFonts w:cs="Times New Roman"/>
          <w:b/>
          <w:sz w:val="36"/>
        </w:rPr>
        <w:t>tantárgyai, témakörei</w:t>
      </w:r>
    </w:p>
    <w:p w14:paraId="24D753D1" w14:textId="77777777" w:rsidR="00C53E01" w:rsidRPr="00782DBE" w:rsidRDefault="00C53E01" w:rsidP="00C53E01">
      <w:pPr>
        <w:spacing w:after="200" w:line="276" w:lineRule="auto"/>
        <w:jc w:val="left"/>
        <w:rPr>
          <w:rFonts w:cs="Times New Roman"/>
        </w:rPr>
      </w:pPr>
      <w:r w:rsidRPr="00782DBE">
        <w:rPr>
          <w:rFonts w:cs="Times New Roman"/>
        </w:rPr>
        <w:br w:type="page"/>
      </w:r>
    </w:p>
    <w:p w14:paraId="73B74D38" w14:textId="7AF6E8A5" w:rsidR="00C53E01" w:rsidRPr="00782DBE" w:rsidRDefault="00C53E01" w:rsidP="00C53E01">
      <w:pPr>
        <w:rPr>
          <w:rFonts w:cs="Times New Roman"/>
        </w:rPr>
      </w:pPr>
      <w:r w:rsidRPr="00782DBE">
        <w:rPr>
          <w:rFonts w:cs="Times New Roman"/>
        </w:rPr>
        <w:t xml:space="preserve">A </w:t>
      </w:r>
      <w:r w:rsidR="00365420" w:rsidRPr="00782DBE">
        <w:rPr>
          <w:rFonts w:cs="Times New Roman"/>
        </w:rPr>
        <w:t>11549</w:t>
      </w:r>
      <w:r w:rsidRPr="00782DBE">
        <w:rPr>
          <w:rFonts w:cs="Times New Roman"/>
        </w:rPr>
        <w:t>-</w:t>
      </w:r>
      <w:r w:rsidR="00365420" w:rsidRPr="00782DBE">
        <w:rPr>
          <w:rFonts w:cs="Times New Roman"/>
        </w:rPr>
        <w:t>16</w:t>
      </w:r>
      <w:r w:rsidRPr="00782DBE">
        <w:rPr>
          <w:rFonts w:cs="Times New Roman"/>
        </w:rPr>
        <w:t xml:space="preserve"> azonosító számú </w:t>
      </w:r>
      <w:r w:rsidR="00365420" w:rsidRPr="00782DBE">
        <w:rPr>
          <w:rFonts w:cs="Times New Roman"/>
        </w:rPr>
        <w:t>Vízügyi műszaki ismeretek</w:t>
      </w:r>
      <w:r w:rsidRPr="00782DBE">
        <w:rPr>
          <w:rFonts w:cs="Times New Roman"/>
        </w:rPr>
        <w:t xml:space="preserve"> megnevezésű szakmai követelménymodulhoz tartozó tantárgyak és témakörök oktatása során </w:t>
      </w:r>
      <w:r w:rsidR="000E4DF2">
        <w:rPr>
          <w:rFonts w:cs="Times New Roman"/>
        </w:rPr>
        <w:t>fejlesztendő kompetenciák:</w:t>
      </w:r>
    </w:p>
    <w:tbl>
      <w:tblPr>
        <w:tblW w:w="0" w:type="auto"/>
        <w:jc w:val="center"/>
        <w:tblInd w:w="-48" w:type="dxa"/>
        <w:tblLayout w:type="fixed"/>
        <w:tblCellMar>
          <w:left w:w="30" w:type="dxa"/>
          <w:right w:w="30" w:type="dxa"/>
        </w:tblCellMar>
        <w:tblLook w:val="0000" w:firstRow="0" w:lastRow="0" w:firstColumn="0" w:lastColumn="0" w:noHBand="0" w:noVBand="0"/>
      </w:tblPr>
      <w:tblGrid>
        <w:gridCol w:w="4318"/>
        <w:gridCol w:w="758"/>
        <w:gridCol w:w="758"/>
        <w:gridCol w:w="759"/>
        <w:gridCol w:w="758"/>
        <w:gridCol w:w="759"/>
      </w:tblGrid>
      <w:tr w:rsidR="002578F2" w:rsidRPr="00CB3EE4" w14:paraId="5974C4A6" w14:textId="77777777" w:rsidTr="00CB3EE4">
        <w:trPr>
          <w:cantSplit/>
          <w:trHeight w:val="2149"/>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A1A4472" w14:textId="77777777" w:rsidR="002578F2" w:rsidRPr="00CB3EE4" w:rsidRDefault="002578F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CC0A0DB" w14:textId="339EEB82" w:rsidR="002578F2" w:rsidRPr="00CB3EE4" w:rsidRDefault="002578F2" w:rsidP="00AD55B2">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Munkavédelem</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4E7CA6C" w14:textId="2D8570D6" w:rsidR="002578F2" w:rsidRPr="00CB3EE4" w:rsidRDefault="002578F2" w:rsidP="00AD55B2">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Műszaki ábrázolás</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0B4D7B69" w14:textId="38F3E2FB" w:rsidR="002578F2" w:rsidRPr="00CB3EE4" w:rsidRDefault="002578F2" w:rsidP="00AD55B2">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Gépészeti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6842D62" w14:textId="45DD561A" w:rsidR="002578F2" w:rsidRPr="00CB3EE4" w:rsidRDefault="002578F2" w:rsidP="00AD55B2">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Vízügyi építési alapismeretek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07CDD1F6" w14:textId="6E6C546D" w:rsidR="002578F2" w:rsidRPr="00CB3EE4" w:rsidRDefault="002578F2" w:rsidP="00AD55B2">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Vízügyi műszaki ismeretek gyakorlat</w:t>
            </w:r>
          </w:p>
        </w:tc>
      </w:tr>
      <w:tr w:rsidR="002578F2" w:rsidRPr="00CB3EE4" w14:paraId="530D9DC1"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FA90345" w14:textId="77777777" w:rsidR="002578F2" w:rsidRPr="00CB3EE4" w:rsidRDefault="002578F2">
            <w:pPr>
              <w:autoSpaceDE w:val="0"/>
              <w:autoSpaceDN w:val="0"/>
              <w:adjustRightInd w:val="0"/>
              <w:spacing w:after="0"/>
              <w:jc w:val="center"/>
              <w:rPr>
                <w:rFonts w:cs="Times New Roman"/>
                <w:color w:val="000000"/>
                <w:szCs w:val="24"/>
              </w:rPr>
            </w:pPr>
            <w:r w:rsidRPr="00CB3EE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1EF6EA5" w14:textId="77777777" w:rsidR="002578F2" w:rsidRPr="00CB3EE4" w:rsidRDefault="002578F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9747E18" w14:textId="77777777" w:rsidR="002578F2" w:rsidRPr="00CB3EE4" w:rsidRDefault="002578F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5162381" w14:textId="77777777" w:rsidR="002578F2" w:rsidRPr="00CB3EE4" w:rsidRDefault="002578F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D5CDBF6" w14:textId="77777777" w:rsidR="002578F2" w:rsidRPr="00CB3EE4" w:rsidRDefault="002578F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E6F4CE0" w14:textId="77777777" w:rsidR="002578F2" w:rsidRPr="00CB3EE4" w:rsidRDefault="002578F2">
            <w:pPr>
              <w:autoSpaceDE w:val="0"/>
              <w:autoSpaceDN w:val="0"/>
              <w:adjustRightInd w:val="0"/>
              <w:spacing w:after="0"/>
              <w:jc w:val="center"/>
              <w:rPr>
                <w:rFonts w:cs="Times New Roman"/>
                <w:color w:val="000000"/>
                <w:szCs w:val="24"/>
              </w:rPr>
            </w:pPr>
          </w:p>
        </w:tc>
      </w:tr>
      <w:tr w:rsidR="002578F2" w:rsidRPr="00CB3EE4" w14:paraId="5B3D5732"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4C69E4AE" w14:textId="60D518EF"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Alapvető áramlástechnikai jellemzőket mér és számol</w:t>
            </w:r>
          </w:p>
        </w:tc>
        <w:tc>
          <w:tcPr>
            <w:tcW w:w="758" w:type="dxa"/>
            <w:tcBorders>
              <w:top w:val="single" w:sz="6" w:space="0" w:color="auto"/>
              <w:left w:val="single" w:sz="6" w:space="0" w:color="auto"/>
              <w:bottom w:val="single" w:sz="6" w:space="0" w:color="auto"/>
              <w:right w:val="single" w:sz="6" w:space="0" w:color="auto"/>
            </w:tcBorders>
            <w:vAlign w:val="center"/>
          </w:tcPr>
          <w:p w14:paraId="1576D2D0" w14:textId="6A2A713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A8222BF" w14:textId="7945A357"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D7BC12B" w14:textId="7F983D6F"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AE68E9" w14:textId="0E79BCD8"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0FB87C3" w14:textId="6F4E652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5934908"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B46FD31" w14:textId="2D8AD22C"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 xml:space="preserve">Geometriai ábrázolási módokat alkalmaz </w:t>
            </w:r>
          </w:p>
        </w:tc>
        <w:tc>
          <w:tcPr>
            <w:tcW w:w="758" w:type="dxa"/>
            <w:tcBorders>
              <w:top w:val="single" w:sz="6" w:space="0" w:color="auto"/>
              <w:left w:val="single" w:sz="6" w:space="0" w:color="auto"/>
              <w:bottom w:val="single" w:sz="6" w:space="0" w:color="auto"/>
              <w:right w:val="single" w:sz="6" w:space="0" w:color="auto"/>
            </w:tcBorders>
            <w:vAlign w:val="center"/>
          </w:tcPr>
          <w:p w14:paraId="4D6C2D72" w14:textId="41ADAF8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A1856CA" w14:textId="3F33F48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2C65E33" w14:textId="4738F67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F1883B3" w14:textId="6F545D77"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A813434" w14:textId="1292927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BF8309C"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3E65848F" w14:textId="1C08EEC4"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Műszaki rajzot, egyszerűsített jelképi ábrázolást értelmez, készít</w:t>
            </w:r>
          </w:p>
        </w:tc>
        <w:tc>
          <w:tcPr>
            <w:tcW w:w="758" w:type="dxa"/>
            <w:tcBorders>
              <w:top w:val="single" w:sz="6" w:space="0" w:color="auto"/>
              <w:left w:val="single" w:sz="6" w:space="0" w:color="auto"/>
              <w:bottom w:val="single" w:sz="6" w:space="0" w:color="auto"/>
              <w:right w:val="single" w:sz="6" w:space="0" w:color="auto"/>
            </w:tcBorders>
            <w:vAlign w:val="center"/>
          </w:tcPr>
          <w:p w14:paraId="579B34D2" w14:textId="1DBC966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8463214" w14:textId="66E25537"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7FC28A5" w14:textId="13EC057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FB013B0" w14:textId="609B2C1A"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0F0274D" w14:textId="3BF7DB47"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DF23225"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B6DA4A0" w14:textId="2EA419F8"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Készség szinten használja a műszaki mérés eszközeit, alapméréseket végez</w:t>
            </w:r>
          </w:p>
        </w:tc>
        <w:tc>
          <w:tcPr>
            <w:tcW w:w="758" w:type="dxa"/>
            <w:tcBorders>
              <w:top w:val="single" w:sz="6" w:space="0" w:color="auto"/>
              <w:left w:val="single" w:sz="6" w:space="0" w:color="auto"/>
              <w:bottom w:val="single" w:sz="6" w:space="0" w:color="auto"/>
              <w:right w:val="single" w:sz="6" w:space="0" w:color="auto"/>
            </w:tcBorders>
            <w:vAlign w:val="center"/>
          </w:tcPr>
          <w:p w14:paraId="68518F69" w14:textId="68851D80"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BF7AC5A" w14:textId="55C9B29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79BC02E" w14:textId="35D5CED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D28631F" w14:textId="666D8CA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16FA83B" w14:textId="13B9245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DADA303"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F7A71C2" w14:textId="40B37F8F"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Mérési adatokat gyűjt, rendszerez, értékel</w:t>
            </w:r>
          </w:p>
        </w:tc>
        <w:tc>
          <w:tcPr>
            <w:tcW w:w="758" w:type="dxa"/>
            <w:tcBorders>
              <w:top w:val="single" w:sz="6" w:space="0" w:color="auto"/>
              <w:left w:val="single" w:sz="6" w:space="0" w:color="auto"/>
              <w:bottom w:val="single" w:sz="6" w:space="0" w:color="auto"/>
              <w:right w:val="single" w:sz="6" w:space="0" w:color="auto"/>
            </w:tcBorders>
            <w:vAlign w:val="center"/>
          </w:tcPr>
          <w:p w14:paraId="476B01C8" w14:textId="41317102"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F303B7B" w14:textId="20C92E5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866D81E" w14:textId="6102DC66"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C7DC940" w14:textId="45CE2260"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09E4144" w14:textId="1009973E"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D0E3218"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953A31A" w14:textId="5AFBDB3F"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Digitális adatfeldolgozást végez, tervező (CAD) szoftvert használ</w:t>
            </w:r>
          </w:p>
        </w:tc>
        <w:tc>
          <w:tcPr>
            <w:tcW w:w="758" w:type="dxa"/>
            <w:tcBorders>
              <w:top w:val="single" w:sz="6" w:space="0" w:color="auto"/>
              <w:left w:val="single" w:sz="6" w:space="0" w:color="auto"/>
              <w:bottom w:val="single" w:sz="6" w:space="0" w:color="auto"/>
              <w:right w:val="single" w:sz="6" w:space="0" w:color="auto"/>
            </w:tcBorders>
            <w:vAlign w:val="center"/>
          </w:tcPr>
          <w:p w14:paraId="68A4DD68" w14:textId="0B16E2C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7CECB21" w14:textId="0807569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3537D7D" w14:textId="1C91DEB0"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5020FB5" w14:textId="2318B4C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B2170CB" w14:textId="05DBB134"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E8B3CDE"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F22C7A3" w14:textId="5829BDE1"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Nomogramot használ, diagramot értelmez, készít, értékel</w:t>
            </w:r>
          </w:p>
        </w:tc>
        <w:tc>
          <w:tcPr>
            <w:tcW w:w="758" w:type="dxa"/>
            <w:tcBorders>
              <w:top w:val="single" w:sz="6" w:space="0" w:color="auto"/>
              <w:left w:val="single" w:sz="6" w:space="0" w:color="auto"/>
              <w:bottom w:val="single" w:sz="6" w:space="0" w:color="auto"/>
              <w:right w:val="single" w:sz="6" w:space="0" w:color="auto"/>
            </w:tcBorders>
            <w:vAlign w:val="center"/>
          </w:tcPr>
          <w:p w14:paraId="5451AFE0" w14:textId="54663E1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CD50149" w14:textId="71692B5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29F3059" w14:textId="6AB13FF0"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00EB693" w14:textId="2CEEBA06"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F7F0324" w14:textId="5D6337DE"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518A4CB"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EAAF25A" w14:textId="426328A0"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Ellenőrzi a vízépítésben használt anyagokat és gyakorlati alkalmazhatóságukat</w:t>
            </w:r>
          </w:p>
        </w:tc>
        <w:tc>
          <w:tcPr>
            <w:tcW w:w="758" w:type="dxa"/>
            <w:tcBorders>
              <w:top w:val="single" w:sz="6" w:space="0" w:color="auto"/>
              <w:left w:val="single" w:sz="6" w:space="0" w:color="auto"/>
              <w:bottom w:val="single" w:sz="6" w:space="0" w:color="auto"/>
              <w:right w:val="single" w:sz="6" w:space="0" w:color="auto"/>
            </w:tcBorders>
            <w:vAlign w:val="center"/>
          </w:tcPr>
          <w:p w14:paraId="2F206181" w14:textId="711A47F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849609E" w14:textId="184766EF"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20C3D35" w14:textId="0644AC14"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A94C963" w14:textId="138A392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8FE981C" w14:textId="38BF8EB8"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710CFAA"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1D76B266" w14:textId="27D304DC"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Anyagvizsgálatot, anyagmegmunkálást végez</w:t>
            </w:r>
          </w:p>
        </w:tc>
        <w:tc>
          <w:tcPr>
            <w:tcW w:w="758" w:type="dxa"/>
            <w:tcBorders>
              <w:top w:val="single" w:sz="6" w:space="0" w:color="auto"/>
              <w:left w:val="single" w:sz="6" w:space="0" w:color="auto"/>
              <w:bottom w:val="single" w:sz="6" w:space="0" w:color="auto"/>
              <w:right w:val="single" w:sz="6" w:space="0" w:color="auto"/>
            </w:tcBorders>
            <w:vAlign w:val="center"/>
          </w:tcPr>
          <w:p w14:paraId="6DA6C4CD" w14:textId="656E217E"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1D8CCD5" w14:textId="4D07DA1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536D1A2" w14:textId="414716E6"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3150DEB" w14:textId="5F464E4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9C3B095" w14:textId="2735894E"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4D8C8EC"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AFBB19B" w14:textId="4BE13FD0"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Szilárdsági ellenőrzést végez (nyíró, húzó, hajlító igénybevételre)</w:t>
            </w:r>
          </w:p>
        </w:tc>
        <w:tc>
          <w:tcPr>
            <w:tcW w:w="758" w:type="dxa"/>
            <w:tcBorders>
              <w:top w:val="single" w:sz="6" w:space="0" w:color="auto"/>
              <w:left w:val="single" w:sz="6" w:space="0" w:color="auto"/>
              <w:bottom w:val="single" w:sz="6" w:space="0" w:color="auto"/>
              <w:right w:val="single" w:sz="6" w:space="0" w:color="auto"/>
            </w:tcBorders>
            <w:vAlign w:val="center"/>
          </w:tcPr>
          <w:p w14:paraId="04D9631A" w14:textId="1B59FD8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2BB7D1E" w14:textId="6660249E"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DBBA2DF" w14:textId="1169B5EA"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263F69D" w14:textId="1F7496C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FF8C850" w14:textId="56C9B9D8"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356B5C1"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BA0B94A" w14:textId="5C3F7301" w:rsidR="002578F2" w:rsidRPr="00CB3EE4" w:rsidRDefault="005C2912" w:rsidP="005C2912">
            <w:pPr>
              <w:autoSpaceDE w:val="0"/>
              <w:autoSpaceDN w:val="0"/>
              <w:adjustRightInd w:val="0"/>
              <w:spacing w:after="0"/>
              <w:jc w:val="left"/>
              <w:rPr>
                <w:rFonts w:cs="Times New Roman"/>
                <w:color w:val="000000"/>
                <w:szCs w:val="24"/>
              </w:rPr>
            </w:pPr>
            <w:r>
              <w:rPr>
                <w:rFonts w:eastAsia="Times New Roman" w:cs="Times New Roman"/>
                <w:color w:val="000000"/>
                <w:szCs w:val="24"/>
                <w:lang w:eastAsia="hu-HU"/>
              </w:rPr>
              <w:t>Kötő</w:t>
            </w:r>
            <w:r w:rsidR="002578F2" w:rsidRPr="00CB3EE4">
              <w:rPr>
                <w:rFonts w:eastAsia="Times New Roman" w:cs="Times New Roman"/>
                <w:color w:val="000000"/>
                <w:szCs w:val="24"/>
                <w:lang w:eastAsia="hu-HU"/>
              </w:rPr>
              <w:t>, forgó mozgást végző és közlő gépelemeket, hajtásokat, mechanizmusokat ellenőriz, feltárja, szükség esetén javítja a hibákat</w:t>
            </w:r>
          </w:p>
        </w:tc>
        <w:tc>
          <w:tcPr>
            <w:tcW w:w="758" w:type="dxa"/>
            <w:tcBorders>
              <w:top w:val="single" w:sz="6" w:space="0" w:color="auto"/>
              <w:left w:val="single" w:sz="6" w:space="0" w:color="auto"/>
              <w:bottom w:val="single" w:sz="6" w:space="0" w:color="auto"/>
              <w:right w:val="single" w:sz="6" w:space="0" w:color="auto"/>
            </w:tcBorders>
            <w:vAlign w:val="center"/>
          </w:tcPr>
          <w:p w14:paraId="2FF0FE29" w14:textId="4ACD15D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B53402A" w14:textId="38CC832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3D159DB" w14:textId="18D0F831"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711528" w14:textId="23CE350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A4556E8" w14:textId="38D56DD1"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E7B5121"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087B52E" w14:textId="72040AD9"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Kiválasztja a célnak leginkább megfelelő anyagmozgató</w:t>
            </w:r>
            <w:r w:rsidR="005C2912">
              <w:rPr>
                <w:rFonts w:eastAsia="Times New Roman" w:cs="Times New Roman"/>
                <w:color w:val="000000"/>
                <w:szCs w:val="24"/>
                <w:lang w:eastAsia="hu-HU"/>
              </w:rPr>
              <w:t>-</w:t>
            </w:r>
            <w:r w:rsidRPr="00CB3EE4">
              <w:rPr>
                <w:rFonts w:eastAsia="Times New Roman" w:cs="Times New Roman"/>
                <w:color w:val="000000"/>
                <w:szCs w:val="24"/>
                <w:lang w:eastAsia="hu-HU"/>
              </w:rPr>
              <w:t xml:space="preserve"> és szállítógépeke</w:t>
            </w:r>
            <w:r w:rsidR="005C2912">
              <w:rPr>
                <w:rFonts w:eastAsia="Times New Roman" w:cs="Times New Roman"/>
                <w:color w:val="000000"/>
                <w:szCs w:val="24"/>
                <w:lang w:eastAsia="hu-HU"/>
              </w:rPr>
              <w:t>t, berendezéseket, építőgépeket</w:t>
            </w:r>
          </w:p>
        </w:tc>
        <w:tc>
          <w:tcPr>
            <w:tcW w:w="758" w:type="dxa"/>
            <w:tcBorders>
              <w:top w:val="single" w:sz="6" w:space="0" w:color="auto"/>
              <w:left w:val="single" w:sz="6" w:space="0" w:color="auto"/>
              <w:bottom w:val="single" w:sz="6" w:space="0" w:color="auto"/>
              <w:right w:val="single" w:sz="6" w:space="0" w:color="auto"/>
            </w:tcBorders>
            <w:vAlign w:val="center"/>
          </w:tcPr>
          <w:p w14:paraId="513EA085" w14:textId="09EEA40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AA0DCFD" w14:textId="23180F31"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84ACB79" w14:textId="6D0B926E"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6CBA93" w14:textId="6FFD78A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E3E562B" w14:textId="6A0B6248"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21899F20"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C8E5BDD" w14:textId="33B24CB5"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 xml:space="preserve">Vízgépek (szivattyúk, turbinák) szerkezeti felépítését </w:t>
            </w:r>
            <w:r w:rsidR="005C2912">
              <w:rPr>
                <w:rFonts w:eastAsia="Times New Roman" w:cs="Times New Roman"/>
                <w:color w:val="000000"/>
                <w:szCs w:val="24"/>
                <w:lang w:eastAsia="hu-HU"/>
              </w:rPr>
              <w:t>és működését ellenőrzi, javítja</w:t>
            </w:r>
          </w:p>
        </w:tc>
        <w:tc>
          <w:tcPr>
            <w:tcW w:w="758" w:type="dxa"/>
            <w:tcBorders>
              <w:top w:val="single" w:sz="6" w:space="0" w:color="auto"/>
              <w:left w:val="single" w:sz="6" w:space="0" w:color="auto"/>
              <w:bottom w:val="single" w:sz="6" w:space="0" w:color="auto"/>
              <w:right w:val="single" w:sz="6" w:space="0" w:color="auto"/>
            </w:tcBorders>
            <w:vAlign w:val="center"/>
          </w:tcPr>
          <w:p w14:paraId="7C672CA9" w14:textId="40308FAF"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D294782" w14:textId="220508AA"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3A9004C" w14:textId="362A1E4D"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57D34AF" w14:textId="08D940D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F5AE594" w14:textId="119891C2"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CFFA3DA"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37AA506A" w14:textId="251C6E4F"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Működteti a vízi létesítmények gépészeti berendezéseit</w:t>
            </w:r>
          </w:p>
        </w:tc>
        <w:tc>
          <w:tcPr>
            <w:tcW w:w="758" w:type="dxa"/>
            <w:tcBorders>
              <w:top w:val="single" w:sz="6" w:space="0" w:color="auto"/>
              <w:left w:val="single" w:sz="6" w:space="0" w:color="auto"/>
              <w:bottom w:val="single" w:sz="6" w:space="0" w:color="auto"/>
              <w:right w:val="single" w:sz="6" w:space="0" w:color="auto"/>
            </w:tcBorders>
            <w:vAlign w:val="center"/>
          </w:tcPr>
          <w:p w14:paraId="1BDBB86B" w14:textId="4EC0945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73EA667" w14:textId="4D074D3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982ACD7" w14:textId="2C2AADCC"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2D6B67" w14:textId="7C5A2B0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A7E2A34" w14:textId="2A315CB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AFF7E10"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63DBA29" w14:textId="42BDF87F"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Részt vesz a vízi létesítmények kialakításában, üzemeltetésében, rendelkezik a létesítmények szerkezeti funkciójával, felépítésével, gépészeti berendezésekkel kapcsolatos szakmai ismeretekkel</w:t>
            </w:r>
          </w:p>
        </w:tc>
        <w:tc>
          <w:tcPr>
            <w:tcW w:w="758" w:type="dxa"/>
            <w:tcBorders>
              <w:top w:val="single" w:sz="6" w:space="0" w:color="auto"/>
              <w:left w:val="single" w:sz="6" w:space="0" w:color="auto"/>
              <w:bottom w:val="single" w:sz="6" w:space="0" w:color="auto"/>
              <w:right w:val="single" w:sz="6" w:space="0" w:color="auto"/>
            </w:tcBorders>
            <w:vAlign w:val="center"/>
          </w:tcPr>
          <w:p w14:paraId="691B9A2C" w14:textId="0CF30631"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2F67DAC" w14:textId="6241486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5401AB5" w14:textId="7D83D056"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74D68D3" w14:textId="44DC7E8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FBB1CAD" w14:textId="59EF1B0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FC1A7E3"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6942D23" w14:textId="44EC7312"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 xml:space="preserve">Méretezi, ellenőrzi, kiválasztja közműhálózatok szerkezeti elemeit (csövek, csőidomok, csőszerelvények, csőkötések, tartályok, tömítések, kompenzátorok) </w:t>
            </w:r>
          </w:p>
        </w:tc>
        <w:tc>
          <w:tcPr>
            <w:tcW w:w="758" w:type="dxa"/>
            <w:tcBorders>
              <w:top w:val="single" w:sz="6" w:space="0" w:color="auto"/>
              <w:left w:val="single" w:sz="6" w:space="0" w:color="auto"/>
              <w:bottom w:val="single" w:sz="6" w:space="0" w:color="auto"/>
              <w:right w:val="single" w:sz="6" w:space="0" w:color="auto"/>
            </w:tcBorders>
            <w:vAlign w:val="center"/>
          </w:tcPr>
          <w:p w14:paraId="5D948555" w14:textId="3E0754BA"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5CC041E" w14:textId="3A4A3F9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EC6BE81" w14:textId="4D761311"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98718E7" w14:textId="45C6482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ED33F0A" w14:textId="62CA8C88"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F6B30C4"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4352A3C1" w14:textId="0F7E1620"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Csőkötést, hálózati csomópontot, rácsatlakozási pontot létesít, ellenőriz, javít</w:t>
            </w:r>
          </w:p>
        </w:tc>
        <w:tc>
          <w:tcPr>
            <w:tcW w:w="758" w:type="dxa"/>
            <w:tcBorders>
              <w:top w:val="single" w:sz="6" w:space="0" w:color="auto"/>
              <w:left w:val="single" w:sz="6" w:space="0" w:color="auto"/>
              <w:bottom w:val="single" w:sz="6" w:space="0" w:color="auto"/>
              <w:right w:val="single" w:sz="6" w:space="0" w:color="auto"/>
            </w:tcBorders>
            <w:vAlign w:val="center"/>
          </w:tcPr>
          <w:p w14:paraId="5460F95B" w14:textId="73237F7F"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74AF486" w14:textId="33DF1BF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19371B4" w14:textId="114134F1"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07DC2A3" w14:textId="0D98C357"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3A09C31" w14:textId="388AA684"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BA51CCA"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4E3ADB65" w14:textId="3A22DB7D"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Alkalmazza a pneumatika, hidraulika és villamos folyamatszabályozás alapelveit</w:t>
            </w:r>
          </w:p>
        </w:tc>
        <w:tc>
          <w:tcPr>
            <w:tcW w:w="758" w:type="dxa"/>
            <w:tcBorders>
              <w:top w:val="single" w:sz="6" w:space="0" w:color="auto"/>
              <w:left w:val="single" w:sz="6" w:space="0" w:color="auto"/>
              <w:bottom w:val="single" w:sz="6" w:space="0" w:color="auto"/>
              <w:right w:val="single" w:sz="6" w:space="0" w:color="auto"/>
            </w:tcBorders>
            <w:vAlign w:val="center"/>
          </w:tcPr>
          <w:p w14:paraId="42FF85D6" w14:textId="664B1377"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FBE3BE8" w14:textId="693699E3"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00D12F8" w14:textId="6EBA9B9D"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09D65D9" w14:textId="07F0C36F"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15900B0" w14:textId="3A86344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376D4FA"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1B25D3C9" w14:textId="4990F936"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Műveleti utasítás szerint gépet, gépelemet, berendezést ellenőriz, javít, felújít a munka-, baleset-, tűz- és környezetvédelmi előírások betartásával</w:t>
            </w:r>
          </w:p>
        </w:tc>
        <w:tc>
          <w:tcPr>
            <w:tcW w:w="758" w:type="dxa"/>
            <w:tcBorders>
              <w:top w:val="single" w:sz="6" w:space="0" w:color="auto"/>
              <w:left w:val="single" w:sz="6" w:space="0" w:color="auto"/>
              <w:bottom w:val="single" w:sz="6" w:space="0" w:color="auto"/>
              <w:right w:val="single" w:sz="6" w:space="0" w:color="auto"/>
            </w:tcBorders>
            <w:vAlign w:val="center"/>
          </w:tcPr>
          <w:p w14:paraId="153A9838" w14:textId="59B56FE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3EE59CA" w14:textId="209297E2"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9F74BC2" w14:textId="32D97DF6"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224637" w14:textId="5CC21D6F"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0EC85AB" w14:textId="1DF007B7"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D61D49B"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0D5484B" w14:textId="1C64A989"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Jegyzőkönyvet készít, értékel</w:t>
            </w:r>
          </w:p>
        </w:tc>
        <w:tc>
          <w:tcPr>
            <w:tcW w:w="758" w:type="dxa"/>
            <w:tcBorders>
              <w:top w:val="single" w:sz="6" w:space="0" w:color="auto"/>
              <w:left w:val="single" w:sz="6" w:space="0" w:color="auto"/>
              <w:bottom w:val="single" w:sz="6" w:space="0" w:color="auto"/>
              <w:right w:val="single" w:sz="6" w:space="0" w:color="auto"/>
            </w:tcBorders>
            <w:vAlign w:val="center"/>
          </w:tcPr>
          <w:p w14:paraId="41435E68" w14:textId="5CC8AD22"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0898AAE" w14:textId="19A6CC51"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79A1951" w14:textId="2EF90689"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DCA05AC" w14:textId="227C77B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A48A21A" w14:textId="1C092E9A"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D7E7ED4"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D261200" w14:textId="274D873D" w:rsidR="002578F2" w:rsidRPr="00CB3EE4" w:rsidRDefault="002578F2" w:rsidP="004B493F">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Használja, értelmezi a munka tárgyára az eszközökre, a technológiákra vonatkozó dokumentumokat (technológiai előírások, műveleti utasítás, műszaki leírás, gépkönyv)</w:t>
            </w:r>
          </w:p>
        </w:tc>
        <w:tc>
          <w:tcPr>
            <w:tcW w:w="758" w:type="dxa"/>
            <w:tcBorders>
              <w:top w:val="single" w:sz="6" w:space="0" w:color="auto"/>
              <w:left w:val="single" w:sz="6" w:space="0" w:color="auto"/>
              <w:bottom w:val="single" w:sz="6" w:space="0" w:color="auto"/>
              <w:right w:val="single" w:sz="6" w:space="0" w:color="auto"/>
            </w:tcBorders>
            <w:vAlign w:val="center"/>
          </w:tcPr>
          <w:p w14:paraId="688D8614" w14:textId="6449F8F6"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85DA5AE" w14:textId="04E0F25A"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BA9B3B7" w14:textId="44BE1946"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8605377" w14:textId="4BDC5D35"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26EC9DB" w14:textId="5FF09EBB" w:rsidR="002578F2" w:rsidRPr="00CB3EE4" w:rsidRDefault="002578F2" w:rsidP="004B493F">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30FE28C"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4A4A5FF" w14:textId="77777777" w:rsidR="002578F2" w:rsidRPr="00CB3EE4" w:rsidRDefault="002578F2" w:rsidP="004B493F">
            <w:pPr>
              <w:autoSpaceDE w:val="0"/>
              <w:autoSpaceDN w:val="0"/>
              <w:adjustRightInd w:val="0"/>
              <w:spacing w:after="0"/>
              <w:jc w:val="center"/>
              <w:rPr>
                <w:rFonts w:cs="Times New Roman"/>
                <w:color w:val="000000"/>
                <w:szCs w:val="24"/>
              </w:rPr>
            </w:pPr>
            <w:r w:rsidRPr="00CB3EE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B811B67" w14:textId="77777777" w:rsidR="002578F2" w:rsidRPr="00CB3EE4" w:rsidRDefault="002578F2" w:rsidP="004B493F">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3050A3F" w14:textId="77777777" w:rsidR="002578F2" w:rsidRPr="00CB3EE4" w:rsidRDefault="002578F2" w:rsidP="004B493F">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366E5D5" w14:textId="77777777" w:rsidR="002578F2" w:rsidRPr="00CB3EE4" w:rsidRDefault="002578F2" w:rsidP="004B493F">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8BF923" w14:textId="77777777" w:rsidR="002578F2" w:rsidRPr="00CB3EE4" w:rsidRDefault="002578F2" w:rsidP="004B493F">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DE1AEF8" w14:textId="77777777" w:rsidR="002578F2" w:rsidRPr="00CB3EE4" w:rsidRDefault="002578F2" w:rsidP="004B493F">
            <w:pPr>
              <w:autoSpaceDE w:val="0"/>
              <w:autoSpaceDN w:val="0"/>
              <w:adjustRightInd w:val="0"/>
              <w:spacing w:after="0"/>
              <w:jc w:val="center"/>
              <w:rPr>
                <w:rFonts w:cs="Times New Roman"/>
                <w:color w:val="000000"/>
                <w:szCs w:val="24"/>
              </w:rPr>
            </w:pPr>
          </w:p>
        </w:tc>
      </w:tr>
      <w:tr w:rsidR="002578F2" w:rsidRPr="00CB3EE4" w14:paraId="3E0FE608"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372F393" w14:textId="4ED0C615"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Rajztechnikai ismeretek, vetületi ábrázolások, méretek megadása</w:t>
            </w:r>
          </w:p>
        </w:tc>
        <w:tc>
          <w:tcPr>
            <w:tcW w:w="758" w:type="dxa"/>
            <w:tcBorders>
              <w:top w:val="single" w:sz="6" w:space="0" w:color="auto"/>
              <w:left w:val="single" w:sz="6" w:space="0" w:color="auto"/>
              <w:bottom w:val="single" w:sz="6" w:space="0" w:color="auto"/>
              <w:right w:val="single" w:sz="6" w:space="0" w:color="auto"/>
            </w:tcBorders>
            <w:vAlign w:val="center"/>
          </w:tcPr>
          <w:p w14:paraId="6BF6F24A" w14:textId="3A4C045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BBA014E" w14:textId="114E9ED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9D11A6D" w14:textId="102FC0C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5EFA2A2" w14:textId="13022CCA"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53F154A" w14:textId="557D0D3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5A9CD3E5"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2F8A10B" w14:textId="3970A390"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Síkmértani szerkesztések, géprajzi alapfogalmak</w:t>
            </w:r>
          </w:p>
        </w:tc>
        <w:tc>
          <w:tcPr>
            <w:tcW w:w="758" w:type="dxa"/>
            <w:tcBorders>
              <w:top w:val="single" w:sz="6" w:space="0" w:color="auto"/>
              <w:left w:val="single" w:sz="6" w:space="0" w:color="auto"/>
              <w:bottom w:val="single" w:sz="6" w:space="0" w:color="auto"/>
              <w:right w:val="single" w:sz="6" w:space="0" w:color="auto"/>
            </w:tcBorders>
            <w:vAlign w:val="center"/>
          </w:tcPr>
          <w:p w14:paraId="1746D833" w14:textId="313FA81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3E0CEA9" w14:textId="721FB5C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264E15E" w14:textId="458E253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326A0EC" w14:textId="79372544"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BF86C67" w14:textId="539DA3ED"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6AA66D6"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4D79E1D7" w14:textId="61A6AF9C"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Műszaki informatika, számítógéppel támogatott tervezés</w:t>
            </w:r>
          </w:p>
        </w:tc>
        <w:tc>
          <w:tcPr>
            <w:tcW w:w="758" w:type="dxa"/>
            <w:tcBorders>
              <w:top w:val="single" w:sz="6" w:space="0" w:color="auto"/>
              <w:left w:val="single" w:sz="6" w:space="0" w:color="auto"/>
              <w:bottom w:val="single" w:sz="6" w:space="0" w:color="auto"/>
              <w:right w:val="single" w:sz="6" w:space="0" w:color="auto"/>
            </w:tcBorders>
            <w:vAlign w:val="center"/>
          </w:tcPr>
          <w:p w14:paraId="57D9D34A" w14:textId="52ABDED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A8BA415" w14:textId="268FEE64"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A22B08A" w14:textId="7AB92C7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FDB8216" w14:textId="2CEBF60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31A6BAD" w14:textId="734921F5"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8581CFF"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23819CE" w14:textId="57A8AA8A"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Műszaki alapmérések (tömeg, térfogat, sűrűség, hosszúság) és eszközei</w:t>
            </w:r>
          </w:p>
        </w:tc>
        <w:tc>
          <w:tcPr>
            <w:tcW w:w="758" w:type="dxa"/>
            <w:tcBorders>
              <w:top w:val="single" w:sz="6" w:space="0" w:color="auto"/>
              <w:left w:val="single" w:sz="6" w:space="0" w:color="auto"/>
              <w:bottom w:val="single" w:sz="6" w:space="0" w:color="auto"/>
              <w:right w:val="single" w:sz="6" w:space="0" w:color="auto"/>
            </w:tcBorders>
            <w:vAlign w:val="center"/>
          </w:tcPr>
          <w:p w14:paraId="3D42A344" w14:textId="7CA357C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07E40B8" w14:textId="216A8F5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685BB98" w14:textId="1009926A"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37A8D83" w14:textId="5A429A8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F93A584" w14:textId="482E81A9"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E7B7422"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75D5965" w14:textId="3B3103B7"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Anyagismeret, gyártástechnológia</w:t>
            </w:r>
          </w:p>
        </w:tc>
        <w:tc>
          <w:tcPr>
            <w:tcW w:w="758" w:type="dxa"/>
            <w:tcBorders>
              <w:top w:val="single" w:sz="6" w:space="0" w:color="auto"/>
              <w:left w:val="single" w:sz="6" w:space="0" w:color="auto"/>
              <w:bottom w:val="single" w:sz="6" w:space="0" w:color="auto"/>
              <w:right w:val="single" w:sz="6" w:space="0" w:color="auto"/>
            </w:tcBorders>
            <w:vAlign w:val="center"/>
          </w:tcPr>
          <w:p w14:paraId="033B7427" w14:textId="62685CB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AE3A455" w14:textId="58B9E57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A241225" w14:textId="6EA60D2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4D8E7F0" w14:textId="73529C94"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046BB80" w14:textId="434DC1B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BF65FD1"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1232E51" w14:textId="190C7ABF"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Mechanikai alapismeretek, statikus igénybevételek, terhelési módok</w:t>
            </w:r>
          </w:p>
        </w:tc>
        <w:tc>
          <w:tcPr>
            <w:tcW w:w="758" w:type="dxa"/>
            <w:tcBorders>
              <w:top w:val="single" w:sz="6" w:space="0" w:color="auto"/>
              <w:left w:val="single" w:sz="6" w:space="0" w:color="auto"/>
              <w:bottom w:val="single" w:sz="6" w:space="0" w:color="auto"/>
              <w:right w:val="single" w:sz="6" w:space="0" w:color="auto"/>
            </w:tcBorders>
            <w:vAlign w:val="center"/>
          </w:tcPr>
          <w:p w14:paraId="1DB4BDE8" w14:textId="0ECDA3E4"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9E63703" w14:textId="021525A4"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FD93DBD" w14:textId="0051C6D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C2258B8" w14:textId="5C45094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CB27B9D" w14:textId="5F81F95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4D94B8D"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3CD9D9D" w14:textId="1846BD7F"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Szabványügyi és minőségirányítási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322488BF" w14:textId="6CE06A8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9ED2D7" w14:textId="7863C27D"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E0B5892" w14:textId="26292295"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51CA68" w14:textId="13207AA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0CECAE1" w14:textId="600D5DC9"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5FF847AD"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4F345975" w14:textId="7BD3C60D"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Gépelemek</w:t>
            </w:r>
          </w:p>
        </w:tc>
        <w:tc>
          <w:tcPr>
            <w:tcW w:w="758" w:type="dxa"/>
            <w:tcBorders>
              <w:top w:val="single" w:sz="6" w:space="0" w:color="auto"/>
              <w:left w:val="single" w:sz="6" w:space="0" w:color="auto"/>
              <w:bottom w:val="single" w:sz="6" w:space="0" w:color="auto"/>
              <w:right w:val="single" w:sz="6" w:space="0" w:color="auto"/>
            </w:tcBorders>
            <w:vAlign w:val="center"/>
          </w:tcPr>
          <w:p w14:paraId="2658B373" w14:textId="0661DF5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3E9035E" w14:textId="73C258A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D32F6A8" w14:textId="01CF2FF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72D45C6" w14:textId="047107E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EDAA65B" w14:textId="7F490095"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56F43E64"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2E2A983" w14:textId="2EA858E5"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 xml:space="preserve">Vízi műtárgyak létesítése. A víznyerés, a vízszintszabályozás, vízkezelés és víztározás műtárgyai </w:t>
            </w:r>
          </w:p>
        </w:tc>
        <w:tc>
          <w:tcPr>
            <w:tcW w:w="758" w:type="dxa"/>
            <w:tcBorders>
              <w:top w:val="single" w:sz="6" w:space="0" w:color="auto"/>
              <w:left w:val="single" w:sz="6" w:space="0" w:color="auto"/>
              <w:bottom w:val="single" w:sz="6" w:space="0" w:color="auto"/>
              <w:right w:val="single" w:sz="6" w:space="0" w:color="auto"/>
            </w:tcBorders>
            <w:vAlign w:val="center"/>
          </w:tcPr>
          <w:p w14:paraId="5C8DF57B" w14:textId="0B670ECE"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D0F694B" w14:textId="0BAF9E8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3473484" w14:textId="6B6047AC"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DB696BA" w14:textId="67AA940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0C13131" w14:textId="15FCFAC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D1AFBF6"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30A57D2" w14:textId="252C726A"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Vízépítési fölmunkák, beton és vasbeton műtárgyak létesítése. Előregyártás</w:t>
            </w:r>
          </w:p>
        </w:tc>
        <w:tc>
          <w:tcPr>
            <w:tcW w:w="758" w:type="dxa"/>
            <w:tcBorders>
              <w:top w:val="single" w:sz="6" w:space="0" w:color="auto"/>
              <w:left w:val="single" w:sz="6" w:space="0" w:color="auto"/>
              <w:bottom w:val="single" w:sz="6" w:space="0" w:color="auto"/>
              <w:right w:val="single" w:sz="6" w:space="0" w:color="auto"/>
            </w:tcBorders>
            <w:vAlign w:val="center"/>
          </w:tcPr>
          <w:p w14:paraId="6ED7F6CB" w14:textId="352E1E1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E23ABF9" w14:textId="4545C43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98974C1" w14:textId="2085DDC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950EF59" w14:textId="4A9A0D09"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0FAFE01" w14:textId="12F2E1C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57F81E9D"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F410D79" w14:textId="0ACC11B2"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Közművek létesítése (munkaárokban történő munkavégzés fázisai, kitakarás nélküli technológiák, közműalagutak kialakítása), keresztezési műtárgyak építési sajátosságai</w:t>
            </w:r>
          </w:p>
        </w:tc>
        <w:tc>
          <w:tcPr>
            <w:tcW w:w="758" w:type="dxa"/>
            <w:tcBorders>
              <w:top w:val="single" w:sz="6" w:space="0" w:color="auto"/>
              <w:left w:val="single" w:sz="6" w:space="0" w:color="auto"/>
              <w:bottom w:val="single" w:sz="6" w:space="0" w:color="auto"/>
              <w:right w:val="single" w:sz="6" w:space="0" w:color="auto"/>
            </w:tcBorders>
            <w:vAlign w:val="center"/>
          </w:tcPr>
          <w:p w14:paraId="4DAE8D3C" w14:textId="51CF85F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C6D0C11" w14:textId="21527C2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E74B6C7" w14:textId="74723CA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94B887" w14:textId="5D8D09D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A77CA6A" w14:textId="06BF41A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E0F03B3"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4BB4ED1" w14:textId="7246F850"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Csőanyagok és csőkötések</w:t>
            </w:r>
          </w:p>
        </w:tc>
        <w:tc>
          <w:tcPr>
            <w:tcW w:w="758" w:type="dxa"/>
            <w:tcBorders>
              <w:top w:val="single" w:sz="6" w:space="0" w:color="auto"/>
              <w:left w:val="single" w:sz="6" w:space="0" w:color="auto"/>
              <w:bottom w:val="single" w:sz="6" w:space="0" w:color="auto"/>
              <w:right w:val="single" w:sz="6" w:space="0" w:color="auto"/>
            </w:tcBorders>
            <w:vAlign w:val="center"/>
          </w:tcPr>
          <w:p w14:paraId="00CB8358" w14:textId="27B101E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A7A6B29" w14:textId="4CA404D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56DD378" w14:textId="4B599B5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568430" w14:textId="47A95B8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F1A02A6" w14:textId="47284A37"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77D038F"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FAF5FF8" w14:textId="6FB3FE76"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Gépészeti és automatizálási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56015781" w14:textId="6735F6F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C86C25D" w14:textId="1C4F61F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8DB1CBD" w14:textId="2C6E994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8EA45EA" w14:textId="29FAEA0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E89183E" w14:textId="19F0A89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9D297F4"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35C6C911" w14:textId="77777777" w:rsidR="002578F2" w:rsidRPr="00CB3EE4" w:rsidRDefault="002578F2" w:rsidP="004216CA">
            <w:pPr>
              <w:autoSpaceDE w:val="0"/>
              <w:autoSpaceDN w:val="0"/>
              <w:adjustRightInd w:val="0"/>
              <w:spacing w:after="0"/>
              <w:jc w:val="center"/>
              <w:rPr>
                <w:rFonts w:cs="Times New Roman"/>
                <w:color w:val="000000"/>
                <w:szCs w:val="24"/>
              </w:rPr>
            </w:pPr>
            <w:r w:rsidRPr="00CB3EE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61C59A2"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8A76821"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9529062"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79C3A3"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D531B5B" w14:textId="77777777" w:rsidR="002578F2" w:rsidRPr="00CB3EE4" w:rsidRDefault="002578F2" w:rsidP="004216CA">
            <w:pPr>
              <w:autoSpaceDE w:val="0"/>
              <w:autoSpaceDN w:val="0"/>
              <w:adjustRightInd w:val="0"/>
              <w:spacing w:after="0"/>
              <w:jc w:val="center"/>
              <w:rPr>
                <w:rFonts w:cs="Times New Roman"/>
                <w:color w:val="000000"/>
                <w:szCs w:val="24"/>
              </w:rPr>
            </w:pPr>
          </w:p>
        </w:tc>
      </w:tr>
      <w:tr w:rsidR="002578F2" w:rsidRPr="00CB3EE4" w14:paraId="245F803C"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F1C3A50" w14:textId="32E6B846"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Szakmai nyelvű olvasott és hallott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58F604A0" w14:textId="58382ED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11C47BD" w14:textId="7E68FC8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4F900CA" w14:textId="1CAC1FB5"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A02B36" w14:textId="12492EC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EA68AAF" w14:textId="1C957CB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8DCFD0E"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EC73624" w14:textId="2DDD3C56"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3B74F3B2" w14:textId="1B60854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0B5CDCE" w14:textId="60E522E5"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9A51F05" w14:textId="517896F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EA3CBB9" w14:textId="1A4356AC"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CCB47EF" w14:textId="2460C407"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0161D63"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0E4EA77" w14:textId="2F4CF538"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Szabályértelmezés, szabálykövető magatartás</w:t>
            </w:r>
          </w:p>
        </w:tc>
        <w:tc>
          <w:tcPr>
            <w:tcW w:w="758" w:type="dxa"/>
            <w:tcBorders>
              <w:top w:val="single" w:sz="6" w:space="0" w:color="auto"/>
              <w:left w:val="single" w:sz="6" w:space="0" w:color="auto"/>
              <w:bottom w:val="single" w:sz="6" w:space="0" w:color="auto"/>
              <w:right w:val="single" w:sz="6" w:space="0" w:color="auto"/>
            </w:tcBorders>
            <w:vAlign w:val="center"/>
          </w:tcPr>
          <w:p w14:paraId="69038BAE" w14:textId="3668336C"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81271BF" w14:textId="5689740D"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6A28209" w14:textId="7235EAF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36337FD" w14:textId="1982FFB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0679889" w14:textId="5197B83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75F61D7"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3A94D103" w14:textId="77777777" w:rsidR="002578F2" w:rsidRPr="00CB3EE4" w:rsidRDefault="002578F2" w:rsidP="004216CA">
            <w:pPr>
              <w:autoSpaceDE w:val="0"/>
              <w:autoSpaceDN w:val="0"/>
              <w:adjustRightInd w:val="0"/>
              <w:spacing w:after="0"/>
              <w:jc w:val="center"/>
              <w:rPr>
                <w:rFonts w:cs="Times New Roman"/>
                <w:color w:val="000000"/>
                <w:szCs w:val="24"/>
              </w:rPr>
            </w:pPr>
            <w:r w:rsidRPr="00CB3EE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A2332E2"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363FD4A"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DF8DD05"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43DA30"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9164752" w14:textId="77777777" w:rsidR="002578F2" w:rsidRPr="00CB3EE4" w:rsidRDefault="002578F2" w:rsidP="004216CA">
            <w:pPr>
              <w:autoSpaceDE w:val="0"/>
              <w:autoSpaceDN w:val="0"/>
              <w:adjustRightInd w:val="0"/>
              <w:spacing w:after="0"/>
              <w:jc w:val="center"/>
              <w:rPr>
                <w:rFonts w:cs="Times New Roman"/>
                <w:color w:val="000000"/>
                <w:szCs w:val="24"/>
              </w:rPr>
            </w:pPr>
          </w:p>
        </w:tc>
      </w:tr>
      <w:tr w:rsidR="002578F2" w:rsidRPr="00CB3EE4" w14:paraId="15720CA1"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31394B0D" w14:textId="0D670BC3"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7E00F24F" w14:textId="453AEE2A"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55CB092" w14:textId="00CF8F3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FEE8BDB" w14:textId="35B4D45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D7840F4" w14:textId="754203E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96095CC" w14:textId="009C065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709B154"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535B300A" w14:textId="7CAB05CC"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6C4EC845" w14:textId="480A620A"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565FAB3" w14:textId="515FF379"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44F73C7" w14:textId="690C3AA0"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7196F77" w14:textId="15320BE1"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5D5D75B" w14:textId="3BFE84F7"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249E081"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9E4C261" w14:textId="2E3FC37C"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14:paraId="2801B511" w14:textId="5F3B380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8C1EFF" w14:textId="7DE11F0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E8E03F6" w14:textId="40717D55"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93AE0B6" w14:textId="5CE1FB85"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2CB9922" w14:textId="647B0EC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F0F63AA"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67366783" w14:textId="77777777" w:rsidR="002578F2" w:rsidRPr="00CB3EE4" w:rsidRDefault="002578F2" w:rsidP="004216CA">
            <w:pPr>
              <w:autoSpaceDE w:val="0"/>
              <w:autoSpaceDN w:val="0"/>
              <w:adjustRightInd w:val="0"/>
              <w:spacing w:after="0"/>
              <w:jc w:val="center"/>
              <w:rPr>
                <w:rFonts w:cs="Times New Roman"/>
                <w:color w:val="000000"/>
                <w:szCs w:val="24"/>
              </w:rPr>
            </w:pPr>
            <w:r w:rsidRPr="00CB3EE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D2E04B4"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773E63"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EA1435E"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BA23A1A"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99BBFD4" w14:textId="77777777" w:rsidR="002578F2" w:rsidRPr="00CB3EE4" w:rsidRDefault="002578F2" w:rsidP="004216CA">
            <w:pPr>
              <w:autoSpaceDE w:val="0"/>
              <w:autoSpaceDN w:val="0"/>
              <w:adjustRightInd w:val="0"/>
              <w:spacing w:after="0"/>
              <w:jc w:val="center"/>
              <w:rPr>
                <w:rFonts w:cs="Times New Roman"/>
                <w:color w:val="000000"/>
                <w:szCs w:val="24"/>
              </w:rPr>
            </w:pPr>
          </w:p>
        </w:tc>
      </w:tr>
      <w:tr w:rsidR="002578F2" w:rsidRPr="00CB3EE4" w14:paraId="307141DE"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1C6F5AC9" w14:textId="0E04F1AB"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76FA8551" w14:textId="6EB7E81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3D96C64" w14:textId="204F925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71FE476" w14:textId="27AD3739"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D8C5C2F" w14:textId="3B2C3A9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CB93E54" w14:textId="2AD12F4A"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45F2AE2"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3F8ADA1" w14:textId="361001B3"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14:paraId="7629B401" w14:textId="1F1E055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8EB853F" w14:textId="5DC0E314"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E639788" w14:textId="4BD460BD"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DB9077D" w14:textId="2D9010C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E60FA0A" w14:textId="0AE034CE"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AD6BA8C"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1FD1572" w14:textId="56567124"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652C54E8" w14:textId="4D3F55A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0C245B6" w14:textId="11C5F73C"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7F94A81" w14:textId="72AA6D2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1AC2C93" w14:textId="0F2B098E"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536EAF5" w14:textId="011A34AD"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68AA8377"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0ABF52EC" w14:textId="77777777" w:rsidR="002578F2" w:rsidRPr="00CB3EE4" w:rsidRDefault="002578F2" w:rsidP="004216CA">
            <w:pPr>
              <w:autoSpaceDE w:val="0"/>
              <w:autoSpaceDN w:val="0"/>
              <w:adjustRightInd w:val="0"/>
              <w:spacing w:after="0"/>
              <w:jc w:val="center"/>
              <w:rPr>
                <w:rFonts w:cs="Times New Roman"/>
                <w:color w:val="000000"/>
                <w:szCs w:val="24"/>
              </w:rPr>
            </w:pPr>
            <w:r w:rsidRPr="00CB3EE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8DCD4D7"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DE2347"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6FC5F91"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EB126C" w14:textId="77777777" w:rsidR="002578F2" w:rsidRPr="00CB3EE4" w:rsidRDefault="002578F2" w:rsidP="004216C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72E7D6B" w14:textId="77777777" w:rsidR="002578F2" w:rsidRPr="00CB3EE4" w:rsidRDefault="002578F2" w:rsidP="004216CA">
            <w:pPr>
              <w:autoSpaceDE w:val="0"/>
              <w:autoSpaceDN w:val="0"/>
              <w:adjustRightInd w:val="0"/>
              <w:spacing w:after="0"/>
              <w:jc w:val="center"/>
              <w:rPr>
                <w:rFonts w:cs="Times New Roman"/>
                <w:color w:val="000000"/>
                <w:szCs w:val="24"/>
              </w:rPr>
            </w:pPr>
          </w:p>
        </w:tc>
      </w:tr>
      <w:tr w:rsidR="002578F2" w:rsidRPr="00CB3EE4" w14:paraId="0304F4F8"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082483D" w14:textId="40F8B47F"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511A4E76" w14:textId="2031333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940D9E8" w14:textId="1A87B9D4"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7F49FB4" w14:textId="63F0A77F"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9F9123" w14:textId="225696C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A8FAFE7" w14:textId="6EE3B38C"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922F7DB"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0367CC5" w14:textId="306BFED7"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Lényegfelismerés (lényeglátás)</w:t>
            </w:r>
          </w:p>
        </w:tc>
        <w:tc>
          <w:tcPr>
            <w:tcW w:w="758" w:type="dxa"/>
            <w:tcBorders>
              <w:top w:val="single" w:sz="6" w:space="0" w:color="auto"/>
              <w:left w:val="single" w:sz="6" w:space="0" w:color="auto"/>
              <w:bottom w:val="single" w:sz="6" w:space="0" w:color="auto"/>
              <w:right w:val="single" w:sz="6" w:space="0" w:color="auto"/>
            </w:tcBorders>
            <w:vAlign w:val="center"/>
          </w:tcPr>
          <w:p w14:paraId="755D97FD" w14:textId="3A1C570C"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29CB096" w14:textId="6C44322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02F1EB7" w14:textId="0F444D3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ABA4379" w14:textId="4A5240F8"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6BB4F80" w14:textId="509340B6"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27C2DB25" w14:textId="77777777" w:rsidTr="00CB3EE4">
        <w:trPr>
          <w:trHeight w:val="255"/>
          <w:jc w:val="center"/>
        </w:trPr>
        <w:tc>
          <w:tcPr>
            <w:tcW w:w="4318" w:type="dxa"/>
            <w:tcBorders>
              <w:top w:val="single" w:sz="6" w:space="0" w:color="auto"/>
              <w:left w:val="single" w:sz="6" w:space="0" w:color="auto"/>
              <w:bottom w:val="single" w:sz="6" w:space="0" w:color="auto"/>
              <w:right w:val="single" w:sz="6" w:space="0" w:color="auto"/>
            </w:tcBorders>
            <w:shd w:val="clear" w:color="auto" w:fill="auto"/>
            <w:vAlign w:val="center"/>
          </w:tcPr>
          <w:p w14:paraId="7D8B70A9" w14:textId="3C265F0F" w:rsidR="002578F2" w:rsidRPr="00CB3EE4" w:rsidRDefault="002578F2" w:rsidP="004216C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Rendszerekben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696DF702" w14:textId="27198D3B"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AA9EC0E" w14:textId="1A4BCE8D"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3D1B73E" w14:textId="693FC0F3"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6F9D6A" w14:textId="4DDA204A"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7F6C7D2" w14:textId="441593F2" w:rsidR="002578F2" w:rsidRPr="00CB3EE4" w:rsidRDefault="002578F2" w:rsidP="004216CA">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bl>
    <w:p w14:paraId="795DF507" w14:textId="77777777" w:rsidR="00AD55B2" w:rsidRPr="00782DBE" w:rsidRDefault="00AD55B2" w:rsidP="00C53E01">
      <w:pPr>
        <w:rPr>
          <w:rFonts w:cs="Times New Roman"/>
        </w:rPr>
      </w:pPr>
    </w:p>
    <w:p w14:paraId="766AA44F" w14:textId="45CA6770" w:rsidR="00C53E01" w:rsidRPr="00782DBE" w:rsidRDefault="00365420" w:rsidP="00C53E01">
      <w:pPr>
        <w:pStyle w:val="Listaszerbekezds"/>
        <w:numPr>
          <w:ilvl w:val="0"/>
          <w:numId w:val="8"/>
        </w:numPr>
        <w:tabs>
          <w:tab w:val="right" w:pos="9072"/>
        </w:tabs>
        <w:spacing w:after="0"/>
        <w:rPr>
          <w:rFonts w:cs="Times New Roman"/>
          <w:b/>
        </w:rPr>
      </w:pPr>
      <w:r w:rsidRPr="00782DBE">
        <w:rPr>
          <w:rFonts w:cs="Times New Roman"/>
          <w:b/>
        </w:rPr>
        <w:t>Munkavédelem</w:t>
      </w:r>
      <w:r w:rsidR="00C53E01" w:rsidRPr="00782DBE">
        <w:rPr>
          <w:rFonts w:cs="Times New Roman"/>
          <w:b/>
        </w:rPr>
        <w:t xml:space="preserve"> tantárgy</w:t>
      </w:r>
      <w:r w:rsidR="00C53E01" w:rsidRPr="00782DBE">
        <w:rPr>
          <w:rFonts w:cs="Times New Roman"/>
          <w:b/>
        </w:rPr>
        <w:tab/>
      </w:r>
      <w:r w:rsidR="002853B2" w:rsidRPr="00782DBE">
        <w:rPr>
          <w:rFonts w:cs="Times New Roman"/>
          <w:b/>
        </w:rPr>
        <w:t>36</w:t>
      </w:r>
      <w:r w:rsidRPr="00782DBE">
        <w:rPr>
          <w:rFonts w:cs="Times New Roman"/>
          <w:b/>
        </w:rPr>
        <w:t xml:space="preserve"> </w:t>
      </w:r>
      <w:r w:rsidR="00C53E01" w:rsidRPr="00782DBE">
        <w:rPr>
          <w:rFonts w:cs="Times New Roman"/>
          <w:b/>
        </w:rPr>
        <w:t>óra/</w:t>
      </w:r>
      <w:r w:rsidR="002853B2" w:rsidRPr="00782DBE">
        <w:rPr>
          <w:rFonts w:cs="Times New Roman"/>
          <w:b/>
        </w:rPr>
        <w:t>36</w:t>
      </w:r>
      <w:r w:rsidR="00C53E01" w:rsidRPr="00782DBE">
        <w:rPr>
          <w:rFonts w:cs="Times New Roman"/>
          <w:b/>
        </w:rPr>
        <w:t xml:space="preserve"> óra*</w:t>
      </w:r>
    </w:p>
    <w:p w14:paraId="742E6308" w14:textId="5179FF44" w:rsidR="00C53E01" w:rsidRPr="00782DBE" w:rsidRDefault="00C53E01" w:rsidP="00C53E01">
      <w:pPr>
        <w:spacing w:after="0"/>
        <w:jc w:val="right"/>
        <w:rPr>
          <w:rFonts w:cs="Times New Roman"/>
          <w:sz w:val="20"/>
        </w:rPr>
      </w:pPr>
      <w:r w:rsidRPr="00782DBE">
        <w:rPr>
          <w:rFonts w:cs="Times New Roman"/>
          <w:sz w:val="20"/>
        </w:rPr>
        <w:t>* 9</w:t>
      </w:r>
      <w:r w:rsidR="005C2912">
        <w:rPr>
          <w:rFonts w:cs="Times New Roman"/>
          <w:sz w:val="20"/>
        </w:rPr>
        <w:t>–</w:t>
      </w:r>
      <w:r w:rsidRPr="00782DBE">
        <w:rPr>
          <w:rFonts w:cs="Times New Roman"/>
          <w:sz w:val="20"/>
        </w:rPr>
        <w:t>13. évfolyamon megszervezett képzés/13. és 14. évfolyamon megszervezett képzés</w:t>
      </w:r>
    </w:p>
    <w:p w14:paraId="329A1F52" w14:textId="77777777" w:rsidR="004239CF" w:rsidRPr="00782DBE" w:rsidRDefault="004239CF" w:rsidP="004239CF">
      <w:pPr>
        <w:spacing w:after="0"/>
        <w:ind w:left="426"/>
        <w:rPr>
          <w:rFonts w:cs="Times New Roman"/>
        </w:rPr>
      </w:pPr>
    </w:p>
    <w:p w14:paraId="5DB0588A" w14:textId="5F28B028" w:rsidR="004239CF" w:rsidRPr="00782DBE" w:rsidRDefault="004239CF" w:rsidP="004239CF">
      <w:pPr>
        <w:spacing w:after="0"/>
        <w:ind w:left="426"/>
        <w:rPr>
          <w:rFonts w:cs="Times New Roman"/>
        </w:rPr>
      </w:pPr>
      <w:r w:rsidRPr="00782DBE">
        <w:rPr>
          <w:rFonts w:cs="Times New Roman"/>
        </w:rPr>
        <w:t>A tantárgy a főszakképesítéshez kapcsolódik.</w:t>
      </w:r>
    </w:p>
    <w:p w14:paraId="51419879" w14:textId="77777777" w:rsidR="004239CF" w:rsidRPr="00782DBE" w:rsidRDefault="004239CF" w:rsidP="004239CF">
      <w:pPr>
        <w:spacing w:after="0"/>
        <w:ind w:left="426"/>
        <w:rPr>
          <w:rFonts w:cs="Times New Roman"/>
        </w:rPr>
      </w:pPr>
    </w:p>
    <w:p w14:paraId="5C833AD7"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tantárgy tanításának célja</w:t>
      </w:r>
    </w:p>
    <w:p w14:paraId="31751EA0" w14:textId="36FAE49E" w:rsidR="00C53E01" w:rsidRPr="00782DBE" w:rsidRDefault="00365420" w:rsidP="00365420">
      <w:pPr>
        <w:pStyle w:val="Listaszerbekezds"/>
        <w:spacing w:after="0"/>
        <w:ind w:left="0"/>
        <w:rPr>
          <w:rFonts w:cs="Times New Roman"/>
        </w:rPr>
      </w:pPr>
      <w:r w:rsidRPr="00782DBE">
        <w:rPr>
          <w:rFonts w:cs="Times New Roman"/>
          <w:szCs w:val="24"/>
        </w:rPr>
        <w:t>A tanuló általános felkészítése az egészséget nem veszélyeztető és biztonságos munkavégzésre, a biztonságos munkavállalói magatartáshoz szükséges kompetenciák elsajátíttatása.</w:t>
      </w:r>
    </w:p>
    <w:p w14:paraId="7524B5C4" w14:textId="77777777" w:rsidR="00C53E01" w:rsidRPr="00782DBE" w:rsidRDefault="00C53E01" w:rsidP="00C53E01">
      <w:pPr>
        <w:spacing w:after="0"/>
        <w:ind w:left="426"/>
        <w:rPr>
          <w:rFonts w:cs="Times New Roman"/>
        </w:rPr>
      </w:pPr>
    </w:p>
    <w:p w14:paraId="1C5E11A6"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Kapcsolódó közismereti, szakmai tartalmak</w:t>
      </w:r>
    </w:p>
    <w:p w14:paraId="5FD7C114" w14:textId="27CE8792" w:rsidR="00C53E01" w:rsidRPr="00782DBE" w:rsidRDefault="00365420" w:rsidP="00C53E01">
      <w:pPr>
        <w:spacing w:after="0"/>
        <w:ind w:left="426"/>
        <w:rPr>
          <w:rFonts w:cs="Times New Roman"/>
        </w:rPr>
      </w:pPr>
      <w:r w:rsidRPr="00782DBE">
        <w:rPr>
          <w:rFonts w:cs="Times New Roman"/>
        </w:rPr>
        <w:t>-</w:t>
      </w:r>
    </w:p>
    <w:p w14:paraId="731709CF" w14:textId="77777777" w:rsidR="00C53E01" w:rsidRPr="00782DBE" w:rsidRDefault="00C53E01" w:rsidP="00C53E01">
      <w:pPr>
        <w:spacing w:after="0"/>
        <w:ind w:left="426"/>
        <w:rPr>
          <w:rFonts w:cs="Times New Roman"/>
        </w:rPr>
      </w:pPr>
    </w:p>
    <w:p w14:paraId="55E03977"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Témakörök</w:t>
      </w:r>
    </w:p>
    <w:p w14:paraId="16098065" w14:textId="54032D2E" w:rsidR="00C53E01" w:rsidRPr="00782DBE" w:rsidRDefault="00365420"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A munkavédelem alapja</w:t>
      </w:r>
    </w:p>
    <w:p w14:paraId="39F8D61E" w14:textId="5042AED1" w:rsidR="00733190" w:rsidRPr="00782DBE" w:rsidRDefault="00733190" w:rsidP="008E5B6F">
      <w:pPr>
        <w:spacing w:after="0"/>
        <w:ind w:left="851"/>
        <w:rPr>
          <w:rFonts w:cs="Times New Roman"/>
        </w:rPr>
      </w:pPr>
      <w:r w:rsidRPr="00782DBE">
        <w:rPr>
          <w:rFonts w:cs="Times New Roman"/>
        </w:rPr>
        <w:t>A munkavédelem fogalma</w:t>
      </w:r>
      <w:r w:rsidR="005C2912">
        <w:rPr>
          <w:rFonts w:cs="Times New Roman"/>
        </w:rPr>
        <w:t>,</w:t>
      </w:r>
      <w:r w:rsidRPr="00782DBE">
        <w:rPr>
          <w:rFonts w:cs="Times New Roman"/>
        </w:rPr>
        <w:t xml:space="preserve"> területei</w:t>
      </w:r>
    </w:p>
    <w:p w14:paraId="1A3B165E" w14:textId="1BDAC3D9" w:rsidR="00733190" w:rsidRPr="00782DBE" w:rsidRDefault="00733190" w:rsidP="008E5B6F">
      <w:pPr>
        <w:spacing w:after="0"/>
        <w:ind w:left="851"/>
        <w:rPr>
          <w:rFonts w:cs="Times New Roman"/>
        </w:rPr>
      </w:pPr>
      <w:r w:rsidRPr="00782DBE">
        <w:rPr>
          <w:rFonts w:cs="Times New Roman"/>
        </w:rPr>
        <w:t>A munkavédelemben használt fogalmak értelmezése: baleset, munkabaleset, súlyos munkabaleset, üzemi baleset, úti baleset, tanulóbaleset, foglalkozási m</w:t>
      </w:r>
      <w:r w:rsidR="00436FE0">
        <w:rPr>
          <w:rFonts w:cs="Times New Roman"/>
        </w:rPr>
        <w:t>egbetegedés (1993. évi XCIII törvény</w:t>
      </w:r>
      <w:r w:rsidRPr="00782DBE">
        <w:rPr>
          <w:rFonts w:cs="Times New Roman"/>
        </w:rPr>
        <w:t xml:space="preserve"> 87.</w:t>
      </w:r>
      <w:r w:rsidR="00436FE0">
        <w:rPr>
          <w:rFonts w:cs="Times New Roman"/>
        </w:rPr>
        <w:t xml:space="preserve"> § és a 1997. évi LXXXIII. törvény</w:t>
      </w:r>
      <w:r w:rsidRPr="00782DBE">
        <w:rPr>
          <w:rFonts w:cs="Times New Roman"/>
        </w:rPr>
        <w:t xml:space="preserve"> 52.</w:t>
      </w:r>
      <w:r w:rsidR="00436FE0">
        <w:rPr>
          <w:rFonts w:cs="Times New Roman"/>
        </w:rPr>
        <w:t xml:space="preserve"> </w:t>
      </w:r>
      <w:r w:rsidRPr="00782DBE">
        <w:rPr>
          <w:rFonts w:cs="Times New Roman"/>
        </w:rPr>
        <w:t>§ szerint)</w:t>
      </w:r>
    </w:p>
    <w:p w14:paraId="67D5C2FA" w14:textId="77777777" w:rsidR="00733190" w:rsidRPr="00782DBE" w:rsidRDefault="00733190" w:rsidP="008E5B6F">
      <w:pPr>
        <w:spacing w:after="0"/>
        <w:ind w:left="851"/>
        <w:rPr>
          <w:rFonts w:cs="Times New Roman"/>
        </w:rPr>
      </w:pPr>
      <w:r w:rsidRPr="00782DBE">
        <w:rPr>
          <w:rFonts w:cs="Times New Roman"/>
        </w:rPr>
        <w:t>A munkavédelem érintettjei (munkáltató, munkavállaló, hatáskörzetben tartózkodók)</w:t>
      </w:r>
    </w:p>
    <w:p w14:paraId="0EA5DED2" w14:textId="77777777" w:rsidR="00733190" w:rsidRPr="00782DBE" w:rsidRDefault="00733190" w:rsidP="008E5B6F">
      <w:pPr>
        <w:spacing w:after="0"/>
        <w:ind w:left="851"/>
        <w:rPr>
          <w:rFonts w:cs="Times New Roman"/>
        </w:rPr>
      </w:pPr>
      <w:r w:rsidRPr="00782DBE">
        <w:rPr>
          <w:rFonts w:cs="Times New Roman"/>
        </w:rPr>
        <w:t>A balesetek és foglalkozási megbetegedések bejelentése, kivizsgálása</w:t>
      </w:r>
    </w:p>
    <w:p w14:paraId="697BC3AD" w14:textId="0C61C448" w:rsidR="00C53E01" w:rsidRPr="00782DBE" w:rsidRDefault="00733190" w:rsidP="00C53E01">
      <w:pPr>
        <w:tabs>
          <w:tab w:val="left" w:pos="1418"/>
          <w:tab w:val="right" w:pos="9072"/>
        </w:tabs>
        <w:spacing w:after="0"/>
        <w:ind w:left="851"/>
        <w:rPr>
          <w:rFonts w:cs="Times New Roman"/>
        </w:rPr>
      </w:pPr>
      <w:r w:rsidRPr="00782DBE">
        <w:rPr>
          <w:rFonts w:cs="Times New Roman"/>
        </w:rPr>
        <w:t>A munkáltatók és munkavállalók munkavédelmi jogai, feladatai, kötelezettségei</w:t>
      </w:r>
    </w:p>
    <w:p w14:paraId="13DA7E3F" w14:textId="77777777" w:rsidR="002578F2" w:rsidRPr="00782DBE" w:rsidRDefault="002578F2" w:rsidP="00C53E01">
      <w:pPr>
        <w:tabs>
          <w:tab w:val="left" w:pos="1418"/>
          <w:tab w:val="right" w:pos="9072"/>
        </w:tabs>
        <w:spacing w:after="0"/>
        <w:ind w:left="851"/>
        <w:rPr>
          <w:rFonts w:cs="Times New Roman"/>
        </w:rPr>
      </w:pPr>
    </w:p>
    <w:p w14:paraId="4C0EAC99" w14:textId="777FE606" w:rsidR="00C53E01" w:rsidRPr="00782DBE" w:rsidRDefault="00733190"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 xml:space="preserve">Munkahelyek munkavédelmi követelményei </w:t>
      </w:r>
    </w:p>
    <w:p w14:paraId="1D9D0DC2" w14:textId="77777777" w:rsidR="00733190" w:rsidRPr="00782DBE" w:rsidRDefault="00733190" w:rsidP="008E5B6F">
      <w:pPr>
        <w:spacing w:after="0"/>
        <w:ind w:left="851"/>
        <w:rPr>
          <w:rFonts w:cs="Times New Roman"/>
        </w:rPr>
      </w:pPr>
      <w:r w:rsidRPr="00782DBE">
        <w:rPr>
          <w:rFonts w:cs="Times New Roman"/>
        </w:rPr>
        <w:t>Az egészséges munkavégzés feltételei (fizikai, kémiai, biológiai, pszichoszociális és ergonómiai kockázati tényezők)</w:t>
      </w:r>
    </w:p>
    <w:p w14:paraId="2D258B51" w14:textId="77777777" w:rsidR="00733190" w:rsidRPr="00782DBE" w:rsidRDefault="00733190" w:rsidP="008E5B6F">
      <w:pPr>
        <w:spacing w:after="0"/>
        <w:ind w:left="851"/>
        <w:rPr>
          <w:rFonts w:cs="Times New Roman"/>
        </w:rPr>
      </w:pPr>
      <w:r w:rsidRPr="00782DBE">
        <w:rPr>
          <w:rFonts w:cs="Times New Roman"/>
        </w:rPr>
        <w:t>Munkahelyek kialakítása (ergonómia, munkaterek, padozat, közlekedési útvonalak, szociális helyiségek)</w:t>
      </w:r>
    </w:p>
    <w:p w14:paraId="145E72FA" w14:textId="77777777" w:rsidR="00733190" w:rsidRPr="00782DBE" w:rsidRDefault="00733190" w:rsidP="008E5B6F">
      <w:pPr>
        <w:spacing w:after="0"/>
        <w:ind w:left="851"/>
        <w:rPr>
          <w:rFonts w:cs="Times New Roman"/>
        </w:rPr>
      </w:pPr>
      <w:r w:rsidRPr="00782DBE">
        <w:rPr>
          <w:rFonts w:cs="Times New Roman"/>
        </w:rPr>
        <w:t>Munkaterületek megvilágítása (fényforrásokkal kapcsolatos követelmények, kontraszt, képernyő előtti munkavégzés előírásai)</w:t>
      </w:r>
    </w:p>
    <w:p w14:paraId="066D9E6A" w14:textId="77777777" w:rsidR="00733190" w:rsidRPr="00782DBE" w:rsidRDefault="00733190" w:rsidP="008E5B6F">
      <w:pPr>
        <w:spacing w:after="0"/>
        <w:ind w:left="851"/>
        <w:rPr>
          <w:rFonts w:cs="Times New Roman"/>
        </w:rPr>
      </w:pPr>
      <w:r w:rsidRPr="00782DBE">
        <w:rPr>
          <w:rFonts w:cs="Times New Roman"/>
        </w:rPr>
        <w:t>Munkahelyi klíma (hőmunka, hidegben végzett munka, munkahelyi szellőzés)</w:t>
      </w:r>
    </w:p>
    <w:p w14:paraId="366307D3" w14:textId="32982DCE" w:rsidR="00733190" w:rsidRPr="00782DBE" w:rsidRDefault="00733190" w:rsidP="008E5B6F">
      <w:pPr>
        <w:spacing w:after="0"/>
        <w:ind w:left="851"/>
        <w:rPr>
          <w:rFonts w:cs="Times New Roman"/>
        </w:rPr>
      </w:pPr>
      <w:r w:rsidRPr="00782DBE">
        <w:rPr>
          <w:rFonts w:cs="Times New Roman"/>
        </w:rPr>
        <w:t>Munkahelyi zaj</w:t>
      </w:r>
      <w:r w:rsidR="00436FE0">
        <w:rPr>
          <w:rFonts w:cs="Times New Roman"/>
        </w:rPr>
        <w:t>-</w:t>
      </w:r>
      <w:r w:rsidRPr="00782DBE">
        <w:rPr>
          <w:rFonts w:cs="Times New Roman"/>
        </w:rPr>
        <w:t xml:space="preserve"> és rezgésvédelem</w:t>
      </w:r>
    </w:p>
    <w:p w14:paraId="102FEFCA" w14:textId="77777777" w:rsidR="00733190" w:rsidRPr="00782DBE" w:rsidRDefault="00733190" w:rsidP="008E5B6F">
      <w:pPr>
        <w:spacing w:after="0"/>
        <w:ind w:left="851"/>
        <w:rPr>
          <w:rFonts w:cs="Times New Roman"/>
        </w:rPr>
      </w:pPr>
      <w:r w:rsidRPr="00782DBE">
        <w:rPr>
          <w:rFonts w:cs="Times New Roman"/>
        </w:rPr>
        <w:t>Kémiai kockázati tényezők (biztonsági adatlapok, CLP biztonsági jelzések ismerete)</w:t>
      </w:r>
    </w:p>
    <w:p w14:paraId="1A0ECC76" w14:textId="77777777" w:rsidR="00733190" w:rsidRPr="00782DBE" w:rsidRDefault="00733190" w:rsidP="008E5B6F">
      <w:pPr>
        <w:spacing w:after="0"/>
        <w:ind w:left="851"/>
        <w:rPr>
          <w:rFonts w:cs="Times New Roman"/>
        </w:rPr>
      </w:pPr>
      <w:r w:rsidRPr="00782DBE">
        <w:rPr>
          <w:rFonts w:cs="Times New Roman"/>
        </w:rPr>
        <w:t>Biológiai kockázati tényezők</w:t>
      </w:r>
    </w:p>
    <w:p w14:paraId="26C59C4E" w14:textId="1B693E67" w:rsidR="00C53E01" w:rsidRPr="00782DBE" w:rsidRDefault="00733190" w:rsidP="00C53E01">
      <w:pPr>
        <w:tabs>
          <w:tab w:val="left" w:pos="1418"/>
          <w:tab w:val="right" w:pos="9072"/>
        </w:tabs>
        <w:spacing w:after="0"/>
        <w:ind w:left="851"/>
        <w:rPr>
          <w:rFonts w:cs="Times New Roman"/>
        </w:rPr>
      </w:pPr>
      <w:r w:rsidRPr="00782DBE">
        <w:rPr>
          <w:rFonts w:cs="Times New Roman"/>
        </w:rPr>
        <w:t xml:space="preserve">Pszichikai kóroki tényezők </w:t>
      </w:r>
      <w:r w:rsidR="00436FE0">
        <w:rPr>
          <w:rFonts w:cs="Times New Roman"/>
        </w:rPr>
        <w:t>(túl/alulterhelés, mobbing, kié</w:t>
      </w:r>
      <w:r w:rsidRPr="00782DBE">
        <w:rPr>
          <w:rFonts w:cs="Times New Roman"/>
        </w:rPr>
        <w:t>gés)</w:t>
      </w:r>
    </w:p>
    <w:p w14:paraId="4029FC6C" w14:textId="77777777" w:rsidR="002578F2" w:rsidRPr="00782DBE" w:rsidRDefault="002578F2" w:rsidP="00C53E01">
      <w:pPr>
        <w:tabs>
          <w:tab w:val="left" w:pos="1418"/>
          <w:tab w:val="right" w:pos="9072"/>
        </w:tabs>
        <w:spacing w:after="0"/>
        <w:ind w:left="851"/>
        <w:rPr>
          <w:rFonts w:cs="Times New Roman"/>
        </w:rPr>
      </w:pPr>
    </w:p>
    <w:p w14:paraId="060A2864" w14:textId="2B5776D2" w:rsidR="00C53E01" w:rsidRPr="00782DBE" w:rsidRDefault="00733190"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Munkabiztonság</w:t>
      </w:r>
    </w:p>
    <w:p w14:paraId="7685D215" w14:textId="25213831" w:rsidR="00733190" w:rsidRPr="00782DBE" w:rsidRDefault="00733190" w:rsidP="00733190">
      <w:pPr>
        <w:tabs>
          <w:tab w:val="left" w:pos="1418"/>
          <w:tab w:val="right" w:pos="9072"/>
        </w:tabs>
        <w:spacing w:after="0"/>
        <w:ind w:left="851"/>
        <w:rPr>
          <w:rFonts w:cs="Times New Roman"/>
        </w:rPr>
      </w:pPr>
      <w:r w:rsidRPr="00782DBE">
        <w:rPr>
          <w:rFonts w:cs="Times New Roman"/>
        </w:rPr>
        <w:t>A leggyakoribb kéziszerszámokkal kapcsolatos szabályok, munkaeszköz üzembe helyezésének feltételei, dokumentációja</w:t>
      </w:r>
    </w:p>
    <w:p w14:paraId="06D96006" w14:textId="77777777" w:rsidR="00733190" w:rsidRPr="00782DBE" w:rsidRDefault="00733190" w:rsidP="00733190">
      <w:pPr>
        <w:tabs>
          <w:tab w:val="left" w:pos="1418"/>
          <w:tab w:val="right" w:pos="9072"/>
        </w:tabs>
        <w:spacing w:after="0"/>
        <w:ind w:left="851"/>
        <w:rPr>
          <w:rFonts w:cs="Times New Roman"/>
        </w:rPr>
      </w:pPr>
      <w:r w:rsidRPr="00782DBE">
        <w:rPr>
          <w:rFonts w:cs="Times New Roman"/>
        </w:rPr>
        <w:t>Az anyagmozgatás szabályai és eszközei (gravitációs, kézi, gépi anyagmozgatás szabályai, veszélyes anyagokkal történő munkavégzés)</w:t>
      </w:r>
    </w:p>
    <w:p w14:paraId="5C458B56" w14:textId="77777777" w:rsidR="00733190" w:rsidRPr="00782DBE" w:rsidRDefault="00733190" w:rsidP="00733190">
      <w:pPr>
        <w:tabs>
          <w:tab w:val="left" w:pos="1418"/>
          <w:tab w:val="right" w:pos="9072"/>
        </w:tabs>
        <w:spacing w:after="0"/>
        <w:ind w:left="851"/>
        <w:rPr>
          <w:rFonts w:cs="Times New Roman"/>
        </w:rPr>
      </w:pPr>
      <w:r w:rsidRPr="00782DBE">
        <w:rPr>
          <w:rFonts w:cs="Times New Roman"/>
        </w:rPr>
        <w:t>A szállítás szabályai és berendezései, szállítógépekkel kapcsolatos biztonsági követelmények</w:t>
      </w:r>
    </w:p>
    <w:p w14:paraId="72FF552E" w14:textId="77777777" w:rsidR="00733190" w:rsidRPr="00782DBE" w:rsidRDefault="00733190" w:rsidP="00733190">
      <w:pPr>
        <w:tabs>
          <w:tab w:val="left" w:pos="1418"/>
          <w:tab w:val="right" w:pos="9072"/>
        </w:tabs>
        <w:spacing w:after="0"/>
        <w:ind w:left="851"/>
        <w:rPr>
          <w:rFonts w:cs="Times New Roman"/>
        </w:rPr>
      </w:pPr>
      <w:r w:rsidRPr="00782DBE">
        <w:rPr>
          <w:rFonts w:cs="Times New Roman"/>
        </w:rPr>
        <w:t xml:space="preserve">Munkavédelmi eszközök és alkalmazásuk (munkaruházat, egyéni és kollektív védőeszközök) </w:t>
      </w:r>
    </w:p>
    <w:p w14:paraId="4873B7FA" w14:textId="77777777" w:rsidR="00733190" w:rsidRPr="00782DBE" w:rsidRDefault="00733190" w:rsidP="00733190">
      <w:pPr>
        <w:tabs>
          <w:tab w:val="left" w:pos="1418"/>
          <w:tab w:val="right" w:pos="9072"/>
        </w:tabs>
        <w:spacing w:after="0"/>
        <w:ind w:left="851"/>
        <w:rPr>
          <w:rFonts w:cs="Times New Roman"/>
        </w:rPr>
      </w:pPr>
      <w:r w:rsidRPr="00782DBE">
        <w:rPr>
          <w:rFonts w:cs="Times New Roman"/>
        </w:rPr>
        <w:t>Földmunkákkal kapcsolatos biztonsági előírások (munkagödör/munkaárok kiemelése, dúcolás, feljárók, átjárók, lépcsők kialakítása)</w:t>
      </w:r>
    </w:p>
    <w:p w14:paraId="1A65CBD0" w14:textId="77777777" w:rsidR="00733190" w:rsidRPr="00782DBE" w:rsidRDefault="00733190" w:rsidP="00733190">
      <w:pPr>
        <w:tabs>
          <w:tab w:val="left" w:pos="1418"/>
          <w:tab w:val="right" w:pos="9072"/>
        </w:tabs>
        <w:spacing w:after="0"/>
        <w:ind w:left="851"/>
        <w:rPr>
          <w:rFonts w:cs="Times New Roman"/>
        </w:rPr>
      </w:pPr>
      <w:r w:rsidRPr="00782DBE">
        <w:rPr>
          <w:rFonts w:cs="Times New Roman"/>
        </w:rPr>
        <w:t>Állványzatokkal kapcsolatos előírások, leesés elleni védelem</w:t>
      </w:r>
    </w:p>
    <w:p w14:paraId="4E48A3CF" w14:textId="77777777" w:rsidR="00733190" w:rsidRPr="00782DBE" w:rsidRDefault="00733190" w:rsidP="00733190">
      <w:pPr>
        <w:tabs>
          <w:tab w:val="left" w:pos="1418"/>
          <w:tab w:val="right" w:pos="9072"/>
        </w:tabs>
        <w:spacing w:after="0"/>
        <w:ind w:left="851"/>
        <w:rPr>
          <w:rFonts w:cs="Times New Roman"/>
        </w:rPr>
      </w:pPr>
      <w:r w:rsidRPr="00782DBE">
        <w:rPr>
          <w:rFonts w:cs="Times New Roman"/>
        </w:rPr>
        <w:t>Beszállással végzett munkák biztonsági előírásai</w:t>
      </w:r>
    </w:p>
    <w:p w14:paraId="27CF3353" w14:textId="53C10D58" w:rsidR="00C53E01" w:rsidRPr="00782DBE" w:rsidRDefault="00733190" w:rsidP="00C53E01">
      <w:pPr>
        <w:tabs>
          <w:tab w:val="left" w:pos="1418"/>
          <w:tab w:val="right" w:pos="9072"/>
        </w:tabs>
        <w:spacing w:after="0"/>
        <w:ind w:left="851"/>
        <w:rPr>
          <w:rFonts w:cs="Times New Roman"/>
        </w:rPr>
      </w:pPr>
      <w:r w:rsidRPr="00782DBE">
        <w:rPr>
          <w:rFonts w:cs="Times New Roman"/>
        </w:rPr>
        <w:t>Vízügyi biztonsági szabályzat</w:t>
      </w:r>
    </w:p>
    <w:p w14:paraId="25C5844B" w14:textId="77777777" w:rsidR="002578F2" w:rsidRPr="00782DBE" w:rsidRDefault="002578F2" w:rsidP="00C53E01">
      <w:pPr>
        <w:tabs>
          <w:tab w:val="left" w:pos="1418"/>
          <w:tab w:val="right" w:pos="9072"/>
        </w:tabs>
        <w:spacing w:after="0"/>
        <w:ind w:left="851"/>
        <w:rPr>
          <w:rFonts w:cs="Times New Roman"/>
        </w:rPr>
      </w:pPr>
    </w:p>
    <w:p w14:paraId="52F0CD2B" w14:textId="54722364" w:rsidR="00C53E01" w:rsidRPr="00782DBE" w:rsidRDefault="00C831B7"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Tűzbiztonság</w:t>
      </w:r>
    </w:p>
    <w:p w14:paraId="6755792F" w14:textId="4B5582AA" w:rsidR="00C831B7" w:rsidRPr="00782DBE" w:rsidRDefault="00C53E01" w:rsidP="00C831B7">
      <w:pPr>
        <w:tabs>
          <w:tab w:val="left" w:pos="1418"/>
          <w:tab w:val="right" w:pos="9072"/>
        </w:tabs>
        <w:spacing w:after="0"/>
        <w:ind w:left="851"/>
        <w:rPr>
          <w:rFonts w:cs="Times New Roman"/>
        </w:rPr>
      </w:pPr>
      <w:r w:rsidRPr="00782DBE">
        <w:rPr>
          <w:rFonts w:cs="Times New Roman"/>
        </w:rPr>
        <w:t>A</w:t>
      </w:r>
      <w:r w:rsidR="00C831B7" w:rsidRPr="00782DBE">
        <w:rPr>
          <w:rFonts w:cs="Times New Roman"/>
        </w:rPr>
        <w:t xml:space="preserve"> Feladatok a tűzmegelőzés területén (tűzoltás feltételeinek biztosítása, a tűzvédelmi szabályzat és tűzriadó terv tartalmi elemei, az OTSZ előírásai)</w:t>
      </w:r>
    </w:p>
    <w:p w14:paraId="5516E1DB" w14:textId="77777777" w:rsidR="00C831B7" w:rsidRPr="00782DBE" w:rsidRDefault="00C831B7" w:rsidP="00C831B7">
      <w:pPr>
        <w:tabs>
          <w:tab w:val="left" w:pos="1418"/>
          <w:tab w:val="right" w:pos="9072"/>
        </w:tabs>
        <w:spacing w:after="0"/>
        <w:ind w:left="851"/>
        <w:rPr>
          <w:rFonts w:cs="Times New Roman"/>
        </w:rPr>
      </w:pPr>
      <w:r w:rsidRPr="00782DBE">
        <w:rPr>
          <w:rFonts w:cs="Times New Roman"/>
        </w:rPr>
        <w:t>Tűzesetekkel kapcsolatos feladatok, tűzoltás, mentés, tűzvizsgálat</w:t>
      </w:r>
    </w:p>
    <w:p w14:paraId="69E369F8" w14:textId="77777777" w:rsidR="00C831B7" w:rsidRPr="00782DBE" w:rsidRDefault="00C831B7" w:rsidP="00C831B7">
      <w:pPr>
        <w:tabs>
          <w:tab w:val="left" w:pos="1418"/>
          <w:tab w:val="right" w:pos="9072"/>
        </w:tabs>
        <w:spacing w:after="0"/>
        <w:ind w:left="851"/>
        <w:rPr>
          <w:rFonts w:cs="Times New Roman"/>
        </w:rPr>
      </w:pPr>
      <w:r w:rsidRPr="00782DBE">
        <w:rPr>
          <w:rFonts w:cs="Times New Roman"/>
        </w:rPr>
        <w:t>Tűzvédelmi jelzések, menekülési útvonalak kijelölése</w:t>
      </w:r>
    </w:p>
    <w:p w14:paraId="54654002" w14:textId="77777777" w:rsidR="00C831B7" w:rsidRPr="00782DBE" w:rsidRDefault="00C831B7" w:rsidP="00C831B7">
      <w:pPr>
        <w:tabs>
          <w:tab w:val="left" w:pos="1418"/>
          <w:tab w:val="right" w:pos="9072"/>
        </w:tabs>
        <w:spacing w:after="0"/>
        <w:ind w:left="851"/>
        <w:rPr>
          <w:rFonts w:cs="Times New Roman"/>
        </w:rPr>
      </w:pPr>
      <w:r w:rsidRPr="00782DBE">
        <w:rPr>
          <w:rFonts w:cs="Times New Roman"/>
        </w:rPr>
        <w:t>Oltáselmélet (oltóanyagok alkalmazhatósága, tűzoltó készülékek használata)</w:t>
      </w:r>
    </w:p>
    <w:p w14:paraId="2AAF11E2" w14:textId="4FA0CFEC" w:rsidR="00C53E01" w:rsidRPr="00782DBE" w:rsidRDefault="00C53E01" w:rsidP="00C53E01">
      <w:pPr>
        <w:tabs>
          <w:tab w:val="left" w:pos="1418"/>
          <w:tab w:val="right" w:pos="9072"/>
        </w:tabs>
        <w:spacing w:after="0"/>
        <w:ind w:left="851"/>
        <w:rPr>
          <w:rFonts w:cs="Times New Roman"/>
        </w:rPr>
      </w:pPr>
    </w:p>
    <w:p w14:paraId="194DC65F" w14:textId="49DDF371" w:rsidR="00C53E01" w:rsidRPr="00782DBE" w:rsidRDefault="00C831B7"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Érintésvédelem</w:t>
      </w:r>
    </w:p>
    <w:p w14:paraId="7FA43EFB" w14:textId="39339A06" w:rsidR="00C831B7" w:rsidRPr="00782DBE" w:rsidRDefault="00C831B7" w:rsidP="00C831B7">
      <w:pPr>
        <w:tabs>
          <w:tab w:val="left" w:pos="1418"/>
          <w:tab w:val="right" w:pos="9072"/>
        </w:tabs>
        <w:spacing w:after="0"/>
        <w:ind w:left="851"/>
        <w:rPr>
          <w:rFonts w:cs="Times New Roman"/>
        </w:rPr>
      </w:pPr>
      <w:r w:rsidRPr="00782DBE">
        <w:rPr>
          <w:rFonts w:cs="Times New Roman"/>
        </w:rPr>
        <w:t>Érintésvédelmi módok</w:t>
      </w:r>
    </w:p>
    <w:p w14:paraId="5B1110CD" w14:textId="77777777" w:rsidR="00C831B7" w:rsidRPr="00782DBE" w:rsidRDefault="00C831B7" w:rsidP="00C831B7">
      <w:pPr>
        <w:tabs>
          <w:tab w:val="left" w:pos="1418"/>
          <w:tab w:val="right" w:pos="9072"/>
        </w:tabs>
        <w:spacing w:after="0"/>
        <w:ind w:left="851"/>
        <w:rPr>
          <w:rFonts w:cs="Times New Roman"/>
        </w:rPr>
      </w:pPr>
      <w:r w:rsidRPr="00782DBE">
        <w:rPr>
          <w:rFonts w:cs="Times New Roman"/>
        </w:rPr>
        <w:t>Villamos munkák biztonságtechnikája</w:t>
      </w:r>
    </w:p>
    <w:p w14:paraId="7A9977B4" w14:textId="7DA009C8" w:rsidR="00C53E01" w:rsidRPr="00782DBE" w:rsidRDefault="00C53E01" w:rsidP="00C53E01">
      <w:pPr>
        <w:tabs>
          <w:tab w:val="left" w:pos="1418"/>
          <w:tab w:val="right" w:pos="9072"/>
        </w:tabs>
        <w:spacing w:after="0"/>
        <w:ind w:left="851"/>
        <w:rPr>
          <w:rFonts w:cs="Times New Roman"/>
        </w:rPr>
      </w:pPr>
    </w:p>
    <w:p w14:paraId="6C922993" w14:textId="2E1BD7B7" w:rsidR="00C53E01" w:rsidRPr="00782DBE" w:rsidRDefault="00C831B7" w:rsidP="00C53E01">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Elsősegély</w:t>
      </w:r>
    </w:p>
    <w:p w14:paraId="0E052193" w14:textId="77777777" w:rsidR="00C831B7" w:rsidRPr="00782DBE" w:rsidRDefault="00C831B7" w:rsidP="00C831B7">
      <w:pPr>
        <w:tabs>
          <w:tab w:val="left" w:pos="1418"/>
          <w:tab w:val="right" w:pos="9072"/>
        </w:tabs>
        <w:spacing w:after="0"/>
        <w:ind w:left="851"/>
        <w:rPr>
          <w:rFonts w:cs="Times New Roman"/>
        </w:rPr>
      </w:pPr>
      <w:r w:rsidRPr="00782DBE">
        <w:rPr>
          <w:rFonts w:cs="Times New Roman"/>
        </w:rPr>
        <w:t>Az elsősegélyezés alapelvei</w:t>
      </w:r>
    </w:p>
    <w:p w14:paraId="75E5A9DD" w14:textId="77777777" w:rsidR="00C831B7" w:rsidRPr="00782DBE" w:rsidRDefault="00C831B7" w:rsidP="00C831B7">
      <w:pPr>
        <w:tabs>
          <w:tab w:val="left" w:pos="1418"/>
          <w:tab w:val="right" w:pos="9072"/>
        </w:tabs>
        <w:spacing w:after="0"/>
        <w:ind w:left="851"/>
        <w:rPr>
          <w:rFonts w:cs="Times New Roman"/>
        </w:rPr>
      </w:pPr>
      <w:r w:rsidRPr="00782DBE">
        <w:rPr>
          <w:rFonts w:cs="Times New Roman"/>
        </w:rPr>
        <w:t>Teendők: - ájulás, rosszullét</w:t>
      </w:r>
    </w:p>
    <w:p w14:paraId="06B27C99" w14:textId="77777777" w:rsidR="00C831B7" w:rsidRPr="00782DBE" w:rsidRDefault="00C831B7" w:rsidP="00C831B7">
      <w:pPr>
        <w:tabs>
          <w:tab w:val="left" w:pos="1418"/>
          <w:tab w:val="right" w:pos="9072"/>
        </w:tabs>
        <w:spacing w:after="0"/>
        <w:ind w:left="1843"/>
        <w:rPr>
          <w:rFonts w:cs="Times New Roman"/>
        </w:rPr>
      </w:pPr>
      <w:r w:rsidRPr="00782DBE">
        <w:rPr>
          <w:rFonts w:cs="Times New Roman"/>
        </w:rPr>
        <w:t xml:space="preserve">- vérzéssel járó sérülések </w:t>
      </w:r>
    </w:p>
    <w:p w14:paraId="0862B00F" w14:textId="77777777" w:rsidR="00C831B7" w:rsidRPr="00782DBE" w:rsidRDefault="00C831B7" w:rsidP="00C831B7">
      <w:pPr>
        <w:tabs>
          <w:tab w:val="left" w:pos="1418"/>
          <w:tab w:val="right" w:pos="9072"/>
        </w:tabs>
        <w:spacing w:after="0"/>
        <w:ind w:left="1843"/>
        <w:rPr>
          <w:rFonts w:cs="Times New Roman"/>
        </w:rPr>
      </w:pPr>
      <w:r w:rsidRPr="00782DBE">
        <w:rPr>
          <w:rFonts w:cs="Times New Roman"/>
        </w:rPr>
        <w:t>- rándulás, ficam, törések (végtagok, törzs, koponya sérülése)</w:t>
      </w:r>
    </w:p>
    <w:p w14:paraId="4D08E4F3" w14:textId="77777777" w:rsidR="00C831B7" w:rsidRPr="00782DBE" w:rsidRDefault="00C831B7" w:rsidP="00C831B7">
      <w:pPr>
        <w:tabs>
          <w:tab w:val="left" w:pos="1418"/>
          <w:tab w:val="right" w:pos="9072"/>
        </w:tabs>
        <w:spacing w:after="0"/>
        <w:ind w:left="1843"/>
        <w:rPr>
          <w:rFonts w:cs="Times New Roman"/>
        </w:rPr>
      </w:pPr>
      <w:r w:rsidRPr="00782DBE">
        <w:rPr>
          <w:rFonts w:cs="Times New Roman"/>
        </w:rPr>
        <w:t>- mérgezések, sav/lúg okozta marás</w:t>
      </w:r>
    </w:p>
    <w:p w14:paraId="69440C47" w14:textId="77777777" w:rsidR="00C831B7" w:rsidRPr="00782DBE" w:rsidRDefault="00C831B7" w:rsidP="00C831B7">
      <w:pPr>
        <w:tabs>
          <w:tab w:val="left" w:pos="1418"/>
          <w:tab w:val="right" w:pos="9072"/>
        </w:tabs>
        <w:spacing w:after="0"/>
        <w:ind w:left="1843"/>
        <w:rPr>
          <w:rFonts w:cs="Times New Roman"/>
        </w:rPr>
      </w:pPr>
      <w:r w:rsidRPr="00782DBE">
        <w:rPr>
          <w:rFonts w:cs="Times New Roman"/>
        </w:rPr>
        <w:t>- áramütés esetén</w:t>
      </w:r>
    </w:p>
    <w:p w14:paraId="686D425D" w14:textId="77777777" w:rsidR="00C53E01" w:rsidRPr="00782DBE" w:rsidRDefault="00C53E01" w:rsidP="00C53E01">
      <w:pPr>
        <w:tabs>
          <w:tab w:val="left" w:pos="1418"/>
          <w:tab w:val="right" w:pos="9072"/>
        </w:tabs>
        <w:spacing w:after="0"/>
        <w:ind w:left="851"/>
        <w:rPr>
          <w:rFonts w:cs="Times New Roman"/>
        </w:rPr>
      </w:pPr>
    </w:p>
    <w:p w14:paraId="448DC96B"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képzés javasolt helyszíne (ajánlás)</w:t>
      </w:r>
    </w:p>
    <w:p w14:paraId="0E74F427" w14:textId="55BC2E47" w:rsidR="00C53E01" w:rsidRPr="00782DBE" w:rsidRDefault="001B7B7D" w:rsidP="00C53E01">
      <w:pPr>
        <w:spacing w:after="0"/>
        <w:ind w:left="426"/>
        <w:rPr>
          <w:rFonts w:cs="Times New Roman"/>
        </w:rPr>
      </w:pPr>
      <w:r w:rsidRPr="00782DBE">
        <w:rPr>
          <w:rFonts w:cs="Times New Roman"/>
        </w:rPr>
        <w:t>Tanterem</w:t>
      </w:r>
    </w:p>
    <w:p w14:paraId="37C72D52" w14:textId="77777777" w:rsidR="00C53E01" w:rsidRPr="00782DBE" w:rsidRDefault="00C53E01" w:rsidP="00C53E01">
      <w:pPr>
        <w:spacing w:after="0"/>
        <w:ind w:left="426"/>
        <w:rPr>
          <w:rFonts w:cs="Times New Roman"/>
        </w:rPr>
      </w:pPr>
    </w:p>
    <w:p w14:paraId="3FC942B5" w14:textId="77777777" w:rsidR="00C53E01" w:rsidRPr="00782DBE" w:rsidRDefault="00C53E01" w:rsidP="00C53E01">
      <w:pPr>
        <w:pStyle w:val="Listaszerbekezds"/>
        <w:numPr>
          <w:ilvl w:val="1"/>
          <w:numId w:val="8"/>
        </w:numPr>
        <w:spacing w:after="0"/>
        <w:rPr>
          <w:rFonts w:cs="Times New Roman"/>
          <w:b/>
        </w:rPr>
      </w:pPr>
      <w:r w:rsidRPr="00782DBE">
        <w:rPr>
          <w:rFonts w:cs="Times New Roman"/>
          <w:b/>
        </w:rPr>
        <w:t>A tantárgy értékelésének módja</w:t>
      </w:r>
    </w:p>
    <w:p w14:paraId="2710F671" w14:textId="0D4BF87D" w:rsidR="00C53E01" w:rsidRPr="00782DBE" w:rsidRDefault="00C53E01" w:rsidP="00C53E01">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50CB1AFA" w14:textId="77777777" w:rsidR="00C53E01" w:rsidRPr="00782DBE" w:rsidRDefault="00C53E01" w:rsidP="00C53E01">
      <w:pPr>
        <w:spacing w:after="0"/>
        <w:ind w:left="426"/>
        <w:rPr>
          <w:rFonts w:cs="Times New Roman"/>
        </w:rPr>
      </w:pPr>
    </w:p>
    <w:p w14:paraId="3B6CA546" w14:textId="78CABECF" w:rsidR="008553B5" w:rsidRPr="00782DBE" w:rsidRDefault="003978FB" w:rsidP="008553B5">
      <w:pPr>
        <w:pStyle w:val="Listaszerbekezds"/>
        <w:numPr>
          <w:ilvl w:val="0"/>
          <w:numId w:val="8"/>
        </w:numPr>
        <w:tabs>
          <w:tab w:val="right" w:pos="9072"/>
        </w:tabs>
        <w:spacing w:after="0"/>
        <w:rPr>
          <w:rFonts w:cs="Times New Roman"/>
          <w:b/>
        </w:rPr>
      </w:pPr>
      <w:r w:rsidRPr="00782DBE">
        <w:rPr>
          <w:rFonts w:cs="Times New Roman"/>
          <w:b/>
        </w:rPr>
        <w:t>Műszaki ábrázolás</w:t>
      </w:r>
      <w:r w:rsidR="008553B5" w:rsidRPr="00782DBE">
        <w:rPr>
          <w:rFonts w:cs="Times New Roman"/>
          <w:b/>
        </w:rPr>
        <w:t xml:space="preserve"> tantárgy</w:t>
      </w:r>
      <w:r w:rsidR="008553B5" w:rsidRPr="00782DBE">
        <w:rPr>
          <w:rFonts w:cs="Times New Roman"/>
          <w:b/>
        </w:rPr>
        <w:tab/>
      </w:r>
      <w:r w:rsidR="002853B2" w:rsidRPr="00782DBE">
        <w:rPr>
          <w:rFonts w:cs="Times New Roman"/>
          <w:b/>
        </w:rPr>
        <w:t>72</w:t>
      </w:r>
      <w:r w:rsidR="008553B5" w:rsidRPr="00782DBE">
        <w:rPr>
          <w:rFonts w:cs="Times New Roman"/>
          <w:b/>
        </w:rPr>
        <w:t xml:space="preserve"> óra/</w:t>
      </w:r>
      <w:r w:rsidR="002853B2" w:rsidRPr="00782DBE">
        <w:rPr>
          <w:rFonts w:cs="Times New Roman"/>
          <w:b/>
        </w:rPr>
        <w:t>72</w:t>
      </w:r>
      <w:r w:rsidR="008553B5" w:rsidRPr="00782DBE">
        <w:rPr>
          <w:rFonts w:cs="Times New Roman"/>
          <w:b/>
        </w:rPr>
        <w:t xml:space="preserve"> óra*</w:t>
      </w:r>
    </w:p>
    <w:p w14:paraId="520D4DD0" w14:textId="2E504D1B" w:rsidR="008553B5" w:rsidRPr="00782DBE" w:rsidRDefault="008553B5" w:rsidP="008553B5">
      <w:pPr>
        <w:spacing w:after="0"/>
        <w:jc w:val="right"/>
        <w:rPr>
          <w:rFonts w:cs="Times New Roman"/>
          <w:sz w:val="20"/>
        </w:rPr>
      </w:pPr>
      <w:r w:rsidRPr="00782DBE">
        <w:rPr>
          <w:rFonts w:cs="Times New Roman"/>
          <w:sz w:val="20"/>
        </w:rPr>
        <w:t>* 9</w:t>
      </w:r>
      <w:r w:rsidR="002B0BF9">
        <w:rPr>
          <w:rFonts w:cs="Times New Roman"/>
          <w:sz w:val="20"/>
        </w:rPr>
        <w:t>–</w:t>
      </w:r>
      <w:r w:rsidRPr="00782DBE">
        <w:rPr>
          <w:rFonts w:cs="Times New Roman"/>
          <w:sz w:val="20"/>
        </w:rPr>
        <w:t>13. évfolyamon megszervezett képzés/13. és 14. évfolyamon megszervezett képzés</w:t>
      </w:r>
    </w:p>
    <w:p w14:paraId="636F072B" w14:textId="77777777" w:rsidR="008553B5" w:rsidRPr="00782DBE" w:rsidRDefault="008553B5" w:rsidP="008553B5">
      <w:pPr>
        <w:spacing w:after="0"/>
        <w:ind w:left="426"/>
        <w:rPr>
          <w:rFonts w:cs="Times New Roman"/>
        </w:rPr>
      </w:pPr>
    </w:p>
    <w:p w14:paraId="3572D7F6" w14:textId="4FED475E" w:rsidR="008553B5" w:rsidRPr="00782DBE" w:rsidRDefault="008553B5" w:rsidP="008553B5">
      <w:pPr>
        <w:spacing w:after="0"/>
        <w:ind w:left="426"/>
        <w:rPr>
          <w:rFonts w:cs="Times New Roman"/>
        </w:rPr>
      </w:pPr>
      <w:r w:rsidRPr="00782DBE">
        <w:rPr>
          <w:rFonts w:cs="Times New Roman"/>
        </w:rPr>
        <w:t>A tantárgy a főszakképesítéshez kapcsolódik.</w:t>
      </w:r>
    </w:p>
    <w:p w14:paraId="11D3BBF5" w14:textId="77777777" w:rsidR="008553B5" w:rsidRPr="00782DBE" w:rsidRDefault="008553B5" w:rsidP="008553B5">
      <w:pPr>
        <w:spacing w:after="0"/>
        <w:ind w:left="426"/>
        <w:rPr>
          <w:rFonts w:cs="Times New Roman"/>
        </w:rPr>
      </w:pPr>
    </w:p>
    <w:p w14:paraId="02DE5357"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tanításának célja</w:t>
      </w:r>
    </w:p>
    <w:p w14:paraId="262FDFF6" w14:textId="6CB06FFF" w:rsidR="008553B5" w:rsidRPr="00782DBE" w:rsidRDefault="003978FB" w:rsidP="008553B5">
      <w:pPr>
        <w:spacing w:after="0"/>
        <w:ind w:left="426"/>
        <w:rPr>
          <w:rFonts w:cs="Times New Roman"/>
        </w:rPr>
      </w:pPr>
      <w:r w:rsidRPr="00782DBE">
        <w:rPr>
          <w:rFonts w:cs="Times New Roman"/>
          <w:szCs w:val="24"/>
          <w:lang w:eastAsia="hu-HU"/>
        </w:rPr>
        <w:t xml:space="preserve">A </w:t>
      </w:r>
      <w:r w:rsidRPr="00782DBE">
        <w:rPr>
          <w:rFonts w:cs="Times New Roman"/>
          <w:i/>
        </w:rPr>
        <w:t xml:space="preserve">Műszaki ábrázolás </w:t>
      </w:r>
      <w:r w:rsidRPr="00782DBE">
        <w:rPr>
          <w:rFonts w:cs="Times New Roman"/>
        </w:rPr>
        <w:t>tantárgy</w:t>
      </w:r>
      <w:r w:rsidRPr="00782DBE">
        <w:rPr>
          <w:rFonts w:cs="Times New Roman"/>
          <w:i/>
          <w:iCs/>
          <w:szCs w:val="24"/>
          <w:lang w:eastAsia="hu-HU"/>
        </w:rPr>
        <w:t xml:space="preserve"> </w:t>
      </w:r>
      <w:r w:rsidRPr="00782DBE">
        <w:rPr>
          <w:rFonts w:cs="Times New Roman"/>
          <w:szCs w:val="24"/>
          <w:lang w:eastAsia="hu-HU"/>
        </w:rPr>
        <w:t>oktatásának célja egy általános műszaki szemlélet és alapvető rajztechnikai, szerkesztési ismeretek nyújtása. Egy olyan térszemlélet kialakulásának segítése, amely birtokában a tanulók sikeresen megoldják az egyszerű rajzfeladatokat, valamint képessé válnak kész műszaki rajzok olvasására.</w:t>
      </w:r>
    </w:p>
    <w:p w14:paraId="15AFB26B" w14:textId="77777777" w:rsidR="008553B5" w:rsidRPr="00782DBE" w:rsidRDefault="008553B5" w:rsidP="008553B5">
      <w:pPr>
        <w:spacing w:after="0"/>
        <w:ind w:left="426"/>
        <w:rPr>
          <w:rFonts w:cs="Times New Roman"/>
        </w:rPr>
      </w:pPr>
    </w:p>
    <w:p w14:paraId="105C7962"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Kapcsolódó közismereti, szakmai tartalmak</w:t>
      </w:r>
    </w:p>
    <w:p w14:paraId="46A95528" w14:textId="77777777" w:rsidR="008553B5" w:rsidRPr="00782DBE" w:rsidRDefault="008553B5" w:rsidP="008553B5">
      <w:pPr>
        <w:spacing w:after="0"/>
        <w:ind w:left="426"/>
        <w:rPr>
          <w:rFonts w:cs="Times New Roman"/>
        </w:rPr>
      </w:pPr>
    </w:p>
    <w:p w14:paraId="6934ADFB" w14:textId="77777777" w:rsidR="008553B5" w:rsidRPr="00782DBE" w:rsidRDefault="008553B5" w:rsidP="008553B5">
      <w:pPr>
        <w:spacing w:after="0"/>
        <w:ind w:left="426"/>
        <w:rPr>
          <w:rFonts w:cs="Times New Roman"/>
        </w:rPr>
      </w:pPr>
    </w:p>
    <w:p w14:paraId="250356D8"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Témakörök</w:t>
      </w:r>
    </w:p>
    <w:p w14:paraId="0C275C16" w14:textId="47A0AC8F" w:rsidR="008553B5" w:rsidRPr="00782DBE" w:rsidRDefault="003978FB"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Általános rajztechnikai ismeretek</w:t>
      </w:r>
    </w:p>
    <w:p w14:paraId="075C6A82" w14:textId="0B051718" w:rsidR="003978FB" w:rsidRPr="00782DBE" w:rsidRDefault="003978FB" w:rsidP="003978FB">
      <w:pPr>
        <w:spacing w:after="0"/>
        <w:ind w:left="851"/>
        <w:rPr>
          <w:rFonts w:cs="Times New Roman"/>
        </w:rPr>
      </w:pPr>
      <w:r w:rsidRPr="00782DBE">
        <w:rPr>
          <w:rFonts w:cs="Times New Roman"/>
        </w:rPr>
        <w:t>Műszaki rajz tartalma, eszközei</w:t>
      </w:r>
    </w:p>
    <w:p w14:paraId="7F6EB8A4" w14:textId="77777777" w:rsidR="003978FB" w:rsidRPr="00782DBE" w:rsidRDefault="003978FB" w:rsidP="003978FB">
      <w:pPr>
        <w:spacing w:after="0"/>
        <w:ind w:left="851"/>
        <w:rPr>
          <w:rFonts w:cs="Times New Roman"/>
        </w:rPr>
      </w:pPr>
      <w:r w:rsidRPr="00782DBE">
        <w:rPr>
          <w:rFonts w:cs="Times New Roman"/>
        </w:rPr>
        <w:t>Szabványírás</w:t>
      </w:r>
    </w:p>
    <w:p w14:paraId="5D0473A2" w14:textId="7C2F0555" w:rsidR="008553B5" w:rsidRPr="00782DBE" w:rsidRDefault="003978FB" w:rsidP="008553B5">
      <w:pPr>
        <w:spacing w:after="0"/>
        <w:ind w:left="851"/>
        <w:rPr>
          <w:rFonts w:cs="Times New Roman"/>
        </w:rPr>
      </w:pPr>
      <w:r w:rsidRPr="00782DBE">
        <w:rPr>
          <w:rFonts w:cs="Times New Roman"/>
        </w:rPr>
        <w:t>Méretek megadása, méretarányok</w:t>
      </w:r>
    </w:p>
    <w:p w14:paraId="0ED4FE2C" w14:textId="77777777" w:rsidR="008553B5" w:rsidRPr="00782DBE" w:rsidRDefault="008553B5" w:rsidP="008553B5">
      <w:pPr>
        <w:tabs>
          <w:tab w:val="left" w:pos="1418"/>
          <w:tab w:val="right" w:pos="9072"/>
        </w:tabs>
        <w:spacing w:after="0"/>
        <w:ind w:left="851"/>
        <w:rPr>
          <w:rFonts w:cs="Times New Roman"/>
        </w:rPr>
      </w:pPr>
    </w:p>
    <w:p w14:paraId="1C279C2D" w14:textId="1EA6C9E8" w:rsidR="008553B5" w:rsidRPr="00782DBE" w:rsidRDefault="0029724E"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Ábrázolási módok</w:t>
      </w:r>
    </w:p>
    <w:p w14:paraId="623A33B3" w14:textId="6F582A38" w:rsidR="0029724E" w:rsidRPr="00782DBE" w:rsidRDefault="0029724E" w:rsidP="0029724E">
      <w:pPr>
        <w:spacing w:after="0"/>
        <w:ind w:left="851"/>
        <w:rPr>
          <w:rFonts w:cs="Times New Roman"/>
        </w:rPr>
      </w:pPr>
      <w:r w:rsidRPr="00782DBE">
        <w:rPr>
          <w:rFonts w:cs="Times New Roman"/>
        </w:rPr>
        <w:t>Nevezetes szögek, szabályos sokszögek, érintők szerkesztése</w:t>
      </w:r>
    </w:p>
    <w:p w14:paraId="6DDE3F41" w14:textId="77777777" w:rsidR="0029724E" w:rsidRPr="00782DBE" w:rsidRDefault="0029724E" w:rsidP="0029724E">
      <w:pPr>
        <w:spacing w:after="0"/>
        <w:ind w:left="851"/>
        <w:rPr>
          <w:rFonts w:cs="Times New Roman"/>
        </w:rPr>
      </w:pPr>
      <w:r w:rsidRPr="00782DBE">
        <w:rPr>
          <w:rFonts w:cs="Times New Roman"/>
        </w:rPr>
        <w:t>Nagyítás, kicsinyítés</w:t>
      </w:r>
    </w:p>
    <w:p w14:paraId="022D89AB" w14:textId="77777777" w:rsidR="0029724E" w:rsidRPr="00782DBE" w:rsidRDefault="0029724E" w:rsidP="0029724E">
      <w:pPr>
        <w:spacing w:after="0"/>
        <w:ind w:left="851"/>
        <w:rPr>
          <w:rFonts w:cs="Times New Roman"/>
        </w:rPr>
      </w:pPr>
      <w:r w:rsidRPr="00782DBE">
        <w:rPr>
          <w:rFonts w:cs="Times New Roman"/>
        </w:rPr>
        <w:t xml:space="preserve">Ábrázolási módszerek, vetületi ábrázolás </w:t>
      </w:r>
    </w:p>
    <w:p w14:paraId="28070BB6" w14:textId="77777777" w:rsidR="0029724E" w:rsidRPr="00782DBE" w:rsidRDefault="0029724E" w:rsidP="0029724E">
      <w:pPr>
        <w:spacing w:after="0"/>
        <w:ind w:left="851"/>
        <w:rPr>
          <w:rFonts w:cs="Times New Roman"/>
        </w:rPr>
      </w:pPr>
      <w:r w:rsidRPr="00782DBE">
        <w:rPr>
          <w:rFonts w:cs="Times New Roman"/>
        </w:rPr>
        <w:t>Egyszerű mértani testek ábrázolása</w:t>
      </w:r>
    </w:p>
    <w:p w14:paraId="31590D80" w14:textId="77777777" w:rsidR="0029724E" w:rsidRPr="00782DBE" w:rsidRDefault="0029724E" w:rsidP="0029724E">
      <w:pPr>
        <w:spacing w:after="0"/>
        <w:ind w:left="851"/>
        <w:rPr>
          <w:rFonts w:cs="Times New Roman"/>
        </w:rPr>
      </w:pPr>
      <w:r w:rsidRPr="00782DBE">
        <w:rPr>
          <w:rFonts w:cs="Times New Roman"/>
        </w:rPr>
        <w:t>Axonometrikus ábrázolás</w:t>
      </w:r>
    </w:p>
    <w:p w14:paraId="4067C3D0" w14:textId="77777777" w:rsidR="0029724E" w:rsidRPr="00782DBE" w:rsidRDefault="0029724E" w:rsidP="0029724E">
      <w:pPr>
        <w:spacing w:after="0"/>
        <w:ind w:left="851"/>
        <w:rPr>
          <w:rFonts w:cs="Times New Roman"/>
        </w:rPr>
      </w:pPr>
      <w:r w:rsidRPr="00782DBE">
        <w:rPr>
          <w:rFonts w:cs="Times New Roman"/>
        </w:rPr>
        <w:t>–</w:t>
      </w:r>
      <w:r w:rsidRPr="00782DBE">
        <w:rPr>
          <w:rFonts w:cs="Times New Roman"/>
        </w:rPr>
        <w:tab/>
        <w:t xml:space="preserve">egyméretű axonometria </w:t>
      </w:r>
    </w:p>
    <w:p w14:paraId="67CFD402" w14:textId="77777777" w:rsidR="0029724E" w:rsidRPr="00782DBE" w:rsidRDefault="0029724E" w:rsidP="0029724E">
      <w:pPr>
        <w:spacing w:after="0"/>
        <w:ind w:left="851"/>
        <w:rPr>
          <w:rFonts w:cs="Times New Roman"/>
        </w:rPr>
      </w:pPr>
      <w:r w:rsidRPr="00782DBE">
        <w:rPr>
          <w:rFonts w:cs="Times New Roman"/>
        </w:rPr>
        <w:t>–</w:t>
      </w:r>
      <w:r w:rsidRPr="00782DBE">
        <w:rPr>
          <w:rFonts w:cs="Times New Roman"/>
        </w:rPr>
        <w:tab/>
        <w:t xml:space="preserve">kétméretű axonometria </w:t>
      </w:r>
    </w:p>
    <w:p w14:paraId="2B053B93" w14:textId="77777777" w:rsidR="0029724E" w:rsidRPr="00782DBE" w:rsidRDefault="0029724E" w:rsidP="0029724E">
      <w:pPr>
        <w:spacing w:after="0"/>
        <w:ind w:left="851"/>
        <w:rPr>
          <w:rFonts w:cs="Times New Roman"/>
        </w:rPr>
      </w:pPr>
      <w:r w:rsidRPr="00782DBE">
        <w:rPr>
          <w:rFonts w:cs="Times New Roman"/>
        </w:rPr>
        <w:t>–</w:t>
      </w:r>
      <w:r w:rsidRPr="00782DBE">
        <w:rPr>
          <w:rFonts w:cs="Times New Roman"/>
        </w:rPr>
        <w:tab/>
        <w:t xml:space="preserve">kavalier-perspektíva </w:t>
      </w:r>
    </w:p>
    <w:p w14:paraId="02CB50FF" w14:textId="77777777" w:rsidR="0029724E" w:rsidRPr="00782DBE" w:rsidRDefault="0029724E" w:rsidP="0029724E">
      <w:pPr>
        <w:spacing w:after="0"/>
        <w:ind w:left="851"/>
        <w:rPr>
          <w:rFonts w:cs="Times New Roman"/>
        </w:rPr>
      </w:pPr>
      <w:r w:rsidRPr="00782DBE">
        <w:rPr>
          <w:rFonts w:cs="Times New Roman"/>
        </w:rPr>
        <w:t>–</w:t>
      </w:r>
      <w:r w:rsidRPr="00782DBE">
        <w:rPr>
          <w:rFonts w:cs="Times New Roman"/>
        </w:rPr>
        <w:tab/>
        <w:t>katona-perspektíva</w:t>
      </w:r>
    </w:p>
    <w:p w14:paraId="369F3B0C" w14:textId="4CEEEAE7" w:rsidR="008553B5" w:rsidRPr="00782DBE" w:rsidRDefault="0029724E" w:rsidP="0029724E">
      <w:pPr>
        <w:spacing w:after="0"/>
        <w:ind w:left="851"/>
        <w:rPr>
          <w:rFonts w:cs="Times New Roman"/>
        </w:rPr>
      </w:pPr>
      <w:r w:rsidRPr="00782DBE">
        <w:rPr>
          <w:rFonts w:cs="Times New Roman"/>
        </w:rPr>
        <w:t>Perspektivikus ábrázolás</w:t>
      </w:r>
    </w:p>
    <w:p w14:paraId="15A906E4" w14:textId="77777777" w:rsidR="008553B5" w:rsidRPr="00782DBE" w:rsidRDefault="008553B5" w:rsidP="008553B5">
      <w:pPr>
        <w:tabs>
          <w:tab w:val="left" w:pos="1418"/>
          <w:tab w:val="right" w:pos="9072"/>
        </w:tabs>
        <w:spacing w:after="0"/>
        <w:ind w:left="851"/>
        <w:rPr>
          <w:rFonts w:cs="Times New Roman"/>
        </w:rPr>
      </w:pPr>
    </w:p>
    <w:p w14:paraId="107A0FE7" w14:textId="11333A90" w:rsidR="008553B5" w:rsidRPr="00782DBE" w:rsidRDefault="00DE1018"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Műszaki rajzi feladatok</w:t>
      </w:r>
    </w:p>
    <w:p w14:paraId="27C343AD" w14:textId="6A7B089B" w:rsidR="00DE1018" w:rsidRPr="00782DBE" w:rsidRDefault="00DE1018" w:rsidP="00DE1018">
      <w:pPr>
        <w:spacing w:after="0"/>
        <w:ind w:left="851"/>
        <w:rPr>
          <w:rFonts w:cs="Times New Roman"/>
        </w:rPr>
      </w:pPr>
      <w:r w:rsidRPr="00782DBE">
        <w:rPr>
          <w:rFonts w:cs="Times New Roman"/>
        </w:rPr>
        <w:t>Mérőszámos ábrázolás alapjai</w:t>
      </w:r>
    </w:p>
    <w:p w14:paraId="09081D17" w14:textId="77777777" w:rsidR="00DE1018" w:rsidRPr="00782DBE" w:rsidRDefault="00DE1018" w:rsidP="00DE1018">
      <w:pPr>
        <w:spacing w:after="0"/>
        <w:ind w:left="851"/>
        <w:rPr>
          <w:rFonts w:cs="Times New Roman"/>
        </w:rPr>
      </w:pPr>
      <w:r w:rsidRPr="00782DBE">
        <w:rPr>
          <w:rFonts w:cs="Times New Roman"/>
        </w:rPr>
        <w:t>Gépelemek ábrázolása</w:t>
      </w:r>
    </w:p>
    <w:p w14:paraId="1750BBA6" w14:textId="77777777" w:rsidR="00DE1018" w:rsidRPr="00782DBE" w:rsidRDefault="00DE1018" w:rsidP="00DE1018">
      <w:pPr>
        <w:spacing w:after="0"/>
        <w:ind w:left="851"/>
        <w:rPr>
          <w:rFonts w:cs="Times New Roman"/>
        </w:rPr>
      </w:pPr>
      <w:r w:rsidRPr="00782DBE">
        <w:rPr>
          <w:rFonts w:cs="Times New Roman"/>
        </w:rPr>
        <w:t>Egyszerű műtárgyak ábrázolása</w:t>
      </w:r>
    </w:p>
    <w:p w14:paraId="35C0D7CD" w14:textId="48A2F907" w:rsidR="008553B5" w:rsidRPr="00782DBE" w:rsidRDefault="00DE1018" w:rsidP="008553B5">
      <w:pPr>
        <w:spacing w:after="0"/>
        <w:ind w:left="851"/>
        <w:rPr>
          <w:rFonts w:cs="Times New Roman"/>
        </w:rPr>
      </w:pPr>
      <w:r w:rsidRPr="00782DBE">
        <w:rPr>
          <w:rFonts w:cs="Times New Roman"/>
        </w:rPr>
        <w:t>Hossz- és keresztszelvények ábrázolásának alapjai</w:t>
      </w:r>
    </w:p>
    <w:p w14:paraId="4223A6DE" w14:textId="77777777" w:rsidR="008553B5" w:rsidRPr="00782DBE" w:rsidRDefault="008553B5" w:rsidP="008553B5">
      <w:pPr>
        <w:tabs>
          <w:tab w:val="left" w:pos="1418"/>
          <w:tab w:val="right" w:pos="9072"/>
        </w:tabs>
        <w:spacing w:after="0"/>
        <w:ind w:left="851"/>
        <w:rPr>
          <w:rFonts w:cs="Times New Roman"/>
        </w:rPr>
      </w:pPr>
    </w:p>
    <w:p w14:paraId="1FF67726"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képzés javasolt helyszíne (ajánlás)</w:t>
      </w:r>
    </w:p>
    <w:p w14:paraId="4D45C0F3" w14:textId="33F8CE4A" w:rsidR="008553B5" w:rsidRPr="00782DBE" w:rsidRDefault="00DE1018" w:rsidP="008553B5">
      <w:pPr>
        <w:spacing w:after="0"/>
        <w:ind w:left="426"/>
        <w:rPr>
          <w:rFonts w:cs="Times New Roman"/>
        </w:rPr>
      </w:pPr>
      <w:r w:rsidRPr="00782DBE">
        <w:rPr>
          <w:rFonts w:cs="Times New Roman"/>
        </w:rPr>
        <w:t>Szaktanterem</w:t>
      </w:r>
    </w:p>
    <w:p w14:paraId="08080372" w14:textId="77777777" w:rsidR="008553B5" w:rsidRPr="00782DBE" w:rsidRDefault="008553B5" w:rsidP="008553B5">
      <w:pPr>
        <w:spacing w:after="0"/>
        <w:ind w:left="426"/>
        <w:rPr>
          <w:rFonts w:cs="Times New Roman"/>
        </w:rPr>
      </w:pPr>
    </w:p>
    <w:p w14:paraId="0FA02ADF"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értékelésének módja</w:t>
      </w:r>
    </w:p>
    <w:p w14:paraId="0E9972C6" w14:textId="2FFBD502" w:rsidR="008553B5" w:rsidRPr="00782DBE" w:rsidRDefault="008553B5" w:rsidP="008553B5">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2FD4CD87" w14:textId="77777777" w:rsidR="008553B5" w:rsidRPr="00782DBE" w:rsidRDefault="008553B5" w:rsidP="008553B5">
      <w:pPr>
        <w:spacing w:after="0"/>
        <w:ind w:left="426"/>
        <w:rPr>
          <w:rFonts w:cs="Times New Roman"/>
        </w:rPr>
      </w:pPr>
    </w:p>
    <w:p w14:paraId="7A513783" w14:textId="33CA8BEC" w:rsidR="008553B5" w:rsidRPr="00782DBE" w:rsidRDefault="00766ED4" w:rsidP="008553B5">
      <w:pPr>
        <w:pStyle w:val="Listaszerbekezds"/>
        <w:numPr>
          <w:ilvl w:val="0"/>
          <w:numId w:val="8"/>
        </w:numPr>
        <w:tabs>
          <w:tab w:val="right" w:pos="9072"/>
        </w:tabs>
        <w:spacing w:after="0"/>
        <w:rPr>
          <w:rFonts w:cs="Times New Roman"/>
          <w:b/>
        </w:rPr>
      </w:pPr>
      <w:r w:rsidRPr="00782DBE">
        <w:rPr>
          <w:rFonts w:cs="Times New Roman"/>
          <w:b/>
        </w:rPr>
        <w:t>Gépészeti alapismeretek</w:t>
      </w:r>
      <w:r w:rsidR="008553B5" w:rsidRPr="00782DBE">
        <w:rPr>
          <w:rFonts w:cs="Times New Roman"/>
          <w:b/>
        </w:rPr>
        <w:t xml:space="preserve"> tantárgy</w:t>
      </w:r>
      <w:r w:rsidR="008553B5" w:rsidRPr="00782DBE">
        <w:rPr>
          <w:rFonts w:cs="Times New Roman"/>
          <w:b/>
        </w:rPr>
        <w:tab/>
      </w:r>
      <w:r w:rsidR="002853B2" w:rsidRPr="00782DBE">
        <w:rPr>
          <w:rFonts w:cs="Times New Roman"/>
          <w:b/>
        </w:rPr>
        <w:t>36</w:t>
      </w:r>
      <w:r w:rsidR="008553B5" w:rsidRPr="00782DBE">
        <w:rPr>
          <w:rFonts w:cs="Times New Roman"/>
          <w:b/>
        </w:rPr>
        <w:t xml:space="preserve"> óra/</w:t>
      </w:r>
      <w:r w:rsidR="002853B2" w:rsidRPr="00782DBE">
        <w:rPr>
          <w:rFonts w:cs="Times New Roman"/>
          <w:b/>
        </w:rPr>
        <w:t>36</w:t>
      </w:r>
      <w:r w:rsidR="008553B5" w:rsidRPr="00782DBE">
        <w:rPr>
          <w:rFonts w:cs="Times New Roman"/>
          <w:b/>
        </w:rPr>
        <w:t xml:space="preserve"> óra*</w:t>
      </w:r>
    </w:p>
    <w:p w14:paraId="18CBA5C9" w14:textId="237AAF8E" w:rsidR="008553B5" w:rsidRPr="00782DBE" w:rsidRDefault="008553B5" w:rsidP="008553B5">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57A3D9F9" w14:textId="77777777" w:rsidR="008553B5" w:rsidRPr="00782DBE" w:rsidRDefault="008553B5" w:rsidP="008553B5">
      <w:pPr>
        <w:spacing w:after="0"/>
        <w:ind w:left="426"/>
        <w:rPr>
          <w:rFonts w:cs="Times New Roman"/>
        </w:rPr>
      </w:pPr>
    </w:p>
    <w:p w14:paraId="43EE0A03" w14:textId="25A859F4" w:rsidR="008553B5" w:rsidRPr="00782DBE" w:rsidRDefault="008553B5" w:rsidP="008553B5">
      <w:pPr>
        <w:spacing w:after="0"/>
        <w:ind w:left="426"/>
        <w:rPr>
          <w:rFonts w:cs="Times New Roman"/>
        </w:rPr>
      </w:pPr>
      <w:r w:rsidRPr="00782DBE">
        <w:rPr>
          <w:rFonts w:cs="Times New Roman"/>
        </w:rPr>
        <w:t>A tantárgy a főszakképesítéshez kapcsolódik.</w:t>
      </w:r>
    </w:p>
    <w:p w14:paraId="1E02E5CA" w14:textId="77777777" w:rsidR="008553B5" w:rsidRPr="00782DBE" w:rsidRDefault="008553B5" w:rsidP="008553B5">
      <w:pPr>
        <w:spacing w:after="0"/>
        <w:ind w:left="426"/>
        <w:rPr>
          <w:rFonts w:cs="Times New Roman"/>
        </w:rPr>
      </w:pPr>
    </w:p>
    <w:p w14:paraId="703641E8"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tanításának célja</w:t>
      </w:r>
    </w:p>
    <w:p w14:paraId="2D6F992B" w14:textId="77777777" w:rsidR="00766ED4" w:rsidRPr="00782DBE" w:rsidRDefault="00766ED4" w:rsidP="00766ED4">
      <w:pPr>
        <w:spacing w:after="0"/>
        <w:ind w:left="426"/>
        <w:rPr>
          <w:rFonts w:cs="Times New Roman"/>
        </w:rPr>
      </w:pPr>
      <w:r w:rsidRPr="00782DBE">
        <w:rPr>
          <w:rFonts w:cs="Times New Roman"/>
        </w:rPr>
        <w:t>A tantárgy célja a szakterület elméleti ismereteinek nyújtása, a készségek, képességek fejlesztése, a jellemző technológiák, munkaműveletek, felhasznált anyagok, a szakmacsoport szakképesítéseinek bemutatása.</w:t>
      </w:r>
    </w:p>
    <w:p w14:paraId="6C8B6514" w14:textId="248DD97A" w:rsidR="008553B5" w:rsidRPr="00782DBE" w:rsidRDefault="00766ED4" w:rsidP="008553B5">
      <w:pPr>
        <w:spacing w:after="0"/>
        <w:ind w:left="426"/>
        <w:rPr>
          <w:rFonts w:cs="Times New Roman"/>
        </w:rPr>
      </w:pPr>
      <w:r w:rsidRPr="00782DBE">
        <w:rPr>
          <w:rFonts w:cs="Times New Roman"/>
        </w:rPr>
        <w:t>A tantárgy tanításának célja, hogy továbbfejlessze és erősítse a tanulók eddig megszerzett képességeit, készségeit, illetve bővítse, rendszerezze és mélyítse el a közismereti és a műszaki tantárgyak keretében tanult ismereteket, fejlessze a tanulók műszaki gondolkodását.</w:t>
      </w:r>
    </w:p>
    <w:p w14:paraId="3AB19D96" w14:textId="77777777" w:rsidR="008553B5" w:rsidRPr="00782DBE" w:rsidRDefault="008553B5" w:rsidP="008553B5">
      <w:pPr>
        <w:spacing w:after="0"/>
        <w:ind w:left="426"/>
        <w:rPr>
          <w:rFonts w:cs="Times New Roman"/>
        </w:rPr>
      </w:pPr>
    </w:p>
    <w:p w14:paraId="4AF75DEE"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Kapcsolódó közismereti, szakmai tartalmak</w:t>
      </w:r>
    </w:p>
    <w:p w14:paraId="0EDB5685" w14:textId="49F8E2A7" w:rsidR="008553B5" w:rsidRPr="00782DBE" w:rsidRDefault="00766ED4" w:rsidP="008553B5">
      <w:pPr>
        <w:spacing w:after="0"/>
        <w:ind w:left="426"/>
        <w:rPr>
          <w:rFonts w:cs="Times New Roman"/>
        </w:rPr>
      </w:pPr>
      <w:r w:rsidRPr="00782DBE">
        <w:rPr>
          <w:rFonts w:cs="Times New Roman"/>
        </w:rPr>
        <w:t>Fizika, műszaki ábrázolás</w:t>
      </w:r>
    </w:p>
    <w:p w14:paraId="0F92E4BE" w14:textId="77777777" w:rsidR="008553B5" w:rsidRPr="00782DBE" w:rsidRDefault="008553B5" w:rsidP="008553B5">
      <w:pPr>
        <w:spacing w:after="0"/>
        <w:ind w:left="426"/>
        <w:rPr>
          <w:rFonts w:cs="Times New Roman"/>
        </w:rPr>
      </w:pPr>
    </w:p>
    <w:p w14:paraId="115DF7E3"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Témakörök</w:t>
      </w:r>
    </w:p>
    <w:p w14:paraId="5CFB6F0B" w14:textId="6E960F67" w:rsidR="008553B5" w:rsidRPr="00782DBE" w:rsidRDefault="00766ED4"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Gépelemek</w:t>
      </w:r>
    </w:p>
    <w:p w14:paraId="04DA15CD" w14:textId="1EECC805" w:rsidR="00766ED4" w:rsidRPr="00782DBE" w:rsidRDefault="00766ED4" w:rsidP="00766ED4">
      <w:pPr>
        <w:spacing w:after="0"/>
        <w:ind w:left="851"/>
        <w:rPr>
          <w:rFonts w:cs="Times New Roman"/>
        </w:rPr>
      </w:pPr>
      <w:r w:rsidRPr="00782DBE">
        <w:rPr>
          <w:rFonts w:cs="Times New Roman"/>
        </w:rPr>
        <w:t>Fizikai alapfogalmak (fizika, kinematika, kinetika, dinamika statika, szilárdságtan, mértékegységek, egyszerű gépek, ék, lejtő</w:t>
      </w:r>
      <w:r w:rsidR="000C23AA">
        <w:rPr>
          <w:rFonts w:cs="Times New Roman"/>
        </w:rPr>
        <w:t>,</w:t>
      </w:r>
      <w:r w:rsidRPr="00782DBE">
        <w:rPr>
          <w:rFonts w:cs="Times New Roman"/>
        </w:rPr>
        <w:t xml:space="preserve"> erőkar)</w:t>
      </w:r>
    </w:p>
    <w:p w14:paraId="3D83109F" w14:textId="77777777" w:rsidR="00766ED4" w:rsidRPr="00782DBE" w:rsidRDefault="00766ED4" w:rsidP="00766ED4">
      <w:pPr>
        <w:spacing w:after="0"/>
        <w:ind w:left="851"/>
        <w:rPr>
          <w:rFonts w:cs="Times New Roman"/>
        </w:rPr>
      </w:pPr>
      <w:r w:rsidRPr="00782DBE">
        <w:rPr>
          <w:rFonts w:cs="Times New Roman"/>
        </w:rPr>
        <w:t>Kötő gépelemek (oldható és nem oldható kötések)</w:t>
      </w:r>
    </w:p>
    <w:p w14:paraId="6821719C" w14:textId="77777777" w:rsidR="00766ED4" w:rsidRPr="00782DBE" w:rsidRDefault="00766ED4" w:rsidP="00766ED4">
      <w:pPr>
        <w:spacing w:after="0"/>
        <w:ind w:left="851"/>
        <w:rPr>
          <w:rFonts w:cs="Times New Roman"/>
        </w:rPr>
      </w:pPr>
      <w:r w:rsidRPr="00782DBE">
        <w:rPr>
          <w:rFonts w:cs="Times New Roman"/>
        </w:rPr>
        <w:t>Forgó mozgást végző gépelemek (tengelyek, tengelykapcsolók, csapágyak)</w:t>
      </w:r>
    </w:p>
    <w:p w14:paraId="6610634F" w14:textId="77777777" w:rsidR="00766ED4" w:rsidRPr="00782DBE" w:rsidRDefault="00766ED4" w:rsidP="00766ED4">
      <w:pPr>
        <w:spacing w:after="0"/>
        <w:ind w:left="851"/>
        <w:rPr>
          <w:rFonts w:cs="Times New Roman"/>
        </w:rPr>
      </w:pPr>
      <w:r w:rsidRPr="00782DBE">
        <w:rPr>
          <w:rFonts w:cs="Times New Roman"/>
        </w:rPr>
        <w:t>Forgó mozgást közvetítő gépelemek (dörzshajtás, szíjhajtások, lánchajtás, fogaskerékhajtás)</w:t>
      </w:r>
    </w:p>
    <w:p w14:paraId="1DBEAE49" w14:textId="77777777" w:rsidR="00766ED4" w:rsidRPr="00782DBE" w:rsidRDefault="00766ED4" w:rsidP="00766ED4">
      <w:pPr>
        <w:spacing w:after="0"/>
        <w:ind w:left="851"/>
        <w:rPr>
          <w:rFonts w:cs="Times New Roman"/>
        </w:rPr>
      </w:pPr>
      <w:r w:rsidRPr="00782DBE">
        <w:rPr>
          <w:rFonts w:cs="Times New Roman"/>
        </w:rPr>
        <w:t>Mechanizmusok (karos, bütykös, forgattyús), fékszerkezetek</w:t>
      </w:r>
    </w:p>
    <w:p w14:paraId="34DFDFF3" w14:textId="0E0EE610" w:rsidR="008553B5" w:rsidRPr="00782DBE" w:rsidRDefault="00766ED4" w:rsidP="008553B5">
      <w:pPr>
        <w:spacing w:after="0"/>
        <w:ind w:left="851"/>
        <w:rPr>
          <w:rFonts w:cs="Times New Roman"/>
        </w:rPr>
      </w:pPr>
      <w:r w:rsidRPr="00782DBE">
        <w:rPr>
          <w:rFonts w:cs="Times New Roman"/>
        </w:rPr>
        <w:t>Belső égésű motorok felépítése, működése</w:t>
      </w:r>
    </w:p>
    <w:p w14:paraId="0B9F36C9" w14:textId="77777777" w:rsidR="008553B5" w:rsidRPr="00782DBE" w:rsidRDefault="008553B5" w:rsidP="008553B5">
      <w:pPr>
        <w:tabs>
          <w:tab w:val="left" w:pos="1418"/>
          <w:tab w:val="right" w:pos="9072"/>
        </w:tabs>
        <w:spacing w:after="0"/>
        <w:ind w:left="851"/>
        <w:rPr>
          <w:rFonts w:cs="Times New Roman"/>
        </w:rPr>
      </w:pPr>
    </w:p>
    <w:p w14:paraId="760577C3" w14:textId="125D54A8" w:rsidR="008553B5" w:rsidRPr="00782DBE" w:rsidRDefault="00D16A32"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Az anyagmozgatás gépei</w:t>
      </w:r>
    </w:p>
    <w:p w14:paraId="3779580E" w14:textId="37A8B8B6" w:rsidR="00D16A32" w:rsidRPr="00782DBE" w:rsidRDefault="00D16A32" w:rsidP="00D16A32">
      <w:pPr>
        <w:tabs>
          <w:tab w:val="left" w:pos="1418"/>
          <w:tab w:val="right" w:pos="9072"/>
        </w:tabs>
        <w:spacing w:after="0"/>
        <w:ind w:left="851"/>
        <w:rPr>
          <w:rFonts w:cs="Times New Roman"/>
        </w:rPr>
      </w:pPr>
      <w:r w:rsidRPr="00782DBE">
        <w:rPr>
          <w:rFonts w:cs="Times New Roman"/>
        </w:rPr>
        <w:t>Az emelőgépek elemei (kötél, lánc, vezetőelemek, teherfelvevő szerkezetek)</w:t>
      </w:r>
    </w:p>
    <w:p w14:paraId="4533E1C9" w14:textId="77777777" w:rsidR="00D16A32" w:rsidRPr="00782DBE" w:rsidRDefault="00D16A32" w:rsidP="00D16A32">
      <w:pPr>
        <w:tabs>
          <w:tab w:val="left" w:pos="1418"/>
          <w:tab w:val="right" w:pos="9072"/>
        </w:tabs>
        <w:spacing w:after="0"/>
        <w:ind w:left="851"/>
        <w:rPr>
          <w:rFonts w:cs="Times New Roman"/>
        </w:rPr>
      </w:pPr>
      <w:r w:rsidRPr="00782DBE">
        <w:rPr>
          <w:rFonts w:cs="Times New Roman"/>
        </w:rPr>
        <w:t>Emelőszerkezetek</w:t>
      </w:r>
    </w:p>
    <w:p w14:paraId="7269A78B" w14:textId="77777777" w:rsidR="00D16A32" w:rsidRPr="00782DBE" w:rsidRDefault="00D16A32" w:rsidP="00D16A32">
      <w:pPr>
        <w:tabs>
          <w:tab w:val="left" w:pos="1418"/>
          <w:tab w:val="right" w:pos="9072"/>
        </w:tabs>
        <w:spacing w:after="0"/>
        <w:ind w:left="851"/>
        <w:rPr>
          <w:rFonts w:cs="Times New Roman"/>
        </w:rPr>
      </w:pPr>
      <w:r w:rsidRPr="00782DBE">
        <w:rPr>
          <w:rFonts w:cs="Times New Roman"/>
        </w:rPr>
        <w:t>Emelőgépek</w:t>
      </w:r>
    </w:p>
    <w:p w14:paraId="5A4D834B" w14:textId="77777777" w:rsidR="00D16A32" w:rsidRPr="00782DBE" w:rsidRDefault="00D16A32" w:rsidP="00D16A32">
      <w:pPr>
        <w:tabs>
          <w:tab w:val="left" w:pos="1418"/>
          <w:tab w:val="right" w:pos="9072"/>
        </w:tabs>
        <w:spacing w:after="0"/>
        <w:ind w:left="851"/>
        <w:rPr>
          <w:rFonts w:cs="Times New Roman"/>
        </w:rPr>
      </w:pPr>
      <w:r w:rsidRPr="00782DBE">
        <w:rPr>
          <w:rFonts w:cs="Times New Roman"/>
        </w:rPr>
        <w:t>Rakodógépek</w:t>
      </w:r>
    </w:p>
    <w:p w14:paraId="6AB2C190" w14:textId="77777777" w:rsidR="00D16A32" w:rsidRPr="00782DBE" w:rsidRDefault="00D16A32" w:rsidP="00D16A32">
      <w:pPr>
        <w:tabs>
          <w:tab w:val="left" w:pos="1418"/>
          <w:tab w:val="right" w:pos="9072"/>
        </w:tabs>
        <w:spacing w:after="0"/>
        <w:ind w:left="851"/>
        <w:rPr>
          <w:rFonts w:cs="Times New Roman"/>
        </w:rPr>
      </w:pPr>
      <w:r w:rsidRPr="00782DBE">
        <w:rPr>
          <w:rFonts w:cs="Times New Roman"/>
        </w:rPr>
        <w:t xml:space="preserve">Szállítóberendezések (szállítószalag, elevátor, kotró) </w:t>
      </w:r>
    </w:p>
    <w:p w14:paraId="3696C30F" w14:textId="66B8B20A" w:rsidR="008553B5" w:rsidRDefault="00D16A32" w:rsidP="008553B5">
      <w:pPr>
        <w:tabs>
          <w:tab w:val="left" w:pos="1418"/>
          <w:tab w:val="right" w:pos="9072"/>
        </w:tabs>
        <w:spacing w:after="0"/>
        <w:ind w:left="851"/>
        <w:rPr>
          <w:rFonts w:cs="Times New Roman"/>
        </w:rPr>
      </w:pPr>
      <w:r w:rsidRPr="00782DBE">
        <w:rPr>
          <w:rFonts w:cs="Times New Roman"/>
        </w:rPr>
        <w:t>Szállítógépek</w:t>
      </w:r>
    </w:p>
    <w:p w14:paraId="7CC2349D" w14:textId="77777777" w:rsidR="000C23AA" w:rsidRPr="00782DBE" w:rsidRDefault="000C23AA" w:rsidP="008553B5">
      <w:pPr>
        <w:tabs>
          <w:tab w:val="left" w:pos="1418"/>
          <w:tab w:val="right" w:pos="9072"/>
        </w:tabs>
        <w:spacing w:after="0"/>
        <w:ind w:left="851"/>
        <w:rPr>
          <w:rFonts w:cs="Times New Roman"/>
        </w:rPr>
      </w:pPr>
    </w:p>
    <w:p w14:paraId="50C5E99E" w14:textId="53002348" w:rsidR="008553B5" w:rsidRPr="00782DBE" w:rsidRDefault="00D16A32"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Az építés gépei</w:t>
      </w:r>
    </w:p>
    <w:p w14:paraId="0C7F01EB" w14:textId="6E9F5018" w:rsidR="00D16A32" w:rsidRPr="00782DBE" w:rsidRDefault="00D16A32" w:rsidP="00D16A32">
      <w:pPr>
        <w:tabs>
          <w:tab w:val="left" w:pos="1418"/>
          <w:tab w:val="right" w:pos="9072"/>
        </w:tabs>
        <w:spacing w:after="0"/>
        <w:ind w:left="851"/>
        <w:rPr>
          <w:rFonts w:cs="Times New Roman"/>
        </w:rPr>
      </w:pPr>
      <w:r w:rsidRPr="00782DBE">
        <w:rPr>
          <w:rFonts w:cs="Times New Roman"/>
        </w:rPr>
        <w:t>A földmunkák gépei, gépláncok,</w:t>
      </w:r>
    </w:p>
    <w:p w14:paraId="7F79510F" w14:textId="77777777" w:rsidR="00D16A32" w:rsidRPr="00782DBE" w:rsidRDefault="00D16A32" w:rsidP="00D16A32">
      <w:pPr>
        <w:tabs>
          <w:tab w:val="left" w:pos="1418"/>
          <w:tab w:val="right" w:pos="9072"/>
        </w:tabs>
        <w:spacing w:after="0"/>
        <w:ind w:left="851"/>
        <w:rPr>
          <w:rFonts w:cs="Times New Roman"/>
        </w:rPr>
      </w:pPr>
      <w:r w:rsidRPr="00782DBE">
        <w:rPr>
          <w:rFonts w:cs="Times New Roman"/>
        </w:rPr>
        <w:t>Földmű és csatorna karbantartó gépek (fűkaszák, tuskómarók, úszó hínárvágók)</w:t>
      </w:r>
    </w:p>
    <w:p w14:paraId="6C27B198" w14:textId="77777777" w:rsidR="00D16A32" w:rsidRPr="00782DBE" w:rsidRDefault="00D16A32" w:rsidP="00D16A32">
      <w:pPr>
        <w:tabs>
          <w:tab w:val="left" w:pos="1418"/>
          <w:tab w:val="right" w:pos="9072"/>
        </w:tabs>
        <w:spacing w:after="0"/>
        <w:ind w:left="851"/>
        <w:rPr>
          <w:rFonts w:cs="Times New Roman"/>
        </w:rPr>
      </w:pPr>
      <w:r w:rsidRPr="00782DBE">
        <w:rPr>
          <w:rFonts w:cs="Times New Roman"/>
        </w:rPr>
        <w:t>Az anyag előkészítés gépei, betontechnológia gépei</w:t>
      </w:r>
    </w:p>
    <w:p w14:paraId="49D50BE1" w14:textId="77777777" w:rsidR="00D16A32" w:rsidRPr="00782DBE" w:rsidRDefault="00D16A32" w:rsidP="00D16A32">
      <w:pPr>
        <w:tabs>
          <w:tab w:val="left" w:pos="1418"/>
          <w:tab w:val="right" w:pos="9072"/>
        </w:tabs>
        <w:spacing w:after="0"/>
        <w:ind w:left="851"/>
        <w:rPr>
          <w:rFonts w:cs="Times New Roman"/>
        </w:rPr>
      </w:pPr>
      <w:r w:rsidRPr="00782DBE">
        <w:rPr>
          <w:rFonts w:cs="Times New Roman"/>
        </w:rPr>
        <w:t>A gépkiválasztás szempontjai, karbantartás</w:t>
      </w:r>
    </w:p>
    <w:p w14:paraId="466008B5" w14:textId="5E8E19C2" w:rsidR="008553B5" w:rsidRPr="00782DBE" w:rsidRDefault="008553B5" w:rsidP="008553B5">
      <w:pPr>
        <w:tabs>
          <w:tab w:val="left" w:pos="1418"/>
          <w:tab w:val="right" w:pos="9072"/>
        </w:tabs>
        <w:spacing w:after="0"/>
        <w:ind w:left="851"/>
        <w:rPr>
          <w:rFonts w:cs="Times New Roman"/>
        </w:rPr>
      </w:pPr>
    </w:p>
    <w:p w14:paraId="6D3ADAFF" w14:textId="7EE0383F" w:rsidR="008553B5" w:rsidRPr="00782DBE" w:rsidRDefault="00735DB9"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Csővezetékek</w:t>
      </w:r>
    </w:p>
    <w:p w14:paraId="2FC5F100" w14:textId="299EEF6D" w:rsidR="00735DB9" w:rsidRPr="00782DBE" w:rsidRDefault="00735DB9" w:rsidP="00735DB9">
      <w:pPr>
        <w:spacing w:after="0"/>
        <w:ind w:left="851"/>
        <w:rPr>
          <w:rFonts w:cs="Times New Roman"/>
        </w:rPr>
      </w:pPr>
      <w:r w:rsidRPr="00782DBE">
        <w:rPr>
          <w:rFonts w:cs="Times New Roman"/>
        </w:rPr>
        <w:t>A csövek jellemzői, anyaga, kialakítása, alkalmazhatósága, színjelölése, szerelése</w:t>
      </w:r>
    </w:p>
    <w:p w14:paraId="57BB62B8" w14:textId="77777777" w:rsidR="00735DB9" w:rsidRPr="00782DBE" w:rsidRDefault="00735DB9" w:rsidP="00735DB9">
      <w:pPr>
        <w:spacing w:after="0"/>
        <w:ind w:left="851"/>
        <w:rPr>
          <w:rFonts w:cs="Times New Roman"/>
        </w:rPr>
      </w:pPr>
      <w:r w:rsidRPr="00782DBE">
        <w:rPr>
          <w:rFonts w:cs="Times New Roman"/>
        </w:rPr>
        <w:t>Csőkötések</w:t>
      </w:r>
    </w:p>
    <w:p w14:paraId="4AC6FEE4" w14:textId="77777777" w:rsidR="00735DB9" w:rsidRPr="00782DBE" w:rsidRDefault="00735DB9" w:rsidP="00735DB9">
      <w:pPr>
        <w:spacing w:after="0"/>
        <w:ind w:left="851"/>
        <w:rPr>
          <w:rFonts w:cs="Times New Roman"/>
        </w:rPr>
      </w:pPr>
      <w:r w:rsidRPr="00782DBE">
        <w:rPr>
          <w:rFonts w:cs="Times New Roman"/>
        </w:rPr>
        <w:t>Csőszerelvények, kiegyenlítők</w:t>
      </w:r>
    </w:p>
    <w:p w14:paraId="4F2D46B2" w14:textId="77777777" w:rsidR="00735DB9" w:rsidRPr="00782DBE" w:rsidRDefault="00735DB9" w:rsidP="00735DB9">
      <w:pPr>
        <w:spacing w:after="0"/>
        <w:ind w:left="851"/>
        <w:rPr>
          <w:rFonts w:cs="Times New Roman"/>
        </w:rPr>
      </w:pPr>
      <w:r w:rsidRPr="00782DBE">
        <w:rPr>
          <w:rFonts w:cs="Times New Roman"/>
        </w:rPr>
        <w:t>Tömítések</w:t>
      </w:r>
    </w:p>
    <w:p w14:paraId="16FDFAA6" w14:textId="77777777" w:rsidR="00735DB9" w:rsidRPr="00782DBE" w:rsidRDefault="00735DB9" w:rsidP="00735DB9">
      <w:pPr>
        <w:spacing w:after="0"/>
        <w:ind w:left="851"/>
        <w:rPr>
          <w:rFonts w:cs="Times New Roman"/>
        </w:rPr>
      </w:pPr>
      <w:r w:rsidRPr="00782DBE">
        <w:rPr>
          <w:rFonts w:cs="Times New Roman"/>
        </w:rPr>
        <w:t>Csőátvezetések, felfüggesztések</w:t>
      </w:r>
    </w:p>
    <w:p w14:paraId="05F06146" w14:textId="28857FEF" w:rsidR="008553B5" w:rsidRPr="00782DBE" w:rsidRDefault="00735DB9" w:rsidP="00735DB9">
      <w:pPr>
        <w:spacing w:after="0"/>
        <w:ind w:left="851"/>
        <w:rPr>
          <w:rFonts w:cs="Times New Roman"/>
        </w:rPr>
      </w:pPr>
      <w:r w:rsidRPr="00782DBE">
        <w:rPr>
          <w:rFonts w:cs="Times New Roman"/>
        </w:rPr>
        <w:t>Vízmérők</w:t>
      </w:r>
    </w:p>
    <w:p w14:paraId="71D07EFD" w14:textId="77777777" w:rsidR="008553B5" w:rsidRPr="00782DBE" w:rsidRDefault="008553B5" w:rsidP="008553B5">
      <w:pPr>
        <w:tabs>
          <w:tab w:val="left" w:pos="1418"/>
          <w:tab w:val="right" w:pos="9072"/>
        </w:tabs>
        <w:spacing w:after="0"/>
        <w:ind w:left="851"/>
        <w:rPr>
          <w:rFonts w:cs="Times New Roman"/>
        </w:rPr>
      </w:pPr>
    </w:p>
    <w:p w14:paraId="66A49177" w14:textId="3E219775" w:rsidR="008553B5" w:rsidRPr="00782DBE" w:rsidRDefault="00087C5A"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Vízgépek</w:t>
      </w:r>
    </w:p>
    <w:p w14:paraId="5012B6FC" w14:textId="756D0A72" w:rsidR="00087C5A" w:rsidRPr="00782DBE" w:rsidRDefault="00087C5A" w:rsidP="00087C5A">
      <w:pPr>
        <w:spacing w:after="0"/>
        <w:ind w:left="851"/>
        <w:rPr>
          <w:rFonts w:cs="Times New Roman"/>
        </w:rPr>
      </w:pPr>
      <w:r w:rsidRPr="00782DBE">
        <w:rPr>
          <w:rFonts w:cs="Times New Roman"/>
        </w:rPr>
        <w:t xml:space="preserve">Áramlástani alapfogalmak: </w:t>
      </w:r>
    </w:p>
    <w:p w14:paraId="7902C580" w14:textId="6B041EA6" w:rsidR="00087C5A" w:rsidRPr="00782DBE" w:rsidRDefault="00087C5A" w:rsidP="00087C5A">
      <w:pPr>
        <w:spacing w:after="0"/>
        <w:ind w:left="851"/>
        <w:rPr>
          <w:rFonts w:cs="Times New Roman"/>
        </w:rPr>
      </w:pPr>
      <w:r w:rsidRPr="00782DBE">
        <w:rPr>
          <w:rFonts w:cs="Times New Roman"/>
        </w:rPr>
        <w:t>A szivattyúk több szempontú csoportosí</w:t>
      </w:r>
      <w:r w:rsidR="000C23AA">
        <w:rPr>
          <w:rFonts w:cs="Times New Roman"/>
        </w:rPr>
        <w:t>tása (működési elv, alkalmazás</w:t>
      </w:r>
      <w:r w:rsidRPr="00782DBE">
        <w:rPr>
          <w:rFonts w:cs="Times New Roman"/>
        </w:rPr>
        <w:t xml:space="preserve"> </w:t>
      </w:r>
      <w:proofErr w:type="gramStart"/>
      <w:r w:rsidRPr="00782DBE">
        <w:rPr>
          <w:rFonts w:cs="Times New Roman"/>
        </w:rPr>
        <w:t>stb. szerint</w:t>
      </w:r>
      <w:proofErr w:type="gramEnd"/>
      <w:r w:rsidRPr="00782DBE">
        <w:rPr>
          <w:rFonts w:cs="Times New Roman"/>
        </w:rPr>
        <w:t>)</w:t>
      </w:r>
    </w:p>
    <w:p w14:paraId="7A5FA52D" w14:textId="77777777" w:rsidR="00087C5A" w:rsidRPr="00782DBE" w:rsidRDefault="00087C5A" w:rsidP="00087C5A">
      <w:pPr>
        <w:spacing w:after="0"/>
        <w:ind w:left="851"/>
        <w:rPr>
          <w:rFonts w:cs="Times New Roman"/>
        </w:rPr>
      </w:pPr>
      <w:r w:rsidRPr="00782DBE">
        <w:rPr>
          <w:rFonts w:cs="Times New Roman"/>
        </w:rPr>
        <w:t xml:space="preserve">Szivattyúk felépítése, működése áramlástani jellemzői </w:t>
      </w:r>
    </w:p>
    <w:p w14:paraId="42509BEB" w14:textId="1818A3D1" w:rsidR="00087C5A" w:rsidRPr="00782DBE" w:rsidRDefault="00087C5A" w:rsidP="00087C5A">
      <w:pPr>
        <w:spacing w:after="0"/>
        <w:ind w:left="851"/>
        <w:rPr>
          <w:rFonts w:cs="Times New Roman"/>
        </w:rPr>
      </w:pPr>
      <w:r w:rsidRPr="00782DBE">
        <w:rPr>
          <w:rFonts w:cs="Times New Roman"/>
        </w:rPr>
        <w:t>Térfogat</w:t>
      </w:r>
      <w:r w:rsidR="000C23AA">
        <w:rPr>
          <w:rFonts w:cs="Times New Roman"/>
        </w:rPr>
        <w:t>-</w:t>
      </w:r>
      <w:r w:rsidRPr="00782DBE">
        <w:rPr>
          <w:rFonts w:cs="Times New Roman"/>
        </w:rPr>
        <w:t>kiszorítás elvén működő szivattyúk felépítése, működése, üzemi jellemzői</w:t>
      </w:r>
    </w:p>
    <w:p w14:paraId="297A67DB" w14:textId="77777777" w:rsidR="00087C5A" w:rsidRPr="00782DBE" w:rsidRDefault="00087C5A" w:rsidP="00087C5A">
      <w:pPr>
        <w:spacing w:after="0"/>
        <w:ind w:left="851"/>
        <w:rPr>
          <w:rFonts w:cs="Times New Roman"/>
        </w:rPr>
      </w:pPr>
      <w:r w:rsidRPr="00782DBE">
        <w:rPr>
          <w:rFonts w:cs="Times New Roman"/>
        </w:rPr>
        <w:t>Áramlástani elven működő szivattyúk felépítése, működése, üzemi jellemzői</w:t>
      </w:r>
    </w:p>
    <w:p w14:paraId="57EEFC19" w14:textId="77777777" w:rsidR="00087C5A" w:rsidRPr="00782DBE" w:rsidRDefault="00087C5A" w:rsidP="00087C5A">
      <w:pPr>
        <w:spacing w:after="0"/>
        <w:ind w:left="851"/>
        <w:rPr>
          <w:rFonts w:cs="Times New Roman"/>
        </w:rPr>
      </w:pPr>
      <w:r w:rsidRPr="00782DBE">
        <w:rPr>
          <w:rFonts w:cs="Times New Roman"/>
        </w:rPr>
        <w:t>Szivattyúk szabályozása, soros és párhuzamos üzeme</w:t>
      </w:r>
    </w:p>
    <w:p w14:paraId="064A2620" w14:textId="28A3A20A" w:rsidR="00087C5A" w:rsidRPr="00782DBE" w:rsidRDefault="00087C5A" w:rsidP="00087C5A">
      <w:pPr>
        <w:spacing w:after="0"/>
        <w:ind w:left="851"/>
        <w:rPr>
          <w:rFonts w:cs="Times New Roman"/>
        </w:rPr>
      </w:pPr>
      <w:r w:rsidRPr="00782DBE">
        <w:rPr>
          <w:rFonts w:cs="Times New Roman"/>
        </w:rPr>
        <w:t>Különleg</w:t>
      </w:r>
      <w:r w:rsidR="000C23AA">
        <w:rPr>
          <w:rFonts w:cs="Times New Roman"/>
        </w:rPr>
        <w:t>es vízemelő berendezések (mam</w:t>
      </w:r>
      <w:r w:rsidRPr="00782DBE">
        <w:rPr>
          <w:rFonts w:cs="Times New Roman"/>
        </w:rPr>
        <w:t>utszivattyú, sugárszivattyú, vízemelő kos)</w:t>
      </w:r>
    </w:p>
    <w:p w14:paraId="526D6F40" w14:textId="13925D1C" w:rsidR="008553B5" w:rsidRPr="00782DBE" w:rsidRDefault="00087C5A" w:rsidP="008553B5">
      <w:pPr>
        <w:spacing w:after="0"/>
        <w:ind w:left="851"/>
        <w:rPr>
          <w:rFonts w:cs="Times New Roman"/>
        </w:rPr>
      </w:pPr>
      <w:r w:rsidRPr="00782DBE">
        <w:rPr>
          <w:rFonts w:cs="Times New Roman"/>
        </w:rPr>
        <w:t>Turbinák csoportosítása, felépítése, működése, üzemi jellemzői</w:t>
      </w:r>
    </w:p>
    <w:p w14:paraId="4B51CF1A" w14:textId="77777777" w:rsidR="008553B5" w:rsidRPr="00782DBE" w:rsidRDefault="008553B5" w:rsidP="008553B5">
      <w:pPr>
        <w:tabs>
          <w:tab w:val="left" w:pos="1418"/>
          <w:tab w:val="right" w:pos="9072"/>
        </w:tabs>
        <w:spacing w:after="0"/>
        <w:ind w:left="851"/>
        <w:rPr>
          <w:rFonts w:cs="Times New Roman"/>
        </w:rPr>
      </w:pPr>
    </w:p>
    <w:p w14:paraId="1C830505" w14:textId="2C1D294F" w:rsidR="008553B5" w:rsidRPr="00782DBE" w:rsidRDefault="00087C5A"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Légszállító gépek</w:t>
      </w:r>
    </w:p>
    <w:p w14:paraId="39B8BCE6" w14:textId="5416ABEB" w:rsidR="00087C5A" w:rsidRPr="00782DBE" w:rsidRDefault="00087C5A" w:rsidP="00087C5A">
      <w:pPr>
        <w:spacing w:after="0"/>
        <w:ind w:left="851"/>
        <w:rPr>
          <w:rFonts w:cs="Times New Roman"/>
        </w:rPr>
      </w:pPr>
      <w:r w:rsidRPr="00782DBE">
        <w:rPr>
          <w:rFonts w:cs="Times New Roman"/>
        </w:rPr>
        <w:t>Légszállító gépek csoportosítása (szellőzők, légsűrítők, fúvók, kompresszorok)</w:t>
      </w:r>
    </w:p>
    <w:p w14:paraId="7F33A961" w14:textId="77777777" w:rsidR="00087C5A" w:rsidRPr="00782DBE" w:rsidRDefault="00087C5A" w:rsidP="00087C5A">
      <w:pPr>
        <w:spacing w:after="0"/>
        <w:ind w:left="851"/>
        <w:rPr>
          <w:rFonts w:cs="Times New Roman"/>
        </w:rPr>
      </w:pPr>
      <w:r w:rsidRPr="00782DBE">
        <w:rPr>
          <w:rFonts w:cs="Times New Roman"/>
        </w:rPr>
        <w:t>Dugattyús légsűrítők felépítése, működése, üzemi jellemzői</w:t>
      </w:r>
    </w:p>
    <w:p w14:paraId="69644BDC" w14:textId="0056CEC5" w:rsidR="008553B5" w:rsidRPr="00782DBE" w:rsidRDefault="00087C5A" w:rsidP="008553B5">
      <w:pPr>
        <w:spacing w:after="0"/>
        <w:ind w:left="851"/>
        <w:rPr>
          <w:rFonts w:cs="Times New Roman"/>
        </w:rPr>
      </w:pPr>
      <w:r w:rsidRPr="00782DBE">
        <w:rPr>
          <w:rFonts w:cs="Times New Roman"/>
        </w:rPr>
        <w:t>Forgó mozgást végző légsűrítők felépítése, működése, üzemi jellemzői</w:t>
      </w:r>
    </w:p>
    <w:p w14:paraId="47BF15DB" w14:textId="77777777" w:rsidR="008553B5" w:rsidRPr="00782DBE" w:rsidRDefault="008553B5" w:rsidP="008553B5">
      <w:pPr>
        <w:tabs>
          <w:tab w:val="left" w:pos="1418"/>
          <w:tab w:val="right" w:pos="9072"/>
        </w:tabs>
        <w:spacing w:after="0"/>
        <w:ind w:left="851"/>
        <w:rPr>
          <w:rFonts w:cs="Times New Roman"/>
        </w:rPr>
      </w:pPr>
    </w:p>
    <w:p w14:paraId="2E3E6F1A"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képzés javasolt helyszíne (ajánlás)</w:t>
      </w:r>
    </w:p>
    <w:p w14:paraId="2C38F7B0" w14:textId="30F9DEEB" w:rsidR="008553B5" w:rsidRPr="00782DBE" w:rsidRDefault="00087C5A" w:rsidP="008553B5">
      <w:pPr>
        <w:spacing w:after="0"/>
        <w:ind w:left="426"/>
        <w:rPr>
          <w:rFonts w:cs="Times New Roman"/>
        </w:rPr>
      </w:pPr>
      <w:r w:rsidRPr="00782DBE">
        <w:rPr>
          <w:rFonts w:cs="Times New Roman"/>
        </w:rPr>
        <w:t>Szaktanterem</w:t>
      </w:r>
    </w:p>
    <w:p w14:paraId="2082DA1B" w14:textId="77777777" w:rsidR="008553B5" w:rsidRPr="00782DBE" w:rsidRDefault="008553B5" w:rsidP="008553B5">
      <w:pPr>
        <w:spacing w:after="0"/>
        <w:ind w:left="426"/>
        <w:rPr>
          <w:rFonts w:cs="Times New Roman"/>
        </w:rPr>
      </w:pPr>
    </w:p>
    <w:p w14:paraId="486EB6CD"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értékelésének módja</w:t>
      </w:r>
    </w:p>
    <w:p w14:paraId="5A67AA8A" w14:textId="6332DDC1" w:rsidR="008553B5" w:rsidRPr="00782DBE" w:rsidRDefault="008553B5" w:rsidP="008553B5">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560668B1" w14:textId="77777777" w:rsidR="008553B5" w:rsidRPr="00782DBE" w:rsidRDefault="008553B5" w:rsidP="008553B5">
      <w:pPr>
        <w:spacing w:after="0"/>
        <w:ind w:left="426"/>
        <w:rPr>
          <w:rFonts w:cs="Times New Roman"/>
        </w:rPr>
      </w:pPr>
    </w:p>
    <w:p w14:paraId="2FEE0D8D" w14:textId="5AC4AC07" w:rsidR="008553B5" w:rsidRPr="00782DBE" w:rsidRDefault="00087C5A" w:rsidP="008553B5">
      <w:pPr>
        <w:pStyle w:val="Listaszerbekezds"/>
        <w:numPr>
          <w:ilvl w:val="0"/>
          <w:numId w:val="8"/>
        </w:numPr>
        <w:tabs>
          <w:tab w:val="right" w:pos="9072"/>
        </w:tabs>
        <w:spacing w:after="0"/>
        <w:rPr>
          <w:rFonts w:cs="Times New Roman"/>
          <w:b/>
        </w:rPr>
      </w:pPr>
      <w:r w:rsidRPr="00782DBE">
        <w:rPr>
          <w:rFonts w:cs="Times New Roman"/>
          <w:b/>
        </w:rPr>
        <w:t>Vízügyi építési alapismeretek</w:t>
      </w:r>
      <w:r w:rsidR="008553B5" w:rsidRPr="00782DBE">
        <w:rPr>
          <w:rFonts w:cs="Times New Roman"/>
          <w:b/>
        </w:rPr>
        <w:t xml:space="preserve"> tantárgy</w:t>
      </w:r>
      <w:r w:rsidR="008553B5" w:rsidRPr="00782DBE">
        <w:rPr>
          <w:rFonts w:cs="Times New Roman"/>
          <w:b/>
        </w:rPr>
        <w:tab/>
      </w:r>
      <w:r w:rsidR="002853B2" w:rsidRPr="00782DBE">
        <w:rPr>
          <w:rFonts w:cs="Times New Roman"/>
          <w:b/>
        </w:rPr>
        <w:t>72</w:t>
      </w:r>
      <w:r w:rsidR="008553B5" w:rsidRPr="00782DBE">
        <w:rPr>
          <w:rFonts w:cs="Times New Roman"/>
          <w:b/>
        </w:rPr>
        <w:t xml:space="preserve"> óra/</w:t>
      </w:r>
      <w:r w:rsidR="002853B2" w:rsidRPr="00782DBE">
        <w:rPr>
          <w:rFonts w:cs="Times New Roman"/>
          <w:b/>
        </w:rPr>
        <w:t>72</w:t>
      </w:r>
      <w:r w:rsidR="008553B5" w:rsidRPr="00782DBE">
        <w:rPr>
          <w:rFonts w:cs="Times New Roman"/>
          <w:b/>
        </w:rPr>
        <w:t xml:space="preserve"> óra*</w:t>
      </w:r>
    </w:p>
    <w:p w14:paraId="5A8AA899" w14:textId="05E7172C" w:rsidR="008553B5" w:rsidRPr="00782DBE" w:rsidRDefault="008553B5" w:rsidP="008553B5">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1472CF46" w14:textId="77777777" w:rsidR="008553B5" w:rsidRPr="00782DBE" w:rsidRDefault="008553B5" w:rsidP="008553B5">
      <w:pPr>
        <w:spacing w:after="0"/>
        <w:ind w:left="426"/>
        <w:rPr>
          <w:rFonts w:cs="Times New Roman"/>
        </w:rPr>
      </w:pPr>
    </w:p>
    <w:p w14:paraId="1386742B" w14:textId="567DED51" w:rsidR="008553B5" w:rsidRPr="00782DBE" w:rsidRDefault="008553B5" w:rsidP="008553B5">
      <w:pPr>
        <w:spacing w:after="0"/>
        <w:ind w:left="426"/>
        <w:rPr>
          <w:rFonts w:cs="Times New Roman"/>
        </w:rPr>
      </w:pPr>
      <w:r w:rsidRPr="00782DBE">
        <w:rPr>
          <w:rFonts w:cs="Times New Roman"/>
        </w:rPr>
        <w:t>A tantárgy a főszakképesítéshez kapcsolódik.</w:t>
      </w:r>
    </w:p>
    <w:p w14:paraId="282350E4" w14:textId="77777777" w:rsidR="008553B5" w:rsidRPr="00782DBE" w:rsidRDefault="008553B5" w:rsidP="008553B5">
      <w:pPr>
        <w:spacing w:after="0"/>
        <w:ind w:left="426"/>
        <w:rPr>
          <w:rFonts w:cs="Times New Roman"/>
        </w:rPr>
      </w:pPr>
    </w:p>
    <w:p w14:paraId="6DE3084D"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tanításának célja</w:t>
      </w:r>
    </w:p>
    <w:p w14:paraId="39C26B22" w14:textId="31AD4B4A" w:rsidR="008553B5" w:rsidRPr="00782DBE" w:rsidRDefault="00087C5A" w:rsidP="008553B5">
      <w:pPr>
        <w:spacing w:after="0"/>
        <w:ind w:left="426"/>
        <w:rPr>
          <w:rFonts w:cs="Times New Roman"/>
        </w:rPr>
      </w:pPr>
      <w:r w:rsidRPr="00782DBE">
        <w:rPr>
          <w:rFonts w:cs="Times New Roman"/>
        </w:rPr>
        <w:t>A vízügyi építési alapismeretek célja, hogy a tanuló megismerkedjen a vízügyi területen alkalmazott építőanyagokkal és a vízügyben alkalmazott építéstechnológiai eljárásokkal, a leggyakoribb műtárgyak kialakításának alapelveivel.</w:t>
      </w:r>
    </w:p>
    <w:p w14:paraId="7294C640" w14:textId="77777777" w:rsidR="008553B5" w:rsidRPr="00782DBE" w:rsidRDefault="008553B5" w:rsidP="008553B5">
      <w:pPr>
        <w:spacing w:after="0"/>
        <w:ind w:left="426"/>
        <w:rPr>
          <w:rFonts w:cs="Times New Roman"/>
        </w:rPr>
      </w:pPr>
    </w:p>
    <w:p w14:paraId="5086695A"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Kapcsolódó közismereti, szakmai tartalmak</w:t>
      </w:r>
    </w:p>
    <w:p w14:paraId="4F84954F" w14:textId="2FC751A5" w:rsidR="008553B5" w:rsidRPr="00782DBE" w:rsidRDefault="00087C5A" w:rsidP="008553B5">
      <w:pPr>
        <w:spacing w:after="0"/>
        <w:ind w:left="426"/>
        <w:rPr>
          <w:rFonts w:cs="Times New Roman"/>
        </w:rPr>
      </w:pPr>
      <w:r w:rsidRPr="00782DBE">
        <w:rPr>
          <w:rFonts w:cs="Times New Roman"/>
        </w:rPr>
        <w:t>Szakmai biológia, gépészeti alapismeretek, környezettechnika, vízgazdálkodási alapgyakorlat</w:t>
      </w:r>
    </w:p>
    <w:p w14:paraId="2C60DBF4" w14:textId="77777777" w:rsidR="008553B5" w:rsidRPr="00782DBE" w:rsidRDefault="008553B5" w:rsidP="008553B5">
      <w:pPr>
        <w:spacing w:after="0"/>
        <w:ind w:left="426"/>
        <w:rPr>
          <w:rFonts w:cs="Times New Roman"/>
        </w:rPr>
      </w:pPr>
    </w:p>
    <w:p w14:paraId="1AE2FAD5"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Témakörök</w:t>
      </w:r>
    </w:p>
    <w:p w14:paraId="10BD7308" w14:textId="36BDCF0D" w:rsidR="008553B5" w:rsidRPr="00782DBE" w:rsidRDefault="00EE18F6"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Földmunkák</w:t>
      </w:r>
    </w:p>
    <w:p w14:paraId="42D51A4D" w14:textId="7A114B54" w:rsidR="00EE18F6" w:rsidRPr="00782DBE" w:rsidRDefault="00EE18F6" w:rsidP="00EE18F6">
      <w:pPr>
        <w:spacing w:after="0"/>
        <w:ind w:left="851"/>
        <w:rPr>
          <w:rFonts w:cs="Times New Roman"/>
        </w:rPr>
      </w:pPr>
      <w:r w:rsidRPr="00782DBE">
        <w:rPr>
          <w:rFonts w:cs="Times New Roman"/>
        </w:rPr>
        <w:t>A talajok mechanikai jellemzői, vizsgálata, talajmechanikai alapfogalmak</w:t>
      </w:r>
    </w:p>
    <w:p w14:paraId="045EE0C1" w14:textId="77777777" w:rsidR="00EE18F6" w:rsidRPr="00782DBE" w:rsidRDefault="00EE18F6" w:rsidP="00EE18F6">
      <w:pPr>
        <w:spacing w:after="0"/>
        <w:ind w:left="851"/>
        <w:rPr>
          <w:rFonts w:cs="Times New Roman"/>
        </w:rPr>
      </w:pPr>
      <w:r w:rsidRPr="00782DBE">
        <w:rPr>
          <w:rFonts w:cs="Times New Roman"/>
        </w:rPr>
        <w:t>A talajok alakváltozása, talajkárosodás</w:t>
      </w:r>
    </w:p>
    <w:p w14:paraId="46E10B5A" w14:textId="77777777" w:rsidR="00EE18F6" w:rsidRPr="00782DBE" w:rsidRDefault="00EE18F6" w:rsidP="00EE18F6">
      <w:pPr>
        <w:spacing w:after="0"/>
        <w:ind w:left="851"/>
        <w:rPr>
          <w:rFonts w:cs="Times New Roman"/>
        </w:rPr>
      </w:pPr>
      <w:r w:rsidRPr="00782DBE">
        <w:rPr>
          <w:rFonts w:cs="Times New Roman"/>
        </w:rPr>
        <w:t>A talajjavítás módjai: döngölés és injektálás</w:t>
      </w:r>
    </w:p>
    <w:p w14:paraId="427D6139" w14:textId="77777777" w:rsidR="00EE18F6" w:rsidRPr="00782DBE" w:rsidRDefault="00EE18F6" w:rsidP="00EE18F6">
      <w:pPr>
        <w:spacing w:after="0"/>
        <w:ind w:left="851"/>
        <w:rPr>
          <w:rFonts w:cs="Times New Roman"/>
        </w:rPr>
      </w:pPr>
      <w:r w:rsidRPr="00782DBE">
        <w:rPr>
          <w:rFonts w:cs="Times New Roman"/>
        </w:rPr>
        <w:t>Talajkiemelés technológiája és gépei</w:t>
      </w:r>
    </w:p>
    <w:p w14:paraId="5F07A644" w14:textId="77777777" w:rsidR="00EE18F6" w:rsidRPr="00782DBE" w:rsidRDefault="00EE18F6" w:rsidP="00EE18F6">
      <w:pPr>
        <w:spacing w:after="0"/>
        <w:ind w:left="851"/>
        <w:rPr>
          <w:rFonts w:cs="Times New Roman"/>
        </w:rPr>
      </w:pPr>
      <w:r w:rsidRPr="00782DBE">
        <w:rPr>
          <w:rFonts w:cs="Times New Roman"/>
        </w:rPr>
        <w:t>Dúcolás, zsaluzás, szádfalazás</w:t>
      </w:r>
    </w:p>
    <w:p w14:paraId="4EF2AF7B" w14:textId="288C2251" w:rsidR="008553B5" w:rsidRPr="00782DBE" w:rsidRDefault="00EE18F6" w:rsidP="008553B5">
      <w:pPr>
        <w:spacing w:after="0"/>
        <w:ind w:left="851"/>
        <w:rPr>
          <w:rFonts w:cs="Times New Roman"/>
        </w:rPr>
      </w:pPr>
      <w:r w:rsidRPr="00782DBE">
        <w:rPr>
          <w:rFonts w:cs="Times New Roman"/>
        </w:rPr>
        <w:t>Alapozási technikák (kút</w:t>
      </w:r>
      <w:r w:rsidR="000C23AA">
        <w:rPr>
          <w:rFonts w:cs="Times New Roman"/>
        </w:rPr>
        <w:t>-</w:t>
      </w:r>
      <w:r w:rsidRPr="00782DBE">
        <w:rPr>
          <w:rFonts w:cs="Times New Roman"/>
        </w:rPr>
        <w:t xml:space="preserve"> és szekrényalapozás, résfalazás)</w:t>
      </w:r>
    </w:p>
    <w:p w14:paraId="4F42D6A7" w14:textId="77777777" w:rsidR="008553B5" w:rsidRPr="00782DBE" w:rsidRDefault="008553B5" w:rsidP="008553B5">
      <w:pPr>
        <w:tabs>
          <w:tab w:val="left" w:pos="1418"/>
          <w:tab w:val="right" w:pos="9072"/>
        </w:tabs>
        <w:spacing w:after="0"/>
        <w:ind w:left="851"/>
        <w:rPr>
          <w:rFonts w:cs="Times New Roman"/>
        </w:rPr>
      </w:pPr>
    </w:p>
    <w:p w14:paraId="52319DC2" w14:textId="7AE86319" w:rsidR="008553B5" w:rsidRPr="00782DBE" w:rsidRDefault="00EE18F6"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Természetes építőanyagok</w:t>
      </w:r>
    </w:p>
    <w:p w14:paraId="60038D81" w14:textId="19A7CAF9" w:rsidR="00EE18F6" w:rsidRPr="00782DBE" w:rsidRDefault="00EE18F6" w:rsidP="00EE18F6">
      <w:pPr>
        <w:spacing w:after="0"/>
        <w:ind w:left="851"/>
        <w:rPr>
          <w:rFonts w:cs="Times New Roman"/>
        </w:rPr>
      </w:pPr>
      <w:r w:rsidRPr="00782DBE">
        <w:rPr>
          <w:rFonts w:cs="Times New Roman"/>
        </w:rPr>
        <w:t>A kő, mint építőanyag</w:t>
      </w:r>
    </w:p>
    <w:p w14:paraId="03587E1C" w14:textId="77777777" w:rsidR="00EE18F6" w:rsidRPr="00782DBE" w:rsidRDefault="00EE18F6" w:rsidP="00EE18F6">
      <w:pPr>
        <w:numPr>
          <w:ilvl w:val="0"/>
          <w:numId w:val="9"/>
        </w:numPr>
        <w:spacing w:after="0"/>
        <w:rPr>
          <w:rFonts w:cs="Times New Roman"/>
        </w:rPr>
      </w:pPr>
      <w:r w:rsidRPr="00782DBE">
        <w:rPr>
          <w:rFonts w:cs="Times New Roman"/>
        </w:rPr>
        <w:t>kőművek</w:t>
      </w:r>
    </w:p>
    <w:p w14:paraId="74EAAF64" w14:textId="77777777" w:rsidR="00EE18F6" w:rsidRPr="00782DBE" w:rsidRDefault="00EE18F6" w:rsidP="00EE18F6">
      <w:pPr>
        <w:numPr>
          <w:ilvl w:val="0"/>
          <w:numId w:val="9"/>
        </w:numPr>
        <w:spacing w:after="0"/>
        <w:rPr>
          <w:rFonts w:cs="Times New Roman"/>
        </w:rPr>
      </w:pPr>
      <w:r w:rsidRPr="00782DBE">
        <w:rPr>
          <w:rFonts w:cs="Times New Roman"/>
        </w:rPr>
        <w:t>partburkolások</w:t>
      </w:r>
    </w:p>
    <w:p w14:paraId="6A578A82" w14:textId="77777777" w:rsidR="00EE18F6" w:rsidRPr="00782DBE" w:rsidRDefault="00EE18F6" w:rsidP="00EE18F6">
      <w:pPr>
        <w:numPr>
          <w:ilvl w:val="0"/>
          <w:numId w:val="9"/>
        </w:numPr>
        <w:spacing w:after="0"/>
        <w:rPr>
          <w:rFonts w:cs="Times New Roman"/>
        </w:rPr>
      </w:pPr>
      <w:r w:rsidRPr="00782DBE">
        <w:rPr>
          <w:rFonts w:cs="Times New Roman"/>
        </w:rPr>
        <w:t>rézsűvédelem</w:t>
      </w:r>
    </w:p>
    <w:p w14:paraId="3B698EBE" w14:textId="77777777" w:rsidR="00EE18F6" w:rsidRPr="00782DBE" w:rsidRDefault="00EE18F6" w:rsidP="00EE18F6">
      <w:pPr>
        <w:numPr>
          <w:ilvl w:val="0"/>
          <w:numId w:val="9"/>
        </w:numPr>
        <w:spacing w:after="0"/>
        <w:rPr>
          <w:rFonts w:cs="Times New Roman"/>
        </w:rPr>
      </w:pPr>
      <w:r w:rsidRPr="00782DBE">
        <w:rPr>
          <w:rFonts w:cs="Times New Roman"/>
        </w:rPr>
        <w:t>támfalrendszerek</w:t>
      </w:r>
    </w:p>
    <w:p w14:paraId="5B95EFFB" w14:textId="77777777" w:rsidR="00EE18F6" w:rsidRPr="00782DBE" w:rsidRDefault="00EE18F6" w:rsidP="00EE18F6">
      <w:pPr>
        <w:numPr>
          <w:ilvl w:val="0"/>
          <w:numId w:val="9"/>
        </w:numPr>
        <w:spacing w:after="0"/>
        <w:rPr>
          <w:rFonts w:cs="Times New Roman"/>
        </w:rPr>
      </w:pPr>
      <w:r w:rsidRPr="00782DBE">
        <w:rPr>
          <w:rFonts w:cs="Times New Roman"/>
        </w:rPr>
        <w:t>megtámasztás és kihorgonyzás</w:t>
      </w:r>
    </w:p>
    <w:p w14:paraId="22244BAC" w14:textId="230D383F" w:rsidR="00EE18F6" w:rsidRPr="00782DBE" w:rsidRDefault="00EE18F6" w:rsidP="00EE18F6">
      <w:pPr>
        <w:spacing w:after="0"/>
        <w:ind w:left="851"/>
        <w:rPr>
          <w:rFonts w:cs="Times New Roman"/>
        </w:rPr>
      </w:pPr>
      <w:r w:rsidRPr="00782DBE">
        <w:rPr>
          <w:rFonts w:cs="Times New Roman"/>
        </w:rPr>
        <w:t>A fa</w:t>
      </w:r>
      <w:r w:rsidR="000C23AA">
        <w:rPr>
          <w:rFonts w:cs="Times New Roman"/>
        </w:rPr>
        <w:t>,</w:t>
      </w:r>
      <w:r w:rsidRPr="00782DBE">
        <w:rPr>
          <w:rFonts w:cs="Times New Roman"/>
        </w:rPr>
        <w:t xml:space="preserve"> mint építőanyag</w:t>
      </w:r>
    </w:p>
    <w:p w14:paraId="6577D701" w14:textId="77777777" w:rsidR="00EE18F6" w:rsidRPr="00782DBE" w:rsidRDefault="00EE18F6" w:rsidP="00EE18F6">
      <w:pPr>
        <w:numPr>
          <w:ilvl w:val="0"/>
          <w:numId w:val="9"/>
        </w:numPr>
        <w:spacing w:after="0"/>
        <w:rPr>
          <w:rFonts w:cs="Times New Roman"/>
        </w:rPr>
      </w:pPr>
      <w:r w:rsidRPr="00782DBE">
        <w:rPr>
          <w:rFonts w:cs="Times New Roman"/>
        </w:rPr>
        <w:t>faszerkezetek (állványok, tiltók, zsilipek, ideiglenes szivattyúállások)</w:t>
      </w:r>
    </w:p>
    <w:p w14:paraId="547DF431" w14:textId="0676481F" w:rsidR="008553B5" w:rsidRPr="00782DBE" w:rsidRDefault="00EE18F6" w:rsidP="00EE18F6">
      <w:pPr>
        <w:numPr>
          <w:ilvl w:val="0"/>
          <w:numId w:val="9"/>
        </w:numPr>
        <w:spacing w:after="0"/>
        <w:rPr>
          <w:rFonts w:cs="Times New Roman"/>
        </w:rPr>
      </w:pPr>
      <w:r w:rsidRPr="00782DBE">
        <w:rPr>
          <w:rFonts w:cs="Times New Roman"/>
        </w:rPr>
        <w:t>rőzseművek</w:t>
      </w:r>
    </w:p>
    <w:p w14:paraId="7F0DD809" w14:textId="77777777" w:rsidR="008553B5" w:rsidRPr="00782DBE" w:rsidRDefault="008553B5" w:rsidP="008553B5">
      <w:pPr>
        <w:tabs>
          <w:tab w:val="left" w:pos="1418"/>
          <w:tab w:val="right" w:pos="9072"/>
        </w:tabs>
        <w:spacing w:after="0"/>
        <w:ind w:left="851"/>
        <w:rPr>
          <w:rFonts w:cs="Times New Roman"/>
        </w:rPr>
      </w:pPr>
    </w:p>
    <w:p w14:paraId="5125C21C" w14:textId="4B473F3D" w:rsidR="008553B5" w:rsidRPr="00782DBE" w:rsidRDefault="00EE18F6"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Beton</w:t>
      </w:r>
    </w:p>
    <w:p w14:paraId="75C52EB3" w14:textId="4D3392EA" w:rsidR="00EE18F6" w:rsidRPr="00782DBE" w:rsidRDefault="00EE18F6" w:rsidP="00EE18F6">
      <w:pPr>
        <w:spacing w:after="0"/>
        <w:ind w:left="851"/>
        <w:rPr>
          <w:rFonts w:cs="Times New Roman"/>
        </w:rPr>
      </w:pPr>
      <w:r w:rsidRPr="00782DBE">
        <w:rPr>
          <w:rFonts w:cs="Times New Roman"/>
        </w:rPr>
        <w:t>A betonkészítés technológi</w:t>
      </w:r>
      <w:r w:rsidR="000C23AA">
        <w:rPr>
          <w:rFonts w:cs="Times New Roman"/>
        </w:rPr>
        <w:t>áj</w:t>
      </w:r>
      <w:r w:rsidRPr="00782DBE">
        <w:rPr>
          <w:rFonts w:cs="Times New Roman"/>
        </w:rPr>
        <w:t>a</w:t>
      </w:r>
    </w:p>
    <w:p w14:paraId="289D7DFE" w14:textId="77777777" w:rsidR="00EE18F6" w:rsidRPr="00782DBE" w:rsidRDefault="00EE18F6" w:rsidP="00EE18F6">
      <w:pPr>
        <w:spacing w:after="0"/>
        <w:ind w:left="851"/>
        <w:rPr>
          <w:rFonts w:cs="Times New Roman"/>
        </w:rPr>
      </w:pPr>
      <w:r w:rsidRPr="00782DBE">
        <w:rPr>
          <w:rFonts w:cs="Times New Roman"/>
        </w:rPr>
        <w:t>Betonfajták (beton, vasbeton, különleges betonfajták, víz alatti betonok)</w:t>
      </w:r>
    </w:p>
    <w:p w14:paraId="3CF74194" w14:textId="77777777" w:rsidR="00EE18F6" w:rsidRPr="00782DBE" w:rsidRDefault="00EE18F6" w:rsidP="00EE18F6">
      <w:pPr>
        <w:spacing w:after="0"/>
        <w:ind w:left="851"/>
        <w:rPr>
          <w:rFonts w:cs="Times New Roman"/>
        </w:rPr>
      </w:pPr>
      <w:r w:rsidRPr="00782DBE">
        <w:rPr>
          <w:rFonts w:cs="Times New Roman"/>
        </w:rPr>
        <w:t>Monolit és vasbeton szerkezetek készítése</w:t>
      </w:r>
    </w:p>
    <w:p w14:paraId="30949B4B" w14:textId="749BAF77" w:rsidR="008553B5" w:rsidRPr="00782DBE" w:rsidRDefault="00EE18F6" w:rsidP="00EE18F6">
      <w:pPr>
        <w:spacing w:after="0"/>
        <w:ind w:left="851"/>
        <w:rPr>
          <w:rFonts w:cs="Times New Roman"/>
        </w:rPr>
      </w:pPr>
      <w:r w:rsidRPr="00782DBE">
        <w:rPr>
          <w:rFonts w:cs="Times New Roman"/>
        </w:rPr>
        <w:t>Előregyártás</w:t>
      </w:r>
    </w:p>
    <w:p w14:paraId="50164E08" w14:textId="77777777" w:rsidR="008553B5" w:rsidRPr="00782DBE" w:rsidRDefault="008553B5" w:rsidP="008553B5">
      <w:pPr>
        <w:tabs>
          <w:tab w:val="left" w:pos="1418"/>
          <w:tab w:val="right" w:pos="9072"/>
        </w:tabs>
        <w:spacing w:after="0"/>
        <w:ind w:left="851"/>
        <w:rPr>
          <w:rFonts w:cs="Times New Roman"/>
        </w:rPr>
      </w:pPr>
    </w:p>
    <w:p w14:paraId="02BC752F" w14:textId="401C43B0" w:rsidR="008553B5" w:rsidRPr="00782DBE" w:rsidRDefault="001C7FF2"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Tervdokumentáció</w:t>
      </w:r>
    </w:p>
    <w:p w14:paraId="2C74AC71" w14:textId="393F5BFC" w:rsidR="001C7FF2" w:rsidRPr="00782DBE" w:rsidRDefault="001C7FF2" w:rsidP="001C7FF2">
      <w:pPr>
        <w:spacing w:after="0"/>
        <w:ind w:left="851"/>
        <w:rPr>
          <w:rFonts w:cs="Times New Roman"/>
        </w:rPr>
      </w:pPr>
      <w:r w:rsidRPr="00782DBE">
        <w:rPr>
          <w:rFonts w:cs="Times New Roman"/>
        </w:rPr>
        <w:t>Az építőiparban</w:t>
      </w:r>
      <w:r w:rsidR="000C23AA">
        <w:rPr>
          <w:rFonts w:cs="Times New Roman"/>
        </w:rPr>
        <w:t xml:space="preserve"> használt tervek típusai, célja</w:t>
      </w:r>
      <w:r w:rsidRPr="00782DBE">
        <w:rPr>
          <w:rFonts w:cs="Times New Roman"/>
        </w:rPr>
        <w:t xml:space="preserve"> </w:t>
      </w:r>
    </w:p>
    <w:p w14:paraId="130839BB" w14:textId="77777777" w:rsidR="001C7FF2" w:rsidRPr="00782DBE" w:rsidRDefault="001C7FF2" w:rsidP="001C7FF2">
      <w:pPr>
        <w:spacing w:after="0"/>
        <w:ind w:left="851"/>
        <w:rPr>
          <w:rFonts w:cs="Times New Roman"/>
        </w:rPr>
      </w:pPr>
      <w:r w:rsidRPr="00782DBE">
        <w:rPr>
          <w:rFonts w:cs="Times New Roman"/>
        </w:rPr>
        <w:t>– vázlattervek</w:t>
      </w:r>
    </w:p>
    <w:p w14:paraId="3D9B63C5" w14:textId="77777777" w:rsidR="001C7FF2" w:rsidRPr="00782DBE" w:rsidRDefault="001C7FF2" w:rsidP="001C7FF2">
      <w:pPr>
        <w:spacing w:after="0"/>
        <w:ind w:left="851"/>
        <w:rPr>
          <w:rFonts w:cs="Times New Roman"/>
        </w:rPr>
      </w:pPr>
      <w:r w:rsidRPr="00782DBE">
        <w:rPr>
          <w:rFonts w:cs="Times New Roman"/>
        </w:rPr>
        <w:t>– általános tervek</w:t>
      </w:r>
    </w:p>
    <w:p w14:paraId="0D4F562F" w14:textId="77777777" w:rsidR="001C7FF2" w:rsidRPr="00782DBE" w:rsidRDefault="001C7FF2" w:rsidP="001C7FF2">
      <w:pPr>
        <w:spacing w:after="0"/>
        <w:ind w:left="851"/>
        <w:rPr>
          <w:rFonts w:cs="Times New Roman"/>
        </w:rPr>
      </w:pPr>
      <w:r w:rsidRPr="00782DBE">
        <w:rPr>
          <w:rFonts w:cs="Times New Roman"/>
        </w:rPr>
        <w:t>– engedélyezési (beadványi) tervek</w:t>
      </w:r>
    </w:p>
    <w:p w14:paraId="37AA05D8" w14:textId="77777777" w:rsidR="001C7FF2" w:rsidRPr="00782DBE" w:rsidRDefault="001C7FF2" w:rsidP="001C7FF2">
      <w:pPr>
        <w:spacing w:after="0"/>
        <w:ind w:left="851"/>
        <w:rPr>
          <w:rFonts w:cs="Times New Roman"/>
        </w:rPr>
      </w:pPr>
      <w:r w:rsidRPr="00782DBE">
        <w:rPr>
          <w:rFonts w:cs="Times New Roman"/>
        </w:rPr>
        <w:t>– kiviteli tervek</w:t>
      </w:r>
    </w:p>
    <w:p w14:paraId="10AEEEDC" w14:textId="77777777" w:rsidR="001C7FF2" w:rsidRPr="00782DBE" w:rsidRDefault="001C7FF2" w:rsidP="001C7FF2">
      <w:pPr>
        <w:spacing w:after="0"/>
        <w:ind w:left="851"/>
        <w:rPr>
          <w:rFonts w:cs="Times New Roman"/>
        </w:rPr>
      </w:pPr>
      <w:r w:rsidRPr="00782DBE">
        <w:rPr>
          <w:rFonts w:cs="Times New Roman"/>
        </w:rPr>
        <w:t>Vízügyi tervdokumentáció célja, tartalma, formai követelményei</w:t>
      </w:r>
    </w:p>
    <w:p w14:paraId="220E3B06" w14:textId="77777777" w:rsidR="001C7FF2" w:rsidRPr="00782DBE" w:rsidRDefault="001C7FF2" w:rsidP="001C7FF2">
      <w:pPr>
        <w:spacing w:after="0"/>
        <w:ind w:left="851"/>
        <w:rPr>
          <w:rFonts w:cs="Times New Roman"/>
        </w:rPr>
      </w:pPr>
      <w:r w:rsidRPr="00782DBE">
        <w:rPr>
          <w:rFonts w:cs="Times New Roman"/>
        </w:rPr>
        <w:t>A vízügyi tervek tipikus elemei</w:t>
      </w:r>
    </w:p>
    <w:p w14:paraId="16FB2B80" w14:textId="77777777" w:rsidR="001C7FF2" w:rsidRPr="00782DBE" w:rsidRDefault="001C7FF2" w:rsidP="001C7FF2">
      <w:pPr>
        <w:spacing w:after="0"/>
        <w:ind w:left="851"/>
        <w:rPr>
          <w:rFonts w:cs="Times New Roman"/>
        </w:rPr>
      </w:pPr>
      <w:r w:rsidRPr="00782DBE">
        <w:rPr>
          <w:rFonts w:cs="Times New Roman"/>
        </w:rPr>
        <w:t>– műszaki leírás</w:t>
      </w:r>
    </w:p>
    <w:p w14:paraId="3CC08A91" w14:textId="77777777" w:rsidR="001C7FF2" w:rsidRPr="00782DBE" w:rsidRDefault="001C7FF2" w:rsidP="001C7FF2">
      <w:pPr>
        <w:spacing w:after="0"/>
        <w:ind w:left="851"/>
        <w:rPr>
          <w:rFonts w:cs="Times New Roman"/>
        </w:rPr>
      </w:pPr>
      <w:r w:rsidRPr="00782DBE">
        <w:rPr>
          <w:rFonts w:cs="Times New Roman"/>
        </w:rPr>
        <w:t>– helyszínrajz</w:t>
      </w:r>
    </w:p>
    <w:p w14:paraId="4190B7F0" w14:textId="77777777" w:rsidR="001C7FF2" w:rsidRPr="00782DBE" w:rsidRDefault="001C7FF2" w:rsidP="001C7FF2">
      <w:pPr>
        <w:spacing w:after="0"/>
        <w:ind w:left="851"/>
        <w:rPr>
          <w:rFonts w:cs="Times New Roman"/>
        </w:rPr>
      </w:pPr>
      <w:r w:rsidRPr="00782DBE">
        <w:rPr>
          <w:rFonts w:cs="Times New Roman"/>
        </w:rPr>
        <w:t>– hossz-szelvény</w:t>
      </w:r>
    </w:p>
    <w:p w14:paraId="67ED552A" w14:textId="77777777" w:rsidR="001C7FF2" w:rsidRPr="00782DBE" w:rsidRDefault="001C7FF2" w:rsidP="001C7FF2">
      <w:pPr>
        <w:spacing w:after="0"/>
        <w:ind w:left="851"/>
        <w:rPr>
          <w:rFonts w:cs="Times New Roman"/>
        </w:rPr>
      </w:pPr>
      <w:r w:rsidRPr="00782DBE">
        <w:rPr>
          <w:rFonts w:cs="Times New Roman"/>
        </w:rPr>
        <w:t>– keresztszelvény</w:t>
      </w:r>
    </w:p>
    <w:p w14:paraId="16E92A71" w14:textId="77777777" w:rsidR="001C7FF2" w:rsidRPr="00782DBE" w:rsidRDefault="001C7FF2" w:rsidP="001C7FF2">
      <w:pPr>
        <w:spacing w:after="0"/>
        <w:ind w:left="851"/>
        <w:rPr>
          <w:rFonts w:cs="Times New Roman"/>
        </w:rPr>
      </w:pPr>
      <w:r w:rsidRPr="00782DBE">
        <w:rPr>
          <w:rFonts w:cs="Times New Roman"/>
        </w:rPr>
        <w:t>– csomóponti vázlat</w:t>
      </w:r>
    </w:p>
    <w:p w14:paraId="12E82B3F" w14:textId="44F1A786" w:rsidR="008553B5" w:rsidRPr="00782DBE" w:rsidRDefault="001C7FF2" w:rsidP="008553B5">
      <w:pPr>
        <w:spacing w:after="0"/>
        <w:ind w:left="851"/>
        <w:rPr>
          <w:rFonts w:cs="Times New Roman"/>
        </w:rPr>
      </w:pPr>
      <w:r w:rsidRPr="00782DBE">
        <w:rPr>
          <w:rFonts w:cs="Times New Roman"/>
        </w:rPr>
        <w:t>Vízjogi engedélyek típusai, szerepe a tervezési folyamatban</w:t>
      </w:r>
    </w:p>
    <w:p w14:paraId="6FCFD8F1" w14:textId="77777777" w:rsidR="008553B5" w:rsidRPr="00782DBE" w:rsidRDefault="008553B5" w:rsidP="008553B5">
      <w:pPr>
        <w:tabs>
          <w:tab w:val="left" w:pos="1418"/>
          <w:tab w:val="right" w:pos="9072"/>
        </w:tabs>
        <w:spacing w:after="0"/>
        <w:ind w:left="851"/>
        <w:rPr>
          <w:rFonts w:cs="Times New Roman"/>
        </w:rPr>
      </w:pPr>
    </w:p>
    <w:p w14:paraId="13C28A38" w14:textId="602011FB" w:rsidR="008553B5" w:rsidRPr="00782DBE" w:rsidRDefault="001C7FF2"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Vízépítési földmunkák</w:t>
      </w:r>
    </w:p>
    <w:p w14:paraId="689A2EA1" w14:textId="50C9BAAC" w:rsidR="001C7FF2" w:rsidRPr="00782DBE" w:rsidRDefault="001C7FF2" w:rsidP="001C7FF2">
      <w:pPr>
        <w:spacing w:after="0"/>
        <w:ind w:left="851"/>
        <w:rPr>
          <w:rFonts w:cs="Times New Roman"/>
        </w:rPr>
      </w:pPr>
      <w:r w:rsidRPr="00782DBE">
        <w:rPr>
          <w:rFonts w:cs="Times New Roman"/>
        </w:rPr>
        <w:t>Kitűzési ismeretek</w:t>
      </w:r>
    </w:p>
    <w:p w14:paraId="7DFBD87C" w14:textId="77777777" w:rsidR="001C7FF2" w:rsidRPr="00782DBE" w:rsidRDefault="001C7FF2" w:rsidP="001C7FF2">
      <w:pPr>
        <w:spacing w:after="0"/>
        <w:ind w:left="851"/>
        <w:rPr>
          <w:rFonts w:cs="Times New Roman"/>
        </w:rPr>
      </w:pPr>
      <w:r w:rsidRPr="00782DBE">
        <w:rPr>
          <w:rFonts w:cs="Times New Roman"/>
        </w:rPr>
        <w:t>Földművek építési sajátosságai</w:t>
      </w:r>
    </w:p>
    <w:p w14:paraId="41AD12DE" w14:textId="77777777" w:rsidR="001C7FF2" w:rsidRPr="00782DBE" w:rsidRDefault="001C7FF2" w:rsidP="001C7FF2">
      <w:pPr>
        <w:spacing w:after="0"/>
        <w:ind w:left="851"/>
        <w:rPr>
          <w:rFonts w:cs="Times New Roman"/>
        </w:rPr>
      </w:pPr>
      <w:r w:rsidRPr="00782DBE">
        <w:rPr>
          <w:rFonts w:cs="Times New Roman"/>
        </w:rPr>
        <w:t>– töltések építése</w:t>
      </w:r>
    </w:p>
    <w:p w14:paraId="27B9B860" w14:textId="77777777" w:rsidR="001C7FF2" w:rsidRPr="00782DBE" w:rsidRDefault="001C7FF2" w:rsidP="001C7FF2">
      <w:pPr>
        <w:spacing w:after="0"/>
        <w:ind w:left="851"/>
        <w:rPr>
          <w:rFonts w:cs="Times New Roman"/>
        </w:rPr>
      </w:pPr>
      <w:r w:rsidRPr="00782DBE">
        <w:rPr>
          <w:rFonts w:cs="Times New Roman"/>
        </w:rPr>
        <w:t xml:space="preserve">– nyílt csatornák építése </w:t>
      </w:r>
    </w:p>
    <w:p w14:paraId="1AE2F9AB" w14:textId="77777777" w:rsidR="001C7FF2" w:rsidRPr="00782DBE" w:rsidRDefault="001C7FF2" w:rsidP="001C7FF2">
      <w:pPr>
        <w:spacing w:after="0"/>
        <w:ind w:left="851"/>
        <w:rPr>
          <w:rFonts w:cs="Times New Roman"/>
        </w:rPr>
      </w:pPr>
      <w:r w:rsidRPr="00782DBE">
        <w:rPr>
          <w:rFonts w:cs="Times New Roman"/>
        </w:rPr>
        <w:t>– csővezetékek építése munkaárok kiemelésével</w:t>
      </w:r>
    </w:p>
    <w:p w14:paraId="1090D0D8" w14:textId="77777777" w:rsidR="001C7FF2" w:rsidRPr="00782DBE" w:rsidRDefault="001C7FF2" w:rsidP="001C7FF2">
      <w:pPr>
        <w:spacing w:after="0"/>
        <w:ind w:left="851"/>
        <w:rPr>
          <w:rFonts w:cs="Times New Roman"/>
        </w:rPr>
      </w:pPr>
      <w:r w:rsidRPr="00782DBE">
        <w:rPr>
          <w:rFonts w:cs="Times New Roman"/>
        </w:rPr>
        <w:t>– kitakarás nélküli vezetéképítés</w:t>
      </w:r>
    </w:p>
    <w:p w14:paraId="293D32C7" w14:textId="1EA89908" w:rsidR="008553B5" w:rsidRPr="00782DBE" w:rsidRDefault="001C7FF2" w:rsidP="001C7FF2">
      <w:pPr>
        <w:spacing w:after="0"/>
        <w:ind w:left="851"/>
        <w:rPr>
          <w:rFonts w:cs="Times New Roman"/>
        </w:rPr>
      </w:pPr>
      <w:r w:rsidRPr="00782DBE">
        <w:rPr>
          <w:rFonts w:cs="Times New Roman"/>
        </w:rPr>
        <w:t>– hidromechanizáció</w:t>
      </w:r>
    </w:p>
    <w:p w14:paraId="2BD1CB1E" w14:textId="77777777" w:rsidR="008553B5" w:rsidRPr="00782DBE" w:rsidRDefault="008553B5" w:rsidP="008553B5">
      <w:pPr>
        <w:tabs>
          <w:tab w:val="left" w:pos="1418"/>
          <w:tab w:val="right" w:pos="9072"/>
        </w:tabs>
        <w:spacing w:after="0"/>
        <w:ind w:left="851"/>
        <w:rPr>
          <w:rFonts w:cs="Times New Roman"/>
        </w:rPr>
      </w:pPr>
    </w:p>
    <w:p w14:paraId="2A6A1B09" w14:textId="63E8CA79" w:rsidR="008553B5" w:rsidRPr="00782DBE" w:rsidRDefault="001C7FF2"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Műtárgyak építése</w:t>
      </w:r>
      <w:r w:rsidR="008553B5" w:rsidRPr="00782DBE">
        <w:rPr>
          <w:rFonts w:cs="Times New Roman"/>
          <w:b/>
          <w:i/>
        </w:rPr>
        <w:t xml:space="preserve"> </w:t>
      </w:r>
    </w:p>
    <w:p w14:paraId="2AB21F6F" w14:textId="099FFAB9" w:rsidR="001C7FF2" w:rsidRPr="00782DBE" w:rsidRDefault="001C7FF2" w:rsidP="001C7FF2">
      <w:pPr>
        <w:spacing w:after="0"/>
        <w:ind w:left="851"/>
        <w:rPr>
          <w:rFonts w:cs="Times New Roman"/>
        </w:rPr>
      </w:pPr>
      <w:r w:rsidRPr="00782DBE">
        <w:rPr>
          <w:rFonts w:cs="Times New Roman"/>
        </w:rPr>
        <w:t>A víztározás és vízszintszabályozás műtárgyainak (gátak, tározók) építése</w:t>
      </w:r>
    </w:p>
    <w:p w14:paraId="0E6CAA69" w14:textId="77777777" w:rsidR="001C7FF2" w:rsidRPr="00782DBE" w:rsidRDefault="001C7FF2" w:rsidP="001C7FF2">
      <w:pPr>
        <w:spacing w:after="0"/>
        <w:ind w:left="851"/>
        <w:rPr>
          <w:rFonts w:cs="Times New Roman"/>
        </w:rPr>
      </w:pPr>
      <w:r w:rsidRPr="00782DBE">
        <w:rPr>
          <w:rFonts w:cs="Times New Roman"/>
        </w:rPr>
        <w:t>Víznyerés műtárgyainak építési sajátosságai (kút, galéria, forrásfoglalás, talajvízdúsítás, felszíni vízkivétel műtárgyai)</w:t>
      </w:r>
    </w:p>
    <w:p w14:paraId="79D243C0" w14:textId="77777777" w:rsidR="001C7FF2" w:rsidRPr="00782DBE" w:rsidRDefault="001C7FF2" w:rsidP="001C7FF2">
      <w:pPr>
        <w:spacing w:after="0"/>
        <w:ind w:left="851"/>
        <w:rPr>
          <w:rFonts w:cs="Times New Roman"/>
        </w:rPr>
      </w:pPr>
      <w:r w:rsidRPr="00782DBE">
        <w:rPr>
          <w:rFonts w:cs="Times New Roman"/>
        </w:rPr>
        <w:t>Vízelosztó hálózat műtárgyainak építése (zsilipek, szivattyútelepek, tárolók)</w:t>
      </w:r>
    </w:p>
    <w:p w14:paraId="127E1324" w14:textId="77777777" w:rsidR="001C7FF2" w:rsidRPr="00782DBE" w:rsidRDefault="001C7FF2" w:rsidP="001C7FF2">
      <w:pPr>
        <w:spacing w:after="0"/>
        <w:ind w:left="851"/>
        <w:rPr>
          <w:rFonts w:cs="Times New Roman"/>
        </w:rPr>
      </w:pPr>
      <w:r w:rsidRPr="00782DBE">
        <w:rPr>
          <w:rFonts w:cs="Times New Roman"/>
        </w:rPr>
        <w:t>Vízkezelés műtárgyainak építési sajátosságai (ülepítők, medencék, aknák)</w:t>
      </w:r>
    </w:p>
    <w:p w14:paraId="439BF9A4" w14:textId="09B0FF42" w:rsidR="008553B5" w:rsidRPr="00782DBE" w:rsidRDefault="001C7FF2" w:rsidP="001C7FF2">
      <w:pPr>
        <w:spacing w:after="0"/>
        <w:ind w:left="851"/>
        <w:rPr>
          <w:rFonts w:cs="Times New Roman"/>
        </w:rPr>
      </w:pPr>
      <w:r w:rsidRPr="00782DBE">
        <w:rPr>
          <w:rFonts w:cs="Times New Roman"/>
        </w:rPr>
        <w:t>Építőanyag-igény meghatározása</w:t>
      </w:r>
    </w:p>
    <w:p w14:paraId="51C4EC75" w14:textId="77777777" w:rsidR="008553B5" w:rsidRPr="00782DBE" w:rsidRDefault="008553B5" w:rsidP="008553B5">
      <w:pPr>
        <w:tabs>
          <w:tab w:val="left" w:pos="1418"/>
          <w:tab w:val="right" w:pos="9072"/>
        </w:tabs>
        <w:spacing w:after="0"/>
        <w:ind w:left="851"/>
        <w:rPr>
          <w:rFonts w:cs="Times New Roman"/>
        </w:rPr>
      </w:pPr>
    </w:p>
    <w:p w14:paraId="34147935"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képzés javasolt helyszíne (ajánlás)</w:t>
      </w:r>
    </w:p>
    <w:p w14:paraId="107AA8F1" w14:textId="74E4C3CD" w:rsidR="008553B5" w:rsidRPr="00782DBE" w:rsidRDefault="00CC5C93" w:rsidP="008553B5">
      <w:pPr>
        <w:spacing w:after="0"/>
        <w:ind w:left="426"/>
        <w:rPr>
          <w:rFonts w:cs="Times New Roman"/>
        </w:rPr>
      </w:pPr>
      <w:r w:rsidRPr="00782DBE">
        <w:rPr>
          <w:rFonts w:cs="Times New Roman"/>
        </w:rPr>
        <w:t>Tanterem</w:t>
      </w:r>
    </w:p>
    <w:p w14:paraId="4CAFF25A" w14:textId="77777777" w:rsidR="008553B5" w:rsidRPr="00782DBE" w:rsidRDefault="008553B5" w:rsidP="008553B5">
      <w:pPr>
        <w:spacing w:after="0"/>
        <w:ind w:left="426"/>
        <w:rPr>
          <w:rFonts w:cs="Times New Roman"/>
        </w:rPr>
      </w:pPr>
    </w:p>
    <w:p w14:paraId="08F2A923"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értékelésének módja</w:t>
      </w:r>
    </w:p>
    <w:p w14:paraId="604F5ADC" w14:textId="04D8FD16" w:rsidR="008553B5" w:rsidRPr="00782DBE" w:rsidRDefault="008553B5" w:rsidP="008553B5">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5F5D9E22" w14:textId="77777777" w:rsidR="008553B5" w:rsidRPr="00782DBE" w:rsidRDefault="008553B5" w:rsidP="008553B5">
      <w:pPr>
        <w:spacing w:after="0"/>
        <w:ind w:left="426"/>
        <w:rPr>
          <w:rFonts w:cs="Times New Roman"/>
        </w:rPr>
      </w:pPr>
    </w:p>
    <w:p w14:paraId="7ED6917D" w14:textId="58181586" w:rsidR="008553B5" w:rsidRPr="00782DBE" w:rsidRDefault="00CC5C93" w:rsidP="008553B5">
      <w:pPr>
        <w:pStyle w:val="Listaszerbekezds"/>
        <w:numPr>
          <w:ilvl w:val="0"/>
          <w:numId w:val="8"/>
        </w:numPr>
        <w:tabs>
          <w:tab w:val="right" w:pos="9072"/>
        </w:tabs>
        <w:spacing w:after="0"/>
        <w:rPr>
          <w:rFonts w:cs="Times New Roman"/>
          <w:b/>
        </w:rPr>
      </w:pPr>
      <w:r w:rsidRPr="00782DBE">
        <w:rPr>
          <w:rFonts w:cs="Times New Roman"/>
          <w:b/>
        </w:rPr>
        <w:t>Vízügyi műszaki ismeretek gyakorlat</w:t>
      </w:r>
      <w:r w:rsidR="008553B5" w:rsidRPr="00782DBE">
        <w:rPr>
          <w:rFonts w:cs="Times New Roman"/>
          <w:b/>
        </w:rPr>
        <w:t xml:space="preserve"> tantárgy</w:t>
      </w:r>
      <w:r w:rsidR="008553B5" w:rsidRPr="00782DBE">
        <w:rPr>
          <w:rFonts w:cs="Times New Roman"/>
          <w:b/>
        </w:rPr>
        <w:tab/>
      </w:r>
      <w:r w:rsidR="002853B2" w:rsidRPr="00782DBE">
        <w:rPr>
          <w:rFonts w:cs="Times New Roman"/>
          <w:b/>
        </w:rPr>
        <w:t>175</w:t>
      </w:r>
      <w:r w:rsidR="008553B5" w:rsidRPr="00782DBE">
        <w:rPr>
          <w:rFonts w:cs="Times New Roman"/>
          <w:b/>
        </w:rPr>
        <w:t xml:space="preserve"> óra/</w:t>
      </w:r>
      <w:r w:rsidR="002853B2" w:rsidRPr="00782DBE">
        <w:rPr>
          <w:rFonts w:cs="Times New Roman"/>
          <w:b/>
        </w:rPr>
        <w:t>180</w:t>
      </w:r>
      <w:r w:rsidR="008553B5" w:rsidRPr="00782DBE">
        <w:rPr>
          <w:rFonts w:cs="Times New Roman"/>
          <w:b/>
        </w:rPr>
        <w:t xml:space="preserve"> óra*</w:t>
      </w:r>
    </w:p>
    <w:p w14:paraId="08986DC9" w14:textId="34F11713" w:rsidR="008553B5" w:rsidRPr="00782DBE" w:rsidRDefault="008553B5" w:rsidP="008553B5">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5AB877C8" w14:textId="77777777" w:rsidR="008553B5" w:rsidRPr="00782DBE" w:rsidRDefault="008553B5" w:rsidP="008553B5">
      <w:pPr>
        <w:spacing w:after="0"/>
        <w:ind w:left="426"/>
        <w:rPr>
          <w:rFonts w:cs="Times New Roman"/>
        </w:rPr>
      </w:pPr>
    </w:p>
    <w:p w14:paraId="71D82399" w14:textId="558AF507" w:rsidR="008553B5" w:rsidRPr="00782DBE" w:rsidRDefault="008553B5" w:rsidP="008553B5">
      <w:pPr>
        <w:spacing w:after="0"/>
        <w:ind w:left="426"/>
        <w:rPr>
          <w:rFonts w:cs="Times New Roman"/>
        </w:rPr>
      </w:pPr>
      <w:r w:rsidRPr="00782DBE">
        <w:rPr>
          <w:rFonts w:cs="Times New Roman"/>
        </w:rPr>
        <w:t>A tantárgy a főszakképesítéshez kapcsolódik.</w:t>
      </w:r>
    </w:p>
    <w:p w14:paraId="0BDA8CA9" w14:textId="77777777" w:rsidR="008553B5" w:rsidRPr="00782DBE" w:rsidRDefault="008553B5" w:rsidP="008553B5">
      <w:pPr>
        <w:spacing w:after="0"/>
        <w:ind w:left="426"/>
        <w:rPr>
          <w:rFonts w:cs="Times New Roman"/>
        </w:rPr>
      </w:pPr>
    </w:p>
    <w:p w14:paraId="5A52EE68"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tanításának célja</w:t>
      </w:r>
    </w:p>
    <w:p w14:paraId="2BEAE5B6" w14:textId="1BA37BB2" w:rsidR="00CC5C93" w:rsidRPr="00782DBE" w:rsidRDefault="00CC5C93" w:rsidP="00CC5C93">
      <w:pPr>
        <w:spacing w:after="0"/>
        <w:ind w:left="426"/>
        <w:rPr>
          <w:rFonts w:cs="Times New Roman"/>
        </w:rPr>
      </w:pPr>
      <w:r w:rsidRPr="00782DBE">
        <w:rPr>
          <w:rFonts w:cs="Times New Roman"/>
        </w:rPr>
        <w:t xml:space="preserve">A vízügyi műszaki ismeretek gyakorlat célja, hogy a tanulók felkészüljenek a vízügyi szakma műszaki és gépészeti feladatainak önállóan történő elvégzésére, az üzemeltetés biztosításához szükséges gyakorlati műszaki feladatok végrehajtására. </w:t>
      </w:r>
    </w:p>
    <w:p w14:paraId="3A9102C5" w14:textId="746CAF8B" w:rsidR="008553B5" w:rsidRPr="00782DBE" w:rsidRDefault="00CC5C93" w:rsidP="008553B5">
      <w:pPr>
        <w:spacing w:after="0"/>
        <w:ind w:left="426"/>
        <w:rPr>
          <w:rFonts w:cs="Times New Roman"/>
        </w:rPr>
      </w:pPr>
      <w:r w:rsidRPr="00782DBE">
        <w:rPr>
          <w:rFonts w:cs="Times New Roman"/>
        </w:rPr>
        <w:t>A megszerzett műszaki ismeretek birtokában a gyakorlati tevékenység során a felmerülő váratlan hibák, üzemzavarok elhárítását biztonságosan, a gazdaságossági kérdések figyelembevételével tudják végrehajtani.</w:t>
      </w:r>
    </w:p>
    <w:p w14:paraId="68240420" w14:textId="77777777" w:rsidR="008553B5" w:rsidRPr="00782DBE" w:rsidRDefault="008553B5" w:rsidP="008553B5">
      <w:pPr>
        <w:spacing w:after="0"/>
        <w:ind w:left="426"/>
        <w:rPr>
          <w:rFonts w:cs="Times New Roman"/>
        </w:rPr>
      </w:pPr>
    </w:p>
    <w:p w14:paraId="48BF212E"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Kapcsolódó közismereti, szakmai tartalmak</w:t>
      </w:r>
    </w:p>
    <w:p w14:paraId="6768CE94" w14:textId="75865A8F" w:rsidR="008553B5" w:rsidRPr="00782DBE" w:rsidRDefault="00CC5C93" w:rsidP="008553B5">
      <w:pPr>
        <w:spacing w:after="0"/>
        <w:ind w:left="426"/>
        <w:rPr>
          <w:rFonts w:cs="Times New Roman"/>
        </w:rPr>
      </w:pPr>
      <w:r w:rsidRPr="00782DBE">
        <w:rPr>
          <w:rFonts w:cs="Times New Roman"/>
        </w:rPr>
        <w:t>Informatika, műszaki ábrázolás, vízügyi építési alapismeretek, gépészeti alapismeretek, vízgazdálkodási alapgyakorlatok, környezettechnika</w:t>
      </w:r>
    </w:p>
    <w:p w14:paraId="3ACA010C" w14:textId="77777777" w:rsidR="008553B5" w:rsidRPr="00782DBE" w:rsidRDefault="008553B5" w:rsidP="008553B5">
      <w:pPr>
        <w:spacing w:after="0"/>
        <w:ind w:left="426"/>
        <w:rPr>
          <w:rFonts w:cs="Times New Roman"/>
        </w:rPr>
      </w:pPr>
    </w:p>
    <w:p w14:paraId="7296F7CE"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Témakörök</w:t>
      </w:r>
    </w:p>
    <w:p w14:paraId="24ADA0DC" w14:textId="29DF2309" w:rsidR="008553B5" w:rsidRPr="00782DBE" w:rsidRDefault="00CC5C93"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Anyagismeret gyakorlat</w:t>
      </w:r>
    </w:p>
    <w:p w14:paraId="4E950DD1" w14:textId="41D8CDFE" w:rsidR="00CC5C93" w:rsidRPr="00782DBE" w:rsidRDefault="00CC5C93" w:rsidP="00CC5C93">
      <w:pPr>
        <w:spacing w:after="0"/>
        <w:ind w:left="851"/>
        <w:rPr>
          <w:rFonts w:cs="Times New Roman"/>
        </w:rPr>
      </w:pPr>
      <w:r w:rsidRPr="00782DBE">
        <w:rPr>
          <w:rFonts w:cs="Times New Roman"/>
        </w:rPr>
        <w:t xml:space="preserve">Építési anyagok          </w:t>
      </w:r>
    </w:p>
    <w:p w14:paraId="473FF0E7" w14:textId="7A9CABD1" w:rsidR="00CC5C93" w:rsidRPr="00782DBE" w:rsidRDefault="00CC5C93" w:rsidP="00CC5C93">
      <w:pPr>
        <w:spacing w:after="0"/>
        <w:ind w:left="851"/>
        <w:rPr>
          <w:rFonts w:cs="Times New Roman"/>
        </w:rPr>
      </w:pPr>
      <w:r w:rsidRPr="00782DBE">
        <w:rPr>
          <w:rFonts w:cs="Times New Roman"/>
        </w:rPr>
        <w:t>Anyagvizsgálat elmélete, az anyagokkal szemben támasztot</w:t>
      </w:r>
      <w:r w:rsidR="000C23AA">
        <w:rPr>
          <w:rFonts w:cs="Times New Roman"/>
        </w:rPr>
        <w:t>t követelmények, igénybevételek</w:t>
      </w:r>
    </w:p>
    <w:p w14:paraId="7B09AFEC" w14:textId="10E9A423" w:rsidR="00CC5C93" w:rsidRPr="00782DBE" w:rsidRDefault="00CC5C93" w:rsidP="00CC5C93">
      <w:pPr>
        <w:spacing w:after="0"/>
        <w:ind w:left="851"/>
        <w:rPr>
          <w:rFonts w:cs="Times New Roman"/>
        </w:rPr>
      </w:pPr>
      <w:r w:rsidRPr="00782DBE">
        <w:rPr>
          <w:rFonts w:cs="Times New Roman"/>
        </w:rPr>
        <w:t>Mechanikai és technol</w:t>
      </w:r>
      <w:r w:rsidR="000C23AA">
        <w:rPr>
          <w:rFonts w:cs="Times New Roman"/>
        </w:rPr>
        <w:t>ógiai anyagvizsgálati eljárások</w:t>
      </w:r>
    </w:p>
    <w:p w14:paraId="3DAEE10D" w14:textId="6E4A910D" w:rsidR="00CC5C93" w:rsidRPr="00782DBE" w:rsidRDefault="00CC5C93" w:rsidP="00CC5C93">
      <w:pPr>
        <w:spacing w:after="0"/>
        <w:ind w:left="851"/>
        <w:rPr>
          <w:rFonts w:cs="Times New Roman"/>
        </w:rPr>
      </w:pPr>
      <w:r w:rsidRPr="00782DBE">
        <w:rPr>
          <w:rFonts w:cs="Times New Roman"/>
        </w:rPr>
        <w:t>Keménységmérési eljárások, eszközök</w:t>
      </w:r>
    </w:p>
    <w:p w14:paraId="78FC9459" w14:textId="4D29FA3F" w:rsidR="00CC5C93" w:rsidRPr="00782DBE" w:rsidRDefault="00CC5C93" w:rsidP="00CC5C93">
      <w:pPr>
        <w:spacing w:after="0"/>
        <w:ind w:left="851"/>
        <w:rPr>
          <w:rFonts w:cs="Times New Roman"/>
        </w:rPr>
      </w:pPr>
      <w:r w:rsidRPr="00782DBE">
        <w:rPr>
          <w:rFonts w:cs="Times New Roman"/>
        </w:rPr>
        <w:t>Ro</w:t>
      </w:r>
      <w:r w:rsidR="000C23AA">
        <w:rPr>
          <w:rFonts w:cs="Times New Roman"/>
        </w:rPr>
        <w:t>ncsolásmentes anyagvizsgálatok</w:t>
      </w:r>
    </w:p>
    <w:p w14:paraId="0CD4185D" w14:textId="77777777" w:rsidR="00CC5C93" w:rsidRPr="00782DBE" w:rsidRDefault="00CC5C93" w:rsidP="00CC5C93">
      <w:pPr>
        <w:spacing w:after="0"/>
        <w:ind w:left="851"/>
        <w:rPr>
          <w:rFonts w:cs="Times New Roman"/>
        </w:rPr>
      </w:pPr>
      <w:r w:rsidRPr="00782DBE">
        <w:rPr>
          <w:rFonts w:cs="Times New Roman"/>
        </w:rPr>
        <w:t xml:space="preserve">Fémes anyagok tulajdonságai, csoportosítása, szerkezete </w:t>
      </w:r>
    </w:p>
    <w:p w14:paraId="3FB76F58" w14:textId="5B885472" w:rsidR="00CC5C93" w:rsidRPr="00782DBE" w:rsidRDefault="00CC5C93" w:rsidP="00CC5C93">
      <w:pPr>
        <w:spacing w:after="0"/>
        <w:ind w:left="851"/>
        <w:rPr>
          <w:rFonts w:cs="Times New Roman"/>
        </w:rPr>
      </w:pPr>
      <w:r w:rsidRPr="00782DBE">
        <w:rPr>
          <w:rFonts w:cs="Times New Roman"/>
        </w:rPr>
        <w:t>Műanyagok jelentősége, alkalmazási területe</w:t>
      </w:r>
      <w:r w:rsidR="000C23AA">
        <w:rPr>
          <w:rFonts w:cs="Times New Roman"/>
        </w:rPr>
        <w:t>i, csoportosítása, megmunkálása</w:t>
      </w:r>
    </w:p>
    <w:p w14:paraId="7B374859" w14:textId="77777777" w:rsidR="00CC5C93" w:rsidRPr="00782DBE" w:rsidRDefault="00CC5C93" w:rsidP="00CC5C93">
      <w:pPr>
        <w:spacing w:after="0"/>
        <w:ind w:left="851"/>
        <w:rPr>
          <w:rFonts w:cs="Times New Roman"/>
        </w:rPr>
      </w:pPr>
      <w:r w:rsidRPr="00782DBE">
        <w:rPr>
          <w:rFonts w:cs="Times New Roman"/>
        </w:rPr>
        <w:t>Beton tulajdonságai, vizsgálata</w:t>
      </w:r>
    </w:p>
    <w:p w14:paraId="12DF862E" w14:textId="77777777" w:rsidR="00CC5C93" w:rsidRPr="00782DBE" w:rsidRDefault="00CC5C93" w:rsidP="00CC5C93">
      <w:pPr>
        <w:spacing w:after="0"/>
        <w:ind w:left="851"/>
        <w:rPr>
          <w:rFonts w:cs="Times New Roman"/>
        </w:rPr>
      </w:pPr>
      <w:r w:rsidRPr="00782DBE">
        <w:rPr>
          <w:rFonts w:cs="Times New Roman"/>
        </w:rPr>
        <w:t xml:space="preserve">Nyersanyag összetétel és változásának hatása a késztermék tulajdonságaira. </w:t>
      </w:r>
    </w:p>
    <w:p w14:paraId="242B5254" w14:textId="77777777" w:rsidR="00CC5C93" w:rsidRPr="00782DBE" w:rsidRDefault="00CC5C93" w:rsidP="00CC5C93">
      <w:pPr>
        <w:spacing w:after="0"/>
        <w:ind w:left="851"/>
        <w:rPr>
          <w:rFonts w:cs="Times New Roman"/>
        </w:rPr>
      </w:pPr>
      <w:r w:rsidRPr="00782DBE">
        <w:rPr>
          <w:rFonts w:cs="Times New Roman"/>
        </w:rPr>
        <w:t>Az anyagkiválasztás műszaki, technológiai, gazdasági szempontjai</w:t>
      </w:r>
    </w:p>
    <w:p w14:paraId="2D021C29" w14:textId="77777777" w:rsidR="00CC5C93" w:rsidRPr="00782DBE" w:rsidRDefault="00CC5C93" w:rsidP="00CC5C93">
      <w:pPr>
        <w:spacing w:after="0"/>
        <w:ind w:left="851"/>
        <w:rPr>
          <w:rFonts w:cs="Times New Roman"/>
        </w:rPr>
      </w:pPr>
      <w:r w:rsidRPr="00782DBE">
        <w:rPr>
          <w:rFonts w:cs="Times New Roman"/>
        </w:rPr>
        <w:t>Anyagigény meghatározása</w:t>
      </w:r>
    </w:p>
    <w:p w14:paraId="09B5DB64" w14:textId="727400E9" w:rsidR="00CC5C93" w:rsidRPr="00782DBE" w:rsidRDefault="000C23AA" w:rsidP="00CC5C93">
      <w:pPr>
        <w:spacing w:after="0"/>
        <w:ind w:left="851"/>
        <w:rPr>
          <w:rFonts w:cs="Times New Roman"/>
        </w:rPr>
      </w:pPr>
      <w:r>
        <w:rPr>
          <w:rFonts w:cs="Times New Roman"/>
        </w:rPr>
        <w:t>Statikai alapfogalmak</w:t>
      </w:r>
    </w:p>
    <w:p w14:paraId="20AE35AA" w14:textId="77777777" w:rsidR="00CC5C93" w:rsidRPr="00782DBE" w:rsidRDefault="00CC5C93" w:rsidP="00CC5C93">
      <w:pPr>
        <w:spacing w:after="0"/>
        <w:ind w:left="851"/>
        <w:rPr>
          <w:rFonts w:cs="Times New Roman"/>
        </w:rPr>
      </w:pPr>
      <w:r w:rsidRPr="00782DBE">
        <w:rPr>
          <w:rFonts w:cs="Times New Roman"/>
        </w:rPr>
        <w:t>Erő</w:t>
      </w:r>
    </w:p>
    <w:p w14:paraId="564D8649" w14:textId="77777777" w:rsidR="00CC5C93" w:rsidRPr="00782DBE" w:rsidRDefault="00CC5C93" w:rsidP="00CC5C93">
      <w:pPr>
        <w:spacing w:after="0"/>
        <w:ind w:left="851"/>
        <w:rPr>
          <w:rFonts w:cs="Times New Roman"/>
        </w:rPr>
      </w:pPr>
      <w:r w:rsidRPr="00782DBE">
        <w:rPr>
          <w:rFonts w:cs="Times New Roman"/>
        </w:rPr>
        <w:t>Nyomaték</w:t>
      </w:r>
    </w:p>
    <w:p w14:paraId="77257BF4" w14:textId="77777777" w:rsidR="00CC5C93" w:rsidRPr="00782DBE" w:rsidRDefault="00CC5C93" w:rsidP="00CC5C93">
      <w:pPr>
        <w:spacing w:after="0"/>
        <w:ind w:left="851"/>
        <w:rPr>
          <w:rFonts w:cs="Times New Roman"/>
        </w:rPr>
      </w:pPr>
      <w:r w:rsidRPr="00782DBE">
        <w:rPr>
          <w:rFonts w:cs="Times New Roman"/>
        </w:rPr>
        <w:t>Statika alaptételei</w:t>
      </w:r>
    </w:p>
    <w:p w14:paraId="51F3D402" w14:textId="1762CFA8" w:rsidR="00CC5C93" w:rsidRPr="00782DBE" w:rsidRDefault="00CC5C93" w:rsidP="000C23AA">
      <w:pPr>
        <w:spacing w:after="0"/>
        <w:ind w:left="851"/>
        <w:rPr>
          <w:rFonts w:cs="Times New Roman"/>
        </w:rPr>
      </w:pPr>
      <w:r w:rsidRPr="00782DBE">
        <w:rPr>
          <w:rFonts w:cs="Times New Roman"/>
        </w:rPr>
        <w:t>Síkbeli erőrendszer eredőjének meghatároz</w:t>
      </w:r>
      <w:r w:rsidR="000C23AA">
        <w:rPr>
          <w:rFonts w:cs="Times New Roman"/>
        </w:rPr>
        <w:t>ása szerkesztéssel, számítással</w:t>
      </w:r>
    </w:p>
    <w:p w14:paraId="12193EF3" w14:textId="77777777" w:rsidR="00CC5C93" w:rsidRPr="00782DBE" w:rsidRDefault="00CC5C93" w:rsidP="00CC5C93">
      <w:pPr>
        <w:spacing w:after="0"/>
        <w:ind w:left="851"/>
        <w:rPr>
          <w:rFonts w:cs="Times New Roman"/>
        </w:rPr>
      </w:pPr>
      <w:r w:rsidRPr="00782DBE">
        <w:rPr>
          <w:rFonts w:cs="Times New Roman"/>
        </w:rPr>
        <w:t>Szilárdságtani alapismeretek</w:t>
      </w:r>
    </w:p>
    <w:p w14:paraId="6D90AB2B" w14:textId="58C9458B" w:rsidR="00CC5C93" w:rsidRPr="00782DBE" w:rsidRDefault="000C23AA" w:rsidP="00CC5C93">
      <w:pPr>
        <w:spacing w:after="0"/>
        <w:ind w:left="851"/>
        <w:rPr>
          <w:rFonts w:cs="Times New Roman"/>
        </w:rPr>
      </w:pPr>
      <w:r>
        <w:rPr>
          <w:rFonts w:cs="Times New Roman"/>
        </w:rPr>
        <w:t>Szilárdsági jellemzők</w:t>
      </w:r>
    </w:p>
    <w:p w14:paraId="620387FB" w14:textId="77777777" w:rsidR="00CC5C93" w:rsidRPr="00782DBE" w:rsidRDefault="00CC5C93" w:rsidP="00CC5C93">
      <w:pPr>
        <w:spacing w:after="0"/>
        <w:ind w:left="851"/>
        <w:rPr>
          <w:rFonts w:cs="Times New Roman"/>
        </w:rPr>
      </w:pPr>
      <w:r w:rsidRPr="00782DBE">
        <w:rPr>
          <w:rFonts w:cs="Times New Roman"/>
        </w:rPr>
        <w:t>Alakváltozások</w:t>
      </w:r>
    </w:p>
    <w:p w14:paraId="3C848FA9" w14:textId="77777777" w:rsidR="00CC5C93" w:rsidRPr="00782DBE" w:rsidRDefault="00CC5C93" w:rsidP="00CC5C93">
      <w:pPr>
        <w:spacing w:after="0"/>
        <w:ind w:left="851"/>
        <w:rPr>
          <w:rFonts w:cs="Times New Roman"/>
        </w:rPr>
      </w:pPr>
      <w:r w:rsidRPr="00782DBE">
        <w:rPr>
          <w:rFonts w:cs="Times New Roman"/>
        </w:rPr>
        <w:t>Építési szerkezetek ellenőrzése húzó, nyomó, nyíró, hajlító igénybevételre</w:t>
      </w:r>
    </w:p>
    <w:p w14:paraId="3400D7B0" w14:textId="3F80F3A6" w:rsidR="008553B5" w:rsidRPr="00782DBE" w:rsidRDefault="00CC5C93" w:rsidP="008553B5">
      <w:pPr>
        <w:spacing w:after="0"/>
        <w:ind w:left="851"/>
        <w:rPr>
          <w:rFonts w:cs="Times New Roman"/>
        </w:rPr>
      </w:pPr>
      <w:r w:rsidRPr="00782DBE">
        <w:rPr>
          <w:rFonts w:cs="Times New Roman"/>
        </w:rPr>
        <w:t>Építőanyagok fizikai</w:t>
      </w:r>
      <w:r w:rsidR="000C23AA">
        <w:rPr>
          <w:rFonts w:cs="Times New Roman"/>
        </w:rPr>
        <w:t>, és szilárdságtani vizsgálatai</w:t>
      </w:r>
    </w:p>
    <w:p w14:paraId="1F5F4485" w14:textId="77777777" w:rsidR="008553B5" w:rsidRPr="00782DBE" w:rsidRDefault="008553B5" w:rsidP="008553B5">
      <w:pPr>
        <w:tabs>
          <w:tab w:val="left" w:pos="1418"/>
          <w:tab w:val="right" w:pos="9072"/>
        </w:tabs>
        <w:spacing w:after="0"/>
        <w:ind w:left="851"/>
        <w:rPr>
          <w:rFonts w:cs="Times New Roman"/>
        </w:rPr>
      </w:pPr>
    </w:p>
    <w:p w14:paraId="24D46408" w14:textId="31181FFD" w:rsidR="008553B5" w:rsidRPr="00782DBE" w:rsidRDefault="00CC5C93"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Gépészet gyakorlat</w:t>
      </w:r>
    </w:p>
    <w:p w14:paraId="69E2011E" w14:textId="3B8F98E6" w:rsidR="00CC5C93" w:rsidRPr="00782DBE" w:rsidRDefault="00CC5C93" w:rsidP="00CC5C93">
      <w:pPr>
        <w:spacing w:after="0"/>
        <w:ind w:left="851"/>
        <w:rPr>
          <w:rFonts w:cs="Times New Roman"/>
        </w:rPr>
      </w:pPr>
      <w:r w:rsidRPr="00782DBE">
        <w:rPr>
          <w:rFonts w:cs="Times New Roman"/>
        </w:rPr>
        <w:t>Műszaki dokumentáció</w:t>
      </w:r>
    </w:p>
    <w:p w14:paraId="1E51CE9E" w14:textId="77777777" w:rsidR="00CC5C93" w:rsidRPr="00782DBE" w:rsidRDefault="00CC5C93" w:rsidP="00CC5C93">
      <w:pPr>
        <w:spacing w:after="0"/>
        <w:ind w:left="851"/>
        <w:rPr>
          <w:rFonts w:cs="Times New Roman"/>
        </w:rPr>
      </w:pPr>
      <w:r w:rsidRPr="00782DBE">
        <w:rPr>
          <w:rFonts w:cs="Times New Roman"/>
        </w:rPr>
        <w:t>Gépészeti mérőeszközök használata, alapmérések végzése</w:t>
      </w:r>
    </w:p>
    <w:p w14:paraId="43703A65" w14:textId="77777777" w:rsidR="00CC5C93" w:rsidRPr="00782DBE" w:rsidRDefault="00CC5C93" w:rsidP="00CC5C93">
      <w:pPr>
        <w:spacing w:after="0"/>
        <w:ind w:left="851"/>
        <w:rPr>
          <w:rFonts w:cs="Times New Roman"/>
        </w:rPr>
      </w:pPr>
      <w:r w:rsidRPr="00782DBE">
        <w:rPr>
          <w:rFonts w:cs="Times New Roman"/>
        </w:rPr>
        <w:t>Előrajzolás célja, feladata, műveleti sorrendje, szerszámai, eszközei</w:t>
      </w:r>
    </w:p>
    <w:p w14:paraId="437D1AF8" w14:textId="1B74E117" w:rsidR="00CC5C93" w:rsidRPr="00782DBE" w:rsidRDefault="00CC5C93" w:rsidP="00CC5C93">
      <w:pPr>
        <w:spacing w:after="0"/>
        <w:ind w:left="851"/>
        <w:rPr>
          <w:rFonts w:cs="Times New Roman"/>
        </w:rPr>
      </w:pPr>
      <w:r w:rsidRPr="00782DBE">
        <w:rPr>
          <w:rFonts w:cs="Times New Roman"/>
        </w:rPr>
        <w:t>Mu</w:t>
      </w:r>
      <w:r w:rsidR="000C23AA">
        <w:rPr>
          <w:rFonts w:cs="Times New Roman"/>
        </w:rPr>
        <w:t>nkadarabok kézi</w:t>
      </w:r>
      <w:r w:rsidRPr="00782DBE">
        <w:rPr>
          <w:rFonts w:cs="Times New Roman"/>
        </w:rPr>
        <w:t xml:space="preserve"> és gépi műveletekkel történő alakítása, szerszámok</w:t>
      </w:r>
      <w:r w:rsidR="000C23AA">
        <w:rPr>
          <w:rFonts w:cs="Times New Roman"/>
        </w:rPr>
        <w:t>,</w:t>
      </w:r>
      <w:r w:rsidRPr="00782DBE">
        <w:rPr>
          <w:rFonts w:cs="Times New Roman"/>
        </w:rPr>
        <w:t xml:space="preserve"> védőfelszerelések használata </w:t>
      </w:r>
    </w:p>
    <w:p w14:paraId="3180739C" w14:textId="77777777" w:rsidR="00CC5C93" w:rsidRPr="00782DBE" w:rsidRDefault="00CC5C93" w:rsidP="00CC5C93">
      <w:pPr>
        <w:spacing w:after="0"/>
        <w:ind w:left="851"/>
        <w:rPr>
          <w:rFonts w:cs="Times New Roman"/>
        </w:rPr>
      </w:pPr>
      <w:r w:rsidRPr="00782DBE">
        <w:rPr>
          <w:rFonts w:cs="Times New Roman"/>
        </w:rPr>
        <w:t>A csavarkötések és szegecskötés szerszámainak és eszközeinek megválasztása, alkalmazása komplex gyakorlati feladatokban</w:t>
      </w:r>
    </w:p>
    <w:p w14:paraId="27E00782" w14:textId="77777777" w:rsidR="00CC5C93" w:rsidRPr="00782DBE" w:rsidRDefault="00CC5C93" w:rsidP="00CC5C93">
      <w:pPr>
        <w:spacing w:after="0"/>
        <w:ind w:left="851"/>
        <w:rPr>
          <w:rFonts w:cs="Times New Roman"/>
        </w:rPr>
      </w:pPr>
      <w:r w:rsidRPr="00782DBE">
        <w:rPr>
          <w:rFonts w:cs="Times New Roman"/>
        </w:rPr>
        <w:t>Forrasztás célja, alkalmazási területei, eszközei, anyagai</w:t>
      </w:r>
    </w:p>
    <w:p w14:paraId="588CC5EA" w14:textId="77777777" w:rsidR="00CC5C93" w:rsidRPr="00782DBE" w:rsidRDefault="00CC5C93" w:rsidP="00CC5C93">
      <w:pPr>
        <w:spacing w:after="0"/>
        <w:ind w:left="851"/>
        <w:rPr>
          <w:rFonts w:cs="Times New Roman"/>
        </w:rPr>
      </w:pPr>
      <w:r w:rsidRPr="00782DBE">
        <w:rPr>
          <w:rFonts w:cs="Times New Roman"/>
        </w:rPr>
        <w:t>Ragasztás technológiája, anyagai, segédanyagai, különböző anyagok ragasztása</w:t>
      </w:r>
    </w:p>
    <w:p w14:paraId="2B918AFC" w14:textId="77777777" w:rsidR="00CC5C93" w:rsidRPr="00782DBE" w:rsidRDefault="00CC5C93" w:rsidP="00CC5C93">
      <w:pPr>
        <w:spacing w:after="0"/>
        <w:ind w:left="851"/>
        <w:rPr>
          <w:rFonts w:cs="Times New Roman"/>
        </w:rPr>
      </w:pPr>
      <w:r w:rsidRPr="00782DBE">
        <w:rPr>
          <w:rFonts w:cs="Times New Roman"/>
        </w:rPr>
        <w:t>Csőkötések kialakítása</w:t>
      </w:r>
    </w:p>
    <w:p w14:paraId="098DAB62" w14:textId="77777777" w:rsidR="00CC5C93" w:rsidRPr="00782DBE" w:rsidRDefault="00CC5C93" w:rsidP="00CC5C93">
      <w:pPr>
        <w:spacing w:after="0"/>
        <w:ind w:left="851"/>
        <w:rPr>
          <w:rFonts w:cs="Times New Roman"/>
        </w:rPr>
      </w:pPr>
      <w:r w:rsidRPr="00782DBE">
        <w:rPr>
          <w:rFonts w:cs="Times New Roman"/>
        </w:rPr>
        <w:t>Csőszerelvények vizsgálata, ellenőrzése</w:t>
      </w:r>
    </w:p>
    <w:p w14:paraId="030E45DA" w14:textId="1AF48D2B" w:rsidR="008553B5" w:rsidRPr="00782DBE" w:rsidRDefault="00CC5C93" w:rsidP="00CC5C93">
      <w:pPr>
        <w:spacing w:after="0"/>
        <w:ind w:left="851"/>
        <w:rPr>
          <w:rFonts w:cs="Times New Roman"/>
        </w:rPr>
      </w:pPr>
      <w:r w:rsidRPr="00782DBE">
        <w:rPr>
          <w:rFonts w:cs="Times New Roman"/>
        </w:rPr>
        <w:t>Hálózati csomópont kialakítása</w:t>
      </w:r>
    </w:p>
    <w:p w14:paraId="559A5F7C" w14:textId="77777777" w:rsidR="008553B5" w:rsidRPr="00782DBE" w:rsidRDefault="008553B5" w:rsidP="008553B5">
      <w:pPr>
        <w:tabs>
          <w:tab w:val="left" w:pos="1418"/>
          <w:tab w:val="right" w:pos="9072"/>
        </w:tabs>
        <w:spacing w:after="0"/>
        <w:ind w:left="851"/>
        <w:rPr>
          <w:rFonts w:cs="Times New Roman"/>
        </w:rPr>
      </w:pPr>
    </w:p>
    <w:p w14:paraId="1E4E0718" w14:textId="5F60B402" w:rsidR="008553B5" w:rsidRPr="00782DBE" w:rsidRDefault="00CC5C93" w:rsidP="008553B5">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Műszaki informatika gyakorlat</w:t>
      </w:r>
      <w:r w:rsidR="008553B5" w:rsidRPr="00782DBE">
        <w:rPr>
          <w:rFonts w:cs="Times New Roman"/>
          <w:b/>
          <w:i/>
        </w:rPr>
        <w:t xml:space="preserve"> </w:t>
      </w:r>
    </w:p>
    <w:p w14:paraId="03E09DBF" w14:textId="0CEB5CBF" w:rsidR="00CC5C93" w:rsidRPr="00782DBE" w:rsidRDefault="00CC5C93" w:rsidP="00CC5C93">
      <w:pPr>
        <w:spacing w:after="0"/>
        <w:ind w:left="851"/>
        <w:rPr>
          <w:rFonts w:cs="Times New Roman"/>
        </w:rPr>
      </w:pPr>
      <w:r w:rsidRPr="00782DBE">
        <w:rPr>
          <w:rFonts w:cs="Times New Roman"/>
        </w:rPr>
        <w:t>CAD programok általános ismertet</w:t>
      </w:r>
      <w:r w:rsidR="000C23AA">
        <w:rPr>
          <w:rFonts w:cs="Times New Roman"/>
        </w:rPr>
        <w:t>ése, felhasználói felülete</w:t>
      </w:r>
    </w:p>
    <w:p w14:paraId="5B106261" w14:textId="77777777" w:rsidR="00CC5C93" w:rsidRPr="00782DBE" w:rsidRDefault="00CC5C93" w:rsidP="00CC5C93">
      <w:pPr>
        <w:spacing w:after="0"/>
        <w:ind w:left="851"/>
        <w:rPr>
          <w:rFonts w:cs="Times New Roman"/>
        </w:rPr>
      </w:pPr>
      <w:r w:rsidRPr="00782DBE">
        <w:rPr>
          <w:rFonts w:cs="Times New Roman"/>
        </w:rPr>
        <w:t>CAD program konfigurálása, kezelése (menüsor, eszköztár, beállítások, origók, szerkesztőhálók, intelligens kurzor)</w:t>
      </w:r>
    </w:p>
    <w:p w14:paraId="1E9B13B5" w14:textId="77777777" w:rsidR="00CC5C93" w:rsidRPr="00782DBE" w:rsidRDefault="00CC5C93" w:rsidP="00CC5C93">
      <w:pPr>
        <w:spacing w:after="0"/>
        <w:ind w:left="851"/>
        <w:rPr>
          <w:rFonts w:cs="Times New Roman"/>
        </w:rPr>
      </w:pPr>
      <w:r w:rsidRPr="00782DBE">
        <w:rPr>
          <w:rFonts w:cs="Times New Roman"/>
        </w:rPr>
        <w:t>Alkalmazott koordinátarendszerek</w:t>
      </w:r>
    </w:p>
    <w:p w14:paraId="3E4FD2E2" w14:textId="25760895" w:rsidR="00CC5C93" w:rsidRPr="00782DBE" w:rsidRDefault="00CC5C93" w:rsidP="00CC5C93">
      <w:pPr>
        <w:spacing w:after="0"/>
        <w:ind w:left="851"/>
        <w:rPr>
          <w:rFonts w:cs="Times New Roman"/>
        </w:rPr>
      </w:pPr>
      <w:r w:rsidRPr="00782DBE">
        <w:rPr>
          <w:rFonts w:cs="Times New Roman"/>
        </w:rPr>
        <w:t xml:space="preserve">2D-s </w:t>
      </w:r>
      <w:r w:rsidR="000C23AA">
        <w:rPr>
          <w:rFonts w:cs="Times New Roman"/>
        </w:rPr>
        <w:t>ábrázolás, műveletek koordináta</w:t>
      </w:r>
      <w:r w:rsidRPr="00782DBE">
        <w:rPr>
          <w:rFonts w:cs="Times New Roman"/>
        </w:rPr>
        <w:t>rendszerben, fóliák használata</w:t>
      </w:r>
    </w:p>
    <w:p w14:paraId="1759F08F" w14:textId="77777777" w:rsidR="00CC5C93" w:rsidRPr="00782DBE" w:rsidRDefault="00CC5C93" w:rsidP="00CC5C93">
      <w:pPr>
        <w:spacing w:after="0"/>
        <w:ind w:left="851"/>
        <w:rPr>
          <w:rFonts w:cs="Times New Roman"/>
        </w:rPr>
      </w:pPr>
      <w:r w:rsidRPr="00782DBE">
        <w:rPr>
          <w:rFonts w:cs="Times New Roman"/>
        </w:rPr>
        <w:t>Szerkesztő műveletek 2D-ben</w:t>
      </w:r>
    </w:p>
    <w:p w14:paraId="706E6A39" w14:textId="77777777" w:rsidR="00CC5C93" w:rsidRPr="00782DBE" w:rsidRDefault="00CC5C93" w:rsidP="00CC5C93">
      <w:pPr>
        <w:spacing w:after="0"/>
        <w:ind w:left="851"/>
        <w:rPr>
          <w:rFonts w:cs="Times New Roman"/>
        </w:rPr>
      </w:pPr>
      <w:r w:rsidRPr="00782DBE">
        <w:rPr>
          <w:rFonts w:cs="Times New Roman"/>
        </w:rPr>
        <w:t>Feliratozás, méretezés, nyomtatás</w:t>
      </w:r>
    </w:p>
    <w:p w14:paraId="56EE0976" w14:textId="77777777" w:rsidR="00CC5C93" w:rsidRPr="00782DBE" w:rsidRDefault="00CC5C93" w:rsidP="00CC5C93">
      <w:pPr>
        <w:spacing w:after="0"/>
        <w:ind w:left="851"/>
        <w:rPr>
          <w:rFonts w:cs="Times New Roman"/>
        </w:rPr>
      </w:pPr>
      <w:r w:rsidRPr="00782DBE">
        <w:rPr>
          <w:rFonts w:cs="Times New Roman"/>
        </w:rPr>
        <w:t>3D elemek alkalmazása, 3D ábrázolás (3D-s navigációs tábla, perspektíva, párhuzamos vetítések)</w:t>
      </w:r>
    </w:p>
    <w:p w14:paraId="04EDDE58" w14:textId="77777777" w:rsidR="00CC5C93" w:rsidRPr="00782DBE" w:rsidRDefault="00CC5C93" w:rsidP="00CC5C93">
      <w:pPr>
        <w:spacing w:after="0"/>
        <w:ind w:left="851"/>
        <w:rPr>
          <w:rFonts w:cs="Times New Roman"/>
        </w:rPr>
      </w:pPr>
      <w:r w:rsidRPr="00782DBE">
        <w:rPr>
          <w:rFonts w:cs="Times New Roman"/>
        </w:rPr>
        <w:t>Szerkesztő műveletek 3D-ben</w:t>
      </w:r>
    </w:p>
    <w:p w14:paraId="34778DB7" w14:textId="77777777" w:rsidR="00CC5C93" w:rsidRPr="00782DBE" w:rsidRDefault="00CC5C93" w:rsidP="00CC5C93">
      <w:pPr>
        <w:spacing w:after="0"/>
        <w:ind w:left="851"/>
        <w:rPr>
          <w:rFonts w:cs="Times New Roman"/>
        </w:rPr>
      </w:pPr>
      <w:r w:rsidRPr="00782DBE">
        <w:rPr>
          <w:rFonts w:cs="Times New Roman"/>
        </w:rPr>
        <w:t>Látványterv-készítés alapjai</w:t>
      </w:r>
    </w:p>
    <w:p w14:paraId="698484B6" w14:textId="0A82E6FE" w:rsidR="00CC5C93" w:rsidRPr="00782DBE" w:rsidRDefault="000C23AA" w:rsidP="00CC5C93">
      <w:pPr>
        <w:spacing w:after="0"/>
        <w:ind w:left="851"/>
        <w:rPr>
          <w:rFonts w:cs="Times New Roman"/>
        </w:rPr>
      </w:pPr>
      <w:r>
        <w:rPr>
          <w:rFonts w:cs="Times New Roman"/>
        </w:rPr>
        <w:t>Animáció-</w:t>
      </w:r>
      <w:r w:rsidR="00CC5C93" w:rsidRPr="00782DBE">
        <w:rPr>
          <w:rFonts w:cs="Times New Roman"/>
        </w:rPr>
        <w:t>készítés alapjai</w:t>
      </w:r>
    </w:p>
    <w:p w14:paraId="1BE43527" w14:textId="77777777" w:rsidR="00CC5C93" w:rsidRPr="00782DBE" w:rsidRDefault="00CC5C93" w:rsidP="00CC5C93">
      <w:pPr>
        <w:spacing w:after="0"/>
        <w:ind w:left="851"/>
        <w:rPr>
          <w:rFonts w:cs="Times New Roman"/>
        </w:rPr>
      </w:pPr>
      <w:r w:rsidRPr="00782DBE">
        <w:rPr>
          <w:rFonts w:cs="Times New Roman"/>
        </w:rPr>
        <w:t>Prezentáció készítésének lehetőségei</w:t>
      </w:r>
    </w:p>
    <w:p w14:paraId="1CD7D663" w14:textId="77777777" w:rsidR="00CC5C93" w:rsidRPr="00782DBE" w:rsidRDefault="00CC5C93" w:rsidP="00CC5C93">
      <w:pPr>
        <w:spacing w:after="0"/>
        <w:ind w:left="851"/>
        <w:rPr>
          <w:rFonts w:cs="Times New Roman"/>
        </w:rPr>
      </w:pPr>
      <w:r w:rsidRPr="00782DBE">
        <w:rPr>
          <w:rFonts w:cs="Times New Roman"/>
        </w:rPr>
        <w:t>Modell nézetének leválasztása, szükséges szerkesztések elvégzése</w:t>
      </w:r>
    </w:p>
    <w:p w14:paraId="1F4856CE" w14:textId="77777777" w:rsidR="00CC5C93" w:rsidRPr="00782DBE" w:rsidRDefault="00CC5C93" w:rsidP="00CC5C93">
      <w:pPr>
        <w:spacing w:after="0"/>
        <w:ind w:left="851"/>
        <w:rPr>
          <w:rFonts w:cs="Times New Roman"/>
        </w:rPr>
      </w:pPr>
      <w:r w:rsidRPr="00782DBE">
        <w:rPr>
          <w:rFonts w:cs="Times New Roman"/>
        </w:rPr>
        <w:t>Kitöltések, 2D-s tárgyak elhelyezése, méretezése, feliratozása</w:t>
      </w:r>
    </w:p>
    <w:p w14:paraId="3536D136" w14:textId="77777777" w:rsidR="00CC5C93" w:rsidRPr="00782DBE" w:rsidRDefault="00CC5C93" w:rsidP="00CC5C93">
      <w:pPr>
        <w:spacing w:after="0"/>
        <w:ind w:left="851"/>
        <w:rPr>
          <w:rFonts w:cs="Times New Roman"/>
        </w:rPr>
      </w:pPr>
      <w:r w:rsidRPr="00782DBE">
        <w:rPr>
          <w:rFonts w:cs="Times New Roman"/>
        </w:rPr>
        <w:t>Metszetek készítése, metszet leválasztása, szükséges szerkesztések elvégzése, kitöltések</w:t>
      </w:r>
    </w:p>
    <w:p w14:paraId="1304DD2F" w14:textId="77777777" w:rsidR="00CC5C93" w:rsidRPr="00782DBE" w:rsidRDefault="00CC5C93" w:rsidP="00CC5C93">
      <w:pPr>
        <w:spacing w:after="0"/>
        <w:ind w:left="851"/>
        <w:rPr>
          <w:rFonts w:cs="Times New Roman"/>
        </w:rPr>
      </w:pPr>
      <w:r w:rsidRPr="00782DBE">
        <w:rPr>
          <w:rFonts w:cs="Times New Roman"/>
        </w:rPr>
        <w:t>Méretezés (hossz-, szög-, magasság-méretezés)</w:t>
      </w:r>
    </w:p>
    <w:p w14:paraId="3272F58B" w14:textId="04072597" w:rsidR="008553B5" w:rsidRPr="00782DBE" w:rsidRDefault="00CC5C93" w:rsidP="008553B5">
      <w:pPr>
        <w:spacing w:after="0"/>
        <w:ind w:left="851"/>
        <w:rPr>
          <w:rFonts w:cs="Times New Roman"/>
        </w:rPr>
      </w:pPr>
      <w:r w:rsidRPr="00782DBE">
        <w:rPr>
          <w:rFonts w:cs="Times New Roman"/>
        </w:rPr>
        <w:t>Vízépítési szerkezetek ábrázolása (aknák, csatorna hossz- és keresztszelvények)</w:t>
      </w:r>
      <w:r w:rsidR="000C23AA">
        <w:rPr>
          <w:rFonts w:cs="Times New Roman"/>
        </w:rPr>
        <w:t xml:space="preserve"> </w:t>
      </w:r>
      <w:r w:rsidR="008553B5" w:rsidRPr="00782DBE">
        <w:rPr>
          <w:rFonts w:cs="Times New Roman"/>
        </w:rPr>
        <w:t>témakör részletes kifejtése</w:t>
      </w:r>
    </w:p>
    <w:p w14:paraId="7F429675" w14:textId="77777777" w:rsidR="008553B5" w:rsidRPr="00782DBE" w:rsidRDefault="008553B5" w:rsidP="008553B5">
      <w:pPr>
        <w:tabs>
          <w:tab w:val="left" w:pos="1418"/>
          <w:tab w:val="right" w:pos="9072"/>
        </w:tabs>
        <w:spacing w:after="0"/>
        <w:ind w:left="851"/>
        <w:rPr>
          <w:rFonts w:cs="Times New Roman"/>
        </w:rPr>
      </w:pPr>
    </w:p>
    <w:p w14:paraId="12BE3CFC"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képzés javasolt helyszíne (ajánlás)</w:t>
      </w:r>
    </w:p>
    <w:p w14:paraId="27364918" w14:textId="107212BA" w:rsidR="008553B5" w:rsidRPr="00782DBE" w:rsidRDefault="006A56EA" w:rsidP="008553B5">
      <w:pPr>
        <w:spacing w:after="0"/>
        <w:ind w:left="426"/>
        <w:rPr>
          <w:rFonts w:cs="Times New Roman"/>
        </w:rPr>
      </w:pPr>
      <w:r w:rsidRPr="00782DBE">
        <w:rPr>
          <w:rFonts w:cs="Times New Roman"/>
        </w:rPr>
        <w:t>Tanműhely</w:t>
      </w:r>
    </w:p>
    <w:p w14:paraId="689EE460" w14:textId="77777777" w:rsidR="008553B5" w:rsidRPr="00782DBE" w:rsidRDefault="008553B5" w:rsidP="008553B5">
      <w:pPr>
        <w:spacing w:after="0"/>
        <w:ind w:left="426"/>
        <w:rPr>
          <w:rFonts w:cs="Times New Roman"/>
        </w:rPr>
      </w:pPr>
    </w:p>
    <w:p w14:paraId="003F94FC" w14:textId="77777777" w:rsidR="008553B5" w:rsidRPr="00782DBE" w:rsidRDefault="008553B5" w:rsidP="008553B5">
      <w:pPr>
        <w:pStyle w:val="Listaszerbekezds"/>
        <w:numPr>
          <w:ilvl w:val="1"/>
          <w:numId w:val="8"/>
        </w:numPr>
        <w:spacing w:after="0"/>
        <w:rPr>
          <w:rFonts w:cs="Times New Roman"/>
          <w:b/>
        </w:rPr>
      </w:pPr>
      <w:r w:rsidRPr="00782DBE">
        <w:rPr>
          <w:rFonts w:cs="Times New Roman"/>
          <w:b/>
        </w:rPr>
        <w:t>A tantárgy értékelésének módja</w:t>
      </w:r>
    </w:p>
    <w:p w14:paraId="22434058" w14:textId="12B9A33C" w:rsidR="008553B5" w:rsidRPr="00782DBE" w:rsidRDefault="008553B5" w:rsidP="008553B5">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09083DAD" w14:textId="77777777" w:rsidR="008553B5" w:rsidRPr="00782DBE" w:rsidRDefault="008553B5" w:rsidP="008553B5">
      <w:pPr>
        <w:spacing w:after="0"/>
        <w:ind w:left="426"/>
        <w:rPr>
          <w:rFonts w:cs="Times New Roman"/>
        </w:rPr>
      </w:pPr>
    </w:p>
    <w:p w14:paraId="52A3523B" w14:textId="77777777" w:rsidR="00FB6DBC" w:rsidRPr="00782DBE" w:rsidRDefault="00FB6DBC" w:rsidP="00FB6DBC">
      <w:pPr>
        <w:spacing w:after="200" w:line="276" w:lineRule="auto"/>
        <w:jc w:val="left"/>
        <w:rPr>
          <w:rFonts w:cs="Times New Roman"/>
        </w:rPr>
      </w:pPr>
      <w:r w:rsidRPr="00782DBE">
        <w:rPr>
          <w:rFonts w:cs="Times New Roman"/>
        </w:rPr>
        <w:br w:type="page"/>
      </w:r>
    </w:p>
    <w:p w14:paraId="5E968A1C" w14:textId="77777777" w:rsidR="00FB6DBC" w:rsidRPr="00782DBE" w:rsidRDefault="00FB6DBC" w:rsidP="00FB6DBC">
      <w:pPr>
        <w:rPr>
          <w:rFonts w:cs="Times New Roman"/>
        </w:rPr>
      </w:pPr>
    </w:p>
    <w:p w14:paraId="503D32E1" w14:textId="77777777" w:rsidR="00FB6DBC" w:rsidRPr="00782DBE" w:rsidRDefault="00FB6DBC" w:rsidP="00FB6DBC">
      <w:pPr>
        <w:spacing w:before="2880"/>
        <w:jc w:val="center"/>
        <w:rPr>
          <w:rFonts w:cs="Times New Roman"/>
          <w:b/>
          <w:sz w:val="36"/>
        </w:rPr>
      </w:pPr>
      <w:r w:rsidRPr="00782DBE">
        <w:rPr>
          <w:rFonts w:cs="Times New Roman"/>
          <w:b/>
          <w:sz w:val="36"/>
        </w:rPr>
        <w:t>A</w:t>
      </w:r>
    </w:p>
    <w:p w14:paraId="56D5D25B" w14:textId="7A4B7B0E" w:rsidR="00FB6DBC" w:rsidRPr="00782DBE" w:rsidRDefault="006A56EA" w:rsidP="00FB6DBC">
      <w:pPr>
        <w:spacing w:after="480"/>
        <w:jc w:val="center"/>
        <w:rPr>
          <w:rFonts w:cs="Times New Roman"/>
          <w:b/>
          <w:sz w:val="36"/>
        </w:rPr>
      </w:pPr>
      <w:r w:rsidRPr="00782DBE">
        <w:rPr>
          <w:rFonts w:cs="Times New Roman"/>
          <w:b/>
          <w:sz w:val="36"/>
        </w:rPr>
        <w:t>11548</w:t>
      </w:r>
      <w:r w:rsidR="00FB6DBC" w:rsidRPr="00782DBE">
        <w:rPr>
          <w:rFonts w:cs="Times New Roman"/>
          <w:b/>
          <w:sz w:val="36"/>
        </w:rPr>
        <w:t>-</w:t>
      </w:r>
      <w:r w:rsidRPr="00782DBE">
        <w:rPr>
          <w:rFonts w:cs="Times New Roman"/>
          <w:b/>
          <w:sz w:val="36"/>
        </w:rPr>
        <w:t>16</w:t>
      </w:r>
      <w:r w:rsidR="00FB6DBC" w:rsidRPr="00782DBE">
        <w:rPr>
          <w:rFonts w:cs="Times New Roman"/>
          <w:b/>
          <w:sz w:val="36"/>
        </w:rPr>
        <w:t xml:space="preserve"> azonosító számú</w:t>
      </w:r>
    </w:p>
    <w:p w14:paraId="63F3C71F" w14:textId="78937334" w:rsidR="00FB6DBC" w:rsidRPr="00782DBE" w:rsidRDefault="006A56EA" w:rsidP="00FB6DBC">
      <w:pPr>
        <w:jc w:val="center"/>
        <w:rPr>
          <w:rFonts w:cs="Times New Roman"/>
          <w:b/>
          <w:sz w:val="36"/>
        </w:rPr>
      </w:pPr>
      <w:r w:rsidRPr="00782DBE">
        <w:rPr>
          <w:rFonts w:cs="Times New Roman"/>
          <w:b/>
          <w:sz w:val="36"/>
        </w:rPr>
        <w:t>Vízgazdálkodási alapismeretek</w:t>
      </w:r>
    </w:p>
    <w:p w14:paraId="1A2AD6D7" w14:textId="77777777" w:rsidR="00FB6DBC" w:rsidRPr="00782DBE" w:rsidRDefault="00FB6DBC" w:rsidP="00FB6DBC">
      <w:pPr>
        <w:jc w:val="center"/>
        <w:rPr>
          <w:rFonts w:cs="Times New Roman"/>
          <w:b/>
          <w:sz w:val="36"/>
        </w:rPr>
      </w:pPr>
      <w:r w:rsidRPr="00782DBE">
        <w:rPr>
          <w:rFonts w:cs="Times New Roman"/>
          <w:b/>
          <w:sz w:val="36"/>
        </w:rPr>
        <w:t>megnevezésű</w:t>
      </w:r>
    </w:p>
    <w:p w14:paraId="7880C321" w14:textId="77777777" w:rsidR="00FB6DBC" w:rsidRPr="00782DBE" w:rsidRDefault="00FB6DBC" w:rsidP="00FB6DBC">
      <w:pPr>
        <w:spacing w:before="480" w:after="480"/>
        <w:jc w:val="center"/>
        <w:rPr>
          <w:rFonts w:cs="Times New Roman"/>
          <w:b/>
          <w:sz w:val="36"/>
        </w:rPr>
      </w:pPr>
      <w:r w:rsidRPr="00782DBE">
        <w:rPr>
          <w:rFonts w:cs="Times New Roman"/>
          <w:b/>
          <w:sz w:val="36"/>
        </w:rPr>
        <w:t>szakmai követelménymodul</w:t>
      </w:r>
    </w:p>
    <w:p w14:paraId="7ECABEB2" w14:textId="77777777" w:rsidR="00FB6DBC" w:rsidRPr="00782DBE" w:rsidRDefault="00FB6DBC" w:rsidP="00FB6DBC">
      <w:pPr>
        <w:jc w:val="center"/>
        <w:rPr>
          <w:rFonts w:cs="Times New Roman"/>
          <w:b/>
          <w:sz w:val="36"/>
        </w:rPr>
      </w:pPr>
      <w:r w:rsidRPr="00782DBE">
        <w:rPr>
          <w:rFonts w:cs="Times New Roman"/>
          <w:b/>
          <w:sz w:val="36"/>
        </w:rPr>
        <w:t>tantárgyai, témakörei</w:t>
      </w:r>
    </w:p>
    <w:p w14:paraId="4302C0A7" w14:textId="77777777" w:rsidR="00FB6DBC" w:rsidRPr="00782DBE" w:rsidRDefault="00FB6DBC" w:rsidP="00FB6DBC">
      <w:pPr>
        <w:spacing w:after="200" w:line="276" w:lineRule="auto"/>
        <w:jc w:val="left"/>
        <w:rPr>
          <w:rFonts w:cs="Times New Roman"/>
        </w:rPr>
      </w:pPr>
      <w:r w:rsidRPr="00782DBE">
        <w:rPr>
          <w:rFonts w:cs="Times New Roman"/>
        </w:rPr>
        <w:br w:type="page"/>
      </w:r>
    </w:p>
    <w:p w14:paraId="5BA5A899" w14:textId="7DA12188" w:rsidR="00FB6DBC" w:rsidRPr="00782DBE" w:rsidRDefault="00FB6DBC" w:rsidP="00FB6DBC">
      <w:pPr>
        <w:rPr>
          <w:rFonts w:cs="Times New Roman"/>
        </w:rPr>
      </w:pPr>
      <w:r w:rsidRPr="00782DBE">
        <w:rPr>
          <w:rFonts w:cs="Times New Roman"/>
        </w:rPr>
        <w:t xml:space="preserve">A </w:t>
      </w:r>
      <w:r w:rsidR="006A56EA" w:rsidRPr="00782DBE">
        <w:rPr>
          <w:rFonts w:cs="Times New Roman"/>
        </w:rPr>
        <w:t>11548</w:t>
      </w:r>
      <w:r w:rsidRPr="00782DBE">
        <w:rPr>
          <w:rFonts w:cs="Times New Roman"/>
        </w:rPr>
        <w:t>-</w:t>
      </w:r>
      <w:r w:rsidR="006A56EA" w:rsidRPr="00782DBE">
        <w:rPr>
          <w:rFonts w:cs="Times New Roman"/>
        </w:rPr>
        <w:t>16</w:t>
      </w:r>
      <w:r w:rsidRPr="00782DBE">
        <w:rPr>
          <w:rFonts w:cs="Times New Roman"/>
        </w:rPr>
        <w:t xml:space="preserve"> azonosító számú </w:t>
      </w:r>
      <w:r w:rsidR="006A56EA" w:rsidRPr="00782DBE">
        <w:rPr>
          <w:rFonts w:cs="Times New Roman"/>
        </w:rPr>
        <w:t>Vízgazdálkodási alapismeretek</w:t>
      </w:r>
      <w:r w:rsidRPr="00782DBE">
        <w:rPr>
          <w:rFonts w:cs="Times New Roman"/>
        </w:rPr>
        <w:t xml:space="preserve"> megnevezésű szakmai követelménymodulhoz tartozó tantárgyak és témakörök oktatása során </w:t>
      </w:r>
      <w:r w:rsidR="000E4DF2">
        <w:rPr>
          <w:rFonts w:cs="Times New Roman"/>
        </w:rPr>
        <w:t>fejlesztendő kompetenciák:</w:t>
      </w:r>
    </w:p>
    <w:tbl>
      <w:tblPr>
        <w:tblW w:w="0" w:type="auto"/>
        <w:jc w:val="center"/>
        <w:tblInd w:w="-1359" w:type="dxa"/>
        <w:tblLayout w:type="fixed"/>
        <w:tblCellMar>
          <w:left w:w="30" w:type="dxa"/>
          <w:right w:w="30" w:type="dxa"/>
        </w:tblCellMar>
        <w:tblLook w:val="0000" w:firstRow="0" w:lastRow="0" w:firstColumn="0" w:lastColumn="0" w:noHBand="0" w:noVBand="0"/>
      </w:tblPr>
      <w:tblGrid>
        <w:gridCol w:w="5629"/>
        <w:gridCol w:w="758"/>
        <w:gridCol w:w="758"/>
      </w:tblGrid>
      <w:tr w:rsidR="002578F2" w:rsidRPr="00CB3EE4" w14:paraId="6B715AFE" w14:textId="77777777" w:rsidTr="00CB3EE4">
        <w:trPr>
          <w:cantSplit/>
          <w:trHeight w:val="2149"/>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D41DEEE" w14:textId="77777777" w:rsidR="002578F2" w:rsidRPr="00CB3EE4" w:rsidRDefault="002578F2"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3123922" w14:textId="2982DC15" w:rsidR="002578F2" w:rsidRPr="00CB3EE4" w:rsidRDefault="002578F2" w:rsidP="00FB6DBC">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Vízgazdálkodási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D26C41D" w14:textId="203D803D" w:rsidR="002578F2" w:rsidRPr="00CB3EE4" w:rsidRDefault="002578F2" w:rsidP="00FB6DBC">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Vízgazdálkodási alapgyakorlat</w:t>
            </w:r>
          </w:p>
        </w:tc>
      </w:tr>
      <w:tr w:rsidR="002578F2" w:rsidRPr="00CB3EE4" w14:paraId="5229573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6BCBB6E" w14:textId="77777777" w:rsidR="002578F2" w:rsidRPr="00CB3EE4" w:rsidRDefault="002578F2" w:rsidP="00FB6DBC">
            <w:pPr>
              <w:autoSpaceDE w:val="0"/>
              <w:autoSpaceDN w:val="0"/>
              <w:adjustRightInd w:val="0"/>
              <w:spacing w:after="0"/>
              <w:jc w:val="center"/>
              <w:rPr>
                <w:rFonts w:cs="Times New Roman"/>
                <w:color w:val="000000"/>
                <w:szCs w:val="24"/>
              </w:rPr>
            </w:pPr>
            <w:r w:rsidRPr="00CB3EE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416F6039" w14:textId="77777777" w:rsidR="002578F2" w:rsidRPr="00CB3EE4" w:rsidRDefault="002578F2"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CB4EE2" w14:textId="77777777" w:rsidR="002578F2" w:rsidRPr="00CB3EE4" w:rsidRDefault="002578F2" w:rsidP="00FB6DBC">
            <w:pPr>
              <w:autoSpaceDE w:val="0"/>
              <w:autoSpaceDN w:val="0"/>
              <w:adjustRightInd w:val="0"/>
              <w:spacing w:after="0"/>
              <w:jc w:val="center"/>
              <w:rPr>
                <w:rFonts w:cs="Times New Roman"/>
                <w:color w:val="000000"/>
                <w:szCs w:val="24"/>
              </w:rPr>
            </w:pPr>
          </w:p>
        </w:tc>
      </w:tr>
      <w:tr w:rsidR="002578F2" w:rsidRPr="00CB3EE4" w14:paraId="5297D2F0"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7031D65" w14:textId="07B4879B"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Jellemzi és rendszerbe foglalja az ember és a természeti környezet kapcsolatát</w:t>
            </w:r>
          </w:p>
        </w:tc>
        <w:tc>
          <w:tcPr>
            <w:tcW w:w="758" w:type="dxa"/>
            <w:tcBorders>
              <w:top w:val="single" w:sz="6" w:space="0" w:color="auto"/>
              <w:left w:val="single" w:sz="6" w:space="0" w:color="auto"/>
              <w:bottom w:val="single" w:sz="6" w:space="0" w:color="auto"/>
              <w:right w:val="single" w:sz="6" w:space="0" w:color="auto"/>
            </w:tcBorders>
          </w:tcPr>
          <w:p w14:paraId="6D8B5B58" w14:textId="33C2ED9F"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163C2CE4" w14:textId="77777777" w:rsidR="002578F2" w:rsidRPr="00CB3EE4" w:rsidRDefault="002578F2" w:rsidP="00663272">
            <w:pPr>
              <w:autoSpaceDE w:val="0"/>
              <w:autoSpaceDN w:val="0"/>
              <w:adjustRightInd w:val="0"/>
              <w:spacing w:after="0"/>
              <w:jc w:val="center"/>
              <w:rPr>
                <w:rFonts w:cs="Times New Roman"/>
                <w:color w:val="000000"/>
                <w:szCs w:val="24"/>
              </w:rPr>
            </w:pPr>
          </w:p>
        </w:tc>
      </w:tr>
      <w:tr w:rsidR="002578F2" w:rsidRPr="00CB3EE4" w14:paraId="293A0384"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58410C3" w14:textId="5822BBF6"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Jellemzi a környezeti elemeket</w:t>
            </w:r>
          </w:p>
        </w:tc>
        <w:tc>
          <w:tcPr>
            <w:tcW w:w="758" w:type="dxa"/>
            <w:tcBorders>
              <w:top w:val="single" w:sz="6" w:space="0" w:color="auto"/>
              <w:left w:val="single" w:sz="6" w:space="0" w:color="auto"/>
              <w:bottom w:val="single" w:sz="6" w:space="0" w:color="auto"/>
              <w:right w:val="single" w:sz="6" w:space="0" w:color="auto"/>
            </w:tcBorders>
          </w:tcPr>
          <w:p w14:paraId="5683DEEE" w14:textId="4791A5FB"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1C0C455A" w14:textId="77777777" w:rsidR="002578F2" w:rsidRPr="00CB3EE4" w:rsidRDefault="002578F2" w:rsidP="00663272">
            <w:pPr>
              <w:autoSpaceDE w:val="0"/>
              <w:autoSpaceDN w:val="0"/>
              <w:adjustRightInd w:val="0"/>
              <w:spacing w:after="0"/>
              <w:jc w:val="center"/>
              <w:rPr>
                <w:rFonts w:cs="Times New Roman"/>
                <w:color w:val="000000"/>
                <w:szCs w:val="24"/>
              </w:rPr>
            </w:pPr>
          </w:p>
        </w:tc>
      </w:tr>
      <w:tr w:rsidR="002578F2" w:rsidRPr="00CB3EE4" w14:paraId="532E2270"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31A5B19A" w14:textId="39997150"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A környezeti elemek fizikai, kémiai és biológiai jellemzőit elsajátítja</w:t>
            </w:r>
          </w:p>
        </w:tc>
        <w:tc>
          <w:tcPr>
            <w:tcW w:w="758" w:type="dxa"/>
            <w:tcBorders>
              <w:top w:val="single" w:sz="6" w:space="0" w:color="auto"/>
              <w:left w:val="single" w:sz="6" w:space="0" w:color="auto"/>
              <w:bottom w:val="single" w:sz="6" w:space="0" w:color="auto"/>
              <w:right w:val="single" w:sz="6" w:space="0" w:color="auto"/>
            </w:tcBorders>
          </w:tcPr>
          <w:p w14:paraId="3C9B21D5" w14:textId="4E9CEFD1"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66DCDC2" w14:textId="75A8F206"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37C4B9CC"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BEC1781" w14:textId="6D59CCDC"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A természetes vizek összetételét, tulajdonságait, felhasználási lehetőségeit rendszerezi</w:t>
            </w:r>
          </w:p>
        </w:tc>
        <w:tc>
          <w:tcPr>
            <w:tcW w:w="758" w:type="dxa"/>
            <w:tcBorders>
              <w:top w:val="single" w:sz="6" w:space="0" w:color="auto"/>
              <w:left w:val="single" w:sz="6" w:space="0" w:color="auto"/>
              <w:bottom w:val="single" w:sz="6" w:space="0" w:color="auto"/>
              <w:right w:val="single" w:sz="6" w:space="0" w:color="auto"/>
            </w:tcBorders>
          </w:tcPr>
          <w:p w14:paraId="1B4E6A29" w14:textId="2914F75A"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A4B6683" w14:textId="77777777" w:rsidR="002578F2" w:rsidRPr="00CB3EE4" w:rsidRDefault="002578F2" w:rsidP="00663272">
            <w:pPr>
              <w:autoSpaceDE w:val="0"/>
              <w:autoSpaceDN w:val="0"/>
              <w:adjustRightInd w:val="0"/>
              <w:spacing w:after="0"/>
              <w:jc w:val="center"/>
              <w:rPr>
                <w:rFonts w:cs="Times New Roman"/>
                <w:color w:val="000000"/>
                <w:szCs w:val="24"/>
              </w:rPr>
            </w:pPr>
          </w:p>
        </w:tc>
      </w:tr>
      <w:tr w:rsidR="002578F2" w:rsidRPr="00CB3EE4" w14:paraId="5BFDF238"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118A48C" w14:textId="24621309"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Az időjárási elemek, azok mérési eljárásait, dimenzióit elsajátítja</w:t>
            </w:r>
          </w:p>
        </w:tc>
        <w:tc>
          <w:tcPr>
            <w:tcW w:w="758" w:type="dxa"/>
            <w:tcBorders>
              <w:top w:val="single" w:sz="6" w:space="0" w:color="auto"/>
              <w:left w:val="single" w:sz="6" w:space="0" w:color="auto"/>
              <w:bottom w:val="single" w:sz="6" w:space="0" w:color="auto"/>
              <w:right w:val="single" w:sz="6" w:space="0" w:color="auto"/>
            </w:tcBorders>
          </w:tcPr>
          <w:p w14:paraId="796D55BD" w14:textId="618103DA"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727F2D6A" w14:textId="2D7DBC41"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5D68EA44"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384235D2" w14:textId="4BABDF55"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Meghatározza a szennyvíz fogalmát, fajtáit, összetételét</w:t>
            </w:r>
          </w:p>
        </w:tc>
        <w:tc>
          <w:tcPr>
            <w:tcW w:w="758" w:type="dxa"/>
            <w:tcBorders>
              <w:top w:val="single" w:sz="6" w:space="0" w:color="auto"/>
              <w:left w:val="single" w:sz="6" w:space="0" w:color="auto"/>
              <w:bottom w:val="single" w:sz="6" w:space="0" w:color="auto"/>
              <w:right w:val="single" w:sz="6" w:space="0" w:color="auto"/>
            </w:tcBorders>
          </w:tcPr>
          <w:p w14:paraId="5F178D35" w14:textId="1BA391EE"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59114E1" w14:textId="77777777" w:rsidR="002578F2" w:rsidRPr="00CB3EE4" w:rsidRDefault="002578F2" w:rsidP="00663272">
            <w:pPr>
              <w:autoSpaceDE w:val="0"/>
              <w:autoSpaceDN w:val="0"/>
              <w:adjustRightInd w:val="0"/>
              <w:spacing w:after="0"/>
              <w:jc w:val="center"/>
              <w:rPr>
                <w:rFonts w:cs="Times New Roman"/>
                <w:color w:val="000000"/>
                <w:szCs w:val="24"/>
              </w:rPr>
            </w:pPr>
          </w:p>
        </w:tc>
      </w:tr>
      <w:tr w:rsidR="002578F2" w:rsidRPr="00CB3EE4" w14:paraId="1B853DB8"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3C459D24" w14:textId="6D2206F7"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Környezeti és vízügyi szakterületen fizikai, kémiai és biológiai vizsgálatokban, terepi mérésekben vesz részt, alkalmazza az alapismereteket</w:t>
            </w:r>
          </w:p>
        </w:tc>
        <w:tc>
          <w:tcPr>
            <w:tcW w:w="758" w:type="dxa"/>
            <w:tcBorders>
              <w:top w:val="single" w:sz="6" w:space="0" w:color="auto"/>
              <w:left w:val="single" w:sz="6" w:space="0" w:color="auto"/>
              <w:bottom w:val="single" w:sz="6" w:space="0" w:color="auto"/>
              <w:right w:val="single" w:sz="6" w:space="0" w:color="auto"/>
            </w:tcBorders>
          </w:tcPr>
          <w:p w14:paraId="55AA3FD3" w14:textId="4D7211B7"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7F5F6202" w14:textId="2C1E672F"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477FDD11"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619D7C5B" w14:textId="5B550B93" w:rsidR="002578F2" w:rsidRPr="00CB3EE4" w:rsidRDefault="002578F2" w:rsidP="003649F1">
            <w:pPr>
              <w:autoSpaceDE w:val="0"/>
              <w:autoSpaceDN w:val="0"/>
              <w:adjustRightInd w:val="0"/>
              <w:spacing w:after="0"/>
              <w:jc w:val="left"/>
              <w:rPr>
                <w:rFonts w:cs="Times New Roman"/>
                <w:color w:val="000000"/>
                <w:szCs w:val="24"/>
              </w:rPr>
            </w:pPr>
            <w:r w:rsidRPr="00CB3EE4">
              <w:rPr>
                <w:rFonts w:cs="Times New Roman"/>
                <w:color w:val="000000"/>
                <w:szCs w:val="24"/>
              </w:rPr>
              <w:t>Hidrológiai, hidraulikai alapfogalmakat, összefüggéseket alkalmaz</w:t>
            </w:r>
          </w:p>
        </w:tc>
        <w:tc>
          <w:tcPr>
            <w:tcW w:w="758" w:type="dxa"/>
            <w:tcBorders>
              <w:top w:val="single" w:sz="6" w:space="0" w:color="auto"/>
              <w:left w:val="single" w:sz="6" w:space="0" w:color="auto"/>
              <w:bottom w:val="single" w:sz="6" w:space="0" w:color="auto"/>
              <w:right w:val="single" w:sz="6" w:space="0" w:color="auto"/>
            </w:tcBorders>
          </w:tcPr>
          <w:p w14:paraId="71B897F5" w14:textId="507F9FF8"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51AA773B" w14:textId="4B28CB5A"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60B1617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F50B490" w14:textId="770E28DD"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Elsajátítja a környezettechnikai eljárások alapjait</w:t>
            </w:r>
          </w:p>
        </w:tc>
        <w:tc>
          <w:tcPr>
            <w:tcW w:w="758" w:type="dxa"/>
            <w:tcBorders>
              <w:top w:val="single" w:sz="6" w:space="0" w:color="auto"/>
              <w:left w:val="single" w:sz="6" w:space="0" w:color="auto"/>
              <w:bottom w:val="single" w:sz="6" w:space="0" w:color="auto"/>
              <w:right w:val="single" w:sz="6" w:space="0" w:color="auto"/>
            </w:tcBorders>
          </w:tcPr>
          <w:p w14:paraId="262BB48F" w14:textId="75429913"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75BA86EC" w14:textId="16F7523C"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26BD9B5E"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FF451B8" w14:textId="291A83AB"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Egyszerű (rutin) kémiai laborvizsgálatokat hajt végre</w:t>
            </w:r>
          </w:p>
        </w:tc>
        <w:tc>
          <w:tcPr>
            <w:tcW w:w="758" w:type="dxa"/>
            <w:tcBorders>
              <w:top w:val="single" w:sz="6" w:space="0" w:color="auto"/>
              <w:left w:val="single" w:sz="6" w:space="0" w:color="auto"/>
              <w:bottom w:val="single" w:sz="6" w:space="0" w:color="auto"/>
              <w:right w:val="single" w:sz="6" w:space="0" w:color="auto"/>
            </w:tcBorders>
          </w:tcPr>
          <w:p w14:paraId="2AEFCAA0" w14:textId="7939EF9D"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C3D1A3D" w14:textId="77777777" w:rsidR="002578F2" w:rsidRPr="00CB3EE4" w:rsidRDefault="002578F2" w:rsidP="00663272">
            <w:pPr>
              <w:autoSpaceDE w:val="0"/>
              <w:autoSpaceDN w:val="0"/>
              <w:adjustRightInd w:val="0"/>
              <w:spacing w:after="0"/>
              <w:jc w:val="center"/>
              <w:rPr>
                <w:rFonts w:cs="Times New Roman"/>
                <w:color w:val="000000"/>
                <w:szCs w:val="24"/>
              </w:rPr>
            </w:pPr>
          </w:p>
        </w:tc>
      </w:tr>
      <w:tr w:rsidR="002578F2" w:rsidRPr="00CB3EE4" w14:paraId="6F53AA72" w14:textId="77777777" w:rsidTr="00CB3EE4">
        <w:trPr>
          <w:trHeight w:val="346"/>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2FE2416" w14:textId="3EAA5897"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Integrált vízminősítésben közreműködik</w:t>
            </w:r>
          </w:p>
        </w:tc>
        <w:tc>
          <w:tcPr>
            <w:tcW w:w="758" w:type="dxa"/>
            <w:tcBorders>
              <w:top w:val="single" w:sz="6" w:space="0" w:color="auto"/>
              <w:left w:val="single" w:sz="6" w:space="0" w:color="auto"/>
              <w:bottom w:val="single" w:sz="6" w:space="0" w:color="auto"/>
              <w:right w:val="single" w:sz="6" w:space="0" w:color="auto"/>
            </w:tcBorders>
          </w:tcPr>
          <w:p w14:paraId="7ABB5002" w14:textId="77777777" w:rsidR="002578F2" w:rsidRPr="00CB3EE4" w:rsidRDefault="002578F2" w:rsidP="0066327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7EF94BC4" w14:textId="28156AC1"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165C6EB8"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7BEC914" w14:textId="58AD360B"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Biológiai vízminősítést végez</w:t>
            </w:r>
          </w:p>
        </w:tc>
        <w:tc>
          <w:tcPr>
            <w:tcW w:w="758" w:type="dxa"/>
            <w:tcBorders>
              <w:top w:val="single" w:sz="6" w:space="0" w:color="auto"/>
              <w:left w:val="single" w:sz="6" w:space="0" w:color="auto"/>
              <w:bottom w:val="single" w:sz="6" w:space="0" w:color="auto"/>
              <w:right w:val="single" w:sz="6" w:space="0" w:color="auto"/>
            </w:tcBorders>
          </w:tcPr>
          <w:p w14:paraId="6D34F33B" w14:textId="77777777" w:rsidR="002578F2" w:rsidRPr="00CB3EE4" w:rsidRDefault="002578F2" w:rsidP="0066327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3641F16" w14:textId="07FF2C3A"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5AD1CD2F"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86D8979" w14:textId="63505395"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Alapvető hidrometeorológiai méréseket végez és értékel</w:t>
            </w:r>
          </w:p>
        </w:tc>
        <w:tc>
          <w:tcPr>
            <w:tcW w:w="758" w:type="dxa"/>
            <w:tcBorders>
              <w:top w:val="single" w:sz="6" w:space="0" w:color="auto"/>
              <w:left w:val="single" w:sz="6" w:space="0" w:color="auto"/>
              <w:bottom w:val="single" w:sz="6" w:space="0" w:color="auto"/>
              <w:right w:val="single" w:sz="6" w:space="0" w:color="auto"/>
            </w:tcBorders>
          </w:tcPr>
          <w:p w14:paraId="0D3FB988" w14:textId="1BA362E8"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0BD5053" w14:textId="77777777" w:rsidR="002578F2" w:rsidRPr="00CB3EE4" w:rsidRDefault="002578F2" w:rsidP="00663272">
            <w:pPr>
              <w:autoSpaceDE w:val="0"/>
              <w:autoSpaceDN w:val="0"/>
              <w:adjustRightInd w:val="0"/>
              <w:spacing w:after="0"/>
              <w:jc w:val="center"/>
              <w:rPr>
                <w:rFonts w:cs="Times New Roman"/>
                <w:color w:val="000000"/>
                <w:szCs w:val="24"/>
              </w:rPr>
            </w:pPr>
          </w:p>
        </w:tc>
      </w:tr>
      <w:tr w:rsidR="002578F2" w:rsidRPr="00CB3EE4" w14:paraId="05207C89"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3DB96C9A" w14:textId="661627B5"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Vízrajzi méréseket végez és értékel</w:t>
            </w:r>
          </w:p>
        </w:tc>
        <w:tc>
          <w:tcPr>
            <w:tcW w:w="758" w:type="dxa"/>
            <w:tcBorders>
              <w:top w:val="single" w:sz="6" w:space="0" w:color="auto"/>
              <w:left w:val="single" w:sz="6" w:space="0" w:color="auto"/>
              <w:bottom w:val="single" w:sz="6" w:space="0" w:color="auto"/>
              <w:right w:val="single" w:sz="6" w:space="0" w:color="auto"/>
            </w:tcBorders>
          </w:tcPr>
          <w:p w14:paraId="0D881256" w14:textId="77777777" w:rsidR="002578F2" w:rsidRPr="00CB3EE4" w:rsidRDefault="002578F2" w:rsidP="0066327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38341E2C" w14:textId="7AFE4B41"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3E8FA569"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A5634F6" w14:textId="0899EA2A"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Geodéziai méréseket végez és értékel</w:t>
            </w:r>
          </w:p>
        </w:tc>
        <w:tc>
          <w:tcPr>
            <w:tcW w:w="758" w:type="dxa"/>
            <w:tcBorders>
              <w:top w:val="single" w:sz="6" w:space="0" w:color="auto"/>
              <w:left w:val="single" w:sz="6" w:space="0" w:color="auto"/>
              <w:bottom w:val="single" w:sz="6" w:space="0" w:color="auto"/>
              <w:right w:val="single" w:sz="6" w:space="0" w:color="auto"/>
            </w:tcBorders>
          </w:tcPr>
          <w:p w14:paraId="683AAD1D" w14:textId="77777777" w:rsidR="002578F2" w:rsidRPr="00CB3EE4" w:rsidRDefault="002578F2" w:rsidP="0066327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E101305" w14:textId="13B8EFF4"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3C33EB8A"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7C99453" w14:textId="38DA1AF0" w:rsidR="002578F2" w:rsidRPr="00CB3EE4" w:rsidRDefault="002578F2" w:rsidP="00663272">
            <w:pPr>
              <w:autoSpaceDE w:val="0"/>
              <w:autoSpaceDN w:val="0"/>
              <w:adjustRightInd w:val="0"/>
              <w:spacing w:after="0"/>
              <w:jc w:val="left"/>
              <w:rPr>
                <w:rFonts w:cs="Times New Roman"/>
                <w:color w:val="000000"/>
                <w:szCs w:val="24"/>
              </w:rPr>
            </w:pPr>
            <w:r w:rsidRPr="00CB3EE4">
              <w:rPr>
                <w:rFonts w:cs="Times New Roman"/>
                <w:color w:val="000000"/>
                <w:szCs w:val="24"/>
              </w:rPr>
              <w:t>Alkalmazza a vízgazdálkodás területén használatos műszaki megoldásokat</w:t>
            </w:r>
          </w:p>
        </w:tc>
        <w:tc>
          <w:tcPr>
            <w:tcW w:w="758" w:type="dxa"/>
            <w:tcBorders>
              <w:top w:val="single" w:sz="6" w:space="0" w:color="auto"/>
              <w:left w:val="single" w:sz="6" w:space="0" w:color="auto"/>
              <w:bottom w:val="single" w:sz="6" w:space="0" w:color="auto"/>
              <w:right w:val="single" w:sz="6" w:space="0" w:color="auto"/>
            </w:tcBorders>
          </w:tcPr>
          <w:p w14:paraId="7B4BEC32" w14:textId="224844FA"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AB13546" w14:textId="498AF1DA"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3CBFB0B"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CF01131" w14:textId="77777777" w:rsidR="002578F2" w:rsidRPr="00CB3EE4" w:rsidRDefault="002578F2" w:rsidP="00663272">
            <w:pPr>
              <w:autoSpaceDE w:val="0"/>
              <w:autoSpaceDN w:val="0"/>
              <w:adjustRightInd w:val="0"/>
              <w:spacing w:after="0"/>
              <w:jc w:val="center"/>
              <w:rPr>
                <w:rFonts w:cs="Times New Roman"/>
                <w:color w:val="000000"/>
                <w:szCs w:val="24"/>
              </w:rPr>
            </w:pPr>
            <w:r w:rsidRPr="00CB3EE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0D03A26" w14:textId="77777777" w:rsidR="002578F2" w:rsidRPr="00CB3EE4" w:rsidRDefault="002578F2" w:rsidP="0066327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53AA3C" w14:textId="77777777" w:rsidR="002578F2" w:rsidRPr="00CB3EE4" w:rsidRDefault="002578F2" w:rsidP="00663272">
            <w:pPr>
              <w:autoSpaceDE w:val="0"/>
              <w:autoSpaceDN w:val="0"/>
              <w:adjustRightInd w:val="0"/>
              <w:spacing w:after="0"/>
              <w:jc w:val="center"/>
              <w:rPr>
                <w:rFonts w:cs="Times New Roman"/>
                <w:color w:val="000000"/>
                <w:szCs w:val="24"/>
              </w:rPr>
            </w:pPr>
          </w:p>
        </w:tc>
      </w:tr>
      <w:tr w:rsidR="002578F2" w:rsidRPr="00CB3EE4" w14:paraId="3F431F22"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081AF65" w14:textId="408B7BA4"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Az ember és a természeti környezet</w:t>
            </w:r>
          </w:p>
        </w:tc>
        <w:tc>
          <w:tcPr>
            <w:tcW w:w="758" w:type="dxa"/>
            <w:tcBorders>
              <w:top w:val="single" w:sz="6" w:space="0" w:color="auto"/>
              <w:left w:val="single" w:sz="6" w:space="0" w:color="auto"/>
              <w:bottom w:val="single" w:sz="6" w:space="0" w:color="auto"/>
              <w:right w:val="single" w:sz="6" w:space="0" w:color="auto"/>
            </w:tcBorders>
          </w:tcPr>
          <w:p w14:paraId="3A32B632" w14:textId="42132ACE"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4684636C"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6AF92BDF"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D0E380B" w14:textId="745DEDB6"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Környezeti elemek</w:t>
            </w:r>
          </w:p>
        </w:tc>
        <w:tc>
          <w:tcPr>
            <w:tcW w:w="758" w:type="dxa"/>
            <w:tcBorders>
              <w:top w:val="single" w:sz="6" w:space="0" w:color="auto"/>
              <w:left w:val="single" w:sz="6" w:space="0" w:color="auto"/>
              <w:bottom w:val="single" w:sz="6" w:space="0" w:color="auto"/>
              <w:right w:val="single" w:sz="6" w:space="0" w:color="auto"/>
            </w:tcBorders>
          </w:tcPr>
          <w:p w14:paraId="7588A58E" w14:textId="527546E4"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16443532"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29FF875B"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414EF89" w14:textId="782D88B1"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Fizikai, kémiai, biológiai vizsgálati eljárások alapjai</w:t>
            </w:r>
          </w:p>
        </w:tc>
        <w:tc>
          <w:tcPr>
            <w:tcW w:w="758" w:type="dxa"/>
            <w:tcBorders>
              <w:top w:val="single" w:sz="6" w:space="0" w:color="auto"/>
              <w:left w:val="single" w:sz="6" w:space="0" w:color="auto"/>
              <w:bottom w:val="single" w:sz="6" w:space="0" w:color="auto"/>
              <w:right w:val="single" w:sz="6" w:space="0" w:color="auto"/>
            </w:tcBorders>
          </w:tcPr>
          <w:p w14:paraId="62365FC4" w14:textId="05E1F5C6"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B04CBED"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32B0899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AF87610" w14:textId="489E6FFE"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A víz minősége és a víz tulajdonságai</w:t>
            </w:r>
          </w:p>
        </w:tc>
        <w:tc>
          <w:tcPr>
            <w:tcW w:w="758" w:type="dxa"/>
            <w:tcBorders>
              <w:top w:val="single" w:sz="6" w:space="0" w:color="auto"/>
              <w:left w:val="single" w:sz="6" w:space="0" w:color="auto"/>
              <w:bottom w:val="single" w:sz="6" w:space="0" w:color="auto"/>
              <w:right w:val="single" w:sz="6" w:space="0" w:color="auto"/>
            </w:tcBorders>
          </w:tcPr>
          <w:p w14:paraId="38D63302" w14:textId="013B2C8F"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0C6F9C7C"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002559DE"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399AA831" w14:textId="56290FC9"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A vízminősítés alapelvei, módszerei</w:t>
            </w:r>
          </w:p>
        </w:tc>
        <w:tc>
          <w:tcPr>
            <w:tcW w:w="758" w:type="dxa"/>
            <w:tcBorders>
              <w:top w:val="single" w:sz="6" w:space="0" w:color="auto"/>
              <w:left w:val="single" w:sz="6" w:space="0" w:color="auto"/>
              <w:bottom w:val="single" w:sz="6" w:space="0" w:color="auto"/>
              <w:right w:val="single" w:sz="6" w:space="0" w:color="auto"/>
            </w:tcBorders>
          </w:tcPr>
          <w:p w14:paraId="7D3326D4" w14:textId="004F87D0"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E659AB6" w14:textId="0619E3D3"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268DE0C0"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F9EF994" w14:textId="2A45BE0B"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Szennyvizek minőségi jellemzői</w:t>
            </w:r>
          </w:p>
        </w:tc>
        <w:tc>
          <w:tcPr>
            <w:tcW w:w="758" w:type="dxa"/>
            <w:tcBorders>
              <w:top w:val="single" w:sz="6" w:space="0" w:color="auto"/>
              <w:left w:val="single" w:sz="6" w:space="0" w:color="auto"/>
              <w:bottom w:val="single" w:sz="6" w:space="0" w:color="auto"/>
              <w:right w:val="single" w:sz="6" w:space="0" w:color="auto"/>
            </w:tcBorders>
          </w:tcPr>
          <w:p w14:paraId="00D97019" w14:textId="50986A2C"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30AE0D94"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74A0E402"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D0B6C4F" w14:textId="022DFA29"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Vizsgálati mintavételek és laboratóriumi mérések alapjai</w:t>
            </w:r>
          </w:p>
        </w:tc>
        <w:tc>
          <w:tcPr>
            <w:tcW w:w="758" w:type="dxa"/>
            <w:tcBorders>
              <w:top w:val="single" w:sz="6" w:space="0" w:color="auto"/>
              <w:left w:val="single" w:sz="6" w:space="0" w:color="auto"/>
              <w:bottom w:val="single" w:sz="6" w:space="0" w:color="auto"/>
              <w:right w:val="single" w:sz="6" w:space="0" w:color="auto"/>
            </w:tcBorders>
          </w:tcPr>
          <w:p w14:paraId="1A46FD2D" w14:textId="38E29C5C"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06B5F18"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57E453FA"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B581FA7" w14:textId="6895485E"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Fizikai, kémiai, biológiai vizsgálati eljárások alapjai</w:t>
            </w:r>
          </w:p>
        </w:tc>
        <w:tc>
          <w:tcPr>
            <w:tcW w:w="758" w:type="dxa"/>
            <w:tcBorders>
              <w:top w:val="single" w:sz="6" w:space="0" w:color="auto"/>
              <w:left w:val="single" w:sz="6" w:space="0" w:color="auto"/>
              <w:bottom w:val="single" w:sz="6" w:space="0" w:color="auto"/>
              <w:right w:val="single" w:sz="6" w:space="0" w:color="auto"/>
            </w:tcBorders>
          </w:tcPr>
          <w:p w14:paraId="5EC33E7B" w14:textId="420631EA"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0340D558"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341D89B7"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6D768FA2" w14:textId="02B5A9D7"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Hidrológiai alapfogalmak</w:t>
            </w:r>
          </w:p>
        </w:tc>
        <w:tc>
          <w:tcPr>
            <w:tcW w:w="758" w:type="dxa"/>
            <w:tcBorders>
              <w:top w:val="single" w:sz="6" w:space="0" w:color="auto"/>
              <w:left w:val="single" w:sz="6" w:space="0" w:color="auto"/>
              <w:bottom w:val="single" w:sz="6" w:space="0" w:color="auto"/>
              <w:right w:val="single" w:sz="6" w:space="0" w:color="auto"/>
            </w:tcBorders>
          </w:tcPr>
          <w:p w14:paraId="787136AE" w14:textId="0E4149B1"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A4BA2BB" w14:textId="79B4C1B3"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6E348A10"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6C390A1E" w14:textId="2677DBED"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Hidraulikai alapfogalmak</w:t>
            </w:r>
          </w:p>
        </w:tc>
        <w:tc>
          <w:tcPr>
            <w:tcW w:w="758" w:type="dxa"/>
            <w:tcBorders>
              <w:top w:val="single" w:sz="6" w:space="0" w:color="auto"/>
              <w:left w:val="single" w:sz="6" w:space="0" w:color="auto"/>
              <w:bottom w:val="single" w:sz="6" w:space="0" w:color="auto"/>
              <w:right w:val="single" w:sz="6" w:space="0" w:color="auto"/>
            </w:tcBorders>
          </w:tcPr>
          <w:p w14:paraId="63461C87" w14:textId="5F3CDC27"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13C15C29" w14:textId="3CD6A1D4"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5F52907F"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0A186BD" w14:textId="110B1DCE"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Hidrometeorológiai mérések</w:t>
            </w:r>
          </w:p>
        </w:tc>
        <w:tc>
          <w:tcPr>
            <w:tcW w:w="758" w:type="dxa"/>
            <w:tcBorders>
              <w:top w:val="single" w:sz="6" w:space="0" w:color="auto"/>
              <w:left w:val="single" w:sz="6" w:space="0" w:color="auto"/>
              <w:bottom w:val="single" w:sz="6" w:space="0" w:color="auto"/>
              <w:right w:val="single" w:sz="6" w:space="0" w:color="auto"/>
            </w:tcBorders>
          </w:tcPr>
          <w:p w14:paraId="7FBAF578" w14:textId="72832EDD"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426803B1" w14:textId="2DA9DBFB"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42AB6CA6"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D7E332C" w14:textId="68690439"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Vízrajzi mérések</w:t>
            </w:r>
          </w:p>
        </w:tc>
        <w:tc>
          <w:tcPr>
            <w:tcW w:w="758" w:type="dxa"/>
            <w:tcBorders>
              <w:top w:val="single" w:sz="6" w:space="0" w:color="auto"/>
              <w:left w:val="single" w:sz="6" w:space="0" w:color="auto"/>
              <w:bottom w:val="single" w:sz="6" w:space="0" w:color="auto"/>
              <w:right w:val="single" w:sz="6" w:space="0" w:color="auto"/>
            </w:tcBorders>
          </w:tcPr>
          <w:p w14:paraId="6D7E136C" w14:textId="1FD3E8F5"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18BBFA91" w14:textId="1F9CC836"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2F84083B"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573E309" w14:textId="5CB984D9"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Áramlástechnikai jellemzők mérése</w:t>
            </w:r>
          </w:p>
        </w:tc>
        <w:tc>
          <w:tcPr>
            <w:tcW w:w="758" w:type="dxa"/>
            <w:tcBorders>
              <w:top w:val="single" w:sz="6" w:space="0" w:color="auto"/>
              <w:left w:val="single" w:sz="6" w:space="0" w:color="auto"/>
              <w:bottom w:val="single" w:sz="6" w:space="0" w:color="auto"/>
              <w:right w:val="single" w:sz="6" w:space="0" w:color="auto"/>
            </w:tcBorders>
          </w:tcPr>
          <w:p w14:paraId="09D9BC18" w14:textId="77777777" w:rsidR="002578F2" w:rsidRPr="00CB3EE4" w:rsidRDefault="002578F2" w:rsidP="00EC1BC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0111A6CF" w14:textId="542A72BD"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7DB1CB67"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BF4000A" w14:textId="7B80AACD"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Geodéziai mérések</w:t>
            </w:r>
          </w:p>
        </w:tc>
        <w:tc>
          <w:tcPr>
            <w:tcW w:w="758" w:type="dxa"/>
            <w:tcBorders>
              <w:top w:val="single" w:sz="6" w:space="0" w:color="auto"/>
              <w:left w:val="single" w:sz="6" w:space="0" w:color="auto"/>
              <w:bottom w:val="single" w:sz="6" w:space="0" w:color="auto"/>
              <w:right w:val="single" w:sz="6" w:space="0" w:color="auto"/>
            </w:tcBorders>
          </w:tcPr>
          <w:p w14:paraId="4AB254C0" w14:textId="77777777" w:rsidR="002578F2" w:rsidRPr="00CB3EE4" w:rsidRDefault="002578F2" w:rsidP="00EC1BC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366A30C7" w14:textId="12257B21"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11306260"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8D52D0C" w14:textId="42F14FD2"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Földhivatali nyilvántartási rendszer</w:t>
            </w:r>
          </w:p>
        </w:tc>
        <w:tc>
          <w:tcPr>
            <w:tcW w:w="758" w:type="dxa"/>
            <w:tcBorders>
              <w:top w:val="single" w:sz="6" w:space="0" w:color="auto"/>
              <w:left w:val="single" w:sz="6" w:space="0" w:color="auto"/>
              <w:bottom w:val="single" w:sz="6" w:space="0" w:color="auto"/>
              <w:right w:val="single" w:sz="6" w:space="0" w:color="auto"/>
            </w:tcBorders>
          </w:tcPr>
          <w:p w14:paraId="152DFE4D" w14:textId="3E8FF2EC"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0819AC1"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24BF2C4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83ABE84" w14:textId="33671416"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Hidrológiai számítások</w:t>
            </w:r>
          </w:p>
        </w:tc>
        <w:tc>
          <w:tcPr>
            <w:tcW w:w="758" w:type="dxa"/>
            <w:tcBorders>
              <w:top w:val="single" w:sz="6" w:space="0" w:color="auto"/>
              <w:left w:val="single" w:sz="6" w:space="0" w:color="auto"/>
              <w:bottom w:val="single" w:sz="6" w:space="0" w:color="auto"/>
              <w:right w:val="single" w:sz="6" w:space="0" w:color="auto"/>
            </w:tcBorders>
          </w:tcPr>
          <w:p w14:paraId="50AB85ED" w14:textId="147A6D5B"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5F3DA2DF" w14:textId="37C1FBF9"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14EDA33F"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511BD1D" w14:textId="27EC56FA"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Hidraulikai számítások</w:t>
            </w:r>
          </w:p>
        </w:tc>
        <w:tc>
          <w:tcPr>
            <w:tcW w:w="758" w:type="dxa"/>
            <w:tcBorders>
              <w:top w:val="single" w:sz="6" w:space="0" w:color="auto"/>
              <w:left w:val="single" w:sz="6" w:space="0" w:color="auto"/>
              <w:bottom w:val="single" w:sz="6" w:space="0" w:color="auto"/>
              <w:right w:val="single" w:sz="6" w:space="0" w:color="auto"/>
            </w:tcBorders>
          </w:tcPr>
          <w:p w14:paraId="2490D2E9" w14:textId="30D16E4B"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62F7F229" w14:textId="6D80F2EF"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40442C51"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B9C57D6" w14:textId="06F4A3CD"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Környezettechnikai eljárások</w:t>
            </w:r>
          </w:p>
        </w:tc>
        <w:tc>
          <w:tcPr>
            <w:tcW w:w="758" w:type="dxa"/>
            <w:tcBorders>
              <w:top w:val="single" w:sz="6" w:space="0" w:color="auto"/>
              <w:left w:val="single" w:sz="6" w:space="0" w:color="auto"/>
              <w:bottom w:val="single" w:sz="6" w:space="0" w:color="auto"/>
              <w:right w:val="single" w:sz="6" w:space="0" w:color="auto"/>
            </w:tcBorders>
          </w:tcPr>
          <w:p w14:paraId="37E2B689" w14:textId="723CB561"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0F81811C"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3882E29A"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E5D88E2" w14:textId="1E073623"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 xml:space="preserve">Víz- és </w:t>
            </w:r>
            <w:proofErr w:type="gramStart"/>
            <w:r w:rsidRPr="00CB3EE4">
              <w:rPr>
                <w:rFonts w:cs="Times New Roman"/>
                <w:color w:val="000000"/>
                <w:szCs w:val="24"/>
              </w:rPr>
              <w:t>szennyvíz-technológiai számítások</w:t>
            </w:r>
            <w:proofErr w:type="gramEnd"/>
          </w:p>
        </w:tc>
        <w:tc>
          <w:tcPr>
            <w:tcW w:w="758" w:type="dxa"/>
            <w:tcBorders>
              <w:top w:val="single" w:sz="6" w:space="0" w:color="auto"/>
              <w:left w:val="single" w:sz="6" w:space="0" w:color="auto"/>
              <w:bottom w:val="single" w:sz="6" w:space="0" w:color="auto"/>
              <w:right w:val="single" w:sz="6" w:space="0" w:color="auto"/>
            </w:tcBorders>
          </w:tcPr>
          <w:p w14:paraId="0558F71C" w14:textId="15B4A5C6"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410C98B5" w14:textId="4E48543A"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7F599887"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3F53B11" w14:textId="77777777"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1E7D577" w14:textId="77777777" w:rsidR="002578F2" w:rsidRPr="00CB3EE4" w:rsidRDefault="002578F2" w:rsidP="00EC1BC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5F519BD"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068F4A2D"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0B656A8" w14:textId="04B593D9"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Szakmai nyelvű olvasott és hallott szöveg megértése</w:t>
            </w:r>
          </w:p>
        </w:tc>
        <w:tc>
          <w:tcPr>
            <w:tcW w:w="758" w:type="dxa"/>
            <w:tcBorders>
              <w:top w:val="single" w:sz="6" w:space="0" w:color="auto"/>
              <w:left w:val="single" w:sz="6" w:space="0" w:color="auto"/>
              <w:bottom w:val="single" w:sz="6" w:space="0" w:color="auto"/>
              <w:right w:val="single" w:sz="6" w:space="0" w:color="auto"/>
            </w:tcBorders>
          </w:tcPr>
          <w:p w14:paraId="2E27318A" w14:textId="44F59604"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30A4520D" w14:textId="1C88FB69"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7577C2B7"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21D5E8A" w14:textId="4E21AA75"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Szakmai nyelvű beszédkészség</w:t>
            </w:r>
          </w:p>
        </w:tc>
        <w:tc>
          <w:tcPr>
            <w:tcW w:w="758" w:type="dxa"/>
            <w:tcBorders>
              <w:top w:val="single" w:sz="6" w:space="0" w:color="auto"/>
              <w:left w:val="single" w:sz="6" w:space="0" w:color="auto"/>
              <w:bottom w:val="single" w:sz="6" w:space="0" w:color="auto"/>
              <w:right w:val="single" w:sz="6" w:space="0" w:color="auto"/>
            </w:tcBorders>
          </w:tcPr>
          <w:p w14:paraId="7BC0A4D4" w14:textId="7C9536FF"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8804AE9" w14:textId="036BD571"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58FD4BD5"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E75E137" w14:textId="5AE80CD1"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Szabályértelmezés, szabálykövető magatartás</w:t>
            </w:r>
          </w:p>
        </w:tc>
        <w:tc>
          <w:tcPr>
            <w:tcW w:w="758" w:type="dxa"/>
            <w:tcBorders>
              <w:top w:val="single" w:sz="6" w:space="0" w:color="auto"/>
              <w:left w:val="single" w:sz="6" w:space="0" w:color="auto"/>
              <w:bottom w:val="single" w:sz="6" w:space="0" w:color="auto"/>
              <w:right w:val="single" w:sz="6" w:space="0" w:color="auto"/>
            </w:tcBorders>
          </w:tcPr>
          <w:p w14:paraId="5B4DC2D6" w14:textId="134093AE"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51386D00" w14:textId="2F6E4750"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1742CCAF"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1CC29B3D" w14:textId="77777777"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0CA2DAD" w14:textId="77777777" w:rsidR="002578F2" w:rsidRPr="00CB3EE4" w:rsidRDefault="002578F2" w:rsidP="00EC1BC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4740BC"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134007FD"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78B3249F" w14:textId="703E5F94"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Megbízhatóság</w:t>
            </w:r>
          </w:p>
        </w:tc>
        <w:tc>
          <w:tcPr>
            <w:tcW w:w="758" w:type="dxa"/>
            <w:tcBorders>
              <w:top w:val="single" w:sz="6" w:space="0" w:color="auto"/>
              <w:left w:val="single" w:sz="6" w:space="0" w:color="auto"/>
              <w:bottom w:val="single" w:sz="6" w:space="0" w:color="auto"/>
              <w:right w:val="single" w:sz="6" w:space="0" w:color="auto"/>
            </w:tcBorders>
          </w:tcPr>
          <w:p w14:paraId="0B90D9CE" w14:textId="23E59B9E"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4F0078FF" w14:textId="3A8FB0C6"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A9EEA8A"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1A7F43AA" w14:textId="357D747F"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Kitartás</w:t>
            </w:r>
          </w:p>
        </w:tc>
        <w:tc>
          <w:tcPr>
            <w:tcW w:w="758" w:type="dxa"/>
            <w:tcBorders>
              <w:top w:val="single" w:sz="6" w:space="0" w:color="auto"/>
              <w:left w:val="single" w:sz="6" w:space="0" w:color="auto"/>
              <w:bottom w:val="single" w:sz="6" w:space="0" w:color="auto"/>
              <w:right w:val="single" w:sz="6" w:space="0" w:color="auto"/>
            </w:tcBorders>
          </w:tcPr>
          <w:p w14:paraId="1F538090" w14:textId="28EAFA70"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6177E9CE" w14:textId="59966D68"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F33135D"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0D987119" w14:textId="7AF01CFF"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Precizitás</w:t>
            </w:r>
          </w:p>
        </w:tc>
        <w:tc>
          <w:tcPr>
            <w:tcW w:w="758" w:type="dxa"/>
            <w:tcBorders>
              <w:top w:val="single" w:sz="6" w:space="0" w:color="auto"/>
              <w:left w:val="single" w:sz="6" w:space="0" w:color="auto"/>
              <w:bottom w:val="single" w:sz="6" w:space="0" w:color="auto"/>
              <w:right w:val="single" w:sz="6" w:space="0" w:color="auto"/>
            </w:tcBorders>
          </w:tcPr>
          <w:p w14:paraId="2C379211" w14:textId="68956A41"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6AEB62AD" w14:textId="471A3720"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3BDCD46A"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57A9D25" w14:textId="77777777"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BEB5D6C" w14:textId="77777777" w:rsidR="002578F2" w:rsidRPr="00CB3EE4" w:rsidRDefault="002578F2" w:rsidP="00EC1BC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F6BCEED"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03B879C7"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21CDC5D2" w14:textId="50AC5E01"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Motiválhatóság</w:t>
            </w:r>
          </w:p>
        </w:tc>
        <w:tc>
          <w:tcPr>
            <w:tcW w:w="758" w:type="dxa"/>
            <w:tcBorders>
              <w:top w:val="single" w:sz="6" w:space="0" w:color="auto"/>
              <w:left w:val="single" w:sz="6" w:space="0" w:color="auto"/>
              <w:bottom w:val="single" w:sz="6" w:space="0" w:color="auto"/>
              <w:right w:val="single" w:sz="6" w:space="0" w:color="auto"/>
            </w:tcBorders>
          </w:tcPr>
          <w:p w14:paraId="6E2ABE90" w14:textId="7F9F3064"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78DD79C5" w14:textId="191058FA"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79E3CE4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57248C9A" w14:textId="233230FC"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Közérthetőség</w:t>
            </w:r>
          </w:p>
        </w:tc>
        <w:tc>
          <w:tcPr>
            <w:tcW w:w="758" w:type="dxa"/>
            <w:tcBorders>
              <w:top w:val="single" w:sz="6" w:space="0" w:color="auto"/>
              <w:left w:val="single" w:sz="6" w:space="0" w:color="auto"/>
              <w:bottom w:val="single" w:sz="6" w:space="0" w:color="auto"/>
              <w:right w:val="single" w:sz="6" w:space="0" w:color="auto"/>
            </w:tcBorders>
          </w:tcPr>
          <w:p w14:paraId="3032CA76" w14:textId="578DF5EF"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278DD487" w14:textId="7C20A91D"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384B069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336CD634" w14:textId="0C04AED5"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Kompromisszumkészség</w:t>
            </w:r>
          </w:p>
        </w:tc>
        <w:tc>
          <w:tcPr>
            <w:tcW w:w="758" w:type="dxa"/>
            <w:tcBorders>
              <w:top w:val="single" w:sz="6" w:space="0" w:color="auto"/>
              <w:left w:val="single" w:sz="6" w:space="0" w:color="auto"/>
              <w:bottom w:val="single" w:sz="6" w:space="0" w:color="auto"/>
              <w:right w:val="single" w:sz="6" w:space="0" w:color="auto"/>
            </w:tcBorders>
          </w:tcPr>
          <w:p w14:paraId="71625816" w14:textId="2AB3C712"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64DA43F8" w14:textId="4DE8BF07"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190AD0E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14810AB" w14:textId="77777777"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4B443BE" w14:textId="77777777" w:rsidR="002578F2" w:rsidRPr="00CB3EE4" w:rsidRDefault="002578F2" w:rsidP="00EC1BC7">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2979EC7" w14:textId="77777777" w:rsidR="002578F2" w:rsidRPr="00CB3EE4" w:rsidRDefault="002578F2" w:rsidP="00EC1BC7">
            <w:pPr>
              <w:autoSpaceDE w:val="0"/>
              <w:autoSpaceDN w:val="0"/>
              <w:adjustRightInd w:val="0"/>
              <w:spacing w:after="0"/>
              <w:jc w:val="center"/>
              <w:rPr>
                <w:rFonts w:cs="Times New Roman"/>
                <w:color w:val="000000"/>
                <w:szCs w:val="24"/>
              </w:rPr>
            </w:pPr>
          </w:p>
        </w:tc>
      </w:tr>
      <w:tr w:rsidR="002578F2" w:rsidRPr="00CB3EE4" w14:paraId="01ECE9F3"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4EFC4637" w14:textId="7D10C0CA"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Általános tanulóképesség</w:t>
            </w:r>
          </w:p>
        </w:tc>
        <w:tc>
          <w:tcPr>
            <w:tcW w:w="758" w:type="dxa"/>
            <w:tcBorders>
              <w:top w:val="single" w:sz="6" w:space="0" w:color="auto"/>
              <w:left w:val="single" w:sz="6" w:space="0" w:color="auto"/>
              <w:bottom w:val="single" w:sz="6" w:space="0" w:color="auto"/>
              <w:right w:val="single" w:sz="6" w:space="0" w:color="auto"/>
            </w:tcBorders>
          </w:tcPr>
          <w:p w14:paraId="3F1E9D33" w14:textId="06C10510"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1481729D" w14:textId="35EBFE12"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2527BCF9" w14:textId="77777777" w:rsidTr="00CB3EE4">
        <w:trPr>
          <w:trHeight w:val="255"/>
          <w:jc w:val="center"/>
        </w:trPr>
        <w:tc>
          <w:tcPr>
            <w:tcW w:w="5629" w:type="dxa"/>
            <w:tcBorders>
              <w:top w:val="single" w:sz="6" w:space="0" w:color="auto"/>
              <w:left w:val="single" w:sz="6" w:space="0" w:color="auto"/>
              <w:bottom w:val="single" w:sz="6" w:space="0" w:color="auto"/>
              <w:right w:val="single" w:sz="6" w:space="0" w:color="auto"/>
            </w:tcBorders>
          </w:tcPr>
          <w:p w14:paraId="78D7B5A3" w14:textId="397EC86A" w:rsidR="002578F2" w:rsidRPr="00CB3EE4" w:rsidRDefault="002578F2" w:rsidP="00EC1BC7">
            <w:pPr>
              <w:autoSpaceDE w:val="0"/>
              <w:autoSpaceDN w:val="0"/>
              <w:adjustRightInd w:val="0"/>
              <w:spacing w:after="0"/>
              <w:jc w:val="left"/>
              <w:rPr>
                <w:rFonts w:cs="Times New Roman"/>
                <w:color w:val="000000"/>
                <w:szCs w:val="24"/>
              </w:rPr>
            </w:pPr>
            <w:r w:rsidRPr="00CB3EE4">
              <w:rPr>
                <w:rFonts w:cs="Times New Roman"/>
                <w:color w:val="000000"/>
                <w:szCs w:val="24"/>
              </w:rPr>
              <w:t>Figyelem-összpontosítás</w:t>
            </w:r>
          </w:p>
        </w:tc>
        <w:tc>
          <w:tcPr>
            <w:tcW w:w="758" w:type="dxa"/>
            <w:tcBorders>
              <w:top w:val="single" w:sz="6" w:space="0" w:color="auto"/>
              <w:left w:val="single" w:sz="6" w:space="0" w:color="auto"/>
              <w:bottom w:val="single" w:sz="6" w:space="0" w:color="auto"/>
              <w:right w:val="single" w:sz="6" w:space="0" w:color="auto"/>
            </w:tcBorders>
          </w:tcPr>
          <w:p w14:paraId="06602E6C" w14:textId="4FDB561C"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tcPr>
          <w:p w14:paraId="32E1A78C" w14:textId="2C835494" w:rsidR="002578F2" w:rsidRPr="00CB3EE4" w:rsidRDefault="002578F2" w:rsidP="00EC1BC7">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bl>
    <w:p w14:paraId="2D6D2DEF" w14:textId="77777777" w:rsidR="00FB6DBC" w:rsidRPr="00782DBE" w:rsidRDefault="00FB6DBC" w:rsidP="00FB6DBC">
      <w:pPr>
        <w:rPr>
          <w:rFonts w:cs="Times New Roman"/>
        </w:rPr>
      </w:pPr>
    </w:p>
    <w:p w14:paraId="092D2E89" w14:textId="173E147F" w:rsidR="00FB6DBC" w:rsidRPr="00782DBE" w:rsidRDefault="00691F2F" w:rsidP="00FB6DBC">
      <w:pPr>
        <w:pStyle w:val="Listaszerbekezds"/>
        <w:numPr>
          <w:ilvl w:val="0"/>
          <w:numId w:val="8"/>
        </w:numPr>
        <w:tabs>
          <w:tab w:val="right" w:pos="9072"/>
        </w:tabs>
        <w:spacing w:after="0"/>
        <w:rPr>
          <w:rFonts w:cs="Times New Roman"/>
          <w:b/>
        </w:rPr>
      </w:pPr>
      <w:r w:rsidRPr="00782DBE">
        <w:rPr>
          <w:rFonts w:cs="Times New Roman"/>
          <w:b/>
        </w:rPr>
        <w:t>Vízgazdálkodási alapismeretek</w:t>
      </w:r>
      <w:r w:rsidR="00FB6DBC" w:rsidRPr="00782DBE">
        <w:rPr>
          <w:rFonts w:cs="Times New Roman"/>
          <w:b/>
        </w:rPr>
        <w:t xml:space="preserve"> tantárgy</w:t>
      </w:r>
      <w:r w:rsidR="00FB6DBC" w:rsidRPr="00782DBE">
        <w:rPr>
          <w:rFonts w:cs="Times New Roman"/>
          <w:b/>
        </w:rPr>
        <w:tab/>
      </w:r>
      <w:r w:rsidR="00B11F51" w:rsidRPr="00782DBE">
        <w:rPr>
          <w:rFonts w:cs="Times New Roman"/>
          <w:b/>
        </w:rPr>
        <w:t>294</w:t>
      </w:r>
      <w:r w:rsidR="00FB6DBC" w:rsidRPr="00782DBE">
        <w:rPr>
          <w:rFonts w:cs="Times New Roman"/>
          <w:b/>
        </w:rPr>
        <w:t xml:space="preserve"> óra/</w:t>
      </w:r>
      <w:r w:rsidR="002853B2" w:rsidRPr="00782DBE">
        <w:rPr>
          <w:rFonts w:cs="Times New Roman"/>
          <w:b/>
        </w:rPr>
        <w:t>30</w:t>
      </w:r>
      <w:r w:rsidR="00B11F51" w:rsidRPr="00782DBE">
        <w:rPr>
          <w:rFonts w:cs="Times New Roman"/>
          <w:b/>
        </w:rPr>
        <w:t>7</w:t>
      </w:r>
      <w:r w:rsidR="00FB6DBC" w:rsidRPr="00782DBE">
        <w:rPr>
          <w:rFonts w:cs="Times New Roman"/>
          <w:b/>
        </w:rPr>
        <w:t xml:space="preserve"> óra*</w:t>
      </w:r>
    </w:p>
    <w:p w14:paraId="255EE2A3" w14:textId="7D01FE85" w:rsidR="00FB6DBC" w:rsidRPr="00782DBE" w:rsidRDefault="00FB6DBC" w:rsidP="00FB6DBC">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442948C7" w14:textId="77777777" w:rsidR="00FB6DBC" w:rsidRPr="00782DBE" w:rsidRDefault="00FB6DBC" w:rsidP="00FB6DBC">
      <w:pPr>
        <w:spacing w:after="0"/>
        <w:ind w:left="426"/>
        <w:rPr>
          <w:rFonts w:cs="Times New Roman"/>
        </w:rPr>
      </w:pPr>
    </w:p>
    <w:p w14:paraId="7ED9D1A8" w14:textId="107348A9" w:rsidR="00FB6DBC" w:rsidRPr="00782DBE" w:rsidRDefault="00FB6DBC" w:rsidP="00FB6DBC">
      <w:pPr>
        <w:spacing w:after="0"/>
        <w:ind w:left="426"/>
        <w:rPr>
          <w:rFonts w:cs="Times New Roman"/>
        </w:rPr>
      </w:pPr>
      <w:r w:rsidRPr="00782DBE">
        <w:rPr>
          <w:rFonts w:cs="Times New Roman"/>
        </w:rPr>
        <w:t>A tantárgy a főszakképesítéshez kapcsolódik.</w:t>
      </w:r>
    </w:p>
    <w:p w14:paraId="054D124C" w14:textId="77777777" w:rsidR="00FB6DBC" w:rsidRPr="00782DBE" w:rsidRDefault="00FB6DBC" w:rsidP="00FB6DBC">
      <w:pPr>
        <w:spacing w:after="0"/>
        <w:ind w:left="426"/>
        <w:rPr>
          <w:rFonts w:cs="Times New Roman"/>
        </w:rPr>
      </w:pPr>
    </w:p>
    <w:p w14:paraId="78C38F40"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A tantárgy tanításának célja</w:t>
      </w:r>
    </w:p>
    <w:p w14:paraId="1C4A1A37" w14:textId="68A9EA6E" w:rsidR="00691F2F" w:rsidRPr="00782DBE" w:rsidRDefault="00691F2F" w:rsidP="00691F2F">
      <w:pPr>
        <w:autoSpaceDE w:val="0"/>
        <w:autoSpaceDN w:val="0"/>
        <w:adjustRightInd w:val="0"/>
        <w:spacing w:after="0"/>
        <w:ind w:left="851"/>
        <w:rPr>
          <w:rFonts w:cs="Times New Roman"/>
          <w:szCs w:val="24"/>
          <w:lang w:eastAsia="hu-HU"/>
        </w:rPr>
      </w:pPr>
      <w:r w:rsidRPr="00782DBE">
        <w:rPr>
          <w:rFonts w:cs="Times New Roman"/>
          <w:szCs w:val="24"/>
          <w:lang w:eastAsia="hu-HU"/>
        </w:rPr>
        <w:t>A Vízgazdálkodási tantárgy oktatásának célja a Föld természetes vízkészletének bemutatása és annak mennyiségi, minőségi mutatóinak megismerése. A hidrológiai és hidraulikai folyamatok, összefüggések feltárása. Feladata rámutatni a készletekkel történő gazdálkodás fontosságára és mellette a vízminőség-védelemre. A tanuló értse a hidrosztatika és hidrodinamika törvényszerűségeit és a témához kapcsolódó számítási feladatokat. Ismerje Magyarország vízrajzát, a vízkészletek változásainak okait.</w:t>
      </w:r>
    </w:p>
    <w:p w14:paraId="015B7973" w14:textId="21C5A1AE" w:rsidR="00FB6DBC" w:rsidRPr="00782DBE" w:rsidRDefault="00691F2F" w:rsidP="00691F2F">
      <w:pPr>
        <w:pStyle w:val="Listaszerbekezds"/>
        <w:spacing w:after="0"/>
        <w:ind w:left="851"/>
        <w:rPr>
          <w:rFonts w:cs="Times New Roman"/>
        </w:rPr>
      </w:pPr>
      <w:r w:rsidRPr="00782DBE">
        <w:rPr>
          <w:rFonts w:cs="Times New Roman"/>
        </w:rPr>
        <w:t>A tantárgy t</w:t>
      </w:r>
      <w:r w:rsidR="003649F1">
        <w:rPr>
          <w:rFonts w:cs="Times New Roman"/>
        </w:rPr>
        <w:t>anítása biztosítsa az érettségi, illetve a szakmai</w:t>
      </w:r>
      <w:r w:rsidRPr="00782DBE">
        <w:rPr>
          <w:rFonts w:cs="Times New Roman"/>
        </w:rPr>
        <w:t xml:space="preserve"> vizsgákra való felkészülést, segítse a munkaerő-piaci igényeknek megfelelő korszerű ismeretek megszerzését.</w:t>
      </w:r>
    </w:p>
    <w:p w14:paraId="2D4ED32C" w14:textId="77777777" w:rsidR="00FB6DBC" w:rsidRPr="00782DBE" w:rsidRDefault="00FB6DBC" w:rsidP="00FB6DBC">
      <w:pPr>
        <w:spacing w:after="0"/>
        <w:ind w:left="426"/>
        <w:rPr>
          <w:rFonts w:cs="Times New Roman"/>
        </w:rPr>
      </w:pPr>
    </w:p>
    <w:p w14:paraId="440800C6"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Kapcsolódó közismereti, szakmai tartalmak</w:t>
      </w:r>
    </w:p>
    <w:p w14:paraId="02127D58" w14:textId="49669209" w:rsidR="00FB6DBC" w:rsidRPr="00782DBE" w:rsidRDefault="00691F2F" w:rsidP="003649F1">
      <w:pPr>
        <w:pStyle w:val="Listaszerbekezds"/>
        <w:spacing w:after="0"/>
        <w:ind w:left="709"/>
        <w:rPr>
          <w:rFonts w:cs="Times New Roman"/>
        </w:rPr>
      </w:pPr>
      <w:r w:rsidRPr="00782DBE">
        <w:rPr>
          <w:rFonts w:cs="Times New Roman"/>
        </w:rPr>
        <w:t xml:space="preserve">Természettudományos tantárgyak, szakmai számítások, </w:t>
      </w:r>
      <w:r w:rsidR="003649F1">
        <w:rPr>
          <w:rFonts w:cs="Times New Roman"/>
        </w:rPr>
        <w:t>szakmai kémia, szakmai biológia</w:t>
      </w:r>
    </w:p>
    <w:p w14:paraId="1A5F46D4" w14:textId="77777777" w:rsidR="00FB6DBC" w:rsidRPr="00782DBE" w:rsidRDefault="00FB6DBC" w:rsidP="00FB6DBC">
      <w:pPr>
        <w:spacing w:after="0"/>
        <w:ind w:left="426"/>
        <w:rPr>
          <w:rFonts w:cs="Times New Roman"/>
        </w:rPr>
      </w:pPr>
    </w:p>
    <w:p w14:paraId="542CECC9"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Témakörök</w:t>
      </w:r>
    </w:p>
    <w:p w14:paraId="5A84CD95" w14:textId="06690016" w:rsidR="00FB6DBC" w:rsidRPr="00782DBE" w:rsidRDefault="00691F2F"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Szakmai számítások</w:t>
      </w:r>
    </w:p>
    <w:p w14:paraId="19B237B8" w14:textId="502E64EC" w:rsidR="00691F2F" w:rsidRPr="00782DBE" w:rsidRDefault="00691F2F" w:rsidP="00691F2F">
      <w:pPr>
        <w:spacing w:after="0"/>
        <w:ind w:left="851"/>
        <w:rPr>
          <w:rFonts w:cs="Times New Roman"/>
        </w:rPr>
      </w:pPr>
      <w:r w:rsidRPr="00782DBE">
        <w:rPr>
          <w:rFonts w:cs="Times New Roman"/>
        </w:rPr>
        <w:t>A hosszúság, terület, térfogat, erő, nyomás, munka, teljesítmény mértékegységei</w:t>
      </w:r>
    </w:p>
    <w:p w14:paraId="6510436A" w14:textId="77777777" w:rsidR="00691F2F" w:rsidRPr="00782DBE" w:rsidRDefault="00691F2F" w:rsidP="00691F2F">
      <w:pPr>
        <w:spacing w:after="0"/>
        <w:ind w:left="851"/>
        <w:rPr>
          <w:rFonts w:cs="Times New Roman"/>
        </w:rPr>
      </w:pPr>
      <w:r w:rsidRPr="00782DBE">
        <w:rPr>
          <w:rFonts w:cs="Times New Roman"/>
        </w:rPr>
        <w:t>Különböző síkidomok területe</w:t>
      </w:r>
    </w:p>
    <w:p w14:paraId="3BF734D7" w14:textId="77777777" w:rsidR="00691F2F" w:rsidRPr="00782DBE" w:rsidRDefault="00691F2F" w:rsidP="00691F2F">
      <w:pPr>
        <w:spacing w:after="0"/>
        <w:ind w:left="851"/>
        <w:rPr>
          <w:rFonts w:cs="Times New Roman"/>
        </w:rPr>
      </w:pPr>
      <w:r w:rsidRPr="00782DBE">
        <w:rPr>
          <w:rFonts w:cs="Times New Roman"/>
        </w:rPr>
        <w:t>Különböző testek térfogata, felszíne</w:t>
      </w:r>
    </w:p>
    <w:p w14:paraId="15B2F533" w14:textId="77777777" w:rsidR="00691F2F" w:rsidRPr="00782DBE" w:rsidRDefault="00691F2F" w:rsidP="00691F2F">
      <w:pPr>
        <w:spacing w:after="0"/>
        <w:ind w:left="851"/>
        <w:rPr>
          <w:rFonts w:cs="Times New Roman"/>
        </w:rPr>
      </w:pPr>
      <w:r w:rsidRPr="00782DBE">
        <w:rPr>
          <w:rFonts w:cs="Times New Roman"/>
        </w:rPr>
        <w:t>Szabálytalan alakú síkidomok területe</w:t>
      </w:r>
    </w:p>
    <w:p w14:paraId="0D7557E2" w14:textId="77777777" w:rsidR="00691F2F" w:rsidRPr="00782DBE" w:rsidRDefault="00691F2F" w:rsidP="00691F2F">
      <w:pPr>
        <w:spacing w:after="0"/>
        <w:ind w:left="851"/>
        <w:rPr>
          <w:rFonts w:cs="Times New Roman"/>
        </w:rPr>
      </w:pPr>
      <w:r w:rsidRPr="00782DBE">
        <w:rPr>
          <w:rFonts w:cs="Times New Roman"/>
        </w:rPr>
        <w:t>Adatok grafikus ábrázolása (oszlopdiagram, pontdiagram, vonaldiagram)</w:t>
      </w:r>
    </w:p>
    <w:p w14:paraId="69B92EF9" w14:textId="77777777" w:rsidR="00691F2F" w:rsidRPr="00782DBE" w:rsidRDefault="00691F2F" w:rsidP="00691F2F">
      <w:pPr>
        <w:spacing w:after="0"/>
        <w:ind w:left="851"/>
        <w:rPr>
          <w:rFonts w:cs="Times New Roman"/>
        </w:rPr>
      </w:pPr>
      <w:r w:rsidRPr="00782DBE">
        <w:rPr>
          <w:rFonts w:cs="Times New Roman"/>
        </w:rPr>
        <w:t>Lejtés meghatározása</w:t>
      </w:r>
    </w:p>
    <w:p w14:paraId="004BF74E" w14:textId="77777777" w:rsidR="00691F2F" w:rsidRPr="00782DBE" w:rsidRDefault="00691F2F" w:rsidP="00691F2F">
      <w:pPr>
        <w:spacing w:after="0"/>
        <w:ind w:left="851"/>
        <w:rPr>
          <w:rFonts w:cs="Times New Roman"/>
        </w:rPr>
      </w:pPr>
      <w:r w:rsidRPr="00782DBE">
        <w:rPr>
          <w:rFonts w:cs="Times New Roman"/>
        </w:rPr>
        <w:t>Egyszerű statisztikai számítások, átlagok</w:t>
      </w:r>
    </w:p>
    <w:p w14:paraId="33CFC2EB" w14:textId="5D584BC5" w:rsidR="00FB6DBC" w:rsidRPr="00782DBE" w:rsidRDefault="00691F2F" w:rsidP="00FB6DBC">
      <w:pPr>
        <w:spacing w:after="0"/>
        <w:ind w:left="851"/>
        <w:rPr>
          <w:rFonts w:cs="Times New Roman"/>
        </w:rPr>
      </w:pPr>
      <w:r w:rsidRPr="00782DBE">
        <w:rPr>
          <w:rFonts w:cs="Times New Roman"/>
        </w:rPr>
        <w:t>Környezettechnikai, analitikai számítások alapjai</w:t>
      </w:r>
    </w:p>
    <w:p w14:paraId="44757987" w14:textId="77777777" w:rsidR="00FB6DBC" w:rsidRPr="00782DBE" w:rsidRDefault="00FB6DBC" w:rsidP="00FB6DBC">
      <w:pPr>
        <w:tabs>
          <w:tab w:val="left" w:pos="1418"/>
          <w:tab w:val="right" w:pos="9072"/>
        </w:tabs>
        <w:spacing w:after="0"/>
        <w:ind w:left="851"/>
        <w:rPr>
          <w:rFonts w:cs="Times New Roman"/>
        </w:rPr>
      </w:pPr>
    </w:p>
    <w:p w14:paraId="69C406CF" w14:textId="2EEA340E" w:rsidR="00FB6DBC" w:rsidRPr="00782DBE" w:rsidRDefault="00691F2F"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Hidrometeorológia</w:t>
      </w:r>
    </w:p>
    <w:p w14:paraId="111DEE03" w14:textId="2F6ED234" w:rsidR="00691F2F" w:rsidRPr="00782DBE" w:rsidRDefault="00691F2F" w:rsidP="00691F2F">
      <w:pPr>
        <w:spacing w:after="0"/>
        <w:ind w:left="851"/>
        <w:rPr>
          <w:rFonts w:cs="Times New Roman"/>
        </w:rPr>
      </w:pPr>
      <w:r w:rsidRPr="00782DBE">
        <w:rPr>
          <w:rFonts w:cs="Times New Roman"/>
          <w:iCs/>
        </w:rPr>
        <w:t>Hidrológia tárgya, felosztása</w:t>
      </w:r>
    </w:p>
    <w:p w14:paraId="4440967F" w14:textId="77777777" w:rsidR="00691F2F" w:rsidRPr="00782DBE" w:rsidRDefault="00691F2F" w:rsidP="00691F2F">
      <w:pPr>
        <w:spacing w:after="0"/>
        <w:ind w:left="851"/>
        <w:rPr>
          <w:rFonts w:cs="Times New Roman"/>
        </w:rPr>
      </w:pPr>
      <w:r w:rsidRPr="00782DBE">
        <w:rPr>
          <w:rFonts w:cs="Times New Roman"/>
        </w:rPr>
        <w:t>Az ember és a természeti környezet kapcsolata</w:t>
      </w:r>
    </w:p>
    <w:p w14:paraId="7CDA62D2" w14:textId="77777777" w:rsidR="00691F2F" w:rsidRPr="00782DBE" w:rsidRDefault="00691F2F" w:rsidP="00691F2F">
      <w:pPr>
        <w:spacing w:after="0"/>
        <w:ind w:left="851"/>
        <w:rPr>
          <w:rFonts w:cs="Times New Roman"/>
        </w:rPr>
      </w:pPr>
      <w:r w:rsidRPr="00782DBE">
        <w:rPr>
          <w:rFonts w:cs="Times New Roman"/>
        </w:rPr>
        <w:t>A környezeti elemek fizikai, kémiai és biológiai jellemzői</w:t>
      </w:r>
    </w:p>
    <w:p w14:paraId="610E0693" w14:textId="77777777" w:rsidR="00691F2F" w:rsidRPr="00782DBE" w:rsidRDefault="00691F2F" w:rsidP="00691F2F">
      <w:pPr>
        <w:spacing w:after="0"/>
        <w:ind w:left="851"/>
        <w:rPr>
          <w:rFonts w:cs="Times New Roman"/>
        </w:rPr>
      </w:pPr>
      <w:r w:rsidRPr="00782DBE">
        <w:rPr>
          <w:rFonts w:cs="Times New Roman"/>
        </w:rPr>
        <w:t>Vízháztartási egyenlet: éghajlat, időjárás, az időjárási elemek</w:t>
      </w:r>
    </w:p>
    <w:p w14:paraId="721F3201" w14:textId="77777777" w:rsidR="00691F2F" w:rsidRPr="00782DBE" w:rsidRDefault="00691F2F" w:rsidP="00691F2F">
      <w:pPr>
        <w:spacing w:after="0"/>
        <w:ind w:left="851"/>
        <w:rPr>
          <w:rFonts w:cs="Times New Roman"/>
        </w:rPr>
      </w:pPr>
      <w:r w:rsidRPr="00782DBE">
        <w:rPr>
          <w:rFonts w:cs="Times New Roman"/>
        </w:rPr>
        <w:t>A csapadék keletkezése, mértékegységei, mérési módjai</w:t>
      </w:r>
    </w:p>
    <w:p w14:paraId="31CE5330" w14:textId="77777777" w:rsidR="00691F2F" w:rsidRPr="00782DBE" w:rsidRDefault="00691F2F" w:rsidP="00691F2F">
      <w:pPr>
        <w:spacing w:after="0"/>
        <w:ind w:left="851"/>
        <w:rPr>
          <w:rFonts w:cs="Times New Roman"/>
        </w:rPr>
      </w:pPr>
      <w:r w:rsidRPr="00782DBE">
        <w:rPr>
          <w:rFonts w:cs="Times New Roman"/>
        </w:rPr>
        <w:t>Hómérés, hó-víz egyenérték mérése</w:t>
      </w:r>
    </w:p>
    <w:p w14:paraId="535A37F8" w14:textId="5224439B" w:rsidR="00691F2F" w:rsidRPr="00782DBE" w:rsidRDefault="003649F1" w:rsidP="00691F2F">
      <w:pPr>
        <w:spacing w:after="0"/>
        <w:ind w:left="851"/>
        <w:rPr>
          <w:rFonts w:cs="Times New Roman"/>
        </w:rPr>
      </w:pPr>
      <w:r>
        <w:rPr>
          <w:rFonts w:cs="Times New Roman"/>
        </w:rPr>
        <w:t>Csapadék</w:t>
      </w:r>
      <w:r w:rsidR="00691F2F" w:rsidRPr="00782DBE">
        <w:rPr>
          <w:rFonts w:cs="Times New Roman"/>
        </w:rPr>
        <w:t>adatok feldolgozása: időbeni eloszlás, térbeli eloszlás</w:t>
      </w:r>
    </w:p>
    <w:p w14:paraId="472215A3" w14:textId="77777777" w:rsidR="00691F2F" w:rsidRPr="00782DBE" w:rsidRDefault="00691F2F" w:rsidP="00691F2F">
      <w:pPr>
        <w:spacing w:after="0"/>
        <w:ind w:left="851"/>
        <w:rPr>
          <w:rFonts w:cs="Times New Roman"/>
        </w:rPr>
      </w:pPr>
      <w:r w:rsidRPr="00782DBE">
        <w:rPr>
          <w:rFonts w:cs="Times New Roman"/>
        </w:rPr>
        <w:t>A hőmérséklet mértékegységei, mérési módjai, mérési adatok feldolgozása</w:t>
      </w:r>
    </w:p>
    <w:p w14:paraId="01A4E150" w14:textId="77777777" w:rsidR="00691F2F" w:rsidRPr="00782DBE" w:rsidRDefault="00691F2F" w:rsidP="00691F2F">
      <w:pPr>
        <w:spacing w:after="0"/>
        <w:ind w:left="851"/>
        <w:rPr>
          <w:rFonts w:cs="Times New Roman"/>
        </w:rPr>
      </w:pPr>
      <w:r w:rsidRPr="00782DBE">
        <w:rPr>
          <w:rFonts w:cs="Times New Roman"/>
        </w:rPr>
        <w:t>A légnyomás mértékegységei, mérési módja, mérési adatok feldolgozása</w:t>
      </w:r>
    </w:p>
    <w:p w14:paraId="2D647E66" w14:textId="77777777" w:rsidR="00691F2F" w:rsidRPr="00782DBE" w:rsidRDefault="00691F2F" w:rsidP="00691F2F">
      <w:pPr>
        <w:spacing w:after="0"/>
        <w:ind w:left="851"/>
        <w:rPr>
          <w:rFonts w:cs="Times New Roman"/>
        </w:rPr>
      </w:pPr>
      <w:r w:rsidRPr="00782DBE">
        <w:rPr>
          <w:rFonts w:cs="Times New Roman"/>
        </w:rPr>
        <w:t>A párolgás, mérési módjai, mérési adatok feldolgozása</w:t>
      </w:r>
    </w:p>
    <w:p w14:paraId="0351DBB6" w14:textId="77777777" w:rsidR="00691F2F" w:rsidRPr="00782DBE" w:rsidRDefault="00691F2F" w:rsidP="00691F2F">
      <w:pPr>
        <w:spacing w:after="0"/>
        <w:ind w:left="851"/>
        <w:rPr>
          <w:rFonts w:cs="Times New Roman"/>
        </w:rPr>
      </w:pPr>
      <w:r w:rsidRPr="00782DBE">
        <w:rPr>
          <w:rFonts w:cs="Times New Roman"/>
        </w:rPr>
        <w:t>A levegő páratartalma, mérési módjai, mérési adatok feldolgozása</w:t>
      </w:r>
    </w:p>
    <w:p w14:paraId="76668D20" w14:textId="77777777" w:rsidR="00691F2F" w:rsidRPr="00782DBE" w:rsidRDefault="00691F2F" w:rsidP="00691F2F">
      <w:pPr>
        <w:spacing w:after="0"/>
        <w:ind w:left="851"/>
        <w:rPr>
          <w:rFonts w:cs="Times New Roman"/>
        </w:rPr>
      </w:pPr>
      <w:r w:rsidRPr="00782DBE">
        <w:rPr>
          <w:rFonts w:cs="Times New Roman"/>
        </w:rPr>
        <w:t>Napsütéses órák száma, mérési módjai, mérési adatok feldolgozása</w:t>
      </w:r>
    </w:p>
    <w:p w14:paraId="5740E911" w14:textId="77777777" w:rsidR="00691F2F" w:rsidRPr="00782DBE" w:rsidRDefault="00691F2F" w:rsidP="00691F2F">
      <w:pPr>
        <w:spacing w:after="0"/>
        <w:ind w:left="851"/>
        <w:rPr>
          <w:rFonts w:cs="Times New Roman"/>
        </w:rPr>
      </w:pPr>
      <w:r w:rsidRPr="00782DBE">
        <w:rPr>
          <w:rFonts w:cs="Times New Roman"/>
        </w:rPr>
        <w:t>Időjárási térképek</w:t>
      </w:r>
    </w:p>
    <w:p w14:paraId="20461A14" w14:textId="2FC182CA" w:rsidR="00FB6DBC" w:rsidRPr="00782DBE" w:rsidRDefault="00691F2F" w:rsidP="00FB6DBC">
      <w:pPr>
        <w:spacing w:after="0"/>
        <w:ind w:left="851"/>
        <w:rPr>
          <w:rFonts w:cs="Times New Roman"/>
        </w:rPr>
      </w:pPr>
      <w:r w:rsidRPr="00782DBE">
        <w:rPr>
          <w:rFonts w:cs="Times New Roman"/>
        </w:rPr>
        <w:t xml:space="preserve">Időjárás jelentések </w:t>
      </w:r>
    </w:p>
    <w:p w14:paraId="3C6333CD" w14:textId="77777777" w:rsidR="00FB6DBC" w:rsidRPr="00782DBE" w:rsidRDefault="00FB6DBC" w:rsidP="00FB6DBC">
      <w:pPr>
        <w:tabs>
          <w:tab w:val="left" w:pos="1418"/>
          <w:tab w:val="right" w:pos="9072"/>
        </w:tabs>
        <w:spacing w:after="0"/>
        <w:ind w:left="851"/>
        <w:rPr>
          <w:rFonts w:cs="Times New Roman"/>
        </w:rPr>
      </w:pPr>
    </w:p>
    <w:p w14:paraId="44C724B3" w14:textId="180B58C0" w:rsidR="00FB6DBC" w:rsidRPr="00782DBE" w:rsidRDefault="008B71FD"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Vízméréstan</w:t>
      </w:r>
    </w:p>
    <w:p w14:paraId="300B20DB" w14:textId="50223965" w:rsidR="008B71FD" w:rsidRPr="00782DBE" w:rsidRDefault="003649F1" w:rsidP="008B71FD">
      <w:pPr>
        <w:spacing w:after="0"/>
        <w:ind w:left="851"/>
        <w:rPr>
          <w:rFonts w:cs="Times New Roman"/>
          <w:bCs/>
        </w:rPr>
      </w:pPr>
      <w:r>
        <w:rPr>
          <w:rFonts w:cs="Times New Roman"/>
          <w:bCs/>
        </w:rPr>
        <w:t>Vízállás mérése,</w:t>
      </w:r>
      <w:r w:rsidR="008B71FD" w:rsidRPr="00782DBE">
        <w:rPr>
          <w:rFonts w:cs="Times New Roman"/>
          <w:bCs/>
        </w:rPr>
        <w:t xml:space="preserve"> vízmércék fajtái: lapvízmércék, rajzoló vízmércék</w:t>
      </w:r>
    </w:p>
    <w:p w14:paraId="35F83B70" w14:textId="4FE556ED" w:rsidR="008B71FD" w:rsidRPr="00782DBE" w:rsidRDefault="008B71FD" w:rsidP="008B71FD">
      <w:pPr>
        <w:spacing w:after="0"/>
        <w:ind w:left="851"/>
        <w:rPr>
          <w:rFonts w:cs="Times New Roman"/>
          <w:bCs/>
        </w:rPr>
      </w:pPr>
      <w:r w:rsidRPr="00782DBE">
        <w:rPr>
          <w:rFonts w:cs="Times New Roman"/>
          <w:bCs/>
        </w:rPr>
        <w:t xml:space="preserve">Vízállásadatok feldolgozása: kisvíz, középvíz, nagyvíz, legkisebb víz, legnagyobb víz </w:t>
      </w:r>
    </w:p>
    <w:p w14:paraId="0F0D1547" w14:textId="52BE5388" w:rsidR="008B71FD" w:rsidRPr="00782DBE" w:rsidRDefault="008B71FD" w:rsidP="008B71FD">
      <w:pPr>
        <w:spacing w:after="0"/>
        <w:ind w:left="851"/>
        <w:rPr>
          <w:rFonts w:cs="Times New Roman"/>
          <w:bCs/>
        </w:rPr>
      </w:pPr>
      <w:r w:rsidRPr="00782DBE">
        <w:rPr>
          <w:rFonts w:cs="Times New Roman"/>
          <w:bCs/>
        </w:rPr>
        <w:t>Hidrológiai statisztika: vízállásadatok eloszlása, minimum-maximum adatok, anomáliák, középértékek</w:t>
      </w:r>
    </w:p>
    <w:p w14:paraId="03F5F341" w14:textId="77777777" w:rsidR="008B71FD" w:rsidRPr="00782DBE" w:rsidRDefault="008B71FD" w:rsidP="008B71FD">
      <w:pPr>
        <w:spacing w:after="0"/>
        <w:ind w:left="851"/>
        <w:rPr>
          <w:rFonts w:cs="Times New Roman"/>
          <w:bCs/>
        </w:rPr>
      </w:pPr>
      <w:r w:rsidRPr="00782DBE">
        <w:rPr>
          <w:rFonts w:cs="Times New Roman"/>
          <w:bCs/>
        </w:rPr>
        <w:t>Magyarország vízrajza</w:t>
      </w:r>
    </w:p>
    <w:p w14:paraId="0D81A968" w14:textId="49B83B1A" w:rsidR="008B71FD" w:rsidRPr="00782DBE" w:rsidRDefault="003649F1" w:rsidP="008B71FD">
      <w:pPr>
        <w:spacing w:after="0"/>
        <w:ind w:left="851"/>
        <w:rPr>
          <w:rFonts w:cs="Times New Roman"/>
          <w:bCs/>
        </w:rPr>
      </w:pPr>
      <w:r>
        <w:rPr>
          <w:rFonts w:cs="Times New Roman"/>
          <w:bCs/>
        </w:rPr>
        <w:t>Vízszínlejtés mérése, mederfenék</w:t>
      </w:r>
      <w:r w:rsidR="008B71FD" w:rsidRPr="00782DBE">
        <w:rPr>
          <w:rFonts w:cs="Times New Roman"/>
          <w:bCs/>
        </w:rPr>
        <w:t>lejtés mérése</w:t>
      </w:r>
    </w:p>
    <w:p w14:paraId="424CB560" w14:textId="77777777" w:rsidR="008B71FD" w:rsidRPr="00782DBE" w:rsidRDefault="008B71FD" w:rsidP="008B71FD">
      <w:pPr>
        <w:spacing w:after="0"/>
        <w:ind w:left="851"/>
        <w:rPr>
          <w:rFonts w:cs="Times New Roman"/>
          <w:bCs/>
        </w:rPr>
      </w:pPr>
      <w:r w:rsidRPr="00782DBE">
        <w:rPr>
          <w:rFonts w:cs="Times New Roman"/>
          <w:bCs/>
        </w:rPr>
        <w:t>Mederfelvételek: kismedrek felvétele – vízből, áthidalásról, csónakból</w:t>
      </w:r>
    </w:p>
    <w:p w14:paraId="13D6FF5E" w14:textId="58FE3E32" w:rsidR="008B71FD" w:rsidRPr="00782DBE" w:rsidRDefault="008B71FD" w:rsidP="008B71FD">
      <w:pPr>
        <w:spacing w:after="0"/>
        <w:ind w:left="851"/>
        <w:rPr>
          <w:rFonts w:cs="Times New Roman"/>
          <w:bCs/>
        </w:rPr>
      </w:pPr>
      <w:r w:rsidRPr="00782DBE">
        <w:rPr>
          <w:rFonts w:cs="Times New Roman"/>
          <w:bCs/>
        </w:rPr>
        <w:t>Nagymedrek felvétele: mechanikus mérőeszközökkel, ultrahangos mérőe</w:t>
      </w:r>
      <w:r w:rsidR="003649F1">
        <w:rPr>
          <w:rFonts w:cs="Times New Roman"/>
          <w:bCs/>
        </w:rPr>
        <w:t>szközzel, egyéb mérőeszközökkel</w:t>
      </w:r>
    </w:p>
    <w:p w14:paraId="3A0F644F" w14:textId="4E2D23C8" w:rsidR="008B71FD" w:rsidRPr="00782DBE" w:rsidRDefault="003649F1" w:rsidP="008B71FD">
      <w:pPr>
        <w:spacing w:after="0"/>
        <w:ind w:left="851"/>
        <w:rPr>
          <w:rFonts w:cs="Times New Roman"/>
          <w:bCs/>
        </w:rPr>
      </w:pPr>
      <w:r>
        <w:rPr>
          <w:rFonts w:cs="Times New Roman"/>
          <w:bCs/>
        </w:rPr>
        <w:t>Kereszt</w:t>
      </w:r>
      <w:r w:rsidR="008B71FD" w:rsidRPr="00782DBE">
        <w:rPr>
          <w:rFonts w:cs="Times New Roman"/>
          <w:bCs/>
        </w:rPr>
        <w:t>szelvények ábrázolása</w:t>
      </w:r>
    </w:p>
    <w:p w14:paraId="7B87F626" w14:textId="77777777" w:rsidR="008B71FD" w:rsidRPr="00782DBE" w:rsidRDefault="008B71FD" w:rsidP="008B71FD">
      <w:pPr>
        <w:spacing w:after="0"/>
        <w:ind w:left="851"/>
        <w:rPr>
          <w:rFonts w:cs="Times New Roman"/>
          <w:bCs/>
        </w:rPr>
      </w:pPr>
      <w:r w:rsidRPr="00782DBE">
        <w:rPr>
          <w:rFonts w:cs="Times New Roman"/>
          <w:bCs/>
        </w:rPr>
        <w:t>Hossz-szelvények ábrázolása</w:t>
      </w:r>
    </w:p>
    <w:p w14:paraId="29FB0CA3" w14:textId="77777777" w:rsidR="008B71FD" w:rsidRPr="00782DBE" w:rsidRDefault="008B71FD" w:rsidP="008B71FD">
      <w:pPr>
        <w:spacing w:after="0"/>
        <w:ind w:left="851"/>
        <w:rPr>
          <w:rFonts w:cs="Times New Roman"/>
          <w:bCs/>
        </w:rPr>
      </w:pPr>
      <w:r w:rsidRPr="00782DBE">
        <w:rPr>
          <w:rFonts w:cs="Times New Roman"/>
          <w:bCs/>
        </w:rPr>
        <w:t>Vízsebesség mérések: forgószárnyas vízsebesség mérők, egyéb vízsebesség mérések</w:t>
      </w:r>
    </w:p>
    <w:p w14:paraId="1F20945F" w14:textId="272CF2C8" w:rsidR="008B71FD" w:rsidRPr="00782DBE" w:rsidRDefault="003649F1" w:rsidP="008B71FD">
      <w:pPr>
        <w:spacing w:after="0"/>
        <w:ind w:left="851"/>
        <w:rPr>
          <w:rFonts w:cs="Times New Roman"/>
          <w:bCs/>
        </w:rPr>
      </w:pPr>
      <w:r>
        <w:rPr>
          <w:rFonts w:cs="Times New Roman"/>
          <w:bCs/>
        </w:rPr>
        <w:t>Vízhozam</w:t>
      </w:r>
      <w:r w:rsidR="008B71FD" w:rsidRPr="00782DBE">
        <w:rPr>
          <w:rFonts w:cs="Times New Roman"/>
          <w:bCs/>
        </w:rPr>
        <w:t>mérés: mederben és nyomócsőben</w:t>
      </w:r>
    </w:p>
    <w:p w14:paraId="3FE8BB1B" w14:textId="53CB45F0" w:rsidR="008B71FD" w:rsidRPr="00782DBE" w:rsidRDefault="003649F1" w:rsidP="008B71FD">
      <w:pPr>
        <w:spacing w:after="0"/>
        <w:ind w:left="851"/>
        <w:rPr>
          <w:rFonts w:cs="Times New Roman"/>
          <w:bCs/>
        </w:rPr>
      </w:pPr>
      <w:r>
        <w:rPr>
          <w:rFonts w:cs="Times New Roman"/>
          <w:bCs/>
        </w:rPr>
        <w:t>Vízhozam</w:t>
      </w:r>
      <w:r w:rsidR="008B71FD" w:rsidRPr="00782DBE">
        <w:rPr>
          <w:rFonts w:cs="Times New Roman"/>
          <w:bCs/>
        </w:rPr>
        <w:t>mérés köbözéssel</w:t>
      </w:r>
    </w:p>
    <w:p w14:paraId="5E5ED64B" w14:textId="77777777" w:rsidR="008B71FD" w:rsidRPr="00782DBE" w:rsidRDefault="008B71FD" w:rsidP="008B71FD">
      <w:pPr>
        <w:spacing w:after="0"/>
        <w:ind w:left="851"/>
        <w:rPr>
          <w:rFonts w:cs="Times New Roman"/>
          <w:bCs/>
        </w:rPr>
      </w:pPr>
      <w:r w:rsidRPr="00782DBE">
        <w:rPr>
          <w:rFonts w:cs="Times New Roman"/>
          <w:bCs/>
        </w:rPr>
        <w:t>Hordalékmérés: lebegő és görgetett hordalékok mérése</w:t>
      </w:r>
    </w:p>
    <w:p w14:paraId="26D7D014" w14:textId="4305E421" w:rsidR="00FB6DBC" w:rsidRPr="00782DBE" w:rsidRDefault="008B71FD" w:rsidP="00FB6DBC">
      <w:pPr>
        <w:spacing w:after="0"/>
        <w:ind w:left="851"/>
        <w:rPr>
          <w:rFonts w:cs="Times New Roman"/>
          <w:bCs/>
        </w:rPr>
      </w:pPr>
      <w:r w:rsidRPr="00782DBE">
        <w:rPr>
          <w:rFonts w:cs="Times New Roman"/>
          <w:bCs/>
        </w:rPr>
        <w:t>Jégmérés: jégvastagság mérése, jégmennyiség mérése</w:t>
      </w:r>
    </w:p>
    <w:p w14:paraId="40565C11" w14:textId="77777777" w:rsidR="00FB6DBC" w:rsidRPr="00782DBE" w:rsidRDefault="00FB6DBC" w:rsidP="00FB6DBC">
      <w:pPr>
        <w:tabs>
          <w:tab w:val="left" w:pos="1418"/>
          <w:tab w:val="right" w:pos="9072"/>
        </w:tabs>
        <w:spacing w:after="0"/>
        <w:ind w:left="851"/>
        <w:rPr>
          <w:rFonts w:cs="Times New Roman"/>
        </w:rPr>
      </w:pPr>
    </w:p>
    <w:p w14:paraId="4C16D8FC" w14:textId="3F6ED6C4" w:rsidR="00FB6DBC" w:rsidRPr="00782DBE" w:rsidRDefault="008B71FD"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Vízkészletek</w:t>
      </w:r>
      <w:r w:rsidR="00FB6DBC" w:rsidRPr="00782DBE">
        <w:rPr>
          <w:rFonts w:cs="Times New Roman"/>
          <w:b/>
          <w:i/>
        </w:rPr>
        <w:t xml:space="preserve"> </w:t>
      </w:r>
    </w:p>
    <w:p w14:paraId="5DFEA969" w14:textId="4E82EBAF" w:rsidR="008B71FD" w:rsidRPr="00782DBE" w:rsidRDefault="008B71FD" w:rsidP="008B71FD">
      <w:pPr>
        <w:spacing w:after="0"/>
        <w:ind w:left="851"/>
        <w:rPr>
          <w:rFonts w:cs="Times New Roman"/>
          <w:bCs/>
        </w:rPr>
      </w:pPr>
      <w:r w:rsidRPr="00782DBE">
        <w:rPr>
          <w:rFonts w:cs="Times New Roman"/>
          <w:bCs/>
        </w:rPr>
        <w:t>Természetes vizek csoportosítása</w:t>
      </w:r>
    </w:p>
    <w:p w14:paraId="0DB5FC30" w14:textId="77777777" w:rsidR="008B71FD" w:rsidRPr="00782DBE" w:rsidRDefault="008B71FD" w:rsidP="008B71FD">
      <w:pPr>
        <w:spacing w:after="0"/>
        <w:ind w:left="851"/>
        <w:rPr>
          <w:rFonts w:cs="Times New Roman"/>
        </w:rPr>
      </w:pPr>
      <w:r w:rsidRPr="00782DBE">
        <w:rPr>
          <w:rFonts w:cs="Times New Roman"/>
        </w:rPr>
        <w:t>A természetes vizek összetétele, tulajdonságai, felhasználási lehetőségei</w:t>
      </w:r>
    </w:p>
    <w:p w14:paraId="19986527" w14:textId="77777777" w:rsidR="008B71FD" w:rsidRPr="00782DBE" w:rsidRDefault="008B71FD" w:rsidP="008B71FD">
      <w:pPr>
        <w:spacing w:after="0"/>
        <w:ind w:left="851"/>
        <w:rPr>
          <w:rFonts w:cs="Times New Roman"/>
        </w:rPr>
      </w:pPr>
      <w:r w:rsidRPr="00782DBE">
        <w:rPr>
          <w:rFonts w:cs="Times New Roman"/>
        </w:rPr>
        <w:t>Felszíni vizek: állóvizek, folyóvizek</w:t>
      </w:r>
    </w:p>
    <w:p w14:paraId="066D46FD" w14:textId="77777777" w:rsidR="008B71FD" w:rsidRPr="00782DBE" w:rsidRDefault="008B71FD" w:rsidP="008B71FD">
      <w:pPr>
        <w:spacing w:after="0"/>
        <w:ind w:left="851"/>
        <w:rPr>
          <w:rFonts w:cs="Times New Roman"/>
        </w:rPr>
      </w:pPr>
      <w:r w:rsidRPr="00782DBE">
        <w:rPr>
          <w:rFonts w:cs="Times New Roman"/>
        </w:rPr>
        <w:t>Állóvizek fajtái</w:t>
      </w:r>
    </w:p>
    <w:p w14:paraId="294905C5" w14:textId="77777777" w:rsidR="008B71FD" w:rsidRPr="00782DBE" w:rsidRDefault="008B71FD" w:rsidP="008B71FD">
      <w:pPr>
        <w:spacing w:after="0"/>
        <w:ind w:left="851"/>
        <w:rPr>
          <w:rFonts w:cs="Times New Roman"/>
        </w:rPr>
      </w:pPr>
      <w:r w:rsidRPr="00782DBE">
        <w:rPr>
          <w:rFonts w:cs="Times New Roman"/>
          <w:bCs/>
        </w:rPr>
        <w:t>A tavak típusai eredetük szerint:</w:t>
      </w:r>
      <w:r w:rsidRPr="00782DBE">
        <w:rPr>
          <w:rFonts w:cs="Times New Roman"/>
        </w:rPr>
        <w:t xml:space="preserve"> </w:t>
      </w:r>
    </w:p>
    <w:p w14:paraId="716F1055" w14:textId="77777777" w:rsidR="008B71FD" w:rsidRPr="00782DBE" w:rsidRDefault="008B71FD" w:rsidP="008B71FD">
      <w:pPr>
        <w:spacing w:after="0"/>
        <w:ind w:left="851"/>
        <w:rPr>
          <w:rFonts w:cs="Times New Roman"/>
        </w:rPr>
      </w:pPr>
      <w:r w:rsidRPr="00782DBE">
        <w:rPr>
          <w:rFonts w:cs="Times New Roman"/>
        </w:rPr>
        <w:t xml:space="preserve">Mesterséges tavak, víztározók, medertározók </w:t>
      </w:r>
    </w:p>
    <w:p w14:paraId="4CD28ECE" w14:textId="77777777" w:rsidR="008B71FD" w:rsidRPr="00782DBE" w:rsidRDefault="008B71FD" w:rsidP="008B71FD">
      <w:pPr>
        <w:spacing w:after="0"/>
        <w:ind w:left="851"/>
        <w:rPr>
          <w:rFonts w:cs="Times New Roman"/>
        </w:rPr>
      </w:pPr>
      <w:r w:rsidRPr="00782DBE">
        <w:rPr>
          <w:rFonts w:cs="Times New Roman"/>
        </w:rPr>
        <w:t>Felszín alatti vizek: talajvíz fogalma, rétegvíz fogalma</w:t>
      </w:r>
    </w:p>
    <w:p w14:paraId="44BD4D7A" w14:textId="77777777" w:rsidR="008B71FD" w:rsidRPr="00782DBE" w:rsidRDefault="008B71FD" w:rsidP="008B71FD">
      <w:pPr>
        <w:spacing w:after="0"/>
        <w:ind w:left="851"/>
        <w:rPr>
          <w:rFonts w:cs="Times New Roman"/>
        </w:rPr>
      </w:pPr>
      <w:r w:rsidRPr="00782DBE">
        <w:rPr>
          <w:rFonts w:cs="Times New Roman"/>
        </w:rPr>
        <w:t>A talajvíz jellemzői: talajvízállás, talajvízjárás, a talajvíz áramlása, lejtése minőségi jellemzői</w:t>
      </w:r>
    </w:p>
    <w:p w14:paraId="2D521697" w14:textId="77777777" w:rsidR="008B71FD" w:rsidRPr="00782DBE" w:rsidRDefault="008B71FD" w:rsidP="008B71FD">
      <w:pPr>
        <w:spacing w:after="0"/>
        <w:ind w:left="851"/>
        <w:rPr>
          <w:rFonts w:cs="Times New Roman"/>
        </w:rPr>
      </w:pPr>
      <w:r w:rsidRPr="00782DBE">
        <w:rPr>
          <w:rFonts w:cs="Times New Roman"/>
        </w:rPr>
        <w:t>A rétegvíz fajtái: ásványvíz, gyógyvíz, hévíz, ártézi víz</w:t>
      </w:r>
    </w:p>
    <w:p w14:paraId="41396D75" w14:textId="77777777" w:rsidR="008B71FD" w:rsidRPr="00782DBE" w:rsidRDefault="008B71FD" w:rsidP="008B71FD">
      <w:pPr>
        <w:spacing w:after="0"/>
        <w:ind w:left="851"/>
        <w:rPr>
          <w:rFonts w:cs="Times New Roman"/>
        </w:rPr>
      </w:pPr>
      <w:r w:rsidRPr="00782DBE">
        <w:rPr>
          <w:rFonts w:cs="Times New Roman"/>
        </w:rPr>
        <w:t>A rétegvíz jellemzői: minőségi, mennyiségi</w:t>
      </w:r>
    </w:p>
    <w:p w14:paraId="5328E9BC" w14:textId="77777777" w:rsidR="008B71FD" w:rsidRPr="00782DBE" w:rsidRDefault="008B71FD" w:rsidP="008B71FD">
      <w:pPr>
        <w:spacing w:after="0"/>
        <w:ind w:left="851"/>
        <w:rPr>
          <w:rFonts w:cs="Times New Roman"/>
        </w:rPr>
      </w:pPr>
      <w:r w:rsidRPr="00782DBE">
        <w:rPr>
          <w:rFonts w:cs="Times New Roman"/>
        </w:rPr>
        <w:t>A vízkészlet és változásai egy vízgyűjtőn</w:t>
      </w:r>
    </w:p>
    <w:p w14:paraId="639BAF08" w14:textId="77777777" w:rsidR="008B71FD" w:rsidRPr="00782DBE" w:rsidRDefault="008B71FD" w:rsidP="008B71FD">
      <w:pPr>
        <w:spacing w:after="0"/>
        <w:ind w:left="851"/>
        <w:rPr>
          <w:rFonts w:cs="Times New Roman"/>
        </w:rPr>
      </w:pPr>
      <w:r w:rsidRPr="00782DBE">
        <w:rPr>
          <w:rFonts w:cs="Times New Roman"/>
        </w:rPr>
        <w:t>A statikus és a dinamikus vízkészlet</w:t>
      </w:r>
    </w:p>
    <w:p w14:paraId="6696A8A9" w14:textId="77777777" w:rsidR="008B71FD" w:rsidRPr="00782DBE" w:rsidRDefault="008B71FD" w:rsidP="008B71FD">
      <w:pPr>
        <w:spacing w:after="0"/>
        <w:ind w:left="851"/>
        <w:rPr>
          <w:rFonts w:cs="Times New Roman"/>
        </w:rPr>
      </w:pPr>
      <w:r w:rsidRPr="00782DBE">
        <w:rPr>
          <w:rFonts w:cs="Times New Roman"/>
        </w:rPr>
        <w:t xml:space="preserve">A csapadékos és aszályos év, az </w:t>
      </w:r>
      <w:proofErr w:type="spellStart"/>
      <w:r w:rsidRPr="00782DBE">
        <w:rPr>
          <w:rFonts w:cs="Times New Roman"/>
        </w:rPr>
        <w:t>ariditás</w:t>
      </w:r>
      <w:proofErr w:type="spellEnd"/>
    </w:p>
    <w:p w14:paraId="3CD144AB" w14:textId="77777777" w:rsidR="008B71FD" w:rsidRPr="00782DBE" w:rsidRDefault="008B71FD" w:rsidP="008B71FD">
      <w:pPr>
        <w:spacing w:after="0"/>
        <w:ind w:left="851"/>
        <w:rPr>
          <w:rFonts w:cs="Times New Roman"/>
        </w:rPr>
      </w:pPr>
      <w:r w:rsidRPr="00782DBE">
        <w:rPr>
          <w:rFonts w:cs="Times New Roman"/>
        </w:rPr>
        <w:t>A víz természetes körforgása</w:t>
      </w:r>
    </w:p>
    <w:p w14:paraId="434435D4" w14:textId="77777777" w:rsidR="008B71FD" w:rsidRPr="00782DBE" w:rsidRDefault="008B71FD" w:rsidP="008B71FD">
      <w:pPr>
        <w:spacing w:after="0"/>
        <w:ind w:left="851"/>
        <w:rPr>
          <w:rFonts w:cs="Times New Roman"/>
        </w:rPr>
      </w:pPr>
      <w:r w:rsidRPr="00782DBE">
        <w:rPr>
          <w:rFonts w:cs="Times New Roman"/>
        </w:rPr>
        <w:t xml:space="preserve">A vízháztartási és a vízgazdálkodási mérleg, a vízgazdálkodási hossz-szelvény </w:t>
      </w:r>
    </w:p>
    <w:p w14:paraId="2AD1DA76" w14:textId="77777777" w:rsidR="008B71FD" w:rsidRPr="00782DBE" w:rsidRDefault="008B71FD" w:rsidP="008B71FD">
      <w:pPr>
        <w:spacing w:after="0"/>
        <w:ind w:left="851"/>
        <w:rPr>
          <w:rFonts w:cs="Times New Roman"/>
        </w:rPr>
      </w:pPr>
      <w:r w:rsidRPr="00782DBE">
        <w:rPr>
          <w:rFonts w:cs="Times New Roman"/>
        </w:rPr>
        <w:t>A vízgyűjtő terület fogalma, jellemzői</w:t>
      </w:r>
    </w:p>
    <w:p w14:paraId="4FB6AF8B" w14:textId="77777777" w:rsidR="008B71FD" w:rsidRPr="00782DBE" w:rsidRDefault="008B71FD" w:rsidP="008B71FD">
      <w:pPr>
        <w:spacing w:after="0"/>
        <w:ind w:left="851"/>
        <w:rPr>
          <w:rFonts w:cs="Times New Roman"/>
        </w:rPr>
      </w:pPr>
      <w:r w:rsidRPr="00782DBE">
        <w:rPr>
          <w:rFonts w:cs="Times New Roman"/>
        </w:rPr>
        <w:t>A lefolyást befolyásoló tényezők: a vízgyűjtő terület alakja, nagysága, domborzata, talaja</w:t>
      </w:r>
    </w:p>
    <w:p w14:paraId="2E7936B2" w14:textId="77777777" w:rsidR="008B71FD" w:rsidRPr="00782DBE" w:rsidRDefault="008B71FD" w:rsidP="008B71FD">
      <w:pPr>
        <w:spacing w:after="0"/>
        <w:ind w:left="851"/>
        <w:rPr>
          <w:rFonts w:cs="Times New Roman"/>
        </w:rPr>
      </w:pPr>
      <w:r w:rsidRPr="00782DBE">
        <w:rPr>
          <w:rFonts w:cs="Times New Roman"/>
        </w:rPr>
        <w:t>Folyók alaktana, ábrázolása, vízfolyások részei</w:t>
      </w:r>
    </w:p>
    <w:p w14:paraId="238F091A" w14:textId="25A2CEC7" w:rsidR="00FB6DBC" w:rsidRPr="00782DBE" w:rsidRDefault="008B71FD" w:rsidP="00FB6DBC">
      <w:pPr>
        <w:spacing w:after="0"/>
        <w:ind w:left="851"/>
        <w:rPr>
          <w:rFonts w:cs="Times New Roman"/>
        </w:rPr>
      </w:pPr>
      <w:r w:rsidRPr="00782DBE">
        <w:rPr>
          <w:rFonts w:cs="Times New Roman"/>
        </w:rPr>
        <w:t xml:space="preserve">A folyók három szakasza: </w:t>
      </w:r>
      <w:r w:rsidR="003649F1">
        <w:rPr>
          <w:rFonts w:cs="Times New Roman"/>
        </w:rPr>
        <w:t>–</w:t>
      </w:r>
      <w:r w:rsidRPr="00782DBE">
        <w:rPr>
          <w:rFonts w:cs="Times New Roman"/>
        </w:rPr>
        <w:t xml:space="preserve"> felső szakasz </w:t>
      </w:r>
      <w:r w:rsidR="003649F1">
        <w:rPr>
          <w:rFonts w:cs="Times New Roman"/>
        </w:rPr>
        <w:t>–</w:t>
      </w:r>
      <w:r w:rsidRPr="00782DBE">
        <w:rPr>
          <w:rFonts w:cs="Times New Roman"/>
        </w:rPr>
        <w:t xml:space="preserve"> középszakasz </w:t>
      </w:r>
      <w:r w:rsidR="003649F1">
        <w:rPr>
          <w:rFonts w:cs="Times New Roman"/>
        </w:rPr>
        <w:t>–</w:t>
      </w:r>
      <w:r w:rsidRPr="00782DBE">
        <w:rPr>
          <w:rFonts w:cs="Times New Roman"/>
        </w:rPr>
        <w:t xml:space="preserve"> alsó szakasz</w:t>
      </w:r>
    </w:p>
    <w:p w14:paraId="415CDDD9" w14:textId="77777777" w:rsidR="00FB6DBC" w:rsidRPr="00782DBE" w:rsidRDefault="00FB6DBC" w:rsidP="00FB6DBC">
      <w:pPr>
        <w:tabs>
          <w:tab w:val="left" w:pos="1418"/>
          <w:tab w:val="right" w:pos="9072"/>
        </w:tabs>
        <w:spacing w:after="0"/>
        <w:ind w:left="851"/>
        <w:rPr>
          <w:rFonts w:cs="Times New Roman"/>
        </w:rPr>
      </w:pPr>
    </w:p>
    <w:p w14:paraId="22B7988A" w14:textId="7E3B5631" w:rsidR="00FB6DBC" w:rsidRPr="00782DBE" w:rsidRDefault="008B71FD"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Hidraulika</w:t>
      </w:r>
    </w:p>
    <w:p w14:paraId="081F8D7D" w14:textId="63270C53" w:rsidR="008B71FD" w:rsidRPr="00782DBE" w:rsidRDefault="008B71FD" w:rsidP="008B71FD">
      <w:pPr>
        <w:spacing w:after="0"/>
        <w:ind w:left="851"/>
        <w:rPr>
          <w:rFonts w:cs="Times New Roman"/>
        </w:rPr>
      </w:pPr>
      <w:r w:rsidRPr="00782DBE">
        <w:rPr>
          <w:rFonts w:cs="Times New Roman"/>
        </w:rPr>
        <w:t>Hidraulikai alapfogalmak: hidrosztatika, hidrodinamika</w:t>
      </w:r>
    </w:p>
    <w:p w14:paraId="3D83AC75" w14:textId="77777777" w:rsidR="008B71FD" w:rsidRPr="00782DBE" w:rsidRDefault="008B71FD" w:rsidP="008B71FD">
      <w:pPr>
        <w:spacing w:after="0"/>
        <w:ind w:left="851"/>
        <w:rPr>
          <w:rFonts w:cs="Times New Roman"/>
        </w:rPr>
      </w:pPr>
      <w:r w:rsidRPr="00782DBE">
        <w:rPr>
          <w:rFonts w:cs="Times New Roman"/>
        </w:rPr>
        <w:t>Pascal és Euler törvénye</w:t>
      </w:r>
    </w:p>
    <w:p w14:paraId="7F7BD93F" w14:textId="77777777" w:rsidR="008B71FD" w:rsidRPr="00782DBE" w:rsidRDefault="008B71FD" w:rsidP="008B71FD">
      <w:pPr>
        <w:spacing w:after="0"/>
        <w:ind w:left="851"/>
        <w:rPr>
          <w:rFonts w:cs="Times New Roman"/>
        </w:rPr>
      </w:pPr>
      <w:r w:rsidRPr="00782DBE">
        <w:rPr>
          <w:rFonts w:cs="Times New Roman"/>
        </w:rPr>
        <w:t>Hidrosztatikus nyomás</w:t>
      </w:r>
    </w:p>
    <w:p w14:paraId="4D4A306F" w14:textId="77777777" w:rsidR="008B71FD" w:rsidRPr="00782DBE" w:rsidRDefault="008B71FD" w:rsidP="008B71FD">
      <w:pPr>
        <w:spacing w:after="0"/>
        <w:ind w:left="851"/>
        <w:rPr>
          <w:rFonts w:cs="Times New Roman"/>
        </w:rPr>
      </w:pPr>
      <w:r w:rsidRPr="00782DBE">
        <w:rPr>
          <w:rFonts w:cs="Times New Roman"/>
        </w:rPr>
        <w:t>Víznyomásábrák szerkesztése különböző felületekre</w:t>
      </w:r>
    </w:p>
    <w:p w14:paraId="3230F78E" w14:textId="77777777" w:rsidR="008B71FD" w:rsidRPr="00782DBE" w:rsidRDefault="008B71FD" w:rsidP="008B71FD">
      <w:pPr>
        <w:spacing w:after="0"/>
        <w:ind w:left="851"/>
        <w:rPr>
          <w:rFonts w:cs="Times New Roman"/>
        </w:rPr>
      </w:pPr>
      <w:r w:rsidRPr="00782DBE">
        <w:rPr>
          <w:rFonts w:cs="Times New Roman"/>
        </w:rPr>
        <w:t>Koncentrált erő számítása</w:t>
      </w:r>
    </w:p>
    <w:p w14:paraId="1B95C546" w14:textId="3C582E50" w:rsidR="008B71FD" w:rsidRPr="00782DBE" w:rsidRDefault="008B71FD" w:rsidP="008B71FD">
      <w:pPr>
        <w:spacing w:after="0"/>
        <w:ind w:left="851"/>
        <w:rPr>
          <w:rFonts w:cs="Times New Roman"/>
        </w:rPr>
      </w:pPr>
      <w:r w:rsidRPr="00782DBE">
        <w:rPr>
          <w:rFonts w:cs="Times New Roman"/>
        </w:rPr>
        <w:t>Archimedes törvénye</w:t>
      </w:r>
    </w:p>
    <w:p w14:paraId="5BBDDB3B" w14:textId="77777777" w:rsidR="008B71FD" w:rsidRPr="00782DBE" w:rsidRDefault="008B71FD" w:rsidP="008B71FD">
      <w:pPr>
        <w:spacing w:after="0"/>
        <w:ind w:left="851"/>
        <w:rPr>
          <w:rFonts w:cs="Times New Roman"/>
        </w:rPr>
      </w:pPr>
      <w:r w:rsidRPr="00782DBE">
        <w:rPr>
          <w:rFonts w:cs="Times New Roman"/>
        </w:rPr>
        <w:t>A felhajtóerő és az úszás fajtái</w:t>
      </w:r>
    </w:p>
    <w:p w14:paraId="1D90473E" w14:textId="77777777" w:rsidR="008B71FD" w:rsidRPr="00782DBE" w:rsidRDefault="008B71FD" w:rsidP="008B71FD">
      <w:pPr>
        <w:spacing w:after="0"/>
        <w:ind w:left="851"/>
        <w:rPr>
          <w:rFonts w:cs="Times New Roman"/>
        </w:rPr>
      </w:pPr>
      <w:r w:rsidRPr="00782DBE">
        <w:rPr>
          <w:rFonts w:cs="Times New Roman"/>
        </w:rPr>
        <w:t>Hidrodinamika: gravitációs vízmozgások, nyomás alatti vízmozgások</w:t>
      </w:r>
    </w:p>
    <w:p w14:paraId="4309E313" w14:textId="77777777" w:rsidR="008B71FD" w:rsidRPr="00782DBE" w:rsidRDefault="008B71FD" w:rsidP="008B71FD">
      <w:pPr>
        <w:spacing w:after="0"/>
        <w:ind w:left="851"/>
        <w:rPr>
          <w:rFonts w:cs="Times New Roman"/>
        </w:rPr>
      </w:pPr>
      <w:r w:rsidRPr="00782DBE">
        <w:rPr>
          <w:rFonts w:cs="Times New Roman"/>
        </w:rPr>
        <w:t>Folyadékmozgás határoló felület szerint</w:t>
      </w:r>
    </w:p>
    <w:p w14:paraId="6D5929AA" w14:textId="77777777" w:rsidR="008B71FD" w:rsidRPr="00782DBE" w:rsidRDefault="008B71FD" w:rsidP="008B71FD">
      <w:pPr>
        <w:spacing w:after="0"/>
        <w:ind w:left="851"/>
        <w:rPr>
          <w:rFonts w:cs="Times New Roman"/>
        </w:rPr>
      </w:pPr>
      <w:r w:rsidRPr="00782DBE">
        <w:rPr>
          <w:rFonts w:cs="Times New Roman"/>
        </w:rPr>
        <w:t>A vízmozgások osztályozása: permanens és nem permanens vízmozgások</w:t>
      </w:r>
    </w:p>
    <w:p w14:paraId="10A04FD4" w14:textId="77777777" w:rsidR="008B71FD" w:rsidRPr="00782DBE" w:rsidRDefault="008B71FD" w:rsidP="008B71FD">
      <w:pPr>
        <w:spacing w:after="0"/>
        <w:ind w:left="851"/>
        <w:rPr>
          <w:rFonts w:cs="Times New Roman"/>
        </w:rPr>
      </w:pPr>
      <w:r w:rsidRPr="00782DBE">
        <w:rPr>
          <w:rFonts w:cs="Times New Roman"/>
        </w:rPr>
        <w:t>Áramló és rohanó vízmozgás</w:t>
      </w:r>
    </w:p>
    <w:p w14:paraId="71232F3C" w14:textId="77777777" w:rsidR="008B71FD" w:rsidRPr="00782DBE" w:rsidRDefault="008B71FD" w:rsidP="008B71FD">
      <w:pPr>
        <w:spacing w:after="0"/>
        <w:ind w:left="851"/>
        <w:rPr>
          <w:rFonts w:cs="Times New Roman"/>
        </w:rPr>
      </w:pPr>
      <w:r w:rsidRPr="00782DBE">
        <w:rPr>
          <w:rFonts w:cs="Times New Roman"/>
        </w:rPr>
        <w:t>Lamináris, turbulens vízmozgás</w:t>
      </w:r>
    </w:p>
    <w:p w14:paraId="6DD80BFA" w14:textId="77777777" w:rsidR="008B71FD" w:rsidRPr="00782DBE" w:rsidRDefault="008B71FD" w:rsidP="008B71FD">
      <w:pPr>
        <w:spacing w:after="0"/>
        <w:ind w:left="851"/>
        <w:rPr>
          <w:rFonts w:cs="Times New Roman"/>
        </w:rPr>
      </w:pPr>
      <w:r w:rsidRPr="00782DBE">
        <w:rPr>
          <w:rFonts w:cs="Times New Roman"/>
        </w:rPr>
        <w:t>Szabadfelszínű vízmozgás vizsgálata</w:t>
      </w:r>
    </w:p>
    <w:p w14:paraId="14506757" w14:textId="77777777" w:rsidR="008B71FD" w:rsidRPr="00782DBE" w:rsidRDefault="008B71FD" w:rsidP="008B71FD">
      <w:pPr>
        <w:spacing w:after="0"/>
        <w:ind w:left="851"/>
        <w:rPr>
          <w:rFonts w:cs="Times New Roman"/>
        </w:rPr>
      </w:pPr>
      <w:r w:rsidRPr="00782DBE">
        <w:rPr>
          <w:rFonts w:cs="Times New Roman"/>
        </w:rPr>
        <w:t>Folytonossági egyenlet, középsebesség számítása</w:t>
      </w:r>
    </w:p>
    <w:p w14:paraId="6B992F46" w14:textId="77777777" w:rsidR="008B71FD" w:rsidRPr="00782DBE" w:rsidRDefault="008B71FD" w:rsidP="008B71FD">
      <w:pPr>
        <w:spacing w:after="0"/>
        <w:ind w:left="851"/>
        <w:rPr>
          <w:rFonts w:cs="Times New Roman"/>
        </w:rPr>
      </w:pPr>
      <w:r w:rsidRPr="00782DBE">
        <w:rPr>
          <w:rFonts w:cs="Times New Roman"/>
        </w:rPr>
        <w:t>Zárt szelvényű, gravitációs vízmozgás alapösszefüggései</w:t>
      </w:r>
    </w:p>
    <w:p w14:paraId="6EB772E2" w14:textId="77777777" w:rsidR="008B71FD" w:rsidRPr="00782DBE" w:rsidRDefault="008B71FD" w:rsidP="008B71FD">
      <w:pPr>
        <w:spacing w:after="0"/>
        <w:ind w:left="851"/>
        <w:rPr>
          <w:rFonts w:cs="Times New Roman"/>
        </w:rPr>
      </w:pPr>
      <w:r w:rsidRPr="00782DBE">
        <w:rPr>
          <w:rFonts w:cs="Times New Roman"/>
        </w:rPr>
        <w:t>Méretezési grafikonok alkalmazása</w:t>
      </w:r>
    </w:p>
    <w:p w14:paraId="0EBF3C05" w14:textId="77777777" w:rsidR="008B71FD" w:rsidRPr="00782DBE" w:rsidRDefault="008B71FD" w:rsidP="008B71FD">
      <w:pPr>
        <w:spacing w:after="0"/>
        <w:ind w:left="851"/>
        <w:rPr>
          <w:rFonts w:cs="Times New Roman"/>
        </w:rPr>
      </w:pPr>
      <w:r w:rsidRPr="00782DBE">
        <w:rPr>
          <w:rFonts w:cs="Times New Roman"/>
        </w:rPr>
        <w:t>Nyomás alatti vízmozgás energetikai vizsgálata</w:t>
      </w:r>
    </w:p>
    <w:p w14:paraId="596E3F4A" w14:textId="70D7C3D4" w:rsidR="008B71FD" w:rsidRPr="00782DBE" w:rsidRDefault="008B71FD" w:rsidP="008B71FD">
      <w:pPr>
        <w:spacing w:after="0"/>
        <w:ind w:left="851"/>
        <w:rPr>
          <w:rFonts w:cs="Times New Roman"/>
        </w:rPr>
      </w:pPr>
      <w:r w:rsidRPr="00782DBE">
        <w:rPr>
          <w:rFonts w:cs="Times New Roman"/>
        </w:rPr>
        <w:t>Bernoulli</w:t>
      </w:r>
      <w:r w:rsidR="003649F1">
        <w:rPr>
          <w:rFonts w:cs="Times New Roman"/>
        </w:rPr>
        <w:t>-</w:t>
      </w:r>
      <w:r w:rsidRPr="00782DBE">
        <w:rPr>
          <w:rFonts w:cs="Times New Roman"/>
        </w:rPr>
        <w:t>egyenlet alkalmazása</w:t>
      </w:r>
    </w:p>
    <w:p w14:paraId="757EF1EA" w14:textId="77777777" w:rsidR="008B71FD" w:rsidRPr="00782DBE" w:rsidRDefault="008B71FD" w:rsidP="008B71FD">
      <w:pPr>
        <w:spacing w:after="0"/>
        <w:ind w:left="851"/>
        <w:rPr>
          <w:rFonts w:cs="Times New Roman"/>
        </w:rPr>
      </w:pPr>
      <w:r w:rsidRPr="00782DBE">
        <w:rPr>
          <w:rFonts w:cs="Times New Roman"/>
        </w:rPr>
        <w:t>Veszteségek fajtái: helyi és hossz-menti veszteség</w:t>
      </w:r>
    </w:p>
    <w:p w14:paraId="22139DC3" w14:textId="3F692323" w:rsidR="008B71FD" w:rsidRPr="00782DBE" w:rsidRDefault="003649F1" w:rsidP="008B71FD">
      <w:pPr>
        <w:spacing w:after="0"/>
        <w:ind w:left="851"/>
        <w:rPr>
          <w:rFonts w:cs="Times New Roman"/>
        </w:rPr>
      </w:pPr>
      <w:r>
        <w:rPr>
          <w:rFonts w:cs="Times New Roman"/>
        </w:rPr>
        <w:t>Energia-</w:t>
      </w:r>
      <w:r w:rsidR="008B71FD" w:rsidRPr="00782DBE">
        <w:rPr>
          <w:rFonts w:cs="Times New Roman"/>
        </w:rPr>
        <w:t xml:space="preserve"> és nyomásvonal</w:t>
      </w:r>
    </w:p>
    <w:p w14:paraId="65981023" w14:textId="77777777" w:rsidR="008B71FD" w:rsidRPr="00782DBE" w:rsidRDefault="008B71FD" w:rsidP="008B71FD">
      <w:pPr>
        <w:spacing w:after="0"/>
        <w:ind w:left="851"/>
        <w:rPr>
          <w:rFonts w:cs="Times New Roman"/>
        </w:rPr>
      </w:pPr>
      <w:r w:rsidRPr="00782DBE">
        <w:rPr>
          <w:rFonts w:cs="Times New Roman"/>
        </w:rPr>
        <w:t>Műtárgy-hidraulika</w:t>
      </w:r>
    </w:p>
    <w:p w14:paraId="15B007CD" w14:textId="77777777" w:rsidR="008B71FD" w:rsidRPr="00782DBE" w:rsidRDefault="008B71FD" w:rsidP="008B71FD">
      <w:pPr>
        <w:spacing w:after="0"/>
        <w:ind w:left="851"/>
        <w:rPr>
          <w:rFonts w:cs="Times New Roman"/>
        </w:rPr>
      </w:pPr>
      <w:r w:rsidRPr="00782DBE">
        <w:rPr>
          <w:rFonts w:cs="Times New Roman"/>
        </w:rPr>
        <w:t>Edényből kifolyás, zsiliptábla alatti átfolyás</w:t>
      </w:r>
    </w:p>
    <w:p w14:paraId="1D280B55" w14:textId="77777777" w:rsidR="008B71FD" w:rsidRPr="00782DBE" w:rsidRDefault="008B71FD" w:rsidP="008B71FD">
      <w:pPr>
        <w:spacing w:after="0"/>
        <w:ind w:left="851"/>
        <w:rPr>
          <w:rFonts w:cs="Times New Roman"/>
        </w:rPr>
      </w:pPr>
      <w:r w:rsidRPr="00782DBE">
        <w:rPr>
          <w:rFonts w:cs="Times New Roman"/>
        </w:rPr>
        <w:t>Bukógátak hidraulikai méretezése</w:t>
      </w:r>
    </w:p>
    <w:p w14:paraId="78639D47" w14:textId="7A650B09" w:rsidR="00FB6DBC" w:rsidRPr="00782DBE" w:rsidRDefault="008B71FD" w:rsidP="00FB6DBC">
      <w:pPr>
        <w:spacing w:after="0"/>
        <w:ind w:left="851"/>
        <w:rPr>
          <w:rFonts w:cs="Times New Roman"/>
        </w:rPr>
      </w:pPr>
      <w:r w:rsidRPr="00782DBE">
        <w:rPr>
          <w:rFonts w:cs="Times New Roman"/>
        </w:rPr>
        <w:t>Műtárgyak okozta duzzasztás</w:t>
      </w:r>
    </w:p>
    <w:p w14:paraId="2095A102" w14:textId="77777777" w:rsidR="00FB6DBC" w:rsidRPr="00782DBE" w:rsidRDefault="00FB6DBC" w:rsidP="00FB6DBC">
      <w:pPr>
        <w:tabs>
          <w:tab w:val="left" w:pos="1418"/>
          <w:tab w:val="right" w:pos="9072"/>
        </w:tabs>
        <w:spacing w:after="0"/>
        <w:ind w:left="851"/>
        <w:rPr>
          <w:rFonts w:cs="Times New Roman"/>
        </w:rPr>
      </w:pPr>
    </w:p>
    <w:p w14:paraId="274E9914" w14:textId="124FAB8E" w:rsidR="00FB6DBC" w:rsidRPr="00782DBE" w:rsidRDefault="00531D87"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Szakmai kémia</w:t>
      </w:r>
    </w:p>
    <w:p w14:paraId="32393F3B" w14:textId="393F59E4" w:rsidR="00531D87" w:rsidRPr="00782DBE" w:rsidRDefault="00531D87" w:rsidP="00531D87">
      <w:pPr>
        <w:spacing w:after="0"/>
        <w:ind w:left="851"/>
        <w:rPr>
          <w:rFonts w:cs="Times New Roman"/>
        </w:rPr>
      </w:pPr>
      <w:r w:rsidRPr="00782DBE">
        <w:rPr>
          <w:rFonts w:cs="Times New Roman"/>
        </w:rPr>
        <w:t>Általános kémia alkalmazása</w:t>
      </w:r>
    </w:p>
    <w:p w14:paraId="593B7FD1" w14:textId="77777777" w:rsidR="00531D87" w:rsidRPr="00782DBE" w:rsidRDefault="00531D87" w:rsidP="00531D87">
      <w:pPr>
        <w:spacing w:after="0"/>
        <w:ind w:left="851"/>
        <w:rPr>
          <w:rFonts w:cs="Times New Roman"/>
        </w:rPr>
      </w:pPr>
      <w:r w:rsidRPr="00782DBE">
        <w:rPr>
          <w:rFonts w:cs="Times New Roman"/>
        </w:rPr>
        <w:t>Az atomok, molekulák, ionok felépítése és szerkezete</w:t>
      </w:r>
    </w:p>
    <w:p w14:paraId="5AA36D69" w14:textId="265D641D" w:rsidR="00531D87" w:rsidRPr="00782DBE" w:rsidRDefault="003649F1" w:rsidP="00531D87">
      <w:pPr>
        <w:spacing w:after="0"/>
        <w:ind w:left="851"/>
        <w:rPr>
          <w:rFonts w:cs="Times New Roman"/>
        </w:rPr>
      </w:pPr>
      <w:r>
        <w:rPr>
          <w:rFonts w:cs="Times New Roman"/>
        </w:rPr>
        <w:t>Az atomok elektronszerkezete</w:t>
      </w:r>
    </w:p>
    <w:p w14:paraId="4AA931FB" w14:textId="2772F626" w:rsidR="00531D87" w:rsidRPr="00782DBE" w:rsidRDefault="00531D87" w:rsidP="00531D87">
      <w:pPr>
        <w:spacing w:after="0"/>
        <w:ind w:left="851"/>
        <w:rPr>
          <w:rFonts w:cs="Times New Roman"/>
        </w:rPr>
      </w:pPr>
      <w:r w:rsidRPr="00782DBE">
        <w:rPr>
          <w:rFonts w:cs="Times New Roman"/>
        </w:rPr>
        <w:t>A pe</w:t>
      </w:r>
      <w:r w:rsidR="003649F1">
        <w:rPr>
          <w:rFonts w:cs="Times New Roman"/>
        </w:rPr>
        <w:t>riódusos rendszer és használata</w:t>
      </w:r>
    </w:p>
    <w:p w14:paraId="57EF460B" w14:textId="1387DA93" w:rsidR="00531D87" w:rsidRPr="00782DBE" w:rsidRDefault="003649F1" w:rsidP="00531D87">
      <w:pPr>
        <w:spacing w:after="0"/>
        <w:ind w:left="851"/>
        <w:rPr>
          <w:rFonts w:cs="Times New Roman"/>
        </w:rPr>
      </w:pPr>
      <w:r>
        <w:rPr>
          <w:rFonts w:cs="Times New Roman"/>
        </w:rPr>
        <w:t>Ionok képződése atomokból</w:t>
      </w:r>
    </w:p>
    <w:p w14:paraId="115F085D" w14:textId="77777777" w:rsidR="00531D87" w:rsidRPr="00782DBE" w:rsidRDefault="00531D87" w:rsidP="00531D87">
      <w:pPr>
        <w:spacing w:after="0"/>
        <w:ind w:left="851"/>
        <w:rPr>
          <w:rFonts w:cs="Times New Roman"/>
        </w:rPr>
      </w:pPr>
      <w:r w:rsidRPr="00782DBE">
        <w:rPr>
          <w:rFonts w:cs="Times New Roman"/>
        </w:rPr>
        <w:t>A molekulák, képződésük, felépítésük, polaritásuk</w:t>
      </w:r>
    </w:p>
    <w:p w14:paraId="05D08EA3" w14:textId="77777777" w:rsidR="00531D87" w:rsidRPr="00782DBE" w:rsidRDefault="00531D87" w:rsidP="00531D87">
      <w:pPr>
        <w:spacing w:after="0"/>
        <w:ind w:left="851"/>
        <w:rPr>
          <w:rFonts w:cs="Times New Roman"/>
        </w:rPr>
      </w:pPr>
      <w:r w:rsidRPr="00782DBE">
        <w:rPr>
          <w:rFonts w:cs="Times New Roman"/>
        </w:rPr>
        <w:t>Kémiai kötéstípusok</w:t>
      </w:r>
    </w:p>
    <w:p w14:paraId="2CFCB532" w14:textId="77777777" w:rsidR="00531D87" w:rsidRPr="00782DBE" w:rsidRDefault="00531D87" w:rsidP="00531D87">
      <w:pPr>
        <w:spacing w:after="0"/>
        <w:ind w:left="851"/>
        <w:rPr>
          <w:rFonts w:cs="Times New Roman"/>
        </w:rPr>
      </w:pPr>
      <w:r w:rsidRPr="00782DBE">
        <w:rPr>
          <w:rFonts w:cs="Times New Roman"/>
        </w:rPr>
        <w:t>A kötéstípusok azonosítása</w:t>
      </w:r>
    </w:p>
    <w:p w14:paraId="75BFF88E" w14:textId="77777777" w:rsidR="00531D87" w:rsidRPr="00782DBE" w:rsidRDefault="00531D87" w:rsidP="00531D87">
      <w:pPr>
        <w:spacing w:after="0"/>
        <w:ind w:left="851"/>
        <w:rPr>
          <w:rFonts w:cs="Times New Roman"/>
        </w:rPr>
      </w:pPr>
      <w:r w:rsidRPr="00782DBE">
        <w:rPr>
          <w:rFonts w:cs="Times New Roman"/>
        </w:rPr>
        <w:t>Anyagi halmazok, kölcsönhatások</w:t>
      </w:r>
    </w:p>
    <w:p w14:paraId="60AF6508" w14:textId="77777777" w:rsidR="00531D87" w:rsidRPr="00782DBE" w:rsidRDefault="00531D87" w:rsidP="00531D87">
      <w:pPr>
        <w:spacing w:after="0"/>
        <w:ind w:left="851"/>
        <w:rPr>
          <w:rFonts w:cs="Times New Roman"/>
        </w:rPr>
      </w:pPr>
      <w:r w:rsidRPr="00782DBE">
        <w:rPr>
          <w:rFonts w:cs="Times New Roman"/>
        </w:rPr>
        <w:t>Oldatok</w:t>
      </w:r>
    </w:p>
    <w:p w14:paraId="43C3D114" w14:textId="77777777" w:rsidR="00531D87" w:rsidRPr="00782DBE" w:rsidRDefault="00531D87" w:rsidP="00531D87">
      <w:pPr>
        <w:spacing w:after="0"/>
        <w:ind w:left="851"/>
        <w:rPr>
          <w:rFonts w:cs="Times New Roman"/>
        </w:rPr>
      </w:pPr>
      <w:r w:rsidRPr="00782DBE">
        <w:rPr>
          <w:rFonts w:cs="Times New Roman"/>
        </w:rPr>
        <w:t>A kémiai átalakulások, kémiai reakciók általános jellemzése</w:t>
      </w:r>
    </w:p>
    <w:p w14:paraId="4A38B8B1" w14:textId="6782A293" w:rsidR="00531D87" w:rsidRPr="00782DBE" w:rsidRDefault="003649F1" w:rsidP="00531D87">
      <w:pPr>
        <w:spacing w:after="0"/>
        <w:ind w:left="851"/>
        <w:rPr>
          <w:rFonts w:cs="Times New Roman"/>
        </w:rPr>
      </w:pPr>
      <w:r>
        <w:rPr>
          <w:rFonts w:cs="Times New Roman"/>
        </w:rPr>
        <w:t>A kémia reakciók energia</w:t>
      </w:r>
      <w:r w:rsidR="00531D87" w:rsidRPr="00782DBE">
        <w:rPr>
          <w:rFonts w:cs="Times New Roman"/>
        </w:rPr>
        <w:t>változása, termokémiai fogalmak</w:t>
      </w:r>
    </w:p>
    <w:p w14:paraId="7D1242A0" w14:textId="77777777" w:rsidR="00531D87" w:rsidRPr="00782DBE" w:rsidRDefault="00531D87" w:rsidP="00531D87">
      <w:pPr>
        <w:spacing w:after="0"/>
        <w:ind w:left="851"/>
        <w:rPr>
          <w:rFonts w:cs="Times New Roman"/>
        </w:rPr>
      </w:pPr>
      <w:r w:rsidRPr="00782DBE">
        <w:rPr>
          <w:rFonts w:cs="Times New Roman"/>
        </w:rPr>
        <w:t>Savak és bázisok reakciói</w:t>
      </w:r>
    </w:p>
    <w:p w14:paraId="4092FCA5" w14:textId="77777777" w:rsidR="00531D87" w:rsidRPr="00782DBE" w:rsidRDefault="00531D87" w:rsidP="00531D87">
      <w:pPr>
        <w:spacing w:after="0"/>
        <w:ind w:left="851"/>
        <w:rPr>
          <w:rFonts w:cs="Times New Roman"/>
        </w:rPr>
      </w:pPr>
      <w:r w:rsidRPr="00782DBE">
        <w:rPr>
          <w:rFonts w:cs="Times New Roman"/>
        </w:rPr>
        <w:t>Redoxireakciók, oxidációs szám fogalma, meghatározása</w:t>
      </w:r>
    </w:p>
    <w:p w14:paraId="61F31DFB" w14:textId="77777777" w:rsidR="00531D87" w:rsidRPr="00782DBE" w:rsidRDefault="00531D87" w:rsidP="00531D87">
      <w:pPr>
        <w:spacing w:after="0"/>
        <w:ind w:left="851"/>
        <w:rPr>
          <w:rFonts w:cs="Times New Roman"/>
        </w:rPr>
      </w:pPr>
      <w:r w:rsidRPr="00782DBE">
        <w:rPr>
          <w:rFonts w:cs="Times New Roman"/>
        </w:rPr>
        <w:t>A kémiai egyenletek szerkesztése</w:t>
      </w:r>
    </w:p>
    <w:p w14:paraId="46D2106F" w14:textId="3D86A254" w:rsidR="00531D87" w:rsidRPr="00782DBE" w:rsidRDefault="00531D87" w:rsidP="00531D87">
      <w:pPr>
        <w:spacing w:after="0"/>
        <w:ind w:left="851"/>
        <w:rPr>
          <w:rFonts w:cs="Times New Roman"/>
        </w:rPr>
      </w:pPr>
      <w:r w:rsidRPr="00782DBE">
        <w:rPr>
          <w:rFonts w:cs="Times New Roman"/>
        </w:rPr>
        <w:t>Savak és bázi</w:t>
      </w:r>
      <w:r w:rsidR="00743EDB">
        <w:rPr>
          <w:rFonts w:cs="Times New Roman"/>
        </w:rPr>
        <w:t>sok vizes oldatainak vizsgálat</w:t>
      </w:r>
      <w:r w:rsidRPr="00782DBE">
        <w:rPr>
          <w:rFonts w:cs="Times New Roman"/>
        </w:rPr>
        <w:t>a</w:t>
      </w:r>
    </w:p>
    <w:p w14:paraId="03CD3B88" w14:textId="4CA4FC7A" w:rsidR="00531D87" w:rsidRPr="00782DBE" w:rsidRDefault="00743EDB" w:rsidP="00531D87">
      <w:pPr>
        <w:spacing w:after="0"/>
        <w:ind w:left="851"/>
        <w:rPr>
          <w:rFonts w:cs="Times New Roman"/>
        </w:rPr>
      </w:pPr>
      <w:r>
        <w:rPr>
          <w:rFonts w:cs="Times New Roman"/>
        </w:rPr>
        <w:t>Sók hidrolízis</w:t>
      </w:r>
      <w:r w:rsidR="00531D87" w:rsidRPr="00782DBE">
        <w:rPr>
          <w:rFonts w:cs="Times New Roman"/>
        </w:rPr>
        <w:t>e</w:t>
      </w:r>
    </w:p>
    <w:p w14:paraId="737195A3" w14:textId="7224D2B1" w:rsidR="00531D87" w:rsidRPr="00782DBE" w:rsidRDefault="00743EDB" w:rsidP="00531D87">
      <w:pPr>
        <w:spacing w:after="0"/>
        <w:ind w:left="851"/>
        <w:rPr>
          <w:rFonts w:cs="Times New Roman"/>
        </w:rPr>
      </w:pPr>
      <w:r>
        <w:rPr>
          <w:rFonts w:cs="Times New Roman"/>
        </w:rPr>
        <w:t>Közömbösítési reakciók</w:t>
      </w:r>
    </w:p>
    <w:p w14:paraId="6786881F" w14:textId="562E8002" w:rsidR="00531D87" w:rsidRPr="00782DBE" w:rsidRDefault="00531D87" w:rsidP="00531D87">
      <w:pPr>
        <w:spacing w:after="0"/>
        <w:ind w:left="851"/>
        <w:rPr>
          <w:rFonts w:cs="Times New Roman"/>
        </w:rPr>
      </w:pPr>
      <w:r w:rsidRPr="00782DBE">
        <w:rPr>
          <w:rFonts w:cs="Times New Roman"/>
        </w:rPr>
        <w:t>Ionkombinációs</w:t>
      </w:r>
      <w:r w:rsidR="00743EDB">
        <w:rPr>
          <w:rFonts w:cs="Times New Roman"/>
        </w:rPr>
        <w:t xml:space="preserve"> (csapadékképződéses) reakciók</w:t>
      </w:r>
    </w:p>
    <w:p w14:paraId="2F20FB7C" w14:textId="079CD725" w:rsidR="00531D87" w:rsidRPr="00782DBE" w:rsidRDefault="00531D87" w:rsidP="00531D87">
      <w:pPr>
        <w:spacing w:after="0"/>
        <w:ind w:left="851"/>
        <w:rPr>
          <w:rFonts w:cs="Times New Roman"/>
        </w:rPr>
      </w:pPr>
      <w:r w:rsidRPr="00782DBE">
        <w:rPr>
          <w:rFonts w:cs="Times New Roman"/>
        </w:rPr>
        <w:t>Oxidáló</w:t>
      </w:r>
      <w:r w:rsidR="00743EDB">
        <w:rPr>
          <w:rFonts w:cs="Times New Roman"/>
        </w:rPr>
        <w:t>szerek és redukálószerek hatás</w:t>
      </w:r>
      <w:r w:rsidRPr="00782DBE">
        <w:rPr>
          <w:rFonts w:cs="Times New Roman"/>
        </w:rPr>
        <w:t>a</w:t>
      </w:r>
    </w:p>
    <w:p w14:paraId="0D535575" w14:textId="08CED201" w:rsidR="00FB6DBC" w:rsidRPr="00782DBE" w:rsidRDefault="00531D87" w:rsidP="00FB6DBC">
      <w:pPr>
        <w:spacing w:after="0"/>
        <w:ind w:left="851"/>
        <w:rPr>
          <w:rFonts w:cs="Times New Roman"/>
        </w:rPr>
      </w:pPr>
      <w:r w:rsidRPr="00782DBE">
        <w:rPr>
          <w:rFonts w:cs="Times New Roman"/>
        </w:rPr>
        <w:t>Reakci</w:t>
      </w:r>
      <w:r w:rsidR="00743EDB">
        <w:rPr>
          <w:rFonts w:cs="Times New Roman"/>
        </w:rPr>
        <w:t>ók hőszínezetének érzékeltetés</w:t>
      </w:r>
      <w:r w:rsidRPr="00782DBE">
        <w:rPr>
          <w:rFonts w:cs="Times New Roman"/>
        </w:rPr>
        <w:t>e</w:t>
      </w:r>
    </w:p>
    <w:p w14:paraId="51021E07" w14:textId="77777777" w:rsidR="00FB6DBC" w:rsidRPr="00782DBE" w:rsidRDefault="00FB6DBC" w:rsidP="00FB6DBC">
      <w:pPr>
        <w:tabs>
          <w:tab w:val="left" w:pos="1418"/>
          <w:tab w:val="right" w:pos="9072"/>
        </w:tabs>
        <w:spacing w:after="0"/>
        <w:ind w:left="851"/>
        <w:rPr>
          <w:rFonts w:cs="Times New Roman"/>
        </w:rPr>
      </w:pPr>
    </w:p>
    <w:p w14:paraId="5946D90B" w14:textId="25DA91C3" w:rsidR="00FB6DBC" w:rsidRPr="00782DBE" w:rsidRDefault="007F21B6"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Szakmai biológia</w:t>
      </w:r>
    </w:p>
    <w:p w14:paraId="3A6F4421" w14:textId="795F708B" w:rsidR="007F21B6" w:rsidRPr="00782DBE" w:rsidRDefault="007F21B6" w:rsidP="007F21B6">
      <w:pPr>
        <w:spacing w:after="0"/>
        <w:ind w:left="851"/>
        <w:rPr>
          <w:rFonts w:cs="Times New Roman"/>
        </w:rPr>
      </w:pPr>
      <w:r w:rsidRPr="00782DBE">
        <w:rPr>
          <w:rFonts w:cs="Times New Roman"/>
        </w:rPr>
        <w:t>Mikrobiológia</w:t>
      </w:r>
    </w:p>
    <w:p w14:paraId="599585BF" w14:textId="77777777" w:rsidR="007F21B6" w:rsidRPr="00782DBE" w:rsidRDefault="007F21B6" w:rsidP="007F21B6">
      <w:pPr>
        <w:spacing w:after="0"/>
        <w:ind w:left="851"/>
        <w:rPr>
          <w:rFonts w:cs="Times New Roman"/>
        </w:rPr>
      </w:pPr>
      <w:r w:rsidRPr="00782DBE">
        <w:rPr>
          <w:rFonts w:cs="Times New Roman"/>
        </w:rPr>
        <w:t xml:space="preserve">Vírusok, baktériumok, egysejtű </w:t>
      </w:r>
      <w:proofErr w:type="spellStart"/>
      <w:r w:rsidRPr="00782DBE">
        <w:rPr>
          <w:rFonts w:cs="Times New Roman"/>
        </w:rPr>
        <w:t>eukarióták</w:t>
      </w:r>
      <w:proofErr w:type="spellEnd"/>
      <w:r w:rsidRPr="00782DBE">
        <w:rPr>
          <w:rFonts w:cs="Times New Roman"/>
        </w:rPr>
        <w:t xml:space="preserve">, gombák általános jellemzői </w:t>
      </w:r>
    </w:p>
    <w:p w14:paraId="5838CF78" w14:textId="77777777" w:rsidR="007F21B6" w:rsidRPr="00782DBE" w:rsidRDefault="007F21B6" w:rsidP="007F21B6">
      <w:pPr>
        <w:spacing w:after="0"/>
        <w:ind w:left="851"/>
        <w:rPr>
          <w:rFonts w:cs="Times New Roman"/>
        </w:rPr>
      </w:pPr>
      <w:r w:rsidRPr="00782DBE">
        <w:rPr>
          <w:rFonts w:cs="Times New Roman"/>
        </w:rPr>
        <w:t>Szerveződési szintek, az élővilág méretskálája, az élőlények csoportosításának elvei (Linné és Darwin), ivaros és ivartalan szaporodás</w:t>
      </w:r>
    </w:p>
    <w:p w14:paraId="167C1BB1" w14:textId="77777777" w:rsidR="007F21B6" w:rsidRPr="00782DBE" w:rsidRDefault="007F21B6" w:rsidP="007F21B6">
      <w:pPr>
        <w:spacing w:after="0"/>
        <w:ind w:left="851"/>
        <w:rPr>
          <w:rFonts w:cs="Times New Roman"/>
        </w:rPr>
      </w:pPr>
      <w:r w:rsidRPr="00782DBE">
        <w:rPr>
          <w:rFonts w:cs="Times New Roman"/>
        </w:rPr>
        <w:t>Élettelen környezeti tényezők és hatásuk az élőlényekre, a tűrőképesség, a faj</w:t>
      </w:r>
    </w:p>
    <w:p w14:paraId="323F1AC3" w14:textId="77777777" w:rsidR="007F21B6" w:rsidRPr="00782DBE" w:rsidRDefault="007F21B6" w:rsidP="007F21B6">
      <w:pPr>
        <w:spacing w:after="0"/>
        <w:ind w:left="851"/>
        <w:rPr>
          <w:rFonts w:cs="Times New Roman"/>
        </w:rPr>
      </w:pPr>
      <w:r w:rsidRPr="00782DBE">
        <w:rPr>
          <w:rFonts w:cs="Times New Roman"/>
        </w:rPr>
        <w:t>Környezet, szerveződési szintek, környezetszennyezés, életközösség</w:t>
      </w:r>
    </w:p>
    <w:p w14:paraId="39F26CED" w14:textId="77777777" w:rsidR="007F21B6" w:rsidRPr="00782DBE" w:rsidRDefault="007F21B6" w:rsidP="007F21B6">
      <w:pPr>
        <w:spacing w:after="0"/>
        <w:ind w:left="851"/>
        <w:rPr>
          <w:rFonts w:cs="Times New Roman"/>
        </w:rPr>
      </w:pPr>
      <w:r w:rsidRPr="00782DBE">
        <w:rPr>
          <w:rFonts w:cs="Times New Roman"/>
        </w:rPr>
        <w:t>A fénymikroszkóppal látható fontosabb sejtalkotók. Állati és növényi sejt megkülönböztetése. A szövet fogalma, típusai</w:t>
      </w:r>
    </w:p>
    <w:p w14:paraId="2449A1E2" w14:textId="77777777" w:rsidR="007F21B6" w:rsidRPr="00782DBE" w:rsidRDefault="007F21B6" w:rsidP="007F21B6">
      <w:pPr>
        <w:spacing w:after="0"/>
        <w:ind w:left="851"/>
        <w:rPr>
          <w:rFonts w:cs="Times New Roman"/>
        </w:rPr>
      </w:pPr>
      <w:r w:rsidRPr="00782DBE">
        <w:rPr>
          <w:rFonts w:cs="Times New Roman"/>
        </w:rPr>
        <w:t>Nyílt és zárt rendszer. A sejt felépítő és lebontó folyamatai. A genetikai információ működése és átadása. Életkritériumok. A globális anyagforgalom és energiaáramlás jellemzői</w:t>
      </w:r>
    </w:p>
    <w:p w14:paraId="37D41027" w14:textId="227789E4" w:rsidR="007F21B6" w:rsidRPr="00782DBE" w:rsidRDefault="007F21B6" w:rsidP="007F21B6">
      <w:pPr>
        <w:spacing w:after="0"/>
        <w:ind w:left="851"/>
        <w:rPr>
          <w:rFonts w:cs="Times New Roman"/>
        </w:rPr>
      </w:pPr>
      <w:r w:rsidRPr="00782DBE">
        <w:rPr>
          <w:rFonts w:cs="Times New Roman"/>
        </w:rPr>
        <w:t>Élőlények és élőlénycsoporto</w:t>
      </w:r>
      <w:r w:rsidR="00743EDB">
        <w:rPr>
          <w:rFonts w:cs="Times New Roman"/>
        </w:rPr>
        <w:t>k alkalmazkodása környezetükhöz</w:t>
      </w:r>
      <w:r w:rsidRPr="00782DBE">
        <w:rPr>
          <w:rFonts w:cs="Times New Roman"/>
        </w:rPr>
        <w:t xml:space="preserve"> </w:t>
      </w:r>
    </w:p>
    <w:p w14:paraId="5D7C72B8" w14:textId="77777777" w:rsidR="007F21B6" w:rsidRPr="00782DBE" w:rsidRDefault="007F21B6" w:rsidP="007F21B6">
      <w:pPr>
        <w:spacing w:after="0"/>
        <w:ind w:left="851"/>
        <w:rPr>
          <w:rFonts w:cs="Times New Roman"/>
        </w:rPr>
      </w:pPr>
      <w:r w:rsidRPr="00782DBE">
        <w:rPr>
          <w:rFonts w:cs="Times New Roman"/>
        </w:rPr>
        <w:t>Az alkalmazkodások evolúciós értelmezése. A fejlődés jellemzői az egyéni életben</w:t>
      </w:r>
    </w:p>
    <w:p w14:paraId="0A49F2C9" w14:textId="76ED6630" w:rsidR="007F21B6" w:rsidRPr="00782DBE" w:rsidRDefault="007F21B6" w:rsidP="007F21B6">
      <w:pPr>
        <w:spacing w:after="0"/>
        <w:ind w:left="851"/>
        <w:rPr>
          <w:rFonts w:cs="Times New Roman"/>
        </w:rPr>
      </w:pPr>
      <w:r w:rsidRPr="00782DBE">
        <w:rPr>
          <w:rFonts w:cs="Times New Roman"/>
        </w:rPr>
        <w:t>Életközösségek, populáció</w:t>
      </w:r>
      <w:r w:rsidR="00743EDB">
        <w:rPr>
          <w:rFonts w:cs="Times New Roman"/>
        </w:rPr>
        <w:t>s kölcsönhatások, talajképződés</w:t>
      </w:r>
    </w:p>
    <w:p w14:paraId="51F3B8C0" w14:textId="77777777" w:rsidR="007F21B6" w:rsidRPr="00782DBE" w:rsidRDefault="007F21B6" w:rsidP="007F21B6">
      <w:pPr>
        <w:spacing w:after="0"/>
        <w:ind w:left="851"/>
        <w:rPr>
          <w:rFonts w:cs="Times New Roman"/>
        </w:rPr>
      </w:pPr>
      <w:r w:rsidRPr="00782DBE">
        <w:rPr>
          <w:rFonts w:cs="Times New Roman"/>
        </w:rPr>
        <w:t>Genetikai sokféleség</w:t>
      </w:r>
    </w:p>
    <w:p w14:paraId="0E01676C" w14:textId="11603C7B" w:rsidR="00FB6DBC" w:rsidRPr="00782DBE" w:rsidRDefault="007F21B6" w:rsidP="00FB6DBC">
      <w:pPr>
        <w:spacing w:after="0"/>
        <w:ind w:left="851"/>
        <w:rPr>
          <w:rFonts w:cs="Times New Roman"/>
        </w:rPr>
      </w:pPr>
      <w:r w:rsidRPr="00782DBE">
        <w:rPr>
          <w:rFonts w:cs="Times New Roman"/>
        </w:rPr>
        <w:t>Fenntarthatóság, biológiai sokféleség, ökológiai lábnyom, erózió, kibocsátás (emisszió), határérték, környezeti terhelés</w:t>
      </w:r>
    </w:p>
    <w:p w14:paraId="66E94757" w14:textId="77777777" w:rsidR="00FB6DBC" w:rsidRPr="00782DBE" w:rsidRDefault="00FB6DBC" w:rsidP="00FB6DBC">
      <w:pPr>
        <w:tabs>
          <w:tab w:val="left" w:pos="1418"/>
          <w:tab w:val="right" w:pos="9072"/>
        </w:tabs>
        <w:spacing w:after="0"/>
        <w:ind w:left="851"/>
        <w:rPr>
          <w:rFonts w:cs="Times New Roman"/>
        </w:rPr>
      </w:pPr>
    </w:p>
    <w:p w14:paraId="1E62BBC9" w14:textId="0588A960" w:rsidR="00FB6DBC" w:rsidRPr="00782DBE" w:rsidRDefault="007F21B6"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Földméréstan</w:t>
      </w:r>
    </w:p>
    <w:p w14:paraId="10DDBC91" w14:textId="0C6D123B" w:rsidR="007F21B6" w:rsidRPr="00782DBE" w:rsidRDefault="007F21B6" w:rsidP="007F21B6">
      <w:pPr>
        <w:spacing w:after="0"/>
        <w:ind w:left="851"/>
        <w:rPr>
          <w:rFonts w:cs="Times New Roman"/>
        </w:rPr>
      </w:pPr>
      <w:r w:rsidRPr="00782DBE">
        <w:rPr>
          <w:rFonts w:cs="Times New Roman"/>
        </w:rPr>
        <w:t xml:space="preserve">A geodézia szerepe, helye az információgyűjtés területén </w:t>
      </w:r>
    </w:p>
    <w:p w14:paraId="2597BDAD" w14:textId="77777777" w:rsidR="007F21B6" w:rsidRPr="00782DBE" w:rsidRDefault="007F21B6" w:rsidP="007F21B6">
      <w:pPr>
        <w:spacing w:after="0"/>
        <w:ind w:left="851"/>
        <w:rPr>
          <w:rFonts w:cs="Times New Roman"/>
        </w:rPr>
      </w:pPr>
      <w:r w:rsidRPr="00782DBE">
        <w:rPr>
          <w:rFonts w:cs="Times New Roman"/>
        </w:rPr>
        <w:t>Térinformatikai kapcsolatok, adatgyűjtési méretarány</w:t>
      </w:r>
    </w:p>
    <w:p w14:paraId="495455C3" w14:textId="77777777" w:rsidR="007F21B6" w:rsidRPr="00782DBE" w:rsidRDefault="007F21B6" w:rsidP="007F21B6">
      <w:pPr>
        <w:spacing w:after="0"/>
        <w:ind w:left="851"/>
        <w:rPr>
          <w:rFonts w:cs="Times New Roman"/>
        </w:rPr>
      </w:pPr>
      <w:r w:rsidRPr="00782DBE">
        <w:rPr>
          <w:rFonts w:cs="Times New Roman"/>
        </w:rPr>
        <w:t>Alapfogalmak; egyszerű geodéziai eszközök (kitűző rúd, kettős derékszögű szögprizma); beintés; beállás; hosszmérés ismertetése; derékszögű felmérés ismertetése</w:t>
      </w:r>
    </w:p>
    <w:p w14:paraId="436AF15B" w14:textId="7B8035F7" w:rsidR="007F21B6" w:rsidRPr="00782DBE" w:rsidRDefault="007F21B6" w:rsidP="007F21B6">
      <w:pPr>
        <w:spacing w:after="0"/>
        <w:ind w:left="851"/>
        <w:rPr>
          <w:rFonts w:cs="Times New Roman"/>
        </w:rPr>
      </w:pPr>
      <w:r w:rsidRPr="00782DBE">
        <w:rPr>
          <w:rFonts w:cs="Times New Roman"/>
        </w:rPr>
        <w:t>Vízszintes mérések: feladata a pontok helyének meg</w:t>
      </w:r>
      <w:r w:rsidR="00743EDB">
        <w:rPr>
          <w:rFonts w:cs="Times New Roman"/>
        </w:rPr>
        <w:t>határozása vízszintes felületen</w:t>
      </w:r>
      <w:r w:rsidRPr="00782DBE">
        <w:rPr>
          <w:rFonts w:cs="Times New Roman"/>
        </w:rPr>
        <w:t xml:space="preserve"> </w:t>
      </w:r>
    </w:p>
    <w:p w14:paraId="78BA0FE4" w14:textId="11E751AD" w:rsidR="007F21B6" w:rsidRPr="00782DBE" w:rsidRDefault="007F21B6" w:rsidP="007F21B6">
      <w:pPr>
        <w:spacing w:after="0"/>
        <w:ind w:left="851"/>
        <w:rPr>
          <w:rFonts w:cs="Times New Roman"/>
        </w:rPr>
      </w:pPr>
      <w:r w:rsidRPr="00782DBE">
        <w:rPr>
          <w:rFonts w:cs="Times New Roman"/>
        </w:rPr>
        <w:t>A Föld alakja, s</w:t>
      </w:r>
      <w:r w:rsidR="00743EDB">
        <w:rPr>
          <w:rFonts w:cs="Times New Roman"/>
        </w:rPr>
        <w:t>zintfelületek, koordinátarendszerek</w:t>
      </w:r>
    </w:p>
    <w:p w14:paraId="150083E2" w14:textId="77777777" w:rsidR="007F21B6" w:rsidRPr="00782DBE" w:rsidRDefault="007F21B6" w:rsidP="007F21B6">
      <w:pPr>
        <w:spacing w:after="0"/>
        <w:ind w:left="851"/>
        <w:rPr>
          <w:rFonts w:cs="Times New Roman"/>
        </w:rPr>
      </w:pPr>
      <w:r w:rsidRPr="00782DBE">
        <w:rPr>
          <w:rFonts w:cs="Times New Roman"/>
        </w:rPr>
        <w:t xml:space="preserve">Pontok vízszintes értelmű helymeghatározásának elve és módjai </w:t>
      </w:r>
    </w:p>
    <w:p w14:paraId="4FD037DD" w14:textId="77777777" w:rsidR="007F21B6" w:rsidRPr="00782DBE" w:rsidRDefault="007F21B6" w:rsidP="007F21B6">
      <w:pPr>
        <w:spacing w:after="0"/>
        <w:ind w:left="851"/>
        <w:rPr>
          <w:rFonts w:cs="Times New Roman"/>
        </w:rPr>
      </w:pPr>
      <w:r w:rsidRPr="00782DBE">
        <w:rPr>
          <w:rFonts w:cs="Times New Roman"/>
        </w:rPr>
        <w:t>Pontjelölések: ideiglenes, állandó</w:t>
      </w:r>
    </w:p>
    <w:p w14:paraId="01FBED0F" w14:textId="77777777" w:rsidR="007F21B6" w:rsidRPr="00782DBE" w:rsidRDefault="007F21B6" w:rsidP="007F21B6">
      <w:pPr>
        <w:spacing w:after="0"/>
        <w:ind w:left="851"/>
        <w:rPr>
          <w:rFonts w:cs="Times New Roman"/>
        </w:rPr>
      </w:pPr>
      <w:r w:rsidRPr="00782DBE">
        <w:rPr>
          <w:rFonts w:cs="Times New Roman"/>
        </w:rPr>
        <w:t>Vízszintes mérési eljárások: derékszögű koordinátamérés, poláris koordinátamérés, háromszögelési eljárások: szögek és távolságok mérése, a pont helyzetének meghatározása</w:t>
      </w:r>
    </w:p>
    <w:p w14:paraId="38C20EC6" w14:textId="77777777" w:rsidR="007F21B6" w:rsidRPr="00782DBE" w:rsidRDefault="007F21B6" w:rsidP="007F21B6">
      <w:pPr>
        <w:spacing w:after="0"/>
        <w:ind w:left="851"/>
        <w:rPr>
          <w:rFonts w:cs="Times New Roman"/>
        </w:rPr>
      </w:pPr>
      <w:r w:rsidRPr="00782DBE">
        <w:rPr>
          <w:rFonts w:cs="Times New Roman"/>
        </w:rPr>
        <w:t>Globális helymeghatározó rendszer (GPS):</w:t>
      </w:r>
    </w:p>
    <w:p w14:paraId="07BD8FDC" w14:textId="77777777" w:rsidR="007F21B6" w:rsidRPr="00782DBE" w:rsidRDefault="007F21B6" w:rsidP="007F21B6">
      <w:pPr>
        <w:spacing w:after="0"/>
        <w:ind w:left="851"/>
        <w:rPr>
          <w:rFonts w:cs="Times New Roman"/>
        </w:rPr>
      </w:pPr>
      <w:r w:rsidRPr="00782DBE">
        <w:rPr>
          <w:rFonts w:cs="Times New Roman"/>
        </w:rPr>
        <w:t>Pontok magassági értelmű helymeghatározásának elve és módjai, pont abszolút magassága, relatív magasság</w:t>
      </w:r>
    </w:p>
    <w:p w14:paraId="0E44B1CF" w14:textId="77777777" w:rsidR="007F21B6" w:rsidRPr="00782DBE" w:rsidRDefault="007F21B6" w:rsidP="007F21B6">
      <w:pPr>
        <w:spacing w:after="0"/>
        <w:ind w:left="851"/>
        <w:rPr>
          <w:rFonts w:cs="Times New Roman"/>
        </w:rPr>
      </w:pPr>
      <w:r w:rsidRPr="00782DBE">
        <w:rPr>
          <w:rFonts w:cs="Times New Roman"/>
        </w:rPr>
        <w:t>Az iránymérés elve és eszközei</w:t>
      </w:r>
    </w:p>
    <w:p w14:paraId="7C65FF3A" w14:textId="77777777" w:rsidR="007F21B6" w:rsidRPr="00782DBE" w:rsidRDefault="007F21B6" w:rsidP="007F21B6">
      <w:pPr>
        <w:spacing w:after="0"/>
        <w:ind w:left="851"/>
        <w:rPr>
          <w:rFonts w:cs="Times New Roman"/>
        </w:rPr>
      </w:pPr>
      <w:r w:rsidRPr="00782DBE">
        <w:rPr>
          <w:rFonts w:cs="Times New Roman"/>
        </w:rPr>
        <w:t>Távolságok mérése, geometriai és fizikai távolságmérés</w:t>
      </w:r>
    </w:p>
    <w:p w14:paraId="6FFD5AA4" w14:textId="77777777" w:rsidR="007F21B6" w:rsidRPr="00782DBE" w:rsidRDefault="007F21B6" w:rsidP="007F21B6">
      <w:pPr>
        <w:spacing w:after="0"/>
        <w:ind w:left="851"/>
        <w:rPr>
          <w:rFonts w:cs="Times New Roman"/>
        </w:rPr>
      </w:pPr>
      <w:r w:rsidRPr="00782DBE">
        <w:rPr>
          <w:rFonts w:cs="Times New Roman"/>
        </w:rPr>
        <w:t>Magassági mérések: a szintezés elve és eszközei, az optikai szintezőműszer, a szintezés módszerei, paraméterei</w:t>
      </w:r>
    </w:p>
    <w:p w14:paraId="4CCAC611" w14:textId="14335679" w:rsidR="00FB6DBC" w:rsidRPr="00782DBE" w:rsidRDefault="007F21B6" w:rsidP="00FB6DBC">
      <w:pPr>
        <w:spacing w:after="0"/>
        <w:ind w:left="851"/>
        <w:rPr>
          <w:rFonts w:cs="Times New Roman"/>
        </w:rPr>
      </w:pPr>
      <w:r w:rsidRPr="00782DBE">
        <w:rPr>
          <w:rFonts w:cs="Times New Roman"/>
        </w:rPr>
        <w:t>Szintezés: vonalszintezés, területszintezés, keresztszelvény-felvétel</w:t>
      </w:r>
    </w:p>
    <w:p w14:paraId="1A1D4EEC" w14:textId="77777777" w:rsidR="00FB6DBC" w:rsidRPr="00782DBE" w:rsidRDefault="00FB6DBC" w:rsidP="00FB6DBC">
      <w:pPr>
        <w:tabs>
          <w:tab w:val="left" w:pos="1418"/>
          <w:tab w:val="right" w:pos="9072"/>
        </w:tabs>
        <w:spacing w:after="0"/>
        <w:ind w:left="851"/>
        <w:rPr>
          <w:rFonts w:cs="Times New Roman"/>
        </w:rPr>
      </w:pPr>
    </w:p>
    <w:p w14:paraId="716977EB" w14:textId="1B0EE576" w:rsidR="00FB6DBC" w:rsidRPr="00782DBE" w:rsidRDefault="00ED6601"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Környezettechnika</w:t>
      </w:r>
    </w:p>
    <w:p w14:paraId="55599CC7" w14:textId="362C36D9" w:rsidR="00ED6601" w:rsidRPr="00782DBE" w:rsidRDefault="00ED6601" w:rsidP="00ED6601">
      <w:pPr>
        <w:spacing w:after="0"/>
        <w:ind w:left="851"/>
        <w:rPr>
          <w:rFonts w:cs="Times New Roman"/>
        </w:rPr>
      </w:pPr>
      <w:r w:rsidRPr="00782DBE">
        <w:rPr>
          <w:rFonts w:cs="Times New Roman"/>
        </w:rPr>
        <w:t>A környezettechnika tárgya</w:t>
      </w:r>
    </w:p>
    <w:p w14:paraId="69E0586E" w14:textId="77777777" w:rsidR="00ED6601" w:rsidRPr="00782DBE" w:rsidRDefault="00ED6601" w:rsidP="00ED6601">
      <w:pPr>
        <w:spacing w:after="0"/>
        <w:ind w:left="851"/>
        <w:rPr>
          <w:rFonts w:cs="Times New Roman"/>
        </w:rPr>
      </w:pPr>
      <w:r w:rsidRPr="00782DBE">
        <w:rPr>
          <w:rFonts w:cs="Times New Roman"/>
        </w:rPr>
        <w:t>Fizikai műveletek, eljárások és berendezéseik</w:t>
      </w:r>
    </w:p>
    <w:p w14:paraId="5EAD6181" w14:textId="77777777" w:rsidR="00ED6601" w:rsidRPr="00782DBE" w:rsidRDefault="00ED6601" w:rsidP="00ED6601">
      <w:pPr>
        <w:spacing w:after="0"/>
        <w:ind w:left="851"/>
        <w:rPr>
          <w:rFonts w:cs="Times New Roman"/>
        </w:rPr>
      </w:pPr>
      <w:r w:rsidRPr="00782DBE">
        <w:rPr>
          <w:rFonts w:cs="Times New Roman"/>
        </w:rPr>
        <w:t>Aprítás, rostálás, tömörítés, darabosítás, beágyazás</w:t>
      </w:r>
    </w:p>
    <w:p w14:paraId="3C828122" w14:textId="77777777" w:rsidR="00ED6601" w:rsidRPr="00782DBE" w:rsidRDefault="00ED6601" w:rsidP="00ED6601">
      <w:pPr>
        <w:spacing w:after="0"/>
        <w:ind w:left="851"/>
        <w:rPr>
          <w:rFonts w:cs="Times New Roman"/>
        </w:rPr>
      </w:pPr>
      <w:r w:rsidRPr="00782DBE">
        <w:rPr>
          <w:rFonts w:cs="Times New Roman"/>
        </w:rPr>
        <w:t>A sűrűségkülönbség elvén alapuló eljárások</w:t>
      </w:r>
    </w:p>
    <w:p w14:paraId="75A0C513" w14:textId="77777777" w:rsidR="00ED6601" w:rsidRPr="00782DBE" w:rsidRDefault="00ED6601" w:rsidP="00ED6601">
      <w:pPr>
        <w:spacing w:after="0"/>
        <w:ind w:left="851"/>
        <w:rPr>
          <w:rFonts w:cs="Times New Roman"/>
        </w:rPr>
      </w:pPr>
      <w:r w:rsidRPr="00782DBE">
        <w:rPr>
          <w:rFonts w:cs="Times New Roman"/>
        </w:rPr>
        <w:t>Az ülepítők főbb típusa, kialakításuk</w:t>
      </w:r>
    </w:p>
    <w:p w14:paraId="33B54DEF" w14:textId="00A32CF6" w:rsidR="00ED6601" w:rsidRPr="00782DBE" w:rsidRDefault="00ED6601" w:rsidP="00ED6601">
      <w:pPr>
        <w:spacing w:after="0"/>
        <w:ind w:left="851"/>
        <w:rPr>
          <w:rFonts w:cs="Times New Roman"/>
        </w:rPr>
      </w:pPr>
      <w:r w:rsidRPr="00782DBE">
        <w:rPr>
          <w:rFonts w:cs="Times New Roman"/>
        </w:rPr>
        <w:t>A felúsztatás alapelve, berendezései, olaj-, zsír-</w:t>
      </w:r>
      <w:r w:rsidR="00743EDB">
        <w:rPr>
          <w:rFonts w:cs="Times New Roman"/>
        </w:rPr>
        <w:t xml:space="preserve"> </w:t>
      </w:r>
      <w:r w:rsidRPr="00782DBE">
        <w:rPr>
          <w:rFonts w:cs="Times New Roman"/>
        </w:rPr>
        <w:t>és benzinfogók</w:t>
      </w:r>
    </w:p>
    <w:p w14:paraId="4D7B902E" w14:textId="77777777" w:rsidR="00ED6601" w:rsidRPr="00782DBE" w:rsidRDefault="00ED6601" w:rsidP="00ED6601">
      <w:pPr>
        <w:spacing w:after="0"/>
        <w:ind w:left="851"/>
        <w:rPr>
          <w:rFonts w:cs="Times New Roman"/>
        </w:rPr>
      </w:pPr>
      <w:r w:rsidRPr="00782DBE">
        <w:rPr>
          <w:rFonts w:cs="Times New Roman"/>
        </w:rPr>
        <w:t>Ülepítők és sűrítők felépítése, alkalmazási területük</w:t>
      </w:r>
    </w:p>
    <w:p w14:paraId="1857240F" w14:textId="77777777" w:rsidR="00ED6601" w:rsidRPr="00782DBE" w:rsidRDefault="00ED6601" w:rsidP="00ED6601">
      <w:pPr>
        <w:spacing w:after="0"/>
        <w:ind w:left="851"/>
        <w:rPr>
          <w:rFonts w:cs="Times New Roman"/>
        </w:rPr>
      </w:pPr>
      <w:r w:rsidRPr="00782DBE">
        <w:rPr>
          <w:rFonts w:cs="Times New Roman"/>
        </w:rPr>
        <w:t>A méretkülönbség elvén alapuló és egyéb fizikai eljárások</w:t>
      </w:r>
    </w:p>
    <w:p w14:paraId="620F03C7" w14:textId="77777777" w:rsidR="00ED6601" w:rsidRPr="00782DBE" w:rsidRDefault="00ED6601" w:rsidP="00ED6601">
      <w:pPr>
        <w:spacing w:after="0"/>
        <w:ind w:left="851"/>
        <w:rPr>
          <w:rFonts w:cs="Times New Roman"/>
        </w:rPr>
      </w:pPr>
      <w:r w:rsidRPr="00782DBE">
        <w:rPr>
          <w:rFonts w:cs="Times New Roman"/>
        </w:rPr>
        <w:t>Szűrés elméleti alapjai</w:t>
      </w:r>
    </w:p>
    <w:p w14:paraId="7510C933" w14:textId="77777777" w:rsidR="00ED6601" w:rsidRPr="00782DBE" w:rsidRDefault="00ED6601" w:rsidP="00ED6601">
      <w:pPr>
        <w:spacing w:after="0"/>
        <w:ind w:left="851"/>
        <w:rPr>
          <w:rFonts w:cs="Times New Roman"/>
        </w:rPr>
      </w:pPr>
      <w:r w:rsidRPr="00782DBE">
        <w:rPr>
          <w:rFonts w:cs="Times New Roman"/>
        </w:rPr>
        <w:t>A szűrők osztályozása szűrőanyag, szűrési sebesség, kialakítás és vízszint szerint</w:t>
      </w:r>
    </w:p>
    <w:p w14:paraId="2003968D" w14:textId="77777777" w:rsidR="00ED6601" w:rsidRPr="00782DBE" w:rsidRDefault="00ED6601" w:rsidP="00ED6601">
      <w:pPr>
        <w:spacing w:after="0"/>
        <w:ind w:left="851"/>
        <w:rPr>
          <w:rFonts w:cs="Times New Roman"/>
        </w:rPr>
      </w:pPr>
      <w:r w:rsidRPr="00782DBE">
        <w:rPr>
          <w:rFonts w:cs="Times New Roman"/>
        </w:rPr>
        <w:t>Durva és finom szűrés berendezései, alkalmazási területük</w:t>
      </w:r>
    </w:p>
    <w:p w14:paraId="44B35DCA" w14:textId="77777777" w:rsidR="00ED6601" w:rsidRPr="00782DBE" w:rsidRDefault="00ED6601" w:rsidP="00ED6601">
      <w:pPr>
        <w:spacing w:after="0"/>
        <w:ind w:left="851"/>
        <w:rPr>
          <w:rFonts w:cs="Times New Roman"/>
        </w:rPr>
      </w:pPr>
      <w:r w:rsidRPr="00782DBE">
        <w:rPr>
          <w:rFonts w:cs="Times New Roman"/>
        </w:rPr>
        <w:t>Durva szűrés, szűrés szemcsés anyagú szűrőn és szűrőszöveten</w:t>
      </w:r>
    </w:p>
    <w:p w14:paraId="3021DB8F" w14:textId="77777777" w:rsidR="00ED6601" w:rsidRPr="00782DBE" w:rsidRDefault="00ED6601" w:rsidP="00ED6601">
      <w:pPr>
        <w:spacing w:after="0"/>
        <w:ind w:left="851"/>
        <w:rPr>
          <w:rFonts w:cs="Times New Roman"/>
        </w:rPr>
      </w:pPr>
      <w:r w:rsidRPr="00782DBE">
        <w:rPr>
          <w:rFonts w:cs="Times New Roman"/>
        </w:rPr>
        <w:t>A szűrők főbb típusainak kialakítása</w:t>
      </w:r>
    </w:p>
    <w:p w14:paraId="1DF0DA3D" w14:textId="2139A263" w:rsidR="00ED6601" w:rsidRPr="00782DBE" w:rsidRDefault="00ED6601" w:rsidP="00ED6601">
      <w:pPr>
        <w:spacing w:after="0"/>
        <w:ind w:left="851"/>
        <w:rPr>
          <w:rFonts w:cs="Times New Roman"/>
        </w:rPr>
      </w:pPr>
      <w:r w:rsidRPr="00782DBE">
        <w:rPr>
          <w:rFonts w:cs="Times New Roman"/>
        </w:rPr>
        <w:t>Egyéb fizika</w:t>
      </w:r>
      <w:r w:rsidR="00743EDB">
        <w:rPr>
          <w:rFonts w:cs="Times New Roman"/>
        </w:rPr>
        <w:t>i eljárások, műveletek, membrán</w:t>
      </w:r>
      <w:r w:rsidRPr="00782DBE">
        <w:rPr>
          <w:rFonts w:cs="Times New Roman"/>
        </w:rPr>
        <w:t>szűrők</w:t>
      </w:r>
    </w:p>
    <w:p w14:paraId="3BF10F1B" w14:textId="0FB41518" w:rsidR="00ED6601" w:rsidRPr="00782DBE" w:rsidRDefault="00ED6601" w:rsidP="00ED6601">
      <w:pPr>
        <w:spacing w:after="0"/>
        <w:ind w:left="851"/>
        <w:rPr>
          <w:rFonts w:cs="Times New Roman"/>
        </w:rPr>
      </w:pPr>
      <w:r w:rsidRPr="00782DBE">
        <w:rPr>
          <w:rFonts w:cs="Times New Roman"/>
        </w:rPr>
        <w:t>Adszorpció és az a</w:t>
      </w:r>
      <w:r w:rsidR="00743EDB">
        <w:rPr>
          <w:rFonts w:cs="Times New Roman"/>
        </w:rPr>
        <w:t>bszorpció elve és berendezéseik</w:t>
      </w:r>
    </w:p>
    <w:p w14:paraId="29DD5A73" w14:textId="77777777" w:rsidR="00ED6601" w:rsidRPr="00782DBE" w:rsidRDefault="00ED6601" w:rsidP="00ED6601">
      <w:pPr>
        <w:spacing w:after="0"/>
        <w:ind w:left="851"/>
        <w:rPr>
          <w:rFonts w:cs="Times New Roman"/>
        </w:rPr>
      </w:pPr>
      <w:r w:rsidRPr="00782DBE">
        <w:rPr>
          <w:rFonts w:cs="Times New Roman"/>
        </w:rPr>
        <w:t>Levegőztetés és szerepe a környezettechnikában</w:t>
      </w:r>
    </w:p>
    <w:p w14:paraId="2BE3A6E0" w14:textId="50A8AC41" w:rsidR="00ED6601" w:rsidRPr="00782DBE" w:rsidRDefault="00ED6601" w:rsidP="00ED6601">
      <w:pPr>
        <w:spacing w:after="0"/>
        <w:ind w:left="851"/>
        <w:rPr>
          <w:rFonts w:cs="Times New Roman"/>
        </w:rPr>
      </w:pPr>
      <w:r w:rsidRPr="00782DBE">
        <w:rPr>
          <w:rFonts w:cs="Times New Roman"/>
        </w:rPr>
        <w:t>Kém</w:t>
      </w:r>
      <w:r w:rsidR="00743EDB">
        <w:rPr>
          <w:rFonts w:cs="Times New Roman"/>
        </w:rPr>
        <w:t>iai eljárások</w:t>
      </w:r>
      <w:r w:rsidRPr="00782DBE">
        <w:rPr>
          <w:rFonts w:cs="Times New Roman"/>
        </w:rPr>
        <w:t xml:space="preserve"> és berendezései</w:t>
      </w:r>
    </w:p>
    <w:p w14:paraId="5785A296" w14:textId="77777777" w:rsidR="00ED6601" w:rsidRPr="00782DBE" w:rsidRDefault="00ED6601" w:rsidP="00ED6601">
      <w:pPr>
        <w:spacing w:after="0"/>
        <w:ind w:left="851"/>
        <w:rPr>
          <w:rFonts w:cs="Times New Roman"/>
        </w:rPr>
      </w:pPr>
      <w:r w:rsidRPr="00782DBE">
        <w:rPr>
          <w:rFonts w:cs="Times New Roman"/>
        </w:rPr>
        <w:t>Semlegesítés</w:t>
      </w:r>
    </w:p>
    <w:p w14:paraId="3CBB2BB6" w14:textId="77777777" w:rsidR="00ED6601" w:rsidRPr="00782DBE" w:rsidRDefault="00ED6601" w:rsidP="00ED6601">
      <w:pPr>
        <w:spacing w:after="0"/>
        <w:ind w:left="851"/>
        <w:rPr>
          <w:rFonts w:cs="Times New Roman"/>
        </w:rPr>
      </w:pPr>
      <w:r w:rsidRPr="00782DBE">
        <w:rPr>
          <w:rFonts w:cs="Times New Roman"/>
        </w:rPr>
        <w:t>Vízlágyítás</w:t>
      </w:r>
    </w:p>
    <w:p w14:paraId="7388A913" w14:textId="77777777" w:rsidR="00ED6601" w:rsidRPr="00782DBE" w:rsidRDefault="00ED6601" w:rsidP="00ED6601">
      <w:pPr>
        <w:spacing w:after="0"/>
        <w:ind w:left="851"/>
        <w:rPr>
          <w:rFonts w:cs="Times New Roman"/>
        </w:rPr>
      </w:pPr>
      <w:r w:rsidRPr="00782DBE">
        <w:rPr>
          <w:rFonts w:cs="Times New Roman"/>
        </w:rPr>
        <w:t>Csapadékos vízlágyítás és kapcsolódó számítások</w:t>
      </w:r>
    </w:p>
    <w:p w14:paraId="5CCB3470" w14:textId="77777777" w:rsidR="00ED6601" w:rsidRPr="00782DBE" w:rsidRDefault="00ED6601" w:rsidP="00ED6601">
      <w:pPr>
        <w:spacing w:after="0"/>
        <w:ind w:left="851"/>
        <w:rPr>
          <w:rFonts w:cs="Times New Roman"/>
        </w:rPr>
      </w:pPr>
      <w:r w:rsidRPr="00782DBE">
        <w:rPr>
          <w:rFonts w:cs="Times New Roman"/>
        </w:rPr>
        <w:t>Ioncsere</w:t>
      </w:r>
    </w:p>
    <w:p w14:paraId="7AA7944F" w14:textId="77777777" w:rsidR="00ED6601" w:rsidRPr="00782DBE" w:rsidRDefault="00ED6601" w:rsidP="00ED6601">
      <w:pPr>
        <w:spacing w:after="0"/>
        <w:ind w:left="851"/>
        <w:rPr>
          <w:rFonts w:cs="Times New Roman"/>
        </w:rPr>
      </w:pPr>
      <w:r w:rsidRPr="00782DBE">
        <w:rPr>
          <w:rFonts w:cs="Times New Roman"/>
        </w:rPr>
        <w:t xml:space="preserve">Ioncserés vízlágyítás, teljes </w:t>
      </w:r>
      <w:proofErr w:type="spellStart"/>
      <w:r w:rsidRPr="00782DBE">
        <w:rPr>
          <w:rFonts w:cs="Times New Roman"/>
        </w:rPr>
        <w:t>sómentesítés</w:t>
      </w:r>
      <w:proofErr w:type="spellEnd"/>
    </w:p>
    <w:p w14:paraId="09F1A2EC" w14:textId="7D952A62" w:rsidR="00ED6601" w:rsidRPr="00782DBE" w:rsidRDefault="00ED6601" w:rsidP="00ED6601">
      <w:pPr>
        <w:spacing w:after="0"/>
        <w:ind w:left="851"/>
        <w:rPr>
          <w:rFonts w:cs="Times New Roman"/>
        </w:rPr>
      </w:pPr>
      <w:r w:rsidRPr="00782DBE">
        <w:rPr>
          <w:rFonts w:cs="Times New Roman"/>
        </w:rPr>
        <w:t>Oxidáció, redukció, gyakorlatban a</w:t>
      </w:r>
      <w:r w:rsidR="00743EDB">
        <w:rPr>
          <w:rFonts w:cs="Times New Roman"/>
        </w:rPr>
        <w:t>lkalmazott oxidáló- és redukáló</w:t>
      </w:r>
      <w:r w:rsidRPr="00782DBE">
        <w:rPr>
          <w:rFonts w:cs="Times New Roman"/>
        </w:rPr>
        <w:t>szerek</w:t>
      </w:r>
    </w:p>
    <w:p w14:paraId="1603F3E8" w14:textId="77777777" w:rsidR="00ED6601" w:rsidRPr="00782DBE" w:rsidRDefault="00ED6601" w:rsidP="00ED6601">
      <w:pPr>
        <w:spacing w:after="0"/>
        <w:ind w:left="851"/>
        <w:rPr>
          <w:rFonts w:cs="Times New Roman"/>
        </w:rPr>
      </w:pPr>
      <w:r w:rsidRPr="00782DBE">
        <w:rPr>
          <w:rFonts w:cs="Times New Roman"/>
        </w:rPr>
        <w:t>Fertőtlenítés</w:t>
      </w:r>
    </w:p>
    <w:p w14:paraId="30B0B94A" w14:textId="77777777" w:rsidR="00ED6601" w:rsidRPr="00782DBE" w:rsidRDefault="00ED6601" w:rsidP="00ED6601">
      <w:pPr>
        <w:spacing w:after="0"/>
        <w:ind w:left="851"/>
        <w:rPr>
          <w:rFonts w:cs="Times New Roman"/>
        </w:rPr>
      </w:pPr>
      <w:r w:rsidRPr="00782DBE">
        <w:rPr>
          <w:rFonts w:cs="Times New Roman"/>
        </w:rPr>
        <w:t>Derítés. A derítés fizikai, kémiai alapjai</w:t>
      </w:r>
    </w:p>
    <w:p w14:paraId="06C11398" w14:textId="77777777" w:rsidR="00ED6601" w:rsidRPr="00782DBE" w:rsidRDefault="00ED6601" w:rsidP="00ED6601">
      <w:pPr>
        <w:spacing w:after="0"/>
        <w:ind w:left="851"/>
        <w:rPr>
          <w:rFonts w:cs="Times New Roman"/>
        </w:rPr>
      </w:pPr>
      <w:r w:rsidRPr="00782DBE">
        <w:rPr>
          <w:rFonts w:cs="Times New Roman"/>
        </w:rPr>
        <w:t>Kolloidok tulajdonságai</w:t>
      </w:r>
    </w:p>
    <w:p w14:paraId="38195B2D" w14:textId="77777777" w:rsidR="00ED6601" w:rsidRPr="00782DBE" w:rsidRDefault="00ED6601" w:rsidP="00ED6601">
      <w:pPr>
        <w:spacing w:after="0"/>
        <w:ind w:left="851"/>
        <w:rPr>
          <w:rFonts w:cs="Times New Roman"/>
        </w:rPr>
      </w:pPr>
      <w:r w:rsidRPr="00782DBE">
        <w:rPr>
          <w:rFonts w:cs="Times New Roman"/>
        </w:rPr>
        <w:t>Koagulálás és flokkulálás</w:t>
      </w:r>
    </w:p>
    <w:p w14:paraId="3FCBA696" w14:textId="77777777" w:rsidR="00ED6601" w:rsidRPr="00782DBE" w:rsidRDefault="00ED6601" w:rsidP="00ED6601">
      <w:pPr>
        <w:spacing w:after="0"/>
        <w:ind w:left="851"/>
        <w:rPr>
          <w:rFonts w:cs="Times New Roman"/>
        </w:rPr>
      </w:pPr>
      <w:r w:rsidRPr="00782DBE">
        <w:rPr>
          <w:rFonts w:cs="Times New Roman"/>
        </w:rPr>
        <w:t>A derítőberendezések főbb típusai, kialakításuk</w:t>
      </w:r>
    </w:p>
    <w:p w14:paraId="02C2AF26" w14:textId="77777777" w:rsidR="00ED6601" w:rsidRPr="00782DBE" w:rsidRDefault="00ED6601" w:rsidP="00ED6601">
      <w:pPr>
        <w:spacing w:after="0"/>
        <w:ind w:left="851"/>
        <w:rPr>
          <w:rFonts w:cs="Times New Roman"/>
        </w:rPr>
      </w:pPr>
      <w:r w:rsidRPr="00782DBE">
        <w:rPr>
          <w:rFonts w:cs="Times New Roman"/>
        </w:rPr>
        <w:t>Biológiai eljárások alapjai</w:t>
      </w:r>
    </w:p>
    <w:p w14:paraId="01C5F271" w14:textId="77777777" w:rsidR="00ED6601" w:rsidRPr="00782DBE" w:rsidRDefault="00ED6601" w:rsidP="00ED6601">
      <w:pPr>
        <w:spacing w:after="0"/>
        <w:ind w:left="851"/>
        <w:rPr>
          <w:rFonts w:cs="Times New Roman"/>
        </w:rPr>
      </w:pPr>
      <w:r w:rsidRPr="00782DBE">
        <w:rPr>
          <w:rFonts w:cs="Times New Roman"/>
        </w:rPr>
        <w:t>Aerob és anaerob mikrobiológiai folyamatok jellemzése, mikroorganizmusok életműködése, anyagcseréje, szaporodási és biokémiai mechanizmusai</w:t>
      </w:r>
    </w:p>
    <w:p w14:paraId="21F27DEC" w14:textId="77777777" w:rsidR="00ED6601" w:rsidRPr="00782DBE" w:rsidRDefault="00ED6601" w:rsidP="00ED6601">
      <w:pPr>
        <w:spacing w:after="0"/>
        <w:ind w:left="851"/>
        <w:rPr>
          <w:rFonts w:cs="Times New Roman"/>
        </w:rPr>
      </w:pPr>
      <w:r w:rsidRPr="00782DBE">
        <w:rPr>
          <w:rFonts w:cs="Times New Roman"/>
        </w:rPr>
        <w:t>Eleveniszapos szennyvíztisztítás működésének feltételei</w:t>
      </w:r>
    </w:p>
    <w:p w14:paraId="6ED578EE" w14:textId="77777777" w:rsidR="00ED6601" w:rsidRPr="00782DBE" w:rsidRDefault="00ED6601" w:rsidP="00ED6601">
      <w:pPr>
        <w:spacing w:after="0"/>
        <w:ind w:left="851"/>
        <w:rPr>
          <w:rFonts w:cs="Times New Roman"/>
        </w:rPr>
      </w:pPr>
      <w:r w:rsidRPr="00782DBE">
        <w:rPr>
          <w:rFonts w:cs="Times New Roman"/>
        </w:rPr>
        <w:t>Fixfilmes, hártyás biológiai eljárások</w:t>
      </w:r>
    </w:p>
    <w:p w14:paraId="0E8D2F7C" w14:textId="77777777" w:rsidR="00ED6601" w:rsidRPr="00782DBE" w:rsidRDefault="00ED6601" w:rsidP="00ED6601">
      <w:pPr>
        <w:spacing w:after="0"/>
        <w:ind w:left="851"/>
        <w:rPr>
          <w:rFonts w:cs="Times New Roman"/>
        </w:rPr>
      </w:pPr>
      <w:r w:rsidRPr="00782DBE">
        <w:rPr>
          <w:rFonts w:cs="Times New Roman"/>
        </w:rPr>
        <w:t>Csepegtetőtestes, merülőtárcsás szennyvíztisztítás</w:t>
      </w:r>
    </w:p>
    <w:p w14:paraId="5963669C" w14:textId="77777777" w:rsidR="00ED6601" w:rsidRPr="00782DBE" w:rsidRDefault="00ED6601" w:rsidP="00ED6601">
      <w:pPr>
        <w:spacing w:after="0"/>
        <w:ind w:left="851"/>
        <w:rPr>
          <w:rFonts w:cs="Times New Roman"/>
        </w:rPr>
      </w:pPr>
      <w:r w:rsidRPr="00782DBE">
        <w:rPr>
          <w:rFonts w:cs="Times New Roman"/>
        </w:rPr>
        <w:t>Biogáz képződésnél lejátszódó folyamatok</w:t>
      </w:r>
    </w:p>
    <w:p w14:paraId="55646236" w14:textId="77777777" w:rsidR="00ED6601" w:rsidRPr="00782DBE" w:rsidRDefault="00ED6601" w:rsidP="00ED6601">
      <w:pPr>
        <w:spacing w:after="0"/>
        <w:ind w:left="851"/>
        <w:rPr>
          <w:rFonts w:cs="Times New Roman"/>
        </w:rPr>
      </w:pPr>
      <w:r w:rsidRPr="00782DBE">
        <w:rPr>
          <w:rFonts w:cs="Times New Roman"/>
        </w:rPr>
        <w:t>Nitrogén eltávolítása: a nitrifikáció és a denitrifikáció</w:t>
      </w:r>
    </w:p>
    <w:p w14:paraId="762A5772" w14:textId="13B56E76" w:rsidR="00FB6DBC" w:rsidRPr="00782DBE" w:rsidRDefault="00ED6601" w:rsidP="00FB6DBC">
      <w:pPr>
        <w:spacing w:after="0"/>
        <w:ind w:left="851"/>
        <w:rPr>
          <w:rFonts w:cs="Times New Roman"/>
        </w:rPr>
      </w:pPr>
      <w:r w:rsidRPr="00782DBE">
        <w:rPr>
          <w:rFonts w:cs="Times New Roman"/>
        </w:rPr>
        <w:t>Komposztálás és körülményei</w:t>
      </w:r>
    </w:p>
    <w:p w14:paraId="5169B1F7" w14:textId="77777777" w:rsidR="00FB6DBC" w:rsidRPr="00782DBE" w:rsidRDefault="00FB6DBC" w:rsidP="00FB6DBC">
      <w:pPr>
        <w:tabs>
          <w:tab w:val="left" w:pos="1418"/>
          <w:tab w:val="right" w:pos="9072"/>
        </w:tabs>
        <w:spacing w:after="0"/>
        <w:ind w:left="851"/>
        <w:rPr>
          <w:rFonts w:cs="Times New Roman"/>
        </w:rPr>
      </w:pPr>
    </w:p>
    <w:p w14:paraId="0E83EDC0"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A képzés javasolt helyszíne (ajánlás)</w:t>
      </w:r>
    </w:p>
    <w:p w14:paraId="7644A554" w14:textId="5F70275D" w:rsidR="00FB6DBC" w:rsidRPr="00782DBE" w:rsidRDefault="00ED6601" w:rsidP="00FB6DBC">
      <w:pPr>
        <w:spacing w:after="0"/>
        <w:ind w:left="426"/>
        <w:rPr>
          <w:rFonts w:cs="Times New Roman"/>
        </w:rPr>
      </w:pPr>
      <w:r w:rsidRPr="00782DBE">
        <w:rPr>
          <w:rFonts w:cs="Times New Roman"/>
        </w:rPr>
        <w:t>Szaktanterem</w:t>
      </w:r>
    </w:p>
    <w:p w14:paraId="42878BC4" w14:textId="77777777" w:rsidR="00FB6DBC" w:rsidRPr="00782DBE" w:rsidRDefault="00FB6DBC" w:rsidP="00FB6DBC">
      <w:pPr>
        <w:spacing w:after="0"/>
        <w:ind w:left="426"/>
        <w:rPr>
          <w:rFonts w:cs="Times New Roman"/>
        </w:rPr>
      </w:pPr>
    </w:p>
    <w:p w14:paraId="74CEE20B"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A tantárgy értékelésének módja</w:t>
      </w:r>
    </w:p>
    <w:p w14:paraId="3FC2AEAA" w14:textId="0BBAB00C" w:rsidR="00FB6DBC" w:rsidRPr="00782DBE" w:rsidRDefault="00FB6DBC" w:rsidP="00FB6DBC">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2AB3948A" w14:textId="77777777" w:rsidR="00FB6DBC" w:rsidRPr="00782DBE" w:rsidRDefault="00FB6DBC" w:rsidP="00FB6DBC">
      <w:pPr>
        <w:spacing w:after="0"/>
        <w:ind w:left="426"/>
        <w:rPr>
          <w:rFonts w:cs="Times New Roman"/>
        </w:rPr>
      </w:pPr>
    </w:p>
    <w:p w14:paraId="73B0EF09" w14:textId="62B50BD6" w:rsidR="00FB6DBC" w:rsidRPr="00782DBE" w:rsidRDefault="00ED6601" w:rsidP="00FB6DBC">
      <w:pPr>
        <w:pStyle w:val="Listaszerbekezds"/>
        <w:numPr>
          <w:ilvl w:val="0"/>
          <w:numId w:val="8"/>
        </w:numPr>
        <w:tabs>
          <w:tab w:val="right" w:pos="9072"/>
        </w:tabs>
        <w:spacing w:after="0"/>
        <w:rPr>
          <w:rFonts w:cs="Times New Roman"/>
          <w:b/>
        </w:rPr>
      </w:pPr>
      <w:r w:rsidRPr="00782DBE">
        <w:rPr>
          <w:rFonts w:cs="Times New Roman"/>
          <w:b/>
        </w:rPr>
        <w:t>Vízgazdálkodási alapgyakorlat</w:t>
      </w:r>
      <w:r w:rsidR="00FB6DBC" w:rsidRPr="00782DBE">
        <w:rPr>
          <w:rFonts w:cs="Times New Roman"/>
          <w:b/>
        </w:rPr>
        <w:t xml:space="preserve"> tantárgy</w:t>
      </w:r>
      <w:r w:rsidR="00FB6DBC" w:rsidRPr="00782DBE">
        <w:rPr>
          <w:rFonts w:cs="Times New Roman"/>
          <w:b/>
        </w:rPr>
        <w:tab/>
      </w:r>
      <w:r w:rsidR="002853B2" w:rsidRPr="00782DBE">
        <w:rPr>
          <w:rFonts w:cs="Times New Roman"/>
          <w:b/>
        </w:rPr>
        <w:t>350</w:t>
      </w:r>
      <w:r w:rsidR="00FB6DBC" w:rsidRPr="00782DBE">
        <w:rPr>
          <w:rFonts w:cs="Times New Roman"/>
          <w:b/>
        </w:rPr>
        <w:t xml:space="preserve"> óra/</w:t>
      </w:r>
      <w:r w:rsidR="002853B2" w:rsidRPr="00782DBE">
        <w:rPr>
          <w:rFonts w:cs="Times New Roman"/>
          <w:b/>
        </w:rPr>
        <w:t>360</w:t>
      </w:r>
      <w:r w:rsidR="00FB6DBC" w:rsidRPr="00782DBE">
        <w:rPr>
          <w:rFonts w:cs="Times New Roman"/>
          <w:b/>
        </w:rPr>
        <w:t xml:space="preserve"> óra*</w:t>
      </w:r>
    </w:p>
    <w:p w14:paraId="65CF3131" w14:textId="78BB787E" w:rsidR="00FB6DBC" w:rsidRPr="00782DBE" w:rsidRDefault="00FB6DBC" w:rsidP="00FB6DBC">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589F07A1" w14:textId="77777777" w:rsidR="00FB6DBC" w:rsidRPr="00782DBE" w:rsidRDefault="00FB6DBC" w:rsidP="00FB6DBC">
      <w:pPr>
        <w:spacing w:after="0"/>
        <w:ind w:left="426"/>
        <w:rPr>
          <w:rFonts w:cs="Times New Roman"/>
        </w:rPr>
      </w:pPr>
    </w:p>
    <w:p w14:paraId="67F49BBB" w14:textId="2CD7E12A" w:rsidR="00FB6DBC" w:rsidRPr="00782DBE" w:rsidRDefault="00FB6DBC" w:rsidP="00FB6DBC">
      <w:pPr>
        <w:spacing w:after="0"/>
        <w:ind w:left="426"/>
        <w:rPr>
          <w:rFonts w:cs="Times New Roman"/>
        </w:rPr>
      </w:pPr>
      <w:r w:rsidRPr="00782DBE">
        <w:rPr>
          <w:rFonts w:cs="Times New Roman"/>
        </w:rPr>
        <w:t>A tantárgy a főszakképesítéshez kapcsolódik.</w:t>
      </w:r>
    </w:p>
    <w:p w14:paraId="2E073285" w14:textId="77777777" w:rsidR="00FB6DBC" w:rsidRPr="00782DBE" w:rsidRDefault="00FB6DBC" w:rsidP="00FB6DBC">
      <w:pPr>
        <w:spacing w:after="0"/>
        <w:ind w:left="426"/>
        <w:rPr>
          <w:rFonts w:cs="Times New Roman"/>
        </w:rPr>
      </w:pPr>
    </w:p>
    <w:p w14:paraId="6529ED22"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A tantárgy tanításának célja</w:t>
      </w:r>
    </w:p>
    <w:p w14:paraId="5B2A502E" w14:textId="77777777" w:rsidR="00ED6601" w:rsidRPr="00782DBE" w:rsidRDefault="00ED6601" w:rsidP="00ED6601">
      <w:pPr>
        <w:autoSpaceDE w:val="0"/>
        <w:autoSpaceDN w:val="0"/>
        <w:adjustRightInd w:val="0"/>
        <w:spacing w:after="0"/>
        <w:ind w:left="851"/>
        <w:rPr>
          <w:rFonts w:cs="Times New Roman"/>
          <w:szCs w:val="24"/>
          <w:lang w:eastAsia="hu-HU"/>
        </w:rPr>
      </w:pPr>
      <w:r w:rsidRPr="00782DBE">
        <w:rPr>
          <w:rFonts w:cs="Times New Roman"/>
          <w:szCs w:val="24"/>
          <w:lang w:eastAsia="hu-HU"/>
        </w:rPr>
        <w:t>Az oktatás célja az elméleti ismeretek elmélyítése, rendszerezése, integrálása, a gyakorlati feladatokban, különösen a méréstechnika témakörben a konkrét méréseket megalapozó új elméleti ismeretek szerzése.</w:t>
      </w:r>
    </w:p>
    <w:p w14:paraId="0152CFAE" w14:textId="77777777" w:rsidR="00ED6601" w:rsidRPr="00782DBE" w:rsidRDefault="00ED6601" w:rsidP="00ED6601">
      <w:pPr>
        <w:pStyle w:val="Listaszerbekezds"/>
        <w:autoSpaceDE w:val="0"/>
        <w:autoSpaceDN w:val="0"/>
        <w:adjustRightInd w:val="0"/>
        <w:spacing w:after="0"/>
        <w:ind w:left="851"/>
        <w:rPr>
          <w:rFonts w:cs="Times New Roman"/>
          <w:szCs w:val="24"/>
          <w:lang w:eastAsia="hu-HU"/>
        </w:rPr>
      </w:pPr>
      <w:r w:rsidRPr="00782DBE">
        <w:rPr>
          <w:rFonts w:cs="Times New Roman"/>
          <w:szCs w:val="24"/>
          <w:lang w:eastAsia="hu-HU"/>
        </w:rPr>
        <w:t>A terepi, és a műhelytevékenység közben önállóságra, pontosságra, szakmai igényességre, a természet szeretetére és környezettudatos magatartásra nevelés.</w:t>
      </w:r>
    </w:p>
    <w:p w14:paraId="147B22DF" w14:textId="373A5921" w:rsidR="00FB6DBC" w:rsidRPr="00782DBE" w:rsidRDefault="00ED6601" w:rsidP="00ED6601">
      <w:pPr>
        <w:pStyle w:val="Listaszerbekezds"/>
        <w:spacing w:after="0"/>
        <w:ind w:left="851"/>
        <w:rPr>
          <w:rFonts w:cs="Times New Roman"/>
        </w:rPr>
      </w:pPr>
      <w:r w:rsidRPr="00782DBE">
        <w:rPr>
          <w:rFonts w:cs="Times New Roman"/>
          <w:szCs w:val="24"/>
          <w:lang w:eastAsia="hu-HU"/>
        </w:rPr>
        <w:t>Az önálló tevékenység, a közvetlen megfigyelés, tapasztalatszerzés lehetőségének biztosításával a tanulók problémamegoldó képességének és kreativitásának fejlesztése</w:t>
      </w:r>
    </w:p>
    <w:p w14:paraId="52F57F9B" w14:textId="77777777" w:rsidR="00FB6DBC" w:rsidRPr="00782DBE" w:rsidRDefault="00FB6DBC" w:rsidP="00FB6DBC">
      <w:pPr>
        <w:spacing w:after="0"/>
        <w:ind w:left="426"/>
        <w:rPr>
          <w:rFonts w:cs="Times New Roman"/>
        </w:rPr>
      </w:pPr>
    </w:p>
    <w:p w14:paraId="2F2D38CC"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Kapcsolódó közismereti, szakmai tartalmak</w:t>
      </w:r>
    </w:p>
    <w:p w14:paraId="74E8BBA1" w14:textId="46A08A75" w:rsidR="00FB6DBC" w:rsidRPr="00782DBE" w:rsidRDefault="00ED6601" w:rsidP="00ED6601">
      <w:pPr>
        <w:spacing w:after="0"/>
        <w:ind w:left="851"/>
        <w:rPr>
          <w:rFonts w:cs="Times New Roman"/>
        </w:rPr>
      </w:pPr>
      <w:r w:rsidRPr="00782DBE">
        <w:rPr>
          <w:rFonts w:cs="Times New Roman"/>
          <w:szCs w:val="24"/>
        </w:rPr>
        <w:t>Ismerje a természettudományos közismereti tantárgyak tananyagát olyan szinten, hogy a szakmai elméleti tantárgyak elsajátításához a szükséges előképzettséggel rendelkezzen</w:t>
      </w:r>
    </w:p>
    <w:p w14:paraId="1F73014F" w14:textId="77777777" w:rsidR="00FB6DBC" w:rsidRPr="00782DBE" w:rsidRDefault="00FB6DBC" w:rsidP="00FB6DBC">
      <w:pPr>
        <w:spacing w:after="0"/>
        <w:ind w:left="426"/>
        <w:rPr>
          <w:rFonts w:cs="Times New Roman"/>
        </w:rPr>
      </w:pPr>
    </w:p>
    <w:p w14:paraId="1A05E3E1"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Témakörök</w:t>
      </w:r>
    </w:p>
    <w:p w14:paraId="6F0400B5" w14:textId="127E977C" w:rsidR="00FB6DBC" w:rsidRPr="00782DBE" w:rsidRDefault="00ED6601"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Hidrometeorológiai mérések</w:t>
      </w:r>
    </w:p>
    <w:p w14:paraId="2F4EEF5E" w14:textId="231EC435" w:rsidR="00ED6601" w:rsidRPr="00782DBE" w:rsidRDefault="00ED6601" w:rsidP="00ED6601">
      <w:pPr>
        <w:spacing w:after="0"/>
        <w:ind w:left="851"/>
        <w:rPr>
          <w:rFonts w:cs="Times New Roman"/>
        </w:rPr>
      </w:pPr>
      <w:r w:rsidRPr="00782DBE">
        <w:rPr>
          <w:rFonts w:cs="Times New Roman"/>
        </w:rPr>
        <w:t>Éghajlat, időjárás, az időjárási elemek</w:t>
      </w:r>
    </w:p>
    <w:p w14:paraId="0241BF65" w14:textId="77777777" w:rsidR="00ED6601" w:rsidRPr="00782DBE" w:rsidRDefault="00ED6601" w:rsidP="00ED6601">
      <w:pPr>
        <w:spacing w:after="0"/>
        <w:ind w:left="851"/>
        <w:rPr>
          <w:rFonts w:cs="Times New Roman"/>
        </w:rPr>
      </w:pPr>
      <w:r w:rsidRPr="00782DBE">
        <w:rPr>
          <w:rFonts w:cs="Times New Roman"/>
        </w:rPr>
        <w:t>A csapadék keletkezése, mértékegységei, mérési módjai</w:t>
      </w:r>
    </w:p>
    <w:p w14:paraId="2F58474B" w14:textId="77777777" w:rsidR="00ED6601" w:rsidRPr="00782DBE" w:rsidRDefault="00ED6601" w:rsidP="00ED6601">
      <w:pPr>
        <w:spacing w:after="0"/>
        <w:ind w:left="851"/>
        <w:rPr>
          <w:rFonts w:cs="Times New Roman"/>
        </w:rPr>
      </w:pPr>
      <w:r w:rsidRPr="00782DBE">
        <w:rPr>
          <w:rFonts w:cs="Times New Roman"/>
        </w:rPr>
        <w:t>Hómérés, hó-víz egyenérték mérése</w:t>
      </w:r>
    </w:p>
    <w:p w14:paraId="68B3CFEA" w14:textId="2253E691" w:rsidR="00ED6601" w:rsidRPr="00782DBE" w:rsidRDefault="00743EDB" w:rsidP="00ED6601">
      <w:pPr>
        <w:spacing w:after="0"/>
        <w:ind w:left="851"/>
        <w:rPr>
          <w:rFonts w:cs="Times New Roman"/>
        </w:rPr>
      </w:pPr>
      <w:r>
        <w:rPr>
          <w:rFonts w:cs="Times New Roman"/>
        </w:rPr>
        <w:t>Csapadék</w:t>
      </w:r>
      <w:r w:rsidR="00ED6601" w:rsidRPr="00782DBE">
        <w:rPr>
          <w:rFonts w:cs="Times New Roman"/>
        </w:rPr>
        <w:t>adatok feldolgozása: időbeni eloszlás, térbeli eloszlás</w:t>
      </w:r>
    </w:p>
    <w:p w14:paraId="553C3E07" w14:textId="77777777" w:rsidR="00ED6601" w:rsidRPr="00782DBE" w:rsidRDefault="00ED6601" w:rsidP="00ED6601">
      <w:pPr>
        <w:spacing w:after="0"/>
        <w:ind w:left="851"/>
        <w:rPr>
          <w:rFonts w:cs="Times New Roman"/>
        </w:rPr>
      </w:pPr>
      <w:r w:rsidRPr="00782DBE">
        <w:rPr>
          <w:rFonts w:cs="Times New Roman"/>
        </w:rPr>
        <w:t>A hőmérséklet mértékegységei, mérési módjai, mérési adatok feldolgozása</w:t>
      </w:r>
    </w:p>
    <w:p w14:paraId="03247800" w14:textId="77777777" w:rsidR="00ED6601" w:rsidRPr="00782DBE" w:rsidRDefault="00ED6601" w:rsidP="00ED6601">
      <w:pPr>
        <w:spacing w:after="0"/>
        <w:ind w:left="851"/>
        <w:rPr>
          <w:rFonts w:cs="Times New Roman"/>
        </w:rPr>
      </w:pPr>
      <w:r w:rsidRPr="00782DBE">
        <w:rPr>
          <w:rFonts w:cs="Times New Roman"/>
        </w:rPr>
        <w:t>A légnyomás mértékegységei, mérési módja, mérési adatok feldolgozása</w:t>
      </w:r>
    </w:p>
    <w:p w14:paraId="291C493B" w14:textId="77777777" w:rsidR="00ED6601" w:rsidRPr="00782DBE" w:rsidRDefault="00ED6601" w:rsidP="00ED6601">
      <w:pPr>
        <w:spacing w:after="0"/>
        <w:ind w:left="851"/>
        <w:rPr>
          <w:rFonts w:cs="Times New Roman"/>
        </w:rPr>
      </w:pPr>
      <w:r w:rsidRPr="00782DBE">
        <w:rPr>
          <w:rFonts w:cs="Times New Roman"/>
        </w:rPr>
        <w:t>A párolgás, mérési módjai, mérési adatok feldolgozása</w:t>
      </w:r>
    </w:p>
    <w:p w14:paraId="3D321CE0" w14:textId="77777777" w:rsidR="00ED6601" w:rsidRPr="00782DBE" w:rsidRDefault="00ED6601" w:rsidP="00ED6601">
      <w:pPr>
        <w:spacing w:after="0"/>
        <w:ind w:left="851"/>
        <w:rPr>
          <w:rFonts w:cs="Times New Roman"/>
        </w:rPr>
      </w:pPr>
      <w:r w:rsidRPr="00782DBE">
        <w:rPr>
          <w:rFonts w:cs="Times New Roman"/>
        </w:rPr>
        <w:t>A levegő páratartalma, mérési módjai, mérési adatok feldolgozása</w:t>
      </w:r>
    </w:p>
    <w:p w14:paraId="468A8FF2" w14:textId="77777777" w:rsidR="00ED6601" w:rsidRPr="00782DBE" w:rsidRDefault="00ED6601" w:rsidP="00ED6601">
      <w:pPr>
        <w:spacing w:after="0"/>
        <w:ind w:left="851"/>
        <w:rPr>
          <w:rFonts w:cs="Times New Roman"/>
        </w:rPr>
      </w:pPr>
      <w:r w:rsidRPr="00782DBE">
        <w:rPr>
          <w:rFonts w:cs="Times New Roman"/>
        </w:rPr>
        <w:t>Napsütéses órák száma, mérési módjai, mérési adatok feldolgozása</w:t>
      </w:r>
    </w:p>
    <w:p w14:paraId="4CC11732" w14:textId="77777777" w:rsidR="00ED6601" w:rsidRPr="00782DBE" w:rsidRDefault="00ED6601" w:rsidP="00ED6601">
      <w:pPr>
        <w:spacing w:after="0"/>
        <w:ind w:left="851"/>
        <w:rPr>
          <w:rFonts w:cs="Times New Roman"/>
        </w:rPr>
      </w:pPr>
      <w:r w:rsidRPr="00782DBE">
        <w:rPr>
          <w:rFonts w:cs="Times New Roman"/>
        </w:rPr>
        <w:t>Számítógépes adatfeldolgozás</w:t>
      </w:r>
    </w:p>
    <w:p w14:paraId="26A3C2AA" w14:textId="77777777" w:rsidR="00ED6601" w:rsidRPr="00782DBE" w:rsidRDefault="00ED6601" w:rsidP="00ED6601">
      <w:pPr>
        <w:spacing w:after="0"/>
        <w:ind w:left="851"/>
        <w:rPr>
          <w:rFonts w:cs="Times New Roman"/>
        </w:rPr>
      </w:pPr>
      <w:r w:rsidRPr="00782DBE">
        <w:rPr>
          <w:rFonts w:cs="Times New Roman"/>
        </w:rPr>
        <w:t>Időjárási térképek elemzése</w:t>
      </w:r>
    </w:p>
    <w:p w14:paraId="736FC401" w14:textId="77777777" w:rsidR="00ED6601" w:rsidRPr="00782DBE" w:rsidRDefault="00ED6601" w:rsidP="00ED6601">
      <w:pPr>
        <w:spacing w:after="0"/>
        <w:ind w:left="851"/>
        <w:rPr>
          <w:rFonts w:cs="Times New Roman"/>
        </w:rPr>
      </w:pPr>
      <w:r w:rsidRPr="00782DBE">
        <w:rPr>
          <w:rFonts w:cs="Times New Roman"/>
        </w:rPr>
        <w:t>Időjárás jelentések elemzése</w:t>
      </w:r>
    </w:p>
    <w:p w14:paraId="079C1505" w14:textId="11DE129C" w:rsidR="00FB6DBC" w:rsidRPr="00782DBE" w:rsidRDefault="00ED6601" w:rsidP="00FB6DBC">
      <w:pPr>
        <w:spacing w:after="0"/>
        <w:ind w:left="851"/>
        <w:rPr>
          <w:rFonts w:cs="Times New Roman"/>
        </w:rPr>
      </w:pPr>
      <w:r w:rsidRPr="00782DBE">
        <w:rPr>
          <w:rFonts w:cs="Times New Roman"/>
        </w:rPr>
        <w:t xml:space="preserve">Munka-, </w:t>
      </w:r>
      <w:r w:rsidR="00743EDB">
        <w:rPr>
          <w:rFonts w:cs="Times New Roman"/>
        </w:rPr>
        <w:t>t</w:t>
      </w:r>
      <w:r w:rsidRPr="00782DBE">
        <w:rPr>
          <w:rFonts w:cs="Times New Roman"/>
        </w:rPr>
        <w:t>űzvédelmi szabályzat előírásainak betartása</w:t>
      </w:r>
    </w:p>
    <w:p w14:paraId="09DF1EA3" w14:textId="77777777" w:rsidR="00FB6DBC" w:rsidRPr="00782DBE" w:rsidRDefault="00FB6DBC" w:rsidP="00FB6DBC">
      <w:pPr>
        <w:tabs>
          <w:tab w:val="left" w:pos="1418"/>
          <w:tab w:val="right" w:pos="9072"/>
        </w:tabs>
        <w:spacing w:after="0"/>
        <w:ind w:left="851"/>
        <w:rPr>
          <w:rFonts w:cs="Times New Roman"/>
        </w:rPr>
      </w:pPr>
    </w:p>
    <w:p w14:paraId="4FA70112" w14:textId="7C8E8321" w:rsidR="00FB6DBC" w:rsidRPr="00782DBE" w:rsidRDefault="00ED6601"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Vízméréstan gyakorlat</w:t>
      </w:r>
    </w:p>
    <w:p w14:paraId="7BC96EBB" w14:textId="0C3DED15" w:rsidR="00ED6601" w:rsidRPr="00782DBE" w:rsidRDefault="00ED6601" w:rsidP="00ED6601">
      <w:pPr>
        <w:tabs>
          <w:tab w:val="left" w:pos="1418"/>
          <w:tab w:val="right" w:pos="9072"/>
        </w:tabs>
        <w:spacing w:after="0"/>
        <w:ind w:left="851"/>
        <w:rPr>
          <w:rFonts w:cs="Times New Roman"/>
        </w:rPr>
      </w:pPr>
      <w:r w:rsidRPr="00782DBE">
        <w:rPr>
          <w:rFonts w:cs="Times New Roman"/>
        </w:rPr>
        <w:t>Vízállás mérése: vízmércék fajtái, lapvízmércék, rajzoló vízmércék</w:t>
      </w:r>
    </w:p>
    <w:p w14:paraId="79A9FADC" w14:textId="006AE3C4" w:rsidR="00ED6601" w:rsidRPr="00782DBE" w:rsidRDefault="00743EDB" w:rsidP="00ED6601">
      <w:pPr>
        <w:tabs>
          <w:tab w:val="left" w:pos="1418"/>
          <w:tab w:val="right" w:pos="9072"/>
        </w:tabs>
        <w:spacing w:after="0"/>
        <w:ind w:left="851"/>
        <w:rPr>
          <w:rFonts w:cs="Times New Roman"/>
        </w:rPr>
      </w:pPr>
      <w:r>
        <w:rPr>
          <w:rFonts w:cs="Times New Roman"/>
        </w:rPr>
        <w:t>Vízállás</w:t>
      </w:r>
      <w:r w:rsidR="00ED6601" w:rsidRPr="00782DBE">
        <w:rPr>
          <w:rFonts w:cs="Times New Roman"/>
        </w:rPr>
        <w:t>adatok feldolgozása: jellemző vízállások (LNV, LKV, KÖV stb.)</w:t>
      </w:r>
    </w:p>
    <w:p w14:paraId="0909BEBD" w14:textId="77777777" w:rsidR="00ED6601" w:rsidRPr="00782DBE" w:rsidRDefault="00ED6601" w:rsidP="00ED6601">
      <w:pPr>
        <w:tabs>
          <w:tab w:val="left" w:pos="1418"/>
          <w:tab w:val="right" w:pos="9072"/>
        </w:tabs>
        <w:spacing w:after="0"/>
        <w:ind w:left="851"/>
        <w:rPr>
          <w:rFonts w:cs="Times New Roman"/>
        </w:rPr>
      </w:pPr>
      <w:r w:rsidRPr="00782DBE">
        <w:rPr>
          <w:rFonts w:cs="Times New Roman"/>
        </w:rPr>
        <w:t>Talajvízszint mérése és feldolgozása</w:t>
      </w:r>
    </w:p>
    <w:p w14:paraId="55E71307" w14:textId="77777777" w:rsidR="00ED6601" w:rsidRPr="00782DBE" w:rsidRDefault="00ED6601" w:rsidP="00ED6601">
      <w:pPr>
        <w:tabs>
          <w:tab w:val="left" w:pos="1418"/>
          <w:tab w:val="right" w:pos="9072"/>
        </w:tabs>
        <w:spacing w:after="0"/>
        <w:ind w:left="851"/>
        <w:rPr>
          <w:rFonts w:cs="Times New Roman"/>
        </w:rPr>
      </w:pPr>
      <w:r w:rsidRPr="00782DBE">
        <w:rPr>
          <w:rFonts w:cs="Times New Roman"/>
        </w:rPr>
        <w:t>Számítógépes adatfeldolgozás</w:t>
      </w:r>
    </w:p>
    <w:p w14:paraId="1CD1E07E" w14:textId="6884EE15" w:rsidR="00ED6601" w:rsidRPr="00782DBE" w:rsidRDefault="00743EDB" w:rsidP="00ED6601">
      <w:pPr>
        <w:tabs>
          <w:tab w:val="left" w:pos="1418"/>
          <w:tab w:val="right" w:pos="9072"/>
        </w:tabs>
        <w:spacing w:after="0"/>
        <w:ind w:left="851"/>
        <w:rPr>
          <w:rFonts w:cs="Times New Roman"/>
        </w:rPr>
      </w:pPr>
      <w:r>
        <w:rPr>
          <w:rFonts w:cs="Times New Roman"/>
        </w:rPr>
        <w:t>Vízszínlejtés mérése, mederfenék</w:t>
      </w:r>
      <w:r w:rsidR="00ED6601" w:rsidRPr="00782DBE">
        <w:rPr>
          <w:rFonts w:cs="Times New Roman"/>
        </w:rPr>
        <w:t>lejtés mérése</w:t>
      </w:r>
    </w:p>
    <w:p w14:paraId="3A9DF94C" w14:textId="77777777" w:rsidR="00ED6601" w:rsidRPr="00782DBE" w:rsidRDefault="00ED6601" w:rsidP="00ED6601">
      <w:pPr>
        <w:tabs>
          <w:tab w:val="left" w:pos="1418"/>
          <w:tab w:val="right" w:pos="9072"/>
        </w:tabs>
        <w:spacing w:after="0"/>
        <w:ind w:left="851"/>
        <w:rPr>
          <w:rFonts w:cs="Times New Roman"/>
        </w:rPr>
      </w:pPr>
      <w:r w:rsidRPr="00782DBE">
        <w:rPr>
          <w:rFonts w:cs="Times New Roman"/>
        </w:rPr>
        <w:t>Mederfelvételek: kismedrek felvétele – vízből, áthidalásról, csónakból</w:t>
      </w:r>
    </w:p>
    <w:p w14:paraId="5971A2F0" w14:textId="17B4B90F" w:rsidR="00ED6601" w:rsidRPr="00782DBE" w:rsidRDefault="00ED6601" w:rsidP="00ED6601">
      <w:pPr>
        <w:tabs>
          <w:tab w:val="left" w:pos="1418"/>
          <w:tab w:val="right" w:pos="9072"/>
        </w:tabs>
        <w:spacing w:after="0"/>
        <w:ind w:left="851"/>
        <w:rPr>
          <w:rFonts w:cs="Times New Roman"/>
        </w:rPr>
      </w:pPr>
      <w:r w:rsidRPr="00782DBE">
        <w:rPr>
          <w:rFonts w:cs="Times New Roman"/>
        </w:rPr>
        <w:t>Nagymedrek felvétele: mechanikus mérőeszközökkel, ultrahangos mérőe</w:t>
      </w:r>
      <w:r w:rsidR="00743EDB">
        <w:rPr>
          <w:rFonts w:cs="Times New Roman"/>
        </w:rPr>
        <w:t>szközzel, egyéb mérőeszközökkel</w:t>
      </w:r>
    </w:p>
    <w:p w14:paraId="7784B237" w14:textId="77777777" w:rsidR="00ED6601" w:rsidRPr="00782DBE" w:rsidRDefault="00ED6601" w:rsidP="00ED6601">
      <w:pPr>
        <w:tabs>
          <w:tab w:val="left" w:pos="1418"/>
          <w:tab w:val="right" w:pos="9072"/>
        </w:tabs>
        <w:spacing w:after="0"/>
        <w:ind w:left="851"/>
        <w:rPr>
          <w:rFonts w:cs="Times New Roman"/>
        </w:rPr>
      </w:pPr>
      <w:r w:rsidRPr="00782DBE">
        <w:rPr>
          <w:rFonts w:cs="Times New Roman"/>
        </w:rPr>
        <w:t>Medrek keresztszelvényének ábrázolása</w:t>
      </w:r>
    </w:p>
    <w:p w14:paraId="38B5F0CD" w14:textId="77777777" w:rsidR="00ED6601" w:rsidRPr="00782DBE" w:rsidRDefault="00ED6601" w:rsidP="00ED6601">
      <w:pPr>
        <w:tabs>
          <w:tab w:val="left" w:pos="1418"/>
          <w:tab w:val="right" w:pos="9072"/>
        </w:tabs>
        <w:spacing w:after="0"/>
        <w:ind w:left="851"/>
        <w:rPr>
          <w:rFonts w:cs="Times New Roman"/>
        </w:rPr>
      </w:pPr>
      <w:r w:rsidRPr="00782DBE">
        <w:rPr>
          <w:rFonts w:cs="Times New Roman"/>
        </w:rPr>
        <w:t>Vízfolyás hossz-szelvényének ábrázolása</w:t>
      </w:r>
    </w:p>
    <w:p w14:paraId="36E3B606" w14:textId="77777777" w:rsidR="00ED6601" w:rsidRPr="00782DBE" w:rsidRDefault="00ED6601" w:rsidP="00ED6601">
      <w:pPr>
        <w:tabs>
          <w:tab w:val="left" w:pos="1418"/>
          <w:tab w:val="right" w:pos="9072"/>
        </w:tabs>
        <w:spacing w:after="0"/>
        <w:ind w:left="851"/>
        <w:rPr>
          <w:rFonts w:cs="Times New Roman"/>
        </w:rPr>
      </w:pPr>
      <w:r w:rsidRPr="00782DBE">
        <w:rPr>
          <w:rFonts w:cs="Times New Roman"/>
        </w:rPr>
        <w:t>Adatok feldolgozása, számítógépes ábrázolás</w:t>
      </w:r>
    </w:p>
    <w:p w14:paraId="58CADDF1" w14:textId="3A26A833" w:rsidR="00ED6601" w:rsidRPr="00782DBE" w:rsidRDefault="00ED6601" w:rsidP="00ED6601">
      <w:pPr>
        <w:tabs>
          <w:tab w:val="left" w:pos="1418"/>
          <w:tab w:val="right" w:pos="9072"/>
        </w:tabs>
        <w:spacing w:after="0"/>
        <w:ind w:left="851"/>
        <w:rPr>
          <w:rFonts w:cs="Times New Roman"/>
        </w:rPr>
      </w:pPr>
      <w:r w:rsidRPr="00782DBE">
        <w:rPr>
          <w:rFonts w:cs="Times New Roman"/>
        </w:rPr>
        <w:t xml:space="preserve">Munka-, </w:t>
      </w:r>
      <w:r w:rsidR="00743EDB">
        <w:rPr>
          <w:rFonts w:cs="Times New Roman"/>
        </w:rPr>
        <w:t>t</w:t>
      </w:r>
      <w:r w:rsidRPr="00782DBE">
        <w:rPr>
          <w:rFonts w:cs="Times New Roman"/>
        </w:rPr>
        <w:t>űzvédelmi szabályzat előírásainak betartása</w:t>
      </w:r>
    </w:p>
    <w:p w14:paraId="5457750C" w14:textId="205BC60C" w:rsidR="00FB6DBC" w:rsidRPr="00782DBE" w:rsidRDefault="00FB6DBC" w:rsidP="00FB6DBC">
      <w:pPr>
        <w:tabs>
          <w:tab w:val="left" w:pos="1418"/>
          <w:tab w:val="right" w:pos="9072"/>
        </w:tabs>
        <w:spacing w:after="0"/>
        <w:ind w:left="851"/>
        <w:rPr>
          <w:rFonts w:cs="Times New Roman"/>
        </w:rPr>
      </w:pPr>
    </w:p>
    <w:p w14:paraId="3A3225DA" w14:textId="7C7FAEDC" w:rsidR="00FB6DBC" w:rsidRPr="00782DBE" w:rsidRDefault="00ED6601"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Vízhozammérések</w:t>
      </w:r>
    </w:p>
    <w:p w14:paraId="4415AEC1" w14:textId="61042468" w:rsidR="00ED6601" w:rsidRPr="00782DBE" w:rsidRDefault="002C1D9A" w:rsidP="00ED6601">
      <w:pPr>
        <w:spacing w:after="0"/>
        <w:ind w:left="851"/>
        <w:rPr>
          <w:rFonts w:cs="Times New Roman"/>
        </w:rPr>
      </w:pPr>
      <w:r>
        <w:rPr>
          <w:rFonts w:cs="Times New Roman"/>
        </w:rPr>
        <w:t>Vízhozam</w:t>
      </w:r>
      <w:r w:rsidR="00ED6601" w:rsidRPr="00782DBE">
        <w:rPr>
          <w:rFonts w:cs="Times New Roman"/>
        </w:rPr>
        <w:t>mérés: mederben és nyomócsőben</w:t>
      </w:r>
    </w:p>
    <w:p w14:paraId="0EDDFCB4" w14:textId="46ACDB11" w:rsidR="00ED6601" w:rsidRPr="00782DBE" w:rsidRDefault="002C1D9A" w:rsidP="00ED6601">
      <w:pPr>
        <w:spacing w:after="0"/>
        <w:ind w:left="851"/>
        <w:rPr>
          <w:rFonts w:cs="Times New Roman"/>
        </w:rPr>
      </w:pPr>
      <w:r>
        <w:rPr>
          <w:rFonts w:cs="Times New Roman"/>
        </w:rPr>
        <w:t>Vízhozam</w:t>
      </w:r>
      <w:r w:rsidR="00ED6601" w:rsidRPr="00782DBE">
        <w:rPr>
          <w:rFonts w:cs="Times New Roman"/>
        </w:rPr>
        <w:t>mérés köbözéssel</w:t>
      </w:r>
    </w:p>
    <w:p w14:paraId="75345004" w14:textId="5296F104" w:rsidR="00ED6601" w:rsidRPr="00782DBE" w:rsidRDefault="00ED6601" w:rsidP="00ED6601">
      <w:pPr>
        <w:spacing w:after="0"/>
        <w:ind w:left="851"/>
        <w:rPr>
          <w:rFonts w:cs="Times New Roman"/>
        </w:rPr>
      </w:pPr>
      <w:r w:rsidRPr="00782DBE">
        <w:rPr>
          <w:rFonts w:cs="Times New Roman"/>
        </w:rPr>
        <w:t>Vízsebesség</w:t>
      </w:r>
      <w:r w:rsidR="002C1D9A">
        <w:rPr>
          <w:rFonts w:cs="Times New Roman"/>
        </w:rPr>
        <w:t>-</w:t>
      </w:r>
      <w:r w:rsidRPr="00782DBE">
        <w:rPr>
          <w:rFonts w:cs="Times New Roman"/>
        </w:rPr>
        <w:t>mérések: forgószárnyas vízsebesség</w:t>
      </w:r>
      <w:r w:rsidR="002C1D9A">
        <w:rPr>
          <w:rFonts w:cs="Times New Roman"/>
        </w:rPr>
        <w:t>-</w:t>
      </w:r>
      <w:r w:rsidRPr="00782DBE">
        <w:rPr>
          <w:rFonts w:cs="Times New Roman"/>
        </w:rPr>
        <w:t>mérők, egyéb vízsebesség</w:t>
      </w:r>
      <w:r w:rsidR="002C1D9A">
        <w:rPr>
          <w:rFonts w:cs="Times New Roman"/>
        </w:rPr>
        <w:t>-</w:t>
      </w:r>
      <w:r w:rsidRPr="00782DBE">
        <w:rPr>
          <w:rFonts w:cs="Times New Roman"/>
        </w:rPr>
        <w:t>mérések</w:t>
      </w:r>
    </w:p>
    <w:p w14:paraId="72EEA65B" w14:textId="7A9767F1" w:rsidR="00ED6601" w:rsidRPr="00782DBE" w:rsidRDefault="002C1D9A" w:rsidP="00ED6601">
      <w:pPr>
        <w:spacing w:after="0"/>
        <w:ind w:left="851"/>
        <w:rPr>
          <w:rFonts w:cs="Times New Roman"/>
        </w:rPr>
      </w:pPr>
      <w:r>
        <w:rPr>
          <w:rFonts w:cs="Times New Roman"/>
        </w:rPr>
        <w:t>Vízhozam-</w:t>
      </w:r>
      <w:r w:rsidR="00ED6601" w:rsidRPr="00782DBE">
        <w:rPr>
          <w:rFonts w:cs="Times New Roman"/>
        </w:rPr>
        <w:t>adatok feldolgozása szerkesztéssel és számítógéppel</w:t>
      </w:r>
    </w:p>
    <w:p w14:paraId="4870E978" w14:textId="77777777" w:rsidR="00ED6601" w:rsidRPr="00782DBE" w:rsidRDefault="00ED6601" w:rsidP="00ED6601">
      <w:pPr>
        <w:spacing w:after="0"/>
        <w:ind w:left="851"/>
        <w:rPr>
          <w:rFonts w:cs="Times New Roman"/>
        </w:rPr>
      </w:pPr>
      <w:r w:rsidRPr="00782DBE">
        <w:rPr>
          <w:rFonts w:cs="Times New Roman"/>
        </w:rPr>
        <w:t>Hidrológiai hossz-szelvény felvétele és ábrázolása</w:t>
      </w:r>
    </w:p>
    <w:p w14:paraId="2EB9768A" w14:textId="77777777" w:rsidR="00ED6601" w:rsidRPr="00782DBE" w:rsidRDefault="00ED6601" w:rsidP="00ED6601">
      <w:pPr>
        <w:spacing w:after="0"/>
        <w:ind w:left="851"/>
        <w:rPr>
          <w:rFonts w:cs="Times New Roman"/>
        </w:rPr>
      </w:pPr>
      <w:r w:rsidRPr="00782DBE">
        <w:rPr>
          <w:rFonts w:cs="Times New Roman"/>
        </w:rPr>
        <w:t>Hordalékmérés: lebegő és görgetett hordalékok mérése</w:t>
      </w:r>
    </w:p>
    <w:p w14:paraId="1C054CB9" w14:textId="77777777" w:rsidR="00ED6601" w:rsidRPr="00782DBE" w:rsidRDefault="00ED6601" w:rsidP="00ED6601">
      <w:pPr>
        <w:spacing w:after="0"/>
        <w:ind w:left="851"/>
        <w:rPr>
          <w:rFonts w:cs="Times New Roman"/>
        </w:rPr>
      </w:pPr>
      <w:r w:rsidRPr="00782DBE">
        <w:rPr>
          <w:rFonts w:cs="Times New Roman"/>
        </w:rPr>
        <w:t>Jégmérés: jégvastagság mérése, jégmennyiség mérése</w:t>
      </w:r>
    </w:p>
    <w:p w14:paraId="30E2E387" w14:textId="26850DEF" w:rsidR="00FB6DBC" w:rsidRPr="00782DBE" w:rsidRDefault="00ED6601" w:rsidP="00FB6DBC">
      <w:pPr>
        <w:spacing w:after="0"/>
        <w:ind w:left="851"/>
        <w:rPr>
          <w:rFonts w:cs="Times New Roman"/>
        </w:rPr>
      </w:pPr>
      <w:r w:rsidRPr="00782DBE">
        <w:rPr>
          <w:rFonts w:cs="Times New Roman"/>
        </w:rPr>
        <w:t xml:space="preserve">Munka-, </w:t>
      </w:r>
      <w:r w:rsidR="002C1D9A">
        <w:rPr>
          <w:rFonts w:cs="Times New Roman"/>
        </w:rPr>
        <w:t>t</w:t>
      </w:r>
      <w:r w:rsidRPr="00782DBE">
        <w:rPr>
          <w:rFonts w:cs="Times New Roman"/>
        </w:rPr>
        <w:t>űzvédelmi szabályzat előírásainak betartása</w:t>
      </w:r>
    </w:p>
    <w:p w14:paraId="0B3F88E3" w14:textId="77777777" w:rsidR="00FB6DBC" w:rsidRPr="00782DBE" w:rsidRDefault="00FB6DBC" w:rsidP="00FB6DBC">
      <w:pPr>
        <w:tabs>
          <w:tab w:val="left" w:pos="1418"/>
          <w:tab w:val="right" w:pos="9072"/>
        </w:tabs>
        <w:spacing w:after="0"/>
        <w:ind w:left="851"/>
        <w:rPr>
          <w:rFonts w:cs="Times New Roman"/>
        </w:rPr>
      </w:pPr>
    </w:p>
    <w:p w14:paraId="1F7333F3" w14:textId="60DD7DAF" w:rsidR="00FB6DBC" w:rsidRPr="00782DBE" w:rsidRDefault="00ED6601"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Hidraulika gyakorlat</w:t>
      </w:r>
    </w:p>
    <w:p w14:paraId="30D4728B" w14:textId="0609BD54" w:rsidR="00ED6601" w:rsidRPr="00782DBE" w:rsidRDefault="00ED6601" w:rsidP="00ED6601">
      <w:pPr>
        <w:spacing w:after="0"/>
        <w:ind w:left="851"/>
        <w:rPr>
          <w:rFonts w:cs="Times New Roman"/>
        </w:rPr>
      </w:pPr>
      <w:r w:rsidRPr="00782DBE">
        <w:rPr>
          <w:rFonts w:cs="Times New Roman"/>
        </w:rPr>
        <w:t>Áramlásmérés nyomócsőben</w:t>
      </w:r>
    </w:p>
    <w:p w14:paraId="613B11BD" w14:textId="77777777" w:rsidR="00ED6601" w:rsidRPr="00782DBE" w:rsidRDefault="00ED6601" w:rsidP="00ED6601">
      <w:pPr>
        <w:spacing w:after="0"/>
        <w:ind w:left="851"/>
        <w:rPr>
          <w:rFonts w:cs="Times New Roman"/>
        </w:rPr>
      </w:pPr>
      <w:r w:rsidRPr="00782DBE">
        <w:rPr>
          <w:rFonts w:cs="Times New Roman"/>
        </w:rPr>
        <w:t>Víznyomás, térfogatáram mérése nyomócsőben</w:t>
      </w:r>
    </w:p>
    <w:p w14:paraId="3224784C" w14:textId="77777777" w:rsidR="00ED6601" w:rsidRPr="00782DBE" w:rsidRDefault="00ED6601" w:rsidP="00ED6601">
      <w:pPr>
        <w:spacing w:after="0"/>
        <w:ind w:left="851"/>
        <w:rPr>
          <w:rFonts w:cs="Times New Roman"/>
        </w:rPr>
      </w:pPr>
      <w:r w:rsidRPr="00782DBE">
        <w:rPr>
          <w:rFonts w:cs="Times New Roman"/>
        </w:rPr>
        <w:t>Veszteségek mérése, számítása</w:t>
      </w:r>
    </w:p>
    <w:p w14:paraId="3C27C005" w14:textId="77777777" w:rsidR="00ED6601" w:rsidRPr="00782DBE" w:rsidRDefault="00ED6601" w:rsidP="00ED6601">
      <w:pPr>
        <w:spacing w:after="0"/>
        <w:ind w:left="851"/>
        <w:rPr>
          <w:rFonts w:cs="Times New Roman"/>
        </w:rPr>
      </w:pPr>
      <w:r w:rsidRPr="00782DBE">
        <w:rPr>
          <w:rFonts w:cs="Times New Roman"/>
        </w:rPr>
        <w:t>Áramlásmérés csatornában</w:t>
      </w:r>
    </w:p>
    <w:p w14:paraId="5BFE536F" w14:textId="77777777" w:rsidR="00ED6601" w:rsidRPr="00782DBE" w:rsidRDefault="00ED6601" w:rsidP="00ED6601">
      <w:pPr>
        <w:spacing w:after="0"/>
        <w:ind w:left="851"/>
        <w:rPr>
          <w:rFonts w:cs="Times New Roman"/>
        </w:rPr>
      </w:pPr>
      <w:r w:rsidRPr="00782DBE">
        <w:rPr>
          <w:rFonts w:cs="Times New Roman"/>
        </w:rPr>
        <w:t>Hidraulikai jellemzők mérése, feldolgozása</w:t>
      </w:r>
    </w:p>
    <w:p w14:paraId="46D3BE70" w14:textId="77777777" w:rsidR="00ED6601" w:rsidRPr="00782DBE" w:rsidRDefault="00ED6601" w:rsidP="00ED6601">
      <w:pPr>
        <w:spacing w:after="0"/>
        <w:ind w:left="851"/>
        <w:rPr>
          <w:rFonts w:cs="Times New Roman"/>
        </w:rPr>
      </w:pPr>
      <w:r w:rsidRPr="00782DBE">
        <w:rPr>
          <w:rFonts w:cs="Times New Roman"/>
        </w:rPr>
        <w:t>Edényből kifolyás mérése, számítása</w:t>
      </w:r>
    </w:p>
    <w:p w14:paraId="443DA4DB" w14:textId="77777777" w:rsidR="00ED6601" w:rsidRPr="00782DBE" w:rsidRDefault="00ED6601" w:rsidP="00ED6601">
      <w:pPr>
        <w:spacing w:after="0"/>
        <w:ind w:left="851"/>
        <w:rPr>
          <w:rFonts w:cs="Times New Roman"/>
        </w:rPr>
      </w:pPr>
      <w:r w:rsidRPr="00782DBE">
        <w:rPr>
          <w:rFonts w:cs="Times New Roman"/>
        </w:rPr>
        <w:t>Zsiliptábla alatti, feletti átfolyás mérése, feldolgozása</w:t>
      </w:r>
    </w:p>
    <w:p w14:paraId="0BEA3B0E" w14:textId="77777777" w:rsidR="00ED6601" w:rsidRPr="00782DBE" w:rsidRDefault="00ED6601" w:rsidP="00ED6601">
      <w:pPr>
        <w:spacing w:after="0"/>
        <w:ind w:left="851"/>
        <w:rPr>
          <w:rFonts w:cs="Times New Roman"/>
        </w:rPr>
      </w:pPr>
      <w:r w:rsidRPr="00782DBE">
        <w:rPr>
          <w:rFonts w:cs="Times New Roman"/>
        </w:rPr>
        <w:t>Számítógépes adatfeldolgozás</w:t>
      </w:r>
    </w:p>
    <w:p w14:paraId="219CAFB2" w14:textId="5FB8F298" w:rsidR="00FB6DBC" w:rsidRPr="00782DBE" w:rsidRDefault="00ED6601" w:rsidP="00FB6DBC">
      <w:pPr>
        <w:spacing w:after="0"/>
        <w:ind w:left="851"/>
        <w:rPr>
          <w:rFonts w:cs="Times New Roman"/>
        </w:rPr>
      </w:pPr>
      <w:r w:rsidRPr="00782DBE">
        <w:rPr>
          <w:rFonts w:cs="Times New Roman"/>
        </w:rPr>
        <w:t xml:space="preserve">Munka-, </w:t>
      </w:r>
      <w:r w:rsidR="002C1D9A">
        <w:rPr>
          <w:rFonts w:cs="Times New Roman"/>
        </w:rPr>
        <w:t>t</w:t>
      </w:r>
      <w:r w:rsidRPr="00782DBE">
        <w:rPr>
          <w:rFonts w:cs="Times New Roman"/>
        </w:rPr>
        <w:t>űzvédelmi szabályzat előírásainak betartása</w:t>
      </w:r>
    </w:p>
    <w:p w14:paraId="130CFEE8" w14:textId="77777777" w:rsidR="00FB6DBC" w:rsidRPr="00782DBE" w:rsidRDefault="00FB6DBC" w:rsidP="00FB6DBC">
      <w:pPr>
        <w:tabs>
          <w:tab w:val="left" w:pos="1418"/>
          <w:tab w:val="right" w:pos="9072"/>
        </w:tabs>
        <w:spacing w:after="0"/>
        <w:ind w:left="851"/>
        <w:rPr>
          <w:rFonts w:cs="Times New Roman"/>
        </w:rPr>
      </w:pPr>
    </w:p>
    <w:p w14:paraId="749BC971" w14:textId="697E2DB6" w:rsidR="00FB6DBC" w:rsidRPr="00782DBE" w:rsidRDefault="00271802"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Fizikai vizsgálatok</w:t>
      </w:r>
    </w:p>
    <w:p w14:paraId="0B6AB8F2" w14:textId="0CB12F75" w:rsidR="00271802" w:rsidRPr="00782DBE" w:rsidRDefault="00271802" w:rsidP="00271802">
      <w:pPr>
        <w:spacing w:after="0"/>
        <w:ind w:left="851"/>
        <w:rPr>
          <w:rFonts w:cs="Times New Roman"/>
        </w:rPr>
      </w:pPr>
      <w:r w:rsidRPr="00782DBE">
        <w:rPr>
          <w:rFonts w:cs="Times New Roman"/>
        </w:rPr>
        <w:t>Laboratóriumi eszközök és használatuk</w:t>
      </w:r>
    </w:p>
    <w:p w14:paraId="1845C9C6" w14:textId="77777777" w:rsidR="00271802" w:rsidRPr="00782DBE" w:rsidRDefault="00271802" w:rsidP="00271802">
      <w:pPr>
        <w:spacing w:after="0"/>
        <w:ind w:left="851"/>
        <w:rPr>
          <w:rFonts w:cs="Times New Roman"/>
        </w:rPr>
      </w:pPr>
      <w:r w:rsidRPr="00782DBE">
        <w:rPr>
          <w:rFonts w:cs="Times New Roman"/>
        </w:rPr>
        <w:t>Tömegmérés eszközei</w:t>
      </w:r>
    </w:p>
    <w:p w14:paraId="485A6AB3" w14:textId="77777777" w:rsidR="00271802" w:rsidRPr="00782DBE" w:rsidRDefault="00271802" w:rsidP="00271802">
      <w:pPr>
        <w:spacing w:after="0"/>
        <w:ind w:left="851"/>
        <w:rPr>
          <w:rFonts w:cs="Times New Roman"/>
        </w:rPr>
      </w:pPr>
      <w:r w:rsidRPr="00782DBE">
        <w:rPr>
          <w:rFonts w:cs="Times New Roman"/>
        </w:rPr>
        <w:t>Térfogatmérés eszközei</w:t>
      </w:r>
    </w:p>
    <w:p w14:paraId="4FBC3097" w14:textId="77777777" w:rsidR="00271802" w:rsidRPr="00782DBE" w:rsidRDefault="00271802" w:rsidP="00271802">
      <w:pPr>
        <w:spacing w:after="0"/>
        <w:ind w:left="851"/>
        <w:rPr>
          <w:rFonts w:cs="Times New Roman"/>
        </w:rPr>
      </w:pPr>
      <w:r w:rsidRPr="00782DBE">
        <w:rPr>
          <w:rFonts w:cs="Times New Roman"/>
        </w:rPr>
        <w:t>Fizikai anyagjellemzők vizsgálata</w:t>
      </w:r>
    </w:p>
    <w:p w14:paraId="01A0E95A" w14:textId="77777777" w:rsidR="00271802" w:rsidRPr="00782DBE" w:rsidRDefault="00271802" w:rsidP="00271802">
      <w:pPr>
        <w:spacing w:after="0"/>
        <w:ind w:left="851"/>
        <w:rPr>
          <w:rFonts w:cs="Times New Roman"/>
        </w:rPr>
      </w:pPr>
      <w:r w:rsidRPr="00782DBE">
        <w:rPr>
          <w:rFonts w:cs="Times New Roman"/>
        </w:rPr>
        <w:t>Sűrűség, testsűrűség, halmazsűrűség fogalma, számítása, mérése</w:t>
      </w:r>
    </w:p>
    <w:p w14:paraId="1524C2AB" w14:textId="77777777" w:rsidR="00271802" w:rsidRPr="00782DBE" w:rsidRDefault="00271802" w:rsidP="00271802">
      <w:pPr>
        <w:spacing w:after="0"/>
        <w:ind w:left="851"/>
        <w:rPr>
          <w:rFonts w:cs="Times New Roman"/>
        </w:rPr>
      </w:pPr>
      <w:r w:rsidRPr="00782DBE">
        <w:rPr>
          <w:rFonts w:cs="Times New Roman"/>
        </w:rPr>
        <w:t>Hidrotechnikai tulajdonságok fogalma, vizsgálata</w:t>
      </w:r>
    </w:p>
    <w:p w14:paraId="3E4CCA9A" w14:textId="77777777" w:rsidR="00271802" w:rsidRPr="00782DBE" w:rsidRDefault="00271802" w:rsidP="00271802">
      <w:pPr>
        <w:spacing w:after="0"/>
        <w:ind w:left="851"/>
        <w:rPr>
          <w:rFonts w:cs="Times New Roman"/>
        </w:rPr>
      </w:pPr>
      <w:r w:rsidRPr="00782DBE">
        <w:rPr>
          <w:rFonts w:cs="Times New Roman"/>
        </w:rPr>
        <w:t>Mechanikai jellemzők fogalma és vizsgálatuk</w:t>
      </w:r>
    </w:p>
    <w:p w14:paraId="230548EE" w14:textId="77777777" w:rsidR="00271802" w:rsidRPr="00782DBE" w:rsidRDefault="00271802" w:rsidP="00271802">
      <w:pPr>
        <w:spacing w:after="0"/>
        <w:ind w:left="851"/>
        <w:rPr>
          <w:rFonts w:cs="Times New Roman"/>
        </w:rPr>
      </w:pPr>
      <w:r w:rsidRPr="00782DBE">
        <w:rPr>
          <w:rFonts w:cs="Times New Roman"/>
        </w:rPr>
        <w:t>Szemcsés anyagok vizsgálata</w:t>
      </w:r>
    </w:p>
    <w:p w14:paraId="178BF8FA" w14:textId="1CCB9F7D" w:rsidR="00FB6DBC" w:rsidRPr="00782DBE" w:rsidRDefault="00271802" w:rsidP="00271802">
      <w:pPr>
        <w:spacing w:after="0"/>
        <w:ind w:left="851"/>
        <w:rPr>
          <w:rFonts w:cs="Times New Roman"/>
        </w:rPr>
      </w:pPr>
      <w:r w:rsidRPr="00782DBE">
        <w:rPr>
          <w:rFonts w:cs="Times New Roman"/>
        </w:rPr>
        <w:t>Témakörökhöz kapcsolódó szakmai számítások, jegyzőkönyvek készítése</w:t>
      </w:r>
    </w:p>
    <w:p w14:paraId="6FDB4B49" w14:textId="77777777" w:rsidR="00FB6DBC" w:rsidRPr="00782DBE" w:rsidRDefault="00FB6DBC" w:rsidP="00FB6DBC">
      <w:pPr>
        <w:tabs>
          <w:tab w:val="left" w:pos="1418"/>
          <w:tab w:val="right" w:pos="9072"/>
        </w:tabs>
        <w:spacing w:after="0"/>
        <w:ind w:left="851"/>
        <w:rPr>
          <w:rFonts w:cs="Times New Roman"/>
        </w:rPr>
      </w:pPr>
    </w:p>
    <w:p w14:paraId="4AE41FC3" w14:textId="7690851D" w:rsidR="00FB6DBC" w:rsidRPr="00782DBE" w:rsidRDefault="00271802"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Kémiai vizsgálatok</w:t>
      </w:r>
    </w:p>
    <w:p w14:paraId="6686A59B" w14:textId="3311A141" w:rsidR="00271802" w:rsidRPr="00782DBE" w:rsidRDefault="00271802" w:rsidP="00271802">
      <w:pPr>
        <w:spacing w:after="0"/>
        <w:ind w:left="851"/>
        <w:rPr>
          <w:rFonts w:cs="Times New Roman"/>
        </w:rPr>
      </w:pPr>
      <w:r w:rsidRPr="00782DBE">
        <w:rPr>
          <w:rFonts w:cs="Times New Roman"/>
        </w:rPr>
        <w:t>Laboratóriumi munka szabályai, elsősegélynyújtás sérülések, balesetek esetén</w:t>
      </w:r>
    </w:p>
    <w:p w14:paraId="568C11E2" w14:textId="77777777" w:rsidR="00271802" w:rsidRPr="00782DBE" w:rsidRDefault="00271802" w:rsidP="00271802">
      <w:pPr>
        <w:spacing w:after="0"/>
        <w:ind w:left="851"/>
        <w:rPr>
          <w:rFonts w:cs="Times New Roman"/>
        </w:rPr>
      </w:pPr>
      <w:r w:rsidRPr="00782DBE">
        <w:rPr>
          <w:rFonts w:cs="Times New Roman"/>
        </w:rPr>
        <w:t>Laboratóriumi eszközök és használatuk</w:t>
      </w:r>
    </w:p>
    <w:p w14:paraId="5696FE7D" w14:textId="77777777" w:rsidR="00271802" w:rsidRPr="00782DBE" w:rsidRDefault="00271802" w:rsidP="00271802">
      <w:pPr>
        <w:spacing w:after="0"/>
        <w:ind w:left="851"/>
        <w:rPr>
          <w:rFonts w:cs="Times New Roman"/>
        </w:rPr>
      </w:pPr>
      <w:r w:rsidRPr="00782DBE">
        <w:rPr>
          <w:rFonts w:cs="Times New Roman"/>
        </w:rPr>
        <w:t>Laboratóriumi vegyszerhulladékok és tárolásuk</w:t>
      </w:r>
    </w:p>
    <w:p w14:paraId="79ADF71F" w14:textId="77777777" w:rsidR="00271802" w:rsidRPr="00782DBE" w:rsidRDefault="00271802" w:rsidP="00271802">
      <w:pPr>
        <w:spacing w:after="0"/>
        <w:ind w:left="851"/>
        <w:rPr>
          <w:rFonts w:cs="Times New Roman"/>
        </w:rPr>
      </w:pPr>
      <w:r w:rsidRPr="00782DBE">
        <w:rPr>
          <w:rFonts w:cs="Times New Roman"/>
        </w:rPr>
        <w:t>Laboratóriumi műveletek</w:t>
      </w:r>
    </w:p>
    <w:p w14:paraId="21EE47D1" w14:textId="77777777" w:rsidR="00271802" w:rsidRPr="00782DBE" w:rsidRDefault="00271802" w:rsidP="00271802">
      <w:pPr>
        <w:spacing w:after="0"/>
        <w:ind w:left="851"/>
        <w:rPr>
          <w:rFonts w:cs="Times New Roman"/>
        </w:rPr>
      </w:pPr>
      <w:r w:rsidRPr="00782DBE">
        <w:rPr>
          <w:rFonts w:cs="Times New Roman"/>
        </w:rPr>
        <w:t>Oldódás, oldatkészítés</w:t>
      </w:r>
    </w:p>
    <w:p w14:paraId="4D45D19A" w14:textId="77777777" w:rsidR="00271802" w:rsidRPr="00782DBE" w:rsidRDefault="00271802" w:rsidP="00271802">
      <w:pPr>
        <w:spacing w:after="0"/>
        <w:ind w:left="851"/>
        <w:rPr>
          <w:rFonts w:cs="Times New Roman"/>
        </w:rPr>
      </w:pPr>
      <w:r w:rsidRPr="00782DBE">
        <w:rPr>
          <w:rFonts w:cs="Times New Roman"/>
        </w:rPr>
        <w:t>Szárítás</w:t>
      </w:r>
    </w:p>
    <w:p w14:paraId="0A86CF06" w14:textId="77777777" w:rsidR="00271802" w:rsidRPr="00782DBE" w:rsidRDefault="00271802" w:rsidP="00271802">
      <w:pPr>
        <w:spacing w:after="0"/>
        <w:ind w:left="851"/>
        <w:rPr>
          <w:rFonts w:cs="Times New Roman"/>
        </w:rPr>
      </w:pPr>
      <w:r w:rsidRPr="00782DBE">
        <w:rPr>
          <w:rFonts w:cs="Times New Roman"/>
        </w:rPr>
        <w:t>Ülepítés, szűrés</w:t>
      </w:r>
    </w:p>
    <w:p w14:paraId="70C0D6FE" w14:textId="77777777" w:rsidR="00271802" w:rsidRPr="00782DBE" w:rsidRDefault="00271802" w:rsidP="00271802">
      <w:pPr>
        <w:spacing w:after="0"/>
        <w:ind w:left="851"/>
        <w:rPr>
          <w:rFonts w:cs="Times New Roman"/>
        </w:rPr>
      </w:pPr>
      <w:r w:rsidRPr="00782DBE">
        <w:rPr>
          <w:rFonts w:cs="Times New Roman"/>
        </w:rPr>
        <w:t>Kristályosítás</w:t>
      </w:r>
    </w:p>
    <w:p w14:paraId="3104C8DB" w14:textId="77777777" w:rsidR="00271802" w:rsidRPr="00782DBE" w:rsidRDefault="00271802" w:rsidP="00271802">
      <w:pPr>
        <w:spacing w:after="0"/>
        <w:ind w:left="851"/>
        <w:rPr>
          <w:rFonts w:cs="Times New Roman"/>
        </w:rPr>
      </w:pPr>
      <w:r w:rsidRPr="00782DBE">
        <w:rPr>
          <w:rFonts w:cs="Times New Roman"/>
        </w:rPr>
        <w:t>Bepárlás</w:t>
      </w:r>
    </w:p>
    <w:p w14:paraId="1F9A59B2" w14:textId="77777777" w:rsidR="00271802" w:rsidRPr="00782DBE" w:rsidRDefault="00271802" w:rsidP="00271802">
      <w:pPr>
        <w:spacing w:after="0"/>
        <w:ind w:left="851"/>
        <w:rPr>
          <w:rFonts w:cs="Times New Roman"/>
        </w:rPr>
      </w:pPr>
      <w:r w:rsidRPr="00782DBE">
        <w:rPr>
          <w:rFonts w:cs="Times New Roman"/>
        </w:rPr>
        <w:t>Desztillálás</w:t>
      </w:r>
    </w:p>
    <w:p w14:paraId="7F6FB6DC" w14:textId="77777777" w:rsidR="00271802" w:rsidRPr="00782DBE" w:rsidRDefault="00271802" w:rsidP="00271802">
      <w:pPr>
        <w:spacing w:after="0"/>
        <w:ind w:left="851"/>
        <w:rPr>
          <w:rFonts w:cs="Times New Roman"/>
        </w:rPr>
      </w:pPr>
      <w:r w:rsidRPr="00782DBE">
        <w:rPr>
          <w:rFonts w:cs="Times New Roman"/>
        </w:rPr>
        <w:t>Tömeg- és térfogat szerinti elemzés</w:t>
      </w:r>
    </w:p>
    <w:p w14:paraId="2CA35994" w14:textId="7F2B8DA6" w:rsidR="00FB6DBC" w:rsidRPr="00782DBE" w:rsidRDefault="00271802" w:rsidP="00FB6DBC">
      <w:pPr>
        <w:spacing w:after="0"/>
        <w:ind w:left="851"/>
        <w:rPr>
          <w:rFonts w:cs="Times New Roman"/>
        </w:rPr>
      </w:pPr>
      <w:r w:rsidRPr="00782DBE">
        <w:rPr>
          <w:rFonts w:cs="Times New Roman"/>
        </w:rPr>
        <w:t>Témakörökhöz kapcsolódó szakmai számítások, jegyzőkönyvek készítése</w:t>
      </w:r>
    </w:p>
    <w:p w14:paraId="11B03F29" w14:textId="77777777" w:rsidR="00FB6DBC" w:rsidRPr="00782DBE" w:rsidRDefault="00FB6DBC" w:rsidP="00FB6DBC">
      <w:pPr>
        <w:tabs>
          <w:tab w:val="left" w:pos="1418"/>
          <w:tab w:val="right" w:pos="9072"/>
        </w:tabs>
        <w:spacing w:after="0"/>
        <w:ind w:left="851"/>
        <w:rPr>
          <w:rFonts w:cs="Times New Roman"/>
        </w:rPr>
      </w:pPr>
    </w:p>
    <w:p w14:paraId="3173CACF" w14:textId="064C0CEC" w:rsidR="00FB6DBC" w:rsidRPr="00782DBE" w:rsidRDefault="00271802"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Biológiai vizsgálatok</w:t>
      </w:r>
    </w:p>
    <w:p w14:paraId="37203D50" w14:textId="51BED3D9" w:rsidR="00271802" w:rsidRPr="00782DBE" w:rsidRDefault="00271802" w:rsidP="00271802">
      <w:pPr>
        <w:spacing w:after="0"/>
        <w:ind w:left="851"/>
        <w:rPr>
          <w:rFonts w:cs="Times New Roman"/>
        </w:rPr>
      </w:pPr>
      <w:r w:rsidRPr="00782DBE">
        <w:rPr>
          <w:rFonts w:cs="Times New Roman"/>
        </w:rPr>
        <w:t>Biológiai vizsgálatok eszközei és használatuk</w:t>
      </w:r>
    </w:p>
    <w:p w14:paraId="6ADCEC58" w14:textId="77777777" w:rsidR="00271802" w:rsidRPr="00782DBE" w:rsidRDefault="00271802" w:rsidP="00271802">
      <w:pPr>
        <w:spacing w:after="0"/>
        <w:ind w:left="851"/>
        <w:rPr>
          <w:rFonts w:cs="Times New Roman"/>
        </w:rPr>
      </w:pPr>
      <w:r w:rsidRPr="00782DBE">
        <w:rPr>
          <w:rFonts w:cs="Times New Roman"/>
        </w:rPr>
        <w:t>Mikroszkópos vizsgálatok</w:t>
      </w:r>
    </w:p>
    <w:p w14:paraId="3863D458" w14:textId="77777777" w:rsidR="00271802" w:rsidRPr="00782DBE" w:rsidRDefault="00271802" w:rsidP="00271802">
      <w:pPr>
        <w:spacing w:after="0"/>
        <w:ind w:left="851"/>
        <w:rPr>
          <w:rFonts w:cs="Times New Roman"/>
        </w:rPr>
      </w:pPr>
      <w:r w:rsidRPr="00782DBE">
        <w:rPr>
          <w:rFonts w:cs="Times New Roman"/>
        </w:rPr>
        <w:t>Mikroszkóp felépítése, beállítása, kezelése</w:t>
      </w:r>
    </w:p>
    <w:p w14:paraId="68D60EDB" w14:textId="77777777" w:rsidR="00271802" w:rsidRPr="00782DBE" w:rsidRDefault="00271802" w:rsidP="00271802">
      <w:pPr>
        <w:spacing w:after="0"/>
        <w:ind w:left="851"/>
        <w:rPr>
          <w:rFonts w:cs="Times New Roman"/>
        </w:rPr>
      </w:pPr>
      <w:r w:rsidRPr="00782DBE">
        <w:rPr>
          <w:rFonts w:cs="Times New Roman"/>
        </w:rPr>
        <w:t>Mintavétel, minta előkészítése mikroszkópos vizsgálathoz</w:t>
      </w:r>
    </w:p>
    <w:p w14:paraId="7704CE0F" w14:textId="77777777" w:rsidR="00271802" w:rsidRPr="00782DBE" w:rsidRDefault="00271802" w:rsidP="00271802">
      <w:pPr>
        <w:spacing w:after="0"/>
        <w:ind w:left="851"/>
        <w:rPr>
          <w:rFonts w:cs="Times New Roman"/>
        </w:rPr>
      </w:pPr>
      <w:r w:rsidRPr="00782DBE">
        <w:rPr>
          <w:rFonts w:cs="Times New Roman"/>
        </w:rPr>
        <w:t>Metszetek készítése</w:t>
      </w:r>
    </w:p>
    <w:p w14:paraId="0E6201E0" w14:textId="77777777" w:rsidR="00271802" w:rsidRPr="00782DBE" w:rsidRDefault="00271802" w:rsidP="00271802">
      <w:pPr>
        <w:spacing w:after="0"/>
        <w:ind w:left="851"/>
        <w:rPr>
          <w:rFonts w:cs="Times New Roman"/>
        </w:rPr>
      </w:pPr>
      <w:r w:rsidRPr="00782DBE">
        <w:rPr>
          <w:rFonts w:cs="Times New Roman"/>
        </w:rPr>
        <w:t>Sűrített minták mikroszkópos vizsgálata, fajfelismerés</w:t>
      </w:r>
    </w:p>
    <w:p w14:paraId="60EE9B8E" w14:textId="77777777" w:rsidR="00271802" w:rsidRPr="00782DBE" w:rsidRDefault="00271802" w:rsidP="00271802">
      <w:pPr>
        <w:spacing w:after="0"/>
        <w:ind w:left="851"/>
        <w:rPr>
          <w:rFonts w:cs="Times New Roman"/>
        </w:rPr>
      </w:pPr>
      <w:r w:rsidRPr="00782DBE">
        <w:rPr>
          <w:rFonts w:cs="Times New Roman"/>
        </w:rPr>
        <w:t>Határozási, fajfelismerési gyakorlatok</w:t>
      </w:r>
    </w:p>
    <w:p w14:paraId="4238228B" w14:textId="46BDB068" w:rsidR="00FB6DBC" w:rsidRPr="00782DBE" w:rsidRDefault="00271802" w:rsidP="00FB6DBC">
      <w:pPr>
        <w:spacing w:after="0"/>
        <w:ind w:left="851"/>
        <w:rPr>
          <w:rFonts w:cs="Times New Roman"/>
        </w:rPr>
      </w:pPr>
      <w:r w:rsidRPr="00782DBE">
        <w:rPr>
          <w:rFonts w:cs="Times New Roman"/>
        </w:rPr>
        <w:t>Határozók és használatuk</w:t>
      </w:r>
    </w:p>
    <w:p w14:paraId="7E9202F0" w14:textId="77777777" w:rsidR="00FB6DBC" w:rsidRPr="00782DBE" w:rsidRDefault="00FB6DBC" w:rsidP="00FB6DBC">
      <w:pPr>
        <w:tabs>
          <w:tab w:val="left" w:pos="1418"/>
          <w:tab w:val="right" w:pos="9072"/>
        </w:tabs>
        <w:spacing w:after="0"/>
        <w:ind w:left="851"/>
        <w:rPr>
          <w:rFonts w:cs="Times New Roman"/>
        </w:rPr>
      </w:pPr>
    </w:p>
    <w:p w14:paraId="4287A63A" w14:textId="20CF7019" w:rsidR="00FB6DBC" w:rsidRPr="00782DBE" w:rsidRDefault="00271802"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Analitika gyakorlat</w:t>
      </w:r>
    </w:p>
    <w:p w14:paraId="4B0B967A" w14:textId="4AED1D4E" w:rsidR="00271802" w:rsidRPr="00782DBE" w:rsidRDefault="00271802" w:rsidP="00271802">
      <w:pPr>
        <w:spacing w:after="0"/>
        <w:ind w:left="851"/>
        <w:rPr>
          <w:rFonts w:cs="Times New Roman"/>
        </w:rPr>
      </w:pPr>
      <w:r w:rsidRPr="00782DBE">
        <w:rPr>
          <w:rFonts w:cs="Times New Roman"/>
        </w:rPr>
        <w:t>A mennyiségi elemzés klasszikus módszerei: gravimetria, titrimetria</w:t>
      </w:r>
    </w:p>
    <w:p w14:paraId="1698984B" w14:textId="77777777" w:rsidR="00271802" w:rsidRPr="00782DBE" w:rsidRDefault="00271802" w:rsidP="00271802">
      <w:pPr>
        <w:spacing w:after="0"/>
        <w:ind w:left="851"/>
        <w:rPr>
          <w:rFonts w:cs="Times New Roman"/>
        </w:rPr>
      </w:pPr>
      <w:r w:rsidRPr="00782DBE">
        <w:rPr>
          <w:rFonts w:cs="Times New Roman"/>
        </w:rPr>
        <w:t>Mérési hibák</w:t>
      </w:r>
    </w:p>
    <w:p w14:paraId="77174424" w14:textId="77777777" w:rsidR="00271802" w:rsidRPr="00782DBE" w:rsidRDefault="00271802" w:rsidP="00271802">
      <w:pPr>
        <w:spacing w:after="0"/>
        <w:ind w:left="851"/>
        <w:rPr>
          <w:rFonts w:cs="Times New Roman"/>
        </w:rPr>
      </w:pPr>
      <w:r w:rsidRPr="00782DBE">
        <w:rPr>
          <w:rFonts w:cs="Times New Roman"/>
        </w:rPr>
        <w:t>Az elemzés lépései, az analitikai minta előkészítése</w:t>
      </w:r>
    </w:p>
    <w:p w14:paraId="529E238B" w14:textId="77777777" w:rsidR="00271802" w:rsidRPr="00782DBE" w:rsidRDefault="00271802" w:rsidP="00271802">
      <w:pPr>
        <w:spacing w:after="0"/>
        <w:ind w:left="851"/>
        <w:rPr>
          <w:rFonts w:cs="Times New Roman"/>
        </w:rPr>
      </w:pPr>
      <w:r w:rsidRPr="00782DBE">
        <w:rPr>
          <w:rFonts w:cs="Times New Roman"/>
        </w:rPr>
        <w:t>Az anyagmennyiség-koncentráció</w:t>
      </w:r>
    </w:p>
    <w:p w14:paraId="17C67F1D" w14:textId="77777777" w:rsidR="00271802" w:rsidRPr="00782DBE" w:rsidRDefault="00271802" w:rsidP="00271802">
      <w:pPr>
        <w:spacing w:after="0"/>
        <w:ind w:left="851"/>
        <w:rPr>
          <w:rFonts w:cs="Times New Roman"/>
        </w:rPr>
      </w:pPr>
      <w:proofErr w:type="gramStart"/>
      <w:r w:rsidRPr="00782DBE">
        <w:rPr>
          <w:rFonts w:cs="Times New Roman"/>
        </w:rPr>
        <w:t>Sav-bázis titrálások</w:t>
      </w:r>
      <w:proofErr w:type="gramEnd"/>
      <w:r w:rsidRPr="00782DBE">
        <w:rPr>
          <w:rFonts w:cs="Times New Roman"/>
        </w:rPr>
        <w:t>, oldatok pontos koncentrációjának meghatározása, indikátorok használata</w:t>
      </w:r>
    </w:p>
    <w:p w14:paraId="3507396D" w14:textId="77777777" w:rsidR="00271802" w:rsidRPr="00782DBE" w:rsidRDefault="00271802" w:rsidP="00271802">
      <w:pPr>
        <w:spacing w:after="0"/>
        <w:ind w:left="851"/>
        <w:rPr>
          <w:rFonts w:cs="Times New Roman"/>
        </w:rPr>
      </w:pPr>
      <w:proofErr w:type="spellStart"/>
      <w:r w:rsidRPr="00782DBE">
        <w:rPr>
          <w:rFonts w:cs="Times New Roman"/>
        </w:rPr>
        <w:t>HCl-</w:t>
      </w:r>
      <w:proofErr w:type="spellEnd"/>
      <w:r w:rsidRPr="00782DBE">
        <w:rPr>
          <w:rFonts w:cs="Times New Roman"/>
        </w:rPr>
        <w:t xml:space="preserve"> és </w:t>
      </w:r>
      <w:proofErr w:type="spellStart"/>
      <w:r w:rsidRPr="00782DBE">
        <w:rPr>
          <w:rFonts w:cs="Times New Roman"/>
        </w:rPr>
        <w:t>NaOH-oldatok</w:t>
      </w:r>
      <w:proofErr w:type="spellEnd"/>
      <w:r w:rsidRPr="00782DBE">
        <w:rPr>
          <w:rFonts w:cs="Times New Roman"/>
        </w:rPr>
        <w:t xml:space="preserve"> készítése, pontos koncentrációjának meghatározása</w:t>
      </w:r>
    </w:p>
    <w:p w14:paraId="7132E5C8" w14:textId="77777777" w:rsidR="00271802" w:rsidRPr="00782DBE" w:rsidRDefault="00271802" w:rsidP="00271802">
      <w:pPr>
        <w:spacing w:after="0"/>
        <w:ind w:left="851"/>
        <w:rPr>
          <w:rFonts w:cs="Times New Roman"/>
        </w:rPr>
      </w:pPr>
      <w:r w:rsidRPr="00782DBE">
        <w:rPr>
          <w:rFonts w:cs="Times New Roman"/>
        </w:rPr>
        <w:t>Csapadékos titrálások</w:t>
      </w:r>
    </w:p>
    <w:p w14:paraId="48A62C08" w14:textId="77777777" w:rsidR="00271802" w:rsidRPr="00782DBE" w:rsidRDefault="00271802" w:rsidP="00271802">
      <w:pPr>
        <w:spacing w:after="0"/>
        <w:ind w:left="851"/>
        <w:rPr>
          <w:rFonts w:cs="Times New Roman"/>
        </w:rPr>
      </w:pPr>
      <w:proofErr w:type="spellStart"/>
      <w:r w:rsidRPr="00782DBE">
        <w:rPr>
          <w:rFonts w:cs="Times New Roman"/>
        </w:rPr>
        <w:t>Komplexometriás</w:t>
      </w:r>
      <w:proofErr w:type="spellEnd"/>
      <w:r w:rsidRPr="00782DBE">
        <w:rPr>
          <w:rFonts w:cs="Times New Roman"/>
        </w:rPr>
        <w:t xml:space="preserve"> titrálások</w:t>
      </w:r>
    </w:p>
    <w:p w14:paraId="29F40AD8" w14:textId="77777777" w:rsidR="00271802" w:rsidRPr="00782DBE" w:rsidRDefault="00271802" w:rsidP="00271802">
      <w:pPr>
        <w:spacing w:after="0"/>
        <w:ind w:left="851"/>
        <w:rPr>
          <w:rFonts w:cs="Times New Roman"/>
        </w:rPr>
      </w:pPr>
      <w:r w:rsidRPr="00782DBE">
        <w:rPr>
          <w:rFonts w:cs="Times New Roman"/>
        </w:rPr>
        <w:t>EDTA mérőoldat készítése, pontos koncentrációjának meghatározása</w:t>
      </w:r>
    </w:p>
    <w:p w14:paraId="1250D571" w14:textId="77777777" w:rsidR="00271802" w:rsidRPr="00782DBE" w:rsidRDefault="00271802" w:rsidP="00271802">
      <w:pPr>
        <w:spacing w:after="0"/>
        <w:ind w:left="851"/>
        <w:rPr>
          <w:rFonts w:cs="Times New Roman"/>
        </w:rPr>
      </w:pPr>
      <w:r w:rsidRPr="00782DBE">
        <w:rPr>
          <w:rFonts w:cs="Times New Roman"/>
        </w:rPr>
        <w:t xml:space="preserve">Komplex vízvizsgálatok </w:t>
      </w:r>
    </w:p>
    <w:p w14:paraId="421902C7" w14:textId="77777777" w:rsidR="00271802" w:rsidRPr="00782DBE" w:rsidRDefault="00271802" w:rsidP="00271802">
      <w:pPr>
        <w:spacing w:after="0"/>
        <w:ind w:left="851"/>
        <w:rPr>
          <w:rFonts w:cs="Times New Roman"/>
        </w:rPr>
      </w:pPr>
      <w:proofErr w:type="spellStart"/>
      <w:r w:rsidRPr="00782DBE">
        <w:rPr>
          <w:rFonts w:cs="Times New Roman"/>
        </w:rPr>
        <w:t>Permanganometriás</w:t>
      </w:r>
      <w:proofErr w:type="spellEnd"/>
      <w:r w:rsidRPr="00782DBE">
        <w:rPr>
          <w:rFonts w:cs="Times New Roman"/>
        </w:rPr>
        <w:t xml:space="preserve"> mérések</w:t>
      </w:r>
    </w:p>
    <w:p w14:paraId="548C6502" w14:textId="77777777" w:rsidR="00271802" w:rsidRPr="00782DBE" w:rsidRDefault="00271802" w:rsidP="00271802">
      <w:pPr>
        <w:spacing w:after="0"/>
        <w:ind w:left="851"/>
        <w:rPr>
          <w:rFonts w:cs="Times New Roman"/>
        </w:rPr>
      </w:pPr>
      <w:r w:rsidRPr="00782DBE">
        <w:rPr>
          <w:rFonts w:cs="Times New Roman"/>
        </w:rPr>
        <w:t>KMnO4 mérőoldat készítése, pontos koncentrációjának meghatározása</w:t>
      </w:r>
    </w:p>
    <w:p w14:paraId="6900CE6B" w14:textId="4F64F39E" w:rsidR="00FB6DBC" w:rsidRPr="00782DBE" w:rsidRDefault="00271802" w:rsidP="00FB6DBC">
      <w:pPr>
        <w:spacing w:after="0"/>
        <w:ind w:left="851"/>
        <w:rPr>
          <w:rFonts w:cs="Times New Roman"/>
        </w:rPr>
      </w:pPr>
      <w:proofErr w:type="spellStart"/>
      <w:r w:rsidRPr="00782DBE">
        <w:rPr>
          <w:rFonts w:cs="Times New Roman"/>
        </w:rPr>
        <w:t>Jodometriás</w:t>
      </w:r>
      <w:proofErr w:type="spellEnd"/>
      <w:r w:rsidRPr="00782DBE">
        <w:rPr>
          <w:rFonts w:cs="Times New Roman"/>
        </w:rPr>
        <w:t xml:space="preserve"> titrálások</w:t>
      </w:r>
    </w:p>
    <w:p w14:paraId="5EFBC66C" w14:textId="77777777" w:rsidR="00FB6DBC" w:rsidRPr="00782DBE" w:rsidRDefault="00FB6DBC" w:rsidP="00FB6DBC">
      <w:pPr>
        <w:tabs>
          <w:tab w:val="left" w:pos="1418"/>
          <w:tab w:val="right" w:pos="9072"/>
        </w:tabs>
        <w:spacing w:after="0"/>
        <w:ind w:left="851"/>
        <w:rPr>
          <w:rFonts w:cs="Times New Roman"/>
        </w:rPr>
      </w:pPr>
    </w:p>
    <w:p w14:paraId="7BF7F81E" w14:textId="162A7B32" w:rsidR="00FB6DBC" w:rsidRPr="00782DBE" w:rsidRDefault="0082424D"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Földméréstan gyakorlat</w:t>
      </w:r>
    </w:p>
    <w:p w14:paraId="6CEC2A0E" w14:textId="21399C48" w:rsidR="0082424D" w:rsidRPr="00782DBE" w:rsidRDefault="0082424D" w:rsidP="0082424D">
      <w:pPr>
        <w:spacing w:after="0"/>
        <w:ind w:left="851"/>
        <w:rPr>
          <w:rFonts w:cs="Times New Roman"/>
        </w:rPr>
      </w:pPr>
      <w:r w:rsidRPr="00782DBE">
        <w:rPr>
          <w:rFonts w:cs="Times New Roman"/>
        </w:rPr>
        <w:t>Vízszintes mérések</w:t>
      </w:r>
    </w:p>
    <w:p w14:paraId="3B165A9D" w14:textId="77777777" w:rsidR="0082424D" w:rsidRPr="00782DBE" w:rsidRDefault="0082424D" w:rsidP="0082424D">
      <w:pPr>
        <w:spacing w:after="0"/>
        <w:ind w:left="851"/>
        <w:rPr>
          <w:rFonts w:cs="Times New Roman"/>
        </w:rPr>
      </w:pPr>
      <w:r w:rsidRPr="00782DBE">
        <w:rPr>
          <w:rFonts w:cs="Times New Roman"/>
        </w:rPr>
        <w:t>Az iránymérés elve és eszközei</w:t>
      </w:r>
    </w:p>
    <w:p w14:paraId="639F18DE" w14:textId="77777777" w:rsidR="0082424D" w:rsidRPr="00782DBE" w:rsidRDefault="0082424D" w:rsidP="0082424D">
      <w:pPr>
        <w:spacing w:after="0"/>
        <w:ind w:left="851"/>
        <w:rPr>
          <w:rFonts w:cs="Times New Roman"/>
        </w:rPr>
      </w:pPr>
      <w:r w:rsidRPr="00782DBE">
        <w:rPr>
          <w:rFonts w:cs="Times New Roman"/>
        </w:rPr>
        <w:t>A teodolit használata. A vízszintes mérések módszereinek alkalmazása</w:t>
      </w:r>
    </w:p>
    <w:p w14:paraId="6989E2B3" w14:textId="77777777" w:rsidR="0082424D" w:rsidRPr="00782DBE" w:rsidRDefault="0082424D" w:rsidP="0082424D">
      <w:pPr>
        <w:spacing w:after="0"/>
        <w:ind w:left="851"/>
        <w:rPr>
          <w:rFonts w:cs="Times New Roman"/>
        </w:rPr>
      </w:pPr>
      <w:r w:rsidRPr="00782DBE">
        <w:rPr>
          <w:rFonts w:cs="Times New Roman"/>
        </w:rPr>
        <w:t>A szögmérés automatizálása</w:t>
      </w:r>
    </w:p>
    <w:p w14:paraId="69CAD600" w14:textId="77777777" w:rsidR="0082424D" w:rsidRPr="00782DBE" w:rsidRDefault="0082424D" w:rsidP="0082424D">
      <w:pPr>
        <w:spacing w:after="0"/>
        <w:ind w:left="851"/>
        <w:rPr>
          <w:rFonts w:cs="Times New Roman"/>
        </w:rPr>
      </w:pPr>
      <w:r w:rsidRPr="00782DBE">
        <w:rPr>
          <w:rFonts w:cs="Times New Roman"/>
        </w:rPr>
        <w:t>Távolságok mérése, geometriai és fizikai távolságmérés</w:t>
      </w:r>
    </w:p>
    <w:p w14:paraId="2580AA33" w14:textId="77777777" w:rsidR="0082424D" w:rsidRPr="00782DBE" w:rsidRDefault="0082424D" w:rsidP="0082424D">
      <w:pPr>
        <w:spacing w:after="0"/>
        <w:ind w:left="851"/>
        <w:rPr>
          <w:rFonts w:cs="Times New Roman"/>
        </w:rPr>
      </w:pPr>
      <w:r w:rsidRPr="00782DBE">
        <w:rPr>
          <w:rFonts w:cs="Times New Roman"/>
        </w:rPr>
        <w:t>Vízszintes abszolút és relatív értelmű helymeghatározások</w:t>
      </w:r>
    </w:p>
    <w:p w14:paraId="540E2517" w14:textId="77777777" w:rsidR="0082424D" w:rsidRPr="00782DBE" w:rsidRDefault="0082424D" w:rsidP="0082424D">
      <w:pPr>
        <w:spacing w:after="0"/>
        <w:ind w:left="851"/>
        <w:rPr>
          <w:rFonts w:cs="Times New Roman"/>
        </w:rPr>
      </w:pPr>
      <w:r w:rsidRPr="00782DBE">
        <w:rPr>
          <w:rFonts w:cs="Times New Roman"/>
        </w:rPr>
        <w:t>Egyenesek kitűzése és távolságmérés</w:t>
      </w:r>
    </w:p>
    <w:p w14:paraId="3DB1D6E5" w14:textId="77777777" w:rsidR="0082424D" w:rsidRPr="00782DBE" w:rsidRDefault="0082424D" w:rsidP="0082424D">
      <w:pPr>
        <w:spacing w:after="0"/>
        <w:ind w:left="851"/>
        <w:rPr>
          <w:rFonts w:cs="Times New Roman"/>
        </w:rPr>
      </w:pPr>
      <w:r w:rsidRPr="00782DBE">
        <w:rPr>
          <w:rFonts w:cs="Times New Roman"/>
        </w:rPr>
        <w:t>Derékszögű koordinátamérés</w:t>
      </w:r>
    </w:p>
    <w:p w14:paraId="6A8DEC7A" w14:textId="77777777" w:rsidR="0082424D" w:rsidRPr="00782DBE" w:rsidRDefault="0082424D" w:rsidP="0082424D">
      <w:pPr>
        <w:spacing w:after="0"/>
        <w:ind w:left="851"/>
        <w:rPr>
          <w:rFonts w:cs="Times New Roman"/>
        </w:rPr>
      </w:pPr>
      <w:r w:rsidRPr="00782DBE">
        <w:rPr>
          <w:rFonts w:cs="Times New Roman"/>
        </w:rPr>
        <w:t>Vízszintes értelmű kitűzési munkák (vonalas létesítmények és kisműtárgyak)</w:t>
      </w:r>
    </w:p>
    <w:p w14:paraId="61B5E3A1" w14:textId="77777777" w:rsidR="0082424D" w:rsidRPr="00782DBE" w:rsidRDefault="0082424D" w:rsidP="0082424D">
      <w:pPr>
        <w:spacing w:after="0"/>
        <w:ind w:left="851"/>
        <w:rPr>
          <w:rFonts w:cs="Times New Roman"/>
        </w:rPr>
      </w:pPr>
      <w:r w:rsidRPr="00782DBE">
        <w:rPr>
          <w:rFonts w:cs="Times New Roman"/>
        </w:rPr>
        <w:t>Szögmérés</w:t>
      </w:r>
    </w:p>
    <w:p w14:paraId="19EA7321" w14:textId="77777777" w:rsidR="0082424D" w:rsidRPr="00782DBE" w:rsidRDefault="0082424D" w:rsidP="0082424D">
      <w:pPr>
        <w:spacing w:after="0"/>
        <w:ind w:left="851"/>
        <w:rPr>
          <w:rFonts w:cs="Times New Roman"/>
        </w:rPr>
      </w:pPr>
      <w:r w:rsidRPr="00782DBE">
        <w:rPr>
          <w:rFonts w:cs="Times New Roman"/>
        </w:rPr>
        <w:t>Poláris koordinátamérés</w:t>
      </w:r>
    </w:p>
    <w:p w14:paraId="524F7215" w14:textId="77777777" w:rsidR="0082424D" w:rsidRPr="00782DBE" w:rsidRDefault="0082424D" w:rsidP="0082424D">
      <w:pPr>
        <w:spacing w:after="0"/>
        <w:ind w:left="851"/>
        <w:rPr>
          <w:rFonts w:cs="Times New Roman"/>
        </w:rPr>
      </w:pPr>
      <w:r w:rsidRPr="00782DBE">
        <w:rPr>
          <w:rFonts w:cs="Times New Roman"/>
        </w:rPr>
        <w:t>Magassági abszolút és relatív értelmű helymeghatározások</w:t>
      </w:r>
    </w:p>
    <w:p w14:paraId="4CD87934" w14:textId="77777777" w:rsidR="0082424D" w:rsidRPr="00782DBE" w:rsidRDefault="0082424D" w:rsidP="0082424D">
      <w:pPr>
        <w:spacing w:after="0"/>
        <w:ind w:left="851"/>
        <w:rPr>
          <w:rFonts w:cs="Times New Roman"/>
        </w:rPr>
      </w:pPr>
      <w:r w:rsidRPr="00782DBE">
        <w:rPr>
          <w:rFonts w:cs="Times New Roman"/>
        </w:rPr>
        <w:t>Szintezési munkák: vonalszintezés, területszintezés, keresztszelvény-felvétel Magasságok meghatározása. A szintezés eszközeinek használata, az optikai szintezőműszer. A szintezés módszereinek alkalmazása</w:t>
      </w:r>
    </w:p>
    <w:p w14:paraId="27AE971C" w14:textId="042AD494" w:rsidR="0082424D" w:rsidRPr="00782DBE" w:rsidRDefault="0082424D" w:rsidP="0082424D">
      <w:pPr>
        <w:spacing w:after="0"/>
        <w:ind w:left="851"/>
        <w:rPr>
          <w:rFonts w:cs="Times New Roman"/>
        </w:rPr>
      </w:pPr>
      <w:r w:rsidRPr="00782DBE">
        <w:rPr>
          <w:rFonts w:cs="Times New Roman"/>
        </w:rPr>
        <w:t>Térbeli helymeghatározás navigációs műho</w:t>
      </w:r>
      <w:r w:rsidR="002C1D9A">
        <w:rPr>
          <w:rFonts w:cs="Times New Roman"/>
        </w:rPr>
        <w:t>ldrendszerrel. A GPS használata</w:t>
      </w:r>
      <w:r w:rsidRPr="00782DBE">
        <w:rPr>
          <w:rFonts w:cs="Times New Roman"/>
        </w:rPr>
        <w:t xml:space="preserve"> </w:t>
      </w:r>
    </w:p>
    <w:p w14:paraId="6FE7D121" w14:textId="42E2872B" w:rsidR="0082424D" w:rsidRPr="00782DBE" w:rsidRDefault="0082424D" w:rsidP="0082424D">
      <w:pPr>
        <w:spacing w:after="0"/>
        <w:ind w:left="851"/>
        <w:rPr>
          <w:rFonts w:cs="Times New Roman"/>
        </w:rPr>
      </w:pPr>
      <w:r w:rsidRPr="00782DBE">
        <w:rPr>
          <w:rFonts w:cs="Times New Roman"/>
        </w:rPr>
        <w:t>Alaphálózatok, alappont</w:t>
      </w:r>
      <w:r w:rsidR="002C1D9A">
        <w:rPr>
          <w:rFonts w:cs="Times New Roman"/>
        </w:rPr>
        <w:t>-</w:t>
      </w:r>
      <w:r w:rsidRPr="00782DBE">
        <w:rPr>
          <w:rFonts w:cs="Times New Roman"/>
        </w:rPr>
        <w:t>sűrítés. Klasszikus vízszintes és magassági alappont</w:t>
      </w:r>
      <w:r w:rsidR="002C1D9A">
        <w:rPr>
          <w:rFonts w:cs="Times New Roman"/>
        </w:rPr>
        <w:t>-</w:t>
      </w:r>
      <w:r w:rsidRPr="00782DBE">
        <w:rPr>
          <w:rFonts w:cs="Times New Roman"/>
        </w:rPr>
        <w:t>hálózat. Alappont</w:t>
      </w:r>
      <w:r w:rsidR="002C1D9A">
        <w:rPr>
          <w:rFonts w:cs="Times New Roman"/>
        </w:rPr>
        <w:t>-</w:t>
      </w:r>
      <w:r w:rsidRPr="00782DBE">
        <w:rPr>
          <w:rFonts w:cs="Times New Roman"/>
        </w:rPr>
        <w:t>sűrít</w:t>
      </w:r>
      <w:r w:rsidR="002C1D9A">
        <w:rPr>
          <w:rFonts w:cs="Times New Roman"/>
        </w:rPr>
        <w:t>és műholdas helymeghatározással</w:t>
      </w:r>
    </w:p>
    <w:p w14:paraId="2B4ED587" w14:textId="77777777" w:rsidR="0082424D" w:rsidRPr="00782DBE" w:rsidRDefault="0082424D" w:rsidP="0082424D">
      <w:pPr>
        <w:spacing w:after="0"/>
        <w:ind w:left="851"/>
        <w:rPr>
          <w:rFonts w:cs="Times New Roman"/>
        </w:rPr>
      </w:pPr>
      <w:r w:rsidRPr="00782DBE">
        <w:rPr>
          <w:rFonts w:cs="Times New Roman"/>
        </w:rPr>
        <w:t xml:space="preserve">Részletes felmérések. Részletpontok vízszintes és magassági felmérése </w:t>
      </w:r>
    </w:p>
    <w:p w14:paraId="0A625D4F" w14:textId="77777777" w:rsidR="0082424D" w:rsidRPr="00782DBE" w:rsidRDefault="0082424D" w:rsidP="0082424D">
      <w:pPr>
        <w:spacing w:after="0"/>
        <w:ind w:left="851"/>
        <w:rPr>
          <w:rFonts w:cs="Times New Roman"/>
        </w:rPr>
      </w:pPr>
      <w:r w:rsidRPr="00782DBE">
        <w:rPr>
          <w:rFonts w:cs="Times New Roman"/>
        </w:rPr>
        <w:t xml:space="preserve">A műholdak és földi állomások alrendszerei, módszerek és lehetőségek, pontosság, hibaszámítás </w:t>
      </w:r>
    </w:p>
    <w:p w14:paraId="72F6A3C3" w14:textId="79B35A0D" w:rsidR="00FB6DBC" w:rsidRPr="00782DBE" w:rsidRDefault="0082424D" w:rsidP="00FB6DBC">
      <w:pPr>
        <w:spacing w:after="0"/>
        <w:ind w:left="851"/>
        <w:rPr>
          <w:rFonts w:cs="Times New Roman"/>
        </w:rPr>
      </w:pPr>
      <w:r w:rsidRPr="00782DBE">
        <w:rPr>
          <w:rFonts w:cs="Times New Roman"/>
        </w:rPr>
        <w:t xml:space="preserve">Mérési eredmények digitális feldolgozása </w:t>
      </w:r>
    </w:p>
    <w:p w14:paraId="7AF55C42" w14:textId="77777777" w:rsidR="00FB6DBC" w:rsidRPr="00782DBE" w:rsidRDefault="00FB6DBC" w:rsidP="00FB6DBC">
      <w:pPr>
        <w:tabs>
          <w:tab w:val="left" w:pos="1418"/>
          <w:tab w:val="right" w:pos="9072"/>
        </w:tabs>
        <w:spacing w:after="0"/>
        <w:ind w:left="851"/>
        <w:rPr>
          <w:rFonts w:cs="Times New Roman"/>
        </w:rPr>
      </w:pPr>
    </w:p>
    <w:p w14:paraId="31E149E3" w14:textId="59C2E3E3" w:rsidR="00FB6DBC" w:rsidRPr="00782DBE" w:rsidRDefault="008027A1" w:rsidP="00FB6DBC">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Környezettechnika gyakorlat</w:t>
      </w:r>
    </w:p>
    <w:p w14:paraId="2397A92D" w14:textId="6ADAA427" w:rsidR="008027A1" w:rsidRPr="00782DBE" w:rsidRDefault="008027A1" w:rsidP="008027A1">
      <w:pPr>
        <w:spacing w:after="0"/>
        <w:ind w:left="851"/>
        <w:rPr>
          <w:rFonts w:cs="Times New Roman"/>
        </w:rPr>
      </w:pPr>
      <w:r w:rsidRPr="00782DBE">
        <w:rPr>
          <w:rFonts w:cs="Times New Roman"/>
        </w:rPr>
        <w:t>Ülepedés vizsgálata, ülepedési próbák végzése</w:t>
      </w:r>
    </w:p>
    <w:p w14:paraId="0C41F10D" w14:textId="77777777" w:rsidR="008027A1" w:rsidRPr="00782DBE" w:rsidRDefault="008027A1" w:rsidP="008027A1">
      <w:pPr>
        <w:spacing w:after="0"/>
        <w:ind w:left="851"/>
        <w:rPr>
          <w:rFonts w:cs="Times New Roman"/>
        </w:rPr>
      </w:pPr>
      <w:r w:rsidRPr="00782DBE">
        <w:rPr>
          <w:rFonts w:cs="Times New Roman"/>
        </w:rPr>
        <w:t>Viszkozitás mérése, hatása az ülepedési sebességre</w:t>
      </w:r>
    </w:p>
    <w:p w14:paraId="58C9410F" w14:textId="77777777" w:rsidR="008027A1" w:rsidRPr="00782DBE" w:rsidRDefault="008027A1" w:rsidP="008027A1">
      <w:pPr>
        <w:spacing w:after="0"/>
        <w:ind w:left="851"/>
        <w:rPr>
          <w:rFonts w:cs="Times New Roman"/>
        </w:rPr>
      </w:pPr>
      <w:r w:rsidRPr="00782DBE">
        <w:rPr>
          <w:rFonts w:cs="Times New Roman"/>
        </w:rPr>
        <w:t>Felhajtóerő mérése, úszás, úszó test térfogatának számítása</w:t>
      </w:r>
    </w:p>
    <w:p w14:paraId="3BD1C546" w14:textId="77777777" w:rsidR="008027A1" w:rsidRPr="00782DBE" w:rsidRDefault="008027A1" w:rsidP="008027A1">
      <w:pPr>
        <w:spacing w:after="0"/>
        <w:ind w:left="851"/>
        <w:rPr>
          <w:rFonts w:cs="Times New Roman"/>
        </w:rPr>
      </w:pPr>
      <w:r w:rsidRPr="00782DBE">
        <w:rPr>
          <w:rFonts w:cs="Times New Roman"/>
        </w:rPr>
        <w:t>Közegellenállás mérése</w:t>
      </w:r>
    </w:p>
    <w:p w14:paraId="7989ECB0" w14:textId="77777777" w:rsidR="008027A1" w:rsidRPr="00782DBE" w:rsidRDefault="008027A1" w:rsidP="008027A1">
      <w:pPr>
        <w:spacing w:after="0"/>
        <w:ind w:left="851"/>
        <w:rPr>
          <w:rFonts w:cs="Times New Roman"/>
        </w:rPr>
      </w:pPr>
      <w:r w:rsidRPr="00782DBE">
        <w:rPr>
          <w:rFonts w:cs="Times New Roman"/>
        </w:rPr>
        <w:t>Dortmundi ülepítő hatékonyságának vizsgálata</w:t>
      </w:r>
    </w:p>
    <w:p w14:paraId="3B4A091C" w14:textId="77777777" w:rsidR="008027A1" w:rsidRPr="00782DBE" w:rsidRDefault="008027A1" w:rsidP="008027A1">
      <w:pPr>
        <w:spacing w:after="0"/>
        <w:ind w:left="851"/>
        <w:rPr>
          <w:rFonts w:cs="Times New Roman"/>
        </w:rPr>
      </w:pPr>
      <w:r w:rsidRPr="00782DBE">
        <w:rPr>
          <w:rFonts w:cs="Times New Roman"/>
        </w:rPr>
        <w:t>A derítés folyamatának vizsgálata</w:t>
      </w:r>
    </w:p>
    <w:p w14:paraId="224C43AD" w14:textId="77777777" w:rsidR="008027A1" w:rsidRPr="00782DBE" w:rsidRDefault="008027A1" w:rsidP="008027A1">
      <w:pPr>
        <w:spacing w:after="0"/>
        <w:ind w:left="851"/>
        <w:rPr>
          <w:rFonts w:cs="Times New Roman"/>
        </w:rPr>
      </w:pPr>
      <w:r w:rsidRPr="00782DBE">
        <w:rPr>
          <w:rFonts w:cs="Times New Roman"/>
        </w:rPr>
        <w:t>Szemcseméret szerinti elválasztás, rostálás, szitaanalízis, diagramkészítés</w:t>
      </w:r>
    </w:p>
    <w:p w14:paraId="62CD08C8" w14:textId="77777777" w:rsidR="008027A1" w:rsidRPr="00782DBE" w:rsidRDefault="008027A1" w:rsidP="008027A1">
      <w:pPr>
        <w:spacing w:after="0"/>
        <w:ind w:left="851"/>
        <w:rPr>
          <w:rFonts w:cs="Times New Roman"/>
        </w:rPr>
      </w:pPr>
      <w:r w:rsidRPr="00782DBE">
        <w:rPr>
          <w:rFonts w:cs="Times New Roman"/>
        </w:rPr>
        <w:t>Szemcsés szűrő készítése</w:t>
      </w:r>
    </w:p>
    <w:p w14:paraId="6ED6BEB0" w14:textId="77777777" w:rsidR="008027A1" w:rsidRPr="00782DBE" w:rsidRDefault="008027A1" w:rsidP="008027A1">
      <w:pPr>
        <w:spacing w:after="0"/>
        <w:ind w:left="851"/>
        <w:rPr>
          <w:rFonts w:cs="Times New Roman"/>
        </w:rPr>
      </w:pPr>
      <w:r w:rsidRPr="00782DBE">
        <w:rPr>
          <w:rFonts w:cs="Times New Roman"/>
        </w:rPr>
        <w:t>Szűrési sebesség mérése</w:t>
      </w:r>
    </w:p>
    <w:p w14:paraId="3F5E6491" w14:textId="77777777" w:rsidR="008027A1" w:rsidRPr="00782DBE" w:rsidRDefault="008027A1" w:rsidP="008027A1">
      <w:pPr>
        <w:spacing w:after="0"/>
        <w:ind w:left="851"/>
        <w:rPr>
          <w:rFonts w:cs="Times New Roman"/>
        </w:rPr>
      </w:pPr>
      <w:r w:rsidRPr="00782DBE">
        <w:rPr>
          <w:rFonts w:cs="Times New Roman"/>
        </w:rPr>
        <w:t>Vízhozam mérése, a szűrő ellenállásának számítása</w:t>
      </w:r>
    </w:p>
    <w:p w14:paraId="2344E79E" w14:textId="77777777" w:rsidR="008027A1" w:rsidRPr="00782DBE" w:rsidRDefault="008027A1" w:rsidP="008027A1">
      <w:pPr>
        <w:spacing w:after="0"/>
        <w:ind w:left="851"/>
        <w:rPr>
          <w:rFonts w:cs="Times New Roman"/>
        </w:rPr>
      </w:pPr>
      <w:r w:rsidRPr="00782DBE">
        <w:rPr>
          <w:rFonts w:cs="Times New Roman"/>
        </w:rPr>
        <w:t>Ioncserélő készítése</w:t>
      </w:r>
    </w:p>
    <w:p w14:paraId="2576632E" w14:textId="77777777" w:rsidR="008027A1" w:rsidRPr="00782DBE" w:rsidRDefault="008027A1" w:rsidP="008027A1">
      <w:pPr>
        <w:spacing w:after="0"/>
        <w:ind w:left="851"/>
        <w:rPr>
          <w:rFonts w:cs="Times New Roman"/>
        </w:rPr>
      </w:pPr>
      <w:r w:rsidRPr="00782DBE">
        <w:rPr>
          <w:rFonts w:cs="Times New Roman"/>
        </w:rPr>
        <w:t xml:space="preserve">A pH változásának mérése az ioncsere során </w:t>
      </w:r>
    </w:p>
    <w:p w14:paraId="49C799D4" w14:textId="77777777" w:rsidR="008027A1" w:rsidRPr="00782DBE" w:rsidRDefault="008027A1" w:rsidP="008027A1">
      <w:pPr>
        <w:spacing w:after="0"/>
        <w:ind w:left="851"/>
        <w:rPr>
          <w:rFonts w:cs="Times New Roman"/>
        </w:rPr>
      </w:pPr>
      <w:r w:rsidRPr="00782DBE">
        <w:rPr>
          <w:rFonts w:cs="Times New Roman"/>
        </w:rPr>
        <w:t xml:space="preserve">Bepárlás </w:t>
      </w:r>
    </w:p>
    <w:p w14:paraId="096523C0" w14:textId="77777777" w:rsidR="008027A1" w:rsidRPr="00782DBE" w:rsidRDefault="008027A1" w:rsidP="008027A1">
      <w:pPr>
        <w:spacing w:after="0"/>
        <w:ind w:left="851"/>
        <w:rPr>
          <w:rFonts w:cs="Times New Roman"/>
        </w:rPr>
      </w:pPr>
      <w:r w:rsidRPr="00782DBE">
        <w:rPr>
          <w:rFonts w:cs="Times New Roman"/>
        </w:rPr>
        <w:t xml:space="preserve">Szárítás </w:t>
      </w:r>
    </w:p>
    <w:p w14:paraId="2ADC5153" w14:textId="4A22AF05" w:rsidR="00FB6DBC" w:rsidRPr="00782DBE" w:rsidRDefault="008027A1" w:rsidP="008027A1">
      <w:pPr>
        <w:spacing w:after="0"/>
        <w:ind w:left="851"/>
        <w:rPr>
          <w:rFonts w:cs="Times New Roman"/>
        </w:rPr>
      </w:pPr>
      <w:r w:rsidRPr="00782DBE">
        <w:rPr>
          <w:rFonts w:cs="Times New Roman"/>
        </w:rPr>
        <w:t>Környezettechnikai eljárásokhoz kapcsolódó folyamatábrák készítése, értelmezése,</w:t>
      </w:r>
      <w:r w:rsidR="002C1D9A">
        <w:rPr>
          <w:rFonts w:cs="Times New Roman"/>
        </w:rPr>
        <w:t xml:space="preserve"> </w:t>
      </w:r>
      <w:r w:rsidRPr="00782DBE">
        <w:rPr>
          <w:rFonts w:cs="Times New Roman"/>
        </w:rPr>
        <w:t>kapcsolódó szakmai számítások</w:t>
      </w:r>
    </w:p>
    <w:p w14:paraId="6128980B" w14:textId="77777777" w:rsidR="00FB6DBC" w:rsidRPr="00782DBE" w:rsidRDefault="00FB6DBC" w:rsidP="00FB6DBC">
      <w:pPr>
        <w:tabs>
          <w:tab w:val="left" w:pos="1418"/>
          <w:tab w:val="right" w:pos="9072"/>
        </w:tabs>
        <w:spacing w:after="0"/>
        <w:ind w:left="851"/>
        <w:rPr>
          <w:rFonts w:cs="Times New Roman"/>
        </w:rPr>
      </w:pPr>
    </w:p>
    <w:p w14:paraId="4942C6CA"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A képzés javasolt helyszíne (ajánlás)</w:t>
      </w:r>
    </w:p>
    <w:p w14:paraId="21D10D26" w14:textId="69800922" w:rsidR="00FB6DBC" w:rsidRPr="00782DBE" w:rsidRDefault="008027A1" w:rsidP="00FB6DBC">
      <w:pPr>
        <w:spacing w:after="0"/>
        <w:ind w:left="426"/>
        <w:rPr>
          <w:rFonts w:cs="Times New Roman"/>
        </w:rPr>
      </w:pPr>
      <w:r w:rsidRPr="00782DBE">
        <w:rPr>
          <w:rFonts w:cs="Times New Roman"/>
        </w:rPr>
        <w:t>Szaktanterem, számítógépterem, tanműhely</w:t>
      </w:r>
    </w:p>
    <w:p w14:paraId="6BF23581" w14:textId="77777777" w:rsidR="00FB6DBC" w:rsidRPr="00782DBE" w:rsidRDefault="00FB6DBC" w:rsidP="00FB6DBC">
      <w:pPr>
        <w:spacing w:after="0"/>
        <w:ind w:left="426"/>
        <w:rPr>
          <w:rFonts w:cs="Times New Roman"/>
        </w:rPr>
      </w:pPr>
    </w:p>
    <w:p w14:paraId="5EF2CBDE" w14:textId="77777777" w:rsidR="00FB6DBC" w:rsidRPr="00782DBE" w:rsidRDefault="00FB6DBC" w:rsidP="00FB6DBC">
      <w:pPr>
        <w:pStyle w:val="Listaszerbekezds"/>
        <w:numPr>
          <w:ilvl w:val="1"/>
          <w:numId w:val="8"/>
        </w:numPr>
        <w:spacing w:after="0"/>
        <w:rPr>
          <w:rFonts w:cs="Times New Roman"/>
          <w:b/>
        </w:rPr>
      </w:pPr>
      <w:r w:rsidRPr="00782DBE">
        <w:rPr>
          <w:rFonts w:cs="Times New Roman"/>
          <w:b/>
        </w:rPr>
        <w:t>A tantárgy értékelésének módja</w:t>
      </w:r>
    </w:p>
    <w:p w14:paraId="2383E2BC" w14:textId="72F41233" w:rsidR="00FB6DBC" w:rsidRPr="00782DBE" w:rsidRDefault="00FB6DBC" w:rsidP="00FB6DBC">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159E0D08" w14:textId="77777777" w:rsidR="00FB6DBC" w:rsidRPr="00782DBE" w:rsidRDefault="00FB6DBC" w:rsidP="00FB6DBC">
      <w:pPr>
        <w:spacing w:after="0"/>
        <w:ind w:left="426"/>
        <w:rPr>
          <w:rFonts w:cs="Times New Roman"/>
        </w:rPr>
      </w:pPr>
    </w:p>
    <w:p w14:paraId="3D37BECC" w14:textId="77777777" w:rsidR="00A23F09" w:rsidRPr="00782DBE" w:rsidRDefault="00A23F09" w:rsidP="00A23F09">
      <w:pPr>
        <w:spacing w:after="200" w:line="276" w:lineRule="auto"/>
        <w:jc w:val="left"/>
        <w:rPr>
          <w:rFonts w:cs="Times New Roman"/>
        </w:rPr>
      </w:pPr>
      <w:r w:rsidRPr="00782DBE">
        <w:rPr>
          <w:rFonts w:cs="Times New Roman"/>
        </w:rPr>
        <w:br w:type="page"/>
      </w:r>
    </w:p>
    <w:p w14:paraId="1E9F75EC" w14:textId="77777777" w:rsidR="00A23F09" w:rsidRPr="00782DBE" w:rsidRDefault="00A23F09" w:rsidP="00A23F09">
      <w:pPr>
        <w:rPr>
          <w:rFonts w:cs="Times New Roman"/>
        </w:rPr>
      </w:pPr>
    </w:p>
    <w:p w14:paraId="667BA218" w14:textId="77777777" w:rsidR="00A23F09" w:rsidRPr="00782DBE" w:rsidRDefault="00A23F09" w:rsidP="00A23F09">
      <w:pPr>
        <w:spacing w:before="2880"/>
        <w:jc w:val="center"/>
        <w:rPr>
          <w:rFonts w:cs="Times New Roman"/>
          <w:b/>
          <w:sz w:val="36"/>
        </w:rPr>
      </w:pPr>
      <w:r w:rsidRPr="00782DBE">
        <w:rPr>
          <w:rFonts w:cs="Times New Roman"/>
          <w:b/>
          <w:sz w:val="36"/>
        </w:rPr>
        <w:t>A</w:t>
      </w:r>
    </w:p>
    <w:p w14:paraId="300657E0" w14:textId="6A54240B" w:rsidR="00A23F09" w:rsidRPr="00782DBE" w:rsidRDefault="008027A1" w:rsidP="00A23F09">
      <w:pPr>
        <w:spacing w:after="480"/>
        <w:jc w:val="center"/>
        <w:rPr>
          <w:rFonts w:cs="Times New Roman"/>
          <w:b/>
          <w:sz w:val="36"/>
        </w:rPr>
      </w:pPr>
      <w:r w:rsidRPr="00782DBE">
        <w:rPr>
          <w:rFonts w:cs="Times New Roman"/>
          <w:b/>
          <w:sz w:val="36"/>
        </w:rPr>
        <w:t>11547</w:t>
      </w:r>
      <w:r w:rsidR="00A23F09" w:rsidRPr="00782DBE">
        <w:rPr>
          <w:rFonts w:cs="Times New Roman"/>
          <w:b/>
          <w:sz w:val="36"/>
        </w:rPr>
        <w:t>-</w:t>
      </w:r>
      <w:r w:rsidRPr="00782DBE">
        <w:rPr>
          <w:rFonts w:cs="Times New Roman"/>
          <w:b/>
          <w:sz w:val="36"/>
        </w:rPr>
        <w:t>16</w:t>
      </w:r>
      <w:r w:rsidR="00A23F09" w:rsidRPr="00782DBE">
        <w:rPr>
          <w:rFonts w:cs="Times New Roman"/>
          <w:b/>
          <w:sz w:val="36"/>
        </w:rPr>
        <w:t xml:space="preserve"> azonosító számú</w:t>
      </w:r>
    </w:p>
    <w:p w14:paraId="7E65E817" w14:textId="5E334FC2" w:rsidR="00A23F09" w:rsidRPr="00782DBE" w:rsidRDefault="008027A1" w:rsidP="00A23F09">
      <w:pPr>
        <w:jc w:val="center"/>
        <w:rPr>
          <w:rFonts w:cs="Times New Roman"/>
          <w:b/>
          <w:sz w:val="36"/>
        </w:rPr>
      </w:pPr>
      <w:r w:rsidRPr="00782DBE">
        <w:rPr>
          <w:rFonts w:cs="Times New Roman"/>
          <w:b/>
          <w:sz w:val="36"/>
        </w:rPr>
        <w:t>Vízügyi ügyintéző</w:t>
      </w:r>
      <w:r w:rsidR="004C773C" w:rsidRPr="00782DBE">
        <w:rPr>
          <w:rFonts w:cs="Times New Roman"/>
          <w:b/>
          <w:sz w:val="36"/>
        </w:rPr>
        <w:t xml:space="preserve"> feladatok</w:t>
      </w:r>
    </w:p>
    <w:p w14:paraId="2685B1A5" w14:textId="77777777" w:rsidR="00A23F09" w:rsidRPr="00782DBE" w:rsidRDefault="00A23F09" w:rsidP="00A23F09">
      <w:pPr>
        <w:jc w:val="center"/>
        <w:rPr>
          <w:rFonts w:cs="Times New Roman"/>
          <w:b/>
          <w:sz w:val="36"/>
        </w:rPr>
      </w:pPr>
      <w:r w:rsidRPr="00782DBE">
        <w:rPr>
          <w:rFonts w:cs="Times New Roman"/>
          <w:b/>
          <w:sz w:val="36"/>
        </w:rPr>
        <w:t>megnevezésű</w:t>
      </w:r>
    </w:p>
    <w:p w14:paraId="71FCC102" w14:textId="77777777" w:rsidR="00A23F09" w:rsidRPr="00782DBE" w:rsidRDefault="00A23F09" w:rsidP="00A23F09">
      <w:pPr>
        <w:spacing w:before="480" w:after="480"/>
        <w:jc w:val="center"/>
        <w:rPr>
          <w:rFonts w:cs="Times New Roman"/>
          <w:b/>
          <w:sz w:val="36"/>
        </w:rPr>
      </w:pPr>
      <w:r w:rsidRPr="00782DBE">
        <w:rPr>
          <w:rFonts w:cs="Times New Roman"/>
          <w:b/>
          <w:sz w:val="36"/>
        </w:rPr>
        <w:t>szakmai követelménymodul</w:t>
      </w:r>
    </w:p>
    <w:p w14:paraId="0885612A" w14:textId="77777777" w:rsidR="00A23F09" w:rsidRPr="00782DBE" w:rsidRDefault="00A23F09" w:rsidP="00A23F09">
      <w:pPr>
        <w:jc w:val="center"/>
        <w:rPr>
          <w:rFonts w:cs="Times New Roman"/>
          <w:b/>
          <w:sz w:val="36"/>
        </w:rPr>
      </w:pPr>
      <w:r w:rsidRPr="00782DBE">
        <w:rPr>
          <w:rFonts w:cs="Times New Roman"/>
          <w:b/>
          <w:sz w:val="36"/>
        </w:rPr>
        <w:t>tantárgyai, témakörei</w:t>
      </w:r>
    </w:p>
    <w:p w14:paraId="7FED5069" w14:textId="77777777" w:rsidR="00A23F09" w:rsidRPr="00782DBE" w:rsidRDefault="00A23F09" w:rsidP="00A23F09">
      <w:pPr>
        <w:spacing w:after="200" w:line="276" w:lineRule="auto"/>
        <w:jc w:val="left"/>
        <w:rPr>
          <w:rFonts w:cs="Times New Roman"/>
        </w:rPr>
      </w:pPr>
      <w:r w:rsidRPr="00782DBE">
        <w:rPr>
          <w:rFonts w:cs="Times New Roman"/>
        </w:rPr>
        <w:br w:type="page"/>
      </w:r>
    </w:p>
    <w:p w14:paraId="4E32C946" w14:textId="213167F1" w:rsidR="00A23F09" w:rsidRPr="00782DBE" w:rsidRDefault="00A23F09" w:rsidP="00A23F09">
      <w:pPr>
        <w:rPr>
          <w:rFonts w:cs="Times New Roman"/>
        </w:rPr>
      </w:pPr>
      <w:r w:rsidRPr="00782DBE">
        <w:rPr>
          <w:rFonts w:cs="Times New Roman"/>
        </w:rPr>
        <w:t xml:space="preserve">A </w:t>
      </w:r>
      <w:r w:rsidR="008027A1" w:rsidRPr="00782DBE">
        <w:rPr>
          <w:rFonts w:cs="Times New Roman"/>
        </w:rPr>
        <w:t>11547</w:t>
      </w:r>
      <w:r w:rsidRPr="00782DBE">
        <w:rPr>
          <w:rFonts w:cs="Times New Roman"/>
        </w:rPr>
        <w:t>-</w:t>
      </w:r>
      <w:r w:rsidR="008027A1" w:rsidRPr="00782DBE">
        <w:rPr>
          <w:rFonts w:cs="Times New Roman"/>
        </w:rPr>
        <w:t>16</w:t>
      </w:r>
      <w:r w:rsidRPr="00782DBE">
        <w:rPr>
          <w:rFonts w:cs="Times New Roman"/>
        </w:rPr>
        <w:t xml:space="preserve"> azonosító számú </w:t>
      </w:r>
      <w:r w:rsidR="008027A1" w:rsidRPr="00782DBE">
        <w:rPr>
          <w:rFonts w:cs="Times New Roman"/>
        </w:rPr>
        <w:t>Vízügyi ügyintéző feladatok</w:t>
      </w:r>
      <w:r w:rsidRPr="00782DBE">
        <w:rPr>
          <w:rFonts w:cs="Times New Roman"/>
        </w:rPr>
        <w:t xml:space="preserve"> megnevezésű szakmai követelménymodulhoz tartozó tantárgyak és témakörök oktatása során </w:t>
      </w:r>
      <w:r w:rsidR="000E4DF2">
        <w:rPr>
          <w:rFonts w:cs="Times New Roman"/>
        </w:rPr>
        <w:t>fejlesztendő kompetenciák:</w:t>
      </w:r>
    </w:p>
    <w:tbl>
      <w:tblPr>
        <w:tblW w:w="0" w:type="auto"/>
        <w:jc w:val="center"/>
        <w:tblInd w:w="-1400" w:type="dxa"/>
        <w:tblLayout w:type="fixed"/>
        <w:tblCellMar>
          <w:left w:w="30" w:type="dxa"/>
          <w:right w:w="30" w:type="dxa"/>
        </w:tblCellMar>
        <w:tblLook w:val="0000" w:firstRow="0" w:lastRow="0" w:firstColumn="0" w:lastColumn="0" w:noHBand="0" w:noVBand="0"/>
      </w:tblPr>
      <w:tblGrid>
        <w:gridCol w:w="5670"/>
        <w:gridCol w:w="758"/>
        <w:gridCol w:w="758"/>
      </w:tblGrid>
      <w:tr w:rsidR="002578F2" w:rsidRPr="00CB3EE4" w14:paraId="67DE6D6A" w14:textId="77777777" w:rsidTr="00CB3EE4">
        <w:trPr>
          <w:cantSplit/>
          <w:trHeight w:val="2007"/>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D60697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6BA7DFA" w14:textId="1A8C9269" w:rsidR="002578F2" w:rsidRPr="00CB3EE4" w:rsidRDefault="002578F2" w:rsidP="00DD2002">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Vízügyi ügyintéző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B7FBCCE" w14:textId="26A0515A" w:rsidR="002578F2" w:rsidRPr="00CB3EE4" w:rsidRDefault="002578F2" w:rsidP="00DD2002">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Ügyintézői gyakorlat</w:t>
            </w:r>
          </w:p>
        </w:tc>
      </w:tr>
      <w:tr w:rsidR="002578F2" w:rsidRPr="00CB3EE4" w14:paraId="3DE064B7"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B186CB9" w14:textId="7777777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30FE0A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32A52A4"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53651D05"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1F736934" w14:textId="091BE01B"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Informatikai programok használatával ügyviteli munkát végez</w:t>
            </w:r>
          </w:p>
        </w:tc>
        <w:tc>
          <w:tcPr>
            <w:tcW w:w="758" w:type="dxa"/>
            <w:tcBorders>
              <w:top w:val="single" w:sz="6" w:space="0" w:color="auto"/>
              <w:left w:val="single" w:sz="6" w:space="0" w:color="auto"/>
              <w:bottom w:val="single" w:sz="6" w:space="0" w:color="auto"/>
              <w:right w:val="single" w:sz="6" w:space="0" w:color="auto"/>
            </w:tcBorders>
            <w:vAlign w:val="center"/>
          </w:tcPr>
          <w:p w14:paraId="2997AE62" w14:textId="0D7120C9"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B09ABCF" w14:textId="4803829B"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418364B"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69173203" w14:textId="49B64801"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Iratkezeléssel kapcsolatos feladatokat lát el</w:t>
            </w:r>
          </w:p>
        </w:tc>
        <w:tc>
          <w:tcPr>
            <w:tcW w:w="758" w:type="dxa"/>
            <w:tcBorders>
              <w:top w:val="single" w:sz="6" w:space="0" w:color="auto"/>
              <w:left w:val="single" w:sz="6" w:space="0" w:color="auto"/>
              <w:bottom w:val="single" w:sz="6" w:space="0" w:color="auto"/>
              <w:right w:val="single" w:sz="6" w:space="0" w:color="auto"/>
            </w:tcBorders>
            <w:vAlign w:val="center"/>
          </w:tcPr>
          <w:p w14:paraId="39E69E31" w14:textId="70F52414"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F4F965D" w14:textId="07760BAE"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369FAEAD"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FE7BE86" w14:textId="56AAC1CA"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Szöveges dokumentumokat és egyszerű táblázatokat készít</w:t>
            </w:r>
          </w:p>
        </w:tc>
        <w:tc>
          <w:tcPr>
            <w:tcW w:w="758" w:type="dxa"/>
            <w:tcBorders>
              <w:top w:val="single" w:sz="6" w:space="0" w:color="auto"/>
              <w:left w:val="single" w:sz="6" w:space="0" w:color="auto"/>
              <w:bottom w:val="single" w:sz="6" w:space="0" w:color="auto"/>
              <w:right w:val="single" w:sz="6" w:space="0" w:color="auto"/>
            </w:tcBorders>
            <w:vAlign w:val="center"/>
          </w:tcPr>
          <w:p w14:paraId="58850E71" w14:textId="6FD94955"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387F73F" w14:textId="7DDF31BE"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CD16AE2"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3BF442B" w14:textId="76844D91"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Hivatalos levelet készít (tájékoztató levél, megállapodások stb.) hagyományos és digitális formában</w:t>
            </w:r>
          </w:p>
        </w:tc>
        <w:tc>
          <w:tcPr>
            <w:tcW w:w="758" w:type="dxa"/>
            <w:tcBorders>
              <w:top w:val="single" w:sz="6" w:space="0" w:color="auto"/>
              <w:left w:val="single" w:sz="6" w:space="0" w:color="auto"/>
              <w:bottom w:val="single" w:sz="6" w:space="0" w:color="auto"/>
              <w:right w:val="single" w:sz="6" w:space="0" w:color="auto"/>
            </w:tcBorders>
            <w:vAlign w:val="center"/>
          </w:tcPr>
          <w:p w14:paraId="7BA6FBEF" w14:textId="4CA0A425"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01C099E" w14:textId="49C5EBA5"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293A7A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8FE0F9C" w14:textId="48EDE85D"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Adatbázist tölt fel és egyszerű szűréseket végez</w:t>
            </w:r>
          </w:p>
        </w:tc>
        <w:tc>
          <w:tcPr>
            <w:tcW w:w="758" w:type="dxa"/>
            <w:tcBorders>
              <w:top w:val="single" w:sz="6" w:space="0" w:color="auto"/>
              <w:left w:val="single" w:sz="6" w:space="0" w:color="auto"/>
              <w:bottom w:val="single" w:sz="6" w:space="0" w:color="auto"/>
              <w:right w:val="single" w:sz="6" w:space="0" w:color="auto"/>
            </w:tcBorders>
            <w:vAlign w:val="center"/>
          </w:tcPr>
          <w:p w14:paraId="35A98D4B" w14:textId="69F8264D"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9E43DF" w14:textId="6FE2551A"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6753A632"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45926138" w14:textId="58E7AD52"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Adatállományból egyszerűbb jelentést készít</w:t>
            </w:r>
          </w:p>
        </w:tc>
        <w:tc>
          <w:tcPr>
            <w:tcW w:w="758" w:type="dxa"/>
            <w:tcBorders>
              <w:top w:val="single" w:sz="6" w:space="0" w:color="auto"/>
              <w:left w:val="single" w:sz="6" w:space="0" w:color="auto"/>
              <w:bottom w:val="single" w:sz="6" w:space="0" w:color="auto"/>
              <w:right w:val="single" w:sz="6" w:space="0" w:color="auto"/>
            </w:tcBorders>
            <w:vAlign w:val="center"/>
          </w:tcPr>
          <w:p w14:paraId="1BA86EBF" w14:textId="4AF10BC3"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7AD6137" w14:textId="1C5D240A"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0232B32"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F1BA808" w14:textId="3C3C5233"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Formanyomtatványokat tölt ki</w:t>
            </w:r>
          </w:p>
        </w:tc>
        <w:tc>
          <w:tcPr>
            <w:tcW w:w="758" w:type="dxa"/>
            <w:tcBorders>
              <w:top w:val="single" w:sz="6" w:space="0" w:color="auto"/>
              <w:left w:val="single" w:sz="6" w:space="0" w:color="auto"/>
              <w:bottom w:val="single" w:sz="6" w:space="0" w:color="auto"/>
              <w:right w:val="single" w:sz="6" w:space="0" w:color="auto"/>
            </w:tcBorders>
            <w:vAlign w:val="center"/>
          </w:tcPr>
          <w:p w14:paraId="3309E28B" w14:textId="712A3BB3"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D44CBB6" w14:textId="7C4145AC"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15274C5"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6FCFEB6" w14:textId="6F1ADD3B"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Adatszolgáltatást, adatellenőrzést végez, gondoskodik az adatok biztonságos kezeléséről</w:t>
            </w:r>
          </w:p>
        </w:tc>
        <w:tc>
          <w:tcPr>
            <w:tcW w:w="758" w:type="dxa"/>
            <w:tcBorders>
              <w:top w:val="single" w:sz="6" w:space="0" w:color="auto"/>
              <w:left w:val="single" w:sz="6" w:space="0" w:color="auto"/>
              <w:bottom w:val="single" w:sz="6" w:space="0" w:color="auto"/>
              <w:right w:val="single" w:sz="6" w:space="0" w:color="auto"/>
            </w:tcBorders>
            <w:vAlign w:val="center"/>
          </w:tcPr>
          <w:p w14:paraId="52C45A1E" w14:textId="74A6031C"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C20E1C" w14:textId="1FD251EB"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5F7EFC41"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3566BA8" w14:textId="629D6AE0"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Irodatechnikai berendezéseket kezel (fax, telefon, nyomtató, szkenner, lamináló stb.)</w:t>
            </w:r>
          </w:p>
        </w:tc>
        <w:tc>
          <w:tcPr>
            <w:tcW w:w="758" w:type="dxa"/>
            <w:tcBorders>
              <w:top w:val="single" w:sz="6" w:space="0" w:color="auto"/>
              <w:left w:val="single" w:sz="6" w:space="0" w:color="auto"/>
              <w:bottom w:val="single" w:sz="6" w:space="0" w:color="auto"/>
              <w:right w:val="single" w:sz="6" w:space="0" w:color="auto"/>
            </w:tcBorders>
            <w:vAlign w:val="center"/>
          </w:tcPr>
          <w:p w14:paraId="456CC773" w14:textId="4C1A10A8"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92C6230" w14:textId="1EFDCB7C"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8995386"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6010818E" w14:textId="09740E58"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Ügyintézéshez kapcsolódó ügyfélszolgálati web alapú felületeket használ</w:t>
            </w:r>
          </w:p>
        </w:tc>
        <w:tc>
          <w:tcPr>
            <w:tcW w:w="758" w:type="dxa"/>
            <w:tcBorders>
              <w:top w:val="single" w:sz="6" w:space="0" w:color="auto"/>
              <w:left w:val="single" w:sz="6" w:space="0" w:color="auto"/>
              <w:bottom w:val="single" w:sz="6" w:space="0" w:color="auto"/>
              <w:right w:val="single" w:sz="6" w:space="0" w:color="auto"/>
            </w:tcBorders>
            <w:vAlign w:val="center"/>
          </w:tcPr>
          <w:p w14:paraId="74471799" w14:textId="44570595"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66141D0" w14:textId="597E0722"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1058CF1"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D262B54" w14:textId="52E493AB"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Feladatvégzéséhez előkészíti a technikai és tárgyi feltételeket, valamint az egészséges és biztonságos munkakörülményeket</w:t>
            </w:r>
          </w:p>
        </w:tc>
        <w:tc>
          <w:tcPr>
            <w:tcW w:w="758" w:type="dxa"/>
            <w:tcBorders>
              <w:top w:val="single" w:sz="6" w:space="0" w:color="auto"/>
              <w:left w:val="single" w:sz="6" w:space="0" w:color="auto"/>
              <w:bottom w:val="single" w:sz="6" w:space="0" w:color="auto"/>
              <w:right w:val="single" w:sz="6" w:space="0" w:color="auto"/>
            </w:tcBorders>
            <w:vAlign w:val="center"/>
          </w:tcPr>
          <w:p w14:paraId="0C58DB5C" w14:textId="2601EBAD"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7E4017C" w14:textId="32BB1C8C"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70D544C"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1CFCBC50" w14:textId="4F42F263"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Külső és belső iratokat, leveleket fogalmaz tartalmi utasítás alapján</w:t>
            </w:r>
          </w:p>
        </w:tc>
        <w:tc>
          <w:tcPr>
            <w:tcW w:w="758" w:type="dxa"/>
            <w:tcBorders>
              <w:top w:val="single" w:sz="6" w:space="0" w:color="auto"/>
              <w:left w:val="single" w:sz="6" w:space="0" w:color="auto"/>
              <w:bottom w:val="single" w:sz="6" w:space="0" w:color="auto"/>
              <w:right w:val="single" w:sz="6" w:space="0" w:color="auto"/>
            </w:tcBorders>
            <w:vAlign w:val="center"/>
          </w:tcPr>
          <w:p w14:paraId="26D11CD6" w14:textId="56599D66"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4BF411" w14:textId="46F83F4D"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28AF269"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45679C95" w14:textId="3CA1405E"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Bizonylatokat tölt ki</w:t>
            </w:r>
          </w:p>
        </w:tc>
        <w:tc>
          <w:tcPr>
            <w:tcW w:w="758" w:type="dxa"/>
            <w:tcBorders>
              <w:top w:val="single" w:sz="6" w:space="0" w:color="auto"/>
              <w:left w:val="single" w:sz="6" w:space="0" w:color="auto"/>
              <w:bottom w:val="single" w:sz="6" w:space="0" w:color="auto"/>
              <w:right w:val="single" w:sz="6" w:space="0" w:color="auto"/>
            </w:tcBorders>
            <w:vAlign w:val="center"/>
          </w:tcPr>
          <w:p w14:paraId="32EEEA14" w14:textId="112F365C"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96D4F7" w14:textId="5B452397"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A7AC13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782A4FF" w14:textId="5C715350" w:rsidR="002578F2" w:rsidRPr="00CB3EE4" w:rsidRDefault="002578F2" w:rsidP="002C1D9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Ellenőrzi és jóváhagyásra előkészíti az üzemeltetők, szolgáltatók által közölt OSAP, TESZIR és vízkészlet</w:t>
            </w:r>
            <w:r w:rsidR="002C1D9A">
              <w:rPr>
                <w:rFonts w:eastAsia="Times New Roman" w:cs="Times New Roman"/>
                <w:color w:val="000000"/>
                <w:szCs w:val="24"/>
                <w:lang w:eastAsia="hu-HU"/>
              </w:rPr>
              <w:t>-</w:t>
            </w:r>
            <w:r w:rsidRPr="00CB3EE4">
              <w:rPr>
                <w:rFonts w:eastAsia="Times New Roman" w:cs="Times New Roman"/>
                <w:color w:val="000000"/>
                <w:szCs w:val="24"/>
                <w:lang w:eastAsia="hu-HU"/>
              </w:rPr>
              <w:t>nyilvántartási adatokat</w:t>
            </w:r>
          </w:p>
        </w:tc>
        <w:tc>
          <w:tcPr>
            <w:tcW w:w="758" w:type="dxa"/>
            <w:tcBorders>
              <w:top w:val="single" w:sz="6" w:space="0" w:color="auto"/>
              <w:left w:val="single" w:sz="6" w:space="0" w:color="auto"/>
              <w:bottom w:val="single" w:sz="6" w:space="0" w:color="auto"/>
              <w:right w:val="single" w:sz="6" w:space="0" w:color="auto"/>
            </w:tcBorders>
            <w:vAlign w:val="center"/>
          </w:tcPr>
          <w:p w14:paraId="4A00B868" w14:textId="64BC0EF8"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18AF4B98" w14:textId="0DB0C99E"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6D21BFCD"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25248B8" w14:textId="52336546" w:rsidR="002578F2" w:rsidRPr="00CB3EE4" w:rsidRDefault="002578F2" w:rsidP="008718AD">
            <w:pPr>
              <w:autoSpaceDE w:val="0"/>
              <w:autoSpaceDN w:val="0"/>
              <w:adjustRightInd w:val="0"/>
              <w:spacing w:after="0"/>
              <w:jc w:val="left"/>
              <w:rPr>
                <w:rFonts w:cs="Times New Roman"/>
                <w:color w:val="000000"/>
                <w:szCs w:val="24"/>
              </w:rPr>
            </w:pPr>
            <w:proofErr w:type="gramStart"/>
            <w:r w:rsidRPr="00CB3EE4">
              <w:rPr>
                <w:rFonts w:eastAsia="Times New Roman" w:cs="Times New Roman"/>
                <w:color w:val="000000"/>
                <w:szCs w:val="24"/>
                <w:lang w:eastAsia="hu-HU"/>
              </w:rPr>
              <w:t>Víz(</w:t>
            </w:r>
            <w:proofErr w:type="gramEnd"/>
            <w:r w:rsidRPr="00CB3EE4">
              <w:rPr>
                <w:rFonts w:eastAsia="Times New Roman" w:cs="Times New Roman"/>
                <w:color w:val="000000"/>
                <w:szCs w:val="24"/>
                <w:lang w:eastAsia="hu-HU"/>
              </w:rPr>
              <w:t>gyűjtő)gazdálkodási tárgyú jelentések összeállításában közreműködik</w:t>
            </w:r>
          </w:p>
        </w:tc>
        <w:tc>
          <w:tcPr>
            <w:tcW w:w="758" w:type="dxa"/>
            <w:tcBorders>
              <w:top w:val="single" w:sz="6" w:space="0" w:color="auto"/>
              <w:left w:val="single" w:sz="6" w:space="0" w:color="auto"/>
              <w:bottom w:val="single" w:sz="6" w:space="0" w:color="auto"/>
              <w:right w:val="single" w:sz="6" w:space="0" w:color="auto"/>
            </w:tcBorders>
            <w:vAlign w:val="center"/>
          </w:tcPr>
          <w:p w14:paraId="39BCA578" w14:textId="1DD40687"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1524B248" w14:textId="42529AA0"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66AC338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AE8B108" w14:textId="642E8360" w:rsidR="002578F2" w:rsidRPr="00CB3EE4" w:rsidRDefault="002578F2" w:rsidP="002C1D9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Ár-</w:t>
            </w:r>
            <w:r w:rsidR="002C1D9A">
              <w:rPr>
                <w:rFonts w:eastAsia="Times New Roman" w:cs="Times New Roman"/>
                <w:color w:val="000000"/>
                <w:szCs w:val="24"/>
                <w:lang w:eastAsia="hu-HU"/>
              </w:rPr>
              <w:t xml:space="preserve"> </w:t>
            </w:r>
            <w:r w:rsidRPr="00CB3EE4">
              <w:rPr>
                <w:rFonts w:eastAsia="Times New Roman" w:cs="Times New Roman"/>
                <w:color w:val="000000"/>
                <w:szCs w:val="24"/>
                <w:lang w:eastAsia="hu-HU"/>
              </w:rPr>
              <w:t>és belvízvédelmi, vízhiány</w:t>
            </w:r>
            <w:r w:rsidR="002C1D9A">
              <w:rPr>
                <w:rFonts w:eastAsia="Times New Roman" w:cs="Times New Roman"/>
                <w:color w:val="000000"/>
                <w:szCs w:val="24"/>
                <w:lang w:eastAsia="hu-HU"/>
              </w:rPr>
              <w:t>-</w:t>
            </w:r>
            <w:r w:rsidRPr="00CB3EE4">
              <w:rPr>
                <w:rFonts w:eastAsia="Times New Roman" w:cs="Times New Roman"/>
                <w:color w:val="000000"/>
                <w:szCs w:val="24"/>
                <w:lang w:eastAsia="hu-HU"/>
              </w:rPr>
              <w:t>kárelhárítási és vízminőség</w:t>
            </w:r>
            <w:r w:rsidR="002C1D9A">
              <w:rPr>
                <w:rFonts w:eastAsia="Times New Roman" w:cs="Times New Roman"/>
                <w:color w:val="000000"/>
                <w:szCs w:val="24"/>
                <w:lang w:eastAsia="hu-HU"/>
              </w:rPr>
              <w:t>-</w:t>
            </w:r>
            <w:r w:rsidRPr="00CB3EE4">
              <w:rPr>
                <w:rFonts w:eastAsia="Times New Roman" w:cs="Times New Roman"/>
                <w:color w:val="000000"/>
                <w:szCs w:val="24"/>
                <w:lang w:eastAsia="hu-HU"/>
              </w:rPr>
              <w:t>védelmi feladatok végrehajtásában közreműködik</w:t>
            </w:r>
          </w:p>
        </w:tc>
        <w:tc>
          <w:tcPr>
            <w:tcW w:w="758" w:type="dxa"/>
            <w:tcBorders>
              <w:top w:val="single" w:sz="6" w:space="0" w:color="auto"/>
              <w:left w:val="single" w:sz="6" w:space="0" w:color="auto"/>
              <w:bottom w:val="single" w:sz="6" w:space="0" w:color="auto"/>
              <w:right w:val="single" w:sz="6" w:space="0" w:color="auto"/>
            </w:tcBorders>
            <w:vAlign w:val="center"/>
          </w:tcPr>
          <w:p w14:paraId="2BDC74B9" w14:textId="35947165"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43769780" w14:textId="10CFAE35"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E4F2999"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7740A763" w14:textId="0A5AD9C2"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Mezőgazdasági vízszolgáltatási, vízrendezési, folyógazdálkodási, tógazdálkodási, árvízvédelmi, vízgazdálkodási, vízgyűjtő-gazdálkodási és víziközművekkel kapcsolatos feladatok ügyintézésében részt vesz</w:t>
            </w:r>
          </w:p>
        </w:tc>
        <w:tc>
          <w:tcPr>
            <w:tcW w:w="758" w:type="dxa"/>
            <w:tcBorders>
              <w:top w:val="single" w:sz="6" w:space="0" w:color="auto"/>
              <w:left w:val="single" w:sz="6" w:space="0" w:color="auto"/>
              <w:bottom w:val="single" w:sz="6" w:space="0" w:color="auto"/>
              <w:right w:val="single" w:sz="6" w:space="0" w:color="auto"/>
            </w:tcBorders>
            <w:vAlign w:val="center"/>
          </w:tcPr>
          <w:p w14:paraId="066284C4" w14:textId="1EC2DE20"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0C8C1A2A" w14:textId="4997F81F"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67BB0587"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3DFBD170" w14:textId="6616869D"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szakmai jogszabályok és szabványok változásait figyelemmel kíséri</w:t>
            </w:r>
          </w:p>
        </w:tc>
        <w:tc>
          <w:tcPr>
            <w:tcW w:w="758" w:type="dxa"/>
            <w:tcBorders>
              <w:top w:val="single" w:sz="6" w:space="0" w:color="auto"/>
              <w:left w:val="single" w:sz="6" w:space="0" w:color="auto"/>
              <w:bottom w:val="single" w:sz="6" w:space="0" w:color="auto"/>
              <w:right w:val="single" w:sz="6" w:space="0" w:color="auto"/>
            </w:tcBorders>
            <w:vAlign w:val="center"/>
          </w:tcPr>
          <w:p w14:paraId="009E7D19" w14:textId="09372E93"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B31DF87" w14:textId="25026258"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967E031"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CD008BA" w14:textId="6783927F"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 xml:space="preserve">Figyeli a vízügyi és a víziközmű szakterületen megjelenő pályázati lehetőségeket </w:t>
            </w:r>
          </w:p>
        </w:tc>
        <w:tc>
          <w:tcPr>
            <w:tcW w:w="758" w:type="dxa"/>
            <w:tcBorders>
              <w:top w:val="single" w:sz="6" w:space="0" w:color="auto"/>
              <w:left w:val="single" w:sz="6" w:space="0" w:color="auto"/>
              <w:bottom w:val="single" w:sz="6" w:space="0" w:color="auto"/>
              <w:right w:val="single" w:sz="6" w:space="0" w:color="auto"/>
            </w:tcBorders>
            <w:vAlign w:val="center"/>
          </w:tcPr>
          <w:p w14:paraId="23EB84A4" w14:textId="1063DB87"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 </w:t>
            </w:r>
          </w:p>
        </w:tc>
        <w:tc>
          <w:tcPr>
            <w:tcW w:w="758" w:type="dxa"/>
            <w:tcBorders>
              <w:top w:val="single" w:sz="6" w:space="0" w:color="auto"/>
              <w:left w:val="single" w:sz="6" w:space="0" w:color="auto"/>
              <w:bottom w:val="single" w:sz="6" w:space="0" w:color="auto"/>
              <w:right w:val="single" w:sz="6" w:space="0" w:color="auto"/>
            </w:tcBorders>
            <w:vAlign w:val="center"/>
          </w:tcPr>
          <w:p w14:paraId="1D4C3C7B" w14:textId="0D0770A9"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357110D9"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71106F9F" w14:textId="7179C7CD"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Részt vesz a pályázatok lebonyolításában</w:t>
            </w:r>
          </w:p>
        </w:tc>
        <w:tc>
          <w:tcPr>
            <w:tcW w:w="758" w:type="dxa"/>
            <w:tcBorders>
              <w:top w:val="single" w:sz="6" w:space="0" w:color="auto"/>
              <w:left w:val="single" w:sz="6" w:space="0" w:color="auto"/>
              <w:bottom w:val="single" w:sz="6" w:space="0" w:color="auto"/>
              <w:right w:val="single" w:sz="6" w:space="0" w:color="auto"/>
            </w:tcBorders>
            <w:vAlign w:val="center"/>
          </w:tcPr>
          <w:p w14:paraId="1E970CF7" w14:textId="67F2FD74"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3D93048" w14:textId="6FF24040"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646A7797"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4DA01439" w14:textId="3B97D3C8" w:rsidR="002578F2" w:rsidRPr="00CB3EE4" w:rsidRDefault="002578F2" w:rsidP="008718A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Szakterületén panaszok és közérdekű bejelentések kivizsgálásában közreműködik</w:t>
            </w:r>
          </w:p>
        </w:tc>
        <w:tc>
          <w:tcPr>
            <w:tcW w:w="758" w:type="dxa"/>
            <w:tcBorders>
              <w:top w:val="single" w:sz="6" w:space="0" w:color="auto"/>
              <w:left w:val="single" w:sz="6" w:space="0" w:color="auto"/>
              <w:bottom w:val="single" w:sz="6" w:space="0" w:color="auto"/>
              <w:right w:val="single" w:sz="6" w:space="0" w:color="auto"/>
            </w:tcBorders>
            <w:vAlign w:val="center"/>
          </w:tcPr>
          <w:p w14:paraId="11349BD0" w14:textId="4AA4754D"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A4A2A85" w14:textId="2234D60E" w:rsidR="002578F2" w:rsidRPr="00CB3EE4" w:rsidRDefault="002578F2" w:rsidP="008718A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F4DF466"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5A04612" w14:textId="77777777" w:rsidR="002578F2" w:rsidRPr="00CB3EE4" w:rsidRDefault="002578F2" w:rsidP="008718AD">
            <w:pPr>
              <w:autoSpaceDE w:val="0"/>
              <w:autoSpaceDN w:val="0"/>
              <w:adjustRightInd w:val="0"/>
              <w:spacing w:after="0"/>
              <w:jc w:val="center"/>
              <w:rPr>
                <w:rFonts w:cs="Times New Roman"/>
                <w:color w:val="000000"/>
                <w:szCs w:val="24"/>
              </w:rPr>
            </w:pPr>
            <w:r w:rsidRPr="00CB3EE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0ACEF11" w14:textId="77777777" w:rsidR="002578F2" w:rsidRPr="00CB3EE4" w:rsidRDefault="002578F2" w:rsidP="008718A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5C2070" w14:textId="77777777" w:rsidR="002578F2" w:rsidRPr="00CB3EE4" w:rsidRDefault="002578F2" w:rsidP="008718AD">
            <w:pPr>
              <w:autoSpaceDE w:val="0"/>
              <w:autoSpaceDN w:val="0"/>
              <w:adjustRightInd w:val="0"/>
              <w:spacing w:after="0"/>
              <w:jc w:val="center"/>
              <w:rPr>
                <w:rFonts w:cs="Times New Roman"/>
                <w:color w:val="000000"/>
                <w:szCs w:val="24"/>
              </w:rPr>
            </w:pPr>
          </w:p>
        </w:tc>
      </w:tr>
      <w:tr w:rsidR="002578F2" w:rsidRPr="00CB3EE4" w14:paraId="005F416C"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67E9264C" w14:textId="5C8F37EA"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Jogi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766F2A64" w14:textId="7D60FDBF"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1BA370A" w14:textId="0CF37E41"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2EDE4C7"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615D7764" w14:textId="743F2C72"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kommunikáció folyamata és fajtái</w:t>
            </w:r>
          </w:p>
        </w:tc>
        <w:tc>
          <w:tcPr>
            <w:tcW w:w="758" w:type="dxa"/>
            <w:tcBorders>
              <w:top w:val="single" w:sz="6" w:space="0" w:color="auto"/>
              <w:left w:val="single" w:sz="6" w:space="0" w:color="auto"/>
              <w:bottom w:val="single" w:sz="6" w:space="0" w:color="auto"/>
              <w:right w:val="single" w:sz="6" w:space="0" w:color="auto"/>
            </w:tcBorders>
            <w:vAlign w:val="center"/>
          </w:tcPr>
          <w:p w14:paraId="59BA2925" w14:textId="36991164"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5C9554B" w14:textId="293D0C76"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F95BE5B"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B6E89E0" w14:textId="2613CA42"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szóbeli és írásbeli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4AAC1949" w14:textId="60431313"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752E73A" w14:textId="083FBC96"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ED2C29F"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4EB46873" w14:textId="3F193826" w:rsidR="002578F2" w:rsidRPr="00CB3EE4" w:rsidRDefault="002C1D9A" w:rsidP="00C45723">
            <w:pPr>
              <w:autoSpaceDE w:val="0"/>
              <w:autoSpaceDN w:val="0"/>
              <w:adjustRightInd w:val="0"/>
              <w:spacing w:after="0"/>
              <w:jc w:val="left"/>
              <w:rPr>
                <w:rFonts w:cs="Times New Roman"/>
                <w:color w:val="000000"/>
                <w:szCs w:val="24"/>
              </w:rPr>
            </w:pPr>
            <w:r>
              <w:rPr>
                <w:rFonts w:eastAsia="Times New Roman" w:cs="Times New Roman"/>
                <w:color w:val="000000"/>
                <w:szCs w:val="24"/>
                <w:lang w:eastAsia="hu-HU"/>
              </w:rPr>
              <w:t>A nem</w:t>
            </w:r>
            <w:r w:rsidR="002578F2" w:rsidRPr="00CB3EE4">
              <w:rPr>
                <w:rFonts w:eastAsia="Times New Roman" w:cs="Times New Roman"/>
                <w:color w:val="000000"/>
                <w:szCs w:val="24"/>
                <w:lang w:eastAsia="hu-HU"/>
              </w:rPr>
              <w:t>verbális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7A17D0E0" w14:textId="7CEDE03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EB51E0D" w14:textId="4CBF5A99"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662B309"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6811FD0" w14:textId="64037779"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Az elektronikus kapcsolattartás alapvető szabályai (netikett)</w:t>
            </w:r>
          </w:p>
        </w:tc>
        <w:tc>
          <w:tcPr>
            <w:tcW w:w="758" w:type="dxa"/>
            <w:tcBorders>
              <w:top w:val="single" w:sz="6" w:space="0" w:color="auto"/>
              <w:left w:val="single" w:sz="6" w:space="0" w:color="auto"/>
              <w:bottom w:val="single" w:sz="6" w:space="0" w:color="auto"/>
              <w:right w:val="single" w:sz="6" w:space="0" w:color="auto"/>
            </w:tcBorders>
            <w:vAlign w:val="center"/>
          </w:tcPr>
          <w:p w14:paraId="22AE1E12" w14:textId="740B3944"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C4522A" w14:textId="6DA0DD83"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977B5A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E1E870C" w14:textId="4F5ED583"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kommunikációs zavarok fajtái és elhárításuk módjai</w:t>
            </w:r>
          </w:p>
        </w:tc>
        <w:tc>
          <w:tcPr>
            <w:tcW w:w="758" w:type="dxa"/>
            <w:tcBorders>
              <w:top w:val="single" w:sz="6" w:space="0" w:color="auto"/>
              <w:left w:val="single" w:sz="6" w:space="0" w:color="auto"/>
              <w:bottom w:val="single" w:sz="6" w:space="0" w:color="auto"/>
              <w:right w:val="single" w:sz="6" w:space="0" w:color="auto"/>
            </w:tcBorders>
            <w:vAlign w:val="center"/>
          </w:tcPr>
          <w:p w14:paraId="642F971F" w14:textId="0431E43A"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0C57035" w14:textId="55E85FE6"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 </w:t>
            </w:r>
          </w:p>
        </w:tc>
      </w:tr>
      <w:tr w:rsidR="002578F2" w:rsidRPr="00CB3EE4" w14:paraId="4B299DB8"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07F6846" w14:textId="5964D9DE"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viselkedéskultúra alapszabályai</w:t>
            </w:r>
          </w:p>
        </w:tc>
        <w:tc>
          <w:tcPr>
            <w:tcW w:w="758" w:type="dxa"/>
            <w:tcBorders>
              <w:top w:val="single" w:sz="6" w:space="0" w:color="auto"/>
              <w:left w:val="single" w:sz="6" w:space="0" w:color="auto"/>
              <w:bottom w:val="single" w:sz="6" w:space="0" w:color="auto"/>
              <w:right w:val="single" w:sz="6" w:space="0" w:color="auto"/>
            </w:tcBorders>
            <w:vAlign w:val="center"/>
          </w:tcPr>
          <w:p w14:paraId="52CFF68B" w14:textId="0D070ED7"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F322208" w14:textId="7A70282D"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 </w:t>
            </w:r>
          </w:p>
        </w:tc>
      </w:tr>
      <w:tr w:rsidR="002578F2" w:rsidRPr="00CB3EE4" w14:paraId="12335228"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16948AD1" w14:textId="07B4FD1D"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Az üzleti magatartás és protokoll előírásai</w:t>
            </w:r>
          </w:p>
        </w:tc>
        <w:tc>
          <w:tcPr>
            <w:tcW w:w="758" w:type="dxa"/>
            <w:tcBorders>
              <w:top w:val="single" w:sz="6" w:space="0" w:color="auto"/>
              <w:left w:val="single" w:sz="6" w:space="0" w:color="auto"/>
              <w:bottom w:val="single" w:sz="6" w:space="0" w:color="auto"/>
              <w:right w:val="single" w:sz="6" w:space="0" w:color="auto"/>
            </w:tcBorders>
            <w:vAlign w:val="center"/>
          </w:tcPr>
          <w:p w14:paraId="5B9E27C6" w14:textId="455EFF0D"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D68CB71" w14:textId="05641827"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 </w:t>
            </w:r>
          </w:p>
        </w:tc>
      </w:tr>
      <w:tr w:rsidR="002578F2" w:rsidRPr="00CB3EE4" w14:paraId="18F7D47E"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5E37257" w14:textId="7D5E9093"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Az irodai munka etikai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11A65B16" w14:textId="2FDD57D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601088D" w14:textId="20A74169"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 </w:t>
            </w:r>
          </w:p>
        </w:tc>
      </w:tr>
      <w:tr w:rsidR="002578F2" w:rsidRPr="00CB3EE4" w14:paraId="74F290B8"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769FA5C2" w14:textId="02C9C1FE"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munkahelyi kapcsolatok (felettessel, munkatárssal, ügyfelekkel)</w:t>
            </w:r>
          </w:p>
        </w:tc>
        <w:tc>
          <w:tcPr>
            <w:tcW w:w="758" w:type="dxa"/>
            <w:tcBorders>
              <w:top w:val="single" w:sz="6" w:space="0" w:color="auto"/>
              <w:left w:val="single" w:sz="6" w:space="0" w:color="auto"/>
              <w:bottom w:val="single" w:sz="6" w:space="0" w:color="auto"/>
              <w:right w:val="single" w:sz="6" w:space="0" w:color="auto"/>
            </w:tcBorders>
            <w:vAlign w:val="center"/>
          </w:tcPr>
          <w:p w14:paraId="65A70853" w14:textId="1123CE0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3F733F0" w14:textId="25A357C2"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6ED6F5B"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18A6CE12" w14:textId="066A71F7"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munkahelyi viselkedés alapnormái</w:t>
            </w:r>
          </w:p>
        </w:tc>
        <w:tc>
          <w:tcPr>
            <w:tcW w:w="758" w:type="dxa"/>
            <w:tcBorders>
              <w:top w:val="single" w:sz="6" w:space="0" w:color="auto"/>
              <w:left w:val="single" w:sz="6" w:space="0" w:color="auto"/>
              <w:bottom w:val="single" w:sz="6" w:space="0" w:color="auto"/>
              <w:right w:val="single" w:sz="6" w:space="0" w:color="auto"/>
            </w:tcBorders>
            <w:vAlign w:val="center"/>
          </w:tcPr>
          <w:p w14:paraId="523C3951" w14:textId="3CA2C4F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B6FBBC7" w14:textId="0FFA017B"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 </w:t>
            </w:r>
          </w:p>
        </w:tc>
      </w:tr>
      <w:tr w:rsidR="002578F2" w:rsidRPr="00CB3EE4" w14:paraId="2FB88484"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668EB522" w14:textId="57C6DE65"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munkahelyi konfliktusok és kezelési módjaik</w:t>
            </w:r>
          </w:p>
        </w:tc>
        <w:tc>
          <w:tcPr>
            <w:tcW w:w="758" w:type="dxa"/>
            <w:tcBorders>
              <w:top w:val="single" w:sz="6" w:space="0" w:color="auto"/>
              <w:left w:val="single" w:sz="6" w:space="0" w:color="auto"/>
              <w:bottom w:val="single" w:sz="6" w:space="0" w:color="auto"/>
              <w:right w:val="single" w:sz="6" w:space="0" w:color="auto"/>
            </w:tcBorders>
            <w:vAlign w:val="center"/>
          </w:tcPr>
          <w:p w14:paraId="0BC7C8C6" w14:textId="034E9AAB"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A6E0B3B" w14:textId="6DC97564"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r>
      <w:tr w:rsidR="002578F2" w:rsidRPr="00CB3EE4" w14:paraId="3A7DFCA3"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4C08947" w14:textId="2D272324"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Konfliktuskezelési technikák</w:t>
            </w:r>
          </w:p>
        </w:tc>
        <w:tc>
          <w:tcPr>
            <w:tcW w:w="758" w:type="dxa"/>
            <w:tcBorders>
              <w:top w:val="single" w:sz="6" w:space="0" w:color="auto"/>
              <w:left w:val="single" w:sz="6" w:space="0" w:color="auto"/>
              <w:bottom w:val="single" w:sz="6" w:space="0" w:color="auto"/>
              <w:right w:val="single" w:sz="6" w:space="0" w:color="auto"/>
            </w:tcBorders>
            <w:vAlign w:val="center"/>
          </w:tcPr>
          <w:p w14:paraId="795F5403" w14:textId="517BDA0B"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926F485" w14:textId="367975C7"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r>
      <w:tr w:rsidR="002578F2" w:rsidRPr="00CB3EE4" w14:paraId="01979295"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E51DEAC" w14:textId="27BA4210"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levelezés és elektronikus kapcsolattartás udvariassági szabályai</w:t>
            </w:r>
          </w:p>
        </w:tc>
        <w:tc>
          <w:tcPr>
            <w:tcW w:w="758" w:type="dxa"/>
            <w:tcBorders>
              <w:top w:val="single" w:sz="6" w:space="0" w:color="auto"/>
              <w:left w:val="single" w:sz="6" w:space="0" w:color="auto"/>
              <w:bottom w:val="single" w:sz="6" w:space="0" w:color="auto"/>
              <w:right w:val="single" w:sz="6" w:space="0" w:color="auto"/>
            </w:tcBorders>
            <w:vAlign w:val="center"/>
          </w:tcPr>
          <w:p w14:paraId="75D81DB6" w14:textId="2F8515C3"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EF8B5EA" w14:textId="681FBE22"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r>
      <w:tr w:rsidR="002578F2" w:rsidRPr="00CB3EE4" w14:paraId="36D6297A"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EDF1E0B" w14:textId="71D7FA5D"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Adatvédelem és a biztonságos adathasználat szabályai</w:t>
            </w:r>
          </w:p>
        </w:tc>
        <w:tc>
          <w:tcPr>
            <w:tcW w:w="758" w:type="dxa"/>
            <w:tcBorders>
              <w:top w:val="single" w:sz="6" w:space="0" w:color="auto"/>
              <w:left w:val="single" w:sz="6" w:space="0" w:color="auto"/>
              <w:bottom w:val="single" w:sz="6" w:space="0" w:color="auto"/>
              <w:right w:val="single" w:sz="6" w:space="0" w:color="auto"/>
            </w:tcBorders>
            <w:vAlign w:val="center"/>
          </w:tcPr>
          <w:p w14:paraId="40906384" w14:textId="05ACC2BE"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E4683EC" w14:textId="4FB7975D"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C9BCDD8"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101F972" w14:textId="5136A84C"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Ügyviteli folyamatok, ügyviteli rend, ügyviteli bizonylatok</w:t>
            </w:r>
          </w:p>
        </w:tc>
        <w:tc>
          <w:tcPr>
            <w:tcW w:w="758" w:type="dxa"/>
            <w:tcBorders>
              <w:top w:val="single" w:sz="6" w:space="0" w:color="auto"/>
              <w:left w:val="single" w:sz="6" w:space="0" w:color="auto"/>
              <w:bottom w:val="single" w:sz="6" w:space="0" w:color="auto"/>
              <w:right w:val="single" w:sz="6" w:space="0" w:color="auto"/>
            </w:tcBorders>
            <w:vAlign w:val="center"/>
          </w:tcPr>
          <w:p w14:paraId="53CB793B" w14:textId="38E33976"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F6BF13" w14:textId="0020332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5F6D0A5"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0349836" w14:textId="6E56CCA8"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Statisztikai mutatók, statisztikai adatok elemzése</w:t>
            </w:r>
          </w:p>
        </w:tc>
        <w:tc>
          <w:tcPr>
            <w:tcW w:w="758" w:type="dxa"/>
            <w:tcBorders>
              <w:top w:val="single" w:sz="6" w:space="0" w:color="auto"/>
              <w:left w:val="single" w:sz="6" w:space="0" w:color="auto"/>
              <w:bottom w:val="single" w:sz="6" w:space="0" w:color="auto"/>
              <w:right w:val="single" w:sz="6" w:space="0" w:color="auto"/>
            </w:tcBorders>
            <w:vAlign w:val="center"/>
          </w:tcPr>
          <w:p w14:paraId="1CC000B3" w14:textId="12F64E68"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CE78588" w14:textId="0E2AB9EF"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7B6F375"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36AD73A9" w14:textId="182BCA9C"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Irodai munkát segítő szoftverek</w:t>
            </w:r>
          </w:p>
        </w:tc>
        <w:tc>
          <w:tcPr>
            <w:tcW w:w="758" w:type="dxa"/>
            <w:tcBorders>
              <w:top w:val="single" w:sz="6" w:space="0" w:color="auto"/>
              <w:left w:val="single" w:sz="6" w:space="0" w:color="auto"/>
              <w:bottom w:val="single" w:sz="6" w:space="0" w:color="auto"/>
              <w:right w:val="single" w:sz="6" w:space="0" w:color="auto"/>
            </w:tcBorders>
            <w:vAlign w:val="center"/>
          </w:tcPr>
          <w:p w14:paraId="373ADD9B" w14:textId="630892C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8545A86" w14:textId="5AF37013"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0FE8DE4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40A6BB8D" w14:textId="481F60F1"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Adatfeldolgozás, alapszintű beszámoló</w:t>
            </w:r>
          </w:p>
        </w:tc>
        <w:tc>
          <w:tcPr>
            <w:tcW w:w="758" w:type="dxa"/>
            <w:tcBorders>
              <w:top w:val="single" w:sz="6" w:space="0" w:color="auto"/>
              <w:left w:val="single" w:sz="6" w:space="0" w:color="auto"/>
              <w:bottom w:val="single" w:sz="6" w:space="0" w:color="auto"/>
              <w:right w:val="single" w:sz="6" w:space="0" w:color="auto"/>
            </w:tcBorders>
            <w:vAlign w:val="center"/>
          </w:tcPr>
          <w:p w14:paraId="5775E75D" w14:textId="76D6E7CC"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139BE23" w14:textId="2D876CAE"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10DA76C"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73A2FF7C" w14:textId="3F611485"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Fogyasztóvédelem, fogyasztói reklamációk</w:t>
            </w:r>
          </w:p>
        </w:tc>
        <w:tc>
          <w:tcPr>
            <w:tcW w:w="758" w:type="dxa"/>
            <w:tcBorders>
              <w:top w:val="single" w:sz="6" w:space="0" w:color="auto"/>
              <w:left w:val="single" w:sz="6" w:space="0" w:color="auto"/>
              <w:bottom w:val="single" w:sz="6" w:space="0" w:color="auto"/>
              <w:right w:val="single" w:sz="6" w:space="0" w:color="auto"/>
            </w:tcBorders>
            <w:vAlign w:val="center"/>
          </w:tcPr>
          <w:p w14:paraId="4F3027C4" w14:textId="0A5D0CD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5725D74" w14:textId="2EC20B0A"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98FA26D"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13DCAFBB" w14:textId="20645CBD" w:rsidR="002578F2" w:rsidRPr="00CB3EE4" w:rsidRDefault="002C1D9A" w:rsidP="00C45723">
            <w:pPr>
              <w:autoSpaceDE w:val="0"/>
              <w:autoSpaceDN w:val="0"/>
              <w:adjustRightInd w:val="0"/>
              <w:spacing w:after="0"/>
              <w:jc w:val="left"/>
              <w:rPr>
                <w:rFonts w:cs="Times New Roman"/>
                <w:color w:val="000000"/>
                <w:szCs w:val="24"/>
              </w:rPr>
            </w:pPr>
            <w:r>
              <w:rPr>
                <w:rFonts w:eastAsia="Times New Roman" w:cs="Times New Roman"/>
                <w:color w:val="000000"/>
                <w:szCs w:val="24"/>
                <w:lang w:eastAsia="hu-HU"/>
              </w:rPr>
              <w:t>Munka-, baleset-</w:t>
            </w:r>
            <w:r w:rsidR="002578F2" w:rsidRPr="00CB3EE4">
              <w:rPr>
                <w:rFonts w:eastAsia="Times New Roman" w:cs="Times New Roman"/>
                <w:color w:val="000000"/>
                <w:szCs w:val="24"/>
                <w:lang w:eastAsia="hu-HU"/>
              </w:rPr>
              <w:t xml:space="preserve"> és környezetvédelmi szempontok az irodában, munkakörnyezetben</w:t>
            </w:r>
          </w:p>
        </w:tc>
        <w:tc>
          <w:tcPr>
            <w:tcW w:w="758" w:type="dxa"/>
            <w:tcBorders>
              <w:top w:val="single" w:sz="6" w:space="0" w:color="auto"/>
              <w:left w:val="single" w:sz="6" w:space="0" w:color="auto"/>
              <w:bottom w:val="single" w:sz="6" w:space="0" w:color="auto"/>
              <w:right w:val="single" w:sz="6" w:space="0" w:color="auto"/>
            </w:tcBorders>
            <w:vAlign w:val="center"/>
          </w:tcPr>
          <w:p w14:paraId="144E5614" w14:textId="3E248A3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C48F923" w14:textId="1AD6E5AD"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2174748"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656FC1A" w14:textId="4135F032"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 xml:space="preserve">Az adat- és információkezelés folyamata az irodai munkában: információforrás, </w:t>
            </w:r>
            <w:proofErr w:type="spellStart"/>
            <w:r w:rsidRPr="00CB3EE4">
              <w:rPr>
                <w:rFonts w:eastAsia="Times New Roman" w:cs="Times New Roman"/>
                <w:color w:val="000000"/>
                <w:szCs w:val="24"/>
                <w:lang w:eastAsia="hu-HU"/>
              </w:rPr>
              <w:t>-szerzés</w:t>
            </w:r>
            <w:proofErr w:type="spellEnd"/>
            <w:r w:rsidRPr="00CB3EE4">
              <w:rPr>
                <w:rFonts w:eastAsia="Times New Roman" w:cs="Times New Roman"/>
                <w:color w:val="000000"/>
                <w:szCs w:val="24"/>
                <w:lang w:eastAsia="hu-HU"/>
              </w:rPr>
              <w:t xml:space="preserve">, </w:t>
            </w:r>
            <w:proofErr w:type="spellStart"/>
            <w:r w:rsidRPr="00CB3EE4">
              <w:rPr>
                <w:rFonts w:eastAsia="Times New Roman" w:cs="Times New Roman"/>
                <w:color w:val="000000"/>
                <w:szCs w:val="24"/>
                <w:lang w:eastAsia="hu-HU"/>
              </w:rPr>
              <w:t>-rögzítés</w:t>
            </w:r>
            <w:proofErr w:type="spellEnd"/>
            <w:r w:rsidRPr="00CB3EE4">
              <w:rPr>
                <w:rFonts w:eastAsia="Times New Roman" w:cs="Times New Roman"/>
                <w:color w:val="000000"/>
                <w:szCs w:val="24"/>
                <w:lang w:eastAsia="hu-HU"/>
              </w:rPr>
              <w:t xml:space="preserve">, és </w:t>
            </w:r>
            <w:proofErr w:type="spellStart"/>
            <w:r w:rsidRPr="00CB3EE4">
              <w:rPr>
                <w:rFonts w:eastAsia="Times New Roman" w:cs="Times New Roman"/>
                <w:color w:val="000000"/>
                <w:szCs w:val="24"/>
                <w:lang w:eastAsia="hu-HU"/>
              </w:rPr>
              <w:t>-feldolgozás</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14:paraId="52123661" w14:textId="4D4C798B"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FBD0547" w14:textId="09DF9900"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41E2C22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42166BD9" w14:textId="3E894CDD" w:rsidR="002578F2" w:rsidRPr="00CB3EE4" w:rsidRDefault="002578F2" w:rsidP="002C1D9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Vízügyi, ár- és belvízvédelmi és v</w:t>
            </w:r>
            <w:r w:rsidR="002C1D9A">
              <w:rPr>
                <w:rFonts w:eastAsia="Times New Roman" w:cs="Times New Roman"/>
                <w:color w:val="000000"/>
                <w:szCs w:val="24"/>
                <w:lang w:eastAsia="hu-HU"/>
              </w:rPr>
              <w:t>í</w:t>
            </w:r>
            <w:r w:rsidRPr="00CB3EE4">
              <w:rPr>
                <w:rFonts w:eastAsia="Times New Roman" w:cs="Times New Roman"/>
                <w:color w:val="000000"/>
                <w:szCs w:val="24"/>
                <w:lang w:eastAsia="hu-HU"/>
              </w:rPr>
              <w:t>ziközmű ügyintézői, ügyviteli munka alapjai</w:t>
            </w:r>
          </w:p>
        </w:tc>
        <w:tc>
          <w:tcPr>
            <w:tcW w:w="758" w:type="dxa"/>
            <w:tcBorders>
              <w:top w:val="single" w:sz="6" w:space="0" w:color="auto"/>
              <w:left w:val="single" w:sz="6" w:space="0" w:color="auto"/>
              <w:bottom w:val="single" w:sz="6" w:space="0" w:color="auto"/>
              <w:right w:val="single" w:sz="6" w:space="0" w:color="auto"/>
            </w:tcBorders>
            <w:vAlign w:val="center"/>
          </w:tcPr>
          <w:p w14:paraId="713443BD" w14:textId="25D5ABAC"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7D1796AD" w14:textId="1FE5604D"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409647D9"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333E2190" w14:textId="3DAC28FD"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Rendeletek, szabályozási előírások a vízgazdálkodási, ár- és belvízvédelmi és víziközmű szakterületen</w:t>
            </w:r>
          </w:p>
        </w:tc>
        <w:tc>
          <w:tcPr>
            <w:tcW w:w="758" w:type="dxa"/>
            <w:tcBorders>
              <w:top w:val="single" w:sz="6" w:space="0" w:color="auto"/>
              <w:left w:val="single" w:sz="6" w:space="0" w:color="auto"/>
              <w:bottom w:val="single" w:sz="6" w:space="0" w:color="auto"/>
              <w:right w:val="single" w:sz="6" w:space="0" w:color="auto"/>
            </w:tcBorders>
            <w:vAlign w:val="center"/>
          </w:tcPr>
          <w:p w14:paraId="719A6647" w14:textId="61D9F4A0"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4B52B13F" w14:textId="61DE4654"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0B31C83"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604F27B9" w14:textId="273CE613"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Vízügyi igazgatás és szervezeti rendszer</w:t>
            </w:r>
          </w:p>
        </w:tc>
        <w:tc>
          <w:tcPr>
            <w:tcW w:w="758" w:type="dxa"/>
            <w:tcBorders>
              <w:top w:val="single" w:sz="6" w:space="0" w:color="auto"/>
              <w:left w:val="single" w:sz="6" w:space="0" w:color="auto"/>
              <w:bottom w:val="single" w:sz="6" w:space="0" w:color="auto"/>
              <w:right w:val="single" w:sz="6" w:space="0" w:color="auto"/>
            </w:tcBorders>
            <w:vAlign w:val="center"/>
          </w:tcPr>
          <w:p w14:paraId="57B3C084" w14:textId="19F7A61E"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25ED7FC4" w14:textId="2001EC10"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673D57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259C2DB" w14:textId="04C9F044"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Víziközmű igazgatás és szervezeti rendszer</w:t>
            </w:r>
          </w:p>
        </w:tc>
        <w:tc>
          <w:tcPr>
            <w:tcW w:w="758" w:type="dxa"/>
            <w:tcBorders>
              <w:top w:val="single" w:sz="6" w:space="0" w:color="auto"/>
              <w:left w:val="single" w:sz="6" w:space="0" w:color="auto"/>
              <w:bottom w:val="single" w:sz="6" w:space="0" w:color="auto"/>
              <w:right w:val="single" w:sz="6" w:space="0" w:color="auto"/>
            </w:tcBorders>
            <w:vAlign w:val="center"/>
          </w:tcPr>
          <w:p w14:paraId="6895095F" w14:textId="631F58E4"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38957C18" w14:textId="41FF8E9D"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2219FB42"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4D01788" w14:textId="040EFF0C" w:rsidR="002578F2" w:rsidRPr="00CB3EE4" w:rsidRDefault="002578F2" w:rsidP="00C4572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Közigazgatási eljárások szabályai</w:t>
            </w:r>
          </w:p>
        </w:tc>
        <w:tc>
          <w:tcPr>
            <w:tcW w:w="758" w:type="dxa"/>
            <w:tcBorders>
              <w:top w:val="single" w:sz="6" w:space="0" w:color="auto"/>
              <w:left w:val="single" w:sz="6" w:space="0" w:color="auto"/>
              <w:bottom w:val="single" w:sz="6" w:space="0" w:color="auto"/>
              <w:right w:val="single" w:sz="6" w:space="0" w:color="auto"/>
            </w:tcBorders>
            <w:vAlign w:val="center"/>
          </w:tcPr>
          <w:p w14:paraId="4E23A156" w14:textId="7B5C40FF"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47F12D6B" w14:textId="16F2D8D5"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9E12E10"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37B414E" w14:textId="145BAECC" w:rsidR="002578F2" w:rsidRPr="00CB3EE4" w:rsidRDefault="002578F2" w:rsidP="00CB3EE4">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EU vízügyi és víziközmű szakterületi irányelvek</w:t>
            </w:r>
          </w:p>
        </w:tc>
        <w:tc>
          <w:tcPr>
            <w:tcW w:w="758" w:type="dxa"/>
            <w:tcBorders>
              <w:top w:val="single" w:sz="6" w:space="0" w:color="auto"/>
              <w:left w:val="single" w:sz="6" w:space="0" w:color="auto"/>
              <w:bottom w:val="single" w:sz="6" w:space="0" w:color="auto"/>
              <w:right w:val="single" w:sz="6" w:space="0" w:color="auto"/>
            </w:tcBorders>
            <w:vAlign w:val="center"/>
          </w:tcPr>
          <w:p w14:paraId="2A85096E" w14:textId="7DB4AB92"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4CC78E5D" w14:textId="6414F4F4"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679947D"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EB0F068" w14:textId="798015A8" w:rsidR="002578F2" w:rsidRPr="00CB3EE4" w:rsidRDefault="002578F2" w:rsidP="002C1D9A">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Vízügyi nyilvántartás</w:t>
            </w:r>
            <w:r w:rsidR="002C1D9A">
              <w:rPr>
                <w:rFonts w:eastAsia="Times New Roman" w:cs="Times New Roman"/>
                <w:color w:val="000000"/>
                <w:szCs w:val="24"/>
                <w:lang w:eastAsia="hu-HU"/>
              </w:rPr>
              <w:t>,</w:t>
            </w:r>
            <w:r w:rsidRPr="00CB3EE4">
              <w:rPr>
                <w:rFonts w:eastAsia="Times New Roman" w:cs="Times New Roman"/>
                <w:color w:val="000000"/>
                <w:szCs w:val="24"/>
                <w:lang w:eastAsia="hu-HU"/>
              </w:rPr>
              <w:t xml:space="preserve"> vízikönyvi okirattár</w:t>
            </w:r>
          </w:p>
        </w:tc>
        <w:tc>
          <w:tcPr>
            <w:tcW w:w="758" w:type="dxa"/>
            <w:tcBorders>
              <w:top w:val="single" w:sz="6" w:space="0" w:color="auto"/>
              <w:left w:val="single" w:sz="6" w:space="0" w:color="auto"/>
              <w:bottom w:val="single" w:sz="6" w:space="0" w:color="auto"/>
              <w:right w:val="single" w:sz="6" w:space="0" w:color="auto"/>
            </w:tcBorders>
            <w:vAlign w:val="center"/>
          </w:tcPr>
          <w:p w14:paraId="5503A264" w14:textId="6DBC95A8"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x</w:t>
            </w:r>
          </w:p>
        </w:tc>
        <w:tc>
          <w:tcPr>
            <w:tcW w:w="758" w:type="dxa"/>
            <w:tcBorders>
              <w:top w:val="single" w:sz="6" w:space="0" w:color="auto"/>
              <w:left w:val="single" w:sz="6" w:space="0" w:color="auto"/>
              <w:bottom w:val="single" w:sz="6" w:space="0" w:color="auto"/>
              <w:right w:val="single" w:sz="6" w:space="0" w:color="auto"/>
            </w:tcBorders>
            <w:vAlign w:val="center"/>
          </w:tcPr>
          <w:p w14:paraId="0779C3A7" w14:textId="7437EFDE" w:rsidR="002578F2" w:rsidRPr="00CB3EE4" w:rsidRDefault="002578F2" w:rsidP="00C4572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835A7B2"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1142549B" w14:textId="39209CA8" w:rsidR="002578F2" w:rsidRPr="00CB3EE4" w:rsidRDefault="002578F2" w:rsidP="00E95F91">
            <w:pPr>
              <w:autoSpaceDE w:val="0"/>
              <w:autoSpaceDN w:val="0"/>
              <w:adjustRightInd w:val="0"/>
              <w:spacing w:after="0"/>
              <w:jc w:val="center"/>
              <w:rPr>
                <w:rFonts w:cs="Times New Roman"/>
                <w:color w:val="000000"/>
                <w:szCs w:val="24"/>
              </w:rPr>
            </w:pPr>
            <w:r w:rsidRPr="00CB3EE4">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8B485F1" w14:textId="77777777" w:rsidR="002578F2" w:rsidRPr="00CB3EE4" w:rsidRDefault="002578F2" w:rsidP="00C4572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833AE8" w14:textId="77777777" w:rsidR="002578F2" w:rsidRPr="00CB3EE4" w:rsidRDefault="002578F2" w:rsidP="00C45723">
            <w:pPr>
              <w:autoSpaceDE w:val="0"/>
              <w:autoSpaceDN w:val="0"/>
              <w:adjustRightInd w:val="0"/>
              <w:spacing w:after="0"/>
              <w:jc w:val="center"/>
              <w:rPr>
                <w:rFonts w:cs="Times New Roman"/>
                <w:color w:val="000000"/>
                <w:szCs w:val="24"/>
              </w:rPr>
            </w:pPr>
          </w:p>
        </w:tc>
      </w:tr>
      <w:tr w:rsidR="002578F2" w:rsidRPr="00CB3EE4" w14:paraId="2BB03C37"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E153F61" w14:textId="1951A256"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Szakmai nyelvű olvasott és hallott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602D349E" w14:textId="6BCD6D6B"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1487D12" w14:textId="42EB9A35"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CB5B6BE"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2302C181" w14:textId="6387B24D"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3BC63C31" w14:textId="67D02603"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F0004D5" w14:textId="374F2C77"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DF6415D"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72306C5D" w14:textId="73698FDE"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Kommunikációs készség</w:t>
            </w:r>
          </w:p>
        </w:tc>
        <w:tc>
          <w:tcPr>
            <w:tcW w:w="758" w:type="dxa"/>
            <w:tcBorders>
              <w:top w:val="single" w:sz="6" w:space="0" w:color="auto"/>
              <w:left w:val="single" w:sz="6" w:space="0" w:color="auto"/>
              <w:bottom w:val="single" w:sz="6" w:space="0" w:color="auto"/>
              <w:right w:val="single" w:sz="6" w:space="0" w:color="auto"/>
            </w:tcBorders>
            <w:vAlign w:val="center"/>
          </w:tcPr>
          <w:p w14:paraId="46BA27B7" w14:textId="33C13228"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E92821A" w14:textId="15AE01C6"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75562AB"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3D29802F" w14:textId="4F86C938"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Szabályértelmezés, szabálykövető magatartás</w:t>
            </w:r>
          </w:p>
        </w:tc>
        <w:tc>
          <w:tcPr>
            <w:tcW w:w="758" w:type="dxa"/>
            <w:tcBorders>
              <w:top w:val="single" w:sz="6" w:space="0" w:color="auto"/>
              <w:left w:val="single" w:sz="6" w:space="0" w:color="auto"/>
              <w:bottom w:val="single" w:sz="6" w:space="0" w:color="auto"/>
              <w:right w:val="single" w:sz="6" w:space="0" w:color="auto"/>
            </w:tcBorders>
            <w:vAlign w:val="center"/>
          </w:tcPr>
          <w:p w14:paraId="7C275F4A" w14:textId="00E23D58"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D7FA062" w14:textId="0257FDD6"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FF136AE"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6B368A96" w14:textId="77777777" w:rsidR="002578F2" w:rsidRPr="00CB3EE4" w:rsidRDefault="002578F2" w:rsidP="006014E3">
            <w:pPr>
              <w:autoSpaceDE w:val="0"/>
              <w:autoSpaceDN w:val="0"/>
              <w:adjustRightInd w:val="0"/>
              <w:spacing w:after="0"/>
              <w:jc w:val="center"/>
              <w:rPr>
                <w:rFonts w:cs="Times New Roman"/>
                <w:color w:val="000000"/>
                <w:szCs w:val="24"/>
              </w:rPr>
            </w:pPr>
            <w:r w:rsidRPr="00CB3EE4">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66F9BCC" w14:textId="77777777" w:rsidR="002578F2" w:rsidRPr="00CB3EE4" w:rsidRDefault="002578F2" w:rsidP="006014E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2B8ABF7" w14:textId="77777777" w:rsidR="002578F2" w:rsidRPr="00CB3EE4" w:rsidRDefault="002578F2" w:rsidP="006014E3">
            <w:pPr>
              <w:autoSpaceDE w:val="0"/>
              <w:autoSpaceDN w:val="0"/>
              <w:adjustRightInd w:val="0"/>
              <w:spacing w:after="0"/>
              <w:jc w:val="center"/>
              <w:rPr>
                <w:rFonts w:cs="Times New Roman"/>
                <w:color w:val="000000"/>
                <w:szCs w:val="24"/>
              </w:rPr>
            </w:pPr>
          </w:p>
        </w:tc>
      </w:tr>
      <w:tr w:rsidR="002578F2" w:rsidRPr="00CB3EE4" w14:paraId="22FE053A"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EF38B3E" w14:textId="49855250"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40319FEB" w14:textId="1AB39FDB"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AD0BE68" w14:textId="78085166"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1E5FDE4"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61B3493" w14:textId="7227A2C6"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Rugalmasság</w:t>
            </w:r>
          </w:p>
        </w:tc>
        <w:tc>
          <w:tcPr>
            <w:tcW w:w="758" w:type="dxa"/>
            <w:tcBorders>
              <w:top w:val="single" w:sz="6" w:space="0" w:color="auto"/>
              <w:left w:val="single" w:sz="6" w:space="0" w:color="auto"/>
              <w:bottom w:val="single" w:sz="6" w:space="0" w:color="auto"/>
              <w:right w:val="single" w:sz="6" w:space="0" w:color="auto"/>
            </w:tcBorders>
            <w:vAlign w:val="center"/>
          </w:tcPr>
          <w:p w14:paraId="5CBCAF36" w14:textId="759C7558"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D9A9337" w14:textId="0E4EB512"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5BA34AA"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5FBECE3" w14:textId="7C853001"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Precizitás, pontosság</w:t>
            </w:r>
          </w:p>
        </w:tc>
        <w:tc>
          <w:tcPr>
            <w:tcW w:w="758" w:type="dxa"/>
            <w:tcBorders>
              <w:top w:val="single" w:sz="6" w:space="0" w:color="auto"/>
              <w:left w:val="single" w:sz="6" w:space="0" w:color="auto"/>
              <w:bottom w:val="single" w:sz="6" w:space="0" w:color="auto"/>
              <w:right w:val="single" w:sz="6" w:space="0" w:color="auto"/>
            </w:tcBorders>
            <w:vAlign w:val="center"/>
          </w:tcPr>
          <w:p w14:paraId="2CBB78BD" w14:textId="1C8F869C"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F13ADF2" w14:textId="492BC60B"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208BA79F"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F49E61B" w14:textId="77777777" w:rsidR="002578F2" w:rsidRPr="00CB3EE4" w:rsidRDefault="002578F2" w:rsidP="006014E3">
            <w:pPr>
              <w:autoSpaceDE w:val="0"/>
              <w:autoSpaceDN w:val="0"/>
              <w:adjustRightInd w:val="0"/>
              <w:spacing w:after="0"/>
              <w:jc w:val="center"/>
              <w:rPr>
                <w:rFonts w:cs="Times New Roman"/>
                <w:color w:val="000000"/>
                <w:szCs w:val="24"/>
              </w:rPr>
            </w:pPr>
            <w:r w:rsidRPr="00CB3EE4">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10D4EDC" w14:textId="77777777" w:rsidR="002578F2" w:rsidRPr="00CB3EE4" w:rsidRDefault="002578F2" w:rsidP="006014E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697187A" w14:textId="77777777" w:rsidR="002578F2" w:rsidRPr="00CB3EE4" w:rsidRDefault="002578F2" w:rsidP="006014E3">
            <w:pPr>
              <w:autoSpaceDE w:val="0"/>
              <w:autoSpaceDN w:val="0"/>
              <w:adjustRightInd w:val="0"/>
              <w:spacing w:after="0"/>
              <w:jc w:val="center"/>
              <w:rPr>
                <w:rFonts w:cs="Times New Roman"/>
                <w:color w:val="000000"/>
                <w:szCs w:val="24"/>
              </w:rPr>
            </w:pPr>
          </w:p>
        </w:tc>
      </w:tr>
      <w:tr w:rsidR="002578F2" w:rsidRPr="00CB3EE4" w14:paraId="0961D256"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4F0B29E4" w14:textId="27CF33C9"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Hatékony kommunikáció</w:t>
            </w:r>
          </w:p>
        </w:tc>
        <w:tc>
          <w:tcPr>
            <w:tcW w:w="758" w:type="dxa"/>
            <w:tcBorders>
              <w:top w:val="single" w:sz="6" w:space="0" w:color="auto"/>
              <w:left w:val="single" w:sz="6" w:space="0" w:color="auto"/>
              <w:bottom w:val="single" w:sz="6" w:space="0" w:color="auto"/>
              <w:right w:val="single" w:sz="6" w:space="0" w:color="auto"/>
            </w:tcBorders>
            <w:vAlign w:val="center"/>
          </w:tcPr>
          <w:p w14:paraId="7A52E265" w14:textId="53027811"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8C44356" w14:textId="20C4FA0C"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7359FB6"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8CEDACD" w14:textId="3FB957FB"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Udvariasság</w:t>
            </w:r>
          </w:p>
        </w:tc>
        <w:tc>
          <w:tcPr>
            <w:tcW w:w="758" w:type="dxa"/>
            <w:tcBorders>
              <w:top w:val="single" w:sz="6" w:space="0" w:color="auto"/>
              <w:left w:val="single" w:sz="6" w:space="0" w:color="auto"/>
              <w:bottom w:val="single" w:sz="6" w:space="0" w:color="auto"/>
              <w:right w:val="single" w:sz="6" w:space="0" w:color="auto"/>
            </w:tcBorders>
            <w:vAlign w:val="center"/>
          </w:tcPr>
          <w:p w14:paraId="02ACAEBD" w14:textId="447105CF"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B827FB" w14:textId="3EF8B6EF"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51F6B0FA"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5F3D0499" w14:textId="77777777" w:rsidR="002578F2" w:rsidRPr="00CB3EE4" w:rsidRDefault="002578F2" w:rsidP="006014E3">
            <w:pPr>
              <w:autoSpaceDE w:val="0"/>
              <w:autoSpaceDN w:val="0"/>
              <w:adjustRightInd w:val="0"/>
              <w:spacing w:after="0"/>
              <w:jc w:val="center"/>
              <w:rPr>
                <w:rFonts w:cs="Times New Roman"/>
                <w:color w:val="000000"/>
                <w:szCs w:val="24"/>
              </w:rPr>
            </w:pPr>
            <w:r w:rsidRPr="00CB3EE4">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2E6489C" w14:textId="77777777" w:rsidR="002578F2" w:rsidRPr="00CB3EE4" w:rsidRDefault="002578F2" w:rsidP="006014E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7C5926" w14:textId="77777777" w:rsidR="002578F2" w:rsidRPr="00CB3EE4" w:rsidRDefault="002578F2" w:rsidP="006014E3">
            <w:pPr>
              <w:autoSpaceDE w:val="0"/>
              <w:autoSpaceDN w:val="0"/>
              <w:adjustRightInd w:val="0"/>
              <w:spacing w:after="0"/>
              <w:jc w:val="center"/>
              <w:rPr>
                <w:rFonts w:cs="Times New Roman"/>
                <w:color w:val="000000"/>
                <w:szCs w:val="24"/>
              </w:rPr>
            </w:pPr>
          </w:p>
        </w:tc>
      </w:tr>
      <w:tr w:rsidR="002578F2" w:rsidRPr="00CB3EE4" w14:paraId="36AB2849" w14:textId="77777777" w:rsidTr="00CB3EE4">
        <w:trPr>
          <w:trHeight w:val="255"/>
          <w:jc w:val="center"/>
        </w:trPr>
        <w:tc>
          <w:tcPr>
            <w:tcW w:w="5670" w:type="dxa"/>
            <w:tcBorders>
              <w:top w:val="single" w:sz="6" w:space="0" w:color="auto"/>
              <w:left w:val="single" w:sz="6" w:space="0" w:color="auto"/>
              <w:bottom w:val="single" w:sz="6" w:space="0" w:color="auto"/>
              <w:right w:val="single" w:sz="6" w:space="0" w:color="auto"/>
            </w:tcBorders>
            <w:shd w:val="clear" w:color="auto" w:fill="auto"/>
            <w:vAlign w:val="center"/>
          </w:tcPr>
          <w:p w14:paraId="0BB39A18" w14:textId="4F4CC5B5" w:rsidR="002578F2" w:rsidRPr="00CB3EE4" w:rsidRDefault="002578F2" w:rsidP="006014E3">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14:paraId="042B350F" w14:textId="78E49F55" w:rsidR="002578F2" w:rsidRPr="00CB3EE4" w:rsidRDefault="002578F2" w:rsidP="006014E3">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89F259E" w14:textId="77777777" w:rsidR="002578F2" w:rsidRPr="00CB3EE4" w:rsidRDefault="002578F2" w:rsidP="006014E3">
            <w:pPr>
              <w:autoSpaceDE w:val="0"/>
              <w:autoSpaceDN w:val="0"/>
              <w:adjustRightInd w:val="0"/>
              <w:spacing w:after="0"/>
              <w:jc w:val="center"/>
              <w:rPr>
                <w:rFonts w:cs="Times New Roman"/>
                <w:color w:val="000000"/>
                <w:szCs w:val="24"/>
              </w:rPr>
            </w:pPr>
          </w:p>
        </w:tc>
      </w:tr>
    </w:tbl>
    <w:p w14:paraId="37EC8ED7" w14:textId="77777777" w:rsidR="00A23F09" w:rsidRPr="00782DBE" w:rsidRDefault="00A23F09" w:rsidP="00A23F09">
      <w:pPr>
        <w:rPr>
          <w:rFonts w:cs="Times New Roman"/>
        </w:rPr>
      </w:pPr>
    </w:p>
    <w:p w14:paraId="2AE13E00" w14:textId="264E3422" w:rsidR="00A23F09" w:rsidRPr="00782DBE" w:rsidRDefault="008027A1" w:rsidP="00A23F09">
      <w:pPr>
        <w:pStyle w:val="Listaszerbekezds"/>
        <w:numPr>
          <w:ilvl w:val="0"/>
          <w:numId w:val="8"/>
        </w:numPr>
        <w:tabs>
          <w:tab w:val="right" w:pos="9072"/>
        </w:tabs>
        <w:spacing w:after="0"/>
        <w:rPr>
          <w:rFonts w:cs="Times New Roman"/>
          <w:b/>
        </w:rPr>
      </w:pPr>
      <w:r w:rsidRPr="00782DBE">
        <w:rPr>
          <w:rFonts w:cs="Times New Roman"/>
          <w:b/>
        </w:rPr>
        <w:t>Vízügyi ügyintézői ismeretek</w:t>
      </w:r>
      <w:r w:rsidR="00A23F09" w:rsidRPr="00782DBE">
        <w:rPr>
          <w:rFonts w:cs="Times New Roman"/>
          <w:b/>
        </w:rPr>
        <w:t xml:space="preserve"> tantárgy</w:t>
      </w:r>
      <w:r w:rsidR="00A23F09" w:rsidRPr="00782DBE">
        <w:rPr>
          <w:rFonts w:cs="Times New Roman"/>
          <w:b/>
        </w:rPr>
        <w:tab/>
      </w:r>
      <w:r w:rsidR="007C73EB" w:rsidRPr="00782DBE">
        <w:rPr>
          <w:rFonts w:cs="Times New Roman"/>
          <w:b/>
        </w:rPr>
        <w:t>1</w:t>
      </w:r>
      <w:r w:rsidR="00B11F51" w:rsidRPr="00782DBE">
        <w:rPr>
          <w:rFonts w:cs="Times New Roman"/>
          <w:b/>
        </w:rPr>
        <w:t>85</w:t>
      </w:r>
      <w:r w:rsidR="00A23F09" w:rsidRPr="00782DBE">
        <w:rPr>
          <w:rFonts w:cs="Times New Roman"/>
          <w:b/>
        </w:rPr>
        <w:t xml:space="preserve"> óra/</w:t>
      </w:r>
      <w:r w:rsidR="00CB3EE4">
        <w:rPr>
          <w:rFonts w:cs="Times New Roman"/>
          <w:b/>
        </w:rPr>
        <w:t>0</w:t>
      </w:r>
      <w:r w:rsidR="00A23F09" w:rsidRPr="00782DBE">
        <w:rPr>
          <w:rFonts w:cs="Times New Roman"/>
          <w:b/>
        </w:rPr>
        <w:t xml:space="preserve"> óra*</w:t>
      </w:r>
    </w:p>
    <w:p w14:paraId="1E1459B3" w14:textId="6CC8140D"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0DC1D763" w14:textId="77777777" w:rsidR="00A23F09" w:rsidRPr="00782DBE" w:rsidRDefault="00A23F09" w:rsidP="00A23F09">
      <w:pPr>
        <w:spacing w:after="0"/>
        <w:ind w:left="426"/>
        <w:rPr>
          <w:rFonts w:cs="Times New Roman"/>
        </w:rPr>
      </w:pPr>
    </w:p>
    <w:p w14:paraId="60709CA5" w14:textId="3EAFE9F4" w:rsidR="00A23F09" w:rsidRPr="00782DBE" w:rsidRDefault="00A23F09" w:rsidP="00A23F09">
      <w:pPr>
        <w:spacing w:after="0"/>
        <w:ind w:left="426"/>
        <w:rPr>
          <w:rFonts w:cs="Times New Roman"/>
        </w:rPr>
      </w:pPr>
      <w:r w:rsidRPr="00782DBE">
        <w:rPr>
          <w:rFonts w:cs="Times New Roman"/>
        </w:rPr>
        <w:t xml:space="preserve">A tantárgy a </w:t>
      </w:r>
      <w:r w:rsidR="008027A1" w:rsidRPr="00782DBE">
        <w:rPr>
          <w:rFonts w:cs="Times New Roman"/>
        </w:rPr>
        <w:t>mellék</w:t>
      </w:r>
      <w:r w:rsidR="00CB3EE4">
        <w:rPr>
          <w:rFonts w:cs="Times New Roman"/>
        </w:rPr>
        <w:t>-</w:t>
      </w:r>
      <w:r w:rsidRPr="00782DBE">
        <w:rPr>
          <w:rFonts w:cs="Times New Roman"/>
        </w:rPr>
        <w:t>szakképesítéshez kapcsolódik.</w:t>
      </w:r>
    </w:p>
    <w:p w14:paraId="5B36622C" w14:textId="77777777" w:rsidR="00A23F09" w:rsidRPr="00782DBE" w:rsidRDefault="00A23F09" w:rsidP="00A23F09">
      <w:pPr>
        <w:spacing w:after="0"/>
        <w:ind w:left="426"/>
        <w:rPr>
          <w:rFonts w:cs="Times New Roman"/>
        </w:rPr>
      </w:pPr>
    </w:p>
    <w:p w14:paraId="506111F8"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1ECC6859" w14:textId="77777777" w:rsidR="008027A1" w:rsidRPr="00782DBE" w:rsidRDefault="008027A1" w:rsidP="008027A1">
      <w:pPr>
        <w:spacing w:after="0"/>
        <w:ind w:left="426"/>
        <w:rPr>
          <w:rFonts w:cs="Times New Roman"/>
        </w:rPr>
      </w:pPr>
      <w:r w:rsidRPr="00782DBE">
        <w:rPr>
          <w:rFonts w:cs="Times New Roman"/>
        </w:rPr>
        <w:t>A Vízügyi ügyintézői ismeretek elmélet tantárgy oktatásának alapvető célja, hogy a tanulók megismerjék a vízügyi, víziközmű szolgáltatásban az ügyviteli folyamatokat, átlássák azokat, tisztában legyenek az ügyviteli renddel és annak fontosságával. Legyenek képesek a használatos dokumentumok készítésére, adatgyűjtési, adatszolgáltatási és adatellenőrzési feladatok önálló elvégzésére, a különböző adatállományokból egyszerűbb beszámolók elkészítésére.</w:t>
      </w:r>
    </w:p>
    <w:p w14:paraId="36FB24B8" w14:textId="41CBB429" w:rsidR="00A23F09" w:rsidRPr="00782DBE" w:rsidRDefault="008027A1" w:rsidP="00A23F09">
      <w:pPr>
        <w:spacing w:after="0"/>
        <w:ind w:left="426"/>
        <w:rPr>
          <w:rFonts w:cs="Times New Roman"/>
        </w:rPr>
      </w:pPr>
      <w:r w:rsidRPr="00782DBE">
        <w:rPr>
          <w:rFonts w:cs="Times New Roman"/>
        </w:rPr>
        <w:t>Biztonsággal igazodjanak el az adathalmazokból kiszűrhető információk között, valamint az információkat képesek legyenek rendszerezni. Sajátítsák el a biztonságos irat</w:t>
      </w:r>
      <w:r w:rsidR="002C1D9A">
        <w:rPr>
          <w:rFonts w:cs="Times New Roman"/>
        </w:rPr>
        <w:t>-</w:t>
      </w:r>
      <w:r w:rsidRPr="00782DBE">
        <w:rPr>
          <w:rFonts w:cs="Times New Roman"/>
        </w:rPr>
        <w:t xml:space="preserve"> és adatkezelés jellemzőit, az irodatechnikai berendezések kezelését.</w:t>
      </w:r>
    </w:p>
    <w:p w14:paraId="5BBC8793" w14:textId="77777777" w:rsidR="00A23F09" w:rsidRPr="00782DBE" w:rsidRDefault="00A23F09" w:rsidP="00A23F09">
      <w:pPr>
        <w:spacing w:after="0"/>
        <w:ind w:left="426"/>
        <w:rPr>
          <w:rFonts w:cs="Times New Roman"/>
        </w:rPr>
      </w:pPr>
    </w:p>
    <w:p w14:paraId="6AA9FF59"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16B5D738" w14:textId="3C70633F" w:rsidR="00A23F09" w:rsidRPr="00782DBE" w:rsidRDefault="008E5B6F"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590E49AC" w14:textId="77777777" w:rsidR="00A23F09" w:rsidRPr="00782DBE" w:rsidRDefault="00A23F09" w:rsidP="00A23F09">
      <w:pPr>
        <w:spacing w:after="0"/>
        <w:ind w:left="426"/>
        <w:rPr>
          <w:rFonts w:cs="Times New Roman"/>
        </w:rPr>
      </w:pPr>
    </w:p>
    <w:p w14:paraId="142D2C85"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2411A669" w14:textId="1299C4A2" w:rsidR="00A23F09" w:rsidRPr="00782DBE" w:rsidRDefault="008E5B6F"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Ügyviteli, ügykezelési folyamatok</w:t>
      </w:r>
    </w:p>
    <w:p w14:paraId="5DF3A0FF" w14:textId="192AB3E8" w:rsidR="008E5B6F" w:rsidRPr="00782DBE" w:rsidRDefault="008E5B6F" w:rsidP="008E5B6F">
      <w:pPr>
        <w:tabs>
          <w:tab w:val="left" w:pos="1418"/>
          <w:tab w:val="right" w:pos="9072"/>
        </w:tabs>
        <w:spacing w:after="0"/>
        <w:ind w:left="851"/>
        <w:rPr>
          <w:rFonts w:cs="Times New Roman"/>
        </w:rPr>
      </w:pPr>
      <w:r w:rsidRPr="00782DBE">
        <w:rPr>
          <w:rFonts w:cs="Times New Roman"/>
        </w:rPr>
        <w:t>Ügyvitel fogalma, területei, ügyviteli alapfog</w:t>
      </w:r>
      <w:r w:rsidR="002C1D9A">
        <w:rPr>
          <w:rFonts w:cs="Times New Roman"/>
        </w:rPr>
        <w:t>almak, ügyiratok csoportosítása</w:t>
      </w:r>
    </w:p>
    <w:p w14:paraId="66742D07" w14:textId="5DD95D79" w:rsidR="008E5B6F" w:rsidRPr="00782DBE" w:rsidRDefault="008E5B6F" w:rsidP="008E5B6F">
      <w:pPr>
        <w:tabs>
          <w:tab w:val="left" w:pos="1418"/>
          <w:tab w:val="right" w:pos="9072"/>
        </w:tabs>
        <w:spacing w:after="0"/>
        <w:ind w:left="851"/>
        <w:rPr>
          <w:rFonts w:cs="Times New Roman"/>
        </w:rPr>
      </w:pPr>
      <w:r w:rsidRPr="00782DBE">
        <w:rPr>
          <w:rFonts w:cs="Times New Roman"/>
        </w:rPr>
        <w:t>Ügyvitelszervezés (</w:t>
      </w:r>
      <w:r w:rsidR="002C1D9A">
        <w:rPr>
          <w:rFonts w:cs="Times New Roman"/>
        </w:rPr>
        <w:t>tartalmi, formai követelmények)</w:t>
      </w:r>
    </w:p>
    <w:p w14:paraId="11F04FF2" w14:textId="1DA7F943" w:rsidR="008E5B6F" w:rsidRPr="00782DBE" w:rsidRDefault="002C1D9A" w:rsidP="008E5B6F">
      <w:pPr>
        <w:tabs>
          <w:tab w:val="left" w:pos="1418"/>
          <w:tab w:val="right" w:pos="9072"/>
        </w:tabs>
        <w:spacing w:after="0"/>
        <w:ind w:left="851"/>
        <w:rPr>
          <w:rFonts w:cs="Times New Roman"/>
        </w:rPr>
      </w:pPr>
      <w:r>
        <w:rPr>
          <w:rFonts w:cs="Times New Roman"/>
        </w:rPr>
        <w:t>Ügyviteli folyamat</w:t>
      </w:r>
    </w:p>
    <w:p w14:paraId="4B37A7B1" w14:textId="68E3232D" w:rsidR="008E5B6F" w:rsidRPr="00782DBE" w:rsidRDefault="008E5B6F" w:rsidP="008E5B6F">
      <w:pPr>
        <w:tabs>
          <w:tab w:val="left" w:pos="1418"/>
          <w:tab w:val="right" w:pos="9072"/>
        </w:tabs>
        <w:spacing w:after="0"/>
        <w:ind w:left="851"/>
        <w:rPr>
          <w:rFonts w:cs="Times New Roman"/>
        </w:rPr>
      </w:pPr>
      <w:r w:rsidRPr="00782DBE">
        <w:rPr>
          <w:rFonts w:cs="Times New Roman"/>
        </w:rPr>
        <w:t>Ügy</w:t>
      </w:r>
      <w:r w:rsidR="002C1D9A">
        <w:rPr>
          <w:rFonts w:cs="Times New Roman"/>
        </w:rPr>
        <w:t>iratkezelés jogszabályi háttere</w:t>
      </w:r>
    </w:p>
    <w:p w14:paraId="312914A8" w14:textId="06454432" w:rsidR="008E5B6F" w:rsidRPr="00782DBE" w:rsidRDefault="008E5B6F" w:rsidP="008E5B6F">
      <w:pPr>
        <w:tabs>
          <w:tab w:val="left" w:pos="1418"/>
          <w:tab w:val="right" w:pos="9072"/>
        </w:tabs>
        <w:spacing w:after="0"/>
        <w:ind w:left="851"/>
        <w:rPr>
          <w:rFonts w:cs="Times New Roman"/>
        </w:rPr>
      </w:pPr>
      <w:r w:rsidRPr="00782DBE">
        <w:rPr>
          <w:rFonts w:cs="Times New Roman"/>
        </w:rPr>
        <w:t xml:space="preserve">Ügyviteli bizonylatok </w:t>
      </w:r>
      <w:r w:rsidR="002C1D9A">
        <w:rPr>
          <w:rFonts w:cs="Times New Roman"/>
        </w:rPr>
        <w:t>fajtái, felhasználási területük</w:t>
      </w:r>
    </w:p>
    <w:p w14:paraId="100A4554" w14:textId="399A35CE" w:rsidR="008E5B6F" w:rsidRPr="00782DBE" w:rsidRDefault="008E5B6F" w:rsidP="008E5B6F">
      <w:pPr>
        <w:tabs>
          <w:tab w:val="left" w:pos="1418"/>
          <w:tab w:val="right" w:pos="9072"/>
        </w:tabs>
        <w:spacing w:after="0"/>
        <w:ind w:left="851"/>
        <w:rPr>
          <w:rFonts w:cs="Times New Roman"/>
        </w:rPr>
      </w:pPr>
      <w:r w:rsidRPr="00782DBE">
        <w:rPr>
          <w:rFonts w:cs="Times New Roman"/>
        </w:rPr>
        <w:t>Iratkez</w:t>
      </w:r>
      <w:r w:rsidR="002C1D9A">
        <w:rPr>
          <w:rFonts w:cs="Times New Roman"/>
        </w:rPr>
        <w:t>elési szabályzat, irattári terv</w:t>
      </w:r>
    </w:p>
    <w:p w14:paraId="75126840" w14:textId="16B26655" w:rsidR="008E5B6F" w:rsidRPr="00782DBE" w:rsidRDefault="008E5B6F" w:rsidP="008E5B6F">
      <w:pPr>
        <w:tabs>
          <w:tab w:val="left" w:pos="1418"/>
          <w:tab w:val="right" w:pos="9072"/>
        </w:tabs>
        <w:spacing w:after="0"/>
        <w:ind w:left="851"/>
        <w:rPr>
          <w:rFonts w:cs="Times New Roman"/>
        </w:rPr>
      </w:pPr>
      <w:r w:rsidRPr="00782DBE">
        <w:rPr>
          <w:rFonts w:cs="Times New Roman"/>
        </w:rPr>
        <w:t>Ügyiratkezelé</w:t>
      </w:r>
      <w:r w:rsidR="002C1D9A">
        <w:rPr>
          <w:rFonts w:cs="Times New Roman"/>
        </w:rPr>
        <w:t>s, hivatalos ügyiratok kezelése</w:t>
      </w:r>
    </w:p>
    <w:p w14:paraId="5E365D0E" w14:textId="5B8638A9" w:rsidR="008E5B6F" w:rsidRPr="00782DBE" w:rsidRDefault="002C1D9A" w:rsidP="008E5B6F">
      <w:pPr>
        <w:tabs>
          <w:tab w:val="left" w:pos="1418"/>
          <w:tab w:val="right" w:pos="9072"/>
        </w:tabs>
        <w:spacing w:after="0"/>
        <w:ind w:left="851"/>
        <w:rPr>
          <w:rFonts w:cs="Times New Roman"/>
        </w:rPr>
      </w:pPr>
      <w:r>
        <w:rPr>
          <w:rFonts w:cs="Times New Roman"/>
        </w:rPr>
        <w:t>Ügyiratkezelés szervezete</w:t>
      </w:r>
    </w:p>
    <w:p w14:paraId="669CBB06" w14:textId="5FE8CE9F" w:rsidR="008E5B6F" w:rsidRPr="00782DBE" w:rsidRDefault="008E5B6F" w:rsidP="008E5B6F">
      <w:pPr>
        <w:tabs>
          <w:tab w:val="left" w:pos="1418"/>
          <w:tab w:val="right" w:pos="9072"/>
        </w:tabs>
        <w:spacing w:after="0"/>
        <w:ind w:left="851"/>
        <w:rPr>
          <w:rFonts w:cs="Times New Roman"/>
        </w:rPr>
      </w:pPr>
      <w:r w:rsidRPr="00782DBE">
        <w:rPr>
          <w:rFonts w:cs="Times New Roman"/>
        </w:rPr>
        <w:t>Ügyiratkezelés technol</w:t>
      </w:r>
      <w:r w:rsidR="002C1D9A">
        <w:rPr>
          <w:rFonts w:cs="Times New Roman"/>
        </w:rPr>
        <w:t>ógiája (manuális, számítógépes)</w:t>
      </w:r>
    </w:p>
    <w:p w14:paraId="25BFC653" w14:textId="49F5F1C1" w:rsidR="008E5B6F" w:rsidRPr="00782DBE" w:rsidRDefault="002C1D9A" w:rsidP="008E5B6F">
      <w:pPr>
        <w:tabs>
          <w:tab w:val="left" w:pos="1418"/>
          <w:tab w:val="right" w:pos="9072"/>
        </w:tabs>
        <w:spacing w:after="0"/>
        <w:ind w:left="851"/>
        <w:rPr>
          <w:rFonts w:cs="Times New Roman"/>
        </w:rPr>
      </w:pPr>
      <w:r>
        <w:rPr>
          <w:rFonts w:cs="Times New Roman"/>
        </w:rPr>
        <w:t>Ügyiratkezelés szakaszai</w:t>
      </w:r>
    </w:p>
    <w:p w14:paraId="49281C45" w14:textId="206F7A1B" w:rsidR="008E5B6F" w:rsidRPr="00782DBE" w:rsidRDefault="008E5B6F" w:rsidP="008E5B6F">
      <w:pPr>
        <w:tabs>
          <w:tab w:val="left" w:pos="1418"/>
          <w:tab w:val="right" w:pos="9072"/>
        </w:tabs>
        <w:spacing w:after="0"/>
        <w:ind w:left="851"/>
        <w:rPr>
          <w:rFonts w:cs="Times New Roman"/>
        </w:rPr>
      </w:pPr>
      <w:r w:rsidRPr="00782DBE">
        <w:rPr>
          <w:rFonts w:cs="Times New Roman"/>
        </w:rPr>
        <w:t>Ügyirat</w:t>
      </w:r>
      <w:r w:rsidR="002C1D9A">
        <w:rPr>
          <w:rFonts w:cs="Times New Roman"/>
        </w:rPr>
        <w:t>ok rendszerezésének szempontjai</w:t>
      </w:r>
    </w:p>
    <w:p w14:paraId="22D14CCC" w14:textId="3B3BFFDC" w:rsidR="008E5B6F" w:rsidRPr="00782DBE" w:rsidRDefault="008E5B6F" w:rsidP="008E5B6F">
      <w:pPr>
        <w:tabs>
          <w:tab w:val="left" w:pos="1418"/>
          <w:tab w:val="right" w:pos="9072"/>
        </w:tabs>
        <w:spacing w:after="0"/>
        <w:ind w:left="851"/>
        <w:rPr>
          <w:rFonts w:cs="Times New Roman"/>
        </w:rPr>
      </w:pPr>
      <w:r w:rsidRPr="00782DBE">
        <w:rPr>
          <w:rFonts w:cs="Times New Roman"/>
        </w:rPr>
        <w:t>Minősített adatok fogalma, kezelésének szabályai. Az irodai mun</w:t>
      </w:r>
      <w:r w:rsidR="002C1D9A">
        <w:rPr>
          <w:rFonts w:cs="Times New Roman"/>
        </w:rPr>
        <w:t>ka alapdokumentumai</w:t>
      </w:r>
    </w:p>
    <w:p w14:paraId="527BFDC2" w14:textId="5450443D" w:rsidR="008E5B6F" w:rsidRPr="00782DBE" w:rsidRDefault="008E5B6F" w:rsidP="008E5B6F">
      <w:pPr>
        <w:tabs>
          <w:tab w:val="left" w:pos="1418"/>
          <w:tab w:val="right" w:pos="9072"/>
        </w:tabs>
        <w:spacing w:after="0"/>
        <w:ind w:left="851"/>
        <w:rPr>
          <w:rFonts w:cs="Times New Roman"/>
        </w:rPr>
      </w:pPr>
      <w:r w:rsidRPr="00782DBE">
        <w:rPr>
          <w:rFonts w:cs="Times New Roman"/>
        </w:rPr>
        <w:t>Az érkező és kimenő i</w:t>
      </w:r>
      <w:r w:rsidR="002C1D9A">
        <w:rPr>
          <w:rFonts w:cs="Times New Roman"/>
        </w:rPr>
        <w:t>ratokkal kapcsolatos tennivalók</w:t>
      </w:r>
    </w:p>
    <w:p w14:paraId="79C2D889" w14:textId="0F9E2274" w:rsidR="008E5B6F" w:rsidRPr="00782DBE" w:rsidRDefault="008E5B6F" w:rsidP="008E5B6F">
      <w:pPr>
        <w:tabs>
          <w:tab w:val="left" w:pos="1418"/>
          <w:tab w:val="right" w:pos="9072"/>
        </w:tabs>
        <w:spacing w:after="0"/>
        <w:ind w:left="851"/>
        <w:rPr>
          <w:rFonts w:cs="Times New Roman"/>
        </w:rPr>
      </w:pPr>
      <w:r w:rsidRPr="00782DBE">
        <w:rPr>
          <w:rFonts w:cs="Times New Roman"/>
        </w:rPr>
        <w:t>Az ellenőrzés, értékelés fázisai (önellenőrzési, ellenőrzési tech</w:t>
      </w:r>
      <w:r w:rsidR="00230BED">
        <w:rPr>
          <w:rFonts w:cs="Times New Roman"/>
        </w:rPr>
        <w:t>nikák, visszajelzés, értékelés)</w:t>
      </w:r>
    </w:p>
    <w:p w14:paraId="42F9F089" w14:textId="4DB4C396" w:rsidR="008E5B6F" w:rsidRPr="00782DBE" w:rsidRDefault="008E5B6F" w:rsidP="008E5B6F">
      <w:pPr>
        <w:tabs>
          <w:tab w:val="left" w:pos="1418"/>
          <w:tab w:val="right" w:pos="9072"/>
        </w:tabs>
        <w:spacing w:after="0"/>
        <w:ind w:left="851"/>
        <w:rPr>
          <w:rFonts w:cs="Times New Roman"/>
        </w:rPr>
      </w:pPr>
      <w:r w:rsidRPr="00782DBE">
        <w:rPr>
          <w:rFonts w:cs="Times New Roman"/>
        </w:rPr>
        <w:t>Számítógépes ügyvi</w:t>
      </w:r>
      <w:r w:rsidR="00230BED">
        <w:rPr>
          <w:rFonts w:cs="Times New Roman"/>
        </w:rPr>
        <w:t>teli programcsomagok használata</w:t>
      </w:r>
    </w:p>
    <w:p w14:paraId="098D9FD9" w14:textId="290BF066" w:rsidR="008E5B6F" w:rsidRPr="00782DBE" w:rsidRDefault="008E5B6F" w:rsidP="008E5B6F">
      <w:pPr>
        <w:tabs>
          <w:tab w:val="left" w:pos="1418"/>
          <w:tab w:val="right" w:pos="9072"/>
        </w:tabs>
        <w:spacing w:after="0"/>
        <w:ind w:left="851"/>
        <w:rPr>
          <w:rFonts w:cs="Times New Roman"/>
        </w:rPr>
      </w:pPr>
      <w:r w:rsidRPr="00782DBE">
        <w:rPr>
          <w:rFonts w:cs="Times New Roman"/>
        </w:rPr>
        <w:t>Gazdálkodás az irodai készletekk</w:t>
      </w:r>
      <w:r w:rsidR="00230BED">
        <w:rPr>
          <w:rFonts w:cs="Times New Roman"/>
        </w:rPr>
        <w:t>el</w:t>
      </w:r>
    </w:p>
    <w:p w14:paraId="193A06C6" w14:textId="384897CD" w:rsidR="008E5B6F" w:rsidRPr="00782DBE" w:rsidRDefault="008E5B6F" w:rsidP="008E5B6F">
      <w:pPr>
        <w:tabs>
          <w:tab w:val="left" w:pos="1418"/>
          <w:tab w:val="right" w:pos="9072"/>
        </w:tabs>
        <w:spacing w:after="0"/>
        <w:ind w:left="851"/>
        <w:rPr>
          <w:rFonts w:cs="Times New Roman"/>
        </w:rPr>
      </w:pPr>
      <w:r w:rsidRPr="00782DBE">
        <w:rPr>
          <w:rFonts w:cs="Times New Roman"/>
        </w:rPr>
        <w:t>Szerv</w:t>
      </w:r>
      <w:r w:rsidR="00230BED">
        <w:rPr>
          <w:rFonts w:cs="Times New Roman"/>
        </w:rPr>
        <w:t>ezeti utasítások nyilvántartása</w:t>
      </w:r>
    </w:p>
    <w:p w14:paraId="643EE1AF" w14:textId="6112BEC1" w:rsidR="00A23F09" w:rsidRPr="00782DBE" w:rsidRDefault="00230BED" w:rsidP="00A23F09">
      <w:pPr>
        <w:tabs>
          <w:tab w:val="left" w:pos="1418"/>
          <w:tab w:val="right" w:pos="9072"/>
        </w:tabs>
        <w:spacing w:after="0"/>
        <w:ind w:left="851"/>
        <w:rPr>
          <w:rFonts w:cs="Times New Roman"/>
        </w:rPr>
      </w:pPr>
      <w:r>
        <w:rPr>
          <w:rFonts w:cs="Times New Roman"/>
        </w:rPr>
        <w:t>Eszköznyilvántartások vezetése</w:t>
      </w:r>
    </w:p>
    <w:p w14:paraId="00D97C77" w14:textId="77777777" w:rsidR="002578F2" w:rsidRPr="00782DBE" w:rsidRDefault="002578F2" w:rsidP="00A23F09">
      <w:pPr>
        <w:tabs>
          <w:tab w:val="left" w:pos="1418"/>
          <w:tab w:val="right" w:pos="9072"/>
        </w:tabs>
        <w:spacing w:after="0"/>
        <w:ind w:left="851"/>
        <w:rPr>
          <w:rFonts w:cs="Times New Roman"/>
        </w:rPr>
      </w:pPr>
    </w:p>
    <w:p w14:paraId="5B64EFE2" w14:textId="30525B98" w:rsidR="00A23F09" w:rsidRPr="00782DBE" w:rsidRDefault="008E5B6F"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Dokumentumkészítés</w:t>
      </w:r>
    </w:p>
    <w:p w14:paraId="1CBC92FE" w14:textId="7D3A1A11" w:rsidR="008E5B6F" w:rsidRPr="00782DBE" w:rsidRDefault="00230BED" w:rsidP="008E5B6F">
      <w:pPr>
        <w:spacing w:after="0"/>
        <w:ind w:left="851"/>
        <w:rPr>
          <w:rFonts w:cs="Times New Roman"/>
        </w:rPr>
      </w:pPr>
      <w:r>
        <w:rPr>
          <w:rFonts w:cs="Times New Roman"/>
        </w:rPr>
        <w:t>Dokumentumok típusai, fajtái</w:t>
      </w:r>
    </w:p>
    <w:p w14:paraId="095FCBBB" w14:textId="5C3162CB" w:rsidR="008E5B6F" w:rsidRPr="00782DBE" w:rsidRDefault="008E5B6F" w:rsidP="008E5B6F">
      <w:pPr>
        <w:spacing w:after="0"/>
        <w:ind w:left="851"/>
        <w:rPr>
          <w:rFonts w:cs="Times New Roman"/>
        </w:rPr>
      </w:pPr>
      <w:r w:rsidRPr="00782DBE">
        <w:rPr>
          <w:rFonts w:cs="Times New Roman"/>
        </w:rPr>
        <w:t>A doku</w:t>
      </w:r>
      <w:r w:rsidR="00230BED">
        <w:rPr>
          <w:rFonts w:cs="Times New Roman"/>
        </w:rPr>
        <w:t>mentumszerkesztés követelményei</w:t>
      </w:r>
    </w:p>
    <w:p w14:paraId="3B1773EA" w14:textId="6019028C" w:rsidR="008E5B6F" w:rsidRPr="00782DBE" w:rsidRDefault="008E5B6F" w:rsidP="008E5B6F">
      <w:pPr>
        <w:spacing w:after="0"/>
        <w:ind w:left="851"/>
        <w:rPr>
          <w:rFonts w:cs="Times New Roman"/>
        </w:rPr>
      </w:pPr>
      <w:r w:rsidRPr="00782DBE">
        <w:rPr>
          <w:rFonts w:cs="Times New Roman"/>
        </w:rPr>
        <w:t xml:space="preserve">Irat- és </w:t>
      </w:r>
      <w:r w:rsidR="00230BED">
        <w:rPr>
          <w:rFonts w:cs="Times New Roman"/>
        </w:rPr>
        <w:t>dokumentumszerkesztés szabályai</w:t>
      </w:r>
    </w:p>
    <w:p w14:paraId="0DC6AD94" w14:textId="639EBF5A" w:rsidR="008E5B6F" w:rsidRPr="00782DBE" w:rsidRDefault="008E5B6F" w:rsidP="008E5B6F">
      <w:pPr>
        <w:spacing w:after="0"/>
        <w:ind w:left="851"/>
        <w:rPr>
          <w:rFonts w:cs="Times New Roman"/>
        </w:rPr>
      </w:pPr>
      <w:r w:rsidRPr="00782DBE">
        <w:rPr>
          <w:rFonts w:cs="Times New Roman"/>
        </w:rPr>
        <w:t>Számítógépes nyomtatvány, űrlap és sablon szerkeszt</w:t>
      </w:r>
      <w:r w:rsidR="00230BED">
        <w:rPr>
          <w:rFonts w:cs="Times New Roman"/>
        </w:rPr>
        <w:t>ése</w:t>
      </w:r>
    </w:p>
    <w:p w14:paraId="19FDCAE1" w14:textId="4D0895CC" w:rsidR="008E5B6F" w:rsidRPr="00782DBE" w:rsidRDefault="008E5B6F" w:rsidP="008E5B6F">
      <w:pPr>
        <w:spacing w:after="0"/>
        <w:ind w:left="851"/>
        <w:rPr>
          <w:rFonts w:cs="Times New Roman"/>
        </w:rPr>
      </w:pPr>
      <w:r w:rsidRPr="00782DBE">
        <w:rPr>
          <w:rFonts w:cs="Times New Roman"/>
        </w:rPr>
        <w:t>Körl</w:t>
      </w:r>
      <w:r w:rsidR="00230BED">
        <w:rPr>
          <w:rFonts w:cs="Times New Roman"/>
        </w:rPr>
        <w:t>evélkészítés elemei, technikája</w:t>
      </w:r>
    </w:p>
    <w:p w14:paraId="385CD17C" w14:textId="360FCDDC" w:rsidR="008E5B6F" w:rsidRPr="00782DBE" w:rsidRDefault="00230BED" w:rsidP="008E5B6F">
      <w:pPr>
        <w:spacing w:after="0"/>
        <w:ind w:left="851"/>
        <w:rPr>
          <w:rFonts w:cs="Times New Roman"/>
        </w:rPr>
      </w:pPr>
      <w:r>
        <w:rPr>
          <w:rFonts w:cs="Times New Roman"/>
        </w:rPr>
        <w:t>Elektronikus címzés és etikett-</w:t>
      </w:r>
      <w:r w:rsidR="008E5B6F" w:rsidRPr="00782DBE">
        <w:rPr>
          <w:rFonts w:cs="Times New Roman"/>
        </w:rPr>
        <w:t>készítés gyakorlata</w:t>
      </w:r>
    </w:p>
    <w:p w14:paraId="5BDD6148" w14:textId="551D88F6" w:rsidR="008E5B6F" w:rsidRPr="00782DBE" w:rsidRDefault="008E5B6F" w:rsidP="008E5B6F">
      <w:pPr>
        <w:spacing w:after="0"/>
        <w:ind w:left="851"/>
        <w:rPr>
          <w:rFonts w:cs="Times New Roman"/>
        </w:rPr>
      </w:pPr>
      <w:r w:rsidRPr="00782DBE">
        <w:rPr>
          <w:rFonts w:cs="Times New Roman"/>
        </w:rPr>
        <w:t>Elektronikus le</w:t>
      </w:r>
      <w:r w:rsidR="00230BED">
        <w:rPr>
          <w:rFonts w:cs="Times New Roman"/>
        </w:rPr>
        <w:t>velezés technikája és szabályai</w:t>
      </w:r>
    </w:p>
    <w:p w14:paraId="56E9DBD3" w14:textId="7A781CCC" w:rsidR="008E5B6F" w:rsidRPr="00782DBE" w:rsidRDefault="00230BED" w:rsidP="008E5B6F">
      <w:pPr>
        <w:spacing w:after="0"/>
        <w:ind w:left="851"/>
        <w:rPr>
          <w:rFonts w:cs="Times New Roman"/>
        </w:rPr>
      </w:pPr>
      <w:r>
        <w:rPr>
          <w:rFonts w:cs="Times New Roman"/>
        </w:rPr>
        <w:t>A táblázatkészítés műveletei</w:t>
      </w:r>
    </w:p>
    <w:p w14:paraId="64A3113B" w14:textId="1A721259" w:rsidR="008E5B6F" w:rsidRPr="00782DBE" w:rsidRDefault="00230BED" w:rsidP="008E5B6F">
      <w:pPr>
        <w:spacing w:after="0"/>
        <w:ind w:left="851"/>
        <w:rPr>
          <w:rFonts w:cs="Times New Roman"/>
        </w:rPr>
      </w:pPr>
      <w:r>
        <w:rPr>
          <w:rFonts w:cs="Times New Roman"/>
        </w:rPr>
        <w:t>Táblázatok készítése, kezelése</w:t>
      </w:r>
    </w:p>
    <w:p w14:paraId="5ED8EDA2" w14:textId="394FE3B1" w:rsidR="008E5B6F" w:rsidRPr="00782DBE" w:rsidRDefault="008E5B6F" w:rsidP="008E5B6F">
      <w:pPr>
        <w:spacing w:after="0"/>
        <w:ind w:left="851"/>
        <w:rPr>
          <w:rFonts w:cs="Times New Roman"/>
        </w:rPr>
      </w:pPr>
      <w:r w:rsidRPr="00782DBE">
        <w:rPr>
          <w:rFonts w:cs="Times New Roman"/>
        </w:rPr>
        <w:t>Az a</w:t>
      </w:r>
      <w:r w:rsidR="00230BED">
        <w:rPr>
          <w:rFonts w:cs="Times New Roman"/>
        </w:rPr>
        <w:t>datbázis készítésének műveletei</w:t>
      </w:r>
    </w:p>
    <w:p w14:paraId="4A538DDD" w14:textId="26EABD85" w:rsidR="00A23F09" w:rsidRPr="00782DBE" w:rsidRDefault="008E5B6F" w:rsidP="008E5B6F">
      <w:pPr>
        <w:spacing w:after="0"/>
        <w:ind w:left="851"/>
        <w:rPr>
          <w:rFonts w:cs="Times New Roman"/>
        </w:rPr>
      </w:pPr>
      <w:r w:rsidRPr="00782DBE">
        <w:rPr>
          <w:rFonts w:cs="Times New Roman"/>
        </w:rPr>
        <w:t>Hivatkozások ha</w:t>
      </w:r>
      <w:r w:rsidR="00230BED">
        <w:rPr>
          <w:rFonts w:cs="Times New Roman"/>
        </w:rPr>
        <w:t>sználata</w:t>
      </w:r>
    </w:p>
    <w:p w14:paraId="02762C2F" w14:textId="77777777" w:rsidR="00A23F09" w:rsidRPr="00782DBE" w:rsidRDefault="00A23F09" w:rsidP="00A23F09">
      <w:pPr>
        <w:tabs>
          <w:tab w:val="left" w:pos="1418"/>
          <w:tab w:val="right" w:pos="9072"/>
        </w:tabs>
        <w:spacing w:after="0"/>
        <w:ind w:left="851"/>
        <w:rPr>
          <w:rFonts w:cs="Times New Roman"/>
        </w:rPr>
      </w:pPr>
    </w:p>
    <w:p w14:paraId="0A89B2D6" w14:textId="72956259" w:rsidR="00A23F09" w:rsidRPr="00782DBE" w:rsidRDefault="008E5B6F"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Kommunikáció</w:t>
      </w:r>
    </w:p>
    <w:p w14:paraId="70E32268" w14:textId="31270CDA" w:rsidR="008E5B6F" w:rsidRPr="00782DBE" w:rsidRDefault="00230BED" w:rsidP="008E5B6F">
      <w:pPr>
        <w:spacing w:after="0"/>
        <w:ind w:left="851"/>
        <w:rPr>
          <w:rFonts w:cs="Times New Roman"/>
        </w:rPr>
      </w:pPr>
      <w:r>
        <w:rPr>
          <w:rFonts w:cs="Times New Roman"/>
        </w:rPr>
        <w:t>A kommunikáció fogalma, fajtái</w:t>
      </w:r>
    </w:p>
    <w:p w14:paraId="54ABDC47" w14:textId="1BC5C8D9" w:rsidR="008E5B6F" w:rsidRPr="00782DBE" w:rsidRDefault="008E5B6F" w:rsidP="008E5B6F">
      <w:pPr>
        <w:spacing w:after="0"/>
        <w:ind w:left="851"/>
        <w:rPr>
          <w:rFonts w:cs="Times New Roman"/>
        </w:rPr>
      </w:pPr>
      <w:r w:rsidRPr="00782DBE">
        <w:rPr>
          <w:rFonts w:cs="Times New Roman"/>
        </w:rPr>
        <w:t>A szóbeli é</w:t>
      </w:r>
      <w:r w:rsidR="00230BED">
        <w:rPr>
          <w:rFonts w:cs="Times New Roman"/>
        </w:rPr>
        <w:t>s írásbeli kommunikáció típusai</w:t>
      </w:r>
    </w:p>
    <w:p w14:paraId="602E6A3B" w14:textId="711511FD" w:rsidR="008E5B6F" w:rsidRPr="00782DBE" w:rsidRDefault="008E5B6F" w:rsidP="008E5B6F">
      <w:pPr>
        <w:spacing w:after="0"/>
        <w:ind w:left="851"/>
        <w:rPr>
          <w:rFonts w:cs="Times New Roman"/>
        </w:rPr>
      </w:pPr>
      <w:r w:rsidRPr="00782DBE">
        <w:rPr>
          <w:rFonts w:cs="Times New Roman"/>
        </w:rPr>
        <w:t>A n</w:t>
      </w:r>
      <w:r w:rsidR="00230BED">
        <w:rPr>
          <w:rFonts w:cs="Times New Roman"/>
        </w:rPr>
        <w:t>emverbális kommunikáció</w:t>
      </w:r>
    </w:p>
    <w:p w14:paraId="6FAE3C7C" w14:textId="5060110B" w:rsidR="008E5B6F" w:rsidRPr="00782DBE" w:rsidRDefault="008E5B6F" w:rsidP="008E5B6F">
      <w:pPr>
        <w:spacing w:after="0"/>
        <w:ind w:left="851"/>
        <w:rPr>
          <w:rFonts w:cs="Times New Roman"/>
        </w:rPr>
      </w:pPr>
      <w:r w:rsidRPr="00782DBE">
        <w:rPr>
          <w:rFonts w:cs="Times New Roman"/>
        </w:rPr>
        <w:t>A konfliktusok és kezelési módjaik</w:t>
      </w:r>
    </w:p>
    <w:p w14:paraId="0A536633" w14:textId="4DB85A3E" w:rsidR="008E5B6F" w:rsidRPr="00782DBE" w:rsidRDefault="008E5B6F" w:rsidP="008E5B6F">
      <w:pPr>
        <w:spacing w:after="0"/>
        <w:ind w:left="851"/>
        <w:rPr>
          <w:rFonts w:cs="Times New Roman"/>
        </w:rPr>
      </w:pPr>
      <w:r w:rsidRPr="00782DBE">
        <w:rPr>
          <w:rFonts w:cs="Times New Roman"/>
        </w:rPr>
        <w:t>A k</w:t>
      </w:r>
      <w:r w:rsidR="00230BED">
        <w:rPr>
          <w:rFonts w:cs="Times New Roman"/>
        </w:rPr>
        <w:t>ommunikáció folyamata és fajtái</w:t>
      </w:r>
    </w:p>
    <w:p w14:paraId="3C845D76" w14:textId="7FE853E3" w:rsidR="008E5B6F" w:rsidRPr="00782DBE" w:rsidRDefault="008E5B6F" w:rsidP="008E5B6F">
      <w:pPr>
        <w:spacing w:after="0"/>
        <w:ind w:left="851"/>
        <w:rPr>
          <w:rFonts w:cs="Times New Roman"/>
        </w:rPr>
      </w:pPr>
      <w:r w:rsidRPr="00782DBE">
        <w:rPr>
          <w:rFonts w:cs="Times New Roman"/>
        </w:rPr>
        <w:t>A kommunikác</w:t>
      </w:r>
      <w:r w:rsidR="00230BED">
        <w:rPr>
          <w:rFonts w:cs="Times New Roman"/>
        </w:rPr>
        <w:t>ió etikai és protokollszabályai</w:t>
      </w:r>
    </w:p>
    <w:p w14:paraId="3D0254C7" w14:textId="55499374" w:rsidR="008E5B6F" w:rsidRPr="00782DBE" w:rsidRDefault="008E5B6F" w:rsidP="008E5B6F">
      <w:pPr>
        <w:spacing w:after="0"/>
        <w:ind w:left="851"/>
        <w:rPr>
          <w:rFonts w:cs="Times New Roman"/>
        </w:rPr>
      </w:pPr>
      <w:r w:rsidRPr="00782DBE">
        <w:rPr>
          <w:rFonts w:cs="Times New Roman"/>
        </w:rPr>
        <w:t>Az elektronikus kapcsolattartá</w:t>
      </w:r>
      <w:r w:rsidR="00230BED">
        <w:rPr>
          <w:rFonts w:cs="Times New Roman"/>
        </w:rPr>
        <w:t>s alapvető szabályai (netikett)</w:t>
      </w:r>
    </w:p>
    <w:p w14:paraId="1D7B3920" w14:textId="690FD3C6" w:rsidR="008E5B6F" w:rsidRPr="00782DBE" w:rsidRDefault="008E5B6F" w:rsidP="008E5B6F">
      <w:pPr>
        <w:spacing w:after="0"/>
        <w:ind w:left="851"/>
        <w:rPr>
          <w:rFonts w:cs="Times New Roman"/>
        </w:rPr>
      </w:pPr>
      <w:r w:rsidRPr="00782DBE">
        <w:rPr>
          <w:rFonts w:cs="Times New Roman"/>
        </w:rPr>
        <w:t>A kommunikációs zavar</w:t>
      </w:r>
      <w:r w:rsidR="00230BED">
        <w:rPr>
          <w:rFonts w:cs="Times New Roman"/>
        </w:rPr>
        <w:t>ok fajtái és elhárításuk módjai</w:t>
      </w:r>
    </w:p>
    <w:p w14:paraId="5F9E7237" w14:textId="1B4B4A82" w:rsidR="00A23F09" w:rsidRPr="00782DBE" w:rsidRDefault="008E5B6F" w:rsidP="008E5B6F">
      <w:pPr>
        <w:spacing w:after="0"/>
        <w:ind w:left="851"/>
        <w:rPr>
          <w:rFonts w:cs="Times New Roman"/>
        </w:rPr>
      </w:pPr>
      <w:r w:rsidRPr="00782DBE">
        <w:rPr>
          <w:rFonts w:cs="Times New Roman"/>
        </w:rPr>
        <w:t>A témakör részletes kifejtése</w:t>
      </w:r>
    </w:p>
    <w:p w14:paraId="5C909AD6" w14:textId="77777777" w:rsidR="00A23F09" w:rsidRPr="00782DBE" w:rsidRDefault="00A23F09" w:rsidP="00A23F09">
      <w:pPr>
        <w:tabs>
          <w:tab w:val="left" w:pos="1418"/>
          <w:tab w:val="right" w:pos="9072"/>
        </w:tabs>
        <w:spacing w:after="0"/>
        <w:ind w:left="851"/>
        <w:rPr>
          <w:rFonts w:cs="Times New Roman"/>
        </w:rPr>
      </w:pPr>
    </w:p>
    <w:p w14:paraId="3290DFC1" w14:textId="47015E19" w:rsidR="00A23F09" w:rsidRPr="00782DBE" w:rsidRDefault="008E5B6F"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Jogi ismeretek</w:t>
      </w:r>
    </w:p>
    <w:p w14:paraId="3BD4EA71" w14:textId="5BADB1C8" w:rsidR="008E5B6F" w:rsidRPr="00782DBE" w:rsidRDefault="008E5B6F" w:rsidP="008E5B6F">
      <w:pPr>
        <w:spacing w:after="0"/>
        <w:ind w:left="851"/>
        <w:rPr>
          <w:rFonts w:cs="Times New Roman"/>
        </w:rPr>
      </w:pPr>
      <w:r w:rsidRPr="00782DBE">
        <w:rPr>
          <w:rFonts w:cs="Times New Roman"/>
        </w:rPr>
        <w:t>A jogszabályok keletkezése, eredete, célja.</w:t>
      </w:r>
    </w:p>
    <w:p w14:paraId="7232B741" w14:textId="654EAA8E" w:rsidR="008E5B6F" w:rsidRPr="00782DBE" w:rsidRDefault="008E5B6F" w:rsidP="008E5B6F">
      <w:pPr>
        <w:spacing w:after="0"/>
        <w:ind w:left="851"/>
        <w:rPr>
          <w:rFonts w:cs="Times New Roman"/>
        </w:rPr>
      </w:pPr>
      <w:r w:rsidRPr="00782DBE">
        <w:rPr>
          <w:rFonts w:cs="Times New Roman"/>
        </w:rPr>
        <w:t>Jogforrások fogal</w:t>
      </w:r>
      <w:r w:rsidR="00230BED">
        <w:rPr>
          <w:rFonts w:cs="Times New Roman"/>
        </w:rPr>
        <w:t>ma, értelmezése (anyagi, alaki)</w:t>
      </w:r>
    </w:p>
    <w:p w14:paraId="1EAD4063" w14:textId="7E2CC18E" w:rsidR="008E5B6F" w:rsidRPr="00782DBE" w:rsidRDefault="008E5B6F" w:rsidP="008E5B6F">
      <w:pPr>
        <w:spacing w:after="0"/>
        <w:ind w:left="851"/>
        <w:rPr>
          <w:rFonts w:cs="Times New Roman"/>
        </w:rPr>
      </w:pPr>
      <w:r w:rsidRPr="00782DBE">
        <w:rPr>
          <w:rFonts w:cs="Times New Roman"/>
        </w:rPr>
        <w:t>A jogszabá</w:t>
      </w:r>
      <w:r w:rsidR="00230BED">
        <w:rPr>
          <w:rFonts w:cs="Times New Roman"/>
        </w:rPr>
        <w:t>lyok jogforrási hierarchiája</w:t>
      </w:r>
    </w:p>
    <w:p w14:paraId="778BCE88" w14:textId="289861D2" w:rsidR="008E5B6F" w:rsidRPr="00782DBE" w:rsidRDefault="008E5B6F" w:rsidP="008E5B6F">
      <w:pPr>
        <w:spacing w:after="0"/>
        <w:ind w:left="851"/>
        <w:rPr>
          <w:rFonts w:cs="Times New Roman"/>
        </w:rPr>
      </w:pPr>
      <w:r w:rsidRPr="00782DBE">
        <w:rPr>
          <w:rFonts w:cs="Times New Roman"/>
        </w:rPr>
        <w:t>A jogszabályok részei (feltétel, rendelkező r</w:t>
      </w:r>
      <w:r w:rsidR="00230BED">
        <w:rPr>
          <w:rFonts w:cs="Times New Roman"/>
        </w:rPr>
        <w:t>ész, jogkövetkezmény), szerepük</w:t>
      </w:r>
    </w:p>
    <w:p w14:paraId="497F3CEE" w14:textId="4959FC09" w:rsidR="008E5B6F" w:rsidRPr="00782DBE" w:rsidRDefault="008E5B6F" w:rsidP="008E5B6F">
      <w:pPr>
        <w:spacing w:after="0"/>
        <w:ind w:left="851"/>
        <w:rPr>
          <w:rFonts w:cs="Times New Roman"/>
        </w:rPr>
      </w:pPr>
      <w:r w:rsidRPr="00782DBE">
        <w:rPr>
          <w:rFonts w:cs="Times New Roman"/>
        </w:rPr>
        <w:t>A jogszabályok hatálya (időbe</w:t>
      </w:r>
      <w:r w:rsidR="00230BED">
        <w:rPr>
          <w:rFonts w:cs="Times New Roman"/>
        </w:rPr>
        <w:t>li, területi, személyi, tárgyi)</w:t>
      </w:r>
    </w:p>
    <w:p w14:paraId="31514450" w14:textId="75CA47CC" w:rsidR="008E5B6F" w:rsidRPr="00782DBE" w:rsidRDefault="008E5B6F" w:rsidP="008E5B6F">
      <w:pPr>
        <w:spacing w:after="0"/>
        <w:ind w:left="851"/>
        <w:rPr>
          <w:rFonts w:cs="Times New Roman"/>
        </w:rPr>
      </w:pPr>
      <w:r w:rsidRPr="00782DBE">
        <w:rPr>
          <w:rFonts w:cs="Times New Roman"/>
        </w:rPr>
        <w:t xml:space="preserve">A hagyományos hatalmi ágak </w:t>
      </w:r>
    </w:p>
    <w:p w14:paraId="15B68057" w14:textId="09ED98C0" w:rsidR="008E5B6F" w:rsidRPr="00782DBE" w:rsidRDefault="008E5B6F" w:rsidP="008E5B6F">
      <w:pPr>
        <w:spacing w:after="0"/>
        <w:ind w:left="851"/>
        <w:rPr>
          <w:rFonts w:cs="Times New Roman"/>
        </w:rPr>
      </w:pPr>
      <w:r w:rsidRPr="00782DBE">
        <w:rPr>
          <w:rFonts w:cs="Times New Roman"/>
        </w:rPr>
        <w:t>Magyar</w:t>
      </w:r>
      <w:r w:rsidR="00230BED">
        <w:rPr>
          <w:rFonts w:cs="Times New Roman"/>
        </w:rPr>
        <w:t>ország</w:t>
      </w:r>
      <w:r w:rsidRPr="00782DBE">
        <w:rPr>
          <w:rFonts w:cs="Times New Roman"/>
        </w:rPr>
        <w:t xml:space="preserve"> </w:t>
      </w:r>
      <w:r w:rsidR="00230BED">
        <w:rPr>
          <w:rFonts w:cs="Times New Roman"/>
        </w:rPr>
        <w:t>Alaptörvénye</w:t>
      </w:r>
    </w:p>
    <w:p w14:paraId="23DF97DE" w14:textId="77777777" w:rsidR="00230BED" w:rsidRDefault="008E5B6F" w:rsidP="008E5B6F">
      <w:pPr>
        <w:spacing w:after="0"/>
        <w:ind w:left="851"/>
        <w:rPr>
          <w:rFonts w:cs="Times New Roman"/>
        </w:rPr>
      </w:pPr>
      <w:r w:rsidRPr="00782DBE">
        <w:rPr>
          <w:rFonts w:cs="Times New Roman"/>
        </w:rPr>
        <w:t xml:space="preserve">Az </w:t>
      </w:r>
      <w:r w:rsidR="00230BED">
        <w:rPr>
          <w:rFonts w:cs="Times New Roman"/>
        </w:rPr>
        <w:t>Országgyűlés feladatai</w:t>
      </w:r>
      <w:r w:rsidRPr="00782DBE">
        <w:rPr>
          <w:rFonts w:cs="Times New Roman"/>
        </w:rPr>
        <w:t xml:space="preserve"> </w:t>
      </w:r>
    </w:p>
    <w:p w14:paraId="156643D4" w14:textId="622EE845" w:rsidR="008E5B6F" w:rsidRPr="00782DBE" w:rsidRDefault="00230BED" w:rsidP="008E5B6F">
      <w:pPr>
        <w:spacing w:after="0"/>
        <w:ind w:left="851"/>
        <w:rPr>
          <w:rFonts w:cs="Times New Roman"/>
        </w:rPr>
      </w:pPr>
      <w:r>
        <w:rPr>
          <w:rFonts w:cs="Times New Roman"/>
        </w:rPr>
        <w:t>A köztársasági elnök feladatai</w:t>
      </w:r>
    </w:p>
    <w:p w14:paraId="0F44D4AA" w14:textId="3C919CCC" w:rsidR="008E5B6F" w:rsidRPr="00782DBE" w:rsidRDefault="008E5B6F" w:rsidP="008E5B6F">
      <w:pPr>
        <w:spacing w:after="0"/>
        <w:ind w:left="851"/>
        <w:rPr>
          <w:rFonts w:cs="Times New Roman"/>
        </w:rPr>
      </w:pPr>
      <w:r w:rsidRPr="00782DBE">
        <w:rPr>
          <w:rFonts w:cs="Times New Roman"/>
        </w:rPr>
        <w:t>A kormá</w:t>
      </w:r>
      <w:r w:rsidR="00230BED">
        <w:rPr>
          <w:rFonts w:cs="Times New Roman"/>
        </w:rPr>
        <w:t>ny, minisztériumok és feladataik</w:t>
      </w:r>
    </w:p>
    <w:p w14:paraId="5E9F3D85" w14:textId="52B055DA" w:rsidR="008E5B6F" w:rsidRPr="00782DBE" w:rsidRDefault="00230BED" w:rsidP="008E5B6F">
      <w:pPr>
        <w:spacing w:after="0"/>
        <w:ind w:left="851"/>
        <w:rPr>
          <w:rFonts w:cs="Times New Roman"/>
        </w:rPr>
      </w:pPr>
      <w:r>
        <w:rPr>
          <w:rFonts w:cs="Times New Roman"/>
        </w:rPr>
        <w:t>Az á</w:t>
      </w:r>
      <w:r w:rsidR="008E5B6F" w:rsidRPr="00782DBE">
        <w:rPr>
          <w:rFonts w:cs="Times New Roman"/>
        </w:rPr>
        <w:t>llamigazgatás helyi szervei</w:t>
      </w:r>
    </w:p>
    <w:p w14:paraId="1E080743" w14:textId="51DA73F8" w:rsidR="008E5B6F" w:rsidRPr="00782DBE" w:rsidRDefault="008E5B6F" w:rsidP="008E5B6F">
      <w:pPr>
        <w:spacing w:after="0"/>
        <w:ind w:left="851"/>
        <w:rPr>
          <w:rFonts w:cs="Times New Roman"/>
        </w:rPr>
      </w:pPr>
      <w:r w:rsidRPr="00782DBE">
        <w:rPr>
          <w:rFonts w:cs="Times New Roman"/>
        </w:rPr>
        <w:t xml:space="preserve">Alkotmánybíróság feladata, működése </w:t>
      </w:r>
    </w:p>
    <w:p w14:paraId="350B570E" w14:textId="44833E9B" w:rsidR="008E5B6F" w:rsidRPr="00782DBE" w:rsidRDefault="008E5B6F" w:rsidP="008E5B6F">
      <w:pPr>
        <w:spacing w:after="0"/>
        <w:ind w:left="851"/>
        <w:rPr>
          <w:rFonts w:cs="Times New Roman"/>
        </w:rPr>
      </w:pPr>
      <w:r w:rsidRPr="00782DBE">
        <w:rPr>
          <w:rFonts w:cs="Times New Roman"/>
        </w:rPr>
        <w:t>Törvénykezési szervezet (bí</w:t>
      </w:r>
      <w:r w:rsidR="00230BED">
        <w:rPr>
          <w:rFonts w:cs="Times New Roman"/>
        </w:rPr>
        <w:t>róságok, közjegyzők, ügyészség)</w:t>
      </w:r>
    </w:p>
    <w:p w14:paraId="0F177307" w14:textId="638160BB" w:rsidR="008E5B6F" w:rsidRPr="00782DBE" w:rsidRDefault="008E5B6F" w:rsidP="008E5B6F">
      <w:pPr>
        <w:spacing w:after="0"/>
        <w:ind w:left="851"/>
        <w:rPr>
          <w:rFonts w:cs="Times New Roman"/>
        </w:rPr>
      </w:pPr>
      <w:r w:rsidRPr="00782DBE">
        <w:rPr>
          <w:rFonts w:cs="Times New Roman"/>
        </w:rPr>
        <w:t>Önkormányzati igazgatás (szervezet</w:t>
      </w:r>
      <w:r w:rsidR="00230BED">
        <w:rPr>
          <w:rFonts w:cs="Times New Roman"/>
        </w:rPr>
        <w:t>e</w:t>
      </w:r>
      <w:r w:rsidRPr="00782DBE">
        <w:rPr>
          <w:rFonts w:cs="Times New Roman"/>
        </w:rPr>
        <w:t>,</w:t>
      </w:r>
      <w:r w:rsidR="00230BED">
        <w:rPr>
          <w:rFonts w:cs="Times New Roman"/>
        </w:rPr>
        <w:t xml:space="preserve"> működése, feladat- és hatásköre)</w:t>
      </w:r>
    </w:p>
    <w:p w14:paraId="7AE4CB0C" w14:textId="50CDE6DD" w:rsidR="00A23F09" w:rsidRPr="00782DBE" w:rsidRDefault="00230BED" w:rsidP="008E5B6F">
      <w:pPr>
        <w:spacing w:after="0"/>
        <w:ind w:left="851"/>
        <w:rPr>
          <w:rFonts w:cs="Times New Roman"/>
        </w:rPr>
      </w:pPr>
      <w:r>
        <w:rPr>
          <w:rFonts w:cs="Times New Roman"/>
        </w:rPr>
        <w:t>Nonprofit szervezetek</w:t>
      </w:r>
    </w:p>
    <w:p w14:paraId="364E86B1" w14:textId="77777777" w:rsidR="00A23F09" w:rsidRPr="00782DBE" w:rsidRDefault="00A23F09" w:rsidP="00A23F09">
      <w:pPr>
        <w:tabs>
          <w:tab w:val="left" w:pos="1418"/>
          <w:tab w:val="right" w:pos="9072"/>
        </w:tabs>
        <w:spacing w:after="0"/>
        <w:ind w:left="851"/>
        <w:rPr>
          <w:rFonts w:cs="Times New Roman"/>
        </w:rPr>
      </w:pPr>
    </w:p>
    <w:p w14:paraId="7D920D89" w14:textId="4FA9C2DB" w:rsidR="00A23F09" w:rsidRPr="00782DBE" w:rsidRDefault="008E5B6F"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Vízügyi igazgatás, rendeletek, szabályzatok</w:t>
      </w:r>
    </w:p>
    <w:p w14:paraId="2B1EF02D" w14:textId="5F92E2B0" w:rsidR="008E5B6F" w:rsidRPr="00782DBE" w:rsidRDefault="008E5B6F" w:rsidP="008E5B6F">
      <w:pPr>
        <w:spacing w:after="0"/>
        <w:ind w:left="851"/>
        <w:rPr>
          <w:rFonts w:cs="Times New Roman"/>
        </w:rPr>
      </w:pPr>
      <w:r w:rsidRPr="00782DBE">
        <w:rPr>
          <w:rFonts w:cs="Times New Roman"/>
        </w:rPr>
        <w:t>Vízügyi é</w:t>
      </w:r>
      <w:r w:rsidR="00230BED">
        <w:rPr>
          <w:rFonts w:cs="Times New Roman"/>
        </w:rPr>
        <w:t>s víziközmű igazgatás rendszere</w:t>
      </w:r>
    </w:p>
    <w:p w14:paraId="5CF0B24E" w14:textId="658939E4" w:rsidR="008E5B6F" w:rsidRPr="00782DBE" w:rsidRDefault="008E5B6F" w:rsidP="008E5B6F">
      <w:pPr>
        <w:spacing w:after="0"/>
        <w:ind w:left="851"/>
        <w:rPr>
          <w:rFonts w:cs="Times New Roman"/>
        </w:rPr>
      </w:pPr>
      <w:r w:rsidRPr="00782DBE">
        <w:rPr>
          <w:rFonts w:cs="Times New Roman"/>
        </w:rPr>
        <w:t>Minisztéri</w:t>
      </w:r>
      <w:r w:rsidR="00230BED">
        <w:rPr>
          <w:rFonts w:cs="Times New Roman"/>
        </w:rPr>
        <w:t>umok, központi és helyi szervek</w:t>
      </w:r>
    </w:p>
    <w:p w14:paraId="18F550E0" w14:textId="094BB141" w:rsidR="008E5B6F" w:rsidRPr="00782DBE" w:rsidRDefault="008E5B6F" w:rsidP="008E5B6F">
      <w:pPr>
        <w:spacing w:after="0"/>
        <w:ind w:left="851"/>
        <w:rPr>
          <w:rFonts w:cs="Times New Roman"/>
        </w:rPr>
      </w:pPr>
      <w:r w:rsidRPr="00782DBE">
        <w:rPr>
          <w:rFonts w:cs="Times New Roman"/>
        </w:rPr>
        <w:t>Kö</w:t>
      </w:r>
      <w:r w:rsidR="00230BED">
        <w:rPr>
          <w:rFonts w:cs="Times New Roman"/>
        </w:rPr>
        <w:t>zigazgatási eljárások szabályai</w:t>
      </w:r>
    </w:p>
    <w:p w14:paraId="162C627E" w14:textId="7073D9E3" w:rsidR="008E5B6F" w:rsidRPr="00782DBE" w:rsidRDefault="008E5B6F" w:rsidP="008E5B6F">
      <w:pPr>
        <w:spacing w:after="0"/>
        <w:ind w:left="851"/>
        <w:rPr>
          <w:rFonts w:cs="Times New Roman"/>
        </w:rPr>
      </w:pPr>
      <w:r w:rsidRPr="00782DBE">
        <w:rPr>
          <w:rFonts w:cs="Times New Roman"/>
        </w:rPr>
        <w:t xml:space="preserve">Törvények, </w:t>
      </w:r>
      <w:r w:rsidR="00230BED">
        <w:rPr>
          <w:rFonts w:cs="Times New Roman"/>
        </w:rPr>
        <w:t>kormány</w:t>
      </w:r>
      <w:r w:rsidR="00782DBE">
        <w:rPr>
          <w:rFonts w:cs="Times New Roman"/>
        </w:rPr>
        <w:t>rendelet</w:t>
      </w:r>
      <w:r w:rsidRPr="00782DBE">
        <w:rPr>
          <w:rFonts w:cs="Times New Roman"/>
        </w:rPr>
        <w:t>ek, miniszteri rendeletek a</w:t>
      </w:r>
      <w:r w:rsidR="00230BED">
        <w:rPr>
          <w:rFonts w:cs="Times New Roman"/>
        </w:rPr>
        <w:t xml:space="preserve"> vízügyi és víziközmű területen</w:t>
      </w:r>
    </w:p>
    <w:p w14:paraId="3FCB2955" w14:textId="2E14716B" w:rsidR="008E5B6F" w:rsidRPr="00782DBE" w:rsidRDefault="008E5B6F" w:rsidP="008E5B6F">
      <w:pPr>
        <w:spacing w:after="0"/>
        <w:ind w:left="851"/>
        <w:rPr>
          <w:rFonts w:cs="Times New Roman"/>
        </w:rPr>
      </w:pPr>
      <w:r w:rsidRPr="00782DBE">
        <w:rPr>
          <w:rFonts w:cs="Times New Roman"/>
        </w:rPr>
        <w:t>EU vízügyi és ví</w:t>
      </w:r>
      <w:r w:rsidR="00230BED">
        <w:rPr>
          <w:rFonts w:cs="Times New Roman"/>
        </w:rPr>
        <w:t>ziközmű szakterületi irányelvek</w:t>
      </w:r>
    </w:p>
    <w:p w14:paraId="6FFD6623" w14:textId="24118FA2" w:rsidR="008E5B6F" w:rsidRPr="00782DBE" w:rsidRDefault="00230BED" w:rsidP="008E5B6F">
      <w:pPr>
        <w:spacing w:after="0"/>
        <w:ind w:left="851"/>
        <w:rPr>
          <w:rFonts w:cs="Times New Roman"/>
        </w:rPr>
      </w:pPr>
      <w:r>
        <w:rPr>
          <w:rFonts w:cs="Times New Roman"/>
        </w:rPr>
        <w:t>A vízügyi</w:t>
      </w:r>
      <w:r w:rsidR="008E5B6F" w:rsidRPr="00782DBE">
        <w:rPr>
          <w:rFonts w:cs="Times New Roman"/>
        </w:rPr>
        <w:t xml:space="preserve"> és víziközmű s</w:t>
      </w:r>
      <w:r>
        <w:rPr>
          <w:rFonts w:cs="Times New Roman"/>
        </w:rPr>
        <w:t>zakhatósági eljárások szabályai</w:t>
      </w:r>
      <w:r w:rsidR="008E5B6F" w:rsidRPr="00782DBE">
        <w:rPr>
          <w:rFonts w:cs="Times New Roman"/>
        </w:rPr>
        <w:t xml:space="preserve"> </w:t>
      </w:r>
    </w:p>
    <w:p w14:paraId="674438C2" w14:textId="6EE396F8" w:rsidR="008E5B6F" w:rsidRPr="00782DBE" w:rsidRDefault="008E5B6F" w:rsidP="008E5B6F">
      <w:pPr>
        <w:spacing w:after="0"/>
        <w:ind w:left="851"/>
        <w:rPr>
          <w:rFonts w:cs="Times New Roman"/>
        </w:rPr>
      </w:pPr>
      <w:r w:rsidRPr="00782DBE">
        <w:rPr>
          <w:rFonts w:cs="Times New Roman"/>
        </w:rPr>
        <w:t>Kérelem, en</w:t>
      </w:r>
      <w:r w:rsidR="00230BED">
        <w:rPr>
          <w:rFonts w:cs="Times New Roman"/>
        </w:rPr>
        <w:t>gedélyezés, hatósági felügyelet</w:t>
      </w:r>
    </w:p>
    <w:p w14:paraId="3F4267FB" w14:textId="6C1F3E42" w:rsidR="008E5B6F" w:rsidRPr="00782DBE" w:rsidRDefault="008E5B6F" w:rsidP="008E5B6F">
      <w:pPr>
        <w:spacing w:after="0"/>
        <w:ind w:left="851"/>
        <w:rPr>
          <w:rFonts w:cs="Times New Roman"/>
        </w:rPr>
      </w:pPr>
      <w:r w:rsidRPr="00782DBE">
        <w:rPr>
          <w:rFonts w:cs="Times New Roman"/>
        </w:rPr>
        <w:t>1995. évi LV</w:t>
      </w:r>
      <w:r w:rsidR="00230BED">
        <w:rPr>
          <w:rFonts w:cs="Times New Roman"/>
        </w:rPr>
        <w:t>II. törvény a vízgazdálkodásról</w:t>
      </w:r>
    </w:p>
    <w:p w14:paraId="719BEB89" w14:textId="05A4526E" w:rsidR="008E5B6F" w:rsidRPr="00782DBE" w:rsidRDefault="008E5B6F" w:rsidP="008E5B6F">
      <w:pPr>
        <w:spacing w:after="0"/>
        <w:ind w:left="851"/>
        <w:rPr>
          <w:rFonts w:cs="Times New Roman"/>
        </w:rPr>
      </w:pPr>
      <w:r w:rsidRPr="00782DBE">
        <w:rPr>
          <w:rFonts w:cs="Times New Roman"/>
        </w:rPr>
        <w:t>2011. évi CCIX. törvény a víziközmű-szolgáltatásról</w:t>
      </w:r>
    </w:p>
    <w:p w14:paraId="05A7E16E" w14:textId="0BFB0188" w:rsidR="008E5B6F" w:rsidRPr="00782DBE" w:rsidRDefault="008E5B6F" w:rsidP="008E5B6F">
      <w:pPr>
        <w:spacing w:after="0"/>
        <w:ind w:left="851"/>
        <w:rPr>
          <w:rFonts w:cs="Times New Roman"/>
        </w:rPr>
      </w:pPr>
      <w:r w:rsidRPr="00782DBE">
        <w:rPr>
          <w:rFonts w:cs="Times New Roman"/>
        </w:rPr>
        <w:t>2009. évi CXLIV. törvény a vízitársulatokról</w:t>
      </w:r>
    </w:p>
    <w:p w14:paraId="7D599FEC" w14:textId="005EAD2B" w:rsidR="00821085" w:rsidRDefault="00821085" w:rsidP="00821085">
      <w:pPr>
        <w:spacing w:after="0"/>
        <w:ind w:left="851"/>
        <w:rPr>
          <w:rFonts w:cs="Times New Roman"/>
        </w:rPr>
      </w:pPr>
      <w:r>
        <w:t>58/2013. (II. 27.) Korm. rendelet a víziközmű-szolgáltatásról szóló 2011. évi CCIX. törvény egyes rendelkezéseinek végrehajtásáról</w:t>
      </w:r>
    </w:p>
    <w:p w14:paraId="7EA5809C" w14:textId="7CC71ABC" w:rsidR="00821085" w:rsidRPr="00782DBE" w:rsidRDefault="008E5B6F" w:rsidP="00821085">
      <w:pPr>
        <w:spacing w:after="0"/>
        <w:ind w:left="851"/>
        <w:rPr>
          <w:rFonts w:cs="Times New Roman"/>
        </w:rPr>
      </w:pPr>
      <w:r w:rsidRPr="00782DBE">
        <w:rPr>
          <w:rFonts w:cs="Times New Roman"/>
        </w:rPr>
        <w:t>223/2014. (IX.</w:t>
      </w:r>
      <w:r w:rsidR="00230BED">
        <w:rPr>
          <w:rFonts w:cs="Times New Roman"/>
        </w:rPr>
        <w:t xml:space="preserve"> </w:t>
      </w:r>
      <w:r w:rsidRPr="00782DBE">
        <w:rPr>
          <w:rFonts w:cs="Times New Roman"/>
        </w:rPr>
        <w:t>4.) Korm. rendelet a vízügyi igazgatási és vízügyi, valamint a vízvédelmi hatósági feladatok</w:t>
      </w:r>
      <w:r w:rsidR="00230BED">
        <w:rPr>
          <w:rFonts w:cs="Times New Roman"/>
        </w:rPr>
        <w:t>at ellátó szervek kijelöléséről</w:t>
      </w:r>
    </w:p>
    <w:p w14:paraId="671E4DC8" w14:textId="00561324" w:rsidR="00A23F09" w:rsidRPr="00782DBE" w:rsidRDefault="008E5B6F" w:rsidP="008E5B6F">
      <w:pPr>
        <w:spacing w:after="0"/>
        <w:ind w:left="851"/>
        <w:rPr>
          <w:rFonts w:cs="Times New Roman"/>
        </w:rPr>
      </w:pPr>
      <w:r w:rsidRPr="00782DBE">
        <w:rPr>
          <w:rFonts w:cs="Times New Roman"/>
        </w:rPr>
        <w:t xml:space="preserve">Nemzeti Települési Szennyvíz-elvezetési és </w:t>
      </w:r>
      <w:proofErr w:type="spellStart"/>
      <w:r w:rsidRPr="00782DBE">
        <w:rPr>
          <w:rFonts w:cs="Times New Roman"/>
        </w:rPr>
        <w:t>-ti</w:t>
      </w:r>
      <w:r w:rsidR="00230BED">
        <w:rPr>
          <w:rFonts w:cs="Times New Roman"/>
        </w:rPr>
        <w:t>sztítási</w:t>
      </w:r>
      <w:proofErr w:type="spellEnd"/>
      <w:r w:rsidR="00230BED">
        <w:rPr>
          <w:rFonts w:cs="Times New Roman"/>
        </w:rPr>
        <w:t xml:space="preserve"> Megvalósítási Program</w:t>
      </w:r>
      <w:r w:rsidRPr="00782DBE">
        <w:rPr>
          <w:rFonts w:cs="Times New Roman"/>
        </w:rPr>
        <w:t xml:space="preserve"> </w:t>
      </w:r>
      <w:r w:rsidR="00230BED">
        <w:rPr>
          <w:rFonts w:cs="Times New Roman"/>
        </w:rPr>
        <w:t>Vízügyi Biztonsági Szabályzat</w:t>
      </w:r>
    </w:p>
    <w:p w14:paraId="109AEC2B" w14:textId="77777777" w:rsidR="00A23F09" w:rsidRPr="00782DBE" w:rsidRDefault="00A23F09" w:rsidP="00A23F09">
      <w:pPr>
        <w:tabs>
          <w:tab w:val="left" w:pos="1418"/>
          <w:tab w:val="right" w:pos="9072"/>
        </w:tabs>
        <w:spacing w:after="0"/>
        <w:ind w:left="851"/>
        <w:rPr>
          <w:rFonts w:cs="Times New Roman"/>
        </w:rPr>
      </w:pPr>
    </w:p>
    <w:p w14:paraId="2262E06D" w14:textId="50047695" w:rsidR="00A23F09" w:rsidRPr="00782DBE" w:rsidRDefault="008E5B6F"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Vízügyi nyilvántartás, okirattár</w:t>
      </w:r>
    </w:p>
    <w:p w14:paraId="18EDCB5E" w14:textId="1610485A" w:rsidR="00143F5B" w:rsidRPr="00782DBE" w:rsidRDefault="00230BED" w:rsidP="00143F5B">
      <w:pPr>
        <w:spacing w:after="0"/>
        <w:ind w:left="851"/>
        <w:rPr>
          <w:rFonts w:cs="Times New Roman"/>
        </w:rPr>
      </w:pPr>
      <w:r>
        <w:rPr>
          <w:rFonts w:cs="Times New Roman"/>
        </w:rPr>
        <w:t>Nyilvántartás szabályai</w:t>
      </w:r>
    </w:p>
    <w:p w14:paraId="759F8C25" w14:textId="69D4DD0E" w:rsidR="00143F5B" w:rsidRPr="00782DBE" w:rsidRDefault="00143F5B" w:rsidP="00143F5B">
      <w:pPr>
        <w:spacing w:after="0"/>
        <w:ind w:left="851"/>
        <w:rPr>
          <w:rFonts w:cs="Times New Roman"/>
        </w:rPr>
      </w:pPr>
      <w:r w:rsidRPr="00782DBE">
        <w:rPr>
          <w:rFonts w:cs="Times New Roman"/>
        </w:rPr>
        <w:t>Hatósági nyi</w:t>
      </w:r>
      <w:r w:rsidR="00230BED">
        <w:rPr>
          <w:rFonts w:cs="Times New Roman"/>
        </w:rPr>
        <w:t>lvántartások</w:t>
      </w:r>
    </w:p>
    <w:p w14:paraId="04D04DB9" w14:textId="6D05DC42" w:rsidR="00143F5B" w:rsidRPr="00782DBE" w:rsidRDefault="00143F5B" w:rsidP="00143F5B">
      <w:pPr>
        <w:spacing w:after="0"/>
        <w:ind w:left="851"/>
        <w:rPr>
          <w:rFonts w:cs="Times New Roman"/>
        </w:rPr>
      </w:pPr>
      <w:r w:rsidRPr="00782DBE">
        <w:rPr>
          <w:rFonts w:cs="Times New Roman"/>
        </w:rPr>
        <w:t xml:space="preserve">A nyilvántartás </w:t>
      </w:r>
      <w:r w:rsidR="00230BED">
        <w:rPr>
          <w:rFonts w:cs="Times New Roman"/>
        </w:rPr>
        <w:t>kézi és számítógépes rendszere</w:t>
      </w:r>
    </w:p>
    <w:p w14:paraId="4642636F" w14:textId="69452640" w:rsidR="00143F5B" w:rsidRPr="00782DBE" w:rsidRDefault="00143F5B" w:rsidP="00143F5B">
      <w:pPr>
        <w:spacing w:after="0"/>
        <w:ind w:left="851"/>
        <w:rPr>
          <w:rFonts w:cs="Times New Roman"/>
        </w:rPr>
      </w:pPr>
      <w:r w:rsidRPr="00782DBE">
        <w:rPr>
          <w:rFonts w:cs="Times New Roman"/>
        </w:rPr>
        <w:t>Vízügyi, ár- és belvízvédelmi és v</w:t>
      </w:r>
      <w:r w:rsidR="00230BED">
        <w:rPr>
          <w:rFonts w:cs="Times New Roman"/>
        </w:rPr>
        <w:t>í</w:t>
      </w:r>
      <w:r w:rsidRPr="00782DBE">
        <w:rPr>
          <w:rFonts w:cs="Times New Roman"/>
        </w:rPr>
        <w:t>ziközmű ügyi</w:t>
      </w:r>
      <w:r w:rsidR="00230BED">
        <w:rPr>
          <w:rFonts w:cs="Times New Roman"/>
        </w:rPr>
        <w:t>ntézői, ügyviteli munka alapjai</w:t>
      </w:r>
    </w:p>
    <w:p w14:paraId="7BED801F" w14:textId="5A668CB3" w:rsidR="00143F5B" w:rsidRPr="00782DBE" w:rsidRDefault="00143F5B" w:rsidP="00143F5B">
      <w:pPr>
        <w:spacing w:after="0"/>
        <w:ind w:left="851"/>
        <w:rPr>
          <w:rFonts w:cs="Times New Roman"/>
        </w:rPr>
      </w:pPr>
      <w:r w:rsidRPr="00782DBE">
        <w:rPr>
          <w:rFonts w:cs="Times New Roman"/>
        </w:rPr>
        <w:t>Rendeletek, szabályozási előírások a vízgazdálkodási, ár- és belvízvéd</w:t>
      </w:r>
      <w:r w:rsidR="00230BED">
        <w:rPr>
          <w:rFonts w:cs="Times New Roman"/>
        </w:rPr>
        <w:t>elmi és víziközmű szakterületen</w:t>
      </w:r>
    </w:p>
    <w:p w14:paraId="61592D8E" w14:textId="2B309DA0" w:rsidR="00143F5B" w:rsidRPr="00782DBE" w:rsidRDefault="00143F5B" w:rsidP="00143F5B">
      <w:pPr>
        <w:spacing w:after="0"/>
        <w:ind w:left="851"/>
        <w:rPr>
          <w:rFonts w:cs="Times New Roman"/>
        </w:rPr>
      </w:pPr>
      <w:r w:rsidRPr="00782DBE">
        <w:rPr>
          <w:rFonts w:cs="Times New Roman"/>
        </w:rPr>
        <w:t>Vízügyi igazgatás és szervezeti rendszer</w:t>
      </w:r>
    </w:p>
    <w:p w14:paraId="35358A03" w14:textId="59CE7CE4" w:rsidR="00143F5B" w:rsidRPr="00782DBE" w:rsidRDefault="00143F5B" w:rsidP="00143F5B">
      <w:pPr>
        <w:spacing w:after="0"/>
        <w:ind w:left="851"/>
        <w:rPr>
          <w:rFonts w:cs="Times New Roman"/>
        </w:rPr>
      </w:pPr>
      <w:r w:rsidRPr="00782DBE">
        <w:rPr>
          <w:rFonts w:cs="Times New Roman"/>
        </w:rPr>
        <w:t>Víziközmű i</w:t>
      </w:r>
      <w:r w:rsidR="00230BED">
        <w:rPr>
          <w:rFonts w:cs="Times New Roman"/>
        </w:rPr>
        <w:t>gazgatás és szervezeti rendszer</w:t>
      </w:r>
    </w:p>
    <w:p w14:paraId="61FC5E5E" w14:textId="2E2DE81B" w:rsidR="00143F5B" w:rsidRPr="00782DBE" w:rsidRDefault="00143F5B" w:rsidP="00143F5B">
      <w:pPr>
        <w:spacing w:after="0"/>
        <w:ind w:left="851"/>
        <w:rPr>
          <w:rFonts w:cs="Times New Roman"/>
        </w:rPr>
      </w:pPr>
      <w:r w:rsidRPr="00782DBE">
        <w:rPr>
          <w:rFonts w:cs="Times New Roman"/>
        </w:rPr>
        <w:t>Vízügyi nyilvántartás</w:t>
      </w:r>
      <w:r w:rsidR="00230BED">
        <w:rPr>
          <w:rFonts w:cs="Times New Roman"/>
        </w:rPr>
        <w:t>,</w:t>
      </w:r>
      <w:r w:rsidRPr="00782DBE">
        <w:rPr>
          <w:rFonts w:cs="Times New Roman"/>
        </w:rPr>
        <w:t xml:space="preserve"> v</w:t>
      </w:r>
      <w:r w:rsidR="00230BED">
        <w:rPr>
          <w:rFonts w:cs="Times New Roman"/>
        </w:rPr>
        <w:t>ízikönyvi okirattár</w:t>
      </w:r>
    </w:p>
    <w:p w14:paraId="46486EEB" w14:textId="2CF994C0" w:rsidR="00A23F09" w:rsidRPr="00782DBE" w:rsidRDefault="00143F5B" w:rsidP="00143F5B">
      <w:pPr>
        <w:spacing w:after="0"/>
        <w:ind w:left="851"/>
        <w:rPr>
          <w:rFonts w:cs="Times New Roman"/>
        </w:rPr>
      </w:pPr>
      <w:r w:rsidRPr="00782DBE">
        <w:rPr>
          <w:rFonts w:cs="Times New Roman"/>
        </w:rPr>
        <w:t xml:space="preserve"> OSAP, TESZIR és vízkészlet</w:t>
      </w:r>
      <w:r w:rsidR="00230BED">
        <w:rPr>
          <w:rFonts w:cs="Times New Roman"/>
        </w:rPr>
        <w:t>-</w:t>
      </w:r>
      <w:r w:rsidRPr="00782DBE">
        <w:rPr>
          <w:rFonts w:cs="Times New Roman"/>
        </w:rPr>
        <w:t>nyilvántartási adatok</w:t>
      </w:r>
    </w:p>
    <w:p w14:paraId="63D4057C" w14:textId="77777777" w:rsidR="00A23F09" w:rsidRPr="00782DBE" w:rsidRDefault="00A23F09" w:rsidP="00A23F09">
      <w:pPr>
        <w:tabs>
          <w:tab w:val="left" w:pos="1418"/>
          <w:tab w:val="right" w:pos="9072"/>
        </w:tabs>
        <w:spacing w:after="0"/>
        <w:ind w:left="851"/>
        <w:rPr>
          <w:rFonts w:cs="Times New Roman"/>
        </w:rPr>
      </w:pPr>
    </w:p>
    <w:p w14:paraId="74C55789"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51BC1662" w14:textId="2EA82B8E" w:rsidR="00A23F09" w:rsidRPr="00782DBE" w:rsidRDefault="00B92702" w:rsidP="00A23F09">
      <w:pPr>
        <w:spacing w:after="0"/>
        <w:ind w:left="426"/>
        <w:rPr>
          <w:rFonts w:cs="Times New Roman"/>
        </w:rPr>
      </w:pPr>
      <w:r w:rsidRPr="00782DBE">
        <w:rPr>
          <w:rFonts w:cs="Times New Roman"/>
        </w:rPr>
        <w:t>Szaktanterem</w:t>
      </w:r>
    </w:p>
    <w:p w14:paraId="37B391EE" w14:textId="77777777" w:rsidR="00A23F09" w:rsidRPr="00782DBE" w:rsidRDefault="00A23F09" w:rsidP="00A23F09">
      <w:pPr>
        <w:spacing w:after="0"/>
        <w:ind w:left="426"/>
        <w:rPr>
          <w:rFonts w:cs="Times New Roman"/>
        </w:rPr>
      </w:pPr>
    </w:p>
    <w:p w14:paraId="33FD007C"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0C08556A" w14:textId="626853A1"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36C1781C" w14:textId="77777777" w:rsidR="00A23F09" w:rsidRPr="00782DBE" w:rsidRDefault="00A23F09" w:rsidP="00A23F09">
      <w:pPr>
        <w:spacing w:after="0"/>
        <w:ind w:left="426"/>
        <w:rPr>
          <w:rFonts w:cs="Times New Roman"/>
        </w:rPr>
      </w:pPr>
    </w:p>
    <w:p w14:paraId="50B73918" w14:textId="3F73390C" w:rsidR="00A23F09" w:rsidRPr="00782DBE" w:rsidRDefault="00340FEF" w:rsidP="00A23F09">
      <w:pPr>
        <w:pStyle w:val="Listaszerbekezds"/>
        <w:numPr>
          <w:ilvl w:val="0"/>
          <w:numId w:val="8"/>
        </w:numPr>
        <w:tabs>
          <w:tab w:val="right" w:pos="9072"/>
        </w:tabs>
        <w:spacing w:after="0"/>
        <w:rPr>
          <w:rFonts w:cs="Times New Roman"/>
          <w:b/>
        </w:rPr>
      </w:pPr>
      <w:r w:rsidRPr="00782DBE">
        <w:rPr>
          <w:rFonts w:cs="Times New Roman"/>
          <w:b/>
        </w:rPr>
        <w:t>Ügyintézői gyakorlat</w:t>
      </w:r>
      <w:r w:rsidR="00A23F09" w:rsidRPr="00782DBE">
        <w:rPr>
          <w:rFonts w:cs="Times New Roman"/>
          <w:b/>
        </w:rPr>
        <w:t xml:space="preserve"> tantárgy</w:t>
      </w:r>
      <w:r w:rsidR="00A23F09" w:rsidRPr="00782DBE">
        <w:rPr>
          <w:rFonts w:cs="Times New Roman"/>
          <w:b/>
        </w:rPr>
        <w:tab/>
      </w:r>
      <w:r w:rsidR="007C73EB" w:rsidRPr="00782DBE">
        <w:rPr>
          <w:rFonts w:cs="Times New Roman"/>
          <w:b/>
        </w:rPr>
        <w:t>103</w:t>
      </w:r>
      <w:r w:rsidR="00A23F09" w:rsidRPr="00782DBE">
        <w:rPr>
          <w:rFonts w:cs="Times New Roman"/>
          <w:b/>
        </w:rPr>
        <w:t xml:space="preserve"> óra/</w:t>
      </w:r>
      <w:r w:rsidR="00CB3EE4">
        <w:rPr>
          <w:rFonts w:cs="Times New Roman"/>
          <w:b/>
        </w:rPr>
        <w:t>0</w:t>
      </w:r>
      <w:r w:rsidR="00A23F09" w:rsidRPr="00782DBE">
        <w:rPr>
          <w:rFonts w:cs="Times New Roman"/>
          <w:b/>
        </w:rPr>
        <w:t xml:space="preserve"> óra*</w:t>
      </w:r>
    </w:p>
    <w:p w14:paraId="20162191" w14:textId="2E7DCC70"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0C1274F8" w14:textId="77777777" w:rsidR="00A23F09" w:rsidRPr="00782DBE" w:rsidRDefault="00A23F09" w:rsidP="00A23F09">
      <w:pPr>
        <w:spacing w:after="0"/>
        <w:ind w:left="426"/>
        <w:rPr>
          <w:rFonts w:cs="Times New Roman"/>
        </w:rPr>
      </w:pPr>
    </w:p>
    <w:p w14:paraId="3B1E17E6" w14:textId="23172334" w:rsidR="00A23F09" w:rsidRPr="00782DBE" w:rsidRDefault="00A23F09" w:rsidP="00A23F09">
      <w:pPr>
        <w:spacing w:after="0"/>
        <w:ind w:left="426"/>
        <w:rPr>
          <w:rFonts w:cs="Times New Roman"/>
        </w:rPr>
      </w:pPr>
      <w:r w:rsidRPr="00782DBE">
        <w:rPr>
          <w:rFonts w:cs="Times New Roman"/>
        </w:rPr>
        <w:t xml:space="preserve">A tantárgy a </w:t>
      </w:r>
      <w:r w:rsidR="006A51D6" w:rsidRPr="00782DBE">
        <w:rPr>
          <w:rFonts w:cs="Times New Roman"/>
        </w:rPr>
        <w:t>mellék</w:t>
      </w:r>
      <w:r w:rsidR="00CB3EE4">
        <w:rPr>
          <w:rFonts w:cs="Times New Roman"/>
        </w:rPr>
        <w:t>-</w:t>
      </w:r>
      <w:r w:rsidRPr="00782DBE">
        <w:rPr>
          <w:rFonts w:cs="Times New Roman"/>
        </w:rPr>
        <w:t>szakképesítéshez kapcsolódik.</w:t>
      </w:r>
    </w:p>
    <w:p w14:paraId="0C87A92D" w14:textId="77777777" w:rsidR="00A23F09" w:rsidRPr="00782DBE" w:rsidRDefault="00A23F09" w:rsidP="00A23F09">
      <w:pPr>
        <w:spacing w:after="0"/>
        <w:ind w:left="426"/>
        <w:rPr>
          <w:rFonts w:cs="Times New Roman"/>
        </w:rPr>
      </w:pPr>
    </w:p>
    <w:p w14:paraId="4B71D5ED"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6928AFE0" w14:textId="6735A11C" w:rsidR="00A23F09" w:rsidRPr="00782DBE" w:rsidRDefault="00340FEF" w:rsidP="00A23F09">
      <w:pPr>
        <w:spacing w:after="0"/>
        <w:ind w:left="426"/>
        <w:rPr>
          <w:rFonts w:cs="Times New Roman"/>
        </w:rPr>
      </w:pPr>
      <w:r w:rsidRPr="00782DBE">
        <w:rPr>
          <w:rFonts w:cs="Times New Roman"/>
        </w:rPr>
        <w:t xml:space="preserve">Az Ügyintézői gyakorlat célja, a </w:t>
      </w:r>
      <w:r w:rsidR="00230BED">
        <w:rPr>
          <w:rFonts w:cs="Times New Roman"/>
        </w:rPr>
        <w:t>tanulót</w:t>
      </w:r>
      <w:r w:rsidRPr="00782DBE">
        <w:rPr>
          <w:rFonts w:cs="Times New Roman"/>
        </w:rPr>
        <w:t xml:space="preserve"> felkészítése a saját és a szervezeti egység érdekeinek érvényesítésére, </w:t>
      </w:r>
      <w:r w:rsidR="00230BED">
        <w:rPr>
          <w:rFonts w:cs="Times New Roman"/>
        </w:rPr>
        <w:t xml:space="preserve">az </w:t>
      </w:r>
      <w:r w:rsidRPr="00782DBE">
        <w:rPr>
          <w:rFonts w:cs="Times New Roman"/>
        </w:rPr>
        <w:t>ehhez szükséges alapfogalmak és alapkészségek megtanítása, a sikeres tárgyalás "kellékeinek" megismertetése, alkalmazásának gyakoroltatása.</w:t>
      </w:r>
    </w:p>
    <w:p w14:paraId="58F008DA" w14:textId="77777777" w:rsidR="00A23F09" w:rsidRPr="00782DBE" w:rsidRDefault="00A23F09" w:rsidP="00A23F09">
      <w:pPr>
        <w:spacing w:after="0"/>
        <w:ind w:left="426"/>
        <w:rPr>
          <w:rFonts w:cs="Times New Roman"/>
        </w:rPr>
      </w:pPr>
    </w:p>
    <w:p w14:paraId="0B90834B"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42097D88" w14:textId="4DEA21A1" w:rsidR="00A23F09" w:rsidRPr="00782DBE" w:rsidRDefault="00340FEF" w:rsidP="00A23F09">
      <w:pPr>
        <w:spacing w:after="0"/>
        <w:ind w:left="426"/>
        <w:rPr>
          <w:rFonts w:cs="Times New Roman"/>
        </w:rPr>
      </w:pPr>
      <w:r w:rsidRPr="00782DBE">
        <w:rPr>
          <w:rFonts w:cs="Times New Roman"/>
        </w:rPr>
        <w:t>Magyar nyelv és irodalom</w:t>
      </w:r>
    </w:p>
    <w:p w14:paraId="0121A779" w14:textId="77777777" w:rsidR="00A23F09" w:rsidRPr="00782DBE" w:rsidRDefault="00A23F09" w:rsidP="00A23F09">
      <w:pPr>
        <w:spacing w:after="0"/>
        <w:ind w:left="426"/>
        <w:rPr>
          <w:rFonts w:cs="Times New Roman"/>
        </w:rPr>
      </w:pPr>
    </w:p>
    <w:p w14:paraId="03227100"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5B55CEA3" w14:textId="42B53C04" w:rsidR="00A23F09" w:rsidRPr="00782DBE" w:rsidRDefault="00340FEF"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Viselkedéskultúra szabályai</w:t>
      </w:r>
      <w:r w:rsidR="00A23F09" w:rsidRPr="00782DBE">
        <w:rPr>
          <w:rFonts w:cs="Times New Roman"/>
          <w:b/>
          <w:i/>
        </w:rPr>
        <w:t>1</w:t>
      </w:r>
    </w:p>
    <w:p w14:paraId="75D98F45" w14:textId="6F554810" w:rsidR="00340FEF" w:rsidRPr="00782DBE" w:rsidRDefault="00340FEF" w:rsidP="00340FEF">
      <w:pPr>
        <w:spacing w:after="0"/>
        <w:ind w:left="851"/>
        <w:rPr>
          <w:rFonts w:cs="Times New Roman"/>
        </w:rPr>
      </w:pPr>
      <w:r w:rsidRPr="00782DBE">
        <w:rPr>
          <w:rFonts w:cs="Times New Roman"/>
        </w:rPr>
        <w:t xml:space="preserve">A </w:t>
      </w:r>
      <w:r w:rsidR="00230BED">
        <w:rPr>
          <w:rFonts w:cs="Times New Roman"/>
        </w:rPr>
        <w:t>viselkedéskultúra alapszabályai</w:t>
      </w:r>
    </w:p>
    <w:p w14:paraId="365A4F37" w14:textId="4C7A7427" w:rsidR="00340FEF" w:rsidRPr="00782DBE" w:rsidRDefault="00230BED" w:rsidP="00340FEF">
      <w:pPr>
        <w:spacing w:after="0"/>
        <w:ind w:left="851"/>
        <w:rPr>
          <w:rFonts w:cs="Times New Roman"/>
        </w:rPr>
      </w:pPr>
      <w:r>
        <w:rPr>
          <w:rFonts w:cs="Times New Roman"/>
        </w:rPr>
        <w:t>Viselkedéstechnikai elemek</w:t>
      </w:r>
    </w:p>
    <w:p w14:paraId="419DC247" w14:textId="39E41BAE" w:rsidR="00340FEF" w:rsidRPr="00782DBE" w:rsidRDefault="00340FEF" w:rsidP="00340FEF">
      <w:pPr>
        <w:spacing w:after="0"/>
        <w:ind w:left="851"/>
        <w:rPr>
          <w:rFonts w:cs="Times New Roman"/>
        </w:rPr>
      </w:pPr>
      <w:r w:rsidRPr="00782DBE">
        <w:rPr>
          <w:rFonts w:cs="Times New Roman"/>
        </w:rPr>
        <w:t>Társadalm</w:t>
      </w:r>
      <w:r w:rsidR="00230BED">
        <w:rPr>
          <w:rFonts w:cs="Times New Roman"/>
        </w:rPr>
        <w:t>i érintkezés</w:t>
      </w:r>
    </w:p>
    <w:p w14:paraId="5C32FAB4" w14:textId="3F523CF1" w:rsidR="00340FEF" w:rsidRPr="00782DBE" w:rsidRDefault="00230BED" w:rsidP="00340FEF">
      <w:pPr>
        <w:spacing w:after="0"/>
        <w:ind w:left="851"/>
        <w:rPr>
          <w:rFonts w:cs="Times New Roman"/>
        </w:rPr>
      </w:pPr>
      <w:r>
        <w:rPr>
          <w:rFonts w:cs="Times New Roman"/>
        </w:rPr>
        <w:t>Etikett és protokoll</w:t>
      </w:r>
    </w:p>
    <w:p w14:paraId="2AC8AE39" w14:textId="6F088C0E" w:rsidR="00340FEF" w:rsidRPr="00782DBE" w:rsidRDefault="00340FEF" w:rsidP="00340FEF">
      <w:pPr>
        <w:spacing w:after="0"/>
        <w:ind w:left="851"/>
        <w:rPr>
          <w:rFonts w:cs="Times New Roman"/>
        </w:rPr>
      </w:pPr>
      <w:r w:rsidRPr="00782DBE">
        <w:rPr>
          <w:rFonts w:cs="Times New Roman"/>
        </w:rPr>
        <w:t>A</w:t>
      </w:r>
      <w:r w:rsidR="00230BED">
        <w:rPr>
          <w:rFonts w:cs="Times New Roman"/>
        </w:rPr>
        <w:t>z irodai munka etikai szabályai</w:t>
      </w:r>
    </w:p>
    <w:p w14:paraId="6FD08A95" w14:textId="1B148F65" w:rsidR="00340FEF" w:rsidRPr="00782DBE" w:rsidRDefault="00340FEF" w:rsidP="00340FEF">
      <w:pPr>
        <w:spacing w:after="0"/>
        <w:ind w:left="851"/>
        <w:rPr>
          <w:rFonts w:cs="Times New Roman"/>
        </w:rPr>
      </w:pPr>
      <w:r w:rsidRPr="00782DBE">
        <w:rPr>
          <w:rFonts w:cs="Times New Roman"/>
        </w:rPr>
        <w:t>A munkahelyi kapcsolatok (felettes</w:t>
      </w:r>
      <w:r w:rsidR="00230BED">
        <w:rPr>
          <w:rFonts w:cs="Times New Roman"/>
        </w:rPr>
        <w:t>sel, munkatárssal, ügyfelekkel)</w:t>
      </w:r>
    </w:p>
    <w:p w14:paraId="2E617A14" w14:textId="3AC1C4BB" w:rsidR="00340FEF" w:rsidRPr="00782DBE" w:rsidRDefault="00340FEF" w:rsidP="00340FEF">
      <w:pPr>
        <w:spacing w:after="0"/>
        <w:ind w:left="851"/>
        <w:rPr>
          <w:rFonts w:cs="Times New Roman"/>
        </w:rPr>
      </w:pPr>
      <w:r w:rsidRPr="00782DBE">
        <w:rPr>
          <w:rFonts w:cs="Times New Roman"/>
        </w:rPr>
        <w:t>A m</w:t>
      </w:r>
      <w:r w:rsidR="00230BED">
        <w:rPr>
          <w:rFonts w:cs="Times New Roman"/>
        </w:rPr>
        <w:t>unkahelyi viselkedés alapnormái</w:t>
      </w:r>
    </w:p>
    <w:p w14:paraId="6C952628" w14:textId="72C9C912" w:rsidR="00340FEF" w:rsidRPr="00782DBE" w:rsidRDefault="00340FEF" w:rsidP="00340FEF">
      <w:pPr>
        <w:spacing w:after="0"/>
        <w:ind w:left="851"/>
        <w:rPr>
          <w:rFonts w:cs="Times New Roman"/>
        </w:rPr>
      </w:pPr>
      <w:r w:rsidRPr="00782DBE">
        <w:rPr>
          <w:rFonts w:cs="Times New Roman"/>
        </w:rPr>
        <w:t>Ügyféltípusok, ügyfé</w:t>
      </w:r>
      <w:r w:rsidR="00230BED">
        <w:rPr>
          <w:rFonts w:cs="Times New Roman"/>
        </w:rPr>
        <w:t>lkapcsolatok kezelésének módjai</w:t>
      </w:r>
    </w:p>
    <w:p w14:paraId="30E5C504" w14:textId="50FAF55D" w:rsidR="00340FEF" w:rsidRPr="00782DBE" w:rsidRDefault="00340FEF" w:rsidP="00340FEF">
      <w:pPr>
        <w:spacing w:after="0"/>
        <w:ind w:left="851"/>
        <w:rPr>
          <w:rFonts w:cs="Times New Roman"/>
        </w:rPr>
      </w:pPr>
      <w:r w:rsidRPr="00782DBE">
        <w:rPr>
          <w:rFonts w:cs="Times New Roman"/>
        </w:rPr>
        <w:t>A személyiségfejlesztés lehető</w:t>
      </w:r>
      <w:r w:rsidR="00230BED">
        <w:rPr>
          <w:rFonts w:cs="Times New Roman"/>
        </w:rPr>
        <w:t>ségei</w:t>
      </w:r>
    </w:p>
    <w:p w14:paraId="05E52D0D" w14:textId="46A3BF29" w:rsidR="00A23F09" w:rsidRPr="00782DBE" w:rsidRDefault="00340FEF" w:rsidP="00340FEF">
      <w:pPr>
        <w:spacing w:after="0"/>
        <w:ind w:left="851"/>
        <w:rPr>
          <w:rFonts w:cs="Times New Roman"/>
        </w:rPr>
      </w:pPr>
      <w:r w:rsidRPr="00782DBE">
        <w:rPr>
          <w:rFonts w:cs="Times New Roman"/>
        </w:rPr>
        <w:t>Álláskeresési technikák</w:t>
      </w:r>
    </w:p>
    <w:p w14:paraId="43FE112E" w14:textId="77777777" w:rsidR="00A23F09" w:rsidRPr="00782DBE" w:rsidRDefault="00A23F09" w:rsidP="00A23F09">
      <w:pPr>
        <w:tabs>
          <w:tab w:val="left" w:pos="1418"/>
          <w:tab w:val="right" w:pos="9072"/>
        </w:tabs>
        <w:spacing w:after="0"/>
        <w:ind w:left="851"/>
        <w:rPr>
          <w:rFonts w:cs="Times New Roman"/>
        </w:rPr>
      </w:pPr>
    </w:p>
    <w:p w14:paraId="04E5FA2A" w14:textId="63A65D82" w:rsidR="00A23F09" w:rsidRPr="00782DBE" w:rsidRDefault="006A51D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Konfliktuskezelés</w:t>
      </w:r>
    </w:p>
    <w:p w14:paraId="3BB37570" w14:textId="1983E6E6" w:rsidR="006A51D6" w:rsidRPr="00782DBE" w:rsidRDefault="006A51D6" w:rsidP="006A51D6">
      <w:pPr>
        <w:spacing w:after="0"/>
        <w:ind w:left="851"/>
        <w:rPr>
          <w:rFonts w:cs="Times New Roman"/>
        </w:rPr>
      </w:pPr>
      <w:r w:rsidRPr="00782DBE">
        <w:rPr>
          <w:rFonts w:cs="Times New Roman"/>
        </w:rPr>
        <w:t>A konfliktus meghatározása, típusai, elméletei</w:t>
      </w:r>
    </w:p>
    <w:p w14:paraId="6EAD2360" w14:textId="77777777" w:rsidR="006A51D6" w:rsidRPr="00782DBE" w:rsidRDefault="006A51D6" w:rsidP="006A51D6">
      <w:pPr>
        <w:spacing w:after="0"/>
        <w:ind w:left="851"/>
        <w:rPr>
          <w:rFonts w:cs="Times New Roman"/>
        </w:rPr>
      </w:pPr>
      <w:r w:rsidRPr="00782DBE">
        <w:rPr>
          <w:rFonts w:cs="Times New Roman"/>
        </w:rPr>
        <w:t>A konfliktus kialakulása</w:t>
      </w:r>
    </w:p>
    <w:p w14:paraId="033303FA" w14:textId="77777777" w:rsidR="006A51D6" w:rsidRPr="00782DBE" w:rsidRDefault="006A51D6" w:rsidP="006A51D6">
      <w:pPr>
        <w:spacing w:after="0"/>
        <w:ind w:left="851"/>
        <w:rPr>
          <w:rFonts w:cs="Times New Roman"/>
        </w:rPr>
      </w:pPr>
      <w:r w:rsidRPr="00782DBE">
        <w:rPr>
          <w:rFonts w:cs="Times New Roman"/>
        </w:rPr>
        <w:t>Konfliktuskezelési stratégiák (önismeret)</w:t>
      </w:r>
    </w:p>
    <w:p w14:paraId="572C4916" w14:textId="77777777" w:rsidR="006A51D6" w:rsidRPr="00782DBE" w:rsidRDefault="006A51D6" w:rsidP="006A51D6">
      <w:pPr>
        <w:spacing w:after="0"/>
        <w:ind w:left="851"/>
        <w:rPr>
          <w:rFonts w:cs="Times New Roman"/>
        </w:rPr>
      </w:pPr>
      <w:r w:rsidRPr="00782DBE">
        <w:rPr>
          <w:rFonts w:cs="Times New Roman"/>
        </w:rPr>
        <w:t>A konstruktív konfliktuskezelés</w:t>
      </w:r>
    </w:p>
    <w:p w14:paraId="58FCC4D5" w14:textId="77777777" w:rsidR="006A51D6" w:rsidRPr="00782DBE" w:rsidRDefault="006A51D6" w:rsidP="006A51D6">
      <w:pPr>
        <w:spacing w:after="0"/>
        <w:ind w:left="851"/>
        <w:rPr>
          <w:rFonts w:cs="Times New Roman"/>
        </w:rPr>
      </w:pPr>
      <w:r w:rsidRPr="00782DBE">
        <w:rPr>
          <w:rFonts w:cs="Times New Roman"/>
        </w:rPr>
        <w:t xml:space="preserve">Mediáció </w:t>
      </w:r>
    </w:p>
    <w:p w14:paraId="7418092D" w14:textId="77777777" w:rsidR="006A51D6" w:rsidRPr="00782DBE" w:rsidRDefault="006A51D6" w:rsidP="006A51D6">
      <w:pPr>
        <w:spacing w:after="0"/>
        <w:ind w:left="851"/>
        <w:rPr>
          <w:rFonts w:cs="Times New Roman"/>
        </w:rPr>
      </w:pPr>
      <w:r w:rsidRPr="00782DBE">
        <w:rPr>
          <w:rFonts w:cs="Times New Roman"/>
        </w:rPr>
        <w:t>A konfliktus értékelése</w:t>
      </w:r>
    </w:p>
    <w:p w14:paraId="5924EF78" w14:textId="77777777" w:rsidR="006A51D6" w:rsidRPr="00782DBE" w:rsidRDefault="006A51D6" w:rsidP="006A51D6">
      <w:pPr>
        <w:spacing w:after="0"/>
        <w:ind w:left="851"/>
        <w:rPr>
          <w:rFonts w:cs="Times New Roman"/>
        </w:rPr>
      </w:pPr>
      <w:r w:rsidRPr="00782DBE">
        <w:rPr>
          <w:rFonts w:cs="Times New Roman"/>
        </w:rPr>
        <w:t>Szervezeti konfliktusok típusai, kezelési lehetőségei</w:t>
      </w:r>
    </w:p>
    <w:p w14:paraId="7903ACA0" w14:textId="77777777" w:rsidR="006A51D6" w:rsidRPr="00782DBE" w:rsidRDefault="006A51D6" w:rsidP="006A51D6">
      <w:pPr>
        <w:spacing w:after="0"/>
        <w:ind w:left="851"/>
        <w:rPr>
          <w:rFonts w:cs="Times New Roman"/>
        </w:rPr>
      </w:pPr>
      <w:r w:rsidRPr="00782DBE">
        <w:rPr>
          <w:rFonts w:cs="Times New Roman"/>
        </w:rPr>
        <w:t>Egyéni konfliktus a szervezetben</w:t>
      </w:r>
    </w:p>
    <w:p w14:paraId="1D0274C2" w14:textId="77777777" w:rsidR="006A51D6" w:rsidRPr="00782DBE" w:rsidRDefault="006A51D6" w:rsidP="006A51D6">
      <w:pPr>
        <w:spacing w:after="0"/>
        <w:ind w:left="851"/>
        <w:rPr>
          <w:rFonts w:cs="Times New Roman"/>
        </w:rPr>
      </w:pPr>
      <w:r w:rsidRPr="00782DBE">
        <w:rPr>
          <w:rFonts w:cs="Times New Roman"/>
        </w:rPr>
        <w:t>Csoportkonfliktus: konfliktus a szervezetben</w:t>
      </w:r>
    </w:p>
    <w:p w14:paraId="0245E90F" w14:textId="77777777" w:rsidR="006A51D6" w:rsidRPr="00782DBE" w:rsidRDefault="006A51D6" w:rsidP="006A51D6">
      <w:pPr>
        <w:spacing w:after="0"/>
        <w:ind w:left="851"/>
        <w:rPr>
          <w:rFonts w:cs="Times New Roman"/>
        </w:rPr>
      </w:pPr>
      <w:r w:rsidRPr="00782DBE">
        <w:rPr>
          <w:rFonts w:cs="Times New Roman"/>
        </w:rPr>
        <w:t>Szerepkonfliktus</w:t>
      </w:r>
    </w:p>
    <w:p w14:paraId="4F0A88DD" w14:textId="77777777" w:rsidR="006A51D6" w:rsidRPr="00782DBE" w:rsidRDefault="006A51D6" w:rsidP="006A51D6">
      <w:pPr>
        <w:spacing w:after="0"/>
        <w:ind w:left="851"/>
        <w:rPr>
          <w:rFonts w:cs="Times New Roman"/>
        </w:rPr>
      </w:pPr>
      <w:r w:rsidRPr="00782DBE">
        <w:rPr>
          <w:rFonts w:cs="Times New Roman"/>
        </w:rPr>
        <w:t>Kommunikációs stratégiák: agresszív, alárendelődő, asszertív</w:t>
      </w:r>
    </w:p>
    <w:p w14:paraId="62316AC4" w14:textId="77777777" w:rsidR="006A51D6" w:rsidRPr="00782DBE" w:rsidRDefault="006A51D6" w:rsidP="006A51D6">
      <w:pPr>
        <w:spacing w:after="0"/>
        <w:ind w:left="851"/>
        <w:rPr>
          <w:rFonts w:cs="Times New Roman"/>
        </w:rPr>
      </w:pPr>
      <w:r w:rsidRPr="00782DBE">
        <w:rPr>
          <w:rFonts w:cs="Times New Roman"/>
        </w:rPr>
        <w:t>Önérvényesítés, nemet mondás</w:t>
      </w:r>
    </w:p>
    <w:p w14:paraId="1CD9C1F0" w14:textId="77777777" w:rsidR="006A51D6" w:rsidRPr="00782DBE" w:rsidRDefault="006A51D6" w:rsidP="006A51D6">
      <w:pPr>
        <w:spacing w:after="0"/>
        <w:ind w:left="851"/>
        <w:rPr>
          <w:rFonts w:cs="Times New Roman"/>
        </w:rPr>
      </w:pPr>
      <w:r w:rsidRPr="00782DBE">
        <w:rPr>
          <w:rFonts w:cs="Times New Roman"/>
        </w:rPr>
        <w:t>Hatékony kommunikáció</w:t>
      </w:r>
    </w:p>
    <w:p w14:paraId="68F1DAC5" w14:textId="77777777" w:rsidR="006A51D6" w:rsidRPr="00782DBE" w:rsidRDefault="006A51D6" w:rsidP="006A51D6">
      <w:pPr>
        <w:spacing w:after="0"/>
        <w:ind w:left="851"/>
        <w:rPr>
          <w:rFonts w:cs="Times New Roman"/>
        </w:rPr>
      </w:pPr>
      <w:r w:rsidRPr="00782DBE">
        <w:rPr>
          <w:rFonts w:cs="Times New Roman"/>
        </w:rPr>
        <w:t>Figyelmes meghallgatás (empatikus képességek gyakorlása)</w:t>
      </w:r>
    </w:p>
    <w:p w14:paraId="21629574" w14:textId="77777777" w:rsidR="006A51D6" w:rsidRPr="00782DBE" w:rsidRDefault="006A51D6" w:rsidP="006A51D6">
      <w:pPr>
        <w:spacing w:after="0"/>
        <w:ind w:left="851"/>
        <w:rPr>
          <w:rFonts w:cs="Times New Roman"/>
        </w:rPr>
      </w:pPr>
      <w:r w:rsidRPr="00782DBE">
        <w:rPr>
          <w:rFonts w:cs="Times New Roman"/>
        </w:rPr>
        <w:t>Emberi kapcsolatok fejlesztése</w:t>
      </w:r>
    </w:p>
    <w:p w14:paraId="5E0C4D78" w14:textId="1E517B3B" w:rsidR="006A51D6" w:rsidRPr="00782DBE" w:rsidRDefault="006A51D6" w:rsidP="006A51D6">
      <w:pPr>
        <w:spacing w:after="0"/>
        <w:ind w:left="851"/>
        <w:rPr>
          <w:rFonts w:cs="Times New Roman"/>
        </w:rPr>
      </w:pPr>
      <w:r w:rsidRPr="00782DBE">
        <w:rPr>
          <w:rFonts w:cs="Times New Roman"/>
        </w:rPr>
        <w:t>Sze</w:t>
      </w:r>
      <w:r w:rsidR="00230BED">
        <w:rPr>
          <w:rFonts w:cs="Times New Roman"/>
        </w:rPr>
        <w:t>rvezeti kapcsolatok fejlesztése</w:t>
      </w:r>
    </w:p>
    <w:p w14:paraId="1904D5A1" w14:textId="435B22EF" w:rsidR="006A51D6" w:rsidRPr="00782DBE" w:rsidRDefault="006A51D6" w:rsidP="006A51D6">
      <w:pPr>
        <w:spacing w:after="0"/>
        <w:ind w:left="851"/>
        <w:rPr>
          <w:rFonts w:cs="Times New Roman"/>
        </w:rPr>
      </w:pPr>
      <w:r w:rsidRPr="00782DBE">
        <w:rPr>
          <w:rFonts w:cs="Times New Roman"/>
        </w:rPr>
        <w:t>Kon</w:t>
      </w:r>
      <w:r w:rsidR="00230BED">
        <w:rPr>
          <w:rFonts w:cs="Times New Roman"/>
        </w:rPr>
        <w:t>f</w:t>
      </w:r>
      <w:r w:rsidRPr="00782DBE">
        <w:rPr>
          <w:rFonts w:cs="Times New Roman"/>
        </w:rPr>
        <w:t>liktuskezelési stratégiák: győztes</w:t>
      </w:r>
      <w:r w:rsidR="00230BED">
        <w:rPr>
          <w:rFonts w:cs="Times New Roman"/>
        </w:rPr>
        <w:t>–</w:t>
      </w:r>
      <w:r w:rsidRPr="00782DBE">
        <w:rPr>
          <w:rFonts w:cs="Times New Roman"/>
        </w:rPr>
        <w:t xml:space="preserve">vesztes, </w:t>
      </w:r>
      <w:proofErr w:type="spellStart"/>
      <w:r w:rsidRPr="00782DBE">
        <w:rPr>
          <w:rFonts w:cs="Times New Roman"/>
        </w:rPr>
        <w:t>v</w:t>
      </w:r>
      <w:r w:rsidR="00230BED">
        <w:rPr>
          <w:rFonts w:cs="Times New Roman"/>
        </w:rPr>
        <w:t>esztes</w:t>
      </w:r>
      <w:proofErr w:type="spellEnd"/>
      <w:r w:rsidR="00230BED">
        <w:rPr>
          <w:rFonts w:cs="Times New Roman"/>
        </w:rPr>
        <w:t>–vesztes, nyertes–</w:t>
      </w:r>
      <w:proofErr w:type="spellStart"/>
      <w:r w:rsidR="00230BED">
        <w:rPr>
          <w:rFonts w:cs="Times New Roman"/>
        </w:rPr>
        <w:t>nyertes</w:t>
      </w:r>
      <w:proofErr w:type="spellEnd"/>
    </w:p>
    <w:p w14:paraId="69843D94" w14:textId="3DC05F0B" w:rsidR="006A51D6" w:rsidRPr="00782DBE" w:rsidRDefault="00230BED" w:rsidP="006A51D6">
      <w:pPr>
        <w:spacing w:after="0"/>
        <w:ind w:left="851"/>
        <w:rPr>
          <w:rFonts w:cs="Times New Roman"/>
        </w:rPr>
      </w:pPr>
      <w:r>
        <w:rPr>
          <w:rFonts w:cs="Times New Roman"/>
        </w:rPr>
        <w:t>Konfliktuskezelési technikák</w:t>
      </w:r>
    </w:p>
    <w:p w14:paraId="05BAD8AE" w14:textId="17CB9D21" w:rsidR="00A23F09" w:rsidRPr="00782DBE" w:rsidRDefault="006A51D6" w:rsidP="006A51D6">
      <w:pPr>
        <w:spacing w:after="0"/>
        <w:ind w:left="851"/>
        <w:rPr>
          <w:rFonts w:cs="Times New Roman"/>
        </w:rPr>
      </w:pPr>
      <w:r w:rsidRPr="00782DBE">
        <w:rPr>
          <w:rFonts w:cs="Times New Roman"/>
        </w:rPr>
        <w:t>Thomas</w:t>
      </w:r>
      <w:r w:rsidR="00230BED">
        <w:rPr>
          <w:rFonts w:cs="Times New Roman"/>
        </w:rPr>
        <w:t>–</w:t>
      </w:r>
      <w:proofErr w:type="spellStart"/>
      <w:r w:rsidRPr="00782DBE">
        <w:rPr>
          <w:rFonts w:cs="Times New Roman"/>
        </w:rPr>
        <w:t>Killmann</w:t>
      </w:r>
      <w:r w:rsidR="00230BED">
        <w:rPr>
          <w:rFonts w:cs="Times New Roman"/>
        </w:rPr>
        <w:t>-</w:t>
      </w:r>
      <w:r w:rsidRPr="00782DBE">
        <w:rPr>
          <w:rFonts w:cs="Times New Roman"/>
        </w:rPr>
        <w:t>módszerek</w:t>
      </w:r>
      <w:proofErr w:type="spellEnd"/>
    </w:p>
    <w:p w14:paraId="6C174042" w14:textId="77777777" w:rsidR="00A23F09" w:rsidRPr="00782DBE" w:rsidRDefault="00A23F09" w:rsidP="00A23F09">
      <w:pPr>
        <w:tabs>
          <w:tab w:val="left" w:pos="1418"/>
          <w:tab w:val="right" w:pos="9072"/>
        </w:tabs>
        <w:spacing w:after="0"/>
        <w:ind w:left="851"/>
        <w:rPr>
          <w:rFonts w:cs="Times New Roman"/>
        </w:rPr>
      </w:pPr>
    </w:p>
    <w:p w14:paraId="530914E5" w14:textId="53F97B30" w:rsidR="00A23F09" w:rsidRPr="00782DBE" w:rsidRDefault="006A51D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Vízügyi nyilvántartás gyakorlata</w:t>
      </w:r>
    </w:p>
    <w:p w14:paraId="7F5B9132" w14:textId="3664DF07" w:rsidR="006A51D6" w:rsidRPr="00782DBE" w:rsidRDefault="006A51D6" w:rsidP="006A51D6">
      <w:pPr>
        <w:spacing w:after="0"/>
        <w:ind w:left="851"/>
        <w:rPr>
          <w:rFonts w:cs="Times New Roman"/>
        </w:rPr>
      </w:pPr>
      <w:r w:rsidRPr="00782DBE">
        <w:rPr>
          <w:rFonts w:cs="Times New Roman"/>
        </w:rPr>
        <w:t>Vízügyi, víziközmű nyilvá</w:t>
      </w:r>
      <w:r w:rsidR="00230BED">
        <w:rPr>
          <w:rFonts w:cs="Times New Roman"/>
        </w:rPr>
        <w:t>ntartás rendszerének használata</w:t>
      </w:r>
    </w:p>
    <w:p w14:paraId="76DE1975" w14:textId="0F24DAA3" w:rsidR="006A51D6" w:rsidRPr="00782DBE" w:rsidRDefault="00230BED" w:rsidP="006A51D6">
      <w:pPr>
        <w:spacing w:after="0"/>
        <w:ind w:left="851"/>
        <w:rPr>
          <w:rFonts w:cs="Times New Roman"/>
        </w:rPr>
      </w:pPr>
      <w:r>
        <w:rPr>
          <w:rFonts w:cs="Times New Roman"/>
        </w:rPr>
        <w:t>Vízikönyv, okirattár használata</w:t>
      </w:r>
    </w:p>
    <w:p w14:paraId="418385BB" w14:textId="13E45EFB" w:rsidR="006A51D6" w:rsidRPr="00782DBE" w:rsidRDefault="006A51D6" w:rsidP="006A51D6">
      <w:pPr>
        <w:spacing w:after="0"/>
        <w:ind w:left="851"/>
        <w:rPr>
          <w:rFonts w:cs="Times New Roman"/>
        </w:rPr>
      </w:pPr>
      <w:r w:rsidRPr="00782DBE">
        <w:rPr>
          <w:rFonts w:cs="Times New Roman"/>
        </w:rPr>
        <w:t>Ügyintézéshez kapcsolódó ügyfélszolgálati web alapú felületek</w:t>
      </w:r>
    </w:p>
    <w:p w14:paraId="6DAE23E2" w14:textId="40AB00B8" w:rsidR="006A51D6" w:rsidRPr="00782DBE" w:rsidRDefault="006A51D6" w:rsidP="006A51D6">
      <w:pPr>
        <w:spacing w:after="0"/>
        <w:ind w:left="851"/>
        <w:rPr>
          <w:rFonts w:cs="Times New Roman"/>
        </w:rPr>
      </w:pPr>
      <w:r w:rsidRPr="00782DBE">
        <w:rPr>
          <w:rFonts w:cs="Times New Roman"/>
        </w:rPr>
        <w:t>OSAP, TESZIR és vízkészlet</w:t>
      </w:r>
      <w:r w:rsidR="00230BED">
        <w:rPr>
          <w:rFonts w:cs="Times New Roman"/>
        </w:rPr>
        <w:t>-</w:t>
      </w:r>
      <w:r w:rsidRPr="00782DBE">
        <w:rPr>
          <w:rFonts w:cs="Times New Roman"/>
        </w:rPr>
        <w:t>nyilvántar</w:t>
      </w:r>
      <w:r w:rsidR="00230BED">
        <w:rPr>
          <w:rFonts w:cs="Times New Roman"/>
        </w:rPr>
        <w:t>tási adatok rögzítése, elemzése</w:t>
      </w:r>
    </w:p>
    <w:p w14:paraId="4CA383D8" w14:textId="7B8F04DC" w:rsidR="006A51D6" w:rsidRPr="00782DBE" w:rsidRDefault="006A51D6" w:rsidP="006A51D6">
      <w:pPr>
        <w:spacing w:after="0"/>
        <w:ind w:left="851"/>
        <w:rPr>
          <w:rFonts w:cs="Times New Roman"/>
        </w:rPr>
      </w:pPr>
      <w:proofErr w:type="gramStart"/>
      <w:r w:rsidRPr="00782DBE">
        <w:rPr>
          <w:rFonts w:cs="Times New Roman"/>
        </w:rPr>
        <w:t>Víz(</w:t>
      </w:r>
      <w:proofErr w:type="gramEnd"/>
      <w:r w:rsidRPr="00782DBE">
        <w:rPr>
          <w:rFonts w:cs="Times New Roman"/>
        </w:rPr>
        <w:t>gyűjtő)g</w:t>
      </w:r>
      <w:r w:rsidR="00230BED">
        <w:rPr>
          <w:rFonts w:cs="Times New Roman"/>
        </w:rPr>
        <w:t>azdálkodási tárgyú jelentések</w:t>
      </w:r>
    </w:p>
    <w:p w14:paraId="3805E14B" w14:textId="60773487" w:rsidR="006A51D6" w:rsidRPr="00782DBE" w:rsidRDefault="006A51D6" w:rsidP="006A51D6">
      <w:pPr>
        <w:spacing w:after="0"/>
        <w:ind w:left="851"/>
        <w:rPr>
          <w:rFonts w:cs="Times New Roman"/>
        </w:rPr>
      </w:pPr>
      <w:r w:rsidRPr="00782DBE">
        <w:rPr>
          <w:rFonts w:cs="Times New Roman"/>
        </w:rPr>
        <w:t>Adatbázisok, adatállományok f</w:t>
      </w:r>
      <w:r w:rsidR="00230BED">
        <w:rPr>
          <w:rFonts w:cs="Times New Roman"/>
        </w:rPr>
        <w:t>eltöltése, jelentések készítése</w:t>
      </w:r>
    </w:p>
    <w:p w14:paraId="54A0BC55" w14:textId="6E56F788" w:rsidR="006A51D6" w:rsidRPr="00782DBE" w:rsidRDefault="006A51D6" w:rsidP="006A51D6">
      <w:pPr>
        <w:spacing w:after="0"/>
        <w:ind w:left="851"/>
        <w:rPr>
          <w:rFonts w:cs="Times New Roman"/>
        </w:rPr>
      </w:pPr>
      <w:r w:rsidRPr="00782DBE">
        <w:rPr>
          <w:rFonts w:cs="Times New Roman"/>
        </w:rPr>
        <w:t>Nyilvá</w:t>
      </w:r>
      <w:r w:rsidR="00230BED">
        <w:rPr>
          <w:rFonts w:cs="Times New Roman"/>
        </w:rPr>
        <w:t>ntartás, dokumentálás szabályai</w:t>
      </w:r>
    </w:p>
    <w:p w14:paraId="3565EAA9" w14:textId="09D783CD" w:rsidR="006A51D6" w:rsidRPr="00782DBE" w:rsidRDefault="006A51D6" w:rsidP="006A51D6">
      <w:pPr>
        <w:spacing w:after="0"/>
        <w:ind w:left="851"/>
        <w:rPr>
          <w:rFonts w:cs="Times New Roman"/>
        </w:rPr>
      </w:pPr>
      <w:r w:rsidRPr="00782DBE">
        <w:rPr>
          <w:rFonts w:cs="Times New Roman"/>
        </w:rPr>
        <w:t>Ada</w:t>
      </w:r>
      <w:r w:rsidR="00230BED">
        <w:rPr>
          <w:rFonts w:cs="Times New Roman"/>
        </w:rPr>
        <w:t>tszolgáltatás szabályai, módjai</w:t>
      </w:r>
    </w:p>
    <w:p w14:paraId="21E830CF" w14:textId="2A08F901" w:rsidR="006A51D6" w:rsidRPr="00782DBE" w:rsidRDefault="00230BED" w:rsidP="006A51D6">
      <w:pPr>
        <w:spacing w:after="0"/>
        <w:ind w:left="851"/>
        <w:rPr>
          <w:rFonts w:cs="Times New Roman"/>
        </w:rPr>
      </w:pPr>
      <w:r>
        <w:rPr>
          <w:rFonts w:cs="Times New Roman"/>
        </w:rPr>
        <w:t>Jegyzőkönyv-készítés szabályai</w:t>
      </w:r>
    </w:p>
    <w:p w14:paraId="63A53FC0" w14:textId="3F8C78AA" w:rsidR="006A51D6" w:rsidRPr="00782DBE" w:rsidRDefault="00230BED" w:rsidP="006A51D6">
      <w:pPr>
        <w:spacing w:after="0"/>
        <w:ind w:left="851"/>
        <w:rPr>
          <w:rFonts w:cs="Times New Roman"/>
        </w:rPr>
      </w:pPr>
      <w:r>
        <w:rPr>
          <w:rFonts w:cs="Times New Roman"/>
        </w:rPr>
        <w:t>Panaszkezelési eljárás</w:t>
      </w:r>
    </w:p>
    <w:p w14:paraId="558B9EB0" w14:textId="4AB9F8F4" w:rsidR="006A51D6" w:rsidRPr="00782DBE" w:rsidRDefault="00230BED" w:rsidP="006A51D6">
      <w:pPr>
        <w:spacing w:after="0"/>
        <w:ind w:left="851"/>
        <w:rPr>
          <w:rFonts w:cs="Times New Roman"/>
        </w:rPr>
      </w:pPr>
      <w:r>
        <w:rPr>
          <w:rFonts w:cs="Times New Roman"/>
        </w:rPr>
        <w:t>Kapcsolattartás módjai</w:t>
      </w:r>
    </w:p>
    <w:p w14:paraId="68539C07" w14:textId="77777777" w:rsidR="006A51D6" w:rsidRPr="00782DBE" w:rsidRDefault="006A51D6" w:rsidP="006A51D6">
      <w:pPr>
        <w:spacing w:after="0"/>
        <w:ind w:left="851"/>
        <w:rPr>
          <w:rFonts w:cs="Times New Roman"/>
        </w:rPr>
      </w:pPr>
      <w:r w:rsidRPr="00782DBE">
        <w:rPr>
          <w:rFonts w:cs="Times New Roman"/>
        </w:rPr>
        <w:t>Tájékoztatási kötelezettség</w:t>
      </w:r>
    </w:p>
    <w:p w14:paraId="1E7364D8" w14:textId="4F8635E7" w:rsidR="00A23F09" w:rsidRPr="00782DBE" w:rsidRDefault="006A51D6" w:rsidP="006A51D6">
      <w:pPr>
        <w:spacing w:after="0"/>
        <w:ind w:left="851"/>
        <w:rPr>
          <w:rFonts w:cs="Times New Roman"/>
        </w:rPr>
      </w:pPr>
      <w:r w:rsidRPr="00782DBE">
        <w:rPr>
          <w:rFonts w:cs="Times New Roman"/>
        </w:rPr>
        <w:t xml:space="preserve">Vízügyi és a víziközmű szakterületen </w:t>
      </w:r>
      <w:r w:rsidR="00230BED">
        <w:rPr>
          <w:rFonts w:cs="Times New Roman"/>
        </w:rPr>
        <w:t>megjelenő pályázati lehetőségek</w:t>
      </w:r>
    </w:p>
    <w:p w14:paraId="4BF0692A" w14:textId="77777777" w:rsidR="00A23F09" w:rsidRPr="00782DBE" w:rsidRDefault="00A23F09" w:rsidP="00A23F09">
      <w:pPr>
        <w:tabs>
          <w:tab w:val="left" w:pos="1418"/>
          <w:tab w:val="right" w:pos="9072"/>
        </w:tabs>
        <w:spacing w:after="0"/>
        <w:ind w:left="851"/>
        <w:rPr>
          <w:rFonts w:cs="Times New Roman"/>
        </w:rPr>
      </w:pPr>
    </w:p>
    <w:p w14:paraId="1D237078"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739E6B94" w14:textId="4C2AA9D0" w:rsidR="00A23F09" w:rsidRPr="00782DBE" w:rsidRDefault="007A29B5" w:rsidP="00A23F09">
      <w:pPr>
        <w:spacing w:after="0"/>
        <w:ind w:left="426"/>
        <w:rPr>
          <w:rFonts w:cs="Times New Roman"/>
        </w:rPr>
      </w:pPr>
      <w:r w:rsidRPr="00782DBE">
        <w:rPr>
          <w:rFonts w:cs="Times New Roman"/>
        </w:rPr>
        <w:t>Szaktanterem</w:t>
      </w:r>
    </w:p>
    <w:p w14:paraId="1F92119E" w14:textId="77777777" w:rsidR="00A23F09" w:rsidRPr="00782DBE" w:rsidRDefault="00A23F09" w:rsidP="00A23F09">
      <w:pPr>
        <w:spacing w:after="0"/>
        <w:ind w:left="426"/>
        <w:rPr>
          <w:rFonts w:cs="Times New Roman"/>
        </w:rPr>
      </w:pPr>
    </w:p>
    <w:p w14:paraId="23092640"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318B8A92" w14:textId="2B783DD1" w:rsidR="00A23F09" w:rsidRPr="00782DBE" w:rsidRDefault="00A23F09" w:rsidP="00CB3EE4">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r w:rsidRPr="00782DBE">
        <w:rPr>
          <w:rFonts w:cs="Times New Roman"/>
        </w:rPr>
        <w:br w:type="page"/>
      </w:r>
    </w:p>
    <w:p w14:paraId="514FDEE7" w14:textId="77777777" w:rsidR="00A23F09" w:rsidRPr="00782DBE" w:rsidRDefault="00A23F09" w:rsidP="00A23F09">
      <w:pPr>
        <w:rPr>
          <w:rFonts w:cs="Times New Roman"/>
        </w:rPr>
      </w:pPr>
    </w:p>
    <w:p w14:paraId="002711EC" w14:textId="77777777" w:rsidR="00A23F09" w:rsidRPr="00782DBE" w:rsidRDefault="00A23F09" w:rsidP="00A23F09">
      <w:pPr>
        <w:spacing w:before="2880"/>
        <w:jc w:val="center"/>
        <w:rPr>
          <w:rFonts w:cs="Times New Roman"/>
          <w:b/>
          <w:sz w:val="36"/>
        </w:rPr>
      </w:pPr>
      <w:r w:rsidRPr="00782DBE">
        <w:rPr>
          <w:rFonts w:cs="Times New Roman"/>
          <w:b/>
          <w:sz w:val="36"/>
        </w:rPr>
        <w:t>A</w:t>
      </w:r>
    </w:p>
    <w:p w14:paraId="75E74194" w14:textId="700A6A81" w:rsidR="00A23F09" w:rsidRPr="00782DBE" w:rsidRDefault="00C819F8" w:rsidP="00A23F09">
      <w:pPr>
        <w:spacing w:after="480"/>
        <w:jc w:val="center"/>
        <w:rPr>
          <w:rFonts w:cs="Times New Roman"/>
          <w:b/>
          <w:sz w:val="36"/>
        </w:rPr>
      </w:pPr>
      <w:r w:rsidRPr="00782DBE">
        <w:rPr>
          <w:rFonts w:cs="Times New Roman"/>
          <w:b/>
          <w:sz w:val="36"/>
        </w:rPr>
        <w:t>11663-16</w:t>
      </w:r>
      <w:r w:rsidR="00A23F09" w:rsidRPr="00782DBE">
        <w:rPr>
          <w:rFonts w:cs="Times New Roman"/>
          <w:b/>
          <w:sz w:val="36"/>
        </w:rPr>
        <w:t xml:space="preserve"> azonosító számú</w:t>
      </w:r>
    </w:p>
    <w:p w14:paraId="43CBC979" w14:textId="07EAE673" w:rsidR="00A23F09" w:rsidRPr="00782DBE" w:rsidRDefault="00C819F8" w:rsidP="00A23F09">
      <w:pPr>
        <w:jc w:val="center"/>
        <w:rPr>
          <w:rFonts w:cs="Times New Roman"/>
          <w:b/>
          <w:sz w:val="36"/>
        </w:rPr>
      </w:pPr>
      <w:r w:rsidRPr="00782DBE">
        <w:rPr>
          <w:rFonts w:cs="Times New Roman"/>
          <w:b/>
          <w:sz w:val="36"/>
        </w:rPr>
        <w:t xml:space="preserve">Szivattyútelepi, duzzasztómű kezelő </w:t>
      </w:r>
      <w:r w:rsidR="00853BAB" w:rsidRPr="00782DBE">
        <w:rPr>
          <w:rFonts w:cs="Times New Roman"/>
          <w:b/>
          <w:sz w:val="36"/>
        </w:rPr>
        <w:t xml:space="preserve">és fenntartó </w:t>
      </w:r>
      <w:r w:rsidRPr="00782DBE">
        <w:rPr>
          <w:rFonts w:cs="Times New Roman"/>
          <w:b/>
          <w:sz w:val="36"/>
        </w:rPr>
        <w:t>gépész</w:t>
      </w:r>
    </w:p>
    <w:p w14:paraId="7BFCEECF" w14:textId="77777777" w:rsidR="00A23F09" w:rsidRPr="00782DBE" w:rsidRDefault="00A23F09" w:rsidP="00A23F09">
      <w:pPr>
        <w:jc w:val="center"/>
        <w:rPr>
          <w:rFonts w:cs="Times New Roman"/>
          <w:b/>
          <w:sz w:val="36"/>
        </w:rPr>
      </w:pPr>
      <w:r w:rsidRPr="00782DBE">
        <w:rPr>
          <w:rFonts w:cs="Times New Roman"/>
          <w:b/>
          <w:sz w:val="36"/>
        </w:rPr>
        <w:t>megnevezésű</w:t>
      </w:r>
    </w:p>
    <w:p w14:paraId="316282D2" w14:textId="77777777" w:rsidR="00A23F09" w:rsidRPr="00782DBE" w:rsidRDefault="00A23F09" w:rsidP="00A23F09">
      <w:pPr>
        <w:spacing w:before="480" w:after="480"/>
        <w:jc w:val="center"/>
        <w:rPr>
          <w:rFonts w:cs="Times New Roman"/>
          <w:b/>
          <w:sz w:val="36"/>
        </w:rPr>
      </w:pPr>
      <w:r w:rsidRPr="00782DBE">
        <w:rPr>
          <w:rFonts w:cs="Times New Roman"/>
          <w:b/>
          <w:sz w:val="36"/>
        </w:rPr>
        <w:t>szakmai követelménymodul</w:t>
      </w:r>
    </w:p>
    <w:p w14:paraId="2B418370" w14:textId="77777777" w:rsidR="00A23F09" w:rsidRPr="00782DBE" w:rsidRDefault="00A23F09" w:rsidP="00A23F09">
      <w:pPr>
        <w:jc w:val="center"/>
        <w:rPr>
          <w:rFonts w:cs="Times New Roman"/>
          <w:b/>
          <w:sz w:val="36"/>
        </w:rPr>
      </w:pPr>
      <w:r w:rsidRPr="00782DBE">
        <w:rPr>
          <w:rFonts w:cs="Times New Roman"/>
          <w:b/>
          <w:sz w:val="36"/>
        </w:rPr>
        <w:t>tantárgyai, témakörei</w:t>
      </w:r>
    </w:p>
    <w:p w14:paraId="0B5C2EAA" w14:textId="77777777" w:rsidR="00A23F09" w:rsidRPr="00782DBE" w:rsidRDefault="00A23F09" w:rsidP="00A23F09">
      <w:pPr>
        <w:spacing w:after="200" w:line="276" w:lineRule="auto"/>
        <w:jc w:val="left"/>
        <w:rPr>
          <w:rFonts w:cs="Times New Roman"/>
        </w:rPr>
      </w:pPr>
      <w:r w:rsidRPr="00782DBE">
        <w:rPr>
          <w:rFonts w:cs="Times New Roman"/>
        </w:rPr>
        <w:br w:type="page"/>
      </w:r>
    </w:p>
    <w:p w14:paraId="6A76F477" w14:textId="1CFDC635" w:rsidR="00A23F09" w:rsidRPr="00782DBE" w:rsidRDefault="00A23F09" w:rsidP="00A23F09">
      <w:pPr>
        <w:rPr>
          <w:rFonts w:cs="Times New Roman"/>
        </w:rPr>
      </w:pPr>
      <w:r w:rsidRPr="00782DBE">
        <w:rPr>
          <w:rFonts w:cs="Times New Roman"/>
        </w:rPr>
        <w:t xml:space="preserve">A </w:t>
      </w:r>
      <w:r w:rsidR="008A18BA" w:rsidRPr="00782DBE">
        <w:rPr>
          <w:rFonts w:cs="Times New Roman"/>
        </w:rPr>
        <w:t>11663</w:t>
      </w:r>
      <w:r w:rsidRPr="00782DBE">
        <w:rPr>
          <w:rFonts w:cs="Times New Roman"/>
        </w:rPr>
        <w:t>-</w:t>
      </w:r>
      <w:r w:rsidR="008A18BA" w:rsidRPr="00782DBE">
        <w:rPr>
          <w:rFonts w:cs="Times New Roman"/>
        </w:rPr>
        <w:t>16</w:t>
      </w:r>
      <w:r w:rsidRPr="00782DBE">
        <w:rPr>
          <w:rFonts w:cs="Times New Roman"/>
        </w:rPr>
        <w:t xml:space="preserve">. azonosító számú </w:t>
      </w:r>
      <w:r w:rsidR="008A18BA" w:rsidRPr="00782DBE">
        <w:rPr>
          <w:rFonts w:cs="Times New Roman"/>
        </w:rPr>
        <w:t xml:space="preserve">Szivattyútelepi, duzzasztómű kezelő </w:t>
      </w:r>
      <w:r w:rsidR="00853BAB" w:rsidRPr="00782DBE">
        <w:rPr>
          <w:rFonts w:cs="Times New Roman"/>
        </w:rPr>
        <w:t xml:space="preserve">és fenntartó </w:t>
      </w:r>
      <w:r w:rsidR="008A18BA" w:rsidRPr="00782DBE">
        <w:rPr>
          <w:rFonts w:cs="Times New Roman"/>
        </w:rPr>
        <w:t>gépész</w:t>
      </w:r>
      <w:r w:rsidRPr="00782DBE">
        <w:rPr>
          <w:rFonts w:cs="Times New Roman"/>
        </w:rPr>
        <w:t xml:space="preserve"> megnevezésű szakmai követelménymodulhoz tartozó tantárgyak és témakörök oktatása során </w:t>
      </w:r>
      <w:r w:rsidR="000E4DF2">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tblGrid>
      <w:tr w:rsidR="002578F2" w:rsidRPr="00CB3EE4" w14:paraId="0570B0B8" w14:textId="77777777" w:rsidTr="00CB3EE4">
        <w:trPr>
          <w:cantSplit/>
          <w:trHeight w:val="1866"/>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8D68B9"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BF765D5" w14:textId="70F4E5D2" w:rsidR="002578F2" w:rsidRPr="00CB3EE4" w:rsidRDefault="002578F2" w:rsidP="008A18BA">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Automatizálás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D0A9A7B" w14:textId="4718765C" w:rsidR="002578F2" w:rsidRPr="00CB3EE4" w:rsidRDefault="002578F2" w:rsidP="008A18BA">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Gépészeti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7AD5557E" w14:textId="0763DE2D" w:rsidR="002578F2" w:rsidRPr="00CB3EE4" w:rsidRDefault="002578F2" w:rsidP="008A18BA">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Üzemeletetés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53DC9CB" w14:textId="426C98EA" w:rsidR="002578F2" w:rsidRPr="00CB3EE4" w:rsidRDefault="002578F2" w:rsidP="008A18BA">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Műszaki dokumentálás</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0E7356E0" w14:textId="1D6C6049" w:rsidR="002578F2" w:rsidRPr="00CB3EE4" w:rsidRDefault="002578F2" w:rsidP="008A18BA">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Vízgépészeti gyakorlatok</w:t>
            </w:r>
          </w:p>
        </w:tc>
      </w:tr>
      <w:tr w:rsidR="002578F2" w:rsidRPr="00CB3EE4" w14:paraId="0CD33F91"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3841DC" w14:textId="7777777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C43658C"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9B706C"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6349A6D"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153479"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78AC1F9"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3BE8F307"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F3A49E3" w14:textId="22E98115"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Alapvető áramlástechnikai jellemzőket mér és számol</w:t>
            </w:r>
          </w:p>
        </w:tc>
        <w:tc>
          <w:tcPr>
            <w:tcW w:w="758" w:type="dxa"/>
            <w:tcBorders>
              <w:top w:val="single" w:sz="6" w:space="0" w:color="auto"/>
              <w:left w:val="single" w:sz="6" w:space="0" w:color="auto"/>
              <w:bottom w:val="single" w:sz="6" w:space="0" w:color="auto"/>
              <w:right w:val="single" w:sz="6" w:space="0" w:color="auto"/>
            </w:tcBorders>
            <w:vAlign w:val="center"/>
          </w:tcPr>
          <w:p w14:paraId="1A31436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EF2F019" w14:textId="7309C15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8F1E5B1"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05A5D1"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AB74022" w14:textId="584B2815"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5CF40A9A"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2C03506" w14:textId="564D82AC"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Geometriai ábrázolási módokat alkalmaz</w:t>
            </w:r>
          </w:p>
        </w:tc>
        <w:tc>
          <w:tcPr>
            <w:tcW w:w="758" w:type="dxa"/>
            <w:tcBorders>
              <w:top w:val="single" w:sz="6" w:space="0" w:color="auto"/>
              <w:left w:val="single" w:sz="6" w:space="0" w:color="auto"/>
              <w:bottom w:val="single" w:sz="6" w:space="0" w:color="auto"/>
              <w:right w:val="single" w:sz="6" w:space="0" w:color="auto"/>
            </w:tcBorders>
            <w:vAlign w:val="center"/>
          </w:tcPr>
          <w:p w14:paraId="52BF0D1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665B9AC" w14:textId="769AE08A"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790A33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D19958" w14:textId="2EA5091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DF49930"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4572E1B9"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9478E70" w14:textId="0C5A940C"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Műszaki rajzot, egyszerűsített jelképi ábrázolást értelmez, készít</w:t>
            </w:r>
          </w:p>
        </w:tc>
        <w:tc>
          <w:tcPr>
            <w:tcW w:w="758" w:type="dxa"/>
            <w:tcBorders>
              <w:top w:val="single" w:sz="6" w:space="0" w:color="auto"/>
              <w:left w:val="single" w:sz="6" w:space="0" w:color="auto"/>
              <w:bottom w:val="single" w:sz="6" w:space="0" w:color="auto"/>
              <w:right w:val="single" w:sz="6" w:space="0" w:color="auto"/>
            </w:tcBorders>
            <w:vAlign w:val="center"/>
          </w:tcPr>
          <w:p w14:paraId="69302604"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2F64A8" w14:textId="09EE37ED"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0356EE0" w14:textId="12E42EF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CEB6C4E" w14:textId="56EB094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EA6B995" w14:textId="11CFEE8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69E6ACDB"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4A6027" w14:textId="70FF06BC"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Használja a műszaki mérés eszközeit</w:t>
            </w:r>
          </w:p>
        </w:tc>
        <w:tc>
          <w:tcPr>
            <w:tcW w:w="758" w:type="dxa"/>
            <w:tcBorders>
              <w:top w:val="single" w:sz="6" w:space="0" w:color="auto"/>
              <w:left w:val="single" w:sz="6" w:space="0" w:color="auto"/>
              <w:bottom w:val="single" w:sz="6" w:space="0" w:color="auto"/>
              <w:right w:val="single" w:sz="6" w:space="0" w:color="auto"/>
            </w:tcBorders>
            <w:vAlign w:val="center"/>
          </w:tcPr>
          <w:p w14:paraId="3757B23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A5D30C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425876E"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EC95CD4"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DFB1100" w14:textId="02B25C00"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163222B"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1823A81" w14:textId="0F802FAA"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Mérési adatokat gyűjt, rendszerez, értékel</w:t>
            </w:r>
          </w:p>
        </w:tc>
        <w:tc>
          <w:tcPr>
            <w:tcW w:w="758" w:type="dxa"/>
            <w:tcBorders>
              <w:top w:val="single" w:sz="6" w:space="0" w:color="auto"/>
              <w:left w:val="single" w:sz="6" w:space="0" w:color="auto"/>
              <w:bottom w:val="single" w:sz="6" w:space="0" w:color="auto"/>
              <w:right w:val="single" w:sz="6" w:space="0" w:color="auto"/>
            </w:tcBorders>
            <w:vAlign w:val="center"/>
          </w:tcPr>
          <w:p w14:paraId="0C0B44C0"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7594415" w14:textId="43B1410F"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695944D"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670A10"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2F9FB94"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199F7D84"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3228205" w14:textId="7C44BB29"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Digitális adatfeldolgozást végez, tervező (CAD) szoftvert használ</w:t>
            </w:r>
          </w:p>
        </w:tc>
        <w:tc>
          <w:tcPr>
            <w:tcW w:w="758" w:type="dxa"/>
            <w:tcBorders>
              <w:top w:val="single" w:sz="6" w:space="0" w:color="auto"/>
              <w:left w:val="single" w:sz="6" w:space="0" w:color="auto"/>
              <w:bottom w:val="single" w:sz="6" w:space="0" w:color="auto"/>
              <w:right w:val="single" w:sz="6" w:space="0" w:color="auto"/>
            </w:tcBorders>
            <w:vAlign w:val="center"/>
          </w:tcPr>
          <w:p w14:paraId="6DE2CEB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120F9B4"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9184348"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DA19A5" w14:textId="73CD1A63"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416856A" w14:textId="1E7A49F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2BBCAF8E"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DDCACA" w14:textId="54746843"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Monogramot használ, diagramot értelmez, készít, értékel</w:t>
            </w:r>
          </w:p>
        </w:tc>
        <w:tc>
          <w:tcPr>
            <w:tcW w:w="758" w:type="dxa"/>
            <w:tcBorders>
              <w:top w:val="single" w:sz="6" w:space="0" w:color="auto"/>
              <w:left w:val="single" w:sz="6" w:space="0" w:color="auto"/>
              <w:bottom w:val="single" w:sz="6" w:space="0" w:color="auto"/>
              <w:right w:val="single" w:sz="6" w:space="0" w:color="auto"/>
            </w:tcBorders>
            <w:vAlign w:val="center"/>
          </w:tcPr>
          <w:p w14:paraId="17B97DB4"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181F75" w14:textId="10D0C2E3"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27BA6C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B9902F" w14:textId="33D12B33"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5DD32E5"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5C1952BA"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A44FE2B" w14:textId="4DB97A25"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Anyagvizsgálatot, anyagmegmunkálást végez</w:t>
            </w:r>
          </w:p>
        </w:tc>
        <w:tc>
          <w:tcPr>
            <w:tcW w:w="758" w:type="dxa"/>
            <w:tcBorders>
              <w:top w:val="single" w:sz="6" w:space="0" w:color="auto"/>
              <w:left w:val="single" w:sz="6" w:space="0" w:color="auto"/>
              <w:bottom w:val="single" w:sz="6" w:space="0" w:color="auto"/>
              <w:right w:val="single" w:sz="6" w:space="0" w:color="auto"/>
            </w:tcBorders>
            <w:vAlign w:val="center"/>
          </w:tcPr>
          <w:p w14:paraId="53D78C9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3955F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5A2FDA2"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E8E5B9"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9C1DB0D" w14:textId="77B9E31E"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1ECED0D5"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BAB9C3" w14:textId="774BCD2C" w:rsidR="002578F2" w:rsidRPr="00CB3EE4" w:rsidRDefault="00C92F67" w:rsidP="004A22E9">
            <w:pPr>
              <w:autoSpaceDE w:val="0"/>
              <w:autoSpaceDN w:val="0"/>
              <w:adjustRightInd w:val="0"/>
              <w:spacing w:after="0"/>
              <w:jc w:val="left"/>
              <w:rPr>
                <w:rFonts w:cs="Times New Roman"/>
                <w:color w:val="000000"/>
                <w:szCs w:val="24"/>
              </w:rPr>
            </w:pPr>
            <w:r>
              <w:rPr>
                <w:rFonts w:eastAsia="Times New Roman" w:cs="Times New Roman"/>
                <w:color w:val="000000"/>
                <w:szCs w:val="24"/>
                <w:lang w:eastAsia="hu-HU"/>
              </w:rPr>
              <w:t>Ellenőrzi a kötő</w:t>
            </w:r>
            <w:r w:rsidR="002578F2" w:rsidRPr="00CB3EE4">
              <w:rPr>
                <w:rFonts w:eastAsia="Times New Roman" w:cs="Times New Roman"/>
                <w:color w:val="000000"/>
                <w:szCs w:val="24"/>
                <w:lang w:eastAsia="hu-HU"/>
              </w:rPr>
              <w:t>, forgó mozgást végző és közlő gépelemeket, hajtásokat, mechanizmusokat</w:t>
            </w:r>
          </w:p>
        </w:tc>
        <w:tc>
          <w:tcPr>
            <w:tcW w:w="758" w:type="dxa"/>
            <w:tcBorders>
              <w:top w:val="single" w:sz="6" w:space="0" w:color="auto"/>
              <w:left w:val="single" w:sz="6" w:space="0" w:color="auto"/>
              <w:bottom w:val="single" w:sz="6" w:space="0" w:color="auto"/>
              <w:right w:val="single" w:sz="6" w:space="0" w:color="auto"/>
            </w:tcBorders>
            <w:vAlign w:val="center"/>
          </w:tcPr>
          <w:p w14:paraId="26754BA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E4090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33B36B2"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AE2CE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1FD2C0D" w14:textId="6334E9D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17F7D0C"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02CD2ED" w14:textId="1120FC83" w:rsidR="002578F2" w:rsidRPr="00CB3EE4" w:rsidRDefault="002578F2" w:rsidP="004A22E9">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Irányítja az anyagmozgatás és szállítás gépeit, berendezéseit, építőgépeket</w:t>
            </w:r>
          </w:p>
        </w:tc>
        <w:tc>
          <w:tcPr>
            <w:tcW w:w="758" w:type="dxa"/>
            <w:tcBorders>
              <w:top w:val="single" w:sz="6" w:space="0" w:color="auto"/>
              <w:left w:val="single" w:sz="6" w:space="0" w:color="auto"/>
              <w:bottom w:val="single" w:sz="6" w:space="0" w:color="auto"/>
              <w:right w:val="single" w:sz="6" w:space="0" w:color="auto"/>
            </w:tcBorders>
            <w:vAlign w:val="center"/>
          </w:tcPr>
          <w:p w14:paraId="12A4AED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D3E7F6" w14:textId="2F867DA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676A641"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D4D5F2" w14:textId="558FD240"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0205F95"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2E4B0A41"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1145C85" w14:textId="431378D8" w:rsidR="002578F2" w:rsidRPr="00CB3EE4" w:rsidRDefault="002578F2" w:rsidP="004A22E9">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Ellenőrzi a vízgépek (szivattyúk, turbinák) működését</w:t>
            </w:r>
          </w:p>
        </w:tc>
        <w:tc>
          <w:tcPr>
            <w:tcW w:w="758" w:type="dxa"/>
            <w:tcBorders>
              <w:top w:val="single" w:sz="6" w:space="0" w:color="auto"/>
              <w:left w:val="single" w:sz="6" w:space="0" w:color="auto"/>
              <w:bottom w:val="single" w:sz="6" w:space="0" w:color="auto"/>
              <w:right w:val="single" w:sz="6" w:space="0" w:color="auto"/>
            </w:tcBorders>
            <w:vAlign w:val="center"/>
          </w:tcPr>
          <w:p w14:paraId="252E1536" w14:textId="231D5D4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73F0899D"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DDC336F"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3AE1CA4"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98D8809" w14:textId="3890C629"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6FEF6B93"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51AC36" w14:textId="26E3849C" w:rsidR="002578F2" w:rsidRPr="00CB3EE4" w:rsidRDefault="002578F2" w:rsidP="004A22E9">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Működteti a vízi létesítmények gépészeti berendezéseit</w:t>
            </w:r>
          </w:p>
        </w:tc>
        <w:tc>
          <w:tcPr>
            <w:tcW w:w="758" w:type="dxa"/>
            <w:tcBorders>
              <w:top w:val="single" w:sz="6" w:space="0" w:color="auto"/>
              <w:left w:val="single" w:sz="6" w:space="0" w:color="auto"/>
              <w:bottom w:val="single" w:sz="6" w:space="0" w:color="auto"/>
              <w:right w:val="single" w:sz="6" w:space="0" w:color="auto"/>
            </w:tcBorders>
            <w:vAlign w:val="center"/>
          </w:tcPr>
          <w:p w14:paraId="72487E6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22595F2" w14:textId="6DB9872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56F65A0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E894B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C9DDF9C" w14:textId="0182F3B5"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4BCD8D66"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113E10" w14:textId="186C057A" w:rsidR="002578F2" w:rsidRPr="00CB3EE4" w:rsidRDefault="002578F2" w:rsidP="004A22E9">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Ellenőrzi a közművek szerkezeti elemeit (csövek, csőidomok, csőszerelvények, csőkötések, tartályok, tömítések, kompenzátorok)</w:t>
            </w:r>
          </w:p>
        </w:tc>
        <w:tc>
          <w:tcPr>
            <w:tcW w:w="758" w:type="dxa"/>
            <w:tcBorders>
              <w:top w:val="single" w:sz="6" w:space="0" w:color="auto"/>
              <w:left w:val="single" w:sz="6" w:space="0" w:color="auto"/>
              <w:bottom w:val="single" w:sz="6" w:space="0" w:color="auto"/>
              <w:right w:val="single" w:sz="6" w:space="0" w:color="auto"/>
            </w:tcBorders>
            <w:vAlign w:val="center"/>
          </w:tcPr>
          <w:p w14:paraId="0086939B"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5D93FBB"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A6EB909" w14:textId="10CD721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4BD53E1"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E47AEC3" w14:textId="349EC6E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75BC36C9"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63694A5" w14:textId="55D45FC9" w:rsidR="002578F2" w:rsidRPr="00CB3EE4" w:rsidRDefault="002578F2" w:rsidP="004A22E9">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Csőkötést, hálózati csomópontot, rácsatlakozási pontot létesít</w:t>
            </w:r>
          </w:p>
        </w:tc>
        <w:tc>
          <w:tcPr>
            <w:tcW w:w="758" w:type="dxa"/>
            <w:tcBorders>
              <w:top w:val="single" w:sz="6" w:space="0" w:color="auto"/>
              <w:left w:val="single" w:sz="6" w:space="0" w:color="auto"/>
              <w:bottom w:val="single" w:sz="6" w:space="0" w:color="auto"/>
              <w:right w:val="single" w:sz="6" w:space="0" w:color="auto"/>
            </w:tcBorders>
            <w:vAlign w:val="center"/>
          </w:tcPr>
          <w:p w14:paraId="16F14653" w14:textId="4F6B778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123A376" w14:textId="68D4C01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F42C062" w14:textId="44DA3AF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EDB3344" w14:textId="03145B2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A4A6C02" w14:textId="3EF925E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70F3380"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460AC3E" w14:textId="7730071A" w:rsidR="002578F2" w:rsidRPr="00CB3EE4" w:rsidRDefault="002578F2" w:rsidP="004A22E9">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Alkalmazza a pneumatikus, hidraulikus és villamos folyamatszabályozás alapelveit</w:t>
            </w:r>
          </w:p>
        </w:tc>
        <w:tc>
          <w:tcPr>
            <w:tcW w:w="758" w:type="dxa"/>
            <w:tcBorders>
              <w:top w:val="single" w:sz="6" w:space="0" w:color="auto"/>
              <w:left w:val="single" w:sz="6" w:space="0" w:color="auto"/>
              <w:bottom w:val="single" w:sz="6" w:space="0" w:color="auto"/>
              <w:right w:val="single" w:sz="6" w:space="0" w:color="auto"/>
            </w:tcBorders>
            <w:vAlign w:val="center"/>
          </w:tcPr>
          <w:p w14:paraId="3BBCB74B" w14:textId="088D6EC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1D079F5" w14:textId="34DF855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5E3914F" w14:textId="7E0BF5A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64A4D5B" w14:textId="2BDD1D8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B8664BE" w14:textId="5CC3A87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7D8E58C7"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9EE7E1" w14:textId="3574144D"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Műveleti utasítás szerint gépet, gépelemet, berendezést ellenőriz, javít, felújít</w:t>
            </w:r>
          </w:p>
        </w:tc>
        <w:tc>
          <w:tcPr>
            <w:tcW w:w="758" w:type="dxa"/>
            <w:tcBorders>
              <w:top w:val="single" w:sz="6" w:space="0" w:color="auto"/>
              <w:left w:val="single" w:sz="6" w:space="0" w:color="auto"/>
              <w:bottom w:val="single" w:sz="6" w:space="0" w:color="auto"/>
              <w:right w:val="single" w:sz="6" w:space="0" w:color="auto"/>
            </w:tcBorders>
            <w:vAlign w:val="center"/>
          </w:tcPr>
          <w:p w14:paraId="69325BAE" w14:textId="413B927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BF42436" w14:textId="256E6D1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01E0B13" w14:textId="185BFC5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B9BC17A" w14:textId="1BECB8E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15A3C9D" w14:textId="637D3B5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89208BA"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8F0D895" w14:textId="565A943B"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Jegyzőkönyvet készít, értékel</w:t>
            </w:r>
          </w:p>
        </w:tc>
        <w:tc>
          <w:tcPr>
            <w:tcW w:w="758" w:type="dxa"/>
            <w:tcBorders>
              <w:top w:val="single" w:sz="6" w:space="0" w:color="auto"/>
              <w:left w:val="single" w:sz="6" w:space="0" w:color="auto"/>
              <w:bottom w:val="single" w:sz="6" w:space="0" w:color="auto"/>
              <w:right w:val="single" w:sz="6" w:space="0" w:color="auto"/>
            </w:tcBorders>
            <w:vAlign w:val="center"/>
          </w:tcPr>
          <w:p w14:paraId="2AB1A392" w14:textId="6BF57F89"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BDCF0E7" w14:textId="442A9E6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612B817" w14:textId="320AF9E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72D3307" w14:textId="6A23019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C0B8A3B" w14:textId="5C01E24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47278D1"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658C96" w14:textId="4F530D32"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Használja, értelmezi a munka tárgyára az eszközökre, a technológiákra vonatkozó dokumentumokat (technológiai előírások, műveleti utasítás, műszaki leírás, üzemeltetési dokumentáció)</w:t>
            </w:r>
          </w:p>
        </w:tc>
        <w:tc>
          <w:tcPr>
            <w:tcW w:w="758" w:type="dxa"/>
            <w:tcBorders>
              <w:top w:val="single" w:sz="6" w:space="0" w:color="auto"/>
              <w:left w:val="single" w:sz="6" w:space="0" w:color="auto"/>
              <w:bottom w:val="single" w:sz="6" w:space="0" w:color="auto"/>
              <w:right w:val="single" w:sz="6" w:space="0" w:color="auto"/>
            </w:tcBorders>
            <w:vAlign w:val="center"/>
          </w:tcPr>
          <w:p w14:paraId="23CF05C6" w14:textId="402E089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81D4802" w14:textId="410D338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6604EB6" w14:textId="327E4FE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7B8A216" w14:textId="32CC41E9"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12F1D81" w14:textId="61095E2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DB6C38E"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91B321" w14:textId="693635B6"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Szivattyúállások, provizóriumok telepítésében, szivattyútel</w:t>
            </w:r>
            <w:r w:rsidR="00C92F67">
              <w:rPr>
                <w:rFonts w:eastAsia="Times New Roman" w:cs="Times New Roman"/>
                <w:color w:val="000000"/>
                <w:szCs w:val="24"/>
                <w:lang w:eastAsia="hu-HU"/>
              </w:rPr>
              <w:t xml:space="preserve">epek létesítésében vesz részt, </w:t>
            </w:r>
            <w:r w:rsidRPr="00CB3EE4">
              <w:rPr>
                <w:rFonts w:eastAsia="Times New Roman" w:cs="Times New Roman"/>
                <w:color w:val="000000"/>
                <w:szCs w:val="24"/>
                <w:lang w:eastAsia="hu-HU"/>
              </w:rPr>
              <w:t>irányítja a szivattyúállások, provizóriumok tel</w:t>
            </w:r>
            <w:r w:rsidR="00C92F67">
              <w:rPr>
                <w:rFonts w:eastAsia="Times New Roman" w:cs="Times New Roman"/>
                <w:color w:val="000000"/>
                <w:szCs w:val="24"/>
                <w:lang w:eastAsia="hu-HU"/>
              </w:rPr>
              <w:t>epítéséhez beosztott dolgozókat</w:t>
            </w:r>
          </w:p>
        </w:tc>
        <w:tc>
          <w:tcPr>
            <w:tcW w:w="758" w:type="dxa"/>
            <w:tcBorders>
              <w:top w:val="single" w:sz="6" w:space="0" w:color="auto"/>
              <w:left w:val="single" w:sz="6" w:space="0" w:color="auto"/>
              <w:bottom w:val="single" w:sz="6" w:space="0" w:color="auto"/>
              <w:right w:val="single" w:sz="6" w:space="0" w:color="auto"/>
            </w:tcBorders>
            <w:vAlign w:val="center"/>
          </w:tcPr>
          <w:p w14:paraId="4E91E496" w14:textId="2694700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DFB2209" w14:textId="279B3A1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655A16A" w14:textId="0910C4B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E1E39CD" w14:textId="6356C4E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89C1C3B" w14:textId="12CD469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798901E"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778FB93" w14:textId="1D313916"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Alkalmazza a vonatkozó szabványokat, érvényes Vízügyi Biztonsági Szabályzat</w:t>
            </w:r>
            <w:r w:rsidR="00C92F67">
              <w:rPr>
                <w:rFonts w:eastAsia="Times New Roman" w:cs="Times New Roman"/>
                <w:color w:val="000000"/>
                <w:szCs w:val="24"/>
                <w:lang w:eastAsia="hu-HU"/>
              </w:rPr>
              <w:t>ot</w:t>
            </w:r>
            <w:r w:rsidRPr="00CB3EE4">
              <w:rPr>
                <w:rFonts w:eastAsia="Times New Roman" w:cs="Times New Roman"/>
                <w:color w:val="000000"/>
                <w:szCs w:val="24"/>
                <w:lang w:eastAsia="hu-HU"/>
              </w:rPr>
              <w:t xml:space="preserve"> (VIBESZ),</w:t>
            </w:r>
            <w:r w:rsidR="00C92F67">
              <w:rPr>
                <w:rFonts w:eastAsia="Times New Roman" w:cs="Times New Roman"/>
                <w:color w:val="000000"/>
                <w:szCs w:val="24"/>
                <w:lang w:eastAsia="hu-HU"/>
              </w:rPr>
              <w:t xml:space="preserve"> a</w:t>
            </w:r>
            <w:r w:rsidRPr="00CB3EE4">
              <w:rPr>
                <w:rFonts w:eastAsia="Times New Roman" w:cs="Times New Roman"/>
                <w:color w:val="000000"/>
                <w:szCs w:val="24"/>
                <w:lang w:eastAsia="hu-HU"/>
              </w:rPr>
              <w:t xml:space="preserve"> munkavédelmi, környezetvédelmi és tűzmegelőzési előírásokat</w:t>
            </w:r>
          </w:p>
        </w:tc>
        <w:tc>
          <w:tcPr>
            <w:tcW w:w="758" w:type="dxa"/>
            <w:tcBorders>
              <w:top w:val="single" w:sz="6" w:space="0" w:color="auto"/>
              <w:left w:val="single" w:sz="6" w:space="0" w:color="auto"/>
              <w:bottom w:val="single" w:sz="6" w:space="0" w:color="auto"/>
              <w:right w:val="single" w:sz="6" w:space="0" w:color="auto"/>
            </w:tcBorders>
            <w:vAlign w:val="center"/>
          </w:tcPr>
          <w:p w14:paraId="6757F9D6" w14:textId="1756344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51872DD" w14:textId="6121694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5FB6640" w14:textId="59D1AE6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88E5030" w14:textId="5C1D645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6A6F7FD" w14:textId="6E9E2D4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6814F6E"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2DDACA2" w14:textId="62FC02A6" w:rsidR="002578F2" w:rsidRPr="00CB3EE4" w:rsidRDefault="002578F2" w:rsidP="00BE613D">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D34A59B"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C2149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B9C79E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CFDBB0F"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CFDF900"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0871CD89"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9D10B6C" w14:textId="165140FF"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Rajztechnikai ismeretek, vetületi ábrázolások, méretek megadása</w:t>
            </w:r>
          </w:p>
        </w:tc>
        <w:tc>
          <w:tcPr>
            <w:tcW w:w="758" w:type="dxa"/>
            <w:tcBorders>
              <w:top w:val="single" w:sz="6" w:space="0" w:color="auto"/>
              <w:left w:val="single" w:sz="6" w:space="0" w:color="auto"/>
              <w:bottom w:val="single" w:sz="6" w:space="0" w:color="auto"/>
              <w:right w:val="single" w:sz="6" w:space="0" w:color="auto"/>
            </w:tcBorders>
            <w:vAlign w:val="center"/>
          </w:tcPr>
          <w:p w14:paraId="13B00D9F" w14:textId="463739C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4074901" w14:textId="4FB0482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68886B4" w14:textId="38CDF21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EA46AFA" w14:textId="4FCD2CF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4A8CC84" w14:textId="0D435DB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AC07A99"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0E6B047" w14:textId="2511D1A3"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Síkmértani szerkesztések, géprajzi, kapcsolási rajz alapfogalmak</w:t>
            </w:r>
          </w:p>
        </w:tc>
        <w:tc>
          <w:tcPr>
            <w:tcW w:w="758" w:type="dxa"/>
            <w:tcBorders>
              <w:top w:val="single" w:sz="6" w:space="0" w:color="auto"/>
              <w:left w:val="single" w:sz="6" w:space="0" w:color="auto"/>
              <w:bottom w:val="single" w:sz="6" w:space="0" w:color="auto"/>
              <w:right w:val="single" w:sz="6" w:space="0" w:color="auto"/>
            </w:tcBorders>
            <w:vAlign w:val="center"/>
          </w:tcPr>
          <w:p w14:paraId="7D054D69" w14:textId="37A4313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F77A922" w14:textId="310093A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CA05E16" w14:textId="7E2E0A0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F463892" w14:textId="4743482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3F53D49" w14:textId="7B34784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16B17E0"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52BFE85" w14:textId="26F63F44"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Műszaki informatika, számítógéppel támogatott tervezés</w:t>
            </w:r>
          </w:p>
        </w:tc>
        <w:tc>
          <w:tcPr>
            <w:tcW w:w="758" w:type="dxa"/>
            <w:tcBorders>
              <w:top w:val="single" w:sz="6" w:space="0" w:color="auto"/>
              <w:left w:val="single" w:sz="6" w:space="0" w:color="auto"/>
              <w:bottom w:val="single" w:sz="6" w:space="0" w:color="auto"/>
              <w:right w:val="single" w:sz="6" w:space="0" w:color="auto"/>
            </w:tcBorders>
            <w:vAlign w:val="center"/>
          </w:tcPr>
          <w:p w14:paraId="63D02455" w14:textId="4FE5CBA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30EBFEC" w14:textId="3DC379A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7E5A1EB" w14:textId="0F1DB76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F817E67" w14:textId="0212DBA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5DAFA94" w14:textId="2881E76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4058CEC0"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7F9FEE" w14:textId="1A96D0FB"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Műszaki alapmérések (tömeg, térfogat, sűrűség, hosszúság) és eszközei</w:t>
            </w:r>
          </w:p>
        </w:tc>
        <w:tc>
          <w:tcPr>
            <w:tcW w:w="758" w:type="dxa"/>
            <w:tcBorders>
              <w:top w:val="single" w:sz="6" w:space="0" w:color="auto"/>
              <w:left w:val="single" w:sz="6" w:space="0" w:color="auto"/>
              <w:bottom w:val="single" w:sz="6" w:space="0" w:color="auto"/>
              <w:right w:val="single" w:sz="6" w:space="0" w:color="auto"/>
            </w:tcBorders>
            <w:vAlign w:val="center"/>
          </w:tcPr>
          <w:p w14:paraId="2F271FBE" w14:textId="26DBFC0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AF9766E" w14:textId="605FB5D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1F410935" w14:textId="52D0B0A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D0AEAAB" w14:textId="2B1600E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6D96AFD" w14:textId="062DC95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C15C952"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A00718B" w14:textId="25927251"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Anyagismeret, gyártástechnológia</w:t>
            </w:r>
          </w:p>
        </w:tc>
        <w:tc>
          <w:tcPr>
            <w:tcW w:w="758" w:type="dxa"/>
            <w:tcBorders>
              <w:top w:val="single" w:sz="6" w:space="0" w:color="auto"/>
              <w:left w:val="single" w:sz="6" w:space="0" w:color="auto"/>
              <w:bottom w:val="single" w:sz="6" w:space="0" w:color="auto"/>
              <w:right w:val="single" w:sz="6" w:space="0" w:color="auto"/>
            </w:tcBorders>
            <w:vAlign w:val="center"/>
          </w:tcPr>
          <w:p w14:paraId="6E10BA82" w14:textId="7E38411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2D00557" w14:textId="4F274F3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16994AD" w14:textId="32164AF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A7981EB" w14:textId="1C47C89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27A02BF" w14:textId="08E72C4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0EDB4DF4"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AD90138" w14:textId="279AC7C9"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Mechanikai alapismeretek, statikus igénybevételek, terhelési módok</w:t>
            </w:r>
          </w:p>
        </w:tc>
        <w:tc>
          <w:tcPr>
            <w:tcW w:w="758" w:type="dxa"/>
            <w:tcBorders>
              <w:top w:val="single" w:sz="6" w:space="0" w:color="auto"/>
              <w:left w:val="single" w:sz="6" w:space="0" w:color="auto"/>
              <w:bottom w:val="single" w:sz="6" w:space="0" w:color="auto"/>
              <w:right w:val="single" w:sz="6" w:space="0" w:color="auto"/>
            </w:tcBorders>
            <w:vAlign w:val="center"/>
          </w:tcPr>
          <w:p w14:paraId="42107E30" w14:textId="77EF26A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DC5BDCC" w14:textId="2CAA130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60F0416" w14:textId="13A8EF4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91CBD0C" w14:textId="52EF3FD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E8D5558" w14:textId="3F701F6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080B243"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E4A503A" w14:textId="4B716A2A"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Szabványügyi és minőségirányítási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53F47897" w14:textId="5902AC7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4C3298C" w14:textId="56A0327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E1DC0E5" w14:textId="5ABBFCA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67DCD49" w14:textId="78D795A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33936EB" w14:textId="01965BA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44B0D8C1"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34436ABD" w14:textId="0047D47E" w:rsidR="002578F2" w:rsidRPr="00CB3EE4" w:rsidRDefault="002578F2" w:rsidP="00BE613D">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Gépelemek, gépek, gépcsoportok, szerelvények</w:t>
            </w:r>
          </w:p>
        </w:tc>
        <w:tc>
          <w:tcPr>
            <w:tcW w:w="758" w:type="dxa"/>
            <w:tcBorders>
              <w:top w:val="single" w:sz="6" w:space="0" w:color="auto"/>
              <w:left w:val="single" w:sz="6" w:space="0" w:color="auto"/>
              <w:bottom w:val="single" w:sz="6" w:space="0" w:color="auto"/>
              <w:right w:val="single" w:sz="6" w:space="0" w:color="auto"/>
            </w:tcBorders>
            <w:vAlign w:val="center"/>
          </w:tcPr>
          <w:p w14:paraId="1962A98E" w14:textId="5EAF94A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90F7EB4" w14:textId="10E7B15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27CC297" w14:textId="238A0CD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741F6CA" w14:textId="021ACE6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8A59EB6" w14:textId="596DE1E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69E12BF5"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F784059" w14:textId="1C23D301" w:rsidR="002578F2" w:rsidRPr="00CB3EE4" w:rsidRDefault="00C92F67" w:rsidP="00BE613D">
            <w:pPr>
              <w:autoSpaceDE w:val="0"/>
              <w:autoSpaceDN w:val="0"/>
              <w:adjustRightInd w:val="0"/>
              <w:spacing w:after="0"/>
              <w:jc w:val="left"/>
              <w:rPr>
                <w:rFonts w:cs="Times New Roman"/>
                <w:color w:val="000000"/>
                <w:szCs w:val="24"/>
              </w:rPr>
            </w:pPr>
            <w:r>
              <w:rPr>
                <w:rFonts w:eastAsia="Times New Roman" w:cs="Times New Roman"/>
                <w:color w:val="000000"/>
                <w:szCs w:val="24"/>
                <w:lang w:eastAsia="hu-HU"/>
              </w:rPr>
              <w:t>Vízi műtárgyak létesítése</w:t>
            </w:r>
            <w:r w:rsidR="002578F2" w:rsidRPr="00CB3EE4">
              <w:rPr>
                <w:rFonts w:eastAsia="Times New Roman" w:cs="Times New Roman"/>
                <w:color w:val="000000"/>
                <w:szCs w:val="24"/>
                <w:lang w:eastAsia="hu-HU"/>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349872C" w14:textId="2D08CEF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6D391F4" w14:textId="45F906A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D9317DB" w14:textId="7D818A49"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F06FAB5" w14:textId="6DA30D4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9CCDCE6" w14:textId="23403E79"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145EA6A"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E605468" w14:textId="72A962EC"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A víznyerés, a vízszintszabályozás, vízkezelés és víztározás műtárgyai</w:t>
            </w:r>
          </w:p>
        </w:tc>
        <w:tc>
          <w:tcPr>
            <w:tcW w:w="758" w:type="dxa"/>
            <w:tcBorders>
              <w:top w:val="single" w:sz="6" w:space="0" w:color="auto"/>
              <w:left w:val="single" w:sz="6" w:space="0" w:color="auto"/>
              <w:bottom w:val="single" w:sz="6" w:space="0" w:color="auto"/>
              <w:right w:val="single" w:sz="6" w:space="0" w:color="auto"/>
            </w:tcBorders>
            <w:vAlign w:val="center"/>
          </w:tcPr>
          <w:p w14:paraId="50930407" w14:textId="6744F61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30E7043" w14:textId="5BA0A73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BF58D83" w14:textId="3D3CD0C9"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642A5E5" w14:textId="6122920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5E30AB8" w14:textId="0647E1D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3E70E912"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23EA8EB" w14:textId="0EAEE446"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Csőanyagok és csőkötések</w:t>
            </w:r>
          </w:p>
        </w:tc>
        <w:tc>
          <w:tcPr>
            <w:tcW w:w="758" w:type="dxa"/>
            <w:tcBorders>
              <w:top w:val="single" w:sz="6" w:space="0" w:color="auto"/>
              <w:left w:val="single" w:sz="6" w:space="0" w:color="auto"/>
              <w:bottom w:val="single" w:sz="6" w:space="0" w:color="auto"/>
              <w:right w:val="single" w:sz="6" w:space="0" w:color="auto"/>
            </w:tcBorders>
            <w:vAlign w:val="center"/>
          </w:tcPr>
          <w:p w14:paraId="78E312FD" w14:textId="667800A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A5C6906" w14:textId="24BD315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635E16D" w14:textId="091A1B4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C15C8B2" w14:textId="4994B89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AC1340C" w14:textId="6979B41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F240FA4"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CAA1B34" w14:textId="7CFDFA1E"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Gépészeti és automatizálási alapismeretek</w:t>
            </w:r>
          </w:p>
        </w:tc>
        <w:tc>
          <w:tcPr>
            <w:tcW w:w="758" w:type="dxa"/>
            <w:tcBorders>
              <w:top w:val="single" w:sz="6" w:space="0" w:color="auto"/>
              <w:left w:val="single" w:sz="6" w:space="0" w:color="auto"/>
              <w:bottom w:val="single" w:sz="6" w:space="0" w:color="auto"/>
              <w:right w:val="single" w:sz="6" w:space="0" w:color="auto"/>
            </w:tcBorders>
            <w:vAlign w:val="center"/>
          </w:tcPr>
          <w:p w14:paraId="74E24E30" w14:textId="36713A19"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8DE7F66" w14:textId="30CEABD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ACA3E8C" w14:textId="03A26FD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BCE808A" w14:textId="09A9F2D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C25F563" w14:textId="57D6B4A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3A45CE8"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578F8EC" w14:textId="4F68A45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CF23042"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320222"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388A7FF"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A1ACB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16BC278"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0C4212B4"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38D217F" w14:textId="7C767B24"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Szakmai nyelvű olvasott és hallott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384AF096" w14:textId="685F21D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DFC701A" w14:textId="24A2286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8656578" w14:textId="7BF57F9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F28621" w14:textId="142D95B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710A284" w14:textId="33D51B5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BAFFBA9"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DD42EC6" w14:textId="1186C99A"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14:paraId="3013424A" w14:textId="7AF0C91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DE2DAFC" w14:textId="0260A29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2F7E80A" w14:textId="504A96A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B8D9016" w14:textId="5881908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30DD8EA2" w14:textId="7D928D6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4EE57C2F"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95677A9" w14:textId="7A481DCE"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Szabályértelmezés, szabálykövető magatartás</w:t>
            </w:r>
          </w:p>
        </w:tc>
        <w:tc>
          <w:tcPr>
            <w:tcW w:w="758" w:type="dxa"/>
            <w:tcBorders>
              <w:top w:val="single" w:sz="6" w:space="0" w:color="auto"/>
              <w:left w:val="single" w:sz="6" w:space="0" w:color="auto"/>
              <w:bottom w:val="single" w:sz="6" w:space="0" w:color="auto"/>
              <w:right w:val="single" w:sz="6" w:space="0" w:color="auto"/>
            </w:tcBorders>
            <w:vAlign w:val="center"/>
          </w:tcPr>
          <w:p w14:paraId="55394C22" w14:textId="3BAC633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22AA7F8" w14:textId="5F6821A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97A92FD" w14:textId="38E0059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E65A8BC" w14:textId="054370B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D07104F" w14:textId="0747BD7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27ABBF38"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4D9F050" w14:textId="1C998A3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7E513B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A32277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1213E8D"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6968C8"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DE5BE62"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116AE531"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2D38936" w14:textId="4959514D"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Pontosság</w:t>
            </w:r>
          </w:p>
        </w:tc>
        <w:tc>
          <w:tcPr>
            <w:tcW w:w="758" w:type="dxa"/>
            <w:tcBorders>
              <w:top w:val="single" w:sz="6" w:space="0" w:color="auto"/>
              <w:left w:val="single" w:sz="6" w:space="0" w:color="auto"/>
              <w:bottom w:val="single" w:sz="6" w:space="0" w:color="auto"/>
              <w:right w:val="single" w:sz="6" w:space="0" w:color="auto"/>
            </w:tcBorders>
            <w:vAlign w:val="center"/>
          </w:tcPr>
          <w:p w14:paraId="08438322" w14:textId="0290DC9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10A70C5" w14:textId="0A6AD8E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894EFA1" w14:textId="4011010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4B9B54F" w14:textId="6761167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36D9AA4" w14:textId="12A8A9B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6AEF48C"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CE74F75" w14:textId="6B84291F"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14:paraId="60E0205B" w14:textId="482A815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1462FA2" w14:textId="21B018C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C9E14E5" w14:textId="7BB2888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7947420" w14:textId="0B2C191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537CEC9" w14:textId="35CAE81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A476873"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E86152" w14:textId="44375DD4"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14:paraId="7DEA650C" w14:textId="1B1757D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4336A88" w14:textId="6990E9E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38AAFE8" w14:textId="776A423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A8B4294" w14:textId="427B4F7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B8605CD" w14:textId="0FA52CA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E47B51F"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2A8F614" w14:textId="5FFC43EC" w:rsidR="002578F2" w:rsidRPr="00CB3EE4" w:rsidRDefault="002578F2" w:rsidP="00BE613D">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F52545"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5A3B743"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64BA4E18"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5A52D6DE"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3709EEEC"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r>
      <w:tr w:rsidR="002578F2" w:rsidRPr="00CB3EE4" w14:paraId="388DF72D"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1E96CDE" w14:textId="39503E0F" w:rsidR="002578F2" w:rsidRPr="00CB3EE4" w:rsidRDefault="002578F2" w:rsidP="00DD2002">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23027C5B" w14:textId="56698E94"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16984B4" w14:textId="2A8FA865"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814B878" w14:textId="643C025B"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DF5AD96" w14:textId="6D334AD3"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25110CBD" w14:textId="63CA84D3"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r>
      <w:tr w:rsidR="002578F2" w:rsidRPr="00CB3EE4" w14:paraId="3A4F24D2"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5CC7A0" w14:textId="09445679" w:rsidR="002578F2" w:rsidRPr="00CB3EE4" w:rsidRDefault="002578F2" w:rsidP="00DD2002">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14:paraId="7662FBE5" w14:textId="1DB60CB1"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E6677ED" w14:textId="6C11A6A2"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C13A320" w14:textId="7C3287DD"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865EF46" w14:textId="39932298"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9991270" w14:textId="5CA2FE0E"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r>
      <w:tr w:rsidR="002578F2" w:rsidRPr="00CB3EE4" w14:paraId="3521C465"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48092AE" w14:textId="6B782F08" w:rsidR="002578F2" w:rsidRPr="00CB3EE4" w:rsidRDefault="002578F2" w:rsidP="00DD2002">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3387FE8B" w14:textId="7CB125A9"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33CF277" w14:textId="32FEC9FE"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42E7C25" w14:textId="7397EA04"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65D8B23" w14:textId="25F98601"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1DAF7337" w14:textId="7096933A"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r>
      <w:tr w:rsidR="002578F2" w:rsidRPr="00CB3EE4" w14:paraId="5F0C87F2"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F648C37" w14:textId="7EC83171" w:rsidR="002578F2" w:rsidRPr="00CB3EE4" w:rsidRDefault="002578F2" w:rsidP="00BE613D">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F641E43"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3EE9F7BC"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30D1C9D4"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8" w:type="dxa"/>
            <w:tcBorders>
              <w:top w:val="single" w:sz="6" w:space="0" w:color="auto"/>
              <w:left w:val="single" w:sz="6" w:space="0" w:color="auto"/>
              <w:bottom w:val="single" w:sz="6" w:space="0" w:color="auto"/>
              <w:right w:val="single" w:sz="6" w:space="0" w:color="auto"/>
            </w:tcBorders>
            <w:vAlign w:val="center"/>
          </w:tcPr>
          <w:p w14:paraId="7B389E62"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c>
          <w:tcPr>
            <w:tcW w:w="759" w:type="dxa"/>
            <w:tcBorders>
              <w:top w:val="single" w:sz="6" w:space="0" w:color="auto"/>
              <w:left w:val="single" w:sz="6" w:space="0" w:color="auto"/>
              <w:bottom w:val="single" w:sz="6" w:space="0" w:color="auto"/>
              <w:right w:val="single" w:sz="6" w:space="0" w:color="auto"/>
            </w:tcBorders>
            <w:vAlign w:val="center"/>
          </w:tcPr>
          <w:p w14:paraId="462103AC" w14:textId="777777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p>
        </w:tc>
      </w:tr>
      <w:tr w:rsidR="002578F2" w:rsidRPr="00CB3EE4" w14:paraId="58C5846A"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6A9DED0" w14:textId="2C75C51A" w:rsidR="002578F2" w:rsidRPr="00CB3EE4" w:rsidRDefault="002578F2" w:rsidP="00DD2002">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0DD593A7" w14:textId="3D17542E"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558E2916" w14:textId="43054B77"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9CB0C68" w14:textId="3D2CFD81"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DA7BC57" w14:textId="02061F93"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6F0FED0" w14:textId="3FF5F87C"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r>
      <w:tr w:rsidR="002578F2" w:rsidRPr="00CB3EE4" w14:paraId="0526120D"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1DD70E" w14:textId="208F2616" w:rsidR="002578F2" w:rsidRPr="00CB3EE4" w:rsidRDefault="002578F2" w:rsidP="00DD2002">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Lényegfelismerés (lényeglátás)</w:t>
            </w:r>
          </w:p>
        </w:tc>
        <w:tc>
          <w:tcPr>
            <w:tcW w:w="758" w:type="dxa"/>
            <w:tcBorders>
              <w:top w:val="single" w:sz="6" w:space="0" w:color="auto"/>
              <w:left w:val="single" w:sz="6" w:space="0" w:color="auto"/>
              <w:bottom w:val="single" w:sz="6" w:space="0" w:color="auto"/>
              <w:right w:val="single" w:sz="6" w:space="0" w:color="auto"/>
            </w:tcBorders>
            <w:vAlign w:val="center"/>
          </w:tcPr>
          <w:p w14:paraId="22D01C50" w14:textId="2EB4D7A9"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4DAF5F1" w14:textId="6AC234AD"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F19DFF6" w14:textId="376BB939"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EB1D02A" w14:textId="3AAD9A85"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68B8F09" w14:textId="310DBFDA"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r>
      <w:tr w:rsidR="002578F2" w:rsidRPr="00CB3EE4" w14:paraId="0C9740AA" w14:textId="77777777" w:rsidTr="00DD2002">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0A6D2DC" w14:textId="219873E8" w:rsidR="002578F2" w:rsidRPr="00CB3EE4" w:rsidRDefault="002578F2" w:rsidP="00DD2002">
            <w:pPr>
              <w:autoSpaceDE w:val="0"/>
              <w:autoSpaceDN w:val="0"/>
              <w:adjustRightInd w:val="0"/>
              <w:spacing w:after="0"/>
              <w:jc w:val="left"/>
              <w:rPr>
                <w:rFonts w:eastAsia="Times New Roman" w:cs="Times New Roman"/>
                <w:color w:val="000000"/>
                <w:szCs w:val="24"/>
                <w:lang w:eastAsia="hu-HU"/>
              </w:rPr>
            </w:pPr>
            <w:r w:rsidRPr="00CB3EE4">
              <w:rPr>
                <w:rFonts w:eastAsia="Times New Roman" w:cs="Times New Roman"/>
                <w:color w:val="000000"/>
                <w:szCs w:val="24"/>
                <w:lang w:eastAsia="hu-HU"/>
              </w:rPr>
              <w:t>Rendszerekben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4AF44246" w14:textId="70A33CF5"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79F571E" w14:textId="41666D41"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56DDCBA6" w14:textId="117A1FF9"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5DA9086" w14:textId="15294044"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CE729C3" w14:textId="6A933C01" w:rsidR="002578F2" w:rsidRPr="00CB3EE4" w:rsidRDefault="002578F2" w:rsidP="00DD2002">
            <w:pPr>
              <w:autoSpaceDE w:val="0"/>
              <w:autoSpaceDN w:val="0"/>
              <w:adjustRightInd w:val="0"/>
              <w:spacing w:after="0"/>
              <w:jc w:val="center"/>
              <w:rPr>
                <w:rFonts w:eastAsia="Times New Roman" w:cs="Times New Roman"/>
                <w:color w:val="000000"/>
                <w:szCs w:val="24"/>
                <w:lang w:eastAsia="hu-HU"/>
              </w:rPr>
            </w:pPr>
            <w:r w:rsidRPr="00CB3EE4">
              <w:rPr>
                <w:rFonts w:eastAsia="Times New Roman" w:cs="Times New Roman"/>
                <w:color w:val="000000"/>
                <w:szCs w:val="24"/>
                <w:lang w:eastAsia="hu-HU"/>
              </w:rPr>
              <w:t> </w:t>
            </w:r>
          </w:p>
        </w:tc>
      </w:tr>
    </w:tbl>
    <w:p w14:paraId="307EE6FC" w14:textId="77777777" w:rsidR="00A23F09" w:rsidRPr="00782DBE" w:rsidRDefault="00A23F09" w:rsidP="00A23F09">
      <w:pPr>
        <w:rPr>
          <w:rFonts w:cs="Times New Roman"/>
        </w:rPr>
      </w:pPr>
    </w:p>
    <w:p w14:paraId="5A51E843" w14:textId="560B905C" w:rsidR="00A23F09" w:rsidRPr="00782DBE" w:rsidRDefault="00117423" w:rsidP="00A23F09">
      <w:pPr>
        <w:pStyle w:val="Listaszerbekezds"/>
        <w:numPr>
          <w:ilvl w:val="0"/>
          <w:numId w:val="8"/>
        </w:numPr>
        <w:tabs>
          <w:tab w:val="right" w:pos="9072"/>
        </w:tabs>
        <w:spacing w:after="0"/>
        <w:rPr>
          <w:rFonts w:cs="Times New Roman"/>
          <w:b/>
        </w:rPr>
      </w:pPr>
      <w:r w:rsidRPr="00782DBE">
        <w:rPr>
          <w:rFonts w:cs="Times New Roman"/>
          <w:b/>
        </w:rPr>
        <w:t>Automatizálás</w:t>
      </w:r>
      <w:r w:rsidR="00A23F09" w:rsidRPr="00782DBE">
        <w:rPr>
          <w:rFonts w:cs="Times New Roman"/>
          <w:b/>
        </w:rPr>
        <w:t xml:space="preserve"> tantárgy</w:t>
      </w:r>
      <w:r w:rsidR="00A23F09" w:rsidRPr="00782DBE">
        <w:rPr>
          <w:rFonts w:cs="Times New Roman"/>
          <w:b/>
        </w:rPr>
        <w:tab/>
      </w:r>
      <w:r w:rsidR="008A18BA" w:rsidRPr="00782DBE">
        <w:rPr>
          <w:rFonts w:cs="Times New Roman"/>
          <w:b/>
        </w:rPr>
        <w:t>47</w:t>
      </w:r>
      <w:r w:rsidR="00A23F09" w:rsidRPr="00782DBE">
        <w:rPr>
          <w:rFonts w:cs="Times New Roman"/>
          <w:b/>
        </w:rPr>
        <w:t xml:space="preserve"> óra/</w:t>
      </w:r>
      <w:r w:rsidR="008A18BA" w:rsidRPr="00782DBE">
        <w:rPr>
          <w:rFonts w:cs="Times New Roman"/>
          <w:b/>
        </w:rPr>
        <w:t>47</w:t>
      </w:r>
      <w:r w:rsidR="00A23F09" w:rsidRPr="00782DBE">
        <w:rPr>
          <w:rFonts w:cs="Times New Roman"/>
          <w:b/>
        </w:rPr>
        <w:t xml:space="preserve"> óra*</w:t>
      </w:r>
    </w:p>
    <w:p w14:paraId="13482909" w14:textId="6B446166"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525AF7D0" w14:textId="77777777" w:rsidR="00A23F09" w:rsidRPr="00782DBE" w:rsidRDefault="00A23F09" w:rsidP="00A23F09">
      <w:pPr>
        <w:spacing w:after="0"/>
        <w:ind w:left="426"/>
        <w:rPr>
          <w:rFonts w:cs="Times New Roman"/>
        </w:rPr>
      </w:pPr>
    </w:p>
    <w:p w14:paraId="06E1D396" w14:textId="41257BCF" w:rsidR="00A23F09" w:rsidRPr="00782DBE" w:rsidRDefault="00A23F09" w:rsidP="00A23F09">
      <w:pPr>
        <w:spacing w:after="0"/>
        <w:ind w:left="426"/>
        <w:rPr>
          <w:rFonts w:cs="Times New Roman"/>
        </w:rPr>
      </w:pPr>
      <w:r w:rsidRPr="00782DBE">
        <w:rPr>
          <w:rFonts w:cs="Times New Roman"/>
        </w:rPr>
        <w:t>A tantárgy a főszakképesítéshez kapcsolódik.</w:t>
      </w:r>
    </w:p>
    <w:p w14:paraId="207EDFFC" w14:textId="77777777" w:rsidR="00A23F09" w:rsidRPr="00782DBE" w:rsidRDefault="00A23F09" w:rsidP="00A23F09">
      <w:pPr>
        <w:spacing w:after="0"/>
        <w:ind w:left="426"/>
        <w:rPr>
          <w:rFonts w:cs="Times New Roman"/>
        </w:rPr>
      </w:pPr>
    </w:p>
    <w:p w14:paraId="3E638CC1"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0C1BA986" w14:textId="58F8E286" w:rsidR="00A23F09" w:rsidRPr="00782DBE" w:rsidRDefault="00117423" w:rsidP="00A23F09">
      <w:pPr>
        <w:spacing w:after="0"/>
        <w:ind w:left="426"/>
        <w:rPr>
          <w:rFonts w:cs="Times New Roman"/>
        </w:rPr>
      </w:pPr>
      <w:r w:rsidRPr="00782DBE">
        <w:rPr>
          <w:rFonts w:cs="Times New Roman"/>
        </w:rPr>
        <w:t>Az automatizálás tantárgy célja a vízügyi szakterületen alkalmazott folyamatirányítással és villamossági ismeretekkel kapcsolatos elméleti ismeretek elsajátítása.</w:t>
      </w:r>
    </w:p>
    <w:p w14:paraId="1C433241" w14:textId="77777777" w:rsidR="00A23F09" w:rsidRPr="00782DBE" w:rsidRDefault="00A23F09" w:rsidP="00A23F09">
      <w:pPr>
        <w:spacing w:after="0"/>
        <w:ind w:left="426"/>
        <w:rPr>
          <w:rFonts w:cs="Times New Roman"/>
        </w:rPr>
      </w:pPr>
    </w:p>
    <w:p w14:paraId="58EBA068"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6275A9D8" w14:textId="06D89309" w:rsidR="00A23F09" w:rsidRPr="00782DBE" w:rsidRDefault="00117423"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5701AB2B" w14:textId="77777777" w:rsidR="00A23F09" w:rsidRPr="00782DBE" w:rsidRDefault="00A23F09" w:rsidP="00A23F09">
      <w:pPr>
        <w:spacing w:after="0"/>
        <w:ind w:left="426"/>
        <w:rPr>
          <w:rFonts w:cs="Times New Roman"/>
        </w:rPr>
      </w:pPr>
    </w:p>
    <w:p w14:paraId="76107971"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710FE8AC" w14:textId="10AEF279" w:rsidR="00A23F09" w:rsidRPr="00782DBE" w:rsidRDefault="00117423"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Automatizálási alapfogalmak</w:t>
      </w:r>
      <w:r w:rsidR="00A23F09" w:rsidRPr="00782DBE">
        <w:rPr>
          <w:rFonts w:cs="Times New Roman"/>
          <w:b/>
          <w:i/>
        </w:rPr>
        <w:t>1</w:t>
      </w:r>
    </w:p>
    <w:p w14:paraId="4222A74B" w14:textId="77777777" w:rsidR="00117423" w:rsidRPr="00782DBE" w:rsidRDefault="00117423" w:rsidP="00117423">
      <w:pPr>
        <w:spacing w:after="0"/>
        <w:ind w:left="851"/>
        <w:rPr>
          <w:rFonts w:cs="Times New Roman"/>
        </w:rPr>
      </w:pPr>
      <w:r w:rsidRPr="00782DBE">
        <w:rPr>
          <w:rFonts w:cs="Times New Roman"/>
        </w:rPr>
        <w:t>Az irányítástechnika alapfogalmai (hatáslánc, irányítás, vezérlés, szabályozás)</w:t>
      </w:r>
    </w:p>
    <w:p w14:paraId="4678B7D2" w14:textId="77777777" w:rsidR="00117423" w:rsidRPr="00782DBE" w:rsidRDefault="00117423" w:rsidP="00117423">
      <w:pPr>
        <w:spacing w:after="0"/>
        <w:ind w:left="851"/>
        <w:rPr>
          <w:rFonts w:cs="Times New Roman"/>
        </w:rPr>
      </w:pPr>
      <w:r w:rsidRPr="00782DBE">
        <w:rPr>
          <w:rFonts w:cs="Times New Roman"/>
        </w:rPr>
        <w:t>A szabályozó rendszerek szervei, működése</w:t>
      </w:r>
    </w:p>
    <w:p w14:paraId="2030C962" w14:textId="77777777" w:rsidR="00117423" w:rsidRPr="00782DBE" w:rsidRDefault="00117423" w:rsidP="00117423">
      <w:pPr>
        <w:spacing w:after="0"/>
        <w:ind w:left="851"/>
        <w:rPr>
          <w:rFonts w:cs="Times New Roman"/>
        </w:rPr>
      </w:pPr>
      <w:r w:rsidRPr="00782DBE">
        <w:rPr>
          <w:rFonts w:cs="Times New Roman"/>
        </w:rPr>
        <w:t>Irányítástechnikai tagok működése (proporcionális, integráló, differenciáló)</w:t>
      </w:r>
    </w:p>
    <w:p w14:paraId="0AAA8321" w14:textId="77777777" w:rsidR="00117423" w:rsidRPr="00782DBE" w:rsidRDefault="00117423" w:rsidP="00117423">
      <w:pPr>
        <w:spacing w:after="0"/>
        <w:ind w:left="851"/>
        <w:rPr>
          <w:rFonts w:cs="Times New Roman"/>
        </w:rPr>
      </w:pPr>
      <w:r w:rsidRPr="00782DBE">
        <w:rPr>
          <w:rFonts w:cs="Times New Roman"/>
        </w:rPr>
        <w:t>Elektrotechnikai, hidraulikus és pneumatikus szabályozó elemek csoportosítása, működése, jelölése</w:t>
      </w:r>
    </w:p>
    <w:p w14:paraId="4A754A40" w14:textId="77777777" w:rsidR="00117423" w:rsidRPr="00782DBE" w:rsidRDefault="00117423" w:rsidP="00117423">
      <w:pPr>
        <w:spacing w:after="0"/>
        <w:ind w:left="851"/>
        <w:rPr>
          <w:rFonts w:cs="Times New Roman"/>
        </w:rPr>
      </w:pPr>
      <w:r w:rsidRPr="00782DBE">
        <w:rPr>
          <w:rFonts w:cs="Times New Roman"/>
        </w:rPr>
        <w:t>Jelátalakítás, távadás, távvezérlés módjai</w:t>
      </w:r>
    </w:p>
    <w:p w14:paraId="10AE5B1C" w14:textId="53DAD164" w:rsidR="00117423" w:rsidRPr="00782DBE" w:rsidRDefault="00117423" w:rsidP="00117423">
      <w:pPr>
        <w:spacing w:after="0"/>
        <w:ind w:left="851"/>
        <w:rPr>
          <w:rFonts w:cs="Times New Roman"/>
        </w:rPr>
      </w:pPr>
      <w:r w:rsidRPr="00782DBE">
        <w:rPr>
          <w:rFonts w:cs="Times New Roman"/>
        </w:rPr>
        <w:t>Számí</w:t>
      </w:r>
      <w:r w:rsidR="00C92F67">
        <w:rPr>
          <w:rFonts w:cs="Times New Roman"/>
        </w:rPr>
        <w:t>tógépes folyamatirányítás: vízi</w:t>
      </w:r>
      <w:r w:rsidRPr="00782DBE">
        <w:rPr>
          <w:rFonts w:cs="Times New Roman"/>
        </w:rPr>
        <w:t>közművek technológiai folyamatirányító szoftvereinek alkalmazása</w:t>
      </w:r>
    </w:p>
    <w:p w14:paraId="0BE9FD31" w14:textId="3FE4CC1C" w:rsidR="00117423" w:rsidRPr="00782DBE" w:rsidRDefault="00117423" w:rsidP="00117423">
      <w:pPr>
        <w:spacing w:after="0"/>
        <w:ind w:left="851"/>
        <w:rPr>
          <w:rFonts w:cs="Times New Roman"/>
        </w:rPr>
      </w:pPr>
      <w:r w:rsidRPr="00782DBE">
        <w:rPr>
          <w:rFonts w:cs="Times New Roman"/>
        </w:rPr>
        <w:t>Alkalmazási módok és lehetőségek a víz-</w:t>
      </w:r>
      <w:r w:rsidR="00C92F67">
        <w:rPr>
          <w:rFonts w:cs="Times New Roman"/>
        </w:rPr>
        <w:t xml:space="preserve"> </w:t>
      </w:r>
      <w:r w:rsidRPr="00782DBE">
        <w:rPr>
          <w:rFonts w:cs="Times New Roman"/>
        </w:rPr>
        <w:t>és szennyvíz</w:t>
      </w:r>
      <w:r w:rsidR="00C92F67">
        <w:rPr>
          <w:rFonts w:cs="Times New Roman"/>
        </w:rPr>
        <w:t>-</w:t>
      </w:r>
      <w:r w:rsidRPr="00782DBE">
        <w:rPr>
          <w:rFonts w:cs="Times New Roman"/>
        </w:rPr>
        <w:t>technológiában</w:t>
      </w:r>
    </w:p>
    <w:p w14:paraId="0A5DFBCF" w14:textId="6666BD2E" w:rsidR="00A23F09" w:rsidRPr="00782DBE" w:rsidRDefault="00117423" w:rsidP="00117423">
      <w:pPr>
        <w:spacing w:after="0"/>
        <w:ind w:left="851"/>
        <w:rPr>
          <w:rFonts w:cs="Times New Roman"/>
        </w:rPr>
      </w:pPr>
      <w:r w:rsidRPr="00782DBE">
        <w:rPr>
          <w:rFonts w:cs="Times New Roman"/>
        </w:rPr>
        <w:t>Irányítástechnikai hibák behatárolása, korrigálása</w:t>
      </w:r>
    </w:p>
    <w:p w14:paraId="5291E846" w14:textId="77777777" w:rsidR="00A23F09" w:rsidRPr="00782DBE" w:rsidRDefault="00A23F09" w:rsidP="00A23F09">
      <w:pPr>
        <w:tabs>
          <w:tab w:val="left" w:pos="1418"/>
          <w:tab w:val="right" w:pos="9072"/>
        </w:tabs>
        <w:spacing w:after="0"/>
        <w:ind w:left="851"/>
        <w:rPr>
          <w:rFonts w:cs="Times New Roman"/>
        </w:rPr>
      </w:pPr>
    </w:p>
    <w:p w14:paraId="4288A87C" w14:textId="51D91235" w:rsidR="00A23F09" w:rsidRPr="00782DBE" w:rsidRDefault="00117423"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Villamossági alapismeretek</w:t>
      </w:r>
    </w:p>
    <w:p w14:paraId="31150B79" w14:textId="77777777" w:rsidR="00117423" w:rsidRPr="00782DBE" w:rsidRDefault="00117423" w:rsidP="00117423">
      <w:pPr>
        <w:spacing w:after="0"/>
        <w:ind w:left="851"/>
        <w:rPr>
          <w:rFonts w:cs="Times New Roman"/>
        </w:rPr>
      </w:pPr>
      <w:r w:rsidRPr="00782DBE">
        <w:rPr>
          <w:rFonts w:cs="Times New Roman"/>
        </w:rPr>
        <w:t>A villamos ábrázolás szabályai</w:t>
      </w:r>
    </w:p>
    <w:p w14:paraId="0F65F63B" w14:textId="47771341" w:rsidR="00117423" w:rsidRPr="00782DBE" w:rsidRDefault="00117423" w:rsidP="00117423">
      <w:pPr>
        <w:spacing w:after="0"/>
        <w:ind w:left="851"/>
        <w:rPr>
          <w:rFonts w:cs="Times New Roman"/>
        </w:rPr>
      </w:pPr>
      <w:r w:rsidRPr="00782DBE">
        <w:rPr>
          <w:rFonts w:cs="Times New Roman"/>
        </w:rPr>
        <w:t>- egy</w:t>
      </w:r>
      <w:r w:rsidR="00C92F67">
        <w:rPr>
          <w:rFonts w:cs="Times New Roman"/>
        </w:rPr>
        <w:t>-</w:t>
      </w:r>
      <w:r w:rsidRPr="00782DBE">
        <w:rPr>
          <w:rFonts w:cs="Times New Roman"/>
        </w:rPr>
        <w:t xml:space="preserve"> és többvonalas kapcsolási rajzok</w:t>
      </w:r>
    </w:p>
    <w:p w14:paraId="55A3DDAB" w14:textId="77777777" w:rsidR="00117423" w:rsidRPr="00782DBE" w:rsidRDefault="00117423" w:rsidP="00117423">
      <w:pPr>
        <w:spacing w:after="0"/>
        <w:ind w:left="851"/>
        <w:rPr>
          <w:rFonts w:cs="Times New Roman"/>
        </w:rPr>
      </w:pPr>
      <w:r w:rsidRPr="00782DBE">
        <w:rPr>
          <w:rFonts w:cs="Times New Roman"/>
        </w:rPr>
        <w:t>- funkcionális és topologikus kapcsolási rajzok</w:t>
      </w:r>
    </w:p>
    <w:p w14:paraId="0A7BD7B8" w14:textId="77777777" w:rsidR="00117423" w:rsidRPr="00782DBE" w:rsidRDefault="00117423" w:rsidP="00117423">
      <w:pPr>
        <w:spacing w:after="0"/>
        <w:ind w:left="851"/>
        <w:rPr>
          <w:rFonts w:cs="Times New Roman"/>
        </w:rPr>
      </w:pPr>
      <w:r w:rsidRPr="00782DBE">
        <w:rPr>
          <w:rFonts w:cs="Times New Roman"/>
        </w:rPr>
        <w:t>A leggyakrabban használt villamos tervezési és kivitelezési ábrázolási módok (tömbvázlat, elrendezési rajz, bekötési rajz, szerelési rajz)</w:t>
      </w:r>
    </w:p>
    <w:p w14:paraId="0FB47BD6" w14:textId="3A770111" w:rsidR="00A23F09" w:rsidRPr="00782DBE" w:rsidRDefault="00117423" w:rsidP="00117423">
      <w:pPr>
        <w:spacing w:after="0"/>
        <w:ind w:left="851"/>
        <w:rPr>
          <w:rFonts w:cs="Times New Roman"/>
        </w:rPr>
      </w:pPr>
      <w:r w:rsidRPr="00782DBE">
        <w:rPr>
          <w:rFonts w:cs="Times New Roman"/>
        </w:rPr>
        <w:t>Motorvédő kapcsolások</w:t>
      </w:r>
    </w:p>
    <w:p w14:paraId="19FF6B9B" w14:textId="77777777" w:rsidR="00A23F09" w:rsidRPr="00782DBE" w:rsidRDefault="00A23F09" w:rsidP="00A23F09">
      <w:pPr>
        <w:tabs>
          <w:tab w:val="left" w:pos="1418"/>
          <w:tab w:val="right" w:pos="9072"/>
        </w:tabs>
        <w:spacing w:after="0"/>
        <w:ind w:left="851"/>
        <w:rPr>
          <w:rFonts w:cs="Times New Roman"/>
        </w:rPr>
      </w:pPr>
    </w:p>
    <w:p w14:paraId="76CFC8E3" w14:textId="09DFD6D0" w:rsidR="00A23F09" w:rsidRPr="00782DBE" w:rsidRDefault="00117423"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Villamos gépek</w:t>
      </w:r>
    </w:p>
    <w:p w14:paraId="16366D70" w14:textId="77777777" w:rsidR="00117423" w:rsidRPr="00782DBE" w:rsidRDefault="00117423" w:rsidP="00117423">
      <w:pPr>
        <w:spacing w:after="0"/>
        <w:ind w:left="851"/>
        <w:rPr>
          <w:rFonts w:cs="Times New Roman"/>
        </w:rPr>
      </w:pPr>
      <w:r w:rsidRPr="00782DBE">
        <w:rPr>
          <w:rFonts w:cs="Times New Roman"/>
        </w:rPr>
        <w:t>Villamos gépek csoportosítása</w:t>
      </w:r>
    </w:p>
    <w:p w14:paraId="411113F7" w14:textId="77777777" w:rsidR="00117423" w:rsidRPr="00782DBE" w:rsidRDefault="00117423" w:rsidP="00117423">
      <w:pPr>
        <w:spacing w:after="0"/>
        <w:ind w:left="851"/>
        <w:rPr>
          <w:rFonts w:cs="Times New Roman"/>
        </w:rPr>
      </w:pPr>
      <w:r w:rsidRPr="00782DBE">
        <w:rPr>
          <w:rFonts w:cs="Times New Roman"/>
        </w:rPr>
        <w:t>Transzformátorok felépítése, működési jellemzői, csoportosítása</w:t>
      </w:r>
    </w:p>
    <w:p w14:paraId="4737C000" w14:textId="77777777" w:rsidR="00117423" w:rsidRPr="00782DBE" w:rsidRDefault="00117423" w:rsidP="00117423">
      <w:pPr>
        <w:spacing w:after="0"/>
        <w:ind w:left="851"/>
        <w:rPr>
          <w:rFonts w:cs="Times New Roman"/>
        </w:rPr>
      </w:pPr>
      <w:r w:rsidRPr="00782DBE">
        <w:rPr>
          <w:rFonts w:cs="Times New Roman"/>
        </w:rPr>
        <w:t>Áramfejlesztők (generátorok és dinamók) felépítése, működési jellemzői, csoportosítása</w:t>
      </w:r>
    </w:p>
    <w:p w14:paraId="40CD8E9A" w14:textId="77777777" w:rsidR="00117423" w:rsidRPr="00782DBE" w:rsidRDefault="00117423" w:rsidP="00117423">
      <w:pPr>
        <w:spacing w:after="0"/>
        <w:ind w:left="851"/>
        <w:rPr>
          <w:rFonts w:cs="Times New Roman"/>
        </w:rPr>
      </w:pPr>
      <w:r w:rsidRPr="00782DBE">
        <w:rPr>
          <w:rFonts w:cs="Times New Roman"/>
        </w:rPr>
        <w:t>Motorok felépítése, működése, csoportosítása, alkalmazása</w:t>
      </w:r>
    </w:p>
    <w:p w14:paraId="28E4722E" w14:textId="01F99A85" w:rsidR="00117423" w:rsidRPr="00782DBE" w:rsidRDefault="00C92F67" w:rsidP="00117423">
      <w:pPr>
        <w:spacing w:after="0"/>
        <w:ind w:left="851"/>
        <w:rPr>
          <w:rFonts w:cs="Times New Roman"/>
        </w:rPr>
      </w:pPr>
      <w:r>
        <w:rPr>
          <w:rFonts w:cs="Times New Roman"/>
        </w:rPr>
        <w:t>- egyenáramú</w:t>
      </w:r>
      <w:r w:rsidR="00117423" w:rsidRPr="00782DBE">
        <w:rPr>
          <w:rFonts w:cs="Times New Roman"/>
        </w:rPr>
        <w:t xml:space="preserve"> motorok</w:t>
      </w:r>
    </w:p>
    <w:p w14:paraId="5EFD0615" w14:textId="078C24F1" w:rsidR="00117423" w:rsidRPr="00782DBE" w:rsidRDefault="00C92F67" w:rsidP="00117423">
      <w:pPr>
        <w:spacing w:after="0"/>
        <w:ind w:left="851"/>
        <w:rPr>
          <w:rFonts w:cs="Times New Roman"/>
        </w:rPr>
      </w:pPr>
      <w:r>
        <w:rPr>
          <w:rFonts w:cs="Times New Roman"/>
        </w:rPr>
        <w:t>- egyfázisú</w:t>
      </w:r>
      <w:r w:rsidR="00117423" w:rsidRPr="00782DBE">
        <w:rPr>
          <w:rFonts w:cs="Times New Roman"/>
        </w:rPr>
        <w:t xml:space="preserve"> és háromfázisú motorok felépítése</w:t>
      </w:r>
    </w:p>
    <w:p w14:paraId="2BDF3663" w14:textId="77777777" w:rsidR="00117423" w:rsidRPr="00782DBE" w:rsidRDefault="00117423" w:rsidP="00117423">
      <w:pPr>
        <w:spacing w:after="0"/>
        <w:ind w:left="851"/>
        <w:rPr>
          <w:rFonts w:cs="Times New Roman"/>
        </w:rPr>
      </w:pPr>
      <w:r w:rsidRPr="00782DBE">
        <w:rPr>
          <w:rFonts w:cs="Times New Roman"/>
        </w:rPr>
        <w:t>- szinkron, aszinkron motorok működési elve, jelleggörbéi</w:t>
      </w:r>
    </w:p>
    <w:p w14:paraId="2D3636E1" w14:textId="72E82E4B" w:rsidR="00117423" w:rsidRPr="00782DBE" w:rsidRDefault="00C92F67" w:rsidP="00117423">
      <w:pPr>
        <w:spacing w:after="0"/>
        <w:ind w:left="851"/>
        <w:rPr>
          <w:rFonts w:cs="Times New Roman"/>
        </w:rPr>
      </w:pPr>
      <w:r>
        <w:rPr>
          <w:rFonts w:cs="Times New Roman"/>
        </w:rPr>
        <w:t>- indító, terhelő, billenő</w:t>
      </w:r>
      <w:r w:rsidR="00117423" w:rsidRPr="00782DBE">
        <w:rPr>
          <w:rFonts w:cs="Times New Roman"/>
        </w:rPr>
        <w:t>, névleges nyomaték</w:t>
      </w:r>
    </w:p>
    <w:p w14:paraId="46655089" w14:textId="7D90334D" w:rsidR="00117423" w:rsidRPr="00782DBE" w:rsidRDefault="00C92F67" w:rsidP="00117423">
      <w:pPr>
        <w:tabs>
          <w:tab w:val="left" w:pos="1418"/>
          <w:tab w:val="right" w:pos="9072"/>
        </w:tabs>
        <w:spacing w:after="0"/>
        <w:ind w:left="851"/>
        <w:rPr>
          <w:rFonts w:cs="Times New Roman"/>
        </w:rPr>
      </w:pPr>
      <w:r>
        <w:rPr>
          <w:rFonts w:cs="Times New Roman"/>
        </w:rPr>
        <w:t>- ellenáramú</w:t>
      </w:r>
      <w:r w:rsidR="00117423" w:rsidRPr="00782DBE">
        <w:rPr>
          <w:rFonts w:cs="Times New Roman"/>
        </w:rPr>
        <w:t xml:space="preserve">, generátoros, dinamikus fékezés </w:t>
      </w:r>
    </w:p>
    <w:p w14:paraId="5F53ADAF" w14:textId="77777777" w:rsidR="00117423" w:rsidRPr="00782DBE" w:rsidRDefault="00117423" w:rsidP="00117423">
      <w:pPr>
        <w:tabs>
          <w:tab w:val="left" w:pos="1418"/>
          <w:tab w:val="right" w:pos="9072"/>
        </w:tabs>
        <w:spacing w:after="0"/>
        <w:ind w:left="851"/>
        <w:rPr>
          <w:rFonts w:cs="Times New Roman"/>
        </w:rPr>
      </w:pPr>
    </w:p>
    <w:p w14:paraId="37CF77FA" w14:textId="283AED8A" w:rsidR="00117423" w:rsidRPr="00782DBE" w:rsidRDefault="00117423" w:rsidP="00117423">
      <w:pPr>
        <w:tabs>
          <w:tab w:val="left" w:pos="1418"/>
          <w:tab w:val="right" w:pos="9072"/>
        </w:tabs>
        <w:spacing w:after="0"/>
        <w:ind w:left="851"/>
        <w:rPr>
          <w:rFonts w:cs="Times New Roman"/>
        </w:rPr>
      </w:pPr>
      <w:r w:rsidRPr="00782DBE">
        <w:rPr>
          <w:rFonts w:cs="Times New Roman"/>
        </w:rPr>
        <w:t>Villamos motorok és generátorok kiválasztása, adattábla adatainak értelmezése (szigetelési osztály, IP-védettség, teljesítménytényező, pólusok száma és fordulatszám összefüggései)</w:t>
      </w:r>
    </w:p>
    <w:p w14:paraId="2D3A945A" w14:textId="77777777" w:rsidR="00117423" w:rsidRPr="00782DBE" w:rsidRDefault="00117423" w:rsidP="00117423">
      <w:pPr>
        <w:tabs>
          <w:tab w:val="left" w:pos="1418"/>
          <w:tab w:val="right" w:pos="9072"/>
        </w:tabs>
        <w:spacing w:after="0"/>
        <w:ind w:left="851"/>
        <w:rPr>
          <w:rFonts w:cs="Times New Roman"/>
        </w:rPr>
      </w:pPr>
      <w:r w:rsidRPr="00782DBE">
        <w:rPr>
          <w:rFonts w:cs="Times New Roman"/>
        </w:rPr>
        <w:t>Villamos motorok és generátorok üzembe helyezése (hálózatra csatlakozás módja, biztonsági előírásai)</w:t>
      </w:r>
    </w:p>
    <w:p w14:paraId="3B5A1511" w14:textId="77777777" w:rsidR="00117423" w:rsidRPr="00782DBE" w:rsidRDefault="00117423" w:rsidP="00117423">
      <w:pPr>
        <w:tabs>
          <w:tab w:val="left" w:pos="1418"/>
          <w:tab w:val="right" w:pos="9072"/>
        </w:tabs>
        <w:spacing w:after="0"/>
        <w:ind w:left="851"/>
        <w:rPr>
          <w:rFonts w:cs="Times New Roman"/>
        </w:rPr>
      </w:pPr>
      <w:r w:rsidRPr="00782DBE">
        <w:rPr>
          <w:rFonts w:cs="Times New Roman"/>
        </w:rPr>
        <w:t>Villamos motorok és generátorok indítása, leállítása</w:t>
      </w:r>
    </w:p>
    <w:p w14:paraId="09E6F4E3" w14:textId="77777777" w:rsidR="00117423" w:rsidRPr="00782DBE" w:rsidRDefault="00117423" w:rsidP="00117423">
      <w:pPr>
        <w:tabs>
          <w:tab w:val="left" w:pos="1418"/>
          <w:tab w:val="right" w:pos="9072"/>
        </w:tabs>
        <w:spacing w:after="0"/>
        <w:ind w:left="851"/>
        <w:rPr>
          <w:rFonts w:cs="Times New Roman"/>
        </w:rPr>
      </w:pPr>
      <w:r w:rsidRPr="00782DBE">
        <w:rPr>
          <w:rFonts w:cs="Times New Roman"/>
        </w:rPr>
        <w:t>Villamos motorok és generátorok üzemeltetése, fordulatszám változtatása</w:t>
      </w:r>
    </w:p>
    <w:p w14:paraId="59D63986" w14:textId="7C4D556B" w:rsidR="00A23F09" w:rsidRPr="00782DBE" w:rsidRDefault="00117423" w:rsidP="00A23F09">
      <w:pPr>
        <w:tabs>
          <w:tab w:val="left" w:pos="1418"/>
          <w:tab w:val="right" w:pos="9072"/>
        </w:tabs>
        <w:spacing w:after="0"/>
        <w:ind w:left="851"/>
        <w:rPr>
          <w:rFonts w:cs="Times New Roman"/>
        </w:rPr>
      </w:pPr>
      <w:r w:rsidRPr="00782DBE">
        <w:rPr>
          <w:rFonts w:cs="Times New Roman"/>
        </w:rPr>
        <w:t>Villamos motorok és generátorok karbantartása</w:t>
      </w:r>
    </w:p>
    <w:p w14:paraId="77B78E3D" w14:textId="77777777" w:rsidR="00A23F09" w:rsidRPr="00782DBE" w:rsidRDefault="00A23F09" w:rsidP="00A23F09">
      <w:pPr>
        <w:tabs>
          <w:tab w:val="left" w:pos="1418"/>
          <w:tab w:val="right" w:pos="9072"/>
        </w:tabs>
        <w:spacing w:after="0"/>
        <w:ind w:left="851"/>
        <w:rPr>
          <w:rFonts w:cs="Times New Roman"/>
        </w:rPr>
      </w:pPr>
    </w:p>
    <w:p w14:paraId="63E06127"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31FBFD65" w14:textId="57D8A276" w:rsidR="00A23F09" w:rsidRPr="00782DBE" w:rsidRDefault="00117423" w:rsidP="00A23F09">
      <w:pPr>
        <w:spacing w:after="0"/>
        <w:ind w:left="426"/>
        <w:rPr>
          <w:rFonts w:cs="Times New Roman"/>
        </w:rPr>
      </w:pPr>
      <w:r w:rsidRPr="00782DBE">
        <w:rPr>
          <w:rFonts w:cs="Times New Roman"/>
        </w:rPr>
        <w:t>Tanterem</w:t>
      </w:r>
    </w:p>
    <w:p w14:paraId="2B34D892" w14:textId="77777777" w:rsidR="00A23F09" w:rsidRPr="00782DBE" w:rsidRDefault="00A23F09" w:rsidP="00A23F09">
      <w:pPr>
        <w:spacing w:after="0"/>
        <w:ind w:left="426"/>
        <w:rPr>
          <w:rFonts w:cs="Times New Roman"/>
        </w:rPr>
      </w:pPr>
    </w:p>
    <w:p w14:paraId="692BDFE4"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53391D19" w14:textId="71425DCC"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511E17CE" w14:textId="77777777" w:rsidR="00A23F09" w:rsidRPr="00782DBE" w:rsidRDefault="00A23F09" w:rsidP="00A23F09">
      <w:pPr>
        <w:spacing w:after="0"/>
        <w:ind w:left="426"/>
        <w:rPr>
          <w:rFonts w:cs="Times New Roman"/>
        </w:rPr>
      </w:pPr>
    </w:p>
    <w:p w14:paraId="097A93EF" w14:textId="78490B7C" w:rsidR="00A23F09" w:rsidRPr="00782DBE" w:rsidRDefault="00933906" w:rsidP="00A23F09">
      <w:pPr>
        <w:pStyle w:val="Listaszerbekezds"/>
        <w:numPr>
          <w:ilvl w:val="0"/>
          <w:numId w:val="8"/>
        </w:numPr>
        <w:tabs>
          <w:tab w:val="right" w:pos="9072"/>
        </w:tabs>
        <w:spacing w:after="0"/>
        <w:rPr>
          <w:rFonts w:cs="Times New Roman"/>
          <w:b/>
        </w:rPr>
      </w:pPr>
      <w:r w:rsidRPr="00782DBE">
        <w:rPr>
          <w:rFonts w:cs="Times New Roman"/>
          <w:b/>
        </w:rPr>
        <w:t>Gépészeti ismeretek</w:t>
      </w:r>
      <w:r w:rsidR="00A23F09" w:rsidRPr="00782DBE">
        <w:rPr>
          <w:rFonts w:cs="Times New Roman"/>
          <w:b/>
        </w:rPr>
        <w:t xml:space="preserve"> tantárgy</w:t>
      </w:r>
      <w:r w:rsidR="00A23F09" w:rsidRPr="00782DBE">
        <w:rPr>
          <w:rFonts w:cs="Times New Roman"/>
          <w:b/>
        </w:rPr>
        <w:tab/>
      </w:r>
      <w:r w:rsidR="008A18BA" w:rsidRPr="00782DBE">
        <w:rPr>
          <w:rFonts w:cs="Times New Roman"/>
          <w:b/>
        </w:rPr>
        <w:t>93</w:t>
      </w:r>
      <w:r w:rsidR="00A23F09" w:rsidRPr="00782DBE">
        <w:rPr>
          <w:rFonts w:cs="Times New Roman"/>
          <w:b/>
        </w:rPr>
        <w:t xml:space="preserve"> óra/</w:t>
      </w:r>
      <w:r w:rsidR="008A18BA" w:rsidRPr="00782DBE">
        <w:rPr>
          <w:rFonts w:cs="Times New Roman"/>
          <w:b/>
        </w:rPr>
        <w:t>93</w:t>
      </w:r>
      <w:r w:rsidR="00A23F09" w:rsidRPr="00782DBE">
        <w:rPr>
          <w:rFonts w:cs="Times New Roman"/>
          <w:b/>
        </w:rPr>
        <w:t xml:space="preserve"> óra*</w:t>
      </w:r>
    </w:p>
    <w:p w14:paraId="3E89F9D6" w14:textId="392A530A"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4E42618E" w14:textId="77777777" w:rsidR="00A23F09" w:rsidRPr="00782DBE" w:rsidRDefault="00A23F09" w:rsidP="00A23F09">
      <w:pPr>
        <w:spacing w:after="0"/>
        <w:ind w:left="426"/>
        <w:rPr>
          <w:rFonts w:cs="Times New Roman"/>
        </w:rPr>
      </w:pPr>
    </w:p>
    <w:p w14:paraId="63A5641E" w14:textId="09A35F61" w:rsidR="00A23F09" w:rsidRPr="00782DBE" w:rsidRDefault="00A23F09" w:rsidP="00A23F09">
      <w:pPr>
        <w:spacing w:after="0"/>
        <w:ind w:left="426"/>
        <w:rPr>
          <w:rFonts w:cs="Times New Roman"/>
        </w:rPr>
      </w:pPr>
      <w:r w:rsidRPr="00782DBE">
        <w:rPr>
          <w:rFonts w:cs="Times New Roman"/>
        </w:rPr>
        <w:t>A tantárgy a főszakképesítéshez kapcsolódik.</w:t>
      </w:r>
    </w:p>
    <w:p w14:paraId="5AFEC370" w14:textId="77777777" w:rsidR="00A23F09" w:rsidRPr="00782DBE" w:rsidRDefault="00A23F09" w:rsidP="00A23F09">
      <w:pPr>
        <w:spacing w:after="0"/>
        <w:ind w:left="426"/>
        <w:rPr>
          <w:rFonts w:cs="Times New Roman"/>
        </w:rPr>
      </w:pPr>
    </w:p>
    <w:p w14:paraId="7A9C9925"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64AC0B23" w14:textId="0ABF0F19" w:rsidR="00A23F09" w:rsidRPr="00782DBE" w:rsidRDefault="00933906" w:rsidP="00A23F09">
      <w:pPr>
        <w:spacing w:after="0"/>
        <w:ind w:left="426"/>
        <w:rPr>
          <w:rFonts w:cs="Times New Roman"/>
        </w:rPr>
      </w:pPr>
      <w:r w:rsidRPr="00782DBE">
        <w:rPr>
          <w:rFonts w:cs="Times New Roman"/>
        </w:rPr>
        <w:t>A gépészeti ismeretek tantárgy célja a vízügyi szakterületen alkalmazott gépészeti berendezések és vízügyi alkalmazások bemutatása, megismertetése.</w:t>
      </w:r>
    </w:p>
    <w:p w14:paraId="373430BB" w14:textId="77777777" w:rsidR="00A23F09" w:rsidRPr="00782DBE" w:rsidRDefault="00A23F09" w:rsidP="00A23F09">
      <w:pPr>
        <w:spacing w:after="0"/>
        <w:ind w:left="426"/>
        <w:rPr>
          <w:rFonts w:cs="Times New Roman"/>
        </w:rPr>
      </w:pPr>
    </w:p>
    <w:p w14:paraId="683E48CD"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387BDCA1" w14:textId="61F91845" w:rsidR="00A23F09" w:rsidRPr="00782DBE" w:rsidRDefault="00933906"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02CBE582" w14:textId="77777777" w:rsidR="00A23F09" w:rsidRPr="00782DBE" w:rsidRDefault="00A23F09" w:rsidP="00A23F09">
      <w:pPr>
        <w:spacing w:after="0"/>
        <w:ind w:left="426"/>
        <w:rPr>
          <w:rFonts w:cs="Times New Roman"/>
        </w:rPr>
      </w:pPr>
    </w:p>
    <w:p w14:paraId="6330579C"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509DDC08" w14:textId="0E72666C" w:rsidR="00A23F09" w:rsidRPr="00782DBE" w:rsidRDefault="0093390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Energetikai gépek</w:t>
      </w:r>
      <w:r w:rsidR="00A23F09" w:rsidRPr="00782DBE">
        <w:rPr>
          <w:rFonts w:cs="Times New Roman"/>
          <w:b/>
          <w:i/>
        </w:rPr>
        <w:t>1</w:t>
      </w:r>
    </w:p>
    <w:p w14:paraId="5A25D32A" w14:textId="77777777" w:rsidR="00933906" w:rsidRPr="00782DBE" w:rsidRDefault="00933906" w:rsidP="00933906">
      <w:pPr>
        <w:spacing w:after="0"/>
        <w:ind w:left="851"/>
        <w:rPr>
          <w:rFonts w:cs="Times New Roman"/>
        </w:rPr>
      </w:pPr>
      <w:r w:rsidRPr="00782DBE">
        <w:rPr>
          <w:rFonts w:cs="Times New Roman"/>
        </w:rPr>
        <w:t>Vízszállító berendezések</w:t>
      </w:r>
      <w:r w:rsidRPr="00782DBE">
        <w:rPr>
          <w:rFonts w:cs="Times New Roman"/>
        </w:rPr>
        <w:tab/>
      </w:r>
    </w:p>
    <w:p w14:paraId="7822DED3" w14:textId="77777777" w:rsidR="00933906" w:rsidRPr="00782DBE" w:rsidRDefault="00933906" w:rsidP="00933906">
      <w:pPr>
        <w:spacing w:after="0"/>
        <w:ind w:left="851"/>
        <w:rPr>
          <w:rFonts w:cs="Times New Roman"/>
        </w:rPr>
      </w:pPr>
      <w:r w:rsidRPr="00782DBE">
        <w:rPr>
          <w:rFonts w:cs="Times New Roman"/>
        </w:rPr>
        <w:t>A szivattyúk szerkezeti részei, szívó- és nyomóoldali szerelvényei</w:t>
      </w:r>
    </w:p>
    <w:p w14:paraId="6CCB4C6C" w14:textId="77777777" w:rsidR="00933906" w:rsidRPr="00782DBE" w:rsidRDefault="00933906" w:rsidP="00933906">
      <w:pPr>
        <w:spacing w:after="0"/>
        <w:ind w:left="851"/>
        <w:rPr>
          <w:rFonts w:cs="Times New Roman"/>
        </w:rPr>
      </w:pPr>
      <w:r w:rsidRPr="00782DBE">
        <w:rPr>
          <w:rFonts w:cs="Times New Roman"/>
        </w:rPr>
        <w:t>Szivattyúk kialakítása, csoportosítása</w:t>
      </w:r>
    </w:p>
    <w:p w14:paraId="4E3FAA2B" w14:textId="77777777" w:rsidR="00933906" w:rsidRPr="00782DBE" w:rsidRDefault="00933906" w:rsidP="00933906">
      <w:pPr>
        <w:spacing w:after="0"/>
        <w:ind w:left="851"/>
        <w:rPr>
          <w:rFonts w:cs="Times New Roman"/>
        </w:rPr>
      </w:pPr>
      <w:r w:rsidRPr="00782DBE">
        <w:rPr>
          <w:rFonts w:cs="Times New Roman"/>
        </w:rPr>
        <w:t>Szivattyúk jelleggörbéi</w:t>
      </w:r>
    </w:p>
    <w:p w14:paraId="7B7012DA" w14:textId="77777777" w:rsidR="00933906" w:rsidRPr="00782DBE" w:rsidRDefault="00933906" w:rsidP="00933906">
      <w:pPr>
        <w:spacing w:after="0"/>
        <w:ind w:left="851"/>
        <w:rPr>
          <w:rFonts w:cs="Times New Roman"/>
        </w:rPr>
      </w:pPr>
      <w:r w:rsidRPr="00782DBE">
        <w:rPr>
          <w:rFonts w:cs="Times New Roman"/>
        </w:rPr>
        <w:t>Áramlástani elven működő szivattyúk üzemi jellemzői, jellemzők változása</w:t>
      </w:r>
    </w:p>
    <w:p w14:paraId="1590303B" w14:textId="77777777" w:rsidR="00933906" w:rsidRPr="00782DBE" w:rsidRDefault="00933906" w:rsidP="00933906">
      <w:pPr>
        <w:spacing w:after="0"/>
        <w:ind w:left="851"/>
        <w:rPr>
          <w:rFonts w:cs="Times New Roman"/>
        </w:rPr>
      </w:pPr>
      <w:r w:rsidRPr="00782DBE">
        <w:rPr>
          <w:rFonts w:cs="Times New Roman"/>
        </w:rPr>
        <w:t>- vízszállító képességre</w:t>
      </w:r>
    </w:p>
    <w:p w14:paraId="579704CC" w14:textId="77777777" w:rsidR="00933906" w:rsidRPr="00782DBE" w:rsidRDefault="00933906" w:rsidP="00933906">
      <w:pPr>
        <w:spacing w:after="0"/>
        <w:ind w:left="851"/>
        <w:rPr>
          <w:rFonts w:cs="Times New Roman"/>
        </w:rPr>
      </w:pPr>
      <w:r w:rsidRPr="00782DBE">
        <w:rPr>
          <w:rFonts w:cs="Times New Roman"/>
        </w:rPr>
        <w:t>- szállítómagasságra</w:t>
      </w:r>
    </w:p>
    <w:p w14:paraId="579FFD3F" w14:textId="77777777" w:rsidR="00933906" w:rsidRPr="00782DBE" w:rsidRDefault="00933906" w:rsidP="00933906">
      <w:pPr>
        <w:spacing w:after="0"/>
        <w:ind w:left="851"/>
        <w:rPr>
          <w:rFonts w:cs="Times New Roman"/>
        </w:rPr>
      </w:pPr>
      <w:r w:rsidRPr="00782DBE">
        <w:rPr>
          <w:rFonts w:cs="Times New Roman"/>
        </w:rPr>
        <w:t>- hatásfokra</w:t>
      </w:r>
    </w:p>
    <w:p w14:paraId="2FC32C62" w14:textId="77777777" w:rsidR="00933906" w:rsidRPr="00782DBE" w:rsidRDefault="00933906" w:rsidP="00933906">
      <w:pPr>
        <w:spacing w:after="0"/>
        <w:ind w:left="851"/>
        <w:rPr>
          <w:rFonts w:cs="Times New Roman"/>
        </w:rPr>
      </w:pPr>
      <w:r w:rsidRPr="00782DBE">
        <w:rPr>
          <w:rFonts w:cs="Times New Roman"/>
        </w:rPr>
        <w:t>NPSH értelmezése</w:t>
      </w:r>
    </w:p>
    <w:p w14:paraId="6D8A84EA" w14:textId="77777777" w:rsidR="00933906" w:rsidRPr="00782DBE" w:rsidRDefault="00933906" w:rsidP="00933906">
      <w:pPr>
        <w:spacing w:after="0"/>
        <w:ind w:left="851"/>
        <w:rPr>
          <w:rFonts w:cs="Times New Roman"/>
        </w:rPr>
      </w:pPr>
      <w:r w:rsidRPr="00782DBE">
        <w:rPr>
          <w:rFonts w:cs="Times New Roman"/>
        </w:rPr>
        <w:t>Kavitáció, kavitációs jelenségek, a kavitáció hatásai, kavitáció kiküszöbölésének lehetőségei</w:t>
      </w:r>
    </w:p>
    <w:p w14:paraId="7619F2A0" w14:textId="77777777" w:rsidR="00933906" w:rsidRPr="00782DBE" w:rsidRDefault="00933906" w:rsidP="00933906">
      <w:pPr>
        <w:spacing w:after="0"/>
        <w:ind w:left="851"/>
        <w:rPr>
          <w:rFonts w:cs="Times New Roman"/>
        </w:rPr>
      </w:pPr>
      <w:r w:rsidRPr="00782DBE">
        <w:rPr>
          <w:rFonts w:cs="Times New Roman"/>
        </w:rPr>
        <w:t>Csővezetékek jelleggörbéi, csőhidraulika</w:t>
      </w:r>
    </w:p>
    <w:p w14:paraId="5C7DDA6F" w14:textId="77777777" w:rsidR="00933906" w:rsidRPr="00782DBE" w:rsidRDefault="00933906" w:rsidP="00933906">
      <w:pPr>
        <w:spacing w:after="0"/>
        <w:ind w:left="851"/>
        <w:rPr>
          <w:rFonts w:cs="Times New Roman"/>
        </w:rPr>
      </w:pPr>
      <w:r w:rsidRPr="00782DBE">
        <w:rPr>
          <w:rFonts w:cs="Times New Roman"/>
        </w:rPr>
        <w:t>Szivattyúk soros és párhuzamos üzeme, gyakorlati alkalmazása</w:t>
      </w:r>
    </w:p>
    <w:p w14:paraId="6331CD55" w14:textId="77777777" w:rsidR="00933906" w:rsidRPr="00782DBE" w:rsidRDefault="00933906" w:rsidP="00933906">
      <w:pPr>
        <w:spacing w:after="0"/>
        <w:ind w:left="851"/>
        <w:rPr>
          <w:rFonts w:cs="Times New Roman"/>
        </w:rPr>
      </w:pPr>
      <w:r w:rsidRPr="00782DBE">
        <w:rPr>
          <w:rFonts w:cs="Times New Roman"/>
        </w:rPr>
        <w:t xml:space="preserve">Szivattyúk szabályozása </w:t>
      </w:r>
    </w:p>
    <w:p w14:paraId="089F1D22" w14:textId="2ED4AE7B" w:rsidR="00933906" w:rsidRPr="00782DBE" w:rsidRDefault="00933906" w:rsidP="00933906">
      <w:pPr>
        <w:spacing w:after="0"/>
        <w:ind w:left="851"/>
        <w:rPr>
          <w:rFonts w:cs="Times New Roman"/>
        </w:rPr>
      </w:pPr>
      <w:r w:rsidRPr="00782DBE">
        <w:rPr>
          <w:rFonts w:cs="Times New Roman"/>
        </w:rPr>
        <w:t>- fo</w:t>
      </w:r>
      <w:r w:rsidR="00C92F67">
        <w:rPr>
          <w:rFonts w:cs="Times New Roman"/>
        </w:rPr>
        <w:t>j</w:t>
      </w:r>
      <w:r w:rsidRPr="00782DBE">
        <w:rPr>
          <w:rFonts w:cs="Times New Roman"/>
        </w:rPr>
        <w:t>tással</w:t>
      </w:r>
    </w:p>
    <w:p w14:paraId="5B2D605D" w14:textId="77777777" w:rsidR="00933906" w:rsidRPr="00782DBE" w:rsidRDefault="00933906" w:rsidP="00933906">
      <w:pPr>
        <w:spacing w:after="0"/>
        <w:ind w:left="851"/>
        <w:rPr>
          <w:rFonts w:cs="Times New Roman"/>
        </w:rPr>
      </w:pPr>
      <w:r w:rsidRPr="00782DBE">
        <w:rPr>
          <w:rFonts w:cs="Times New Roman"/>
        </w:rPr>
        <w:t>- megkerülő vezetékes szabályozással</w:t>
      </w:r>
    </w:p>
    <w:p w14:paraId="76D6C6C5" w14:textId="77777777" w:rsidR="00933906" w:rsidRPr="00782DBE" w:rsidRDefault="00933906" w:rsidP="00933906">
      <w:pPr>
        <w:spacing w:after="0"/>
        <w:ind w:left="851"/>
        <w:rPr>
          <w:rFonts w:cs="Times New Roman"/>
        </w:rPr>
      </w:pPr>
      <w:r w:rsidRPr="00782DBE">
        <w:rPr>
          <w:rFonts w:cs="Times New Roman"/>
        </w:rPr>
        <w:t>- fordulatszám-szabályozással</w:t>
      </w:r>
    </w:p>
    <w:p w14:paraId="28945E7E" w14:textId="77777777" w:rsidR="00933906" w:rsidRPr="00782DBE" w:rsidRDefault="00933906" w:rsidP="00933906">
      <w:pPr>
        <w:spacing w:after="0"/>
        <w:ind w:left="851"/>
        <w:rPr>
          <w:rFonts w:cs="Times New Roman"/>
        </w:rPr>
      </w:pPr>
      <w:r w:rsidRPr="00782DBE">
        <w:rPr>
          <w:rFonts w:cs="Times New Roman"/>
        </w:rPr>
        <w:t>- lépcsős szabályozással</w:t>
      </w:r>
    </w:p>
    <w:p w14:paraId="5EF9C30A" w14:textId="77777777" w:rsidR="00933906" w:rsidRPr="00782DBE" w:rsidRDefault="00933906" w:rsidP="00933906">
      <w:pPr>
        <w:spacing w:after="0"/>
        <w:ind w:left="851"/>
        <w:rPr>
          <w:rFonts w:cs="Times New Roman"/>
        </w:rPr>
      </w:pPr>
      <w:r w:rsidRPr="00782DBE">
        <w:rPr>
          <w:rFonts w:cs="Times New Roman"/>
        </w:rPr>
        <w:t>Szivattyúk csoportos üzeme</w:t>
      </w:r>
    </w:p>
    <w:p w14:paraId="2EBC4A79" w14:textId="0236DCA0" w:rsidR="00933906" w:rsidRPr="00782DBE" w:rsidRDefault="00C92F67" w:rsidP="00933906">
      <w:pPr>
        <w:spacing w:after="0"/>
        <w:ind w:left="851"/>
        <w:rPr>
          <w:rFonts w:cs="Times New Roman"/>
        </w:rPr>
      </w:pPr>
      <w:r>
        <w:rPr>
          <w:rFonts w:cs="Times New Roman"/>
        </w:rPr>
        <w:t>Energia-</w:t>
      </w:r>
      <w:r w:rsidR="00933906" w:rsidRPr="00782DBE">
        <w:rPr>
          <w:rFonts w:cs="Times New Roman"/>
        </w:rPr>
        <w:t>átalakító gépcsoportok (szivattyúk hajtási módjai)</w:t>
      </w:r>
    </w:p>
    <w:p w14:paraId="0881D6C2" w14:textId="77777777" w:rsidR="00933906" w:rsidRPr="00782DBE" w:rsidRDefault="00933906" w:rsidP="00933906">
      <w:pPr>
        <w:spacing w:after="0"/>
        <w:ind w:left="851"/>
        <w:rPr>
          <w:rFonts w:cs="Times New Roman"/>
        </w:rPr>
      </w:pPr>
      <w:r w:rsidRPr="00782DBE">
        <w:rPr>
          <w:rFonts w:cs="Times New Roman"/>
        </w:rPr>
        <w:t>A szivattyúk kiválasztásának elvei, módszerei</w:t>
      </w:r>
    </w:p>
    <w:p w14:paraId="781878EF" w14:textId="77777777" w:rsidR="00933906" w:rsidRPr="00782DBE" w:rsidRDefault="00933906" w:rsidP="00933906">
      <w:pPr>
        <w:spacing w:after="0"/>
        <w:ind w:left="851"/>
        <w:rPr>
          <w:rFonts w:cs="Times New Roman"/>
        </w:rPr>
      </w:pPr>
      <w:r w:rsidRPr="00782DBE">
        <w:rPr>
          <w:rFonts w:cs="Times New Roman"/>
        </w:rPr>
        <w:t>Üzemeltetési dokumentáció</w:t>
      </w:r>
    </w:p>
    <w:p w14:paraId="5DE46C52" w14:textId="77777777" w:rsidR="00933906" w:rsidRPr="00782DBE" w:rsidRDefault="00933906" w:rsidP="00933906">
      <w:pPr>
        <w:spacing w:after="0"/>
        <w:ind w:left="851"/>
        <w:rPr>
          <w:rFonts w:cs="Times New Roman"/>
        </w:rPr>
      </w:pPr>
    </w:p>
    <w:p w14:paraId="1F1C7D9A" w14:textId="0DBA9F4C" w:rsidR="00933906" w:rsidRPr="00782DBE" w:rsidRDefault="00933906" w:rsidP="00933906">
      <w:pPr>
        <w:spacing w:after="0"/>
        <w:ind w:left="851"/>
        <w:rPr>
          <w:rFonts w:cs="Times New Roman"/>
        </w:rPr>
      </w:pPr>
      <w:r w:rsidRPr="00782DBE">
        <w:rPr>
          <w:rFonts w:cs="Times New Roman"/>
        </w:rPr>
        <w:t>Vízenergia hasznosítás</w:t>
      </w:r>
      <w:r w:rsidR="00C92F67">
        <w:rPr>
          <w:rFonts w:cs="Times New Roman"/>
        </w:rPr>
        <w:t>a</w:t>
      </w:r>
    </w:p>
    <w:p w14:paraId="230B416F" w14:textId="77777777" w:rsidR="00933906" w:rsidRPr="00782DBE" w:rsidRDefault="00933906" w:rsidP="00933906">
      <w:pPr>
        <w:spacing w:after="0"/>
        <w:ind w:left="851"/>
        <w:rPr>
          <w:rFonts w:cs="Times New Roman"/>
        </w:rPr>
      </w:pPr>
      <w:r w:rsidRPr="00782DBE">
        <w:rPr>
          <w:rFonts w:cs="Times New Roman"/>
        </w:rPr>
        <w:t>Energetikai alapfogalmak</w:t>
      </w:r>
    </w:p>
    <w:p w14:paraId="01D9F38E" w14:textId="77777777" w:rsidR="00933906" w:rsidRPr="00782DBE" w:rsidRDefault="00933906" w:rsidP="00933906">
      <w:pPr>
        <w:spacing w:after="0"/>
        <w:ind w:left="851"/>
        <w:rPr>
          <w:rFonts w:cs="Times New Roman"/>
        </w:rPr>
      </w:pPr>
      <w:r w:rsidRPr="00782DBE">
        <w:rPr>
          <w:rFonts w:cs="Times New Roman"/>
        </w:rPr>
        <w:t>A vízturbinák működési elve, csoportosítása, energiaátalakulási folyamatok a turbinatérben</w:t>
      </w:r>
    </w:p>
    <w:p w14:paraId="216132DA" w14:textId="77777777" w:rsidR="00933906" w:rsidRPr="00782DBE" w:rsidRDefault="00933906" w:rsidP="00933906">
      <w:pPr>
        <w:spacing w:after="0"/>
        <w:ind w:left="851"/>
        <w:rPr>
          <w:rFonts w:cs="Times New Roman"/>
        </w:rPr>
      </w:pPr>
      <w:r w:rsidRPr="00782DBE">
        <w:rPr>
          <w:rFonts w:cs="Times New Roman"/>
        </w:rPr>
        <w:t>Vízturbinák kialakítása, üzemeltetése, szabályozása</w:t>
      </w:r>
    </w:p>
    <w:p w14:paraId="28E8ABBE" w14:textId="77777777" w:rsidR="00933906" w:rsidRPr="00782DBE" w:rsidRDefault="00933906" w:rsidP="00933906">
      <w:pPr>
        <w:spacing w:after="0"/>
        <w:ind w:left="851"/>
        <w:rPr>
          <w:rFonts w:cs="Times New Roman"/>
        </w:rPr>
      </w:pPr>
      <w:r w:rsidRPr="00782DBE">
        <w:rPr>
          <w:rFonts w:cs="Times New Roman"/>
        </w:rPr>
        <w:t>Vízerőművek kialakítása</w:t>
      </w:r>
    </w:p>
    <w:p w14:paraId="11CEE50D" w14:textId="77777777" w:rsidR="00933906" w:rsidRPr="00782DBE" w:rsidRDefault="00933906" w:rsidP="00933906">
      <w:pPr>
        <w:spacing w:after="0"/>
        <w:ind w:left="851"/>
        <w:rPr>
          <w:rFonts w:cs="Times New Roman"/>
        </w:rPr>
      </w:pPr>
      <w:r w:rsidRPr="00782DBE">
        <w:rPr>
          <w:rFonts w:cs="Times New Roman"/>
        </w:rPr>
        <w:t>Légszállító berendezések</w:t>
      </w:r>
    </w:p>
    <w:p w14:paraId="4935E24A" w14:textId="398B5F7B" w:rsidR="00933906" w:rsidRPr="00782DBE" w:rsidRDefault="00933906" w:rsidP="00933906">
      <w:pPr>
        <w:spacing w:after="0"/>
        <w:ind w:left="851"/>
        <w:rPr>
          <w:rFonts w:cs="Times New Roman"/>
        </w:rPr>
      </w:pPr>
      <w:r w:rsidRPr="00782DBE">
        <w:rPr>
          <w:rFonts w:cs="Times New Roman"/>
        </w:rPr>
        <w:t>A légszállító</w:t>
      </w:r>
      <w:r w:rsidR="00C92F67">
        <w:rPr>
          <w:rFonts w:cs="Times New Roman"/>
        </w:rPr>
        <w:t xml:space="preserve"> gépek feladata, csoportosítása</w:t>
      </w:r>
      <w:r w:rsidRPr="00782DBE">
        <w:rPr>
          <w:rFonts w:cs="Times New Roman"/>
        </w:rPr>
        <w:t xml:space="preserve"> </w:t>
      </w:r>
    </w:p>
    <w:p w14:paraId="33370990" w14:textId="77777777" w:rsidR="00933906" w:rsidRPr="00782DBE" w:rsidRDefault="00933906" w:rsidP="00933906">
      <w:pPr>
        <w:spacing w:after="0"/>
        <w:ind w:left="851"/>
        <w:rPr>
          <w:rFonts w:cs="Times New Roman"/>
        </w:rPr>
      </w:pPr>
      <w:r w:rsidRPr="00782DBE">
        <w:rPr>
          <w:rFonts w:cs="Times New Roman"/>
        </w:rPr>
        <w:t>Vákuumszivattyúk működési elve, típusai</w:t>
      </w:r>
    </w:p>
    <w:p w14:paraId="61769ED8" w14:textId="77777777" w:rsidR="00933906" w:rsidRPr="00782DBE" w:rsidRDefault="00933906" w:rsidP="00933906">
      <w:pPr>
        <w:spacing w:after="0"/>
        <w:ind w:left="851"/>
        <w:rPr>
          <w:rFonts w:cs="Times New Roman"/>
        </w:rPr>
      </w:pPr>
      <w:r w:rsidRPr="00782DBE">
        <w:rPr>
          <w:rFonts w:cs="Times New Roman"/>
        </w:rPr>
        <w:t xml:space="preserve">Ventillátorok működési elve, típusai </w:t>
      </w:r>
    </w:p>
    <w:p w14:paraId="1EB8B3E4" w14:textId="77777777" w:rsidR="00933906" w:rsidRPr="00782DBE" w:rsidRDefault="00933906" w:rsidP="00933906">
      <w:pPr>
        <w:spacing w:after="0"/>
        <w:ind w:left="851"/>
        <w:rPr>
          <w:rFonts w:cs="Times New Roman"/>
        </w:rPr>
      </w:pPr>
      <w:r w:rsidRPr="00782DBE">
        <w:rPr>
          <w:rFonts w:cs="Times New Roman"/>
        </w:rPr>
        <w:t>Fúvók működési elve, típusai</w:t>
      </w:r>
    </w:p>
    <w:p w14:paraId="2ED9E920" w14:textId="77777777" w:rsidR="00933906" w:rsidRPr="00782DBE" w:rsidRDefault="00933906" w:rsidP="00933906">
      <w:pPr>
        <w:spacing w:after="0"/>
        <w:ind w:left="851"/>
        <w:rPr>
          <w:rFonts w:cs="Times New Roman"/>
        </w:rPr>
      </w:pPr>
      <w:r w:rsidRPr="00782DBE">
        <w:rPr>
          <w:rFonts w:cs="Times New Roman"/>
        </w:rPr>
        <w:t>Légsűrítők és kompresszorok működési elve, típusai</w:t>
      </w:r>
    </w:p>
    <w:p w14:paraId="78D14C69" w14:textId="77777777" w:rsidR="00933906" w:rsidRPr="00782DBE" w:rsidRDefault="00933906" w:rsidP="00933906">
      <w:pPr>
        <w:spacing w:after="0"/>
        <w:ind w:left="851"/>
        <w:rPr>
          <w:rFonts w:cs="Times New Roman"/>
        </w:rPr>
      </w:pPr>
      <w:r w:rsidRPr="00782DBE">
        <w:rPr>
          <w:rFonts w:cs="Times New Roman"/>
        </w:rPr>
        <w:t>A légszállító gépek üzemeltetése, karbantartása</w:t>
      </w:r>
    </w:p>
    <w:p w14:paraId="4B11A077" w14:textId="77777777" w:rsidR="00933906" w:rsidRPr="00782DBE" w:rsidRDefault="00933906" w:rsidP="00933906">
      <w:pPr>
        <w:spacing w:after="0"/>
        <w:ind w:left="851"/>
        <w:rPr>
          <w:rFonts w:cs="Times New Roman"/>
        </w:rPr>
      </w:pPr>
      <w:r w:rsidRPr="00782DBE">
        <w:rPr>
          <w:rFonts w:cs="Times New Roman"/>
        </w:rPr>
        <w:t>Hőátszármaztatás gépei</w:t>
      </w:r>
    </w:p>
    <w:p w14:paraId="7E45CD31" w14:textId="420F7967" w:rsidR="00933906" w:rsidRPr="00782DBE" w:rsidRDefault="00933906" w:rsidP="00933906">
      <w:pPr>
        <w:spacing w:after="0"/>
        <w:ind w:left="851"/>
        <w:rPr>
          <w:rFonts w:cs="Times New Roman"/>
        </w:rPr>
      </w:pPr>
      <w:r w:rsidRPr="00782DBE">
        <w:rPr>
          <w:rFonts w:cs="Times New Roman"/>
        </w:rPr>
        <w:t>A hűtés, fűtés, kl</w:t>
      </w:r>
      <w:r w:rsidR="00C92F67">
        <w:rPr>
          <w:rFonts w:cs="Times New Roman"/>
        </w:rPr>
        <w:t>i</w:t>
      </w:r>
      <w:r w:rsidRPr="00782DBE">
        <w:rPr>
          <w:rFonts w:cs="Times New Roman"/>
        </w:rPr>
        <w:t>matizálás berendezései (hűtő</w:t>
      </w:r>
      <w:r w:rsidR="00C92F67">
        <w:rPr>
          <w:rFonts w:cs="Times New Roman"/>
        </w:rPr>
        <w:t>, fűtő, hőhasznosító, hőcserélő</w:t>
      </w:r>
      <w:r w:rsidRPr="00782DBE">
        <w:rPr>
          <w:rFonts w:cs="Times New Roman"/>
        </w:rPr>
        <w:t>, k</w:t>
      </w:r>
      <w:r w:rsidR="00C92F67">
        <w:rPr>
          <w:rFonts w:cs="Times New Roman"/>
        </w:rPr>
        <w:t>ondenzátor</w:t>
      </w:r>
      <w:r w:rsidRPr="00782DBE">
        <w:rPr>
          <w:rFonts w:cs="Times New Roman"/>
        </w:rPr>
        <w:t>)</w:t>
      </w:r>
    </w:p>
    <w:p w14:paraId="56DDDA71" w14:textId="77777777" w:rsidR="00933906" w:rsidRPr="00782DBE" w:rsidRDefault="00933906" w:rsidP="00933906">
      <w:pPr>
        <w:spacing w:after="0"/>
        <w:ind w:left="851"/>
        <w:rPr>
          <w:rFonts w:cs="Times New Roman"/>
        </w:rPr>
      </w:pPr>
      <w:r w:rsidRPr="00782DBE">
        <w:rPr>
          <w:rFonts w:cs="Times New Roman"/>
        </w:rPr>
        <w:t>Kazánok típusai, szerkezeti kialakításai, segédberendezései</w:t>
      </w:r>
    </w:p>
    <w:p w14:paraId="181214D1" w14:textId="77777777" w:rsidR="00933906" w:rsidRPr="00782DBE" w:rsidRDefault="00933906" w:rsidP="00933906">
      <w:pPr>
        <w:spacing w:after="0"/>
        <w:ind w:left="851"/>
        <w:rPr>
          <w:rFonts w:cs="Times New Roman"/>
        </w:rPr>
      </w:pPr>
      <w:r w:rsidRPr="00782DBE">
        <w:rPr>
          <w:rFonts w:cs="Times New Roman"/>
        </w:rPr>
        <w:t>Hőcserélők működési elve, típusai, szerkezeti kialakításai</w:t>
      </w:r>
    </w:p>
    <w:p w14:paraId="08B561C2" w14:textId="77777777" w:rsidR="00933906" w:rsidRPr="00782DBE" w:rsidRDefault="00933906" w:rsidP="00933906">
      <w:pPr>
        <w:spacing w:after="0"/>
        <w:ind w:left="851"/>
        <w:rPr>
          <w:rFonts w:cs="Times New Roman"/>
        </w:rPr>
      </w:pPr>
      <w:r w:rsidRPr="00782DBE">
        <w:rPr>
          <w:rFonts w:cs="Times New Roman"/>
        </w:rPr>
        <w:t>Hűtőgépek működési elve, típusai, szerkezeti kialakításai</w:t>
      </w:r>
    </w:p>
    <w:p w14:paraId="530F0003" w14:textId="640C4BF1" w:rsidR="00A23F09" w:rsidRPr="00782DBE" w:rsidRDefault="00933906" w:rsidP="00933906">
      <w:pPr>
        <w:spacing w:after="0"/>
        <w:ind w:left="851"/>
        <w:rPr>
          <w:rFonts w:cs="Times New Roman"/>
        </w:rPr>
      </w:pPr>
      <w:r w:rsidRPr="00782DBE">
        <w:rPr>
          <w:rFonts w:cs="Times New Roman"/>
        </w:rPr>
        <w:t>Energetikai gépek üzemeltetési rendellenességei, felismerése, elhárítása</w:t>
      </w:r>
    </w:p>
    <w:p w14:paraId="01805C85" w14:textId="77777777" w:rsidR="00A23F09" w:rsidRPr="00782DBE" w:rsidRDefault="00A23F09" w:rsidP="00A23F09">
      <w:pPr>
        <w:tabs>
          <w:tab w:val="left" w:pos="1418"/>
          <w:tab w:val="right" w:pos="9072"/>
        </w:tabs>
        <w:spacing w:after="0"/>
        <w:ind w:left="851"/>
        <w:rPr>
          <w:rFonts w:cs="Times New Roman"/>
        </w:rPr>
      </w:pPr>
    </w:p>
    <w:p w14:paraId="3469FD3C" w14:textId="66B12EAB" w:rsidR="00A23F09" w:rsidRPr="00782DBE" w:rsidRDefault="0093390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 és szennyvíz</w:t>
      </w:r>
      <w:r w:rsidR="00C92F67">
        <w:rPr>
          <w:rFonts w:cs="Times New Roman"/>
          <w:b/>
          <w:i/>
        </w:rPr>
        <w:t>-</w:t>
      </w:r>
      <w:r w:rsidRPr="00782DBE">
        <w:rPr>
          <w:rFonts w:cs="Times New Roman"/>
          <w:b/>
          <w:i/>
        </w:rPr>
        <w:t>technológia gépészeti berendezései</w:t>
      </w:r>
    </w:p>
    <w:p w14:paraId="56B1C136" w14:textId="77777777" w:rsidR="00933906" w:rsidRPr="00782DBE" w:rsidRDefault="00933906" w:rsidP="00933906">
      <w:pPr>
        <w:spacing w:after="0"/>
        <w:ind w:left="851"/>
        <w:rPr>
          <w:rFonts w:cs="Times New Roman"/>
        </w:rPr>
      </w:pPr>
      <w:r w:rsidRPr="00782DBE">
        <w:rPr>
          <w:rFonts w:cs="Times New Roman"/>
        </w:rPr>
        <w:t>A vízfogyasztás és törvényszerűségei: lakosság, intézmények, ipar, mezőgazdaság, fogyasztási normák, átlagok, csúcsok</w:t>
      </w:r>
    </w:p>
    <w:p w14:paraId="7C4E1472" w14:textId="75FD1F6F" w:rsidR="00933906" w:rsidRPr="00782DBE" w:rsidRDefault="00C92F67" w:rsidP="00933906">
      <w:pPr>
        <w:spacing w:after="0"/>
        <w:ind w:left="851"/>
        <w:rPr>
          <w:rFonts w:cs="Times New Roman"/>
        </w:rPr>
      </w:pPr>
      <w:r>
        <w:rPr>
          <w:rFonts w:cs="Times New Roman"/>
        </w:rPr>
        <w:t>A</w:t>
      </w:r>
      <w:r w:rsidR="00933906" w:rsidRPr="00782DBE">
        <w:rPr>
          <w:rFonts w:cs="Times New Roman"/>
        </w:rPr>
        <w:t xml:space="preserve"> vízellátás és csatornázás gépi berendezéseinek üzemvitele</w:t>
      </w:r>
    </w:p>
    <w:p w14:paraId="5A7365D4" w14:textId="77777777" w:rsidR="00933906" w:rsidRPr="00782DBE" w:rsidRDefault="00933906" w:rsidP="00933906">
      <w:pPr>
        <w:spacing w:after="0"/>
        <w:ind w:left="851"/>
        <w:rPr>
          <w:rFonts w:cs="Times New Roman"/>
        </w:rPr>
      </w:pPr>
      <w:r w:rsidRPr="00782DBE">
        <w:rPr>
          <w:rFonts w:cs="Times New Roman"/>
        </w:rPr>
        <w:t>A vízkezelés, víztisztítás gépészeti rendszereinek üzemeltetése</w:t>
      </w:r>
    </w:p>
    <w:p w14:paraId="18165F25" w14:textId="77777777" w:rsidR="00933906" w:rsidRPr="00782DBE" w:rsidRDefault="00933906" w:rsidP="00933906">
      <w:pPr>
        <w:spacing w:after="0"/>
        <w:ind w:left="851"/>
        <w:rPr>
          <w:rFonts w:cs="Times New Roman"/>
        </w:rPr>
      </w:pPr>
      <w:r w:rsidRPr="00782DBE">
        <w:rPr>
          <w:rFonts w:cs="Times New Roman"/>
        </w:rPr>
        <w:t xml:space="preserve">A vízellátó és csatornázási közműhálózat műtárgyai, műszaki segédberendezései </w:t>
      </w:r>
    </w:p>
    <w:p w14:paraId="6124B300" w14:textId="0CD13EC7" w:rsidR="00A23F09" w:rsidRPr="00782DBE" w:rsidRDefault="00933906" w:rsidP="00933906">
      <w:pPr>
        <w:spacing w:after="0"/>
        <w:ind w:left="851"/>
        <w:rPr>
          <w:rFonts w:cs="Times New Roman"/>
        </w:rPr>
      </w:pPr>
      <w:r w:rsidRPr="00782DBE">
        <w:rPr>
          <w:rFonts w:cs="Times New Roman"/>
        </w:rPr>
        <w:t>A kényszeráramoltatású rendszerek üzemeltetése</w:t>
      </w:r>
    </w:p>
    <w:p w14:paraId="57F3E1ED" w14:textId="77777777" w:rsidR="00A23F09" w:rsidRPr="00782DBE" w:rsidRDefault="00A23F09" w:rsidP="00A23F09">
      <w:pPr>
        <w:tabs>
          <w:tab w:val="left" w:pos="1418"/>
          <w:tab w:val="right" w:pos="9072"/>
        </w:tabs>
        <w:spacing w:after="0"/>
        <w:ind w:left="851"/>
        <w:rPr>
          <w:rFonts w:cs="Times New Roman"/>
        </w:rPr>
      </w:pPr>
    </w:p>
    <w:p w14:paraId="422F17DD" w14:textId="7D7FC9FE" w:rsidR="00A23F09" w:rsidRPr="00782DBE" w:rsidRDefault="0093390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Vízellátás, csatornázás</w:t>
      </w:r>
    </w:p>
    <w:p w14:paraId="1C2E3298" w14:textId="77777777" w:rsidR="00933906" w:rsidRPr="00782DBE" w:rsidRDefault="00933906" w:rsidP="00933906">
      <w:pPr>
        <w:spacing w:after="0"/>
        <w:ind w:left="851"/>
        <w:rPr>
          <w:rFonts w:cs="Times New Roman"/>
        </w:rPr>
      </w:pPr>
      <w:r w:rsidRPr="00782DBE">
        <w:rPr>
          <w:rFonts w:cs="Times New Roman"/>
        </w:rPr>
        <w:t>A vízkivételi, vízbeszerzési műtárgyak gépi berendezései</w:t>
      </w:r>
    </w:p>
    <w:p w14:paraId="3357AAD7" w14:textId="77777777" w:rsidR="00933906" w:rsidRPr="00782DBE" w:rsidRDefault="00933906" w:rsidP="00933906">
      <w:pPr>
        <w:spacing w:after="0"/>
        <w:ind w:left="851"/>
        <w:rPr>
          <w:rFonts w:cs="Times New Roman"/>
        </w:rPr>
      </w:pPr>
      <w:r w:rsidRPr="00782DBE">
        <w:rPr>
          <w:rFonts w:cs="Times New Roman"/>
        </w:rPr>
        <w:t>A vízszállítás, víztárolás és vízelosztás műtárgyai, elemei, gépészeti berendezései</w:t>
      </w:r>
    </w:p>
    <w:p w14:paraId="4541C7BB" w14:textId="08876F5A" w:rsidR="00933906" w:rsidRPr="00782DBE" w:rsidRDefault="00933906" w:rsidP="00933906">
      <w:pPr>
        <w:spacing w:after="0"/>
        <w:ind w:left="851"/>
        <w:rPr>
          <w:rFonts w:cs="Times New Roman"/>
        </w:rPr>
      </w:pPr>
      <w:r w:rsidRPr="00782DBE">
        <w:rPr>
          <w:rFonts w:cs="Times New Roman"/>
        </w:rPr>
        <w:t>Víztáro</w:t>
      </w:r>
      <w:r w:rsidR="0043565D">
        <w:rPr>
          <w:rFonts w:cs="Times New Roman"/>
        </w:rPr>
        <w:t>l</w:t>
      </w:r>
      <w:r w:rsidRPr="00782DBE">
        <w:rPr>
          <w:rFonts w:cs="Times New Roman"/>
        </w:rPr>
        <w:t>ók üzemeltetési és karbantartási feladatai</w:t>
      </w:r>
    </w:p>
    <w:p w14:paraId="079831AB" w14:textId="78E2CAE2" w:rsidR="00933906" w:rsidRPr="00782DBE" w:rsidRDefault="00933906" w:rsidP="00933906">
      <w:pPr>
        <w:spacing w:after="0"/>
        <w:ind w:left="851"/>
        <w:rPr>
          <w:rFonts w:cs="Times New Roman"/>
        </w:rPr>
      </w:pPr>
      <w:r w:rsidRPr="00782DBE">
        <w:rPr>
          <w:rFonts w:cs="Times New Roman"/>
        </w:rPr>
        <w:t>A vízellátó hálózat és a csatorna</w:t>
      </w:r>
      <w:r w:rsidR="009D7CF1" w:rsidRPr="00782DBE">
        <w:rPr>
          <w:rFonts w:cs="Times New Roman"/>
        </w:rPr>
        <w:t xml:space="preserve"> </w:t>
      </w:r>
      <w:r w:rsidRPr="00782DBE">
        <w:rPr>
          <w:rFonts w:cs="Times New Roman"/>
        </w:rPr>
        <w:t>karbantartás</w:t>
      </w:r>
      <w:r w:rsidR="0043565D">
        <w:rPr>
          <w:rFonts w:cs="Times New Roman"/>
        </w:rPr>
        <w:t>ának</w:t>
      </w:r>
      <w:r w:rsidRPr="00782DBE">
        <w:rPr>
          <w:rFonts w:cs="Times New Roman"/>
        </w:rPr>
        <w:t xml:space="preserve"> eszközei</w:t>
      </w:r>
      <w:r w:rsidR="0043565D">
        <w:rPr>
          <w:rFonts w:cs="Times New Roman"/>
        </w:rPr>
        <w:t>,</w:t>
      </w:r>
      <w:r w:rsidRPr="00782DBE">
        <w:rPr>
          <w:rFonts w:cs="Times New Roman"/>
        </w:rPr>
        <w:t xml:space="preserve"> berendezései</w:t>
      </w:r>
    </w:p>
    <w:p w14:paraId="74B633B3" w14:textId="77777777" w:rsidR="00933906" w:rsidRPr="00782DBE" w:rsidRDefault="00933906" w:rsidP="00933906">
      <w:pPr>
        <w:spacing w:after="0"/>
        <w:ind w:left="851"/>
        <w:rPr>
          <w:rFonts w:cs="Times New Roman"/>
        </w:rPr>
      </w:pPr>
      <w:r w:rsidRPr="00782DBE">
        <w:rPr>
          <w:rFonts w:cs="Times New Roman"/>
        </w:rPr>
        <w:t>Hidropneumatikus berendezések (hidrofor, nyomásfokozó) kialakítása, beüzemelése, működtetése, karbantartása</w:t>
      </w:r>
    </w:p>
    <w:p w14:paraId="0CEA5E47" w14:textId="77777777" w:rsidR="00933906" w:rsidRPr="00782DBE" w:rsidRDefault="00933906" w:rsidP="00933906">
      <w:pPr>
        <w:spacing w:after="0"/>
        <w:ind w:left="851"/>
        <w:rPr>
          <w:rFonts w:cs="Times New Roman"/>
        </w:rPr>
      </w:pPr>
      <w:r w:rsidRPr="00782DBE">
        <w:rPr>
          <w:rFonts w:cs="Times New Roman"/>
        </w:rPr>
        <w:t>Magas házak vízellátása, nyomászónák kialakítása</w:t>
      </w:r>
    </w:p>
    <w:p w14:paraId="23B3602A" w14:textId="6D90BFFE" w:rsidR="00A23F09" w:rsidRPr="00782DBE" w:rsidRDefault="00933906" w:rsidP="00933906">
      <w:pPr>
        <w:spacing w:after="0"/>
        <w:ind w:left="851"/>
        <w:rPr>
          <w:rFonts w:cs="Times New Roman"/>
        </w:rPr>
      </w:pPr>
      <w:r w:rsidRPr="00782DBE">
        <w:rPr>
          <w:rFonts w:cs="Times New Roman"/>
        </w:rPr>
        <w:t>Csővezetéki csomópontok kialakítása</w:t>
      </w:r>
    </w:p>
    <w:p w14:paraId="337CEDCC" w14:textId="77777777" w:rsidR="00A23F09" w:rsidRPr="00782DBE" w:rsidRDefault="00A23F09" w:rsidP="00A23F09">
      <w:pPr>
        <w:tabs>
          <w:tab w:val="left" w:pos="1418"/>
          <w:tab w:val="right" w:pos="9072"/>
        </w:tabs>
        <w:spacing w:after="0"/>
        <w:ind w:left="851"/>
        <w:rPr>
          <w:rFonts w:cs="Times New Roman"/>
        </w:rPr>
      </w:pPr>
    </w:p>
    <w:p w14:paraId="5ABB69F9" w14:textId="02371F33" w:rsidR="00A23F09" w:rsidRPr="00782DBE" w:rsidRDefault="009D7CF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Fürdőüzemi berendezések</w:t>
      </w:r>
    </w:p>
    <w:p w14:paraId="20BBC3B7" w14:textId="77777777" w:rsidR="009D7CF1" w:rsidRPr="00782DBE" w:rsidRDefault="009D7CF1" w:rsidP="009D7CF1">
      <w:pPr>
        <w:spacing w:after="0"/>
        <w:ind w:left="851"/>
        <w:rPr>
          <w:rFonts w:cs="Times New Roman"/>
        </w:rPr>
      </w:pPr>
      <w:r w:rsidRPr="00782DBE">
        <w:rPr>
          <w:rFonts w:cs="Times New Roman"/>
        </w:rPr>
        <w:t xml:space="preserve">A fürdő- és hévízellátás alaplétesítményei, a fürdők speciális gépészeti berendezései </w:t>
      </w:r>
    </w:p>
    <w:p w14:paraId="5E50020B" w14:textId="4EC78053" w:rsidR="009D7CF1" w:rsidRPr="00782DBE" w:rsidRDefault="009D7CF1" w:rsidP="009D7CF1">
      <w:pPr>
        <w:spacing w:after="0"/>
        <w:ind w:left="851"/>
        <w:rPr>
          <w:rFonts w:cs="Times New Roman"/>
        </w:rPr>
      </w:pPr>
      <w:r w:rsidRPr="00782DBE">
        <w:rPr>
          <w:rFonts w:cs="Times New Roman"/>
        </w:rPr>
        <w:t>A szivattyúk, kútfej</w:t>
      </w:r>
      <w:r w:rsidR="00BE613D" w:rsidRPr="00782DBE">
        <w:rPr>
          <w:rFonts w:cs="Times New Roman"/>
        </w:rPr>
        <w:t>-</w:t>
      </w:r>
      <w:r w:rsidRPr="00782DBE">
        <w:rPr>
          <w:rFonts w:cs="Times New Roman"/>
        </w:rPr>
        <w:t>szerelvények felépítése, működése</w:t>
      </w:r>
    </w:p>
    <w:p w14:paraId="3E6B5389" w14:textId="77777777" w:rsidR="009D7CF1" w:rsidRPr="00782DBE" w:rsidRDefault="009D7CF1" w:rsidP="009D7CF1">
      <w:pPr>
        <w:spacing w:after="0"/>
        <w:ind w:left="851"/>
        <w:rPr>
          <w:rFonts w:cs="Times New Roman"/>
        </w:rPr>
      </w:pPr>
      <w:r w:rsidRPr="00782DBE">
        <w:rPr>
          <w:rFonts w:cs="Times New Roman"/>
        </w:rPr>
        <w:t>A vízvisszaforgató berendezések felépítése, működése</w:t>
      </w:r>
    </w:p>
    <w:p w14:paraId="36708C0E" w14:textId="77777777" w:rsidR="009D7CF1" w:rsidRPr="00782DBE" w:rsidRDefault="009D7CF1" w:rsidP="009D7CF1">
      <w:pPr>
        <w:spacing w:after="0"/>
        <w:ind w:left="851"/>
        <w:rPr>
          <w:rFonts w:cs="Times New Roman"/>
        </w:rPr>
      </w:pPr>
      <w:r w:rsidRPr="00782DBE">
        <w:rPr>
          <w:rFonts w:cs="Times New Roman"/>
        </w:rPr>
        <w:t xml:space="preserve">A vízfertőtlenítés berendezései, eszközei </w:t>
      </w:r>
    </w:p>
    <w:p w14:paraId="16B9D466" w14:textId="77777777" w:rsidR="009D7CF1" w:rsidRPr="00782DBE" w:rsidRDefault="009D7CF1" w:rsidP="009D7CF1">
      <w:pPr>
        <w:spacing w:after="0"/>
        <w:ind w:left="851"/>
        <w:rPr>
          <w:rFonts w:cs="Times New Roman"/>
        </w:rPr>
      </w:pPr>
      <w:r w:rsidRPr="00782DBE">
        <w:rPr>
          <w:rFonts w:cs="Times New Roman"/>
        </w:rPr>
        <w:t xml:space="preserve">Vízkeverő-berendezések </w:t>
      </w:r>
    </w:p>
    <w:p w14:paraId="72160253" w14:textId="77777777" w:rsidR="009D7CF1" w:rsidRPr="00782DBE" w:rsidRDefault="009D7CF1" w:rsidP="009D7CF1">
      <w:pPr>
        <w:spacing w:after="0"/>
        <w:ind w:left="851"/>
        <w:rPr>
          <w:rFonts w:cs="Times New Roman"/>
        </w:rPr>
      </w:pPr>
      <w:r w:rsidRPr="00782DBE">
        <w:rPr>
          <w:rFonts w:cs="Times New Roman"/>
        </w:rPr>
        <w:t xml:space="preserve">A gázleválasztók működési elve </w:t>
      </w:r>
    </w:p>
    <w:p w14:paraId="51642FF9" w14:textId="77777777" w:rsidR="009D7CF1" w:rsidRPr="00782DBE" w:rsidRDefault="009D7CF1" w:rsidP="009D7CF1">
      <w:pPr>
        <w:spacing w:after="0"/>
        <w:ind w:left="851"/>
        <w:rPr>
          <w:rFonts w:cs="Times New Roman"/>
        </w:rPr>
      </w:pPr>
      <w:r w:rsidRPr="00782DBE">
        <w:rPr>
          <w:rFonts w:cs="Times New Roman"/>
        </w:rPr>
        <w:t>A hőhasznosítás berendezései</w:t>
      </w:r>
    </w:p>
    <w:p w14:paraId="62DD5E81" w14:textId="485F2A86" w:rsidR="00A23F09" w:rsidRPr="00782DBE" w:rsidRDefault="009D7CF1" w:rsidP="009D7CF1">
      <w:pPr>
        <w:spacing w:after="0"/>
        <w:ind w:left="851"/>
        <w:rPr>
          <w:rFonts w:cs="Times New Roman"/>
        </w:rPr>
      </w:pPr>
      <w:r w:rsidRPr="00782DBE">
        <w:rPr>
          <w:rFonts w:cs="Times New Roman"/>
        </w:rPr>
        <w:t>A medencék tisztítására, karbantartására szolgáló gépek, berendezések</w:t>
      </w:r>
    </w:p>
    <w:p w14:paraId="617F6E07" w14:textId="77777777" w:rsidR="00A23F09" w:rsidRPr="00782DBE" w:rsidRDefault="00A23F09" w:rsidP="00A23F09">
      <w:pPr>
        <w:tabs>
          <w:tab w:val="left" w:pos="1418"/>
          <w:tab w:val="right" w:pos="9072"/>
        </w:tabs>
        <w:spacing w:after="0"/>
        <w:ind w:left="851"/>
        <w:rPr>
          <w:rFonts w:cs="Times New Roman"/>
        </w:rPr>
      </w:pPr>
    </w:p>
    <w:p w14:paraId="53FF7719"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0A88CB62" w14:textId="05EF29B4" w:rsidR="00A23F09" w:rsidRPr="00782DBE" w:rsidRDefault="009D7CF1" w:rsidP="00A23F09">
      <w:pPr>
        <w:spacing w:after="0"/>
        <w:ind w:left="426"/>
        <w:rPr>
          <w:rFonts w:cs="Times New Roman"/>
        </w:rPr>
      </w:pPr>
      <w:r w:rsidRPr="00782DBE">
        <w:rPr>
          <w:rFonts w:cs="Times New Roman"/>
        </w:rPr>
        <w:t>Tanterem</w:t>
      </w:r>
    </w:p>
    <w:p w14:paraId="3CEF2526" w14:textId="77777777" w:rsidR="00A23F09" w:rsidRPr="00782DBE" w:rsidRDefault="00A23F09" w:rsidP="00A23F09">
      <w:pPr>
        <w:spacing w:after="0"/>
        <w:ind w:left="426"/>
        <w:rPr>
          <w:rFonts w:cs="Times New Roman"/>
        </w:rPr>
      </w:pPr>
    </w:p>
    <w:p w14:paraId="5287AB27"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39BDE8AF" w14:textId="3CEA6570"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45946288" w14:textId="77777777" w:rsidR="00A23F09" w:rsidRPr="00782DBE" w:rsidRDefault="00A23F09" w:rsidP="00A23F09">
      <w:pPr>
        <w:spacing w:after="0"/>
        <w:ind w:left="426"/>
        <w:rPr>
          <w:rFonts w:cs="Times New Roman"/>
        </w:rPr>
      </w:pPr>
    </w:p>
    <w:p w14:paraId="3104E0B7" w14:textId="653412C6" w:rsidR="00A23F09" w:rsidRPr="00782DBE" w:rsidRDefault="009D7CF1" w:rsidP="00A23F09">
      <w:pPr>
        <w:pStyle w:val="Listaszerbekezds"/>
        <w:numPr>
          <w:ilvl w:val="0"/>
          <w:numId w:val="8"/>
        </w:numPr>
        <w:tabs>
          <w:tab w:val="right" w:pos="9072"/>
        </w:tabs>
        <w:spacing w:after="0"/>
        <w:rPr>
          <w:rFonts w:cs="Times New Roman"/>
          <w:b/>
        </w:rPr>
      </w:pPr>
      <w:r w:rsidRPr="00782DBE">
        <w:rPr>
          <w:rFonts w:cs="Times New Roman"/>
          <w:b/>
        </w:rPr>
        <w:t>Üzemeltetés</w:t>
      </w:r>
      <w:r w:rsidR="00A23F09" w:rsidRPr="00782DBE">
        <w:rPr>
          <w:rFonts w:cs="Times New Roman"/>
          <w:b/>
        </w:rPr>
        <w:t xml:space="preserve"> tantárgy</w:t>
      </w:r>
      <w:r w:rsidR="00A23F09" w:rsidRPr="00782DBE">
        <w:rPr>
          <w:rFonts w:cs="Times New Roman"/>
          <w:b/>
        </w:rPr>
        <w:tab/>
      </w:r>
      <w:r w:rsidR="008A18BA" w:rsidRPr="00782DBE">
        <w:rPr>
          <w:rFonts w:cs="Times New Roman"/>
          <w:b/>
        </w:rPr>
        <w:t>78</w:t>
      </w:r>
      <w:r w:rsidR="00A23F09" w:rsidRPr="00782DBE">
        <w:rPr>
          <w:rFonts w:cs="Times New Roman"/>
          <w:b/>
        </w:rPr>
        <w:t xml:space="preserve"> óra/</w:t>
      </w:r>
      <w:r w:rsidR="008A18BA" w:rsidRPr="00782DBE">
        <w:rPr>
          <w:rFonts w:cs="Times New Roman"/>
          <w:b/>
        </w:rPr>
        <w:t>78</w:t>
      </w:r>
      <w:r w:rsidR="00A23F09" w:rsidRPr="00782DBE">
        <w:rPr>
          <w:rFonts w:cs="Times New Roman"/>
          <w:b/>
        </w:rPr>
        <w:t xml:space="preserve"> óra*</w:t>
      </w:r>
    </w:p>
    <w:p w14:paraId="232D97EF" w14:textId="1DBD22C3"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272A824B" w14:textId="77777777" w:rsidR="00A23F09" w:rsidRPr="00782DBE" w:rsidRDefault="00A23F09" w:rsidP="00A23F09">
      <w:pPr>
        <w:spacing w:after="0"/>
        <w:ind w:left="426"/>
        <w:rPr>
          <w:rFonts w:cs="Times New Roman"/>
        </w:rPr>
      </w:pPr>
    </w:p>
    <w:p w14:paraId="24D54240" w14:textId="5FCE8404" w:rsidR="00A23F09" w:rsidRPr="00782DBE" w:rsidRDefault="00A23F09" w:rsidP="00A23F09">
      <w:pPr>
        <w:spacing w:after="0"/>
        <w:ind w:left="426"/>
        <w:rPr>
          <w:rFonts w:cs="Times New Roman"/>
        </w:rPr>
      </w:pPr>
      <w:r w:rsidRPr="00782DBE">
        <w:rPr>
          <w:rFonts w:cs="Times New Roman"/>
        </w:rPr>
        <w:t>A tantárgy a főszakképesítéshez kapcsolódik.</w:t>
      </w:r>
    </w:p>
    <w:p w14:paraId="245B6446" w14:textId="77777777" w:rsidR="00A23F09" w:rsidRPr="00782DBE" w:rsidRDefault="00A23F09" w:rsidP="00A23F09">
      <w:pPr>
        <w:spacing w:after="0"/>
        <w:ind w:left="426"/>
        <w:rPr>
          <w:rFonts w:cs="Times New Roman"/>
        </w:rPr>
      </w:pPr>
    </w:p>
    <w:p w14:paraId="61228ECB"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05CCF8E3" w14:textId="11B592A0" w:rsidR="00A23F09" w:rsidRPr="00782DBE" w:rsidRDefault="009D7CF1" w:rsidP="00A23F09">
      <w:pPr>
        <w:spacing w:after="0"/>
        <w:ind w:left="426"/>
        <w:rPr>
          <w:rFonts w:cs="Times New Roman"/>
        </w:rPr>
      </w:pPr>
      <w:r w:rsidRPr="00782DBE">
        <w:rPr>
          <w:rFonts w:cs="Times New Roman"/>
        </w:rPr>
        <w:t>Az üzemeltetés tantárgy célja, hogy összefüggő ismereteket nyújtson a vízügyi létesítmények, műtárgyak, ellátórendszerek gépészeti berendezéseinek üzemeltetésével és karbantartásával kapcsolatban</w:t>
      </w:r>
    </w:p>
    <w:p w14:paraId="2374C89A" w14:textId="77777777" w:rsidR="00A23F09" w:rsidRPr="00782DBE" w:rsidRDefault="00A23F09" w:rsidP="00A23F09">
      <w:pPr>
        <w:spacing w:after="0"/>
        <w:ind w:left="426"/>
        <w:rPr>
          <w:rFonts w:cs="Times New Roman"/>
        </w:rPr>
      </w:pPr>
    </w:p>
    <w:p w14:paraId="52406EE5"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0CEB34D1" w14:textId="0A9D5766" w:rsidR="00A23F09" w:rsidRPr="00782DBE" w:rsidRDefault="009D7CF1"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3655DF70" w14:textId="77777777" w:rsidR="00A23F09" w:rsidRPr="00782DBE" w:rsidRDefault="00A23F09" w:rsidP="00A23F09">
      <w:pPr>
        <w:spacing w:after="0"/>
        <w:ind w:left="426"/>
        <w:rPr>
          <w:rFonts w:cs="Times New Roman"/>
        </w:rPr>
      </w:pPr>
    </w:p>
    <w:p w14:paraId="1769974B"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48DDD649" w14:textId="5E3B15DA" w:rsidR="00A23F09" w:rsidRPr="00782DBE" w:rsidRDefault="009D7CF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Vízművek üzemeltetése</w:t>
      </w:r>
    </w:p>
    <w:p w14:paraId="625A1132" w14:textId="77777777" w:rsidR="009D7CF1" w:rsidRPr="00782DBE" w:rsidRDefault="009D7CF1" w:rsidP="009D7CF1">
      <w:pPr>
        <w:spacing w:after="0"/>
        <w:ind w:left="851"/>
        <w:rPr>
          <w:rFonts w:cs="Times New Roman"/>
        </w:rPr>
      </w:pPr>
      <w:r w:rsidRPr="00782DBE">
        <w:rPr>
          <w:rFonts w:cs="Times New Roman"/>
        </w:rPr>
        <w:t>Felszíni vízkivételi művek berendezéseinek üzemeltetése, az üzemelési paraméterek figyelése és dokumentálása</w:t>
      </w:r>
    </w:p>
    <w:p w14:paraId="34528741" w14:textId="77777777" w:rsidR="009D7CF1" w:rsidRPr="00782DBE" w:rsidRDefault="009D7CF1" w:rsidP="009D7CF1">
      <w:pPr>
        <w:spacing w:after="0"/>
        <w:ind w:left="851"/>
        <w:rPr>
          <w:rFonts w:cs="Times New Roman"/>
        </w:rPr>
      </w:pPr>
      <w:r w:rsidRPr="00782DBE">
        <w:rPr>
          <w:rFonts w:cs="Times New Roman"/>
        </w:rPr>
        <w:t>Felszín alatti vízkitermelő művek berendezéseinek üzemeltetése, az üzemelési paraméterek megfigyelése és dokumentálása</w:t>
      </w:r>
    </w:p>
    <w:p w14:paraId="5D1B8527" w14:textId="77777777" w:rsidR="009D7CF1" w:rsidRPr="00782DBE" w:rsidRDefault="009D7CF1" w:rsidP="009D7CF1">
      <w:pPr>
        <w:spacing w:after="0"/>
        <w:ind w:left="851"/>
        <w:rPr>
          <w:rFonts w:cs="Times New Roman"/>
        </w:rPr>
      </w:pPr>
      <w:r w:rsidRPr="00782DBE">
        <w:rPr>
          <w:rFonts w:cs="Times New Roman"/>
        </w:rPr>
        <w:t xml:space="preserve">A vízműveknél használatos szivattyútípusok szerkezet és funkció szerinti osztályozása </w:t>
      </w:r>
    </w:p>
    <w:p w14:paraId="03D02062" w14:textId="6734EE1E" w:rsidR="009D7CF1" w:rsidRPr="00782DBE" w:rsidRDefault="009D7CF1" w:rsidP="009D7CF1">
      <w:pPr>
        <w:spacing w:after="0"/>
        <w:ind w:left="851"/>
        <w:rPr>
          <w:rFonts w:cs="Times New Roman"/>
        </w:rPr>
      </w:pPr>
      <w:r w:rsidRPr="00782DBE">
        <w:rPr>
          <w:rFonts w:cs="Times New Roman"/>
        </w:rPr>
        <w:t>A szivattyú ellenőrzése üzembe helyezés előtt, légtelenítés, gépcsoport beindítása, zárkezelés, az üzembe helyezett gép ellenőrzése (forgásirány, folyadékszállítás megindulása, meghajtómotor t</w:t>
      </w:r>
      <w:r w:rsidR="00BE456E">
        <w:rPr>
          <w:rFonts w:cs="Times New Roman"/>
        </w:rPr>
        <w:t>erhelése, vezérlés hatásossága)</w:t>
      </w:r>
      <w:r w:rsidRPr="00782DBE">
        <w:rPr>
          <w:rFonts w:cs="Times New Roman"/>
        </w:rPr>
        <w:t xml:space="preserve"> </w:t>
      </w:r>
    </w:p>
    <w:p w14:paraId="627702B3" w14:textId="365FC591" w:rsidR="009D7CF1" w:rsidRPr="00782DBE" w:rsidRDefault="009D7CF1" w:rsidP="009D7CF1">
      <w:pPr>
        <w:spacing w:after="0"/>
        <w:ind w:left="851"/>
        <w:rPr>
          <w:rFonts w:cs="Times New Roman"/>
        </w:rPr>
      </w:pPr>
      <w:r w:rsidRPr="00782DBE">
        <w:rPr>
          <w:rFonts w:cs="Times New Roman"/>
        </w:rPr>
        <w:t>Szivattyú üzem közben történő ellenőrzése (térfogatáram, nyomás, vízszint, motorterhelés, tömszelenc</w:t>
      </w:r>
      <w:r w:rsidR="00BE456E">
        <w:rPr>
          <w:rFonts w:cs="Times New Roman"/>
        </w:rPr>
        <w:t>e állapota, csapágyak állapota)</w:t>
      </w:r>
      <w:r w:rsidRPr="00782DBE">
        <w:rPr>
          <w:rFonts w:cs="Times New Roman"/>
        </w:rPr>
        <w:t xml:space="preserve"> </w:t>
      </w:r>
    </w:p>
    <w:p w14:paraId="0AAF8896" w14:textId="77777777" w:rsidR="009D7CF1" w:rsidRPr="00782DBE" w:rsidRDefault="009D7CF1" w:rsidP="009D7CF1">
      <w:pPr>
        <w:spacing w:after="0"/>
        <w:ind w:left="851"/>
        <w:rPr>
          <w:rFonts w:cs="Times New Roman"/>
        </w:rPr>
      </w:pPr>
      <w:r w:rsidRPr="00782DBE">
        <w:rPr>
          <w:rFonts w:cs="Times New Roman"/>
        </w:rPr>
        <w:t xml:space="preserve">Szivattyú leállítása (veszélyes hálózati lengések kialakulásának megelőzése, a térfogatáram fokozatos csökkentése tolózár vagy motorindító kezelésével) </w:t>
      </w:r>
    </w:p>
    <w:p w14:paraId="0B17AA21" w14:textId="132B2BA9" w:rsidR="009D7CF1" w:rsidRPr="00782DBE" w:rsidRDefault="009D7CF1" w:rsidP="009D7CF1">
      <w:pPr>
        <w:spacing w:after="0"/>
        <w:ind w:left="851"/>
        <w:rPr>
          <w:rFonts w:cs="Times New Roman"/>
        </w:rPr>
      </w:pPr>
      <w:r w:rsidRPr="00782DBE">
        <w:rPr>
          <w:rFonts w:cs="Times New Roman"/>
        </w:rPr>
        <w:t>A</w:t>
      </w:r>
      <w:r w:rsidR="00BE456E">
        <w:rPr>
          <w:rFonts w:cs="Times New Roman"/>
        </w:rPr>
        <w:t>z</w:t>
      </w:r>
      <w:r w:rsidRPr="00782DBE">
        <w:rPr>
          <w:rFonts w:cs="Times New Roman"/>
        </w:rPr>
        <w:t xml:space="preserve"> üzemeltetési hibák megállapítása, a hibaelhárítás lehetőségei </w:t>
      </w:r>
    </w:p>
    <w:p w14:paraId="25E659FB" w14:textId="00E09AC6" w:rsidR="009D7CF1" w:rsidRPr="00782DBE" w:rsidRDefault="009D7CF1" w:rsidP="009D7CF1">
      <w:pPr>
        <w:spacing w:after="0"/>
        <w:ind w:left="851"/>
        <w:rPr>
          <w:rFonts w:cs="Times New Roman"/>
        </w:rPr>
      </w:pPr>
      <w:r w:rsidRPr="00782DBE">
        <w:rPr>
          <w:rFonts w:cs="Times New Roman"/>
        </w:rPr>
        <w:t>A szivattyú</w:t>
      </w:r>
      <w:r w:rsidR="00BE456E">
        <w:rPr>
          <w:rFonts w:cs="Times New Roman"/>
        </w:rPr>
        <w:t>k</w:t>
      </w:r>
      <w:r w:rsidRPr="00782DBE">
        <w:rPr>
          <w:rFonts w:cs="Times New Roman"/>
        </w:rPr>
        <w:t>, csővezetékek, víztároló medencék, kutak kikapcsolása az üzemből, illetve az üzemből kiikta</w:t>
      </w:r>
      <w:r w:rsidR="00BE456E">
        <w:rPr>
          <w:rFonts w:cs="Times New Roman"/>
        </w:rPr>
        <w:t>tott vízműegységek üzembe helyezése</w:t>
      </w:r>
    </w:p>
    <w:p w14:paraId="1116A92F" w14:textId="77777777" w:rsidR="009D7CF1" w:rsidRPr="00782DBE" w:rsidRDefault="009D7CF1" w:rsidP="009D7CF1">
      <w:pPr>
        <w:spacing w:after="0"/>
        <w:ind w:left="851"/>
        <w:rPr>
          <w:rFonts w:cs="Times New Roman"/>
        </w:rPr>
      </w:pPr>
      <w:r w:rsidRPr="00782DBE">
        <w:rPr>
          <w:rFonts w:cs="Times New Roman"/>
        </w:rPr>
        <w:t xml:space="preserve">A kiiktatott berendezés véletlen beindítás elleni biztosítása </w:t>
      </w:r>
    </w:p>
    <w:p w14:paraId="2D652FFD" w14:textId="77777777" w:rsidR="009D7CF1" w:rsidRPr="00782DBE" w:rsidRDefault="009D7CF1" w:rsidP="009D7CF1">
      <w:pPr>
        <w:spacing w:after="0"/>
        <w:ind w:left="851"/>
        <w:rPr>
          <w:rFonts w:cs="Times New Roman"/>
        </w:rPr>
      </w:pPr>
      <w:r w:rsidRPr="00782DBE">
        <w:rPr>
          <w:rFonts w:cs="Times New Roman"/>
        </w:rPr>
        <w:t>A vízműgépházban vagy kútban szükséges, legfontosabb karbantartási feladatok</w:t>
      </w:r>
    </w:p>
    <w:p w14:paraId="1DEED46E" w14:textId="77777777" w:rsidR="009D7CF1" w:rsidRPr="00782DBE" w:rsidRDefault="009D7CF1" w:rsidP="009D7CF1">
      <w:pPr>
        <w:spacing w:after="0"/>
        <w:ind w:left="851"/>
        <w:rPr>
          <w:rFonts w:cs="Times New Roman"/>
        </w:rPr>
      </w:pPr>
      <w:r w:rsidRPr="00782DBE">
        <w:rPr>
          <w:rFonts w:cs="Times New Roman"/>
        </w:rPr>
        <w:t>A kútüzemeltetés feladatai, biztonsági előírásai</w:t>
      </w:r>
    </w:p>
    <w:p w14:paraId="017297A6" w14:textId="4898E6C1" w:rsidR="00A23F09" w:rsidRPr="00782DBE" w:rsidRDefault="009D7CF1" w:rsidP="009D7CF1">
      <w:pPr>
        <w:spacing w:after="0"/>
        <w:ind w:left="851"/>
        <w:rPr>
          <w:rFonts w:cs="Times New Roman"/>
        </w:rPr>
      </w:pPr>
      <w:r w:rsidRPr="00782DBE">
        <w:rPr>
          <w:rFonts w:cs="Times New Roman"/>
        </w:rPr>
        <w:t>Fürdőüzemi berendezések üzemeltetési jellemzői</w:t>
      </w:r>
    </w:p>
    <w:p w14:paraId="243068B7" w14:textId="77777777" w:rsidR="00A23F09" w:rsidRPr="00782DBE" w:rsidRDefault="00A23F09" w:rsidP="00A23F09">
      <w:pPr>
        <w:tabs>
          <w:tab w:val="left" w:pos="1418"/>
          <w:tab w:val="right" w:pos="9072"/>
        </w:tabs>
        <w:spacing w:after="0"/>
        <w:ind w:left="851"/>
        <w:rPr>
          <w:rFonts w:cs="Times New Roman"/>
        </w:rPr>
      </w:pPr>
    </w:p>
    <w:p w14:paraId="702DEACD" w14:textId="49518169" w:rsidR="00A23F09" w:rsidRPr="00782DBE" w:rsidRDefault="009D7CF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Szennyvíztisztítók üzemeltetése</w:t>
      </w:r>
    </w:p>
    <w:p w14:paraId="604147C5" w14:textId="77777777" w:rsidR="009D7CF1" w:rsidRPr="00782DBE" w:rsidRDefault="009D7CF1" w:rsidP="009D7CF1">
      <w:pPr>
        <w:spacing w:after="0"/>
        <w:ind w:left="851"/>
        <w:rPr>
          <w:rFonts w:cs="Times New Roman"/>
        </w:rPr>
      </w:pPr>
      <w:r w:rsidRPr="00782DBE">
        <w:rPr>
          <w:rFonts w:cs="Times New Roman"/>
        </w:rPr>
        <w:t>Fizikai eljárások berendezéseinek, műtárgyainak gépészeti részei: rácsok, szűrők, ülepítők, felúsztató berendezések üzemeltetési feladatai</w:t>
      </w:r>
    </w:p>
    <w:p w14:paraId="436B4049" w14:textId="77777777" w:rsidR="009D7CF1" w:rsidRPr="00782DBE" w:rsidRDefault="009D7CF1" w:rsidP="009D7CF1">
      <w:pPr>
        <w:spacing w:after="0"/>
        <w:ind w:left="851"/>
        <w:rPr>
          <w:rFonts w:cs="Times New Roman"/>
        </w:rPr>
      </w:pPr>
      <w:r w:rsidRPr="00782DBE">
        <w:rPr>
          <w:rFonts w:cs="Times New Roman"/>
        </w:rPr>
        <w:t>Kémiai eljárások berendezéseinek, műtárgyainak gépészeti részei: derítők, ioncserélők, fertőtlenítők, vegyszeradagolók üzemeltetési feladatai</w:t>
      </w:r>
    </w:p>
    <w:p w14:paraId="048E03B2" w14:textId="77777777" w:rsidR="009D7CF1" w:rsidRPr="00782DBE" w:rsidRDefault="009D7CF1" w:rsidP="009D7CF1">
      <w:pPr>
        <w:spacing w:after="0"/>
        <w:ind w:left="851"/>
        <w:rPr>
          <w:rFonts w:cs="Times New Roman"/>
        </w:rPr>
      </w:pPr>
      <w:r w:rsidRPr="00782DBE">
        <w:rPr>
          <w:rFonts w:cs="Times New Roman"/>
        </w:rPr>
        <w:t>Biológiai eljárások berendezéseinek, műtárgyainak gépészeti részei: levegőztető berendezések, vízadagolók és elosztók üzemeltetési feladatai</w:t>
      </w:r>
    </w:p>
    <w:p w14:paraId="5730689A" w14:textId="77777777" w:rsidR="009D7CF1" w:rsidRPr="00782DBE" w:rsidRDefault="009D7CF1" w:rsidP="009D7CF1">
      <w:pPr>
        <w:spacing w:after="0"/>
        <w:ind w:left="851"/>
        <w:rPr>
          <w:rFonts w:cs="Times New Roman"/>
        </w:rPr>
      </w:pPr>
      <w:r w:rsidRPr="00782DBE">
        <w:rPr>
          <w:rFonts w:cs="Times New Roman"/>
        </w:rPr>
        <w:t>Technológiai kiegészítő/kiszolgáló berendezések, műtárgyak gépészeti részei: átemelők, nyomásfokozók, kazánházak, gázmotorok üzemeltetési feladatai</w:t>
      </w:r>
    </w:p>
    <w:p w14:paraId="7729CAD6" w14:textId="77777777" w:rsidR="009D7CF1" w:rsidRPr="00782DBE" w:rsidRDefault="009D7CF1" w:rsidP="009D7CF1">
      <w:pPr>
        <w:spacing w:after="0"/>
        <w:ind w:left="851"/>
        <w:rPr>
          <w:rFonts w:cs="Times New Roman"/>
        </w:rPr>
      </w:pPr>
      <w:r w:rsidRPr="00782DBE">
        <w:rPr>
          <w:rFonts w:cs="Times New Roman"/>
        </w:rPr>
        <w:t xml:space="preserve">A szennyvíztisztítás gépi eszközrendszerének üzemviteli feladatai: </w:t>
      </w:r>
    </w:p>
    <w:p w14:paraId="19576D5A" w14:textId="77777777" w:rsidR="009D7CF1" w:rsidRPr="00782DBE" w:rsidRDefault="009D7CF1" w:rsidP="009D7CF1">
      <w:pPr>
        <w:spacing w:after="0"/>
        <w:ind w:left="851"/>
        <w:rPr>
          <w:rFonts w:cs="Times New Roman"/>
        </w:rPr>
      </w:pPr>
      <w:r w:rsidRPr="00782DBE">
        <w:rPr>
          <w:rFonts w:cs="Times New Roman"/>
        </w:rPr>
        <w:t xml:space="preserve">- az átemelők és a mechanikai szennyvíztisztító műtárgyak gépi berendezéseinek üzemeltetése, </w:t>
      </w:r>
    </w:p>
    <w:p w14:paraId="4A0AE80B" w14:textId="77777777" w:rsidR="009D7CF1" w:rsidRPr="00782DBE" w:rsidRDefault="009D7CF1" w:rsidP="009D7CF1">
      <w:pPr>
        <w:spacing w:after="0"/>
        <w:ind w:left="851"/>
        <w:rPr>
          <w:rFonts w:cs="Times New Roman"/>
        </w:rPr>
      </w:pPr>
      <w:r w:rsidRPr="00782DBE">
        <w:rPr>
          <w:rFonts w:cs="Times New Roman"/>
        </w:rPr>
        <w:t xml:space="preserve">- a biológiai, kémiai szennyvíztisztítás, a fertőtlenítés műtárgy gépészetének üzemvitele, </w:t>
      </w:r>
    </w:p>
    <w:p w14:paraId="1F74B960" w14:textId="77777777" w:rsidR="009D7CF1" w:rsidRPr="00782DBE" w:rsidRDefault="009D7CF1" w:rsidP="009D7CF1">
      <w:pPr>
        <w:spacing w:after="0"/>
        <w:ind w:left="851"/>
        <w:rPr>
          <w:rFonts w:cs="Times New Roman"/>
        </w:rPr>
      </w:pPr>
      <w:r w:rsidRPr="00782DBE">
        <w:rPr>
          <w:rFonts w:cs="Times New Roman"/>
        </w:rPr>
        <w:t xml:space="preserve">- a szennyvíziszap-kezelés gépesítése, műtárgy gépészetének üzemvitele, </w:t>
      </w:r>
    </w:p>
    <w:p w14:paraId="5BF8675F" w14:textId="29D42968" w:rsidR="009D7CF1" w:rsidRPr="00782DBE" w:rsidRDefault="009D7CF1" w:rsidP="009D7CF1">
      <w:pPr>
        <w:spacing w:after="0"/>
        <w:ind w:left="851"/>
        <w:rPr>
          <w:rFonts w:cs="Times New Roman"/>
        </w:rPr>
      </w:pPr>
      <w:r w:rsidRPr="00782DBE">
        <w:rPr>
          <w:rFonts w:cs="Times New Roman"/>
        </w:rPr>
        <w:t>- a szennyvíztisztító telep irányítástechnikai rendszerének üzemeltetési fel</w:t>
      </w:r>
      <w:r w:rsidR="00BE456E">
        <w:rPr>
          <w:rFonts w:cs="Times New Roman"/>
        </w:rPr>
        <w:t>adatai</w:t>
      </w:r>
    </w:p>
    <w:p w14:paraId="63A29CFF" w14:textId="77777777" w:rsidR="009D7CF1" w:rsidRPr="00782DBE" w:rsidRDefault="009D7CF1" w:rsidP="009D7CF1">
      <w:pPr>
        <w:spacing w:after="0"/>
        <w:ind w:left="851"/>
        <w:rPr>
          <w:rFonts w:cs="Times New Roman"/>
        </w:rPr>
      </w:pPr>
    </w:p>
    <w:p w14:paraId="706DDBA5" w14:textId="77777777" w:rsidR="009D7CF1" w:rsidRPr="00782DBE" w:rsidRDefault="009D7CF1" w:rsidP="009D7CF1">
      <w:pPr>
        <w:spacing w:after="0"/>
        <w:ind w:left="851"/>
        <w:rPr>
          <w:rFonts w:cs="Times New Roman"/>
        </w:rPr>
      </w:pPr>
      <w:r w:rsidRPr="00782DBE">
        <w:rPr>
          <w:rFonts w:cs="Times New Roman"/>
        </w:rPr>
        <w:t>Az iszapkezelés (sűrítés, rothasztás, víztelenítés) berendezéseinek, műtárgyainak üzemeltetése, az üzemelési paraméterek figyelése és dokumentálása</w:t>
      </w:r>
    </w:p>
    <w:p w14:paraId="41903031" w14:textId="77777777" w:rsidR="009D7CF1" w:rsidRPr="00782DBE" w:rsidRDefault="009D7CF1" w:rsidP="009D7CF1">
      <w:pPr>
        <w:spacing w:after="0"/>
        <w:ind w:left="851"/>
        <w:rPr>
          <w:rFonts w:cs="Times New Roman"/>
        </w:rPr>
      </w:pPr>
      <w:r w:rsidRPr="00782DBE">
        <w:rPr>
          <w:rFonts w:cs="Times New Roman"/>
        </w:rPr>
        <w:t>A komposztáló telep üzemeltetése, az üzemelési paraméterek figyelése és dokumentálása</w:t>
      </w:r>
    </w:p>
    <w:p w14:paraId="5395AD54" w14:textId="77777777" w:rsidR="009D7CF1" w:rsidRPr="00782DBE" w:rsidRDefault="009D7CF1" w:rsidP="009D7CF1">
      <w:pPr>
        <w:spacing w:after="0"/>
        <w:ind w:left="851"/>
        <w:rPr>
          <w:rFonts w:cs="Times New Roman"/>
        </w:rPr>
      </w:pPr>
      <w:r w:rsidRPr="00782DBE">
        <w:rPr>
          <w:rFonts w:cs="Times New Roman"/>
        </w:rPr>
        <w:t>Eleveniszapos rendszerek üzemeltetési/üzemellenőrzési feladatai</w:t>
      </w:r>
    </w:p>
    <w:p w14:paraId="30274E14" w14:textId="77777777" w:rsidR="009D7CF1" w:rsidRPr="00782DBE" w:rsidRDefault="009D7CF1" w:rsidP="009D7CF1">
      <w:pPr>
        <w:spacing w:after="0"/>
        <w:ind w:left="851"/>
        <w:rPr>
          <w:rFonts w:cs="Times New Roman"/>
        </w:rPr>
      </w:pPr>
      <w:r w:rsidRPr="00782DBE">
        <w:rPr>
          <w:rFonts w:cs="Times New Roman"/>
        </w:rPr>
        <w:t>Tavas rendszerek üzemeltetési/üzemellenőrzési feladatai</w:t>
      </w:r>
    </w:p>
    <w:p w14:paraId="2C95BA44" w14:textId="415FCF3D" w:rsidR="00A23F09" w:rsidRPr="00782DBE" w:rsidRDefault="009D7CF1" w:rsidP="009D7CF1">
      <w:pPr>
        <w:spacing w:after="0"/>
        <w:ind w:left="851"/>
        <w:rPr>
          <w:rFonts w:cs="Times New Roman"/>
        </w:rPr>
      </w:pPr>
      <w:r w:rsidRPr="00782DBE">
        <w:rPr>
          <w:rFonts w:cs="Times New Roman"/>
        </w:rPr>
        <w:t xml:space="preserve">Csepegtetőtestes és merülő tárcsás rendszerek üzemeltetési/üzemellenőrzési feladatai </w:t>
      </w:r>
    </w:p>
    <w:p w14:paraId="07178146" w14:textId="77777777" w:rsidR="00A23F09" w:rsidRPr="00782DBE" w:rsidRDefault="00A23F09" w:rsidP="00A23F09">
      <w:pPr>
        <w:tabs>
          <w:tab w:val="left" w:pos="1418"/>
          <w:tab w:val="right" w:pos="9072"/>
        </w:tabs>
        <w:spacing w:after="0"/>
        <w:ind w:left="851"/>
        <w:rPr>
          <w:rFonts w:cs="Times New Roman"/>
        </w:rPr>
      </w:pPr>
    </w:p>
    <w:p w14:paraId="2BC7013E" w14:textId="68E5BF8C" w:rsidR="00A23F09" w:rsidRPr="00782DBE" w:rsidRDefault="009D7CF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Hálózatok üzemeltetése</w:t>
      </w:r>
    </w:p>
    <w:p w14:paraId="0E404E57" w14:textId="77777777" w:rsidR="009D7CF1" w:rsidRPr="00782DBE" w:rsidRDefault="009D7CF1" w:rsidP="009D7CF1">
      <w:pPr>
        <w:spacing w:after="0"/>
        <w:ind w:left="851"/>
        <w:rPr>
          <w:rFonts w:cs="Times New Roman"/>
        </w:rPr>
      </w:pPr>
      <w:r w:rsidRPr="00782DBE">
        <w:rPr>
          <w:rFonts w:cs="Times New Roman"/>
        </w:rPr>
        <w:t>Csatornahálózatok üzemeltetési feladatai</w:t>
      </w:r>
    </w:p>
    <w:p w14:paraId="540A07D7" w14:textId="77777777" w:rsidR="009D7CF1" w:rsidRPr="00782DBE" w:rsidRDefault="009D7CF1" w:rsidP="009D7CF1">
      <w:pPr>
        <w:spacing w:after="0"/>
        <w:ind w:left="851"/>
        <w:rPr>
          <w:rFonts w:cs="Times New Roman"/>
        </w:rPr>
      </w:pPr>
      <w:r w:rsidRPr="00782DBE">
        <w:rPr>
          <w:rFonts w:cs="Times New Roman"/>
        </w:rPr>
        <w:t>Gravitációs csatornahálózatok: átemelők, biztonsági műtárgyak, zsilipaknák, egyéb hálózati műtárgyak üzemeltetése, karbantartási munkálatai</w:t>
      </w:r>
    </w:p>
    <w:p w14:paraId="1FDBB1B4" w14:textId="77777777" w:rsidR="009D7CF1" w:rsidRPr="00782DBE" w:rsidRDefault="009D7CF1" w:rsidP="009D7CF1">
      <w:pPr>
        <w:spacing w:after="0"/>
        <w:ind w:left="851"/>
        <w:rPr>
          <w:rFonts w:cs="Times New Roman"/>
        </w:rPr>
      </w:pPr>
      <w:r w:rsidRPr="00782DBE">
        <w:rPr>
          <w:rFonts w:cs="Times New Roman"/>
        </w:rPr>
        <w:t>Vákuumos csatornarendszerek üzemeltetési feladatai</w:t>
      </w:r>
    </w:p>
    <w:p w14:paraId="4A3CFDC3" w14:textId="77777777" w:rsidR="009D7CF1" w:rsidRPr="00782DBE" w:rsidRDefault="009D7CF1" w:rsidP="009D7CF1">
      <w:pPr>
        <w:spacing w:after="0"/>
        <w:ind w:left="851"/>
        <w:rPr>
          <w:rFonts w:cs="Times New Roman"/>
        </w:rPr>
      </w:pPr>
      <w:r w:rsidRPr="00782DBE">
        <w:rPr>
          <w:rFonts w:cs="Times New Roman"/>
        </w:rPr>
        <w:t>Nyomás alatti csatornarendszerek üzemeltetési feladatai</w:t>
      </w:r>
    </w:p>
    <w:p w14:paraId="20E00499" w14:textId="77777777" w:rsidR="009D7CF1" w:rsidRPr="00782DBE" w:rsidRDefault="009D7CF1" w:rsidP="009D7CF1">
      <w:pPr>
        <w:spacing w:after="0"/>
        <w:ind w:left="851"/>
        <w:rPr>
          <w:rFonts w:cs="Times New Roman"/>
        </w:rPr>
      </w:pPr>
      <w:r w:rsidRPr="00782DBE">
        <w:rPr>
          <w:rFonts w:cs="Times New Roman"/>
        </w:rPr>
        <w:t>Egyesített csatornarendszerek üzemeltetési feladatai</w:t>
      </w:r>
    </w:p>
    <w:p w14:paraId="4D1D247E" w14:textId="77777777" w:rsidR="009D7CF1" w:rsidRPr="00782DBE" w:rsidRDefault="009D7CF1" w:rsidP="009D7CF1">
      <w:pPr>
        <w:spacing w:after="0"/>
        <w:ind w:left="851"/>
        <w:rPr>
          <w:rFonts w:cs="Times New Roman"/>
        </w:rPr>
      </w:pPr>
      <w:r w:rsidRPr="00782DBE">
        <w:rPr>
          <w:rFonts w:cs="Times New Roman"/>
        </w:rPr>
        <w:t>Elválasztott rendszerű csatornarendszerek üzemeltetési feladatai</w:t>
      </w:r>
    </w:p>
    <w:p w14:paraId="720DD77A" w14:textId="77777777" w:rsidR="009D7CF1" w:rsidRPr="00782DBE" w:rsidRDefault="009D7CF1" w:rsidP="009D7CF1">
      <w:pPr>
        <w:spacing w:after="0"/>
        <w:ind w:left="851"/>
        <w:rPr>
          <w:rFonts w:cs="Times New Roman"/>
        </w:rPr>
      </w:pPr>
      <w:r w:rsidRPr="00782DBE">
        <w:rPr>
          <w:rFonts w:cs="Times New Roman"/>
        </w:rPr>
        <w:t xml:space="preserve">Csatornavizsgálatok, csatornatisztítási munkák </w:t>
      </w:r>
    </w:p>
    <w:p w14:paraId="18105E21" w14:textId="77777777" w:rsidR="009D7CF1" w:rsidRPr="00782DBE" w:rsidRDefault="009D7CF1" w:rsidP="009D7CF1">
      <w:pPr>
        <w:spacing w:after="0"/>
        <w:ind w:left="851"/>
        <w:rPr>
          <w:rFonts w:cs="Times New Roman"/>
        </w:rPr>
      </w:pPr>
      <w:r w:rsidRPr="00782DBE">
        <w:rPr>
          <w:rFonts w:cs="Times New Roman"/>
        </w:rPr>
        <w:t xml:space="preserve">Kényszeráramoltatású rendszerek üzemeltetési munkái </w:t>
      </w:r>
    </w:p>
    <w:p w14:paraId="46F7E6BD" w14:textId="77777777" w:rsidR="009D7CF1" w:rsidRPr="00782DBE" w:rsidRDefault="009D7CF1" w:rsidP="009D7CF1">
      <w:pPr>
        <w:spacing w:after="0"/>
        <w:ind w:left="851"/>
        <w:rPr>
          <w:rFonts w:cs="Times New Roman"/>
        </w:rPr>
      </w:pPr>
      <w:r w:rsidRPr="00782DBE">
        <w:rPr>
          <w:rFonts w:cs="Times New Roman"/>
        </w:rPr>
        <w:t>Csatornarákötések előkészítése, a megvalósítása</w:t>
      </w:r>
      <w:r w:rsidRPr="00782DBE">
        <w:rPr>
          <w:rFonts w:cs="Times New Roman"/>
        </w:rPr>
        <w:tab/>
      </w:r>
    </w:p>
    <w:p w14:paraId="2F5BB6D4" w14:textId="4B4548B5" w:rsidR="009D7CF1" w:rsidRPr="00782DBE" w:rsidRDefault="009D7CF1" w:rsidP="009D7CF1">
      <w:pPr>
        <w:spacing w:after="0"/>
        <w:ind w:left="851"/>
        <w:rPr>
          <w:rFonts w:cs="Times New Roman"/>
        </w:rPr>
      </w:pPr>
      <w:r w:rsidRPr="00782DBE">
        <w:rPr>
          <w:rFonts w:cs="Times New Roman"/>
        </w:rPr>
        <w:t>Nyomócsőhálózatok: gerincvezetékek, mellékvezetékek, bekötések</w:t>
      </w:r>
    </w:p>
    <w:p w14:paraId="6C81B882" w14:textId="77777777" w:rsidR="009D7CF1" w:rsidRPr="00782DBE" w:rsidRDefault="009D7CF1" w:rsidP="009D7CF1">
      <w:pPr>
        <w:spacing w:after="0"/>
        <w:ind w:left="851"/>
        <w:rPr>
          <w:rFonts w:cs="Times New Roman"/>
        </w:rPr>
      </w:pPr>
      <w:r w:rsidRPr="00782DBE">
        <w:rPr>
          <w:rFonts w:cs="Times New Roman"/>
        </w:rPr>
        <w:t>Házi vízbekötések kialakítása</w:t>
      </w:r>
    </w:p>
    <w:p w14:paraId="0C8784D0" w14:textId="04611D7E" w:rsidR="00A23F09" w:rsidRPr="00782DBE" w:rsidRDefault="009D7CF1" w:rsidP="009D7CF1">
      <w:pPr>
        <w:spacing w:after="0"/>
        <w:ind w:left="851"/>
        <w:rPr>
          <w:rFonts w:cs="Times New Roman"/>
        </w:rPr>
      </w:pPr>
      <w:r w:rsidRPr="00782DBE">
        <w:rPr>
          <w:rFonts w:cs="Times New Roman"/>
        </w:rPr>
        <w:t>Tűzcsapok, közkutak karbantartása</w:t>
      </w:r>
    </w:p>
    <w:p w14:paraId="45FED882" w14:textId="77777777" w:rsidR="00A23F09" w:rsidRPr="00782DBE" w:rsidRDefault="00A23F09" w:rsidP="00A23F09">
      <w:pPr>
        <w:tabs>
          <w:tab w:val="left" w:pos="1418"/>
          <w:tab w:val="right" w:pos="9072"/>
        </w:tabs>
        <w:spacing w:after="0"/>
        <w:ind w:left="851"/>
        <w:rPr>
          <w:rFonts w:cs="Times New Roman"/>
        </w:rPr>
      </w:pPr>
    </w:p>
    <w:p w14:paraId="3BB3FBAC"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02CACAE8" w14:textId="2524ABC5" w:rsidR="00A23F09" w:rsidRPr="00782DBE" w:rsidRDefault="009D7CF1" w:rsidP="00A23F09">
      <w:pPr>
        <w:spacing w:after="0"/>
        <w:ind w:left="426"/>
        <w:rPr>
          <w:rFonts w:cs="Times New Roman"/>
        </w:rPr>
      </w:pPr>
      <w:r w:rsidRPr="00782DBE">
        <w:rPr>
          <w:rFonts w:cs="Times New Roman"/>
        </w:rPr>
        <w:t>Tanterem</w:t>
      </w:r>
    </w:p>
    <w:p w14:paraId="38D6DC75" w14:textId="77777777" w:rsidR="00A23F09" w:rsidRPr="00782DBE" w:rsidRDefault="00A23F09" w:rsidP="00A23F09">
      <w:pPr>
        <w:spacing w:after="0"/>
        <w:ind w:left="426"/>
        <w:rPr>
          <w:rFonts w:cs="Times New Roman"/>
        </w:rPr>
      </w:pPr>
    </w:p>
    <w:p w14:paraId="6FA869CC"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2AEF9C7D" w14:textId="165A55EB"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4553381C" w14:textId="77777777" w:rsidR="00A23F09" w:rsidRDefault="00A23F09" w:rsidP="00A23F09">
      <w:pPr>
        <w:spacing w:after="0"/>
        <w:ind w:left="426"/>
        <w:rPr>
          <w:rFonts w:cs="Times New Roman"/>
        </w:rPr>
      </w:pPr>
    </w:p>
    <w:p w14:paraId="2421BCBA" w14:textId="77777777" w:rsidR="00CB3EE4" w:rsidRPr="00782DBE" w:rsidRDefault="00CB3EE4" w:rsidP="00A23F09">
      <w:pPr>
        <w:spacing w:after="0"/>
        <w:ind w:left="426"/>
        <w:rPr>
          <w:rFonts w:cs="Times New Roman"/>
        </w:rPr>
      </w:pPr>
    </w:p>
    <w:p w14:paraId="1C909177" w14:textId="69B32A82" w:rsidR="00A23F09" w:rsidRPr="00782DBE" w:rsidRDefault="009D7CF1" w:rsidP="00A23F09">
      <w:pPr>
        <w:pStyle w:val="Listaszerbekezds"/>
        <w:numPr>
          <w:ilvl w:val="0"/>
          <w:numId w:val="8"/>
        </w:numPr>
        <w:tabs>
          <w:tab w:val="right" w:pos="9072"/>
        </w:tabs>
        <w:spacing w:after="0"/>
        <w:rPr>
          <w:rFonts w:cs="Times New Roman"/>
          <w:b/>
        </w:rPr>
      </w:pPr>
      <w:r w:rsidRPr="00782DBE">
        <w:rPr>
          <w:rFonts w:cs="Times New Roman"/>
          <w:b/>
        </w:rPr>
        <w:t>Műszaki dokumentálás</w:t>
      </w:r>
      <w:r w:rsidR="00A23F09" w:rsidRPr="00782DBE">
        <w:rPr>
          <w:rFonts w:cs="Times New Roman"/>
          <w:b/>
        </w:rPr>
        <w:t xml:space="preserve"> tantárgy</w:t>
      </w:r>
      <w:r w:rsidR="00A23F09" w:rsidRPr="00782DBE">
        <w:rPr>
          <w:rFonts w:cs="Times New Roman"/>
          <w:b/>
        </w:rPr>
        <w:tab/>
      </w:r>
      <w:r w:rsidR="00C12426" w:rsidRPr="00782DBE">
        <w:rPr>
          <w:rFonts w:cs="Times New Roman"/>
          <w:b/>
        </w:rPr>
        <w:t>47</w:t>
      </w:r>
      <w:r w:rsidR="00A23F09" w:rsidRPr="00782DBE">
        <w:rPr>
          <w:rFonts w:cs="Times New Roman"/>
          <w:b/>
        </w:rPr>
        <w:t xml:space="preserve"> óra/</w:t>
      </w:r>
      <w:r w:rsidR="00C12426" w:rsidRPr="00782DBE">
        <w:rPr>
          <w:rFonts w:cs="Times New Roman"/>
          <w:b/>
        </w:rPr>
        <w:t>47</w:t>
      </w:r>
      <w:r w:rsidR="00A23F09" w:rsidRPr="00782DBE">
        <w:rPr>
          <w:rFonts w:cs="Times New Roman"/>
          <w:b/>
        </w:rPr>
        <w:t xml:space="preserve"> óra*</w:t>
      </w:r>
    </w:p>
    <w:p w14:paraId="7129491C" w14:textId="0F289E3E"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57E6B0EE" w14:textId="77777777" w:rsidR="00A23F09" w:rsidRPr="00782DBE" w:rsidRDefault="00A23F09" w:rsidP="00A23F09">
      <w:pPr>
        <w:spacing w:after="0"/>
        <w:ind w:left="426"/>
        <w:rPr>
          <w:rFonts w:cs="Times New Roman"/>
        </w:rPr>
      </w:pPr>
    </w:p>
    <w:p w14:paraId="481E7ABE" w14:textId="61B2D1A6" w:rsidR="00A23F09" w:rsidRPr="00782DBE" w:rsidRDefault="00A23F09" w:rsidP="00A23F09">
      <w:pPr>
        <w:spacing w:after="0"/>
        <w:ind w:left="426"/>
        <w:rPr>
          <w:rFonts w:cs="Times New Roman"/>
        </w:rPr>
      </w:pPr>
      <w:r w:rsidRPr="00782DBE">
        <w:rPr>
          <w:rFonts w:cs="Times New Roman"/>
        </w:rPr>
        <w:t>A tantárgy a főszakképesítéshez kapcsolódik.</w:t>
      </w:r>
    </w:p>
    <w:p w14:paraId="5457B486" w14:textId="77777777" w:rsidR="00A23F09" w:rsidRPr="00782DBE" w:rsidRDefault="00A23F09" w:rsidP="00A23F09">
      <w:pPr>
        <w:spacing w:after="0"/>
        <w:ind w:left="426"/>
        <w:rPr>
          <w:rFonts w:cs="Times New Roman"/>
        </w:rPr>
      </w:pPr>
    </w:p>
    <w:p w14:paraId="43B548EE"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1CBB9A8B" w14:textId="1380C8AE" w:rsidR="00A23F09" w:rsidRPr="00782DBE" w:rsidRDefault="009D7CF1" w:rsidP="00A23F09">
      <w:pPr>
        <w:spacing w:after="0"/>
        <w:ind w:left="426"/>
        <w:rPr>
          <w:rFonts w:cs="Times New Roman"/>
        </w:rPr>
      </w:pPr>
      <w:r w:rsidRPr="00782DBE">
        <w:rPr>
          <w:rFonts w:cs="Times New Roman"/>
        </w:rPr>
        <w:t>A műszaki dokumentálás tantárgy célja, hogy az elsajátított műszaki ismeretekre alapozva</w:t>
      </w:r>
      <w:r w:rsidR="00BE456E">
        <w:rPr>
          <w:rFonts w:cs="Times New Roman"/>
        </w:rPr>
        <w:t xml:space="preserve"> a tanulók megismerkedjenek</w:t>
      </w:r>
      <w:r w:rsidRPr="00782DBE">
        <w:rPr>
          <w:rFonts w:cs="Times New Roman"/>
        </w:rPr>
        <w:t xml:space="preserve"> a vízügyi szakterületen alkalmazott műszaki dokumentumok tartalmi és formai követelményei</w:t>
      </w:r>
      <w:r w:rsidR="00BE456E">
        <w:rPr>
          <w:rFonts w:cs="Times New Roman"/>
        </w:rPr>
        <w:t>vel</w:t>
      </w:r>
      <w:r w:rsidRPr="00782DBE">
        <w:rPr>
          <w:rFonts w:cs="Times New Roman"/>
        </w:rPr>
        <w:t>, elemi szervezési ismereteket sajátít</w:t>
      </w:r>
      <w:r w:rsidR="00BE456E">
        <w:rPr>
          <w:rFonts w:cs="Times New Roman"/>
        </w:rPr>
        <w:t>s</w:t>
      </w:r>
      <w:r w:rsidRPr="00782DBE">
        <w:rPr>
          <w:rFonts w:cs="Times New Roman"/>
        </w:rPr>
        <w:t>anak el.</w:t>
      </w:r>
    </w:p>
    <w:p w14:paraId="6424964B" w14:textId="77777777" w:rsidR="00A23F09" w:rsidRPr="00782DBE" w:rsidRDefault="00A23F09" w:rsidP="00A23F09">
      <w:pPr>
        <w:spacing w:after="0"/>
        <w:ind w:left="426"/>
        <w:rPr>
          <w:rFonts w:cs="Times New Roman"/>
        </w:rPr>
      </w:pPr>
    </w:p>
    <w:p w14:paraId="6AA6A63E"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1644810D" w14:textId="7B29BC44" w:rsidR="00A23F09" w:rsidRPr="00782DBE" w:rsidRDefault="009D7CF1"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5D17921C" w14:textId="77777777" w:rsidR="00A23F09" w:rsidRPr="00782DBE" w:rsidRDefault="00A23F09" w:rsidP="00A23F09">
      <w:pPr>
        <w:spacing w:after="0"/>
        <w:ind w:left="426"/>
        <w:rPr>
          <w:rFonts w:cs="Times New Roman"/>
        </w:rPr>
      </w:pPr>
    </w:p>
    <w:p w14:paraId="6C4D1376"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63F08728" w14:textId="6C7EFA0B" w:rsidR="00A23F09" w:rsidRPr="00782DBE" w:rsidRDefault="008015EE"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Tervdokumentáció</w:t>
      </w:r>
    </w:p>
    <w:p w14:paraId="755E7505" w14:textId="77777777" w:rsidR="008015EE" w:rsidRPr="00782DBE" w:rsidRDefault="008015EE" w:rsidP="008015EE">
      <w:pPr>
        <w:spacing w:after="0"/>
        <w:ind w:left="851"/>
        <w:rPr>
          <w:rFonts w:cs="Times New Roman"/>
        </w:rPr>
      </w:pPr>
      <w:r w:rsidRPr="00782DBE">
        <w:rPr>
          <w:rFonts w:cs="Times New Roman"/>
        </w:rPr>
        <w:t>Műszaki dokumentációk tartalmi követelményei</w:t>
      </w:r>
    </w:p>
    <w:p w14:paraId="43BC3F25" w14:textId="77777777" w:rsidR="008015EE" w:rsidRPr="00782DBE" w:rsidRDefault="008015EE" w:rsidP="008015EE">
      <w:pPr>
        <w:spacing w:after="0"/>
        <w:ind w:left="851"/>
        <w:rPr>
          <w:rFonts w:cs="Times New Roman"/>
        </w:rPr>
      </w:pPr>
      <w:r w:rsidRPr="00782DBE">
        <w:rPr>
          <w:rFonts w:cs="Times New Roman"/>
        </w:rPr>
        <w:t>Helyszínrajzok, hossz-szelvények, keresztszelvények olvasása, értelmezése</w:t>
      </w:r>
    </w:p>
    <w:p w14:paraId="27CF51E0" w14:textId="77777777" w:rsidR="008015EE" w:rsidRPr="00782DBE" w:rsidRDefault="008015EE" w:rsidP="008015EE">
      <w:pPr>
        <w:spacing w:after="0"/>
        <w:ind w:left="851"/>
        <w:rPr>
          <w:rFonts w:cs="Times New Roman"/>
        </w:rPr>
      </w:pPr>
      <w:r w:rsidRPr="00782DBE">
        <w:rPr>
          <w:rFonts w:cs="Times New Roman"/>
        </w:rPr>
        <w:t>Csomóponti részletrajzok használata</w:t>
      </w:r>
    </w:p>
    <w:p w14:paraId="5784B346" w14:textId="77777777" w:rsidR="008015EE" w:rsidRPr="00782DBE" w:rsidRDefault="008015EE" w:rsidP="008015EE">
      <w:pPr>
        <w:spacing w:after="0"/>
        <w:ind w:left="851"/>
        <w:rPr>
          <w:rFonts w:cs="Times New Roman"/>
        </w:rPr>
      </w:pPr>
      <w:r w:rsidRPr="00782DBE">
        <w:rPr>
          <w:rFonts w:cs="Times New Roman"/>
        </w:rPr>
        <w:t>Folyamatábrák olvasása, értelmezése</w:t>
      </w:r>
    </w:p>
    <w:p w14:paraId="18DE676A" w14:textId="77777777" w:rsidR="008015EE" w:rsidRPr="00782DBE" w:rsidRDefault="008015EE" w:rsidP="008015EE">
      <w:pPr>
        <w:spacing w:after="0"/>
        <w:ind w:left="851"/>
        <w:rPr>
          <w:rFonts w:cs="Times New Roman"/>
        </w:rPr>
      </w:pPr>
      <w:r w:rsidRPr="00782DBE">
        <w:rPr>
          <w:rFonts w:cs="Times New Roman"/>
        </w:rPr>
        <w:t>Technológiai utasítások használata</w:t>
      </w:r>
    </w:p>
    <w:p w14:paraId="1D7DFBF3" w14:textId="283E4948" w:rsidR="00A23F09" w:rsidRPr="00782DBE" w:rsidRDefault="008015EE" w:rsidP="008015EE">
      <w:pPr>
        <w:spacing w:after="0"/>
        <w:ind w:left="851"/>
        <w:rPr>
          <w:rFonts w:cs="Times New Roman"/>
        </w:rPr>
      </w:pPr>
      <w:r w:rsidRPr="00782DBE">
        <w:rPr>
          <w:rFonts w:cs="Times New Roman"/>
        </w:rPr>
        <w:t>Műszaki leírások értelmezése</w:t>
      </w:r>
    </w:p>
    <w:p w14:paraId="05375AC5" w14:textId="77777777" w:rsidR="00A23F09" w:rsidRPr="00782DBE" w:rsidRDefault="00A23F09" w:rsidP="00A23F09">
      <w:pPr>
        <w:tabs>
          <w:tab w:val="left" w:pos="1418"/>
          <w:tab w:val="right" w:pos="9072"/>
        </w:tabs>
        <w:spacing w:after="0"/>
        <w:ind w:left="851"/>
        <w:rPr>
          <w:rFonts w:cs="Times New Roman"/>
        </w:rPr>
      </w:pPr>
    </w:p>
    <w:p w14:paraId="37A1E19A" w14:textId="45B21028" w:rsidR="00A23F09" w:rsidRPr="00782DBE" w:rsidRDefault="008015EE"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Szervezési ismeretek</w:t>
      </w:r>
    </w:p>
    <w:p w14:paraId="69CDCBB5" w14:textId="77777777" w:rsidR="008015EE" w:rsidRPr="00782DBE" w:rsidRDefault="008015EE" w:rsidP="008015EE">
      <w:pPr>
        <w:spacing w:after="0"/>
        <w:ind w:left="851"/>
        <w:rPr>
          <w:rFonts w:cs="Times New Roman"/>
        </w:rPr>
      </w:pPr>
      <w:r w:rsidRPr="00782DBE">
        <w:rPr>
          <w:rFonts w:cs="Times New Roman"/>
        </w:rPr>
        <w:t>Műszaki dokumentációk tartalmi követelményei</w:t>
      </w:r>
    </w:p>
    <w:p w14:paraId="170CDB4A" w14:textId="77777777" w:rsidR="008015EE" w:rsidRPr="00782DBE" w:rsidRDefault="008015EE" w:rsidP="008015EE">
      <w:pPr>
        <w:spacing w:after="0"/>
        <w:ind w:left="851"/>
        <w:rPr>
          <w:rFonts w:cs="Times New Roman"/>
        </w:rPr>
      </w:pPr>
      <w:r w:rsidRPr="00782DBE">
        <w:rPr>
          <w:rFonts w:cs="Times New Roman"/>
        </w:rPr>
        <w:t>Az építés gazdasági előkészítése: alapfogalmak, anyaggazdálkodás, munkaerő-gazdálkodás és bérgazdálkodás</w:t>
      </w:r>
    </w:p>
    <w:p w14:paraId="63455503" w14:textId="77777777" w:rsidR="008015EE" w:rsidRPr="00782DBE" w:rsidRDefault="008015EE" w:rsidP="008015EE">
      <w:pPr>
        <w:spacing w:after="0"/>
        <w:ind w:left="851"/>
        <w:rPr>
          <w:rFonts w:cs="Times New Roman"/>
        </w:rPr>
      </w:pPr>
      <w:r w:rsidRPr="00782DBE">
        <w:rPr>
          <w:rFonts w:cs="Times New Roman"/>
        </w:rPr>
        <w:t>Az építés költségei</w:t>
      </w:r>
    </w:p>
    <w:p w14:paraId="75DB3797" w14:textId="77777777" w:rsidR="008015EE" w:rsidRPr="00782DBE" w:rsidRDefault="008015EE" w:rsidP="008015EE">
      <w:pPr>
        <w:spacing w:after="0"/>
        <w:ind w:left="851"/>
        <w:rPr>
          <w:rFonts w:cs="Times New Roman"/>
        </w:rPr>
      </w:pPr>
      <w:r w:rsidRPr="00782DBE">
        <w:rPr>
          <w:rFonts w:cs="Times New Roman"/>
        </w:rPr>
        <w:t>Az építést kiszolgáló folyamatok</w:t>
      </w:r>
    </w:p>
    <w:p w14:paraId="75F0A472" w14:textId="77777777" w:rsidR="008015EE" w:rsidRPr="00782DBE" w:rsidRDefault="008015EE" w:rsidP="008015EE">
      <w:pPr>
        <w:spacing w:after="0"/>
        <w:ind w:left="851"/>
        <w:rPr>
          <w:rFonts w:cs="Times New Roman"/>
        </w:rPr>
      </w:pPr>
      <w:r w:rsidRPr="00782DBE">
        <w:rPr>
          <w:rFonts w:cs="Times New Roman"/>
        </w:rPr>
        <w:t xml:space="preserve">Költségvetés, költségbecslés készítése </w:t>
      </w:r>
    </w:p>
    <w:p w14:paraId="2BE1AEB7" w14:textId="77777777" w:rsidR="008015EE" w:rsidRPr="00782DBE" w:rsidRDefault="008015EE" w:rsidP="008015EE">
      <w:pPr>
        <w:spacing w:after="0"/>
        <w:ind w:left="851"/>
        <w:rPr>
          <w:rFonts w:cs="Times New Roman"/>
        </w:rPr>
      </w:pPr>
      <w:r w:rsidRPr="00782DBE">
        <w:rPr>
          <w:rFonts w:cs="Times New Roman"/>
        </w:rPr>
        <w:t>Organizációs tervek</w:t>
      </w:r>
    </w:p>
    <w:p w14:paraId="0BF85B5B" w14:textId="77777777" w:rsidR="008015EE" w:rsidRPr="00782DBE" w:rsidRDefault="008015EE" w:rsidP="008015EE">
      <w:pPr>
        <w:spacing w:after="0"/>
        <w:ind w:left="851"/>
        <w:rPr>
          <w:rFonts w:cs="Times New Roman"/>
        </w:rPr>
      </w:pPr>
      <w:r w:rsidRPr="00782DBE">
        <w:rPr>
          <w:rFonts w:cs="Times New Roman"/>
        </w:rPr>
        <w:t>Munkaszervezés, a megvalósítás helyszíni előkészítése</w:t>
      </w:r>
    </w:p>
    <w:p w14:paraId="51D5605D" w14:textId="77777777" w:rsidR="008015EE" w:rsidRPr="00782DBE" w:rsidRDefault="008015EE" w:rsidP="008015EE">
      <w:pPr>
        <w:spacing w:after="0"/>
        <w:ind w:left="851"/>
        <w:rPr>
          <w:rFonts w:cs="Times New Roman"/>
        </w:rPr>
      </w:pPr>
      <w:r w:rsidRPr="00782DBE">
        <w:rPr>
          <w:rFonts w:cs="Times New Roman"/>
        </w:rPr>
        <w:t>Anyaggazdálkodás, tárolás, raktározás</w:t>
      </w:r>
    </w:p>
    <w:p w14:paraId="01DEB35E" w14:textId="77777777" w:rsidR="008015EE" w:rsidRPr="00782DBE" w:rsidRDefault="008015EE" w:rsidP="008015EE">
      <w:pPr>
        <w:spacing w:after="0"/>
        <w:ind w:left="851"/>
        <w:rPr>
          <w:rFonts w:cs="Times New Roman"/>
        </w:rPr>
      </w:pPr>
      <w:r w:rsidRPr="00782DBE">
        <w:rPr>
          <w:rFonts w:cs="Times New Roman"/>
        </w:rPr>
        <w:t>Anyagszükséglet meghatározása műszaki tervekből</w:t>
      </w:r>
    </w:p>
    <w:p w14:paraId="5793DFFC" w14:textId="77777777" w:rsidR="008015EE" w:rsidRPr="00782DBE" w:rsidRDefault="008015EE" w:rsidP="008015EE">
      <w:pPr>
        <w:spacing w:after="0"/>
        <w:ind w:left="851"/>
        <w:rPr>
          <w:rFonts w:cs="Times New Roman"/>
        </w:rPr>
      </w:pPr>
      <w:r w:rsidRPr="00782DBE">
        <w:rPr>
          <w:rFonts w:cs="Times New Roman"/>
        </w:rPr>
        <w:t>Az anyagfelhasználás és dokumentálása</w:t>
      </w:r>
    </w:p>
    <w:p w14:paraId="5F04A149" w14:textId="77777777" w:rsidR="008015EE" w:rsidRPr="00782DBE" w:rsidRDefault="008015EE" w:rsidP="008015EE">
      <w:pPr>
        <w:spacing w:after="0"/>
        <w:ind w:left="851"/>
        <w:rPr>
          <w:rFonts w:cs="Times New Roman"/>
        </w:rPr>
      </w:pPr>
      <w:r w:rsidRPr="00782DBE">
        <w:rPr>
          <w:rFonts w:cs="Times New Roman"/>
        </w:rPr>
        <w:t>Építéshelyi adminisztráció</w:t>
      </w:r>
    </w:p>
    <w:p w14:paraId="4FAC5D16" w14:textId="77777777" w:rsidR="008015EE" w:rsidRPr="00782DBE" w:rsidRDefault="008015EE" w:rsidP="008015EE">
      <w:pPr>
        <w:spacing w:after="0"/>
        <w:ind w:left="851"/>
        <w:rPr>
          <w:rFonts w:cs="Times New Roman"/>
        </w:rPr>
      </w:pPr>
      <w:r w:rsidRPr="00782DBE">
        <w:rPr>
          <w:rFonts w:cs="Times New Roman"/>
        </w:rPr>
        <w:t>Anyagkimutatások, csomóponti rajzok</w:t>
      </w:r>
    </w:p>
    <w:p w14:paraId="227C0097" w14:textId="77777777" w:rsidR="008015EE" w:rsidRPr="00782DBE" w:rsidRDefault="008015EE" w:rsidP="008015EE">
      <w:pPr>
        <w:spacing w:after="0"/>
        <w:ind w:left="851"/>
        <w:rPr>
          <w:rFonts w:cs="Times New Roman"/>
        </w:rPr>
      </w:pPr>
      <w:r w:rsidRPr="00782DBE">
        <w:rPr>
          <w:rFonts w:cs="Times New Roman"/>
        </w:rPr>
        <w:t>Szakvélemények, minősítések</w:t>
      </w:r>
    </w:p>
    <w:p w14:paraId="0A2F7467" w14:textId="54C80EB9" w:rsidR="008015EE" w:rsidRPr="00782DBE" w:rsidRDefault="00BE456E" w:rsidP="008015EE">
      <w:pPr>
        <w:spacing w:after="0"/>
        <w:ind w:left="851"/>
        <w:rPr>
          <w:rFonts w:cs="Times New Roman"/>
        </w:rPr>
      </w:pPr>
      <w:r>
        <w:rPr>
          <w:rFonts w:cs="Times New Roman"/>
        </w:rPr>
        <w:t>A kivitelezés befejező szakasza</w:t>
      </w:r>
    </w:p>
    <w:p w14:paraId="59915B33" w14:textId="336EA9E3" w:rsidR="008015EE" w:rsidRPr="00782DBE" w:rsidRDefault="008015EE" w:rsidP="008015EE">
      <w:pPr>
        <w:spacing w:after="0"/>
        <w:ind w:left="851"/>
        <w:rPr>
          <w:rFonts w:cs="Times New Roman"/>
        </w:rPr>
      </w:pPr>
      <w:r w:rsidRPr="00782DBE">
        <w:rPr>
          <w:rFonts w:cs="Times New Roman"/>
        </w:rPr>
        <w:t>Átadás után</w:t>
      </w:r>
      <w:r w:rsidR="00BE456E">
        <w:rPr>
          <w:rFonts w:cs="Times New Roman"/>
        </w:rPr>
        <w:t>i feladatok</w:t>
      </w:r>
    </w:p>
    <w:p w14:paraId="5858A6F6" w14:textId="334E8EF0" w:rsidR="00A23F09" w:rsidRPr="00782DBE" w:rsidRDefault="008015EE" w:rsidP="008015EE">
      <w:pPr>
        <w:spacing w:after="0"/>
        <w:ind w:left="851"/>
        <w:rPr>
          <w:rFonts w:cs="Times New Roman"/>
        </w:rPr>
      </w:pPr>
      <w:r w:rsidRPr="00782DBE">
        <w:rPr>
          <w:rFonts w:cs="Times New Roman"/>
        </w:rPr>
        <w:t>Árvíz</w:t>
      </w:r>
      <w:r w:rsidR="00BE456E">
        <w:rPr>
          <w:rFonts w:cs="Times New Roman"/>
        </w:rPr>
        <w:t>-</w:t>
      </w:r>
      <w:r w:rsidRPr="00782DBE">
        <w:rPr>
          <w:rFonts w:cs="Times New Roman"/>
        </w:rPr>
        <w:t>, helyi vízkár</w:t>
      </w:r>
      <w:r w:rsidR="00BE456E">
        <w:rPr>
          <w:rFonts w:cs="Times New Roman"/>
        </w:rPr>
        <w:t>-</w:t>
      </w:r>
      <w:r w:rsidRPr="00782DBE">
        <w:rPr>
          <w:rFonts w:cs="Times New Roman"/>
        </w:rPr>
        <w:t xml:space="preserve"> és belvízvédekezés szervezés</w:t>
      </w:r>
      <w:r w:rsidR="00BE456E">
        <w:rPr>
          <w:rFonts w:cs="Times New Roman"/>
        </w:rPr>
        <w:t>e</w:t>
      </w:r>
    </w:p>
    <w:p w14:paraId="5C0A1949" w14:textId="77777777" w:rsidR="00A23F09" w:rsidRPr="00782DBE" w:rsidRDefault="00A23F09" w:rsidP="00A23F09">
      <w:pPr>
        <w:tabs>
          <w:tab w:val="left" w:pos="1418"/>
          <w:tab w:val="right" w:pos="9072"/>
        </w:tabs>
        <w:spacing w:after="0"/>
        <w:ind w:left="851"/>
        <w:rPr>
          <w:rFonts w:cs="Times New Roman"/>
        </w:rPr>
      </w:pPr>
    </w:p>
    <w:p w14:paraId="0A78F145" w14:textId="05544DFB" w:rsidR="00A23F09" w:rsidRPr="00782DBE" w:rsidRDefault="008015EE"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Számítógépes adatfeldolgozás</w:t>
      </w:r>
    </w:p>
    <w:p w14:paraId="5CCC9F2F" w14:textId="77777777" w:rsidR="00A23F09" w:rsidRPr="00782DBE" w:rsidRDefault="00A23F09" w:rsidP="00A23F09">
      <w:pPr>
        <w:spacing w:after="0"/>
        <w:ind w:left="851"/>
        <w:rPr>
          <w:rFonts w:cs="Times New Roman"/>
        </w:rPr>
      </w:pPr>
      <w:r w:rsidRPr="00782DBE">
        <w:rPr>
          <w:rFonts w:cs="Times New Roman"/>
        </w:rPr>
        <w:t>A témakör részletes kifejtése</w:t>
      </w:r>
    </w:p>
    <w:p w14:paraId="3103B3FA" w14:textId="77777777" w:rsidR="00A23F09" w:rsidRPr="00782DBE" w:rsidRDefault="00A23F09" w:rsidP="00A23F09">
      <w:pPr>
        <w:tabs>
          <w:tab w:val="left" w:pos="1418"/>
          <w:tab w:val="right" w:pos="9072"/>
        </w:tabs>
        <w:spacing w:after="0"/>
        <w:ind w:left="851"/>
        <w:rPr>
          <w:rFonts w:cs="Times New Roman"/>
        </w:rPr>
      </w:pPr>
    </w:p>
    <w:p w14:paraId="761C58DB" w14:textId="77777777" w:rsidR="00A23F09" w:rsidRPr="00782DBE" w:rsidRDefault="00A23F09"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Témakör 4</w:t>
      </w:r>
    </w:p>
    <w:p w14:paraId="5F9C6C32" w14:textId="77777777" w:rsidR="008015EE" w:rsidRPr="00782DBE" w:rsidRDefault="008015EE" w:rsidP="008015EE">
      <w:pPr>
        <w:spacing w:after="0"/>
        <w:ind w:left="851"/>
        <w:rPr>
          <w:rFonts w:cs="Times New Roman"/>
        </w:rPr>
      </w:pPr>
      <w:r w:rsidRPr="00782DBE">
        <w:rPr>
          <w:rFonts w:cs="Times New Roman"/>
        </w:rPr>
        <w:t xml:space="preserve">Munkanaplók, gépüzemnaplók vezetése, tartalmi, formai követelményei </w:t>
      </w:r>
    </w:p>
    <w:p w14:paraId="0EEFA457" w14:textId="77777777" w:rsidR="008015EE" w:rsidRPr="00782DBE" w:rsidRDefault="008015EE" w:rsidP="008015EE">
      <w:pPr>
        <w:spacing w:after="0"/>
        <w:ind w:left="851"/>
        <w:rPr>
          <w:rFonts w:cs="Times New Roman"/>
        </w:rPr>
      </w:pPr>
      <w:r w:rsidRPr="00782DBE">
        <w:rPr>
          <w:rFonts w:cs="Times New Roman"/>
        </w:rPr>
        <w:t>Gépkönyvvezetés</w:t>
      </w:r>
    </w:p>
    <w:p w14:paraId="1A805FD8" w14:textId="77777777" w:rsidR="008015EE" w:rsidRPr="00782DBE" w:rsidRDefault="008015EE" w:rsidP="008015EE">
      <w:pPr>
        <w:spacing w:after="0"/>
        <w:ind w:left="851"/>
        <w:rPr>
          <w:rFonts w:cs="Times New Roman"/>
        </w:rPr>
      </w:pPr>
      <w:r w:rsidRPr="00782DBE">
        <w:rPr>
          <w:rFonts w:cs="Times New Roman"/>
        </w:rPr>
        <w:t>Mérési jegyzőkönyvek vezetése</w:t>
      </w:r>
    </w:p>
    <w:p w14:paraId="49E9AAD3" w14:textId="77777777" w:rsidR="008015EE" w:rsidRPr="00782DBE" w:rsidRDefault="008015EE" w:rsidP="008015EE">
      <w:pPr>
        <w:spacing w:after="0"/>
        <w:ind w:left="851"/>
        <w:rPr>
          <w:rFonts w:cs="Times New Roman"/>
        </w:rPr>
      </w:pPr>
      <w:r w:rsidRPr="00782DBE">
        <w:rPr>
          <w:rFonts w:cs="Times New Roman"/>
        </w:rPr>
        <w:t>Üzemi adatok, paraméterek rögzítése, nyilvántartása</w:t>
      </w:r>
    </w:p>
    <w:p w14:paraId="244B33D3" w14:textId="77777777" w:rsidR="008015EE" w:rsidRPr="00782DBE" w:rsidRDefault="008015EE" w:rsidP="008015EE">
      <w:pPr>
        <w:spacing w:after="0"/>
        <w:ind w:left="851"/>
        <w:rPr>
          <w:rFonts w:cs="Times New Roman"/>
        </w:rPr>
      </w:pPr>
      <w:r w:rsidRPr="00782DBE">
        <w:rPr>
          <w:rFonts w:cs="Times New Roman"/>
        </w:rPr>
        <w:t>Készletnyilvántartás, készletnyilvántartó alkalmazások kezelése</w:t>
      </w:r>
    </w:p>
    <w:p w14:paraId="740FF0F4" w14:textId="77777777" w:rsidR="008015EE" w:rsidRPr="00782DBE" w:rsidRDefault="008015EE" w:rsidP="008015EE">
      <w:pPr>
        <w:spacing w:after="0"/>
        <w:ind w:left="851"/>
        <w:rPr>
          <w:rFonts w:cs="Times New Roman"/>
        </w:rPr>
      </w:pPr>
      <w:r w:rsidRPr="00782DBE">
        <w:rPr>
          <w:rFonts w:cs="Times New Roman"/>
        </w:rPr>
        <w:t>Költségbecslés készítése</w:t>
      </w:r>
    </w:p>
    <w:p w14:paraId="229BAF89" w14:textId="77777777" w:rsidR="008015EE" w:rsidRPr="00782DBE" w:rsidRDefault="008015EE" w:rsidP="008015EE">
      <w:pPr>
        <w:spacing w:after="0"/>
        <w:ind w:left="851"/>
        <w:rPr>
          <w:rFonts w:cs="Times New Roman"/>
        </w:rPr>
      </w:pPr>
      <w:r w:rsidRPr="00782DBE">
        <w:rPr>
          <w:rFonts w:cs="Times New Roman"/>
        </w:rPr>
        <w:t>Organizációs tervrészlet készítése</w:t>
      </w:r>
    </w:p>
    <w:p w14:paraId="49A9EE04" w14:textId="77777777" w:rsidR="008015EE" w:rsidRPr="00782DBE" w:rsidRDefault="008015EE" w:rsidP="008015EE">
      <w:pPr>
        <w:spacing w:after="0"/>
        <w:ind w:left="851"/>
        <w:rPr>
          <w:rFonts w:cs="Times New Roman"/>
        </w:rPr>
      </w:pPr>
      <w:r w:rsidRPr="00782DBE">
        <w:rPr>
          <w:rFonts w:cs="Times New Roman"/>
        </w:rPr>
        <w:t>Tervező programok használata</w:t>
      </w:r>
    </w:p>
    <w:p w14:paraId="171CE1BA" w14:textId="77777777" w:rsidR="008015EE" w:rsidRPr="00782DBE" w:rsidRDefault="008015EE" w:rsidP="008015EE">
      <w:pPr>
        <w:spacing w:after="0"/>
        <w:ind w:left="851"/>
        <w:rPr>
          <w:rFonts w:cs="Times New Roman"/>
        </w:rPr>
      </w:pPr>
      <w:r w:rsidRPr="00782DBE">
        <w:rPr>
          <w:rFonts w:cs="Times New Roman"/>
        </w:rPr>
        <w:t>Egyszerű műtárgyak modellezése</w:t>
      </w:r>
    </w:p>
    <w:p w14:paraId="4A0C60FB" w14:textId="77777777" w:rsidR="008015EE" w:rsidRPr="00782DBE" w:rsidRDefault="008015EE" w:rsidP="008015EE">
      <w:pPr>
        <w:spacing w:after="0"/>
        <w:ind w:left="851"/>
        <w:rPr>
          <w:rFonts w:cs="Times New Roman"/>
        </w:rPr>
      </w:pPr>
      <w:r w:rsidRPr="00782DBE">
        <w:rPr>
          <w:rFonts w:cs="Times New Roman"/>
        </w:rPr>
        <w:t>Anyagigény meghatározás</w:t>
      </w:r>
    </w:p>
    <w:p w14:paraId="57F150CD" w14:textId="77777777" w:rsidR="008015EE" w:rsidRPr="00782DBE" w:rsidRDefault="008015EE" w:rsidP="008015EE">
      <w:pPr>
        <w:spacing w:after="0"/>
        <w:ind w:left="851"/>
        <w:rPr>
          <w:rFonts w:cs="Times New Roman"/>
        </w:rPr>
      </w:pPr>
      <w:r w:rsidRPr="00782DBE">
        <w:rPr>
          <w:rFonts w:cs="Times New Roman"/>
        </w:rPr>
        <w:t xml:space="preserve">Résztervezési feladatok készítése </w:t>
      </w:r>
    </w:p>
    <w:p w14:paraId="3889BDFF" w14:textId="06509093" w:rsidR="00A23F09" w:rsidRPr="00782DBE" w:rsidRDefault="008015EE" w:rsidP="008015EE">
      <w:pPr>
        <w:spacing w:after="0"/>
        <w:ind w:left="851"/>
        <w:rPr>
          <w:rFonts w:cs="Times New Roman"/>
        </w:rPr>
      </w:pPr>
      <w:r w:rsidRPr="00782DBE">
        <w:rPr>
          <w:rFonts w:cs="Times New Roman"/>
        </w:rPr>
        <w:t>Geodéziai mérések eredményeinek feldolgozása</w:t>
      </w:r>
    </w:p>
    <w:p w14:paraId="174AC3F8" w14:textId="77777777" w:rsidR="00A23F09" w:rsidRPr="00782DBE" w:rsidRDefault="00A23F09" w:rsidP="00A23F09">
      <w:pPr>
        <w:tabs>
          <w:tab w:val="left" w:pos="1418"/>
          <w:tab w:val="right" w:pos="9072"/>
        </w:tabs>
        <w:spacing w:after="0"/>
        <w:ind w:left="851"/>
        <w:rPr>
          <w:rFonts w:cs="Times New Roman"/>
        </w:rPr>
      </w:pPr>
    </w:p>
    <w:p w14:paraId="620D9507"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3E1B2368" w14:textId="6C7FF219" w:rsidR="00A23F09" w:rsidRPr="00782DBE" w:rsidRDefault="008015EE" w:rsidP="00A23F09">
      <w:pPr>
        <w:spacing w:after="0"/>
        <w:ind w:left="426"/>
        <w:rPr>
          <w:rFonts w:cs="Times New Roman"/>
        </w:rPr>
      </w:pPr>
      <w:r w:rsidRPr="00782DBE">
        <w:rPr>
          <w:rFonts w:cs="Times New Roman"/>
        </w:rPr>
        <w:t>Tanterem, számítógépes szaktanterem</w:t>
      </w:r>
    </w:p>
    <w:p w14:paraId="322A32E9" w14:textId="77777777" w:rsidR="00A23F09" w:rsidRPr="00782DBE" w:rsidRDefault="00A23F09" w:rsidP="00A23F09">
      <w:pPr>
        <w:spacing w:after="0"/>
        <w:ind w:left="426"/>
        <w:rPr>
          <w:rFonts w:cs="Times New Roman"/>
        </w:rPr>
      </w:pPr>
    </w:p>
    <w:p w14:paraId="54B1C805"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435356DC" w14:textId="3FEE01CA"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6F38171A" w14:textId="77777777" w:rsidR="00A23F09" w:rsidRPr="00782DBE" w:rsidRDefault="00A23F09" w:rsidP="00A23F09">
      <w:pPr>
        <w:spacing w:after="0"/>
        <w:ind w:left="426"/>
        <w:rPr>
          <w:rFonts w:cs="Times New Roman"/>
        </w:rPr>
      </w:pPr>
    </w:p>
    <w:p w14:paraId="54ED6D43" w14:textId="74EE823A" w:rsidR="00A23F09" w:rsidRPr="00782DBE" w:rsidRDefault="008015EE" w:rsidP="00A23F09">
      <w:pPr>
        <w:pStyle w:val="Listaszerbekezds"/>
        <w:numPr>
          <w:ilvl w:val="0"/>
          <w:numId w:val="8"/>
        </w:numPr>
        <w:tabs>
          <w:tab w:val="right" w:pos="9072"/>
        </w:tabs>
        <w:spacing w:after="0"/>
        <w:rPr>
          <w:rFonts w:cs="Times New Roman"/>
          <w:b/>
        </w:rPr>
      </w:pPr>
      <w:r w:rsidRPr="00782DBE">
        <w:rPr>
          <w:rFonts w:cs="Times New Roman"/>
          <w:b/>
        </w:rPr>
        <w:t xml:space="preserve">Vízgépészeti </w:t>
      </w:r>
      <w:r w:rsidR="00BE456E">
        <w:rPr>
          <w:rFonts w:cs="Times New Roman"/>
          <w:b/>
        </w:rPr>
        <w:t>gyakorlatok</w:t>
      </w:r>
      <w:r w:rsidR="00A23F09" w:rsidRPr="00782DBE">
        <w:rPr>
          <w:rFonts w:cs="Times New Roman"/>
          <w:b/>
        </w:rPr>
        <w:t xml:space="preserve"> tantárgy</w:t>
      </w:r>
      <w:r w:rsidR="00A23F09" w:rsidRPr="00782DBE">
        <w:rPr>
          <w:rFonts w:cs="Times New Roman"/>
          <w:b/>
        </w:rPr>
        <w:tab/>
      </w:r>
      <w:r w:rsidR="00C12426" w:rsidRPr="00782DBE">
        <w:rPr>
          <w:rFonts w:cs="Times New Roman"/>
          <w:b/>
        </w:rPr>
        <w:t>155</w:t>
      </w:r>
      <w:r w:rsidR="00A23F09" w:rsidRPr="00782DBE">
        <w:rPr>
          <w:rFonts w:cs="Times New Roman"/>
          <w:b/>
        </w:rPr>
        <w:t xml:space="preserve"> óra/</w:t>
      </w:r>
      <w:r w:rsidR="00C12426" w:rsidRPr="00782DBE">
        <w:rPr>
          <w:rFonts w:cs="Times New Roman"/>
          <w:b/>
        </w:rPr>
        <w:t>155</w:t>
      </w:r>
      <w:r w:rsidR="00A23F09" w:rsidRPr="00782DBE">
        <w:rPr>
          <w:rFonts w:cs="Times New Roman"/>
          <w:b/>
        </w:rPr>
        <w:t xml:space="preserve"> óra*</w:t>
      </w:r>
    </w:p>
    <w:p w14:paraId="33859648" w14:textId="7D700CD6"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26E3140F" w14:textId="77777777" w:rsidR="00A23F09" w:rsidRPr="00782DBE" w:rsidRDefault="00A23F09" w:rsidP="00A23F09">
      <w:pPr>
        <w:spacing w:after="0"/>
        <w:ind w:left="426"/>
        <w:rPr>
          <w:rFonts w:cs="Times New Roman"/>
        </w:rPr>
      </w:pPr>
    </w:p>
    <w:p w14:paraId="70855D5C" w14:textId="0E1FF12E" w:rsidR="00A23F09" w:rsidRPr="00782DBE" w:rsidRDefault="00A23F09" w:rsidP="00A23F09">
      <w:pPr>
        <w:spacing w:after="0"/>
        <w:ind w:left="426"/>
        <w:rPr>
          <w:rFonts w:cs="Times New Roman"/>
        </w:rPr>
      </w:pPr>
      <w:r w:rsidRPr="00782DBE">
        <w:rPr>
          <w:rFonts w:cs="Times New Roman"/>
        </w:rPr>
        <w:t>A tantárgy a főszakképesítéshez kapcsolódik.</w:t>
      </w:r>
    </w:p>
    <w:p w14:paraId="475B916D" w14:textId="77777777" w:rsidR="00A23F09" w:rsidRPr="00782DBE" w:rsidRDefault="00A23F09" w:rsidP="00A23F09">
      <w:pPr>
        <w:spacing w:after="0"/>
        <w:ind w:left="426"/>
        <w:rPr>
          <w:rFonts w:cs="Times New Roman"/>
        </w:rPr>
      </w:pPr>
    </w:p>
    <w:p w14:paraId="1EE6D7F1"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18F70E1F" w14:textId="7D06F276" w:rsidR="00A23F09" w:rsidRPr="00782DBE" w:rsidRDefault="008015EE" w:rsidP="00A23F09">
      <w:pPr>
        <w:spacing w:after="0"/>
        <w:ind w:left="426"/>
        <w:rPr>
          <w:rFonts w:cs="Times New Roman"/>
        </w:rPr>
      </w:pPr>
      <w:r w:rsidRPr="00782DBE">
        <w:rPr>
          <w:rFonts w:cs="Times New Roman"/>
        </w:rPr>
        <w:t>A vízgépészeti gyakorlatok tantárgy célja az elméleti ismeretek: a vízmű üzemeltetés gépei, a csatornamű üzemeltetés gépei és a hálózat üzemeltetés gépei, anyagai témakörben gyakorlati tevékenység formájában átadni az ismereteket.</w:t>
      </w:r>
    </w:p>
    <w:p w14:paraId="58E57F5F" w14:textId="77777777" w:rsidR="00A23F09" w:rsidRPr="00782DBE" w:rsidRDefault="00A23F09" w:rsidP="00A23F09">
      <w:pPr>
        <w:spacing w:after="0"/>
        <w:ind w:left="426"/>
        <w:rPr>
          <w:rFonts w:cs="Times New Roman"/>
        </w:rPr>
      </w:pPr>
    </w:p>
    <w:p w14:paraId="77543D9E"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75CCDBFE" w14:textId="0BFCC59B" w:rsidR="00A23F09" w:rsidRPr="00782DBE" w:rsidRDefault="008015EE"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4F209A61" w14:textId="77777777" w:rsidR="00A23F09" w:rsidRPr="00782DBE" w:rsidRDefault="00A23F09" w:rsidP="00A23F09">
      <w:pPr>
        <w:spacing w:after="0"/>
        <w:ind w:left="426"/>
        <w:rPr>
          <w:rFonts w:cs="Times New Roman"/>
        </w:rPr>
      </w:pPr>
    </w:p>
    <w:p w14:paraId="30CF65DD"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1F8394F9" w14:textId="5D9A8A48" w:rsidR="00A23F09" w:rsidRPr="00782DBE" w:rsidRDefault="008015EE"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Vízmű</w:t>
      </w:r>
      <w:r w:rsidR="00BE456E">
        <w:rPr>
          <w:rFonts w:cs="Times New Roman"/>
          <w:b/>
          <w:i/>
        </w:rPr>
        <w:t>-</w:t>
      </w:r>
      <w:r w:rsidRPr="00782DBE">
        <w:rPr>
          <w:rFonts w:cs="Times New Roman"/>
          <w:b/>
          <w:i/>
        </w:rPr>
        <w:t>üzemeltetés feladatai</w:t>
      </w:r>
    </w:p>
    <w:p w14:paraId="5096519F" w14:textId="0CB7E133" w:rsidR="008015EE" w:rsidRPr="00782DBE" w:rsidRDefault="008015EE" w:rsidP="008015EE">
      <w:pPr>
        <w:spacing w:after="0"/>
        <w:ind w:left="851"/>
        <w:rPr>
          <w:rFonts w:cs="Times New Roman"/>
        </w:rPr>
      </w:pPr>
      <w:r w:rsidRPr="00782DBE">
        <w:rPr>
          <w:rFonts w:cs="Times New Roman"/>
        </w:rPr>
        <w:t xml:space="preserve">Egyszerűbb részegységek szétszerelése, hiba felvételezése, alkatrész-javítás vagy </w:t>
      </w:r>
      <w:proofErr w:type="spellStart"/>
      <w:r w:rsidR="00BE456E">
        <w:rPr>
          <w:rFonts w:cs="Times New Roman"/>
        </w:rPr>
        <w:t>-</w:t>
      </w:r>
      <w:r w:rsidRPr="00782DBE">
        <w:rPr>
          <w:rFonts w:cs="Times New Roman"/>
        </w:rPr>
        <w:t>csere</w:t>
      </w:r>
      <w:proofErr w:type="spellEnd"/>
      <w:r w:rsidRPr="00782DBE">
        <w:rPr>
          <w:rFonts w:cs="Times New Roman"/>
        </w:rPr>
        <w:t xml:space="preserve"> végrehajtása, összeszerelés, ellenőrzés</w:t>
      </w:r>
    </w:p>
    <w:p w14:paraId="31C62F35" w14:textId="77777777" w:rsidR="008015EE" w:rsidRPr="00782DBE" w:rsidRDefault="008015EE" w:rsidP="008015EE">
      <w:pPr>
        <w:spacing w:after="0"/>
        <w:ind w:left="851"/>
        <w:rPr>
          <w:rFonts w:cs="Times New Roman"/>
        </w:rPr>
      </w:pPr>
      <w:r w:rsidRPr="00782DBE">
        <w:rPr>
          <w:rFonts w:cs="Times New Roman"/>
        </w:rPr>
        <w:t>Szivattyúüzemi mérések, szivattyú-kiválasztási feladatok</w:t>
      </w:r>
    </w:p>
    <w:p w14:paraId="1B0DD40E" w14:textId="77777777" w:rsidR="008015EE" w:rsidRPr="00782DBE" w:rsidRDefault="008015EE" w:rsidP="008015EE">
      <w:pPr>
        <w:spacing w:after="0"/>
        <w:ind w:left="851"/>
        <w:rPr>
          <w:rFonts w:cs="Times New Roman"/>
        </w:rPr>
      </w:pPr>
      <w:r w:rsidRPr="00782DBE">
        <w:rPr>
          <w:rFonts w:cs="Times New Roman"/>
        </w:rPr>
        <w:t>Számítógéppel segített mérés és adatfeldolgozás</w:t>
      </w:r>
    </w:p>
    <w:p w14:paraId="7C8CE1B8" w14:textId="77777777" w:rsidR="008015EE" w:rsidRPr="00782DBE" w:rsidRDefault="008015EE" w:rsidP="008015EE">
      <w:pPr>
        <w:spacing w:after="0"/>
        <w:ind w:left="851"/>
        <w:rPr>
          <w:rFonts w:cs="Times New Roman"/>
        </w:rPr>
      </w:pPr>
      <w:r w:rsidRPr="00782DBE">
        <w:rPr>
          <w:rFonts w:cs="Times New Roman"/>
        </w:rPr>
        <w:t>A vízkivételi, vízbeszerzési műtárgyak gépi berendezéseinek üzemeltetése</w:t>
      </w:r>
    </w:p>
    <w:p w14:paraId="43BC385E" w14:textId="11656B67" w:rsidR="008015EE" w:rsidRPr="00782DBE" w:rsidRDefault="008015EE" w:rsidP="008015EE">
      <w:pPr>
        <w:spacing w:after="0"/>
        <w:ind w:left="851"/>
        <w:rPr>
          <w:rFonts w:cs="Times New Roman"/>
        </w:rPr>
      </w:pPr>
      <w:r w:rsidRPr="00782DBE">
        <w:rPr>
          <w:rFonts w:cs="Times New Roman"/>
        </w:rPr>
        <w:t>Szivattyúüzemi jellemzők üzemi mérési feladatainak leírása, a m</w:t>
      </w:r>
      <w:r w:rsidR="00BE456E">
        <w:rPr>
          <w:rFonts w:cs="Times New Roman"/>
        </w:rPr>
        <w:t>érési eredmények dokumentálása</w:t>
      </w:r>
      <w:r w:rsidRPr="00782DBE">
        <w:rPr>
          <w:rFonts w:cs="Times New Roman"/>
        </w:rPr>
        <w:t xml:space="preserve"> </w:t>
      </w:r>
    </w:p>
    <w:p w14:paraId="26CB56FA" w14:textId="77777777" w:rsidR="008015EE" w:rsidRPr="00782DBE" w:rsidRDefault="008015EE" w:rsidP="008015EE">
      <w:pPr>
        <w:spacing w:after="0"/>
        <w:ind w:left="851"/>
        <w:rPr>
          <w:rFonts w:cs="Times New Roman"/>
        </w:rPr>
      </w:pPr>
      <w:r w:rsidRPr="00782DBE">
        <w:rPr>
          <w:rFonts w:cs="Times New Roman"/>
        </w:rPr>
        <w:t>Szivattyúk beüzemelése, karbantartási feladatai</w:t>
      </w:r>
    </w:p>
    <w:p w14:paraId="61D46CB7" w14:textId="77777777" w:rsidR="008015EE" w:rsidRPr="00782DBE" w:rsidRDefault="008015EE" w:rsidP="008015EE">
      <w:pPr>
        <w:spacing w:after="0"/>
        <w:ind w:left="851"/>
        <w:rPr>
          <w:rFonts w:cs="Times New Roman"/>
        </w:rPr>
      </w:pPr>
      <w:r w:rsidRPr="00782DBE">
        <w:rPr>
          <w:rFonts w:cs="Times New Roman"/>
        </w:rPr>
        <w:t>A szivattyú és csővezeték együttes üzemének jellemzése, a szivattyúk szabályozási módjainak értelmezése, grafikus ábrázolása, a munkapont meghatározása</w:t>
      </w:r>
    </w:p>
    <w:p w14:paraId="2D5B95A7" w14:textId="77777777" w:rsidR="008015EE" w:rsidRPr="00782DBE" w:rsidRDefault="008015EE" w:rsidP="008015EE">
      <w:pPr>
        <w:spacing w:after="0"/>
        <w:ind w:left="851"/>
        <w:rPr>
          <w:rFonts w:cs="Times New Roman"/>
        </w:rPr>
      </w:pPr>
      <w:r w:rsidRPr="00782DBE">
        <w:rPr>
          <w:rFonts w:cs="Times New Roman"/>
        </w:rPr>
        <w:t>Hidrofor egység üzembe helyezése, beszabályozása</w:t>
      </w:r>
    </w:p>
    <w:p w14:paraId="15F6C517" w14:textId="2C0096D5" w:rsidR="00A23F09" w:rsidRPr="00782DBE" w:rsidRDefault="008015EE" w:rsidP="008015EE">
      <w:pPr>
        <w:spacing w:after="0"/>
        <w:ind w:left="851"/>
        <w:rPr>
          <w:rFonts w:cs="Times New Roman"/>
        </w:rPr>
      </w:pPr>
      <w:r w:rsidRPr="00782DBE">
        <w:rPr>
          <w:rFonts w:cs="Times New Roman"/>
        </w:rPr>
        <w:t>Fürdőüzemi berendezések üzemeltetési jellemzői</w:t>
      </w:r>
    </w:p>
    <w:p w14:paraId="36F3B269" w14:textId="77777777" w:rsidR="00A23F09" w:rsidRPr="00782DBE" w:rsidRDefault="00A23F09" w:rsidP="00A23F09">
      <w:pPr>
        <w:tabs>
          <w:tab w:val="left" w:pos="1418"/>
          <w:tab w:val="right" w:pos="9072"/>
        </w:tabs>
        <w:spacing w:after="0"/>
        <w:ind w:left="851"/>
        <w:rPr>
          <w:rFonts w:cs="Times New Roman"/>
        </w:rPr>
      </w:pPr>
    </w:p>
    <w:p w14:paraId="3E1042AE" w14:textId="0077EFD5" w:rsidR="00A23F09" w:rsidRPr="00782DBE" w:rsidRDefault="008015EE"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Csatornamű</w:t>
      </w:r>
      <w:r w:rsidR="00BE456E">
        <w:rPr>
          <w:rFonts w:cs="Times New Roman"/>
          <w:b/>
          <w:i/>
        </w:rPr>
        <w:t>-</w:t>
      </w:r>
      <w:r w:rsidRPr="00782DBE">
        <w:rPr>
          <w:rFonts w:cs="Times New Roman"/>
          <w:b/>
          <w:i/>
        </w:rPr>
        <w:t xml:space="preserve">üzemeltetés </w:t>
      </w:r>
    </w:p>
    <w:p w14:paraId="76C8C13D" w14:textId="40C78698" w:rsidR="008015EE" w:rsidRPr="00782DBE" w:rsidRDefault="008015EE" w:rsidP="008015EE">
      <w:pPr>
        <w:spacing w:after="0"/>
        <w:ind w:left="851"/>
        <w:rPr>
          <w:rFonts w:cs="Times New Roman"/>
        </w:rPr>
      </w:pPr>
      <w:r w:rsidRPr="00782DBE">
        <w:rPr>
          <w:rFonts w:cs="Times New Roman"/>
        </w:rPr>
        <w:t>Csatornamű</w:t>
      </w:r>
      <w:r w:rsidR="00BE456E">
        <w:rPr>
          <w:rFonts w:cs="Times New Roman"/>
        </w:rPr>
        <w:t>-</w:t>
      </w:r>
      <w:r w:rsidRPr="00782DBE">
        <w:rPr>
          <w:rFonts w:cs="Times New Roman"/>
        </w:rPr>
        <w:t>üzemeltetés során alkalmazott gép vagy berendezés (szivattyú, tolózár, visszacsapó szelep) ellenőrzése, szétszerelése, hibafelvétele, javítása, öss</w:t>
      </w:r>
      <w:r w:rsidR="00BE456E">
        <w:rPr>
          <w:rFonts w:cs="Times New Roman"/>
        </w:rPr>
        <w:t>zeszerelése</w:t>
      </w:r>
    </w:p>
    <w:p w14:paraId="10DAF391" w14:textId="64910EB9" w:rsidR="00A23F09" w:rsidRPr="00782DBE" w:rsidRDefault="008015EE" w:rsidP="008015EE">
      <w:pPr>
        <w:spacing w:after="0"/>
        <w:ind w:left="851"/>
        <w:rPr>
          <w:rFonts w:cs="Times New Roman"/>
        </w:rPr>
      </w:pPr>
      <w:r w:rsidRPr="00782DBE">
        <w:rPr>
          <w:rFonts w:cs="Times New Roman"/>
        </w:rPr>
        <w:t>Üzemi körülmények között valamely gépcsoport vagy berendezés üzemeltetésével kapcsolatos feladat (üzembe helyezés, üzemi paraméterek ellenőrzése, kiiktatás</w:t>
      </w:r>
      <w:r w:rsidR="00BE456E">
        <w:rPr>
          <w:rFonts w:cs="Times New Roman"/>
        </w:rPr>
        <w:t>)</w:t>
      </w:r>
    </w:p>
    <w:p w14:paraId="3ABEB9CC" w14:textId="77777777" w:rsidR="00A23F09" w:rsidRPr="00782DBE" w:rsidRDefault="00A23F09" w:rsidP="00A23F09">
      <w:pPr>
        <w:tabs>
          <w:tab w:val="left" w:pos="1418"/>
          <w:tab w:val="right" w:pos="9072"/>
        </w:tabs>
        <w:spacing w:after="0"/>
        <w:ind w:left="851"/>
        <w:rPr>
          <w:rFonts w:cs="Times New Roman"/>
        </w:rPr>
      </w:pPr>
    </w:p>
    <w:p w14:paraId="41EAA2D2" w14:textId="5186A34C" w:rsidR="00A23F09" w:rsidRPr="00782DBE" w:rsidRDefault="008015EE"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Hálózatüzemeltetés feladatai</w:t>
      </w:r>
    </w:p>
    <w:p w14:paraId="597384D4" w14:textId="2BEEC79E" w:rsidR="008015EE" w:rsidRPr="00782DBE" w:rsidRDefault="008015EE" w:rsidP="008015EE">
      <w:pPr>
        <w:spacing w:after="0"/>
        <w:ind w:left="851"/>
        <w:rPr>
          <w:rFonts w:cs="Times New Roman"/>
        </w:rPr>
      </w:pPr>
      <w:r w:rsidRPr="00782DBE">
        <w:rPr>
          <w:rFonts w:cs="Times New Roman"/>
        </w:rPr>
        <w:t>Vízellátó</w:t>
      </w:r>
      <w:r w:rsidR="00BE456E">
        <w:rPr>
          <w:rFonts w:cs="Times New Roman"/>
        </w:rPr>
        <w:t>-</w:t>
      </w:r>
      <w:r w:rsidRPr="00782DBE">
        <w:rPr>
          <w:rFonts w:cs="Times New Roman"/>
        </w:rPr>
        <w:t xml:space="preserve"> és csatornahálózatok, hálózati műtárgyak karbantartási feladatai</w:t>
      </w:r>
    </w:p>
    <w:p w14:paraId="3FBB9195" w14:textId="77777777" w:rsidR="008015EE" w:rsidRPr="00782DBE" w:rsidRDefault="008015EE" w:rsidP="008015EE">
      <w:pPr>
        <w:spacing w:after="0"/>
        <w:ind w:left="851"/>
        <w:rPr>
          <w:rFonts w:cs="Times New Roman"/>
        </w:rPr>
      </w:pPr>
      <w:r w:rsidRPr="00782DBE">
        <w:rPr>
          <w:rFonts w:cs="Times New Roman"/>
        </w:rPr>
        <w:t>Csatornavizsgálatok eszközeinek használata: kézi vizsgálatok, gépi vizsgálatok, kamerás vizsgálatok</w:t>
      </w:r>
    </w:p>
    <w:p w14:paraId="19CCCF6E" w14:textId="77777777" w:rsidR="008015EE" w:rsidRPr="00782DBE" w:rsidRDefault="008015EE" w:rsidP="008015EE">
      <w:pPr>
        <w:spacing w:after="0"/>
        <w:ind w:left="851"/>
        <w:rPr>
          <w:rFonts w:cs="Times New Roman"/>
        </w:rPr>
      </w:pPr>
      <w:r w:rsidRPr="00782DBE">
        <w:rPr>
          <w:rFonts w:cs="Times New Roman"/>
        </w:rPr>
        <w:t>Csőanyagok, csőszerkezetek, szerelvények, idomok alakítása, megmunkálása</w:t>
      </w:r>
    </w:p>
    <w:p w14:paraId="613E81AE" w14:textId="4C6BBB91" w:rsidR="008015EE" w:rsidRPr="00782DBE" w:rsidRDefault="008015EE" w:rsidP="008015EE">
      <w:pPr>
        <w:spacing w:after="0"/>
        <w:ind w:left="851"/>
        <w:rPr>
          <w:rFonts w:cs="Times New Roman"/>
        </w:rPr>
      </w:pPr>
      <w:r w:rsidRPr="00782DBE">
        <w:rPr>
          <w:rFonts w:cs="Times New Roman"/>
        </w:rPr>
        <w:t>Csővezetékek, ido</w:t>
      </w:r>
      <w:r w:rsidR="00BE456E">
        <w:rPr>
          <w:rFonts w:cs="Times New Roman"/>
        </w:rPr>
        <w:t>mok és szerelvények: ellenőrzésük</w:t>
      </w:r>
      <w:r w:rsidRPr="00782DBE">
        <w:rPr>
          <w:rFonts w:cs="Times New Roman"/>
        </w:rPr>
        <w:t>, hiba javítása</w:t>
      </w:r>
    </w:p>
    <w:p w14:paraId="3601DE6E" w14:textId="77777777" w:rsidR="008015EE" w:rsidRPr="00782DBE" w:rsidRDefault="008015EE" w:rsidP="008015EE">
      <w:pPr>
        <w:spacing w:after="0"/>
        <w:ind w:left="851"/>
        <w:rPr>
          <w:rFonts w:cs="Times New Roman"/>
        </w:rPr>
      </w:pPr>
      <w:r w:rsidRPr="00782DBE">
        <w:rPr>
          <w:rFonts w:cs="Times New Roman"/>
        </w:rPr>
        <w:t>Acélcsövek tulajdonságai és szereléstechnikája</w:t>
      </w:r>
    </w:p>
    <w:p w14:paraId="00BF0339" w14:textId="77777777" w:rsidR="008015EE" w:rsidRPr="00782DBE" w:rsidRDefault="008015EE" w:rsidP="008015EE">
      <w:pPr>
        <w:spacing w:after="0"/>
        <w:ind w:left="851"/>
        <w:rPr>
          <w:rFonts w:cs="Times New Roman"/>
        </w:rPr>
      </w:pPr>
      <w:r w:rsidRPr="00782DBE">
        <w:rPr>
          <w:rFonts w:cs="Times New Roman"/>
        </w:rPr>
        <w:t xml:space="preserve">Rézcsövek tulajdonságai és szereléstechnikája </w:t>
      </w:r>
    </w:p>
    <w:p w14:paraId="3AEB4C58" w14:textId="77777777" w:rsidR="008015EE" w:rsidRPr="00782DBE" w:rsidRDefault="008015EE" w:rsidP="008015EE">
      <w:pPr>
        <w:spacing w:after="0"/>
        <w:ind w:left="851"/>
        <w:rPr>
          <w:rFonts w:cs="Times New Roman"/>
        </w:rPr>
      </w:pPr>
      <w:r w:rsidRPr="00782DBE">
        <w:rPr>
          <w:rFonts w:cs="Times New Roman"/>
        </w:rPr>
        <w:t xml:space="preserve">Műanyagcsövek tulajdonságai és szereléstechnikája </w:t>
      </w:r>
    </w:p>
    <w:p w14:paraId="6FDC8D01" w14:textId="77777777" w:rsidR="008015EE" w:rsidRPr="00782DBE" w:rsidRDefault="008015EE" w:rsidP="008015EE">
      <w:pPr>
        <w:spacing w:after="0"/>
        <w:ind w:left="851"/>
        <w:rPr>
          <w:rFonts w:cs="Times New Roman"/>
        </w:rPr>
      </w:pPr>
      <w:r w:rsidRPr="00782DBE">
        <w:rPr>
          <w:rFonts w:cs="Times New Roman"/>
        </w:rPr>
        <w:t>Hálózatra csatlakozás (rákötések) anyagai, eszközei</w:t>
      </w:r>
    </w:p>
    <w:p w14:paraId="7B1A5E23" w14:textId="5C077B0C" w:rsidR="008015EE" w:rsidRPr="00782DBE" w:rsidRDefault="008015EE" w:rsidP="008015EE">
      <w:pPr>
        <w:spacing w:after="0"/>
        <w:ind w:left="851"/>
        <w:rPr>
          <w:rFonts w:cs="Times New Roman"/>
        </w:rPr>
      </w:pPr>
      <w:r w:rsidRPr="00782DBE">
        <w:rPr>
          <w:rFonts w:cs="Times New Roman"/>
        </w:rPr>
        <w:t>Csővezetéki csomópontok kialakítása</w:t>
      </w:r>
    </w:p>
    <w:p w14:paraId="3D9A71CE" w14:textId="77777777" w:rsidR="008015EE" w:rsidRPr="00782DBE" w:rsidRDefault="008015EE" w:rsidP="008015EE">
      <w:pPr>
        <w:spacing w:after="0"/>
        <w:ind w:left="851"/>
        <w:rPr>
          <w:rFonts w:cs="Times New Roman"/>
        </w:rPr>
      </w:pPr>
      <w:r w:rsidRPr="00782DBE">
        <w:rPr>
          <w:rFonts w:cs="Times New Roman"/>
        </w:rPr>
        <w:t>Nyomáspróba eszközei, alkalmazása</w:t>
      </w:r>
    </w:p>
    <w:p w14:paraId="5B5DF0E1" w14:textId="77777777" w:rsidR="00486E72" w:rsidRDefault="008015EE" w:rsidP="008015EE">
      <w:pPr>
        <w:spacing w:after="0"/>
        <w:ind w:left="851"/>
        <w:rPr>
          <w:rFonts w:cs="Times New Roman"/>
        </w:rPr>
      </w:pPr>
      <w:r w:rsidRPr="00782DBE">
        <w:rPr>
          <w:rFonts w:cs="Times New Roman"/>
        </w:rPr>
        <w:t>Hő- és korrózióvédő szigetelés készítése</w:t>
      </w:r>
    </w:p>
    <w:p w14:paraId="617538B7" w14:textId="3DEECF84" w:rsidR="00A23F09" w:rsidRPr="00782DBE" w:rsidRDefault="00A23F09" w:rsidP="008015EE">
      <w:pPr>
        <w:spacing w:after="0"/>
        <w:ind w:left="851"/>
        <w:rPr>
          <w:rFonts w:cs="Times New Roman"/>
        </w:rPr>
      </w:pPr>
      <w:r w:rsidRPr="00782DBE">
        <w:rPr>
          <w:rFonts w:cs="Times New Roman"/>
        </w:rPr>
        <w:t>A témakör részletes kifejtése</w:t>
      </w:r>
    </w:p>
    <w:p w14:paraId="690DA9EE" w14:textId="77777777" w:rsidR="00A23F09" w:rsidRPr="00782DBE" w:rsidRDefault="00A23F09" w:rsidP="00A23F09">
      <w:pPr>
        <w:tabs>
          <w:tab w:val="left" w:pos="1418"/>
          <w:tab w:val="right" w:pos="9072"/>
        </w:tabs>
        <w:spacing w:after="0"/>
        <w:ind w:left="851"/>
        <w:rPr>
          <w:rFonts w:cs="Times New Roman"/>
        </w:rPr>
      </w:pPr>
    </w:p>
    <w:p w14:paraId="533713E6"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0303474F" w14:textId="5C235414" w:rsidR="00A23F09" w:rsidRPr="00782DBE" w:rsidRDefault="008015EE" w:rsidP="00A23F09">
      <w:pPr>
        <w:spacing w:after="0"/>
        <w:ind w:left="426"/>
        <w:rPr>
          <w:rFonts w:cs="Times New Roman"/>
        </w:rPr>
      </w:pPr>
      <w:r w:rsidRPr="00782DBE">
        <w:rPr>
          <w:rFonts w:cs="Times New Roman"/>
        </w:rPr>
        <w:t>Tanműhely, gyakorlati képzőhely, szaktanterem</w:t>
      </w:r>
    </w:p>
    <w:p w14:paraId="2FD352A1" w14:textId="77777777" w:rsidR="00A23F09" w:rsidRPr="00782DBE" w:rsidRDefault="00A23F09" w:rsidP="00A23F09">
      <w:pPr>
        <w:spacing w:after="0"/>
        <w:ind w:left="426"/>
        <w:rPr>
          <w:rFonts w:cs="Times New Roman"/>
        </w:rPr>
      </w:pPr>
    </w:p>
    <w:p w14:paraId="04565554"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7F142717" w14:textId="0911FB94"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432CAAAC" w14:textId="77777777" w:rsidR="00A23F09" w:rsidRPr="00782DBE" w:rsidRDefault="00A23F09" w:rsidP="00A23F09">
      <w:pPr>
        <w:spacing w:after="0"/>
        <w:ind w:left="426"/>
        <w:rPr>
          <w:rFonts w:cs="Times New Roman"/>
        </w:rPr>
      </w:pPr>
    </w:p>
    <w:p w14:paraId="242E8B25" w14:textId="77777777" w:rsidR="00A23F09" w:rsidRPr="00782DBE" w:rsidRDefault="00A23F09" w:rsidP="00A23F09">
      <w:pPr>
        <w:spacing w:after="200" w:line="276" w:lineRule="auto"/>
        <w:jc w:val="left"/>
        <w:rPr>
          <w:rFonts w:cs="Times New Roman"/>
        </w:rPr>
      </w:pPr>
      <w:r w:rsidRPr="00782DBE">
        <w:rPr>
          <w:rFonts w:cs="Times New Roman"/>
        </w:rPr>
        <w:br w:type="page"/>
      </w:r>
    </w:p>
    <w:p w14:paraId="289CD047" w14:textId="77777777" w:rsidR="00A23F09" w:rsidRPr="00782DBE" w:rsidRDefault="00A23F09" w:rsidP="00A23F09">
      <w:pPr>
        <w:rPr>
          <w:rFonts w:cs="Times New Roman"/>
        </w:rPr>
      </w:pPr>
    </w:p>
    <w:p w14:paraId="22EEF25C" w14:textId="77777777" w:rsidR="00A23F09" w:rsidRPr="00782DBE" w:rsidRDefault="00A23F09" w:rsidP="00A23F09">
      <w:pPr>
        <w:spacing w:before="2880"/>
        <w:jc w:val="center"/>
        <w:rPr>
          <w:rFonts w:cs="Times New Roman"/>
          <w:b/>
          <w:sz w:val="36"/>
        </w:rPr>
      </w:pPr>
      <w:r w:rsidRPr="00782DBE">
        <w:rPr>
          <w:rFonts w:cs="Times New Roman"/>
          <w:b/>
          <w:sz w:val="36"/>
        </w:rPr>
        <w:t>A</w:t>
      </w:r>
    </w:p>
    <w:p w14:paraId="43D48099" w14:textId="377FB98E" w:rsidR="00A23F09" w:rsidRPr="00782DBE" w:rsidRDefault="00117423" w:rsidP="00A23F09">
      <w:pPr>
        <w:spacing w:after="480"/>
        <w:jc w:val="center"/>
        <w:rPr>
          <w:rFonts w:cs="Times New Roman"/>
          <w:b/>
          <w:sz w:val="36"/>
        </w:rPr>
      </w:pPr>
      <w:r w:rsidRPr="00782DBE">
        <w:rPr>
          <w:rFonts w:cs="Times New Roman"/>
          <w:b/>
          <w:sz w:val="36"/>
        </w:rPr>
        <w:t>11664-16</w:t>
      </w:r>
      <w:r w:rsidR="00A23F09" w:rsidRPr="00782DBE">
        <w:rPr>
          <w:rFonts w:cs="Times New Roman"/>
          <w:b/>
          <w:sz w:val="36"/>
        </w:rPr>
        <w:t xml:space="preserve"> azonosító számú</w:t>
      </w:r>
    </w:p>
    <w:p w14:paraId="4A564ADE" w14:textId="6F5DDC77" w:rsidR="00A23F09" w:rsidRPr="00782DBE" w:rsidRDefault="00117423" w:rsidP="00A23F09">
      <w:pPr>
        <w:jc w:val="center"/>
        <w:rPr>
          <w:rFonts w:cs="Times New Roman"/>
          <w:b/>
          <w:sz w:val="36"/>
        </w:rPr>
      </w:pPr>
      <w:r w:rsidRPr="00782DBE">
        <w:rPr>
          <w:rFonts w:cs="Times New Roman"/>
          <w:b/>
          <w:sz w:val="36"/>
        </w:rPr>
        <w:t>Vízgazdálkodás</w:t>
      </w:r>
    </w:p>
    <w:p w14:paraId="6B8305F4" w14:textId="77777777" w:rsidR="00A23F09" w:rsidRPr="00782DBE" w:rsidRDefault="00A23F09" w:rsidP="00A23F09">
      <w:pPr>
        <w:jc w:val="center"/>
        <w:rPr>
          <w:rFonts w:cs="Times New Roman"/>
          <w:b/>
          <w:sz w:val="36"/>
        </w:rPr>
      </w:pPr>
      <w:r w:rsidRPr="00782DBE">
        <w:rPr>
          <w:rFonts w:cs="Times New Roman"/>
          <w:b/>
          <w:sz w:val="36"/>
        </w:rPr>
        <w:t>megnevezésű</w:t>
      </w:r>
    </w:p>
    <w:p w14:paraId="1C8863A5" w14:textId="77777777" w:rsidR="00A23F09" w:rsidRPr="00782DBE" w:rsidRDefault="00A23F09" w:rsidP="00A23F09">
      <w:pPr>
        <w:spacing w:before="480" w:after="480"/>
        <w:jc w:val="center"/>
        <w:rPr>
          <w:rFonts w:cs="Times New Roman"/>
          <w:b/>
          <w:sz w:val="36"/>
        </w:rPr>
      </w:pPr>
      <w:r w:rsidRPr="00782DBE">
        <w:rPr>
          <w:rFonts w:cs="Times New Roman"/>
          <w:b/>
          <w:sz w:val="36"/>
        </w:rPr>
        <w:t>szakmai követelménymodul</w:t>
      </w:r>
    </w:p>
    <w:p w14:paraId="37636A1D" w14:textId="77777777" w:rsidR="00A23F09" w:rsidRPr="00782DBE" w:rsidRDefault="00A23F09" w:rsidP="00A23F09">
      <w:pPr>
        <w:jc w:val="center"/>
        <w:rPr>
          <w:rFonts w:cs="Times New Roman"/>
          <w:b/>
          <w:sz w:val="36"/>
        </w:rPr>
      </w:pPr>
      <w:r w:rsidRPr="00782DBE">
        <w:rPr>
          <w:rFonts w:cs="Times New Roman"/>
          <w:b/>
          <w:sz w:val="36"/>
        </w:rPr>
        <w:t>tantárgyai, témakörei</w:t>
      </w:r>
    </w:p>
    <w:p w14:paraId="7BEAA4B6" w14:textId="77777777" w:rsidR="00A23F09" w:rsidRPr="00782DBE" w:rsidRDefault="00A23F09" w:rsidP="00A23F09">
      <w:pPr>
        <w:spacing w:after="200" w:line="276" w:lineRule="auto"/>
        <w:jc w:val="left"/>
        <w:rPr>
          <w:rFonts w:cs="Times New Roman"/>
        </w:rPr>
      </w:pPr>
      <w:r w:rsidRPr="00782DBE">
        <w:rPr>
          <w:rFonts w:cs="Times New Roman"/>
        </w:rPr>
        <w:br w:type="page"/>
      </w:r>
    </w:p>
    <w:p w14:paraId="73BDD393" w14:textId="5E3A75E4" w:rsidR="00A23F09" w:rsidRPr="00782DBE" w:rsidRDefault="00A23F09" w:rsidP="00A23F09">
      <w:pPr>
        <w:rPr>
          <w:rFonts w:cs="Times New Roman"/>
        </w:rPr>
      </w:pPr>
      <w:r w:rsidRPr="00782DBE">
        <w:rPr>
          <w:rFonts w:cs="Times New Roman"/>
        </w:rPr>
        <w:t xml:space="preserve">A </w:t>
      </w:r>
      <w:r w:rsidR="00385BE6" w:rsidRPr="00782DBE">
        <w:rPr>
          <w:rFonts w:cs="Times New Roman"/>
        </w:rPr>
        <w:t>11664</w:t>
      </w:r>
      <w:r w:rsidRPr="00782DBE">
        <w:rPr>
          <w:rFonts w:cs="Times New Roman"/>
        </w:rPr>
        <w:t>-</w:t>
      </w:r>
      <w:r w:rsidR="00385BE6" w:rsidRPr="00782DBE">
        <w:rPr>
          <w:rFonts w:cs="Times New Roman"/>
        </w:rPr>
        <w:t>16</w:t>
      </w:r>
      <w:r w:rsidRPr="00782DBE">
        <w:rPr>
          <w:rFonts w:cs="Times New Roman"/>
        </w:rPr>
        <w:t xml:space="preserve">. azonosító számú </w:t>
      </w:r>
      <w:r w:rsidR="00385BE6" w:rsidRPr="00782DBE">
        <w:rPr>
          <w:rFonts w:cs="Times New Roman"/>
        </w:rPr>
        <w:t>Vízgazdálkodás</w:t>
      </w:r>
      <w:r w:rsidRPr="00782DBE">
        <w:rPr>
          <w:rFonts w:cs="Times New Roman"/>
        </w:rPr>
        <w:t xml:space="preserve"> megnevezésű szakmai követelménymodulhoz tartozó tantárgyak és témakörök oktatása során </w:t>
      </w:r>
      <w:r w:rsidR="000E4DF2">
        <w:rPr>
          <w:rFonts w:cs="Times New Roman"/>
        </w:rPr>
        <w:t>fejlesztendő kompetenciák:</w:t>
      </w:r>
    </w:p>
    <w:tbl>
      <w:tblPr>
        <w:tblW w:w="0" w:type="auto"/>
        <w:jc w:val="center"/>
        <w:tblInd w:w="-600" w:type="dxa"/>
        <w:tblLayout w:type="fixed"/>
        <w:tblCellMar>
          <w:left w:w="30" w:type="dxa"/>
          <w:right w:w="30" w:type="dxa"/>
        </w:tblCellMar>
        <w:tblLook w:val="0000" w:firstRow="0" w:lastRow="0" w:firstColumn="0" w:lastColumn="0" w:noHBand="0" w:noVBand="0"/>
      </w:tblPr>
      <w:tblGrid>
        <w:gridCol w:w="4870"/>
        <w:gridCol w:w="758"/>
        <w:gridCol w:w="758"/>
        <w:gridCol w:w="759"/>
        <w:gridCol w:w="758"/>
      </w:tblGrid>
      <w:tr w:rsidR="002578F2" w:rsidRPr="00CB3EE4" w14:paraId="75F03578" w14:textId="77777777" w:rsidTr="00CB3EE4">
        <w:trPr>
          <w:cantSplit/>
          <w:trHeight w:val="2159"/>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46A992D"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883270C" w14:textId="0B12B0DE" w:rsidR="002578F2" w:rsidRPr="00CB3EE4" w:rsidRDefault="002578F2" w:rsidP="00C12426">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Vízgazdálkodás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A7DA6B6" w14:textId="2BC9BDBE" w:rsidR="002578F2" w:rsidRPr="00CB3EE4" w:rsidRDefault="00486E72" w:rsidP="00C12426">
            <w:pPr>
              <w:autoSpaceDE w:val="0"/>
              <w:autoSpaceDN w:val="0"/>
              <w:adjustRightInd w:val="0"/>
              <w:spacing w:after="0"/>
              <w:ind w:left="113" w:right="113"/>
              <w:jc w:val="center"/>
              <w:rPr>
                <w:rFonts w:cs="Times New Roman"/>
                <w:color w:val="000000"/>
                <w:szCs w:val="24"/>
              </w:rPr>
            </w:pPr>
            <w:r>
              <w:rPr>
                <w:rFonts w:cs="Times New Roman"/>
                <w:color w:val="000000"/>
                <w:szCs w:val="24"/>
              </w:rPr>
              <w:t>V</w:t>
            </w:r>
            <w:r w:rsidR="002578F2" w:rsidRPr="00CB3EE4">
              <w:rPr>
                <w:rFonts w:cs="Times New Roman"/>
                <w:color w:val="000000"/>
                <w:szCs w:val="24"/>
              </w:rPr>
              <w:t>ízügyi létesítések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41718C87" w14:textId="01EA258B" w:rsidR="002578F2" w:rsidRPr="00CB3EE4" w:rsidRDefault="002578F2" w:rsidP="00517A8D">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Jog</w:t>
            </w:r>
            <w:r w:rsidR="00517A8D">
              <w:rPr>
                <w:rFonts w:cs="Times New Roman"/>
                <w:color w:val="000000"/>
                <w:szCs w:val="24"/>
              </w:rPr>
              <w:t>- és szabványismeret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C28ECFC" w14:textId="0DA09500" w:rsidR="002578F2" w:rsidRPr="00CB3EE4" w:rsidRDefault="002578F2" w:rsidP="00C12426">
            <w:pPr>
              <w:autoSpaceDE w:val="0"/>
              <w:autoSpaceDN w:val="0"/>
              <w:adjustRightInd w:val="0"/>
              <w:spacing w:after="0"/>
              <w:ind w:left="113" w:right="113"/>
              <w:jc w:val="center"/>
              <w:rPr>
                <w:rFonts w:cs="Times New Roman"/>
                <w:color w:val="000000"/>
                <w:szCs w:val="24"/>
              </w:rPr>
            </w:pPr>
            <w:r w:rsidRPr="00CB3EE4">
              <w:rPr>
                <w:rFonts w:cs="Times New Roman"/>
                <w:color w:val="000000"/>
                <w:szCs w:val="24"/>
              </w:rPr>
              <w:t>Vízgazdálkodás gyakorlat</w:t>
            </w:r>
          </w:p>
        </w:tc>
      </w:tr>
      <w:tr w:rsidR="002578F2" w:rsidRPr="00CB3EE4" w14:paraId="5372659E"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1B402605" w14:textId="7777777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6FF572D"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CC00629"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DB8F7D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089545"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0522EB87"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66B134DD" w14:textId="52879E15"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Fizikai, kémiai, biológiai, geodéziai, meteorológiai méréseket végez</w:t>
            </w:r>
          </w:p>
        </w:tc>
        <w:tc>
          <w:tcPr>
            <w:tcW w:w="758" w:type="dxa"/>
            <w:tcBorders>
              <w:top w:val="single" w:sz="6" w:space="0" w:color="auto"/>
              <w:left w:val="single" w:sz="6" w:space="0" w:color="auto"/>
              <w:bottom w:val="single" w:sz="6" w:space="0" w:color="auto"/>
              <w:right w:val="single" w:sz="6" w:space="0" w:color="auto"/>
            </w:tcBorders>
            <w:vAlign w:val="center"/>
          </w:tcPr>
          <w:p w14:paraId="3745F3A7" w14:textId="37C876C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1A120B1" w14:textId="20818065"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D6FE3A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87DE7E4" w14:textId="23275CD6"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6B72F60"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7B2402F" w14:textId="382155C9"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Hidrometeorológiai adatokat mér, gyűjt, feldolgoz, értékel</w:t>
            </w:r>
          </w:p>
        </w:tc>
        <w:tc>
          <w:tcPr>
            <w:tcW w:w="758" w:type="dxa"/>
            <w:tcBorders>
              <w:top w:val="single" w:sz="6" w:space="0" w:color="auto"/>
              <w:left w:val="single" w:sz="6" w:space="0" w:color="auto"/>
              <w:bottom w:val="single" w:sz="6" w:space="0" w:color="auto"/>
              <w:right w:val="single" w:sz="6" w:space="0" w:color="auto"/>
            </w:tcBorders>
            <w:vAlign w:val="center"/>
          </w:tcPr>
          <w:p w14:paraId="7C551001" w14:textId="71E4C3E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653FAC2" w14:textId="703C647C"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EC7E32E"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5633B79"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52DC0FCB"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3CA137F6" w14:textId="518479F4" w:rsidR="002578F2" w:rsidRPr="00CB3EE4" w:rsidRDefault="002578F2" w:rsidP="00433C38">
            <w:pPr>
              <w:autoSpaceDE w:val="0"/>
              <w:autoSpaceDN w:val="0"/>
              <w:adjustRightInd w:val="0"/>
              <w:spacing w:after="0"/>
              <w:jc w:val="left"/>
              <w:rPr>
                <w:rFonts w:cs="Times New Roman"/>
                <w:color w:val="000000"/>
                <w:szCs w:val="24"/>
              </w:rPr>
            </w:pPr>
            <w:r w:rsidRPr="00CB3EE4">
              <w:rPr>
                <w:rFonts w:cs="Times New Roman"/>
                <w:color w:val="000000"/>
                <w:szCs w:val="24"/>
              </w:rPr>
              <w:t>Alapvető áramlástechnikai jellemzőket mér és számol</w:t>
            </w:r>
          </w:p>
        </w:tc>
        <w:tc>
          <w:tcPr>
            <w:tcW w:w="758" w:type="dxa"/>
            <w:tcBorders>
              <w:top w:val="single" w:sz="6" w:space="0" w:color="auto"/>
              <w:left w:val="single" w:sz="6" w:space="0" w:color="auto"/>
              <w:bottom w:val="single" w:sz="6" w:space="0" w:color="auto"/>
              <w:right w:val="single" w:sz="6" w:space="0" w:color="auto"/>
            </w:tcBorders>
            <w:vAlign w:val="center"/>
          </w:tcPr>
          <w:p w14:paraId="0FECBA2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7AE1F39" w14:textId="62475C2E"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DF071E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4E5421" w14:textId="66A8490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6E1307B3"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F56C0AD" w14:textId="6D7F5F28" w:rsidR="002578F2" w:rsidRPr="00CB3EE4" w:rsidRDefault="002578F2" w:rsidP="00524AB8">
            <w:pPr>
              <w:autoSpaceDE w:val="0"/>
              <w:autoSpaceDN w:val="0"/>
              <w:adjustRightInd w:val="0"/>
              <w:spacing w:after="0"/>
              <w:jc w:val="left"/>
              <w:rPr>
                <w:rFonts w:cs="Times New Roman"/>
                <w:color w:val="000000"/>
                <w:szCs w:val="24"/>
              </w:rPr>
            </w:pPr>
            <w:r w:rsidRPr="00CB3EE4">
              <w:rPr>
                <w:rFonts w:cs="Times New Roman"/>
                <w:color w:val="000000"/>
                <w:szCs w:val="24"/>
              </w:rPr>
              <w:t>Víz-és szennyvíz-technológi</w:t>
            </w:r>
            <w:r w:rsidR="00486E72">
              <w:rPr>
                <w:rFonts w:cs="Times New Roman"/>
                <w:color w:val="000000"/>
                <w:szCs w:val="24"/>
              </w:rPr>
              <w:t>ában alkalmazott berendezéseket</w:t>
            </w:r>
            <w:r w:rsidRPr="00CB3EE4">
              <w:rPr>
                <w:rFonts w:cs="Times New Roman"/>
                <w:color w:val="000000"/>
                <w:szCs w:val="24"/>
              </w:rPr>
              <w:t xml:space="preserve"> üzemeltet, felépítésüket, működésüket ellenőrzi </w:t>
            </w:r>
          </w:p>
        </w:tc>
        <w:tc>
          <w:tcPr>
            <w:tcW w:w="758" w:type="dxa"/>
            <w:tcBorders>
              <w:top w:val="single" w:sz="6" w:space="0" w:color="auto"/>
              <w:left w:val="single" w:sz="6" w:space="0" w:color="auto"/>
              <w:bottom w:val="single" w:sz="6" w:space="0" w:color="auto"/>
              <w:right w:val="single" w:sz="6" w:space="0" w:color="auto"/>
            </w:tcBorders>
            <w:vAlign w:val="center"/>
          </w:tcPr>
          <w:p w14:paraId="1E2A9633" w14:textId="537C2C94"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2D0E4D6" w14:textId="5DC70973"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2E7DC6F" w14:textId="37C258E5"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003703" w14:textId="35D9140C"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5557F875"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6B1B595B" w14:textId="6B09DE6D" w:rsidR="002578F2" w:rsidRPr="00CB3EE4" w:rsidRDefault="002578F2" w:rsidP="00524AB8">
            <w:pPr>
              <w:autoSpaceDE w:val="0"/>
              <w:autoSpaceDN w:val="0"/>
              <w:adjustRightInd w:val="0"/>
              <w:spacing w:after="0"/>
              <w:jc w:val="left"/>
              <w:rPr>
                <w:rFonts w:cs="Times New Roman"/>
                <w:color w:val="000000"/>
                <w:szCs w:val="24"/>
              </w:rPr>
            </w:pPr>
            <w:r w:rsidRPr="00CB3EE4">
              <w:rPr>
                <w:rFonts w:cs="Times New Roman"/>
                <w:color w:val="000000"/>
                <w:szCs w:val="24"/>
              </w:rPr>
              <w:t>Iszapkezelő létesítmények műtárgyait, berendezéseit üzemelteti, ellenőrzi</w:t>
            </w:r>
          </w:p>
        </w:tc>
        <w:tc>
          <w:tcPr>
            <w:tcW w:w="758" w:type="dxa"/>
            <w:tcBorders>
              <w:top w:val="single" w:sz="6" w:space="0" w:color="auto"/>
              <w:left w:val="single" w:sz="6" w:space="0" w:color="auto"/>
              <w:bottom w:val="single" w:sz="6" w:space="0" w:color="auto"/>
              <w:right w:val="single" w:sz="6" w:space="0" w:color="auto"/>
            </w:tcBorders>
            <w:vAlign w:val="center"/>
          </w:tcPr>
          <w:p w14:paraId="133FF7AA" w14:textId="74A6FE1F"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80CF520" w14:textId="456FD523"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424813A" w14:textId="6E506C84"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77E552D"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3C3A8114"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AE390AC" w14:textId="11EFA802" w:rsidR="002578F2" w:rsidRPr="00CB3EE4" w:rsidRDefault="002578F2" w:rsidP="00486E72">
            <w:pPr>
              <w:autoSpaceDE w:val="0"/>
              <w:autoSpaceDN w:val="0"/>
              <w:adjustRightInd w:val="0"/>
              <w:spacing w:after="0"/>
              <w:jc w:val="left"/>
              <w:rPr>
                <w:rFonts w:cs="Times New Roman"/>
                <w:color w:val="000000"/>
                <w:szCs w:val="24"/>
              </w:rPr>
            </w:pPr>
            <w:r w:rsidRPr="00CB3EE4">
              <w:rPr>
                <w:rFonts w:cs="Times New Roman"/>
                <w:color w:val="000000"/>
                <w:szCs w:val="24"/>
              </w:rPr>
              <w:t>Vízellátó</w:t>
            </w:r>
            <w:r w:rsidR="00486E72">
              <w:rPr>
                <w:rFonts w:cs="Times New Roman"/>
                <w:color w:val="000000"/>
                <w:szCs w:val="24"/>
              </w:rPr>
              <w:t>-</w:t>
            </w:r>
            <w:r w:rsidRPr="00CB3EE4">
              <w:rPr>
                <w:rFonts w:cs="Times New Roman"/>
                <w:color w:val="000000"/>
                <w:szCs w:val="24"/>
              </w:rPr>
              <w:t xml:space="preserve"> és szennyvízgyűjtő</w:t>
            </w:r>
            <w:r w:rsidR="00486E72">
              <w:rPr>
                <w:rFonts w:cs="Times New Roman"/>
                <w:color w:val="000000"/>
                <w:szCs w:val="24"/>
              </w:rPr>
              <w:t>-</w:t>
            </w:r>
            <w:r w:rsidRPr="00CB3EE4">
              <w:rPr>
                <w:rFonts w:cs="Times New Roman"/>
                <w:color w:val="000000"/>
                <w:szCs w:val="24"/>
              </w:rPr>
              <w:t>hálózat létesítésében, üzemeltetésében közreműködik</w:t>
            </w:r>
          </w:p>
        </w:tc>
        <w:tc>
          <w:tcPr>
            <w:tcW w:w="758" w:type="dxa"/>
            <w:tcBorders>
              <w:top w:val="single" w:sz="6" w:space="0" w:color="auto"/>
              <w:left w:val="single" w:sz="6" w:space="0" w:color="auto"/>
              <w:bottom w:val="single" w:sz="6" w:space="0" w:color="auto"/>
              <w:right w:val="single" w:sz="6" w:space="0" w:color="auto"/>
            </w:tcBorders>
            <w:vAlign w:val="center"/>
          </w:tcPr>
          <w:p w14:paraId="7731ED19" w14:textId="5FD7DA64"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161D762"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190BBD2"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822C60" w14:textId="76E2081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AC13409"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B0D5A1A" w14:textId="0CA021D1" w:rsidR="002578F2" w:rsidRPr="00CB3EE4" w:rsidRDefault="002578F2" w:rsidP="00486E72">
            <w:pPr>
              <w:autoSpaceDE w:val="0"/>
              <w:autoSpaceDN w:val="0"/>
              <w:adjustRightInd w:val="0"/>
              <w:spacing w:after="0"/>
              <w:jc w:val="left"/>
              <w:rPr>
                <w:rFonts w:cs="Times New Roman"/>
                <w:color w:val="000000"/>
                <w:szCs w:val="24"/>
              </w:rPr>
            </w:pPr>
            <w:r w:rsidRPr="00CB3EE4">
              <w:rPr>
                <w:rFonts w:cs="Times New Roman"/>
                <w:color w:val="000000"/>
                <w:szCs w:val="24"/>
              </w:rPr>
              <w:t>Ene</w:t>
            </w:r>
            <w:r w:rsidR="00486E72">
              <w:rPr>
                <w:rFonts w:cs="Times New Roman"/>
                <w:color w:val="000000"/>
                <w:szCs w:val="24"/>
              </w:rPr>
              <w:t>rgiatermelő létesítmények (vízi</w:t>
            </w:r>
            <w:r w:rsidRPr="00CB3EE4">
              <w:rPr>
                <w:rFonts w:cs="Times New Roman"/>
                <w:color w:val="000000"/>
                <w:szCs w:val="24"/>
              </w:rPr>
              <w:t>erőmű, biogáz</w:t>
            </w:r>
            <w:r w:rsidR="00486E72">
              <w:rPr>
                <w:rFonts w:cs="Times New Roman"/>
                <w:color w:val="000000"/>
                <w:szCs w:val="24"/>
              </w:rPr>
              <w:t>-</w:t>
            </w:r>
            <w:r w:rsidRPr="00CB3EE4">
              <w:rPr>
                <w:rFonts w:cs="Times New Roman"/>
                <w:color w:val="000000"/>
                <w:szCs w:val="24"/>
              </w:rPr>
              <w:t>reaktor) üzemeltetésében vesz részt</w:t>
            </w:r>
          </w:p>
        </w:tc>
        <w:tc>
          <w:tcPr>
            <w:tcW w:w="758" w:type="dxa"/>
            <w:tcBorders>
              <w:top w:val="single" w:sz="6" w:space="0" w:color="auto"/>
              <w:left w:val="single" w:sz="6" w:space="0" w:color="auto"/>
              <w:bottom w:val="single" w:sz="6" w:space="0" w:color="auto"/>
              <w:right w:val="single" w:sz="6" w:space="0" w:color="auto"/>
            </w:tcBorders>
            <w:vAlign w:val="center"/>
          </w:tcPr>
          <w:p w14:paraId="2A46715C" w14:textId="64E3FF59"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B77AF0F" w14:textId="19C7E0EC"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983CE14" w14:textId="240C88F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085CA3C" w14:textId="0FEF2D4C"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76D99D87"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E67DEBF" w14:textId="14732B92" w:rsidR="002578F2" w:rsidRPr="00CB3EE4" w:rsidRDefault="002578F2" w:rsidP="00486E72">
            <w:pPr>
              <w:autoSpaceDE w:val="0"/>
              <w:autoSpaceDN w:val="0"/>
              <w:adjustRightInd w:val="0"/>
              <w:spacing w:after="0"/>
              <w:jc w:val="left"/>
              <w:rPr>
                <w:rFonts w:cs="Times New Roman"/>
                <w:color w:val="000000"/>
                <w:szCs w:val="24"/>
              </w:rPr>
            </w:pPr>
            <w:r w:rsidRPr="00CB3EE4">
              <w:rPr>
                <w:rFonts w:cs="Times New Roman"/>
                <w:color w:val="000000"/>
                <w:szCs w:val="24"/>
              </w:rPr>
              <w:t>Fürdőüzemeltetési, hévíz</w:t>
            </w:r>
            <w:r w:rsidR="00486E72">
              <w:rPr>
                <w:rFonts w:cs="Times New Roman"/>
                <w:color w:val="000000"/>
                <w:szCs w:val="24"/>
              </w:rPr>
              <w:t>-</w:t>
            </w:r>
            <w:r w:rsidRPr="00CB3EE4">
              <w:rPr>
                <w:rFonts w:cs="Times New Roman"/>
                <w:color w:val="000000"/>
                <w:szCs w:val="24"/>
              </w:rPr>
              <w:t xml:space="preserve"> és gyógyvíz</w:t>
            </w:r>
            <w:r w:rsidR="00486E72">
              <w:rPr>
                <w:rFonts w:cs="Times New Roman"/>
                <w:color w:val="000000"/>
                <w:szCs w:val="24"/>
              </w:rPr>
              <w:t>-</w:t>
            </w:r>
            <w:r w:rsidRPr="00CB3EE4">
              <w:rPr>
                <w:rFonts w:cs="Times New Roman"/>
                <w:color w:val="000000"/>
                <w:szCs w:val="24"/>
              </w:rPr>
              <w:t xml:space="preserve">hasznosítási feladatokban közreműködik </w:t>
            </w:r>
          </w:p>
        </w:tc>
        <w:tc>
          <w:tcPr>
            <w:tcW w:w="758" w:type="dxa"/>
            <w:tcBorders>
              <w:top w:val="single" w:sz="6" w:space="0" w:color="auto"/>
              <w:left w:val="single" w:sz="6" w:space="0" w:color="auto"/>
              <w:bottom w:val="single" w:sz="6" w:space="0" w:color="auto"/>
              <w:right w:val="single" w:sz="6" w:space="0" w:color="auto"/>
            </w:tcBorders>
            <w:vAlign w:val="center"/>
          </w:tcPr>
          <w:p w14:paraId="51D932EE" w14:textId="34067C22"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483C3BC"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DF8ACA9"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048D0F"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1C25CDB5"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3017CA9" w14:textId="715168D9" w:rsidR="002578F2" w:rsidRPr="00CB3EE4" w:rsidRDefault="002578F2" w:rsidP="00524AB8">
            <w:pPr>
              <w:autoSpaceDE w:val="0"/>
              <w:autoSpaceDN w:val="0"/>
              <w:adjustRightInd w:val="0"/>
              <w:spacing w:after="0"/>
              <w:jc w:val="left"/>
              <w:rPr>
                <w:rFonts w:cs="Times New Roman"/>
                <w:color w:val="000000"/>
                <w:szCs w:val="24"/>
              </w:rPr>
            </w:pPr>
            <w:r w:rsidRPr="00CB3EE4">
              <w:rPr>
                <w:rFonts w:cs="Times New Roman"/>
                <w:color w:val="000000"/>
                <w:szCs w:val="24"/>
              </w:rPr>
              <w:t>Vízkészleteket nyilvántart, hatósági adatszolgáltatást végez</w:t>
            </w:r>
          </w:p>
        </w:tc>
        <w:tc>
          <w:tcPr>
            <w:tcW w:w="758" w:type="dxa"/>
            <w:tcBorders>
              <w:top w:val="single" w:sz="6" w:space="0" w:color="auto"/>
              <w:left w:val="single" w:sz="6" w:space="0" w:color="auto"/>
              <w:bottom w:val="single" w:sz="6" w:space="0" w:color="auto"/>
              <w:right w:val="single" w:sz="6" w:space="0" w:color="auto"/>
            </w:tcBorders>
            <w:vAlign w:val="center"/>
          </w:tcPr>
          <w:p w14:paraId="0B1811C0" w14:textId="5B3053B4"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56DA8A0"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AEACC9A" w14:textId="6807F86E"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CB81EEA"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3E899ABC"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70FE6061" w14:textId="4001FD62" w:rsidR="002578F2" w:rsidRPr="00CB3EE4" w:rsidRDefault="002578F2" w:rsidP="00524AB8">
            <w:pPr>
              <w:autoSpaceDE w:val="0"/>
              <w:autoSpaceDN w:val="0"/>
              <w:adjustRightInd w:val="0"/>
              <w:spacing w:after="0"/>
              <w:jc w:val="left"/>
              <w:rPr>
                <w:rFonts w:cs="Times New Roman"/>
                <w:color w:val="000000"/>
                <w:szCs w:val="24"/>
              </w:rPr>
            </w:pPr>
            <w:r w:rsidRPr="00CB3EE4">
              <w:rPr>
                <w:rFonts w:cs="Times New Roman"/>
                <w:color w:val="000000"/>
                <w:szCs w:val="24"/>
              </w:rPr>
              <w:t>Vízrendezési munkát végez</w:t>
            </w:r>
          </w:p>
        </w:tc>
        <w:tc>
          <w:tcPr>
            <w:tcW w:w="758" w:type="dxa"/>
            <w:tcBorders>
              <w:top w:val="single" w:sz="6" w:space="0" w:color="auto"/>
              <w:left w:val="single" w:sz="6" w:space="0" w:color="auto"/>
              <w:bottom w:val="single" w:sz="6" w:space="0" w:color="auto"/>
              <w:right w:val="single" w:sz="6" w:space="0" w:color="auto"/>
            </w:tcBorders>
            <w:vAlign w:val="center"/>
          </w:tcPr>
          <w:p w14:paraId="69C4601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A695E4" w14:textId="27625F56"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AD10F4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1436975"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153501BC"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77442F0B" w14:textId="279996DA" w:rsidR="002578F2" w:rsidRPr="00CB3EE4" w:rsidRDefault="002578F2" w:rsidP="00524AB8">
            <w:pPr>
              <w:autoSpaceDE w:val="0"/>
              <w:autoSpaceDN w:val="0"/>
              <w:adjustRightInd w:val="0"/>
              <w:spacing w:after="0"/>
              <w:jc w:val="left"/>
              <w:rPr>
                <w:rFonts w:cs="Times New Roman"/>
                <w:color w:val="000000"/>
                <w:szCs w:val="24"/>
              </w:rPr>
            </w:pPr>
            <w:r w:rsidRPr="00CB3EE4">
              <w:rPr>
                <w:rFonts w:cs="Times New Roman"/>
                <w:color w:val="000000"/>
                <w:szCs w:val="24"/>
              </w:rPr>
              <w:t>Mezőgazdasági vízhasznosítási munkát végez</w:t>
            </w:r>
          </w:p>
        </w:tc>
        <w:tc>
          <w:tcPr>
            <w:tcW w:w="758" w:type="dxa"/>
            <w:tcBorders>
              <w:top w:val="single" w:sz="6" w:space="0" w:color="auto"/>
              <w:left w:val="single" w:sz="6" w:space="0" w:color="auto"/>
              <w:bottom w:val="single" w:sz="6" w:space="0" w:color="auto"/>
              <w:right w:val="single" w:sz="6" w:space="0" w:color="auto"/>
            </w:tcBorders>
            <w:vAlign w:val="center"/>
          </w:tcPr>
          <w:p w14:paraId="0DCDA0A1" w14:textId="4A3CF0D1"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497ECA0"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35D691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194EB85"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0C2587A6"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7A527093" w14:textId="7FDEF36C" w:rsidR="002578F2" w:rsidRPr="00CB3EE4" w:rsidRDefault="002578F2" w:rsidP="001C073F">
            <w:pPr>
              <w:autoSpaceDE w:val="0"/>
              <w:autoSpaceDN w:val="0"/>
              <w:adjustRightInd w:val="0"/>
              <w:spacing w:after="0"/>
              <w:jc w:val="left"/>
              <w:rPr>
                <w:rFonts w:cs="Times New Roman"/>
                <w:color w:val="000000"/>
                <w:szCs w:val="24"/>
              </w:rPr>
            </w:pPr>
            <w:r w:rsidRPr="00CB3EE4">
              <w:rPr>
                <w:rFonts w:cs="Times New Roman"/>
                <w:color w:val="000000"/>
                <w:szCs w:val="24"/>
              </w:rPr>
              <w:t>Vízfolyásokat, csatornákat, vízkormányzó és víztározó műtárgyakat üzemeltet</w:t>
            </w:r>
          </w:p>
        </w:tc>
        <w:tc>
          <w:tcPr>
            <w:tcW w:w="758" w:type="dxa"/>
            <w:tcBorders>
              <w:top w:val="single" w:sz="6" w:space="0" w:color="auto"/>
              <w:left w:val="single" w:sz="6" w:space="0" w:color="auto"/>
              <w:bottom w:val="single" w:sz="6" w:space="0" w:color="auto"/>
              <w:right w:val="single" w:sz="6" w:space="0" w:color="auto"/>
            </w:tcBorders>
            <w:vAlign w:val="center"/>
          </w:tcPr>
          <w:p w14:paraId="47B5A8B2" w14:textId="35192D62"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F1580B8" w14:textId="21EEE18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6F7D45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999147" w14:textId="644F5C46"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F76982C"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70EE8C22" w14:textId="69DFC392" w:rsidR="002578F2" w:rsidRPr="00CB3EE4" w:rsidRDefault="002578F2" w:rsidP="001C073F">
            <w:pPr>
              <w:autoSpaceDE w:val="0"/>
              <w:autoSpaceDN w:val="0"/>
              <w:adjustRightInd w:val="0"/>
              <w:spacing w:after="0"/>
              <w:jc w:val="left"/>
              <w:rPr>
                <w:rFonts w:cs="Times New Roman"/>
                <w:color w:val="000000"/>
                <w:szCs w:val="24"/>
              </w:rPr>
            </w:pPr>
            <w:r w:rsidRPr="00CB3EE4">
              <w:rPr>
                <w:rFonts w:cs="Times New Roman"/>
                <w:color w:val="000000"/>
                <w:szCs w:val="24"/>
              </w:rPr>
              <w:t>Védekezik a vizek káros hatásai ellen (árvíz, belvíz, aszály)</w:t>
            </w:r>
          </w:p>
        </w:tc>
        <w:tc>
          <w:tcPr>
            <w:tcW w:w="758" w:type="dxa"/>
            <w:tcBorders>
              <w:top w:val="single" w:sz="6" w:space="0" w:color="auto"/>
              <w:left w:val="single" w:sz="6" w:space="0" w:color="auto"/>
              <w:bottom w:val="single" w:sz="6" w:space="0" w:color="auto"/>
              <w:right w:val="single" w:sz="6" w:space="0" w:color="auto"/>
            </w:tcBorders>
            <w:vAlign w:val="center"/>
          </w:tcPr>
          <w:p w14:paraId="0A82FB60" w14:textId="485EAB4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DF2517D" w14:textId="72DDAA91"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342D0A6B"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F574D3" w14:textId="3CE56C7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4BE7EC4A"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C94CC65" w14:textId="7762D796" w:rsidR="002578F2" w:rsidRPr="00CB3EE4" w:rsidRDefault="002578F2" w:rsidP="001C073F">
            <w:pPr>
              <w:autoSpaceDE w:val="0"/>
              <w:autoSpaceDN w:val="0"/>
              <w:adjustRightInd w:val="0"/>
              <w:spacing w:after="0"/>
              <w:jc w:val="left"/>
              <w:rPr>
                <w:rFonts w:cs="Times New Roman"/>
                <w:color w:val="000000"/>
                <w:szCs w:val="24"/>
              </w:rPr>
            </w:pPr>
            <w:proofErr w:type="spellStart"/>
            <w:r w:rsidRPr="00CB3EE4">
              <w:rPr>
                <w:rFonts w:cs="Times New Roman"/>
                <w:color w:val="000000"/>
                <w:szCs w:val="24"/>
              </w:rPr>
              <w:t>Havária-elhárításban</w:t>
            </w:r>
            <w:proofErr w:type="spellEnd"/>
            <w:r w:rsidRPr="00CB3EE4">
              <w:rPr>
                <w:rFonts w:cs="Times New Roman"/>
                <w:color w:val="000000"/>
                <w:szCs w:val="24"/>
              </w:rPr>
              <w:t xml:space="preserve"> közreműködik, részt vesz a helyreállítási munkában</w:t>
            </w:r>
          </w:p>
        </w:tc>
        <w:tc>
          <w:tcPr>
            <w:tcW w:w="758" w:type="dxa"/>
            <w:tcBorders>
              <w:top w:val="single" w:sz="6" w:space="0" w:color="auto"/>
              <w:left w:val="single" w:sz="6" w:space="0" w:color="auto"/>
              <w:bottom w:val="single" w:sz="6" w:space="0" w:color="auto"/>
              <w:right w:val="single" w:sz="6" w:space="0" w:color="auto"/>
            </w:tcBorders>
            <w:vAlign w:val="center"/>
          </w:tcPr>
          <w:p w14:paraId="537217EE"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B0CEC1D" w14:textId="25F58B95"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19CAE888" w14:textId="57F890C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84774A3" w14:textId="75D7A864"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7557451A"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428CBA14" w14:textId="7CEDEDC6" w:rsidR="002578F2" w:rsidRPr="00CB3EE4" w:rsidRDefault="002578F2" w:rsidP="001C073F">
            <w:pPr>
              <w:autoSpaceDE w:val="0"/>
              <w:autoSpaceDN w:val="0"/>
              <w:adjustRightInd w:val="0"/>
              <w:spacing w:after="0"/>
              <w:jc w:val="left"/>
              <w:rPr>
                <w:rFonts w:cs="Times New Roman"/>
                <w:color w:val="000000"/>
                <w:szCs w:val="24"/>
              </w:rPr>
            </w:pPr>
            <w:r w:rsidRPr="00CB3EE4">
              <w:rPr>
                <w:rFonts w:cs="Times New Roman"/>
                <w:color w:val="000000"/>
                <w:szCs w:val="24"/>
              </w:rPr>
              <w:t>Részt vesz a vizek minőségi és mennyiségi védelmében</w:t>
            </w:r>
          </w:p>
        </w:tc>
        <w:tc>
          <w:tcPr>
            <w:tcW w:w="758" w:type="dxa"/>
            <w:tcBorders>
              <w:top w:val="single" w:sz="6" w:space="0" w:color="auto"/>
              <w:left w:val="single" w:sz="6" w:space="0" w:color="auto"/>
              <w:bottom w:val="single" w:sz="6" w:space="0" w:color="auto"/>
              <w:right w:val="single" w:sz="6" w:space="0" w:color="auto"/>
            </w:tcBorders>
            <w:vAlign w:val="center"/>
          </w:tcPr>
          <w:p w14:paraId="2BCB5753" w14:textId="4EC7CB5A"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2E1DEA0"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E2660F1" w14:textId="61D1104A"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161B599" w14:textId="2C6AC37F"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04DCE098"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C88474A" w14:textId="57D9B0A9" w:rsidR="002578F2" w:rsidRPr="00CB3EE4" w:rsidRDefault="002578F2" w:rsidP="001C073F">
            <w:pPr>
              <w:autoSpaceDE w:val="0"/>
              <w:autoSpaceDN w:val="0"/>
              <w:adjustRightInd w:val="0"/>
              <w:spacing w:after="0"/>
              <w:jc w:val="left"/>
              <w:rPr>
                <w:rFonts w:cs="Times New Roman"/>
                <w:color w:val="000000"/>
                <w:szCs w:val="24"/>
              </w:rPr>
            </w:pPr>
            <w:r w:rsidRPr="00CB3EE4">
              <w:rPr>
                <w:rFonts w:cs="Times New Roman"/>
                <w:color w:val="000000"/>
                <w:szCs w:val="24"/>
              </w:rPr>
              <w:t xml:space="preserve">Részt vesz a vizes élőhelyek védelmében, fenntartásában; közreműködik vízpótlásuk végrehajtásában, nemzetközi és határvízi egyezmények által előírt kötelezettségek végrehajtásában </w:t>
            </w:r>
          </w:p>
        </w:tc>
        <w:tc>
          <w:tcPr>
            <w:tcW w:w="758" w:type="dxa"/>
            <w:tcBorders>
              <w:top w:val="single" w:sz="6" w:space="0" w:color="auto"/>
              <w:left w:val="single" w:sz="6" w:space="0" w:color="auto"/>
              <w:bottom w:val="single" w:sz="6" w:space="0" w:color="auto"/>
              <w:right w:val="single" w:sz="6" w:space="0" w:color="auto"/>
            </w:tcBorders>
            <w:vAlign w:val="center"/>
          </w:tcPr>
          <w:p w14:paraId="7323D498" w14:textId="555B258D"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09FCEF1"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DD2D9D4" w14:textId="24BC6A1E"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CFB7189"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6E29535C"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039F8A2C" w14:textId="1882A2F2" w:rsidR="002578F2" w:rsidRPr="00CB3EE4" w:rsidRDefault="002578F2" w:rsidP="002E2490">
            <w:pPr>
              <w:autoSpaceDE w:val="0"/>
              <w:autoSpaceDN w:val="0"/>
              <w:adjustRightInd w:val="0"/>
              <w:spacing w:after="0"/>
              <w:jc w:val="left"/>
              <w:rPr>
                <w:rFonts w:cs="Times New Roman"/>
                <w:color w:val="000000"/>
                <w:szCs w:val="24"/>
              </w:rPr>
            </w:pPr>
            <w:r w:rsidRPr="00CB3EE4">
              <w:rPr>
                <w:rFonts w:cs="Times New Roman"/>
                <w:color w:val="000000"/>
                <w:szCs w:val="24"/>
              </w:rPr>
              <w:t>Alkalmazza a vonatkozó szabványokat, az érvényes Vízügyi Biztonsági Szabályzat (VIBESZ) munkavédelmi, környezetvédelmi és tűzmegelőzési előírásait</w:t>
            </w:r>
          </w:p>
        </w:tc>
        <w:tc>
          <w:tcPr>
            <w:tcW w:w="758" w:type="dxa"/>
            <w:tcBorders>
              <w:top w:val="single" w:sz="6" w:space="0" w:color="auto"/>
              <w:left w:val="single" w:sz="6" w:space="0" w:color="auto"/>
              <w:bottom w:val="single" w:sz="6" w:space="0" w:color="auto"/>
              <w:right w:val="single" w:sz="6" w:space="0" w:color="auto"/>
            </w:tcBorders>
            <w:vAlign w:val="center"/>
          </w:tcPr>
          <w:p w14:paraId="1A846AD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5037E10"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2082259"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1A97CF"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0445633E"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B76B86E" w14:textId="7777777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48E177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A2749AF"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042986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DDEC2F"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0C5D928B"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74FCE722" w14:textId="66B1CC4B"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 xml:space="preserve">Hidrológiai és hidraulikai ismeretek </w:t>
            </w:r>
          </w:p>
        </w:tc>
        <w:tc>
          <w:tcPr>
            <w:tcW w:w="758" w:type="dxa"/>
            <w:tcBorders>
              <w:top w:val="single" w:sz="6" w:space="0" w:color="auto"/>
              <w:left w:val="single" w:sz="6" w:space="0" w:color="auto"/>
              <w:bottom w:val="single" w:sz="6" w:space="0" w:color="auto"/>
              <w:right w:val="single" w:sz="6" w:space="0" w:color="auto"/>
            </w:tcBorders>
            <w:vAlign w:val="center"/>
          </w:tcPr>
          <w:p w14:paraId="253C0A99" w14:textId="4DF743CB"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B6F642E" w14:textId="21F0A7D4"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4B62EEF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D761A53"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27A274F3"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7CCB88FA" w14:textId="008E78F3" w:rsidR="002578F2" w:rsidRPr="00CB3EE4" w:rsidRDefault="002578F2" w:rsidP="002E2490">
            <w:pPr>
              <w:autoSpaceDE w:val="0"/>
              <w:autoSpaceDN w:val="0"/>
              <w:adjustRightInd w:val="0"/>
              <w:spacing w:after="0"/>
              <w:jc w:val="left"/>
              <w:rPr>
                <w:rFonts w:cs="Times New Roman"/>
                <w:color w:val="000000"/>
                <w:szCs w:val="24"/>
              </w:rPr>
            </w:pPr>
            <w:r w:rsidRPr="00CB3EE4">
              <w:rPr>
                <w:rFonts w:cs="Times New Roman"/>
                <w:color w:val="000000"/>
                <w:szCs w:val="24"/>
              </w:rPr>
              <w:t>Vízminőség és vízminősítés</w:t>
            </w:r>
          </w:p>
        </w:tc>
        <w:tc>
          <w:tcPr>
            <w:tcW w:w="758" w:type="dxa"/>
            <w:tcBorders>
              <w:top w:val="single" w:sz="6" w:space="0" w:color="auto"/>
              <w:left w:val="single" w:sz="6" w:space="0" w:color="auto"/>
              <w:bottom w:val="single" w:sz="6" w:space="0" w:color="auto"/>
              <w:right w:val="single" w:sz="6" w:space="0" w:color="auto"/>
            </w:tcBorders>
            <w:vAlign w:val="center"/>
          </w:tcPr>
          <w:p w14:paraId="2752DEA6" w14:textId="74C2B081"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1345BA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0ACC4E0" w14:textId="016F078C"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F09897C"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3C58C317"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1E6D5277" w14:textId="30E94E56" w:rsidR="002578F2" w:rsidRPr="00CB3EE4" w:rsidRDefault="002578F2" w:rsidP="002E2490">
            <w:pPr>
              <w:autoSpaceDE w:val="0"/>
              <w:autoSpaceDN w:val="0"/>
              <w:adjustRightInd w:val="0"/>
              <w:spacing w:after="0"/>
              <w:jc w:val="left"/>
              <w:rPr>
                <w:rFonts w:cs="Times New Roman"/>
                <w:color w:val="000000"/>
                <w:szCs w:val="24"/>
              </w:rPr>
            </w:pPr>
            <w:r w:rsidRPr="00CB3EE4">
              <w:rPr>
                <w:rFonts w:cs="Times New Roman"/>
                <w:color w:val="000000"/>
                <w:szCs w:val="24"/>
              </w:rPr>
              <w:t>Vízigények kielégítése, vízkészlet-gazdálkodás</w:t>
            </w:r>
          </w:p>
        </w:tc>
        <w:tc>
          <w:tcPr>
            <w:tcW w:w="758" w:type="dxa"/>
            <w:tcBorders>
              <w:top w:val="single" w:sz="6" w:space="0" w:color="auto"/>
              <w:left w:val="single" w:sz="6" w:space="0" w:color="auto"/>
              <w:bottom w:val="single" w:sz="6" w:space="0" w:color="auto"/>
              <w:right w:val="single" w:sz="6" w:space="0" w:color="auto"/>
            </w:tcBorders>
            <w:vAlign w:val="center"/>
          </w:tcPr>
          <w:p w14:paraId="63015DF2" w14:textId="1B81323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67DE807" w14:textId="46705633"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73B2996"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3B73F8C"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659238F8"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344123B8" w14:textId="1BFFA995" w:rsidR="002578F2" w:rsidRPr="00CB3EE4" w:rsidRDefault="002578F2" w:rsidP="002E2490">
            <w:pPr>
              <w:autoSpaceDE w:val="0"/>
              <w:autoSpaceDN w:val="0"/>
              <w:adjustRightInd w:val="0"/>
              <w:spacing w:after="0"/>
              <w:jc w:val="left"/>
              <w:rPr>
                <w:rFonts w:cs="Times New Roman"/>
                <w:color w:val="000000"/>
                <w:szCs w:val="24"/>
              </w:rPr>
            </w:pPr>
            <w:r w:rsidRPr="00CB3EE4">
              <w:rPr>
                <w:rFonts w:cs="Times New Roman"/>
                <w:color w:val="000000"/>
                <w:szCs w:val="24"/>
              </w:rPr>
              <w:t>Vízelosztás, víztárolás</w:t>
            </w:r>
          </w:p>
        </w:tc>
        <w:tc>
          <w:tcPr>
            <w:tcW w:w="758" w:type="dxa"/>
            <w:tcBorders>
              <w:top w:val="single" w:sz="6" w:space="0" w:color="auto"/>
              <w:left w:val="single" w:sz="6" w:space="0" w:color="auto"/>
              <w:bottom w:val="single" w:sz="6" w:space="0" w:color="auto"/>
              <w:right w:val="single" w:sz="6" w:space="0" w:color="auto"/>
            </w:tcBorders>
            <w:vAlign w:val="center"/>
          </w:tcPr>
          <w:p w14:paraId="420425EE" w14:textId="2454124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42FFE5E"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03E2CFF"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C510C1A" w14:textId="484E09F5"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42D74F66"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35A05F75" w14:textId="5D873947"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Víz, szennyvíz és iszapkezelés technológiája (fizikai, kémiai, biológiai)</w:t>
            </w:r>
          </w:p>
        </w:tc>
        <w:tc>
          <w:tcPr>
            <w:tcW w:w="758" w:type="dxa"/>
            <w:tcBorders>
              <w:top w:val="single" w:sz="6" w:space="0" w:color="auto"/>
              <w:left w:val="single" w:sz="6" w:space="0" w:color="auto"/>
              <w:bottom w:val="single" w:sz="6" w:space="0" w:color="auto"/>
              <w:right w:val="single" w:sz="6" w:space="0" w:color="auto"/>
            </w:tcBorders>
            <w:vAlign w:val="center"/>
          </w:tcPr>
          <w:p w14:paraId="647ACB6A" w14:textId="130A250A"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55DA9F6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F2178CC" w14:textId="073B9E58"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224102A" w14:textId="153641CE"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r>
      <w:tr w:rsidR="002578F2" w:rsidRPr="00CB3EE4" w14:paraId="3E0EC88A"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90DE687" w14:textId="3C5D5322" w:rsidR="002578F2" w:rsidRPr="00CB3EE4" w:rsidRDefault="002578F2" w:rsidP="00DD2002">
            <w:pPr>
              <w:autoSpaceDE w:val="0"/>
              <w:autoSpaceDN w:val="0"/>
              <w:adjustRightInd w:val="0"/>
              <w:spacing w:after="0"/>
              <w:jc w:val="left"/>
              <w:rPr>
                <w:rFonts w:cs="Times New Roman"/>
                <w:color w:val="000000"/>
                <w:szCs w:val="24"/>
              </w:rPr>
            </w:pPr>
            <w:r w:rsidRPr="00CB3EE4">
              <w:rPr>
                <w:rFonts w:cs="Times New Roman"/>
                <w:color w:val="000000"/>
                <w:szCs w:val="24"/>
              </w:rPr>
              <w:t xml:space="preserve">Síkvidéki, hegy- és dombvidéki vízrendezés </w:t>
            </w:r>
          </w:p>
        </w:tc>
        <w:tc>
          <w:tcPr>
            <w:tcW w:w="758" w:type="dxa"/>
            <w:tcBorders>
              <w:top w:val="single" w:sz="6" w:space="0" w:color="auto"/>
              <w:left w:val="single" w:sz="6" w:space="0" w:color="auto"/>
              <w:bottom w:val="single" w:sz="6" w:space="0" w:color="auto"/>
              <w:right w:val="single" w:sz="6" w:space="0" w:color="auto"/>
            </w:tcBorders>
            <w:vAlign w:val="center"/>
          </w:tcPr>
          <w:p w14:paraId="0551BE29" w14:textId="6D4A4E4C"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2BF8DAB3" w14:textId="56AABCF5"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04EADA86" w14:textId="6F1FECE0"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0CE03D2"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187AD496"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19B6951" w14:textId="215B2A9A" w:rsidR="002578F2" w:rsidRPr="00CB3EE4" w:rsidRDefault="002578F2" w:rsidP="00EE3182">
            <w:pPr>
              <w:autoSpaceDE w:val="0"/>
              <w:autoSpaceDN w:val="0"/>
              <w:adjustRightInd w:val="0"/>
              <w:spacing w:after="0"/>
              <w:jc w:val="left"/>
              <w:rPr>
                <w:rFonts w:cs="Times New Roman"/>
                <w:color w:val="000000"/>
                <w:szCs w:val="24"/>
              </w:rPr>
            </w:pPr>
            <w:r w:rsidRPr="00CB3EE4">
              <w:rPr>
                <w:rFonts w:cs="Times New Roman"/>
                <w:color w:val="000000"/>
                <w:szCs w:val="24"/>
              </w:rPr>
              <w:t>Tó</w:t>
            </w:r>
            <w:r w:rsidR="00486E72">
              <w:rPr>
                <w:rFonts w:cs="Times New Roman"/>
                <w:color w:val="000000"/>
                <w:szCs w:val="24"/>
              </w:rPr>
              <w:t>-</w:t>
            </w:r>
            <w:r w:rsidRPr="00CB3EE4">
              <w:rPr>
                <w:rFonts w:cs="Times New Roman"/>
                <w:color w:val="000000"/>
                <w:szCs w:val="24"/>
              </w:rPr>
              <w:t xml:space="preserve"> és folyószabályozás, vízi utak üzemeltetési feladatai</w:t>
            </w:r>
          </w:p>
        </w:tc>
        <w:tc>
          <w:tcPr>
            <w:tcW w:w="758" w:type="dxa"/>
            <w:tcBorders>
              <w:top w:val="single" w:sz="6" w:space="0" w:color="auto"/>
              <w:left w:val="single" w:sz="6" w:space="0" w:color="auto"/>
              <w:bottom w:val="single" w:sz="6" w:space="0" w:color="auto"/>
              <w:right w:val="single" w:sz="6" w:space="0" w:color="auto"/>
            </w:tcBorders>
            <w:vAlign w:val="center"/>
          </w:tcPr>
          <w:p w14:paraId="6223FD40" w14:textId="36CF4077"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19B75C44" w14:textId="47E8EF12"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A5B5247" w14:textId="4E285736"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0C7042C4"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3811CC0A"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490A5855" w14:textId="1DCD6FE4" w:rsidR="002578F2" w:rsidRPr="00CB3EE4" w:rsidRDefault="002578F2" w:rsidP="00EE3182">
            <w:pPr>
              <w:autoSpaceDE w:val="0"/>
              <w:autoSpaceDN w:val="0"/>
              <w:adjustRightInd w:val="0"/>
              <w:spacing w:after="0"/>
              <w:jc w:val="left"/>
              <w:rPr>
                <w:rFonts w:cs="Times New Roman"/>
                <w:color w:val="000000"/>
                <w:szCs w:val="24"/>
              </w:rPr>
            </w:pPr>
            <w:r w:rsidRPr="00CB3EE4">
              <w:rPr>
                <w:rFonts w:cs="Times New Roman"/>
                <w:color w:val="000000"/>
                <w:szCs w:val="24"/>
              </w:rPr>
              <w:t>Ár-, belvízvédekezés és vízminőségi kárelhárítás</w:t>
            </w:r>
          </w:p>
        </w:tc>
        <w:tc>
          <w:tcPr>
            <w:tcW w:w="758" w:type="dxa"/>
            <w:tcBorders>
              <w:top w:val="single" w:sz="6" w:space="0" w:color="auto"/>
              <w:left w:val="single" w:sz="6" w:space="0" w:color="auto"/>
              <w:bottom w:val="single" w:sz="6" w:space="0" w:color="auto"/>
              <w:right w:val="single" w:sz="6" w:space="0" w:color="auto"/>
            </w:tcBorders>
            <w:vAlign w:val="center"/>
          </w:tcPr>
          <w:p w14:paraId="2CEB88E0" w14:textId="7CA68C01"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62EEC49A" w14:textId="1C55F6F4"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7CF92FDE"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AE5560"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1CEC85C2"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C7C20C6" w14:textId="1CB36073" w:rsidR="002578F2" w:rsidRPr="00CB3EE4" w:rsidRDefault="002578F2" w:rsidP="00EE3182">
            <w:pPr>
              <w:autoSpaceDE w:val="0"/>
              <w:autoSpaceDN w:val="0"/>
              <w:adjustRightInd w:val="0"/>
              <w:spacing w:after="0"/>
              <w:jc w:val="left"/>
              <w:rPr>
                <w:rFonts w:cs="Times New Roman"/>
                <w:color w:val="000000"/>
                <w:szCs w:val="24"/>
              </w:rPr>
            </w:pPr>
            <w:r w:rsidRPr="00CB3EE4">
              <w:rPr>
                <w:rFonts w:cs="Times New Roman"/>
                <w:color w:val="000000"/>
                <w:szCs w:val="24"/>
              </w:rPr>
              <w:t xml:space="preserve">Mezőgazdasági vízhasznosítás (öntözés, halászat) </w:t>
            </w:r>
          </w:p>
        </w:tc>
        <w:tc>
          <w:tcPr>
            <w:tcW w:w="758" w:type="dxa"/>
            <w:tcBorders>
              <w:top w:val="single" w:sz="6" w:space="0" w:color="auto"/>
              <w:left w:val="single" w:sz="6" w:space="0" w:color="auto"/>
              <w:bottom w:val="single" w:sz="6" w:space="0" w:color="auto"/>
              <w:right w:val="single" w:sz="6" w:space="0" w:color="auto"/>
            </w:tcBorders>
            <w:vAlign w:val="center"/>
          </w:tcPr>
          <w:p w14:paraId="310214FC" w14:textId="4004F73A"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7EBE535" w14:textId="198D5546"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6FC4FE0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52B306"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533AA58F"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4008D5D1" w14:textId="21471BDF" w:rsidR="002578F2" w:rsidRPr="00CB3EE4" w:rsidRDefault="002578F2" w:rsidP="00EE3182">
            <w:pPr>
              <w:autoSpaceDE w:val="0"/>
              <w:autoSpaceDN w:val="0"/>
              <w:adjustRightInd w:val="0"/>
              <w:spacing w:after="0"/>
              <w:jc w:val="left"/>
              <w:rPr>
                <w:rFonts w:cs="Times New Roman"/>
                <w:color w:val="000000"/>
                <w:szCs w:val="24"/>
              </w:rPr>
            </w:pPr>
            <w:r w:rsidRPr="00CB3EE4">
              <w:rPr>
                <w:rFonts w:cs="Times New Roman"/>
                <w:color w:val="000000"/>
                <w:szCs w:val="24"/>
              </w:rPr>
              <w:t xml:space="preserve">Környezet- és természetvédelem </w:t>
            </w:r>
          </w:p>
        </w:tc>
        <w:tc>
          <w:tcPr>
            <w:tcW w:w="758" w:type="dxa"/>
            <w:tcBorders>
              <w:top w:val="single" w:sz="6" w:space="0" w:color="auto"/>
              <w:left w:val="single" w:sz="6" w:space="0" w:color="auto"/>
              <w:bottom w:val="single" w:sz="6" w:space="0" w:color="auto"/>
              <w:right w:val="single" w:sz="6" w:space="0" w:color="auto"/>
            </w:tcBorders>
            <w:vAlign w:val="center"/>
          </w:tcPr>
          <w:p w14:paraId="2DFF7C5B" w14:textId="332637F9"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3D528933" w14:textId="5C3E1722"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14:paraId="226630B6" w14:textId="550A5EB9" w:rsidR="002578F2" w:rsidRPr="00CB3EE4" w:rsidRDefault="002578F2" w:rsidP="00DD2002">
            <w:pPr>
              <w:autoSpaceDE w:val="0"/>
              <w:autoSpaceDN w:val="0"/>
              <w:adjustRightInd w:val="0"/>
              <w:spacing w:after="0"/>
              <w:jc w:val="center"/>
              <w:rPr>
                <w:rFonts w:cs="Times New Roman"/>
                <w:color w:val="000000"/>
                <w:szCs w:val="24"/>
              </w:rPr>
            </w:pPr>
            <w:r w:rsidRPr="00CB3EE4">
              <w:rPr>
                <w:rFonts w:cs="Times New Roman"/>
                <w:color w:val="000000"/>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14:paraId="45677F06"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72A4AD35"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83027F4" w14:textId="2F4C488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A79A2F7"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6DCA14"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9EE2DC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5EA381"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380E9EC5"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3295BB66" w14:textId="1C8821A4"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14:paraId="3542F652" w14:textId="2D7F50F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4F07F74" w14:textId="0851088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95672E8" w14:textId="27C0771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4833275" w14:textId="1DA462C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3154C3D4"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3EDBC7E" w14:textId="466D3398"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Szakmai olvasott szöveg megértése</w:t>
            </w:r>
          </w:p>
        </w:tc>
        <w:tc>
          <w:tcPr>
            <w:tcW w:w="758" w:type="dxa"/>
            <w:tcBorders>
              <w:top w:val="single" w:sz="6" w:space="0" w:color="auto"/>
              <w:left w:val="single" w:sz="6" w:space="0" w:color="auto"/>
              <w:bottom w:val="single" w:sz="6" w:space="0" w:color="auto"/>
              <w:right w:val="single" w:sz="6" w:space="0" w:color="auto"/>
            </w:tcBorders>
            <w:vAlign w:val="center"/>
          </w:tcPr>
          <w:p w14:paraId="7264E7D7" w14:textId="666131D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41F1A8B" w14:textId="39C3282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84A0EA7" w14:textId="0EE9435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C20F370" w14:textId="25C8C67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1609B422"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1BE95EB4" w14:textId="22724149"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14:paraId="62E2EC31" w14:textId="143F4BA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68BF49C" w14:textId="5B4575F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3233D239" w14:textId="12CA949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914AE7A" w14:textId="00B2356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5FE2044"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0D504BA1" w14:textId="4FB66E47"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Karbantartási, fenntartási eszközök, gépek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5C7219B5" w14:textId="24B181C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205113C4" w14:textId="48CD328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617005F7" w14:textId="0318EA9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21A1C4AD" w14:textId="6DED8D5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51BE18EB"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1128BFC0" w14:textId="4D54D3B9"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Mérőeszközök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14:paraId="6350E391" w14:textId="4A4B2DC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31372212" w14:textId="4127453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2B22D1B3" w14:textId="1A98263B"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71D38C9A" w14:textId="59FF5C9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4CE3FDC1"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04CEC086" w14:textId="348F8DFB" w:rsidR="002578F2" w:rsidRPr="00CB3EE4" w:rsidRDefault="002578F2" w:rsidP="00A53B50">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ABC7D4B"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C1F6AF4"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C570222"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F9B6FC"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4B8F7102"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618ABED6" w14:textId="6B465A16" w:rsidR="002578F2" w:rsidRPr="00CB3EE4" w:rsidRDefault="002578F2" w:rsidP="00A938F1">
            <w:pPr>
              <w:autoSpaceDE w:val="0"/>
              <w:autoSpaceDN w:val="0"/>
              <w:adjustRightInd w:val="0"/>
              <w:spacing w:after="0"/>
              <w:rPr>
                <w:rFonts w:cs="Times New Roman"/>
                <w:color w:val="000000"/>
                <w:szCs w:val="24"/>
              </w:rPr>
            </w:pPr>
            <w:r w:rsidRPr="00CB3EE4">
              <w:rPr>
                <w:rFonts w:eastAsia="Times New Roman" w:cs="Times New Roman"/>
                <w:color w:val="000000"/>
                <w:szCs w:val="24"/>
                <w:lang w:eastAsia="hu-HU"/>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14:paraId="22C7FCE6" w14:textId="04FADD0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D3DBF45" w14:textId="26FD4635"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74DFB159" w14:textId="5D7B26B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4A3AA21" w14:textId="5889DF1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E79E099"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8EF4938" w14:textId="3C3FC181"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14:paraId="6ED8CDF8" w14:textId="74EF5763"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0E62A120" w14:textId="1CF875E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8CC102E" w14:textId="02CF684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795A075" w14:textId="69E0F57D"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660F7191"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44AA1C68" w14:textId="763699FF"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Rugalmasság</w:t>
            </w:r>
          </w:p>
        </w:tc>
        <w:tc>
          <w:tcPr>
            <w:tcW w:w="758" w:type="dxa"/>
            <w:tcBorders>
              <w:top w:val="single" w:sz="6" w:space="0" w:color="auto"/>
              <w:left w:val="single" w:sz="6" w:space="0" w:color="auto"/>
              <w:bottom w:val="single" w:sz="6" w:space="0" w:color="auto"/>
              <w:right w:val="single" w:sz="6" w:space="0" w:color="auto"/>
            </w:tcBorders>
            <w:vAlign w:val="center"/>
          </w:tcPr>
          <w:p w14:paraId="4D109EEB" w14:textId="27BEB77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11AD6EBF" w14:textId="5A90EC0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457E52E7" w14:textId="04BBB14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A3F46A1" w14:textId="2F8D618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733B044D"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7984BB23" w14:textId="5DE3B60F" w:rsidR="002578F2" w:rsidRPr="00CB3EE4" w:rsidRDefault="002578F2" w:rsidP="00A53B50">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40C2A6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C34820"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BB2A89A"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FFADF87"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047F9D7C"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3A20FA34" w14:textId="5020B923" w:rsidR="002578F2" w:rsidRPr="00CB3EE4" w:rsidRDefault="002578F2" w:rsidP="00A53B50">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14:paraId="1E2B7D07" w14:textId="126B441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05682ABF" w14:textId="3820E28E"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083C9384" w14:textId="60A0292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16F3F64A" w14:textId="7B5735D2"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1F7AF311"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EC95D4A" w14:textId="5BB8C122"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14:paraId="7E0C9F0B" w14:textId="59D61B5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453E6DEB" w14:textId="05E3478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070BB335" w14:textId="7B3BA9A1"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6E69BC5" w14:textId="3AE79068"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0A317218"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4ACB8DD8" w14:textId="609BB6A1"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Közérthetőség</w:t>
            </w:r>
          </w:p>
        </w:tc>
        <w:tc>
          <w:tcPr>
            <w:tcW w:w="758" w:type="dxa"/>
            <w:tcBorders>
              <w:top w:val="single" w:sz="6" w:space="0" w:color="auto"/>
              <w:left w:val="single" w:sz="6" w:space="0" w:color="auto"/>
              <w:bottom w:val="single" w:sz="6" w:space="0" w:color="auto"/>
              <w:right w:val="single" w:sz="6" w:space="0" w:color="auto"/>
            </w:tcBorders>
            <w:vAlign w:val="center"/>
          </w:tcPr>
          <w:p w14:paraId="7E0D79EC" w14:textId="50BA17F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660B467F" w14:textId="0E35C0D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599C6867" w14:textId="3F33996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05E1155" w14:textId="398FC43A"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3D4D37E4"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25F2CAF4" w14:textId="5B67C26E" w:rsidR="002578F2" w:rsidRPr="00CB3EE4" w:rsidRDefault="002578F2" w:rsidP="00A53B50">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E60AA03"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D6717D9"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70AA2E5" w14:textId="77777777" w:rsidR="002578F2" w:rsidRPr="00CB3EE4" w:rsidRDefault="002578F2" w:rsidP="00DD2002">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17F478" w14:textId="77777777" w:rsidR="002578F2" w:rsidRPr="00CB3EE4" w:rsidRDefault="002578F2" w:rsidP="00DD2002">
            <w:pPr>
              <w:autoSpaceDE w:val="0"/>
              <w:autoSpaceDN w:val="0"/>
              <w:adjustRightInd w:val="0"/>
              <w:spacing w:after="0"/>
              <w:jc w:val="center"/>
              <w:rPr>
                <w:rFonts w:cs="Times New Roman"/>
                <w:color w:val="000000"/>
                <w:szCs w:val="24"/>
              </w:rPr>
            </w:pPr>
          </w:p>
        </w:tc>
      </w:tr>
      <w:tr w:rsidR="002578F2" w:rsidRPr="00CB3EE4" w14:paraId="4187C489"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5665FF71" w14:textId="6DFFE7AD" w:rsidR="002578F2" w:rsidRPr="00CB3EE4" w:rsidRDefault="002578F2" w:rsidP="00A53B50">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Emlékezőképesség (ismeretmegőrzés)</w:t>
            </w:r>
          </w:p>
        </w:tc>
        <w:tc>
          <w:tcPr>
            <w:tcW w:w="758" w:type="dxa"/>
            <w:tcBorders>
              <w:top w:val="single" w:sz="6" w:space="0" w:color="auto"/>
              <w:left w:val="single" w:sz="6" w:space="0" w:color="auto"/>
              <w:bottom w:val="single" w:sz="6" w:space="0" w:color="auto"/>
              <w:right w:val="single" w:sz="6" w:space="0" w:color="auto"/>
            </w:tcBorders>
            <w:vAlign w:val="center"/>
          </w:tcPr>
          <w:p w14:paraId="2205752F" w14:textId="0D67B7A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66D4B77" w14:textId="5EFE745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9" w:type="dxa"/>
            <w:tcBorders>
              <w:top w:val="single" w:sz="6" w:space="0" w:color="auto"/>
              <w:left w:val="single" w:sz="6" w:space="0" w:color="auto"/>
              <w:bottom w:val="single" w:sz="6" w:space="0" w:color="auto"/>
              <w:right w:val="single" w:sz="6" w:space="0" w:color="auto"/>
            </w:tcBorders>
            <w:vAlign w:val="center"/>
          </w:tcPr>
          <w:p w14:paraId="69F4E154" w14:textId="62C1F72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72755032" w14:textId="4634AE2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r w:rsidR="002578F2" w:rsidRPr="00CB3EE4" w14:paraId="07893383"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108B8F78" w14:textId="6E09CD1B"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Lényegfelismerés (lényeglátás)</w:t>
            </w:r>
          </w:p>
        </w:tc>
        <w:tc>
          <w:tcPr>
            <w:tcW w:w="758" w:type="dxa"/>
            <w:tcBorders>
              <w:top w:val="single" w:sz="6" w:space="0" w:color="auto"/>
              <w:left w:val="single" w:sz="6" w:space="0" w:color="auto"/>
              <w:bottom w:val="single" w:sz="6" w:space="0" w:color="auto"/>
              <w:right w:val="single" w:sz="6" w:space="0" w:color="auto"/>
            </w:tcBorders>
            <w:vAlign w:val="center"/>
          </w:tcPr>
          <w:p w14:paraId="550B9DF3" w14:textId="090E74D4"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39B74553" w14:textId="0AA4B1C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46EB5705" w14:textId="6B44BAB7"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4D763ACD" w14:textId="46BBEAC0"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r>
      <w:tr w:rsidR="002578F2" w:rsidRPr="00CB3EE4" w14:paraId="54D5FDF1" w14:textId="77777777" w:rsidTr="00CB3EE4">
        <w:trPr>
          <w:trHeight w:val="255"/>
          <w:jc w:val="center"/>
        </w:trPr>
        <w:tc>
          <w:tcPr>
            <w:tcW w:w="4870" w:type="dxa"/>
            <w:tcBorders>
              <w:top w:val="single" w:sz="6" w:space="0" w:color="auto"/>
              <w:left w:val="single" w:sz="6" w:space="0" w:color="auto"/>
              <w:bottom w:val="single" w:sz="6" w:space="0" w:color="auto"/>
              <w:right w:val="single" w:sz="6" w:space="0" w:color="auto"/>
            </w:tcBorders>
            <w:shd w:val="clear" w:color="auto" w:fill="auto"/>
            <w:vAlign w:val="center"/>
          </w:tcPr>
          <w:p w14:paraId="3589E01D" w14:textId="3229B3B9" w:rsidR="002578F2" w:rsidRPr="00CB3EE4" w:rsidRDefault="002578F2" w:rsidP="00DD2002">
            <w:pPr>
              <w:autoSpaceDE w:val="0"/>
              <w:autoSpaceDN w:val="0"/>
              <w:adjustRightInd w:val="0"/>
              <w:spacing w:after="0"/>
              <w:jc w:val="left"/>
              <w:rPr>
                <w:rFonts w:cs="Times New Roman"/>
                <w:color w:val="000000"/>
                <w:szCs w:val="24"/>
              </w:rPr>
            </w:pPr>
            <w:r w:rsidRPr="00CB3EE4">
              <w:rPr>
                <w:rFonts w:eastAsia="Times New Roman" w:cs="Times New Roman"/>
                <w:color w:val="000000"/>
                <w:szCs w:val="24"/>
                <w:lang w:eastAsia="hu-HU"/>
              </w:rPr>
              <w:t>Rendszerekben való gondolkodás</w:t>
            </w:r>
          </w:p>
        </w:tc>
        <w:tc>
          <w:tcPr>
            <w:tcW w:w="758" w:type="dxa"/>
            <w:tcBorders>
              <w:top w:val="single" w:sz="6" w:space="0" w:color="auto"/>
              <w:left w:val="single" w:sz="6" w:space="0" w:color="auto"/>
              <w:bottom w:val="single" w:sz="6" w:space="0" w:color="auto"/>
              <w:right w:val="single" w:sz="6" w:space="0" w:color="auto"/>
            </w:tcBorders>
            <w:vAlign w:val="center"/>
          </w:tcPr>
          <w:p w14:paraId="056782DE" w14:textId="04E0903C"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14:paraId="6F143951" w14:textId="360A00F9"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c>
          <w:tcPr>
            <w:tcW w:w="759" w:type="dxa"/>
            <w:tcBorders>
              <w:top w:val="single" w:sz="6" w:space="0" w:color="auto"/>
              <w:left w:val="single" w:sz="6" w:space="0" w:color="auto"/>
              <w:bottom w:val="single" w:sz="6" w:space="0" w:color="auto"/>
              <w:right w:val="single" w:sz="6" w:space="0" w:color="auto"/>
            </w:tcBorders>
            <w:vAlign w:val="center"/>
          </w:tcPr>
          <w:p w14:paraId="75E7BAE1" w14:textId="38D42C9F"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14:paraId="55F93DA7" w14:textId="3EC09346" w:rsidR="002578F2" w:rsidRPr="00CB3EE4" w:rsidRDefault="002578F2" w:rsidP="00DD2002">
            <w:pPr>
              <w:autoSpaceDE w:val="0"/>
              <w:autoSpaceDN w:val="0"/>
              <w:adjustRightInd w:val="0"/>
              <w:spacing w:after="0"/>
              <w:jc w:val="center"/>
              <w:rPr>
                <w:rFonts w:cs="Times New Roman"/>
                <w:color w:val="000000"/>
                <w:szCs w:val="24"/>
              </w:rPr>
            </w:pPr>
            <w:r w:rsidRPr="00CB3EE4">
              <w:rPr>
                <w:rFonts w:eastAsia="Times New Roman" w:cs="Times New Roman"/>
                <w:color w:val="000000"/>
                <w:szCs w:val="24"/>
                <w:lang w:eastAsia="hu-HU"/>
              </w:rPr>
              <w:t>x</w:t>
            </w:r>
          </w:p>
        </w:tc>
      </w:tr>
    </w:tbl>
    <w:p w14:paraId="7E1BE763" w14:textId="77777777" w:rsidR="00A23F09" w:rsidRDefault="00A23F09" w:rsidP="00A23F09">
      <w:pPr>
        <w:rPr>
          <w:rFonts w:cs="Times New Roman"/>
        </w:rPr>
      </w:pPr>
    </w:p>
    <w:p w14:paraId="482BD6B1" w14:textId="77777777" w:rsidR="00CB3EE4" w:rsidRPr="00782DBE" w:rsidRDefault="00CB3EE4" w:rsidP="00A23F09">
      <w:pPr>
        <w:rPr>
          <w:rFonts w:cs="Times New Roman"/>
        </w:rPr>
      </w:pPr>
    </w:p>
    <w:p w14:paraId="0A0E9B7A" w14:textId="43A0E39A" w:rsidR="00A23F09" w:rsidRPr="00782DBE" w:rsidRDefault="00385BE6" w:rsidP="00A23F09">
      <w:pPr>
        <w:pStyle w:val="Listaszerbekezds"/>
        <w:numPr>
          <w:ilvl w:val="0"/>
          <w:numId w:val="8"/>
        </w:numPr>
        <w:tabs>
          <w:tab w:val="right" w:pos="9072"/>
        </w:tabs>
        <w:spacing w:after="0"/>
        <w:rPr>
          <w:rFonts w:cs="Times New Roman"/>
          <w:b/>
        </w:rPr>
      </w:pPr>
      <w:r w:rsidRPr="00782DBE">
        <w:rPr>
          <w:rFonts w:cs="Times New Roman"/>
          <w:b/>
        </w:rPr>
        <w:t>Vízgazdálkodás</w:t>
      </w:r>
      <w:r w:rsidR="00A23F09" w:rsidRPr="00782DBE">
        <w:rPr>
          <w:rFonts w:cs="Times New Roman"/>
          <w:b/>
        </w:rPr>
        <w:t xml:space="preserve"> tantárgy</w:t>
      </w:r>
      <w:r w:rsidR="00A23F09" w:rsidRPr="00782DBE">
        <w:rPr>
          <w:rFonts w:cs="Times New Roman"/>
          <w:b/>
        </w:rPr>
        <w:tab/>
      </w:r>
      <w:r w:rsidR="00C12426" w:rsidRPr="00782DBE">
        <w:rPr>
          <w:rFonts w:cs="Times New Roman"/>
          <w:b/>
        </w:rPr>
        <w:t>15</w:t>
      </w:r>
      <w:r w:rsidR="00867BD9" w:rsidRPr="00782DBE">
        <w:rPr>
          <w:rFonts w:cs="Times New Roman"/>
          <w:b/>
        </w:rPr>
        <w:t>7</w:t>
      </w:r>
      <w:r w:rsidR="00A23F09" w:rsidRPr="00782DBE">
        <w:rPr>
          <w:rFonts w:cs="Times New Roman"/>
          <w:b/>
        </w:rPr>
        <w:t xml:space="preserve"> óra/</w:t>
      </w:r>
      <w:r w:rsidR="00C12426" w:rsidRPr="00782DBE">
        <w:rPr>
          <w:rFonts w:cs="Times New Roman"/>
          <w:b/>
        </w:rPr>
        <w:t>15</w:t>
      </w:r>
      <w:r w:rsidR="00867BD9" w:rsidRPr="00782DBE">
        <w:rPr>
          <w:rFonts w:cs="Times New Roman"/>
          <w:b/>
        </w:rPr>
        <w:t>7</w:t>
      </w:r>
      <w:r w:rsidR="00A23F09" w:rsidRPr="00782DBE">
        <w:rPr>
          <w:rFonts w:cs="Times New Roman"/>
          <w:b/>
        </w:rPr>
        <w:t xml:space="preserve"> óra*</w:t>
      </w:r>
    </w:p>
    <w:p w14:paraId="6D6F433A" w14:textId="5702569B"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6072F2D7" w14:textId="77777777" w:rsidR="00A23F09" w:rsidRPr="00782DBE" w:rsidRDefault="00A23F09" w:rsidP="00A23F09">
      <w:pPr>
        <w:spacing w:after="0"/>
        <w:ind w:left="426"/>
        <w:rPr>
          <w:rFonts w:cs="Times New Roman"/>
        </w:rPr>
      </w:pPr>
    </w:p>
    <w:p w14:paraId="34DB1C2A" w14:textId="78CF6A3E" w:rsidR="00A23F09" w:rsidRPr="00782DBE" w:rsidRDefault="00A23F09" w:rsidP="00A23F09">
      <w:pPr>
        <w:spacing w:after="0"/>
        <w:ind w:left="426"/>
        <w:rPr>
          <w:rFonts w:cs="Times New Roman"/>
        </w:rPr>
      </w:pPr>
      <w:r w:rsidRPr="00782DBE">
        <w:rPr>
          <w:rFonts w:cs="Times New Roman"/>
        </w:rPr>
        <w:t>A tantárgy a főszakképesítéshez kapcsolódik.</w:t>
      </w:r>
    </w:p>
    <w:p w14:paraId="54D44CFA" w14:textId="77777777" w:rsidR="00A23F09" w:rsidRPr="00782DBE" w:rsidRDefault="00A23F09" w:rsidP="00A23F09">
      <w:pPr>
        <w:spacing w:after="0"/>
        <w:ind w:left="426"/>
        <w:rPr>
          <w:rFonts w:cs="Times New Roman"/>
        </w:rPr>
      </w:pPr>
    </w:p>
    <w:p w14:paraId="6F99E4DD"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7DEDEE83" w14:textId="7221AAF4" w:rsidR="00A23F09" w:rsidRPr="00782DBE" w:rsidRDefault="00385BE6" w:rsidP="00A23F09">
      <w:pPr>
        <w:spacing w:after="0"/>
        <w:ind w:left="426"/>
        <w:rPr>
          <w:rFonts w:cs="Times New Roman"/>
        </w:rPr>
      </w:pPr>
      <w:r w:rsidRPr="00782DBE">
        <w:rPr>
          <w:rFonts w:cs="Times New Roman"/>
        </w:rPr>
        <w:t>A Vízgazdálkodás tantárgy tanításának célja, a korábban megszerzett ismeretek rendszerezése, elmélyítése, a területi vízgazdálkodás és a települési vízgazdálkodás elméleti megalapozása.</w:t>
      </w:r>
    </w:p>
    <w:p w14:paraId="2BE41E16" w14:textId="77777777" w:rsidR="00A23F09" w:rsidRPr="00782DBE" w:rsidRDefault="00A23F09" w:rsidP="00A23F09">
      <w:pPr>
        <w:spacing w:after="0"/>
        <w:ind w:left="426"/>
        <w:rPr>
          <w:rFonts w:cs="Times New Roman"/>
        </w:rPr>
      </w:pPr>
    </w:p>
    <w:p w14:paraId="69630DA1"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180EB8F3" w14:textId="5A10305A" w:rsidR="00A23F09" w:rsidRPr="00782DBE" w:rsidRDefault="00117423"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07DA057E" w14:textId="77777777" w:rsidR="00A23F09" w:rsidRPr="00782DBE" w:rsidRDefault="00A23F09" w:rsidP="00A23F09">
      <w:pPr>
        <w:spacing w:after="0"/>
        <w:ind w:left="426"/>
        <w:rPr>
          <w:rFonts w:cs="Times New Roman"/>
        </w:rPr>
      </w:pPr>
    </w:p>
    <w:p w14:paraId="521163A0"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0027DB74" w14:textId="4F8B8992" w:rsidR="00A23F09" w:rsidRPr="00782DBE" w:rsidRDefault="00385BE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Területi vízgazdálkodás</w:t>
      </w:r>
    </w:p>
    <w:p w14:paraId="0122828F" w14:textId="77777777" w:rsidR="00385BE6" w:rsidRPr="00782DBE" w:rsidRDefault="00385BE6" w:rsidP="00385BE6">
      <w:pPr>
        <w:spacing w:after="0"/>
        <w:ind w:left="851"/>
        <w:rPr>
          <w:rFonts w:cs="Times New Roman"/>
        </w:rPr>
      </w:pPr>
      <w:r w:rsidRPr="00782DBE">
        <w:rPr>
          <w:rFonts w:cs="Times New Roman"/>
        </w:rPr>
        <w:t>A vízrendezéssel kapcsolatos alapfogalmak</w:t>
      </w:r>
    </w:p>
    <w:p w14:paraId="23F75163" w14:textId="77777777" w:rsidR="00385BE6" w:rsidRPr="00782DBE" w:rsidRDefault="00385BE6" w:rsidP="00385BE6">
      <w:pPr>
        <w:spacing w:after="0"/>
        <w:ind w:left="851"/>
        <w:rPr>
          <w:rFonts w:cs="Times New Roman"/>
        </w:rPr>
      </w:pPr>
      <w:r w:rsidRPr="00782DBE">
        <w:rPr>
          <w:rFonts w:cs="Times New Roman"/>
        </w:rPr>
        <w:t>A síkvidéki vízrendezés és a dombvidéki vízrendezés célja, módszerei</w:t>
      </w:r>
    </w:p>
    <w:p w14:paraId="61FA0799" w14:textId="77777777" w:rsidR="00385BE6" w:rsidRPr="00782DBE" w:rsidRDefault="00385BE6" w:rsidP="00385BE6">
      <w:pPr>
        <w:spacing w:after="0"/>
        <w:ind w:left="851"/>
        <w:rPr>
          <w:rFonts w:cs="Times New Roman"/>
        </w:rPr>
      </w:pPr>
      <w:r w:rsidRPr="00782DBE">
        <w:rPr>
          <w:rFonts w:cs="Times New Roman"/>
        </w:rPr>
        <w:t>A síkvidéki vízrendezés módjai, elemei, rendszerei</w:t>
      </w:r>
    </w:p>
    <w:p w14:paraId="50026C9C" w14:textId="1C393A87" w:rsidR="00385BE6" w:rsidRPr="00782DBE" w:rsidRDefault="00385BE6" w:rsidP="00385BE6">
      <w:pPr>
        <w:spacing w:after="0"/>
        <w:ind w:left="851"/>
        <w:rPr>
          <w:rFonts w:cs="Times New Roman"/>
        </w:rPr>
      </w:pPr>
      <w:r w:rsidRPr="00782DBE">
        <w:rPr>
          <w:rFonts w:cs="Times New Roman"/>
        </w:rPr>
        <w:t>Felszínen lefolyó csapad</w:t>
      </w:r>
      <w:r w:rsidR="00486E72">
        <w:rPr>
          <w:rFonts w:cs="Times New Roman"/>
        </w:rPr>
        <w:t>ékvíz elvezetése nyílt csatorna</w:t>
      </w:r>
      <w:r w:rsidRPr="00782DBE">
        <w:rPr>
          <w:rFonts w:cs="Times New Roman"/>
        </w:rPr>
        <w:t>hálózattal</w:t>
      </w:r>
    </w:p>
    <w:p w14:paraId="080D6DBF" w14:textId="77777777" w:rsidR="00385BE6" w:rsidRPr="00782DBE" w:rsidRDefault="00385BE6" w:rsidP="00385BE6">
      <w:pPr>
        <w:spacing w:after="0"/>
        <w:ind w:left="851"/>
        <w:rPr>
          <w:rFonts w:cs="Times New Roman"/>
        </w:rPr>
      </w:pPr>
      <w:r w:rsidRPr="00782DBE">
        <w:rPr>
          <w:rFonts w:cs="Times New Roman"/>
        </w:rPr>
        <w:t>Részleges drénezés</w:t>
      </w:r>
    </w:p>
    <w:p w14:paraId="06380066" w14:textId="77777777" w:rsidR="00385BE6" w:rsidRPr="00782DBE" w:rsidRDefault="00385BE6" w:rsidP="00385BE6">
      <w:pPr>
        <w:spacing w:after="0"/>
        <w:ind w:left="851"/>
        <w:rPr>
          <w:rFonts w:cs="Times New Roman"/>
        </w:rPr>
      </w:pPr>
      <w:r w:rsidRPr="00782DBE">
        <w:rPr>
          <w:rFonts w:cs="Times New Roman"/>
        </w:rPr>
        <w:t>Nyelő, nyelőkút, fedett víznyelő, felszíni víznyelő</w:t>
      </w:r>
    </w:p>
    <w:p w14:paraId="2D73EB86" w14:textId="77777777" w:rsidR="00385BE6" w:rsidRPr="00782DBE" w:rsidRDefault="00385BE6" w:rsidP="00385BE6">
      <w:pPr>
        <w:spacing w:after="0"/>
        <w:ind w:left="851"/>
        <w:rPr>
          <w:rFonts w:cs="Times New Roman"/>
        </w:rPr>
      </w:pPr>
      <w:r w:rsidRPr="00782DBE">
        <w:rPr>
          <w:rFonts w:cs="Times New Roman"/>
        </w:rPr>
        <w:t>A lejtőkről lefolyó víz (ráfolyás elvezetése) – övcsatorna, övdrén</w:t>
      </w:r>
    </w:p>
    <w:p w14:paraId="531F3C6F" w14:textId="0B3F5C8E" w:rsidR="00385BE6" w:rsidRPr="00782DBE" w:rsidRDefault="00385BE6" w:rsidP="00385BE6">
      <w:pPr>
        <w:spacing w:after="0"/>
        <w:ind w:left="851"/>
        <w:rPr>
          <w:rFonts w:cs="Times New Roman"/>
        </w:rPr>
      </w:pPr>
      <w:r w:rsidRPr="00782DBE">
        <w:rPr>
          <w:rFonts w:cs="Times New Roman"/>
        </w:rPr>
        <w:t>Talajvízszint csökkentése (lecsapo</w:t>
      </w:r>
      <w:r w:rsidR="00486E72">
        <w:rPr>
          <w:rFonts w:cs="Times New Roman"/>
        </w:rPr>
        <w:t>ló csatorna, mezőszerű talajcső</w:t>
      </w:r>
      <w:r w:rsidRPr="00782DBE">
        <w:rPr>
          <w:rFonts w:cs="Times New Roman"/>
        </w:rPr>
        <w:t>hálózat)</w:t>
      </w:r>
    </w:p>
    <w:p w14:paraId="705E5679" w14:textId="77777777" w:rsidR="00385BE6" w:rsidRPr="00782DBE" w:rsidRDefault="00385BE6" w:rsidP="00385BE6">
      <w:pPr>
        <w:spacing w:after="0"/>
        <w:ind w:left="851"/>
        <w:rPr>
          <w:rFonts w:cs="Times New Roman"/>
        </w:rPr>
      </w:pPr>
      <w:r w:rsidRPr="00782DBE">
        <w:rPr>
          <w:rFonts w:cs="Times New Roman"/>
        </w:rPr>
        <w:t>Kombinált talajcsövezési eljárás</w:t>
      </w:r>
    </w:p>
    <w:p w14:paraId="6E284C3A" w14:textId="77777777" w:rsidR="00385BE6" w:rsidRPr="00782DBE" w:rsidRDefault="00385BE6" w:rsidP="00385BE6">
      <w:pPr>
        <w:spacing w:after="0"/>
        <w:ind w:left="851"/>
        <w:rPr>
          <w:rFonts w:cs="Times New Roman"/>
        </w:rPr>
      </w:pPr>
      <w:r w:rsidRPr="00782DBE">
        <w:rPr>
          <w:rFonts w:cs="Times New Roman"/>
        </w:rPr>
        <w:t>Talajcsőhálózatok helyszínrajzi elrendezése</w:t>
      </w:r>
    </w:p>
    <w:p w14:paraId="1B01390B" w14:textId="77777777" w:rsidR="00385BE6" w:rsidRPr="00782DBE" w:rsidRDefault="00385BE6" w:rsidP="00385BE6">
      <w:pPr>
        <w:spacing w:after="0"/>
        <w:ind w:left="851"/>
        <w:rPr>
          <w:rFonts w:cs="Times New Roman"/>
        </w:rPr>
      </w:pPr>
      <w:r w:rsidRPr="00782DBE">
        <w:rPr>
          <w:rFonts w:cs="Times New Roman"/>
        </w:rPr>
        <w:t>Mélydrénezés, mélykutas víztelenítés</w:t>
      </w:r>
    </w:p>
    <w:p w14:paraId="18F62B19" w14:textId="77777777" w:rsidR="00385BE6" w:rsidRPr="00782DBE" w:rsidRDefault="00385BE6" w:rsidP="00385BE6">
      <w:pPr>
        <w:spacing w:after="0"/>
        <w:ind w:left="851"/>
        <w:rPr>
          <w:rFonts w:cs="Times New Roman"/>
        </w:rPr>
      </w:pPr>
      <w:r w:rsidRPr="00782DBE">
        <w:rPr>
          <w:rFonts w:cs="Times New Roman"/>
        </w:rPr>
        <w:t>Vonalmenti vízrendezés – erózió, agronómiai és műszaki talajvédelem</w:t>
      </w:r>
    </w:p>
    <w:p w14:paraId="36E0183A" w14:textId="77777777" w:rsidR="00385BE6" w:rsidRPr="00782DBE" w:rsidRDefault="00385BE6" w:rsidP="00385BE6">
      <w:pPr>
        <w:spacing w:after="0"/>
        <w:ind w:left="851"/>
        <w:rPr>
          <w:rFonts w:cs="Times New Roman"/>
        </w:rPr>
      </w:pPr>
      <w:r w:rsidRPr="00782DBE">
        <w:rPr>
          <w:rFonts w:cs="Times New Roman"/>
        </w:rPr>
        <w:t>Vízmosáskötés</w:t>
      </w:r>
    </w:p>
    <w:p w14:paraId="4E0E411C" w14:textId="77777777" w:rsidR="00385BE6" w:rsidRPr="00782DBE" w:rsidRDefault="00385BE6" w:rsidP="00385BE6">
      <w:pPr>
        <w:spacing w:after="0"/>
        <w:ind w:left="851"/>
        <w:rPr>
          <w:rFonts w:cs="Times New Roman"/>
        </w:rPr>
      </w:pPr>
      <w:r w:rsidRPr="00782DBE">
        <w:rPr>
          <w:rFonts w:cs="Times New Roman"/>
        </w:rPr>
        <w:t>A patakszabályozás általános feladatai, módjai, műtárgyai</w:t>
      </w:r>
    </w:p>
    <w:p w14:paraId="13E4B96C" w14:textId="77777777" w:rsidR="00385BE6" w:rsidRPr="00782DBE" w:rsidRDefault="00385BE6" w:rsidP="00385BE6">
      <w:pPr>
        <w:spacing w:after="0"/>
        <w:ind w:left="851"/>
        <w:rPr>
          <w:rFonts w:cs="Times New Roman"/>
        </w:rPr>
      </w:pPr>
      <w:r w:rsidRPr="00782DBE">
        <w:rPr>
          <w:rFonts w:cs="Times New Roman"/>
        </w:rPr>
        <w:t xml:space="preserve">A vízrendezés környezeti hatásai </w:t>
      </w:r>
    </w:p>
    <w:p w14:paraId="48AA2D70" w14:textId="77777777" w:rsidR="00385BE6" w:rsidRPr="00782DBE" w:rsidRDefault="00385BE6" w:rsidP="00385BE6">
      <w:pPr>
        <w:spacing w:after="0"/>
        <w:ind w:left="851"/>
        <w:rPr>
          <w:rFonts w:cs="Times New Roman"/>
        </w:rPr>
      </w:pPr>
      <w:r w:rsidRPr="00782DBE">
        <w:rPr>
          <w:rFonts w:cs="Times New Roman"/>
        </w:rPr>
        <w:t>A komplex vízrendezési szemlélet</w:t>
      </w:r>
    </w:p>
    <w:p w14:paraId="439E0D49" w14:textId="77777777" w:rsidR="00385BE6" w:rsidRPr="00782DBE" w:rsidRDefault="00385BE6" w:rsidP="00385BE6">
      <w:pPr>
        <w:spacing w:after="0"/>
        <w:ind w:left="851"/>
        <w:rPr>
          <w:rFonts w:cs="Times New Roman"/>
        </w:rPr>
      </w:pPr>
      <w:r w:rsidRPr="00782DBE">
        <w:rPr>
          <w:rFonts w:cs="Times New Roman"/>
        </w:rPr>
        <w:t>A komplex rendszerek főbb típusai</w:t>
      </w:r>
    </w:p>
    <w:p w14:paraId="21707D11" w14:textId="77777777" w:rsidR="00385BE6" w:rsidRPr="00782DBE" w:rsidRDefault="00385BE6" w:rsidP="00385BE6">
      <w:pPr>
        <w:spacing w:after="0"/>
        <w:ind w:left="851"/>
        <w:rPr>
          <w:rFonts w:cs="Times New Roman"/>
        </w:rPr>
      </w:pPr>
      <w:r w:rsidRPr="00782DBE">
        <w:rPr>
          <w:rFonts w:cs="Times New Roman"/>
        </w:rPr>
        <w:t>A vízrendezés környezeti hatásainak optimalizálása</w:t>
      </w:r>
    </w:p>
    <w:p w14:paraId="737ABCF4" w14:textId="77777777" w:rsidR="00385BE6" w:rsidRPr="00782DBE" w:rsidRDefault="00385BE6" w:rsidP="00385BE6">
      <w:pPr>
        <w:spacing w:after="0"/>
        <w:ind w:left="851"/>
        <w:rPr>
          <w:rFonts w:cs="Times New Roman"/>
        </w:rPr>
      </w:pPr>
      <w:r w:rsidRPr="00782DBE">
        <w:rPr>
          <w:rFonts w:cs="Times New Roman"/>
        </w:rPr>
        <w:t>Tájba illeszkedő vízfolyásrendezés, biotechnológia</w:t>
      </w:r>
    </w:p>
    <w:p w14:paraId="63C95B70" w14:textId="77777777" w:rsidR="00385BE6" w:rsidRPr="00782DBE" w:rsidRDefault="00385BE6" w:rsidP="00385BE6">
      <w:pPr>
        <w:spacing w:after="0"/>
        <w:ind w:left="851"/>
        <w:rPr>
          <w:rFonts w:cs="Times New Roman"/>
        </w:rPr>
      </w:pPr>
      <w:r w:rsidRPr="00782DBE">
        <w:rPr>
          <w:rFonts w:cs="Times New Roman"/>
        </w:rPr>
        <w:t>Vízszennyező anyagok keletkezése és vízbe jutása</w:t>
      </w:r>
    </w:p>
    <w:p w14:paraId="3EC5C5AF" w14:textId="77777777" w:rsidR="00385BE6" w:rsidRPr="00782DBE" w:rsidRDefault="00385BE6" w:rsidP="00385BE6">
      <w:pPr>
        <w:spacing w:after="0"/>
        <w:ind w:left="851"/>
        <w:rPr>
          <w:rFonts w:cs="Times New Roman"/>
        </w:rPr>
      </w:pPr>
      <w:r w:rsidRPr="00782DBE">
        <w:rPr>
          <w:rFonts w:cs="Times New Roman"/>
        </w:rPr>
        <w:t>A vizek terhelhetősége, határértékek</w:t>
      </w:r>
    </w:p>
    <w:p w14:paraId="443D96ED" w14:textId="77777777" w:rsidR="00385BE6" w:rsidRPr="00782DBE" w:rsidRDefault="00385BE6" w:rsidP="00385BE6">
      <w:pPr>
        <w:spacing w:after="0"/>
        <w:ind w:left="851"/>
        <w:rPr>
          <w:rFonts w:cs="Times New Roman"/>
        </w:rPr>
      </w:pPr>
      <w:r w:rsidRPr="00782DBE">
        <w:rPr>
          <w:rFonts w:cs="Times New Roman"/>
        </w:rPr>
        <w:t>Szerves és szervetlen vegyületek okozta vízszennyezések</w:t>
      </w:r>
    </w:p>
    <w:p w14:paraId="09D3DF76" w14:textId="77777777" w:rsidR="00385BE6" w:rsidRPr="00782DBE" w:rsidRDefault="00385BE6" w:rsidP="00385BE6">
      <w:pPr>
        <w:spacing w:after="0"/>
        <w:ind w:left="851"/>
        <w:rPr>
          <w:rFonts w:cs="Times New Roman"/>
        </w:rPr>
      </w:pPr>
      <w:r w:rsidRPr="00782DBE">
        <w:rPr>
          <w:rFonts w:cs="Times New Roman"/>
        </w:rPr>
        <w:t>Pontszerű és nem pontszerű szennyező források</w:t>
      </w:r>
    </w:p>
    <w:p w14:paraId="203071C9" w14:textId="77777777" w:rsidR="00385BE6" w:rsidRPr="00782DBE" w:rsidRDefault="00385BE6" w:rsidP="00385BE6">
      <w:pPr>
        <w:spacing w:after="0"/>
        <w:ind w:left="851"/>
        <w:rPr>
          <w:rFonts w:cs="Times New Roman"/>
        </w:rPr>
      </w:pPr>
      <w:r w:rsidRPr="00782DBE">
        <w:rPr>
          <w:rFonts w:cs="Times New Roman"/>
        </w:rPr>
        <w:t>A vízminőségi kárelhárítás szabályozása, tervezése, szervezése</w:t>
      </w:r>
    </w:p>
    <w:p w14:paraId="7D89DD2B" w14:textId="77777777" w:rsidR="00385BE6" w:rsidRPr="00782DBE" w:rsidRDefault="00385BE6" w:rsidP="00385BE6">
      <w:pPr>
        <w:spacing w:after="0"/>
        <w:ind w:left="851"/>
        <w:rPr>
          <w:rFonts w:cs="Times New Roman"/>
        </w:rPr>
      </w:pPr>
      <w:r w:rsidRPr="00782DBE">
        <w:rPr>
          <w:rFonts w:cs="Times New Roman"/>
        </w:rPr>
        <w:t>A szennyvízbírság meghatározása</w:t>
      </w:r>
    </w:p>
    <w:p w14:paraId="2CF6C0D2" w14:textId="3D07C163" w:rsidR="00385BE6" w:rsidRPr="00782DBE" w:rsidRDefault="00385BE6" w:rsidP="00385BE6">
      <w:pPr>
        <w:spacing w:after="0"/>
        <w:ind w:left="851"/>
        <w:rPr>
          <w:rFonts w:cs="Times New Roman"/>
        </w:rPr>
      </w:pPr>
      <w:r w:rsidRPr="00782DBE">
        <w:rPr>
          <w:rFonts w:cs="Times New Roman"/>
        </w:rPr>
        <w:t>Rendkívüli vízszenn</w:t>
      </w:r>
      <w:r w:rsidR="00486E72">
        <w:rPr>
          <w:rFonts w:cs="Times New Roman"/>
        </w:rPr>
        <w:t xml:space="preserve">yezések megelőzése – monitoring </w:t>
      </w:r>
      <w:r w:rsidRPr="00782DBE">
        <w:rPr>
          <w:rFonts w:cs="Times New Roman"/>
        </w:rPr>
        <w:t>rendszer</w:t>
      </w:r>
    </w:p>
    <w:p w14:paraId="43EBFAAA" w14:textId="77777777" w:rsidR="00385BE6" w:rsidRPr="00782DBE" w:rsidRDefault="00385BE6" w:rsidP="00385BE6">
      <w:pPr>
        <w:spacing w:after="0"/>
        <w:ind w:left="851"/>
        <w:rPr>
          <w:rFonts w:cs="Times New Roman"/>
        </w:rPr>
      </w:pPr>
      <w:r w:rsidRPr="00782DBE">
        <w:rPr>
          <w:rFonts w:cs="Times New Roman"/>
        </w:rPr>
        <w:t>Védekezési technológiák a felszíni vizeken</w:t>
      </w:r>
    </w:p>
    <w:p w14:paraId="4EFC33D5" w14:textId="6D92B87F" w:rsidR="00385BE6" w:rsidRPr="00782DBE" w:rsidRDefault="00385BE6" w:rsidP="00385BE6">
      <w:pPr>
        <w:spacing w:after="0"/>
        <w:ind w:left="851"/>
        <w:rPr>
          <w:rFonts w:cs="Times New Roman"/>
        </w:rPr>
      </w:pPr>
      <w:r w:rsidRPr="00782DBE">
        <w:rPr>
          <w:rFonts w:cs="Times New Roman"/>
        </w:rPr>
        <w:t>– úszó szennyeződések esetén</w:t>
      </w:r>
    </w:p>
    <w:p w14:paraId="3C5D57AF" w14:textId="77777777" w:rsidR="00385BE6" w:rsidRPr="00782DBE" w:rsidRDefault="00385BE6" w:rsidP="00385BE6">
      <w:pPr>
        <w:spacing w:after="0"/>
        <w:ind w:left="851"/>
        <w:rPr>
          <w:rFonts w:cs="Times New Roman"/>
        </w:rPr>
      </w:pPr>
      <w:r w:rsidRPr="00782DBE">
        <w:rPr>
          <w:rFonts w:cs="Times New Roman"/>
        </w:rPr>
        <w:t>– oldott, lebegő és vegyi szennyeződések esetén</w:t>
      </w:r>
    </w:p>
    <w:p w14:paraId="63F99E3A" w14:textId="77777777" w:rsidR="00385BE6" w:rsidRPr="00782DBE" w:rsidRDefault="00385BE6" w:rsidP="00385BE6">
      <w:pPr>
        <w:spacing w:after="0"/>
        <w:ind w:left="851"/>
        <w:rPr>
          <w:rFonts w:cs="Times New Roman"/>
        </w:rPr>
      </w:pPr>
      <w:r w:rsidRPr="00782DBE">
        <w:rPr>
          <w:rFonts w:cs="Times New Roman"/>
        </w:rPr>
        <w:t>A vízből kikerült anyagok tárolása, kezelése és hatástalanítása</w:t>
      </w:r>
    </w:p>
    <w:p w14:paraId="7A38061C" w14:textId="77777777" w:rsidR="00385BE6" w:rsidRPr="00782DBE" w:rsidRDefault="00385BE6" w:rsidP="00385BE6">
      <w:pPr>
        <w:spacing w:after="0"/>
        <w:ind w:left="851"/>
        <w:rPr>
          <w:rFonts w:cs="Times New Roman"/>
        </w:rPr>
      </w:pPr>
      <w:r w:rsidRPr="00782DBE">
        <w:rPr>
          <w:rFonts w:cs="Times New Roman"/>
        </w:rPr>
        <w:t>Védekezési technológiák a felszín alatti vizekben</w:t>
      </w:r>
    </w:p>
    <w:p w14:paraId="4B4AC7F3" w14:textId="77777777" w:rsidR="00385BE6" w:rsidRPr="00782DBE" w:rsidRDefault="00385BE6" w:rsidP="00385BE6">
      <w:pPr>
        <w:spacing w:after="0"/>
        <w:ind w:left="851"/>
        <w:rPr>
          <w:rFonts w:cs="Times New Roman"/>
        </w:rPr>
      </w:pPr>
      <w:r w:rsidRPr="00782DBE">
        <w:rPr>
          <w:rFonts w:cs="Times New Roman"/>
        </w:rPr>
        <w:t>Az ármentesítéssel, árvízvédelemmel, védekezéssel kapcsolatos alapfogalmak</w:t>
      </w:r>
    </w:p>
    <w:p w14:paraId="0EE58168" w14:textId="77777777" w:rsidR="00385BE6" w:rsidRPr="00782DBE" w:rsidRDefault="00385BE6" w:rsidP="00385BE6">
      <w:pPr>
        <w:spacing w:after="0"/>
        <w:ind w:left="851"/>
        <w:rPr>
          <w:rFonts w:cs="Times New Roman"/>
        </w:rPr>
      </w:pPr>
      <w:r w:rsidRPr="00782DBE">
        <w:rPr>
          <w:rFonts w:cs="Times New Roman"/>
        </w:rPr>
        <w:t>Árvizek előrejelzése</w:t>
      </w:r>
    </w:p>
    <w:p w14:paraId="15A23B3D" w14:textId="77777777" w:rsidR="00385BE6" w:rsidRPr="00782DBE" w:rsidRDefault="00385BE6" w:rsidP="00385BE6">
      <w:pPr>
        <w:spacing w:after="0"/>
        <w:ind w:left="851"/>
        <w:rPr>
          <w:rFonts w:cs="Times New Roman"/>
        </w:rPr>
      </w:pPr>
      <w:r w:rsidRPr="00782DBE">
        <w:rPr>
          <w:rFonts w:cs="Times New Roman"/>
        </w:rPr>
        <w:t>Ármentesítési módok</w:t>
      </w:r>
    </w:p>
    <w:p w14:paraId="0BC75F71" w14:textId="77777777" w:rsidR="00385BE6" w:rsidRPr="00782DBE" w:rsidRDefault="00385BE6" w:rsidP="00385BE6">
      <w:pPr>
        <w:spacing w:after="0"/>
        <w:ind w:left="851"/>
        <w:rPr>
          <w:rFonts w:cs="Times New Roman"/>
        </w:rPr>
      </w:pPr>
      <w:r w:rsidRPr="00782DBE">
        <w:rPr>
          <w:rFonts w:cs="Times New Roman"/>
        </w:rPr>
        <w:t>Az árvízi meder szerepe az árvizek levezetésében</w:t>
      </w:r>
    </w:p>
    <w:p w14:paraId="7AA52214" w14:textId="77777777" w:rsidR="00385BE6" w:rsidRPr="00782DBE" w:rsidRDefault="00385BE6" w:rsidP="00385BE6">
      <w:pPr>
        <w:spacing w:after="0"/>
        <w:ind w:left="851"/>
        <w:rPr>
          <w:rFonts w:cs="Times New Roman"/>
        </w:rPr>
      </w:pPr>
      <w:r w:rsidRPr="00782DBE">
        <w:rPr>
          <w:rFonts w:cs="Times New Roman"/>
        </w:rPr>
        <w:t>Folyógazdálkodás, a Vásárhelyi Terv Továbbfejlesztése (VTT)</w:t>
      </w:r>
    </w:p>
    <w:p w14:paraId="2C1943AA" w14:textId="77777777" w:rsidR="00385BE6" w:rsidRPr="00782DBE" w:rsidRDefault="00385BE6" w:rsidP="00385BE6">
      <w:pPr>
        <w:spacing w:after="0"/>
        <w:ind w:left="851"/>
        <w:rPr>
          <w:rFonts w:cs="Times New Roman"/>
        </w:rPr>
      </w:pPr>
      <w:r w:rsidRPr="00782DBE">
        <w:rPr>
          <w:rFonts w:cs="Times New Roman"/>
        </w:rPr>
        <w:t>Víz Keretirányelv</w:t>
      </w:r>
    </w:p>
    <w:p w14:paraId="6045A7E6" w14:textId="77777777" w:rsidR="00385BE6" w:rsidRPr="00782DBE" w:rsidRDefault="00385BE6" w:rsidP="00385BE6">
      <w:pPr>
        <w:spacing w:after="0"/>
        <w:ind w:left="851"/>
        <w:rPr>
          <w:rFonts w:cs="Times New Roman"/>
        </w:rPr>
      </w:pPr>
      <w:proofErr w:type="spellStart"/>
      <w:r w:rsidRPr="00782DBE">
        <w:rPr>
          <w:rFonts w:cs="Times New Roman"/>
        </w:rPr>
        <w:t>Kvassay</w:t>
      </w:r>
      <w:proofErr w:type="spellEnd"/>
      <w:r w:rsidRPr="00782DBE">
        <w:rPr>
          <w:rFonts w:cs="Times New Roman"/>
        </w:rPr>
        <w:t xml:space="preserve"> Jenő Terv</w:t>
      </w:r>
    </w:p>
    <w:p w14:paraId="1EBA8FF1" w14:textId="77777777" w:rsidR="00385BE6" w:rsidRPr="00782DBE" w:rsidRDefault="00385BE6" w:rsidP="00385BE6">
      <w:pPr>
        <w:spacing w:after="0"/>
        <w:ind w:left="851"/>
        <w:rPr>
          <w:rFonts w:cs="Times New Roman"/>
        </w:rPr>
      </w:pPr>
      <w:r w:rsidRPr="00782DBE">
        <w:rPr>
          <w:rFonts w:cs="Times New Roman"/>
        </w:rPr>
        <w:t>Az árvízvédekezés szervezete</w:t>
      </w:r>
    </w:p>
    <w:p w14:paraId="7630D15C" w14:textId="77777777" w:rsidR="00385BE6" w:rsidRPr="00782DBE" w:rsidRDefault="00385BE6" w:rsidP="00385BE6">
      <w:pPr>
        <w:spacing w:after="0"/>
        <w:ind w:left="851"/>
        <w:rPr>
          <w:rFonts w:cs="Times New Roman"/>
        </w:rPr>
      </w:pPr>
      <w:r w:rsidRPr="00782DBE">
        <w:rPr>
          <w:rFonts w:cs="Times New Roman"/>
        </w:rPr>
        <w:t>A védekezésre való felkészülés</w:t>
      </w:r>
    </w:p>
    <w:p w14:paraId="49DCBB32" w14:textId="77777777" w:rsidR="00385BE6" w:rsidRPr="00782DBE" w:rsidRDefault="00385BE6" w:rsidP="00385BE6">
      <w:pPr>
        <w:spacing w:after="0"/>
        <w:ind w:left="851"/>
        <w:rPr>
          <w:rFonts w:cs="Times New Roman"/>
        </w:rPr>
      </w:pPr>
      <w:r w:rsidRPr="00782DBE">
        <w:rPr>
          <w:rFonts w:cs="Times New Roman"/>
        </w:rPr>
        <w:t>Árvízvédelmi készültség, és annak elrendelése</w:t>
      </w:r>
    </w:p>
    <w:p w14:paraId="340641E9" w14:textId="77777777" w:rsidR="00385BE6" w:rsidRPr="00782DBE" w:rsidRDefault="00385BE6" w:rsidP="00385BE6">
      <w:pPr>
        <w:spacing w:after="0"/>
        <w:ind w:left="851"/>
        <w:rPr>
          <w:rFonts w:cs="Times New Roman"/>
        </w:rPr>
      </w:pPr>
      <w:r w:rsidRPr="00782DBE">
        <w:rPr>
          <w:rFonts w:cs="Times New Roman"/>
        </w:rPr>
        <w:t>Árvízvédelmi műtárgyak típusai</w:t>
      </w:r>
    </w:p>
    <w:p w14:paraId="6F1B4BD4" w14:textId="77777777" w:rsidR="00385BE6" w:rsidRPr="00782DBE" w:rsidRDefault="00385BE6" w:rsidP="00385BE6">
      <w:pPr>
        <w:spacing w:after="0"/>
        <w:ind w:left="851"/>
        <w:rPr>
          <w:rFonts w:cs="Times New Roman"/>
        </w:rPr>
      </w:pPr>
      <w:r w:rsidRPr="00782DBE">
        <w:rPr>
          <w:rFonts w:cs="Times New Roman"/>
        </w:rPr>
        <w:t>Árvízi gátak, és igénybevételük</w:t>
      </w:r>
    </w:p>
    <w:p w14:paraId="0538E919" w14:textId="77777777" w:rsidR="00385BE6" w:rsidRPr="00782DBE" w:rsidRDefault="00385BE6" w:rsidP="00385BE6">
      <w:pPr>
        <w:spacing w:after="0"/>
        <w:ind w:left="851"/>
        <w:rPr>
          <w:rFonts w:cs="Times New Roman"/>
        </w:rPr>
      </w:pPr>
      <w:r w:rsidRPr="00782DBE">
        <w:rPr>
          <w:rFonts w:cs="Times New Roman"/>
        </w:rPr>
        <w:t>Árvízvédelmi művek kialakítása, karbantartása</w:t>
      </w:r>
    </w:p>
    <w:p w14:paraId="55EF584B" w14:textId="3DB662F8" w:rsidR="00385BE6" w:rsidRPr="00782DBE" w:rsidRDefault="00385BE6" w:rsidP="00385BE6">
      <w:pPr>
        <w:spacing w:after="0"/>
        <w:ind w:left="851"/>
        <w:rPr>
          <w:rFonts w:cs="Times New Roman"/>
        </w:rPr>
      </w:pPr>
      <w:r w:rsidRPr="00782DBE">
        <w:rPr>
          <w:rFonts w:cs="Times New Roman"/>
        </w:rPr>
        <w:t>Árvíz</w:t>
      </w:r>
      <w:r w:rsidR="003571CE">
        <w:rPr>
          <w:rFonts w:cs="Times New Roman"/>
        </w:rPr>
        <w:t>-</w:t>
      </w:r>
      <w:r w:rsidRPr="00782DBE">
        <w:rPr>
          <w:rFonts w:cs="Times New Roman"/>
        </w:rPr>
        <w:t>védekezési módok</w:t>
      </w:r>
    </w:p>
    <w:p w14:paraId="5A1B112F" w14:textId="77777777" w:rsidR="00385BE6" w:rsidRPr="00782DBE" w:rsidRDefault="00385BE6" w:rsidP="00385BE6">
      <w:pPr>
        <w:spacing w:after="0"/>
        <w:ind w:left="851"/>
        <w:rPr>
          <w:rFonts w:cs="Times New Roman"/>
        </w:rPr>
      </w:pPr>
      <w:r w:rsidRPr="00782DBE">
        <w:rPr>
          <w:rFonts w:cs="Times New Roman"/>
        </w:rPr>
        <w:t xml:space="preserve">Védekezés hullámverés, </w:t>
      </w:r>
      <w:proofErr w:type="spellStart"/>
      <w:r w:rsidRPr="00782DBE">
        <w:rPr>
          <w:rFonts w:cs="Times New Roman"/>
        </w:rPr>
        <w:t>elhabolás</w:t>
      </w:r>
      <w:proofErr w:type="spellEnd"/>
      <w:r w:rsidRPr="00782DBE">
        <w:rPr>
          <w:rFonts w:cs="Times New Roman"/>
        </w:rPr>
        <w:t xml:space="preserve"> ellen</w:t>
      </w:r>
    </w:p>
    <w:p w14:paraId="5B6F0D0B" w14:textId="77777777" w:rsidR="00385BE6" w:rsidRPr="00782DBE" w:rsidRDefault="00385BE6" w:rsidP="00385BE6">
      <w:pPr>
        <w:spacing w:after="0"/>
        <w:ind w:left="851"/>
        <w:rPr>
          <w:rFonts w:cs="Times New Roman"/>
        </w:rPr>
      </w:pPr>
      <w:r w:rsidRPr="00782DBE">
        <w:rPr>
          <w:rFonts w:cs="Times New Roman"/>
        </w:rPr>
        <w:t>Szivárgás, töltésátázás és csurgás elleni védekezés</w:t>
      </w:r>
    </w:p>
    <w:p w14:paraId="4E543816" w14:textId="77777777" w:rsidR="00385BE6" w:rsidRPr="00782DBE" w:rsidRDefault="00385BE6" w:rsidP="00385BE6">
      <w:pPr>
        <w:spacing w:after="0"/>
        <w:ind w:left="851"/>
        <w:rPr>
          <w:rFonts w:cs="Times New Roman"/>
        </w:rPr>
      </w:pPr>
      <w:r w:rsidRPr="00782DBE">
        <w:rPr>
          <w:rFonts w:cs="Times New Roman"/>
        </w:rPr>
        <w:t>Védekezés a töltésrézsű csúszása, fakadóvizek és buzgárok ellen</w:t>
      </w:r>
    </w:p>
    <w:p w14:paraId="0FF87CB6" w14:textId="77777777" w:rsidR="00385BE6" w:rsidRPr="00782DBE" w:rsidRDefault="00385BE6" w:rsidP="00385BE6">
      <w:pPr>
        <w:spacing w:after="0"/>
        <w:ind w:left="851"/>
        <w:rPr>
          <w:rFonts w:cs="Times New Roman"/>
        </w:rPr>
      </w:pPr>
      <w:r w:rsidRPr="00782DBE">
        <w:rPr>
          <w:rFonts w:cs="Times New Roman"/>
        </w:rPr>
        <w:t>Védekezés a töltéskoronát meghaladó árvizek ellen</w:t>
      </w:r>
    </w:p>
    <w:p w14:paraId="4AD507FE" w14:textId="77777777" w:rsidR="00385BE6" w:rsidRPr="00782DBE" w:rsidRDefault="00385BE6" w:rsidP="00385BE6">
      <w:pPr>
        <w:spacing w:after="0"/>
        <w:ind w:left="851"/>
        <w:rPr>
          <w:rFonts w:cs="Times New Roman"/>
        </w:rPr>
      </w:pPr>
      <w:r w:rsidRPr="00782DBE">
        <w:rPr>
          <w:rFonts w:cs="Times New Roman"/>
        </w:rPr>
        <w:t xml:space="preserve">Mobil árvízvédelmi rendszerek, alkalmazási területeik, kockázataik </w:t>
      </w:r>
    </w:p>
    <w:p w14:paraId="496C65B8" w14:textId="77777777" w:rsidR="00385BE6" w:rsidRPr="00782DBE" w:rsidRDefault="00385BE6" w:rsidP="00385BE6">
      <w:pPr>
        <w:spacing w:after="0"/>
        <w:ind w:left="851"/>
        <w:rPr>
          <w:rFonts w:cs="Times New Roman"/>
        </w:rPr>
      </w:pPr>
      <w:r w:rsidRPr="00782DBE">
        <w:rPr>
          <w:rFonts w:cs="Times New Roman"/>
        </w:rPr>
        <w:t>Vízi műtárgyak védelme</w:t>
      </w:r>
    </w:p>
    <w:p w14:paraId="5E871E0E" w14:textId="77777777" w:rsidR="00385BE6" w:rsidRPr="00782DBE" w:rsidRDefault="00385BE6" w:rsidP="00385BE6">
      <w:pPr>
        <w:spacing w:after="0"/>
        <w:ind w:left="851"/>
        <w:rPr>
          <w:rFonts w:cs="Times New Roman"/>
        </w:rPr>
      </w:pPr>
      <w:r w:rsidRPr="00782DBE">
        <w:rPr>
          <w:rFonts w:cs="Times New Roman"/>
        </w:rPr>
        <w:t>Jeges árvizek elleni védekezés</w:t>
      </w:r>
    </w:p>
    <w:p w14:paraId="0098F39B" w14:textId="77777777" w:rsidR="00385BE6" w:rsidRPr="00782DBE" w:rsidRDefault="00385BE6" w:rsidP="00385BE6">
      <w:pPr>
        <w:spacing w:after="0"/>
        <w:ind w:left="851"/>
        <w:rPr>
          <w:rFonts w:cs="Times New Roman"/>
        </w:rPr>
      </w:pPr>
      <w:r w:rsidRPr="00782DBE">
        <w:rPr>
          <w:rFonts w:cs="Times New Roman"/>
        </w:rPr>
        <w:t>A védekezés megszűnését követő intézkedések</w:t>
      </w:r>
    </w:p>
    <w:p w14:paraId="79BC1908" w14:textId="77777777" w:rsidR="00385BE6" w:rsidRPr="00782DBE" w:rsidRDefault="00385BE6" w:rsidP="00385BE6">
      <w:pPr>
        <w:spacing w:after="0"/>
        <w:ind w:left="851"/>
        <w:rPr>
          <w:rFonts w:cs="Times New Roman"/>
        </w:rPr>
      </w:pPr>
      <w:r w:rsidRPr="00782DBE">
        <w:rPr>
          <w:rFonts w:cs="Times New Roman"/>
        </w:rPr>
        <w:t>A síkvidéki vízrendezés alapfogalmai</w:t>
      </w:r>
    </w:p>
    <w:p w14:paraId="401933EA" w14:textId="77777777" w:rsidR="00385BE6" w:rsidRPr="00782DBE" w:rsidRDefault="00385BE6" w:rsidP="00385BE6">
      <w:pPr>
        <w:spacing w:after="0"/>
        <w:ind w:left="851"/>
        <w:rPr>
          <w:rFonts w:cs="Times New Roman"/>
        </w:rPr>
      </w:pPr>
      <w:r w:rsidRPr="00782DBE">
        <w:rPr>
          <w:rFonts w:cs="Times New Roman"/>
        </w:rPr>
        <w:t>A belvízmennyiség meghatározásának módszerei</w:t>
      </w:r>
    </w:p>
    <w:p w14:paraId="21E97EBD" w14:textId="77777777" w:rsidR="00385BE6" w:rsidRPr="00782DBE" w:rsidRDefault="00385BE6" w:rsidP="00385BE6">
      <w:pPr>
        <w:spacing w:after="0"/>
        <w:ind w:left="851"/>
        <w:rPr>
          <w:rFonts w:cs="Times New Roman"/>
        </w:rPr>
      </w:pPr>
      <w:r w:rsidRPr="00782DBE">
        <w:rPr>
          <w:rFonts w:cs="Times New Roman"/>
        </w:rPr>
        <w:t>A belvízrendszer kialakítása</w:t>
      </w:r>
    </w:p>
    <w:p w14:paraId="15AFCD43" w14:textId="77777777" w:rsidR="00385BE6" w:rsidRPr="00782DBE" w:rsidRDefault="00385BE6" w:rsidP="00385BE6">
      <w:pPr>
        <w:spacing w:after="0"/>
        <w:ind w:left="851"/>
        <w:rPr>
          <w:rFonts w:cs="Times New Roman"/>
        </w:rPr>
      </w:pPr>
      <w:r w:rsidRPr="00782DBE">
        <w:rPr>
          <w:rFonts w:cs="Times New Roman"/>
        </w:rPr>
        <w:t>A belvízlevezető és tározó-rendszer</w:t>
      </w:r>
    </w:p>
    <w:p w14:paraId="14624A73" w14:textId="77777777" w:rsidR="00385BE6" w:rsidRPr="00782DBE" w:rsidRDefault="00385BE6" w:rsidP="00385BE6">
      <w:pPr>
        <w:spacing w:after="0"/>
        <w:ind w:left="851"/>
        <w:rPr>
          <w:rFonts w:cs="Times New Roman"/>
        </w:rPr>
      </w:pPr>
      <w:r w:rsidRPr="00782DBE">
        <w:rPr>
          <w:rFonts w:cs="Times New Roman"/>
        </w:rPr>
        <w:t xml:space="preserve">A belterületi vízrendezés feladatai, műtárgyai </w:t>
      </w:r>
    </w:p>
    <w:p w14:paraId="19CEDFB8" w14:textId="47F5C303" w:rsidR="00385BE6" w:rsidRPr="00782DBE" w:rsidRDefault="00385BE6" w:rsidP="00385BE6">
      <w:pPr>
        <w:spacing w:after="0"/>
        <w:ind w:left="851"/>
        <w:rPr>
          <w:rFonts w:cs="Times New Roman"/>
        </w:rPr>
      </w:pPr>
      <w:r w:rsidRPr="00782DBE">
        <w:rPr>
          <w:rFonts w:cs="Times New Roman"/>
        </w:rPr>
        <w:t>A belvízlevezető</w:t>
      </w:r>
      <w:r w:rsidR="003571CE">
        <w:rPr>
          <w:rFonts w:cs="Times New Roman"/>
        </w:rPr>
        <w:t>- és tározó</w:t>
      </w:r>
      <w:r w:rsidRPr="00782DBE">
        <w:rPr>
          <w:rFonts w:cs="Times New Roman"/>
        </w:rPr>
        <w:t>rendszer fenntartása</w:t>
      </w:r>
    </w:p>
    <w:p w14:paraId="5148AACE" w14:textId="77777777" w:rsidR="00385BE6" w:rsidRPr="00782DBE" w:rsidRDefault="00385BE6" w:rsidP="00385BE6">
      <w:pPr>
        <w:spacing w:after="0"/>
        <w:ind w:left="851"/>
        <w:rPr>
          <w:rFonts w:cs="Times New Roman"/>
        </w:rPr>
      </w:pPr>
      <w:r w:rsidRPr="00782DBE">
        <w:rPr>
          <w:rFonts w:cs="Times New Roman"/>
        </w:rPr>
        <w:t>Az öntözés szükségessége, talajvízháztartás</w:t>
      </w:r>
    </w:p>
    <w:p w14:paraId="6BCD9100" w14:textId="3A47123F" w:rsidR="00385BE6" w:rsidRPr="00782DBE" w:rsidRDefault="00385BE6" w:rsidP="00385BE6">
      <w:pPr>
        <w:spacing w:after="0"/>
        <w:ind w:left="851"/>
        <w:rPr>
          <w:rFonts w:cs="Times New Roman"/>
        </w:rPr>
      </w:pPr>
      <w:r w:rsidRPr="00782DBE">
        <w:rPr>
          <w:rFonts w:cs="Times New Roman"/>
        </w:rPr>
        <w:t>Az öntözés célja, öntözővízigény, vízszükséglet</w:t>
      </w:r>
    </w:p>
    <w:p w14:paraId="4840A9FB" w14:textId="77777777" w:rsidR="00385BE6" w:rsidRPr="00782DBE" w:rsidRDefault="00385BE6" w:rsidP="00385BE6">
      <w:pPr>
        <w:spacing w:after="0"/>
        <w:ind w:left="851"/>
        <w:rPr>
          <w:rFonts w:cs="Times New Roman"/>
        </w:rPr>
      </w:pPr>
      <w:r w:rsidRPr="00782DBE">
        <w:rPr>
          <w:rFonts w:cs="Times New Roman"/>
        </w:rPr>
        <w:t>A vízkivétel művei, vízszállítás és kormányzás művei, műtárgyai</w:t>
      </w:r>
    </w:p>
    <w:p w14:paraId="73C5DB1F" w14:textId="77777777" w:rsidR="00385BE6" w:rsidRPr="00782DBE" w:rsidRDefault="00385BE6" w:rsidP="00385BE6">
      <w:pPr>
        <w:spacing w:after="0"/>
        <w:ind w:left="851"/>
        <w:rPr>
          <w:rFonts w:cs="Times New Roman"/>
        </w:rPr>
      </w:pPr>
      <w:r w:rsidRPr="00782DBE">
        <w:rPr>
          <w:rFonts w:cs="Times New Roman"/>
        </w:rPr>
        <w:t>Az öntözőrendszerek kialakítása, típusai, üzemeltetése, az öntözési munkák szervezése</w:t>
      </w:r>
    </w:p>
    <w:p w14:paraId="08742568" w14:textId="77777777" w:rsidR="00385BE6" w:rsidRPr="00782DBE" w:rsidRDefault="00385BE6" w:rsidP="00385BE6">
      <w:pPr>
        <w:spacing w:after="0"/>
        <w:ind w:left="851"/>
        <w:rPr>
          <w:rFonts w:cs="Times New Roman"/>
        </w:rPr>
      </w:pPr>
      <w:r w:rsidRPr="00782DBE">
        <w:rPr>
          <w:rFonts w:cs="Times New Roman"/>
        </w:rPr>
        <w:t>Az öntözés környezeti hatásai</w:t>
      </w:r>
    </w:p>
    <w:p w14:paraId="26533507" w14:textId="5393D1A7" w:rsidR="00385BE6" w:rsidRPr="00782DBE" w:rsidRDefault="00385BE6" w:rsidP="00385BE6">
      <w:pPr>
        <w:spacing w:after="0"/>
        <w:ind w:left="851"/>
        <w:rPr>
          <w:rFonts w:cs="Times New Roman"/>
        </w:rPr>
      </w:pPr>
      <w:r w:rsidRPr="00782DBE">
        <w:rPr>
          <w:rFonts w:cs="Times New Roman"/>
        </w:rPr>
        <w:t>Halászat –</w:t>
      </w:r>
      <w:r w:rsidR="003571CE">
        <w:rPr>
          <w:rFonts w:cs="Times New Roman"/>
        </w:rPr>
        <w:t xml:space="preserve"> </w:t>
      </w:r>
      <w:r w:rsidRPr="00782DBE">
        <w:rPr>
          <w:rFonts w:cs="Times New Roman"/>
        </w:rPr>
        <w:t>természetes vizek halászata</w:t>
      </w:r>
    </w:p>
    <w:p w14:paraId="61261519" w14:textId="77777777" w:rsidR="00385BE6" w:rsidRPr="00782DBE" w:rsidRDefault="00385BE6" w:rsidP="00385BE6">
      <w:pPr>
        <w:spacing w:after="0"/>
        <w:ind w:left="851"/>
        <w:rPr>
          <w:rFonts w:cs="Times New Roman"/>
        </w:rPr>
      </w:pPr>
      <w:r w:rsidRPr="00782DBE">
        <w:rPr>
          <w:rFonts w:cs="Times New Roman"/>
        </w:rPr>
        <w:t>Tógazdasági halászat – a haltenyésztés technológiája</w:t>
      </w:r>
    </w:p>
    <w:p w14:paraId="0D044BD5" w14:textId="4872EF65" w:rsidR="00385BE6" w:rsidRPr="00782DBE" w:rsidRDefault="003571CE" w:rsidP="00385BE6">
      <w:pPr>
        <w:spacing w:after="0"/>
        <w:ind w:left="851"/>
        <w:rPr>
          <w:rFonts w:cs="Times New Roman"/>
        </w:rPr>
      </w:pPr>
      <w:r>
        <w:rPr>
          <w:rFonts w:cs="Times New Roman"/>
        </w:rPr>
        <w:t>Halastavak fajtái, halastó</w:t>
      </w:r>
      <w:r w:rsidR="00385BE6" w:rsidRPr="00782DBE">
        <w:rPr>
          <w:rFonts w:cs="Times New Roman"/>
        </w:rPr>
        <w:t>rendszerek</w:t>
      </w:r>
    </w:p>
    <w:p w14:paraId="78DDE57F" w14:textId="77777777" w:rsidR="00385BE6" w:rsidRPr="00782DBE" w:rsidRDefault="00385BE6" w:rsidP="00385BE6">
      <w:pPr>
        <w:spacing w:after="0"/>
        <w:ind w:left="851"/>
        <w:rPr>
          <w:rFonts w:cs="Times New Roman"/>
        </w:rPr>
      </w:pPr>
      <w:r w:rsidRPr="00782DBE">
        <w:rPr>
          <w:rFonts w:cs="Times New Roman"/>
        </w:rPr>
        <w:t>Halastavak töltései, műtárgyai</w:t>
      </w:r>
    </w:p>
    <w:p w14:paraId="73BA1F09" w14:textId="77777777" w:rsidR="00385BE6" w:rsidRPr="00782DBE" w:rsidRDefault="00385BE6" w:rsidP="00385BE6">
      <w:pPr>
        <w:spacing w:after="0"/>
        <w:ind w:left="851"/>
        <w:rPr>
          <w:rFonts w:cs="Times New Roman"/>
        </w:rPr>
      </w:pPr>
      <w:r w:rsidRPr="00782DBE">
        <w:rPr>
          <w:rFonts w:cs="Times New Roman"/>
        </w:rPr>
        <w:t>Halastavak vízellátása, lecsapolása, többcélú hasznosítása</w:t>
      </w:r>
    </w:p>
    <w:p w14:paraId="77BE9DA2" w14:textId="77777777" w:rsidR="00385BE6" w:rsidRPr="00782DBE" w:rsidRDefault="00385BE6" w:rsidP="00385BE6">
      <w:pPr>
        <w:spacing w:after="0"/>
        <w:ind w:left="851"/>
        <w:rPr>
          <w:rFonts w:cs="Times New Roman"/>
        </w:rPr>
      </w:pPr>
      <w:r w:rsidRPr="00782DBE">
        <w:rPr>
          <w:rFonts w:cs="Times New Roman"/>
        </w:rPr>
        <w:t>A víztározás fogalma, célja: vízhasznosítás, árvízmentesítés, komplex tározás</w:t>
      </w:r>
    </w:p>
    <w:p w14:paraId="66B23AFF" w14:textId="77777777" w:rsidR="00385BE6" w:rsidRPr="00782DBE" w:rsidRDefault="00385BE6" w:rsidP="00385BE6">
      <w:pPr>
        <w:spacing w:after="0"/>
        <w:ind w:left="851"/>
        <w:rPr>
          <w:rFonts w:cs="Times New Roman"/>
        </w:rPr>
      </w:pPr>
      <w:r w:rsidRPr="00782DBE">
        <w:rPr>
          <w:rFonts w:cs="Times New Roman"/>
        </w:rPr>
        <w:t>Víztározók csoportosítása</w:t>
      </w:r>
    </w:p>
    <w:p w14:paraId="5E8E3F3F" w14:textId="77777777" w:rsidR="00385BE6" w:rsidRPr="00782DBE" w:rsidRDefault="00385BE6" w:rsidP="00385BE6">
      <w:pPr>
        <w:spacing w:after="0"/>
        <w:ind w:left="851"/>
        <w:rPr>
          <w:rFonts w:cs="Times New Roman"/>
        </w:rPr>
      </w:pPr>
      <w:r w:rsidRPr="00782DBE">
        <w:rPr>
          <w:rFonts w:cs="Times New Roman"/>
        </w:rPr>
        <w:t>Síkvidéki tározók jellemző műtárgyai: körtöltés, beeresztő és leeresztő zsilip, rácsok</w:t>
      </w:r>
    </w:p>
    <w:p w14:paraId="121D4256" w14:textId="77777777" w:rsidR="00385BE6" w:rsidRPr="00782DBE" w:rsidRDefault="00385BE6" w:rsidP="00385BE6">
      <w:pPr>
        <w:spacing w:after="0"/>
        <w:ind w:left="851"/>
        <w:rPr>
          <w:rFonts w:cs="Times New Roman"/>
        </w:rPr>
      </w:pPr>
      <w:r w:rsidRPr="00782DBE">
        <w:rPr>
          <w:rFonts w:cs="Times New Roman"/>
        </w:rPr>
        <w:t>Dombvidéki tározók jellemző műtárgyai: gátak, vízkivételi művek, fenékleeresztők, túlfolyók, árapasztók, járulékos műtárgyak</w:t>
      </w:r>
    </w:p>
    <w:p w14:paraId="141A9AF4" w14:textId="078686AE" w:rsidR="00A23F09" w:rsidRPr="00782DBE" w:rsidRDefault="00385BE6" w:rsidP="00385BE6">
      <w:pPr>
        <w:spacing w:after="0"/>
        <w:ind w:left="851"/>
        <w:rPr>
          <w:rFonts w:cs="Times New Roman"/>
        </w:rPr>
      </w:pPr>
      <w:r w:rsidRPr="00782DBE">
        <w:rPr>
          <w:rFonts w:cs="Times New Roman"/>
        </w:rPr>
        <w:t>A tározók méretezése, üzemeltetése: zsilipkezelés, szivattyús vízkivételek</w:t>
      </w:r>
    </w:p>
    <w:p w14:paraId="5BB743C1" w14:textId="77777777" w:rsidR="00A23F09" w:rsidRPr="00782DBE" w:rsidRDefault="00A23F09" w:rsidP="00A23F09">
      <w:pPr>
        <w:tabs>
          <w:tab w:val="left" w:pos="1418"/>
          <w:tab w:val="right" w:pos="9072"/>
        </w:tabs>
        <w:spacing w:after="0"/>
        <w:ind w:left="851"/>
        <w:rPr>
          <w:rFonts w:cs="Times New Roman"/>
        </w:rPr>
      </w:pPr>
    </w:p>
    <w:p w14:paraId="20AF2567" w14:textId="3203D9F1" w:rsidR="00A23F09" w:rsidRPr="00782DBE" w:rsidRDefault="00385BE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Települési vízgazdálkodás</w:t>
      </w:r>
    </w:p>
    <w:p w14:paraId="50B6C11D" w14:textId="2B19526C" w:rsidR="00385BE6" w:rsidRPr="00782DBE" w:rsidRDefault="00385BE6" w:rsidP="00385BE6">
      <w:pPr>
        <w:spacing w:after="0"/>
        <w:ind w:left="851"/>
        <w:rPr>
          <w:rFonts w:cs="Times New Roman"/>
        </w:rPr>
      </w:pPr>
      <w:r w:rsidRPr="00782DBE">
        <w:rPr>
          <w:rFonts w:cs="Times New Roman"/>
        </w:rPr>
        <w:t>A települé</w:t>
      </w:r>
      <w:r w:rsidR="003571CE">
        <w:rPr>
          <w:rFonts w:cs="Times New Roman"/>
        </w:rPr>
        <w:t>si vízgazdálkodás összefüggései</w:t>
      </w:r>
      <w:r w:rsidRPr="00782DBE">
        <w:rPr>
          <w:rFonts w:cs="Times New Roman"/>
        </w:rPr>
        <w:t xml:space="preserve"> </w:t>
      </w:r>
    </w:p>
    <w:p w14:paraId="0E1B59F1" w14:textId="77777777" w:rsidR="00385BE6" w:rsidRPr="00782DBE" w:rsidRDefault="00385BE6" w:rsidP="00385BE6">
      <w:pPr>
        <w:spacing w:after="0"/>
        <w:ind w:left="851"/>
        <w:rPr>
          <w:rFonts w:cs="Times New Roman"/>
        </w:rPr>
      </w:pPr>
      <w:r w:rsidRPr="00782DBE">
        <w:rPr>
          <w:rFonts w:cs="Times New Roman"/>
        </w:rPr>
        <w:t xml:space="preserve">A csatornázás fejlődése </w:t>
      </w:r>
    </w:p>
    <w:p w14:paraId="4A563550" w14:textId="77777777" w:rsidR="00385BE6" w:rsidRPr="00782DBE" w:rsidRDefault="00385BE6" w:rsidP="00385BE6">
      <w:pPr>
        <w:spacing w:after="0"/>
        <w:ind w:left="851"/>
        <w:rPr>
          <w:rFonts w:cs="Times New Roman"/>
        </w:rPr>
      </w:pPr>
      <w:r w:rsidRPr="00782DBE">
        <w:rPr>
          <w:rFonts w:cs="Times New Roman"/>
        </w:rPr>
        <w:t xml:space="preserve">A csapadékvíz-elhelyezés jelenlegi állapota </w:t>
      </w:r>
    </w:p>
    <w:p w14:paraId="684811D5" w14:textId="77777777" w:rsidR="00385BE6" w:rsidRPr="00782DBE" w:rsidRDefault="00385BE6" w:rsidP="00385BE6">
      <w:pPr>
        <w:spacing w:after="0"/>
        <w:ind w:left="851"/>
        <w:rPr>
          <w:rFonts w:cs="Times New Roman"/>
        </w:rPr>
      </w:pPr>
      <w:r w:rsidRPr="00782DBE">
        <w:rPr>
          <w:rFonts w:cs="Times New Roman"/>
        </w:rPr>
        <w:t xml:space="preserve">A városiasodás hatása a hidrometeorológiai adottságokra </w:t>
      </w:r>
    </w:p>
    <w:p w14:paraId="2FE0F511" w14:textId="77777777" w:rsidR="00385BE6" w:rsidRPr="00782DBE" w:rsidRDefault="00385BE6" w:rsidP="00385BE6">
      <w:pPr>
        <w:spacing w:after="0"/>
        <w:ind w:left="851"/>
        <w:rPr>
          <w:rFonts w:cs="Times New Roman"/>
        </w:rPr>
      </w:pPr>
      <w:r w:rsidRPr="00782DBE">
        <w:rPr>
          <w:rFonts w:cs="Times New Roman"/>
        </w:rPr>
        <w:t xml:space="preserve">Klimatikus hatások </w:t>
      </w:r>
    </w:p>
    <w:p w14:paraId="64265B19" w14:textId="77777777" w:rsidR="00385BE6" w:rsidRPr="00782DBE" w:rsidRDefault="00385BE6" w:rsidP="00385BE6">
      <w:pPr>
        <w:spacing w:after="0"/>
        <w:ind w:left="851"/>
        <w:rPr>
          <w:rFonts w:cs="Times New Roman"/>
        </w:rPr>
      </w:pPr>
      <w:r w:rsidRPr="00782DBE">
        <w:rPr>
          <w:rFonts w:cs="Times New Roman"/>
        </w:rPr>
        <w:t xml:space="preserve">A lefolyást érintő hatások </w:t>
      </w:r>
    </w:p>
    <w:p w14:paraId="2E81CAB0" w14:textId="77777777" w:rsidR="00385BE6" w:rsidRPr="00782DBE" w:rsidRDefault="00385BE6" w:rsidP="00385BE6">
      <w:pPr>
        <w:spacing w:after="0"/>
        <w:ind w:left="851"/>
        <w:rPr>
          <w:rFonts w:cs="Times New Roman"/>
        </w:rPr>
      </w:pPr>
      <w:r w:rsidRPr="00782DBE">
        <w:rPr>
          <w:rFonts w:cs="Times New Roman"/>
        </w:rPr>
        <w:t xml:space="preserve">A befogadóra gyakorolt hatások </w:t>
      </w:r>
    </w:p>
    <w:p w14:paraId="44499E66" w14:textId="77777777" w:rsidR="00385BE6" w:rsidRPr="00782DBE" w:rsidRDefault="00385BE6" w:rsidP="00385BE6">
      <w:pPr>
        <w:spacing w:after="0"/>
        <w:ind w:left="851"/>
        <w:rPr>
          <w:rFonts w:cs="Times New Roman"/>
        </w:rPr>
      </w:pPr>
      <w:r w:rsidRPr="00782DBE">
        <w:rPr>
          <w:rFonts w:cs="Times New Roman"/>
        </w:rPr>
        <w:t xml:space="preserve">A vízigények kielégítése </w:t>
      </w:r>
    </w:p>
    <w:p w14:paraId="574E8E70" w14:textId="77777777" w:rsidR="00385BE6" w:rsidRPr="00782DBE" w:rsidRDefault="00385BE6" w:rsidP="00385BE6">
      <w:pPr>
        <w:spacing w:after="0"/>
        <w:ind w:left="851"/>
        <w:rPr>
          <w:rFonts w:cs="Times New Roman"/>
        </w:rPr>
      </w:pPr>
      <w:r w:rsidRPr="00782DBE">
        <w:rPr>
          <w:rFonts w:cs="Times New Roman"/>
        </w:rPr>
        <w:t>Vízbeszerzés: felszíni vízből, felszín alatti vízből</w:t>
      </w:r>
    </w:p>
    <w:p w14:paraId="7BBB414A" w14:textId="77777777" w:rsidR="00385BE6" w:rsidRPr="00782DBE" w:rsidRDefault="00385BE6" w:rsidP="00385BE6">
      <w:pPr>
        <w:spacing w:after="0"/>
        <w:ind w:left="851"/>
        <w:rPr>
          <w:rFonts w:cs="Times New Roman"/>
        </w:rPr>
      </w:pPr>
      <w:r w:rsidRPr="00782DBE">
        <w:rPr>
          <w:rFonts w:cs="Times New Roman"/>
        </w:rPr>
        <w:t>Kitermelt víz minőségi jellemzői</w:t>
      </w:r>
    </w:p>
    <w:p w14:paraId="59C4B595" w14:textId="77777777" w:rsidR="00385BE6" w:rsidRPr="00782DBE" w:rsidRDefault="00385BE6" w:rsidP="00385BE6">
      <w:pPr>
        <w:spacing w:after="0"/>
        <w:ind w:left="851"/>
        <w:rPr>
          <w:rFonts w:cs="Times New Roman"/>
        </w:rPr>
      </w:pPr>
      <w:r w:rsidRPr="00782DBE">
        <w:rPr>
          <w:rFonts w:cs="Times New Roman"/>
        </w:rPr>
        <w:t>Víztárolás: felszín alatti tárolók, hidroglóbuszok</w:t>
      </w:r>
    </w:p>
    <w:p w14:paraId="6A76FF26" w14:textId="77777777" w:rsidR="00385BE6" w:rsidRPr="00782DBE" w:rsidRDefault="00385BE6" w:rsidP="00385BE6">
      <w:pPr>
        <w:spacing w:after="0"/>
        <w:ind w:left="851"/>
        <w:rPr>
          <w:rFonts w:cs="Times New Roman"/>
        </w:rPr>
      </w:pPr>
      <w:r w:rsidRPr="00782DBE">
        <w:rPr>
          <w:rFonts w:cs="Times New Roman"/>
        </w:rPr>
        <w:t>Vízfogyasztás számítása, méretezés</w:t>
      </w:r>
    </w:p>
    <w:p w14:paraId="722755D4" w14:textId="78692813" w:rsidR="00385BE6" w:rsidRPr="00782DBE" w:rsidRDefault="00385BE6" w:rsidP="00385BE6">
      <w:pPr>
        <w:spacing w:after="0"/>
        <w:ind w:left="851"/>
        <w:rPr>
          <w:rFonts w:cs="Times New Roman"/>
        </w:rPr>
      </w:pPr>
      <w:r w:rsidRPr="00782DBE">
        <w:rPr>
          <w:rFonts w:cs="Times New Roman"/>
        </w:rPr>
        <w:t>Ivóvíz</w:t>
      </w:r>
      <w:r w:rsidR="003571CE">
        <w:rPr>
          <w:rFonts w:cs="Times New Roman"/>
        </w:rPr>
        <w:t>-</w:t>
      </w:r>
      <w:r w:rsidRPr="00782DBE">
        <w:rPr>
          <w:rFonts w:cs="Times New Roman"/>
        </w:rPr>
        <w:t>minősítés</w:t>
      </w:r>
    </w:p>
    <w:p w14:paraId="33FD5251" w14:textId="77777777" w:rsidR="00385BE6" w:rsidRPr="00782DBE" w:rsidRDefault="00385BE6" w:rsidP="00385BE6">
      <w:pPr>
        <w:spacing w:after="0"/>
        <w:ind w:left="851"/>
        <w:rPr>
          <w:rFonts w:cs="Times New Roman"/>
        </w:rPr>
      </w:pPr>
      <w:r w:rsidRPr="00782DBE">
        <w:rPr>
          <w:rFonts w:cs="Times New Roman"/>
        </w:rPr>
        <w:t>A víz- és szennyvízkezelésben alkalmazott fizikai, kémiai, biológiai eljárások</w:t>
      </w:r>
    </w:p>
    <w:p w14:paraId="184BC6BE" w14:textId="77777777" w:rsidR="00385BE6" w:rsidRPr="00782DBE" w:rsidRDefault="00385BE6" w:rsidP="00385BE6">
      <w:pPr>
        <w:spacing w:after="0"/>
        <w:ind w:left="851"/>
        <w:rPr>
          <w:rFonts w:cs="Times New Roman"/>
        </w:rPr>
      </w:pPr>
      <w:r w:rsidRPr="00782DBE">
        <w:rPr>
          <w:rFonts w:cs="Times New Roman"/>
        </w:rPr>
        <w:t xml:space="preserve">A fizikai előkészítő műveletek </w:t>
      </w:r>
    </w:p>
    <w:p w14:paraId="2E142E48" w14:textId="77777777" w:rsidR="00385BE6" w:rsidRPr="00782DBE" w:rsidRDefault="00385BE6" w:rsidP="00385BE6">
      <w:pPr>
        <w:spacing w:after="0"/>
        <w:ind w:left="851"/>
        <w:rPr>
          <w:rFonts w:cs="Times New Roman"/>
        </w:rPr>
      </w:pPr>
      <w:r w:rsidRPr="00782DBE">
        <w:rPr>
          <w:rFonts w:cs="Times New Roman"/>
        </w:rPr>
        <w:t>A sűrűségkülönbség elvén alapuló eljárások (ülepítés, sűrítés, felúsztatás) főbb típusai, kialakításuk, gépészeti berendezései, üzemeltetése</w:t>
      </w:r>
    </w:p>
    <w:p w14:paraId="57405007" w14:textId="66C13451" w:rsidR="00385BE6" w:rsidRPr="00782DBE" w:rsidRDefault="00385BE6" w:rsidP="00385BE6">
      <w:pPr>
        <w:spacing w:after="0"/>
        <w:ind w:left="851"/>
        <w:rPr>
          <w:rFonts w:cs="Times New Roman"/>
        </w:rPr>
      </w:pPr>
      <w:r w:rsidRPr="00782DBE">
        <w:rPr>
          <w:rFonts w:cs="Times New Roman"/>
        </w:rPr>
        <w:t xml:space="preserve">Rácsok, hosszanti átfolyású homokfogók, flotációs homokfogók, </w:t>
      </w:r>
      <w:r w:rsidR="003571CE">
        <w:rPr>
          <w:rFonts w:cs="Times New Roman"/>
        </w:rPr>
        <w:t>víztelenítő berendezések</w:t>
      </w:r>
      <w:r w:rsidRPr="00782DBE">
        <w:rPr>
          <w:rFonts w:cs="Times New Roman"/>
        </w:rPr>
        <w:t>, rácsszemét, illetve homok mozgatására szolgáló berendezések (szállítószalag, csiga, konténerek)</w:t>
      </w:r>
    </w:p>
    <w:p w14:paraId="594B0E82" w14:textId="77777777" w:rsidR="00385BE6" w:rsidRPr="00782DBE" w:rsidRDefault="00385BE6" w:rsidP="00385BE6">
      <w:pPr>
        <w:spacing w:after="0"/>
        <w:ind w:left="851"/>
        <w:rPr>
          <w:rFonts w:cs="Times New Roman"/>
        </w:rPr>
      </w:pPr>
      <w:r w:rsidRPr="00782DBE">
        <w:rPr>
          <w:rFonts w:cs="Times New Roman"/>
        </w:rPr>
        <w:t xml:space="preserve">Az iszap és uszadék eltávolításának módszerei és iszapkezelés berendezései </w:t>
      </w:r>
    </w:p>
    <w:p w14:paraId="2F7875A2" w14:textId="77777777" w:rsidR="00385BE6" w:rsidRPr="00782DBE" w:rsidRDefault="00385BE6" w:rsidP="00385BE6">
      <w:pPr>
        <w:spacing w:after="0"/>
        <w:ind w:left="851"/>
        <w:rPr>
          <w:rFonts w:cs="Times New Roman"/>
        </w:rPr>
      </w:pPr>
      <w:r w:rsidRPr="00782DBE">
        <w:rPr>
          <w:rFonts w:cs="Times New Roman"/>
        </w:rPr>
        <w:t>A méretkülönbség elvén alapuló eljárások, szűrők főbb típusai, kialakításuk, gépészeti berendezései, üzemeltetése</w:t>
      </w:r>
    </w:p>
    <w:p w14:paraId="3B458A9D" w14:textId="1D00F9EB" w:rsidR="00385BE6" w:rsidRPr="00782DBE" w:rsidRDefault="00385BE6" w:rsidP="00385BE6">
      <w:pPr>
        <w:spacing w:after="0"/>
        <w:ind w:left="851"/>
        <w:rPr>
          <w:rFonts w:cs="Times New Roman"/>
        </w:rPr>
      </w:pPr>
      <w:r w:rsidRPr="00782DBE">
        <w:rPr>
          <w:rFonts w:cs="Times New Roman"/>
        </w:rPr>
        <w:t>A membránszűrés elve, a mikro-, nano-, u</w:t>
      </w:r>
      <w:r w:rsidR="003571CE">
        <w:rPr>
          <w:rFonts w:cs="Times New Roman"/>
        </w:rPr>
        <w:t>l</w:t>
      </w:r>
      <w:r w:rsidRPr="00782DBE">
        <w:rPr>
          <w:rFonts w:cs="Times New Roman"/>
        </w:rPr>
        <w:t>traszűrők és a fordított ozmózis műszaki megoldásai</w:t>
      </w:r>
    </w:p>
    <w:p w14:paraId="75E37CCD" w14:textId="77777777" w:rsidR="00385BE6" w:rsidRPr="00782DBE" w:rsidRDefault="00385BE6" w:rsidP="00385BE6">
      <w:pPr>
        <w:spacing w:after="0"/>
        <w:ind w:left="851"/>
        <w:rPr>
          <w:rFonts w:cs="Times New Roman"/>
        </w:rPr>
      </w:pPr>
      <w:r w:rsidRPr="00782DBE">
        <w:rPr>
          <w:rFonts w:cs="Times New Roman"/>
        </w:rPr>
        <w:t>Gáztalanítás célja, berendezései</w:t>
      </w:r>
    </w:p>
    <w:p w14:paraId="3337C786" w14:textId="77777777" w:rsidR="00385BE6" w:rsidRPr="00782DBE" w:rsidRDefault="00385BE6" w:rsidP="00385BE6">
      <w:pPr>
        <w:spacing w:after="0"/>
        <w:ind w:left="851"/>
        <w:rPr>
          <w:rFonts w:cs="Times New Roman"/>
        </w:rPr>
      </w:pPr>
      <w:r w:rsidRPr="00782DBE">
        <w:rPr>
          <w:rFonts w:cs="Times New Roman"/>
        </w:rPr>
        <w:t>A legelterjedtebb gázeltávolítási módszerek, sztripping</w:t>
      </w:r>
    </w:p>
    <w:p w14:paraId="355B496C" w14:textId="77777777" w:rsidR="00385BE6" w:rsidRPr="00782DBE" w:rsidRDefault="00385BE6" w:rsidP="00385BE6">
      <w:pPr>
        <w:spacing w:after="0"/>
        <w:ind w:left="851"/>
        <w:rPr>
          <w:rFonts w:cs="Times New Roman"/>
        </w:rPr>
      </w:pPr>
      <w:r w:rsidRPr="00782DBE">
        <w:rPr>
          <w:rFonts w:cs="Times New Roman"/>
        </w:rPr>
        <w:t>A kémiai eljárások alapelvei</w:t>
      </w:r>
    </w:p>
    <w:p w14:paraId="0A1C8C94" w14:textId="77777777" w:rsidR="00385BE6" w:rsidRPr="00782DBE" w:rsidRDefault="00385BE6" w:rsidP="00385BE6">
      <w:pPr>
        <w:spacing w:after="0"/>
        <w:ind w:left="851"/>
        <w:rPr>
          <w:rFonts w:cs="Times New Roman"/>
        </w:rPr>
      </w:pPr>
      <w:r w:rsidRPr="00782DBE">
        <w:rPr>
          <w:rFonts w:cs="Times New Roman"/>
        </w:rPr>
        <w:t>Fertőtlenítés célja, alkalmazási területei, hatásai</w:t>
      </w:r>
    </w:p>
    <w:p w14:paraId="0449C32A" w14:textId="77777777" w:rsidR="00385BE6" w:rsidRPr="00782DBE" w:rsidRDefault="00385BE6" w:rsidP="00385BE6">
      <w:pPr>
        <w:spacing w:after="0"/>
        <w:ind w:left="851"/>
        <w:rPr>
          <w:rFonts w:cs="Times New Roman"/>
        </w:rPr>
      </w:pPr>
      <w:r w:rsidRPr="00782DBE">
        <w:rPr>
          <w:rFonts w:cs="Times New Roman"/>
        </w:rPr>
        <w:t>Fertőtlenítőszerek (klórgáz, klórvegyületek) alkalmazása, biztonsági előírásai</w:t>
      </w:r>
    </w:p>
    <w:p w14:paraId="1CD0DAFB" w14:textId="77777777" w:rsidR="00385BE6" w:rsidRPr="00782DBE" w:rsidRDefault="00385BE6" w:rsidP="00385BE6">
      <w:pPr>
        <w:spacing w:after="0"/>
        <w:ind w:left="851"/>
        <w:rPr>
          <w:rFonts w:cs="Times New Roman"/>
        </w:rPr>
      </w:pPr>
      <w:r w:rsidRPr="00782DBE">
        <w:rPr>
          <w:rFonts w:cs="Times New Roman"/>
        </w:rPr>
        <w:t>Vízlágyítás célja, kémiai eljárásai, gépészeti berendezéseik üzemeltetése</w:t>
      </w:r>
    </w:p>
    <w:p w14:paraId="136D95EB" w14:textId="77777777" w:rsidR="00385BE6" w:rsidRPr="00782DBE" w:rsidRDefault="00385BE6" w:rsidP="00385BE6">
      <w:pPr>
        <w:spacing w:after="0"/>
        <w:ind w:left="851"/>
        <w:rPr>
          <w:rFonts w:cs="Times New Roman"/>
        </w:rPr>
      </w:pPr>
      <w:r w:rsidRPr="00782DBE">
        <w:rPr>
          <w:rFonts w:cs="Times New Roman"/>
        </w:rPr>
        <w:t>Az ioncsere elméleti alapjai</w:t>
      </w:r>
    </w:p>
    <w:p w14:paraId="6E1D1DD4" w14:textId="600EB54A" w:rsidR="00385BE6" w:rsidRPr="00782DBE" w:rsidRDefault="00385BE6" w:rsidP="00385BE6">
      <w:pPr>
        <w:spacing w:after="0"/>
        <w:ind w:left="851"/>
        <w:rPr>
          <w:rFonts w:cs="Times New Roman"/>
        </w:rPr>
      </w:pPr>
      <w:r w:rsidRPr="00782DBE">
        <w:rPr>
          <w:rFonts w:cs="Times New Roman"/>
        </w:rPr>
        <w:t>Az ioncserélő berendezések kialakítása, ioncserélő rendszerek kapcsolása, gépés</w:t>
      </w:r>
      <w:r w:rsidR="003571CE">
        <w:rPr>
          <w:rFonts w:cs="Times New Roman"/>
        </w:rPr>
        <w:t>zeti berendezései, üzemeltetése</w:t>
      </w:r>
      <w:r w:rsidRPr="00782DBE">
        <w:rPr>
          <w:rFonts w:cs="Times New Roman"/>
        </w:rPr>
        <w:t xml:space="preserve"> </w:t>
      </w:r>
    </w:p>
    <w:p w14:paraId="6E0E3677" w14:textId="77777777" w:rsidR="00385BE6" w:rsidRPr="00782DBE" w:rsidRDefault="00385BE6" w:rsidP="00385BE6">
      <w:pPr>
        <w:spacing w:after="0"/>
        <w:ind w:left="851"/>
        <w:rPr>
          <w:rFonts w:cs="Times New Roman"/>
        </w:rPr>
      </w:pPr>
      <w:r w:rsidRPr="00782DBE">
        <w:rPr>
          <w:rFonts w:cs="Times New Roman"/>
        </w:rPr>
        <w:t>Az ioncserélő anyagok regenerálása</w:t>
      </w:r>
    </w:p>
    <w:p w14:paraId="324C552A" w14:textId="77777777" w:rsidR="00385BE6" w:rsidRPr="00782DBE" w:rsidRDefault="00385BE6" w:rsidP="00385BE6">
      <w:pPr>
        <w:spacing w:after="0"/>
        <w:ind w:left="851"/>
        <w:rPr>
          <w:rFonts w:cs="Times New Roman"/>
        </w:rPr>
      </w:pPr>
      <w:proofErr w:type="gramStart"/>
      <w:r w:rsidRPr="00782DBE">
        <w:rPr>
          <w:rFonts w:cs="Times New Roman"/>
        </w:rPr>
        <w:t>pH</w:t>
      </w:r>
      <w:proofErr w:type="gramEnd"/>
      <w:r w:rsidRPr="00782DBE">
        <w:rPr>
          <w:rFonts w:cs="Times New Roman"/>
        </w:rPr>
        <w:t xml:space="preserve"> szabályozása, savtalanítás</w:t>
      </w:r>
    </w:p>
    <w:p w14:paraId="356BEF52" w14:textId="77777777" w:rsidR="00385BE6" w:rsidRPr="00782DBE" w:rsidRDefault="00385BE6" w:rsidP="00385BE6">
      <w:pPr>
        <w:spacing w:after="0"/>
        <w:ind w:left="851"/>
        <w:rPr>
          <w:rFonts w:cs="Times New Roman"/>
        </w:rPr>
      </w:pPr>
      <w:r w:rsidRPr="00782DBE">
        <w:rPr>
          <w:rFonts w:cs="Times New Roman"/>
        </w:rPr>
        <w:t>A derítés elméleti alapjai</w:t>
      </w:r>
    </w:p>
    <w:p w14:paraId="08C8E613" w14:textId="77777777" w:rsidR="00385BE6" w:rsidRPr="00782DBE" w:rsidRDefault="00385BE6" w:rsidP="00385BE6">
      <w:pPr>
        <w:spacing w:after="0"/>
        <w:ind w:left="851"/>
        <w:rPr>
          <w:rFonts w:cs="Times New Roman"/>
        </w:rPr>
      </w:pPr>
      <w:r w:rsidRPr="00782DBE">
        <w:rPr>
          <w:rFonts w:cs="Times New Roman"/>
        </w:rPr>
        <w:t>A derítőberendezések főbb típusai, kialakításuk, segédberendezései, gépészeti berendezései, üzemeltetése</w:t>
      </w:r>
    </w:p>
    <w:p w14:paraId="0E08A473" w14:textId="77777777" w:rsidR="00385BE6" w:rsidRPr="00782DBE" w:rsidRDefault="00385BE6" w:rsidP="00385BE6">
      <w:pPr>
        <w:spacing w:after="0"/>
        <w:ind w:left="851"/>
        <w:rPr>
          <w:rFonts w:cs="Times New Roman"/>
        </w:rPr>
      </w:pPr>
      <w:r w:rsidRPr="00782DBE">
        <w:rPr>
          <w:rFonts w:cs="Times New Roman"/>
        </w:rPr>
        <w:t>Korróziós jelenségek, okaik, hatásaik, kiküszöbölésük lehetséges módjai</w:t>
      </w:r>
    </w:p>
    <w:p w14:paraId="2B668298" w14:textId="77777777" w:rsidR="00385BE6" w:rsidRPr="00782DBE" w:rsidRDefault="00385BE6" w:rsidP="00385BE6">
      <w:pPr>
        <w:spacing w:after="0"/>
        <w:ind w:left="851"/>
        <w:rPr>
          <w:rFonts w:cs="Times New Roman"/>
        </w:rPr>
      </w:pPr>
      <w:r w:rsidRPr="00782DBE">
        <w:rPr>
          <w:rFonts w:cs="Times New Roman"/>
        </w:rPr>
        <w:t>A biológiai vízkezelés műtárgyainak gépészeti berendezései, üzemeltetése</w:t>
      </w:r>
    </w:p>
    <w:p w14:paraId="16ACC1E2" w14:textId="77777777" w:rsidR="00385BE6" w:rsidRPr="00782DBE" w:rsidRDefault="00385BE6" w:rsidP="00385BE6">
      <w:pPr>
        <w:spacing w:after="0"/>
        <w:ind w:left="851"/>
        <w:rPr>
          <w:rFonts w:cs="Times New Roman"/>
        </w:rPr>
      </w:pPr>
      <w:r w:rsidRPr="00782DBE">
        <w:rPr>
          <w:rFonts w:cs="Times New Roman"/>
        </w:rPr>
        <w:t>Folyékony hulladék szállításának, kezelésének berendezései</w:t>
      </w:r>
    </w:p>
    <w:p w14:paraId="7C96CB92" w14:textId="77777777" w:rsidR="00385BE6" w:rsidRPr="00782DBE" w:rsidRDefault="00385BE6" w:rsidP="00385BE6">
      <w:pPr>
        <w:spacing w:after="0"/>
        <w:ind w:left="851"/>
        <w:rPr>
          <w:rFonts w:cs="Times New Roman"/>
        </w:rPr>
      </w:pPr>
      <w:r w:rsidRPr="00782DBE">
        <w:rPr>
          <w:rFonts w:cs="Times New Roman"/>
        </w:rPr>
        <w:t>Iszapsűrítés műtárgyai, berendezései</w:t>
      </w:r>
    </w:p>
    <w:p w14:paraId="400CA364" w14:textId="57E35B9D" w:rsidR="00385BE6" w:rsidRPr="00782DBE" w:rsidRDefault="003571CE" w:rsidP="00385BE6">
      <w:pPr>
        <w:spacing w:after="0"/>
        <w:ind w:left="851"/>
        <w:rPr>
          <w:rFonts w:cs="Times New Roman"/>
        </w:rPr>
      </w:pPr>
      <w:r>
        <w:rPr>
          <w:rFonts w:cs="Times New Roman"/>
        </w:rPr>
        <w:t>Biogáz</w:t>
      </w:r>
      <w:r w:rsidR="00385BE6" w:rsidRPr="00782DBE">
        <w:rPr>
          <w:rFonts w:cs="Times New Roman"/>
        </w:rPr>
        <w:t>termelés és energetikai hasznosítása</w:t>
      </w:r>
    </w:p>
    <w:p w14:paraId="3FE4F6D7" w14:textId="77777777" w:rsidR="00385BE6" w:rsidRPr="00782DBE" w:rsidRDefault="00385BE6" w:rsidP="00385BE6">
      <w:pPr>
        <w:spacing w:after="0"/>
        <w:ind w:left="851"/>
        <w:rPr>
          <w:rFonts w:cs="Times New Roman"/>
        </w:rPr>
      </w:pPr>
      <w:r w:rsidRPr="00782DBE">
        <w:rPr>
          <w:rFonts w:cs="Times New Roman"/>
        </w:rPr>
        <w:t xml:space="preserve">Biogáz-hasznosítás </w:t>
      </w:r>
    </w:p>
    <w:p w14:paraId="7A3AA7BF" w14:textId="0A9386B2" w:rsidR="00A23F09" w:rsidRPr="00782DBE" w:rsidRDefault="00385BE6" w:rsidP="00385BE6">
      <w:pPr>
        <w:spacing w:after="0"/>
        <w:ind w:left="851"/>
        <w:rPr>
          <w:rFonts w:cs="Times New Roman"/>
        </w:rPr>
      </w:pPr>
      <w:r w:rsidRPr="00782DBE">
        <w:rPr>
          <w:rFonts w:cs="Times New Roman"/>
        </w:rPr>
        <w:t>Komposztálás műszaki megoldása</w:t>
      </w:r>
    </w:p>
    <w:p w14:paraId="37424798" w14:textId="77777777" w:rsidR="00A23F09" w:rsidRPr="00782DBE" w:rsidRDefault="00A23F09" w:rsidP="00A23F09">
      <w:pPr>
        <w:tabs>
          <w:tab w:val="left" w:pos="1418"/>
          <w:tab w:val="right" w:pos="9072"/>
        </w:tabs>
        <w:spacing w:after="0"/>
        <w:ind w:left="851"/>
        <w:rPr>
          <w:rFonts w:cs="Times New Roman"/>
        </w:rPr>
      </w:pPr>
    </w:p>
    <w:p w14:paraId="04C159C7" w14:textId="223D7071" w:rsidR="00A23F09" w:rsidRPr="00782DBE" w:rsidRDefault="00385BE6"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Műszaki számítások</w:t>
      </w:r>
    </w:p>
    <w:p w14:paraId="4902A7B1" w14:textId="77777777" w:rsidR="00385BE6" w:rsidRPr="00782DBE" w:rsidRDefault="00385BE6" w:rsidP="00385BE6">
      <w:pPr>
        <w:spacing w:after="0"/>
        <w:ind w:left="851"/>
        <w:rPr>
          <w:rFonts w:cs="Times New Roman"/>
        </w:rPr>
      </w:pPr>
      <w:r w:rsidRPr="00782DBE">
        <w:rPr>
          <w:rFonts w:cs="Times New Roman"/>
        </w:rPr>
        <w:t>A természetben előforduló felszíni és felszín alatti vizek hidrológiai jellemzői, vízkészletek, vízállás fogalma és mérése</w:t>
      </w:r>
    </w:p>
    <w:p w14:paraId="05E81C9A" w14:textId="77777777" w:rsidR="00385BE6" w:rsidRPr="00782DBE" w:rsidRDefault="00385BE6" w:rsidP="00385BE6">
      <w:pPr>
        <w:spacing w:after="0"/>
        <w:ind w:left="851"/>
        <w:rPr>
          <w:rFonts w:cs="Times New Roman"/>
        </w:rPr>
      </w:pPr>
      <w:r w:rsidRPr="00782DBE">
        <w:rPr>
          <w:rFonts w:cs="Times New Roman"/>
        </w:rPr>
        <w:t>Hidrometeorológiai alapismeretek: csapadék, párolgás, beszivárgás, lefolyás, hidrológiai statisztika</w:t>
      </w:r>
    </w:p>
    <w:p w14:paraId="349DF79E" w14:textId="77777777" w:rsidR="00385BE6" w:rsidRPr="00782DBE" w:rsidRDefault="00385BE6" w:rsidP="00385BE6">
      <w:pPr>
        <w:spacing w:after="0"/>
        <w:ind w:left="851"/>
        <w:rPr>
          <w:rFonts w:cs="Times New Roman"/>
        </w:rPr>
      </w:pPr>
      <w:r w:rsidRPr="00782DBE">
        <w:rPr>
          <w:rFonts w:cs="Times New Roman"/>
        </w:rPr>
        <w:t>Hidrosztatika, úszás: Euler és Archimédesz törvénye</w:t>
      </w:r>
    </w:p>
    <w:p w14:paraId="2B3140AA" w14:textId="77777777" w:rsidR="00385BE6" w:rsidRPr="00782DBE" w:rsidRDefault="00385BE6" w:rsidP="00385BE6">
      <w:pPr>
        <w:spacing w:after="0"/>
        <w:ind w:left="851"/>
        <w:rPr>
          <w:rFonts w:cs="Times New Roman"/>
        </w:rPr>
      </w:pPr>
      <w:r w:rsidRPr="00782DBE">
        <w:rPr>
          <w:rFonts w:cs="Times New Roman"/>
        </w:rPr>
        <w:t xml:space="preserve">Gravitációs áramlások: térfogatáram, középsebesség, folytonossági egyenlet, </w:t>
      </w:r>
      <w:proofErr w:type="spellStart"/>
      <w:r w:rsidRPr="00782DBE">
        <w:rPr>
          <w:rFonts w:cs="Times New Roman"/>
        </w:rPr>
        <w:t>Chezy</w:t>
      </w:r>
      <w:proofErr w:type="spellEnd"/>
      <w:r w:rsidRPr="00782DBE">
        <w:rPr>
          <w:rFonts w:cs="Times New Roman"/>
        </w:rPr>
        <w:t xml:space="preserve"> képlete, hidraulikai sugár, </w:t>
      </w:r>
      <w:proofErr w:type="spellStart"/>
      <w:r w:rsidRPr="00782DBE">
        <w:rPr>
          <w:rFonts w:cs="Times New Roman"/>
        </w:rPr>
        <w:t>mederérdesség</w:t>
      </w:r>
      <w:proofErr w:type="spellEnd"/>
      <w:r w:rsidRPr="00782DBE">
        <w:rPr>
          <w:rFonts w:cs="Times New Roman"/>
        </w:rPr>
        <w:t>, sebességtényező</w:t>
      </w:r>
    </w:p>
    <w:p w14:paraId="1B8A928D" w14:textId="77777777" w:rsidR="00385BE6" w:rsidRPr="00782DBE" w:rsidRDefault="00385BE6" w:rsidP="00385BE6">
      <w:pPr>
        <w:spacing w:after="0"/>
        <w:ind w:left="851"/>
        <w:rPr>
          <w:rFonts w:cs="Times New Roman"/>
        </w:rPr>
      </w:pPr>
      <w:r w:rsidRPr="00782DBE">
        <w:rPr>
          <w:rFonts w:cs="Times New Roman"/>
        </w:rPr>
        <w:t>Gravitációs áramlás nyílt csatornában és csővezetékben</w:t>
      </w:r>
    </w:p>
    <w:p w14:paraId="2E24E811" w14:textId="77777777" w:rsidR="00385BE6" w:rsidRPr="00782DBE" w:rsidRDefault="00385BE6" w:rsidP="00385BE6">
      <w:pPr>
        <w:spacing w:after="0"/>
        <w:ind w:left="851"/>
        <w:rPr>
          <w:rFonts w:cs="Times New Roman"/>
        </w:rPr>
      </w:pPr>
      <w:r w:rsidRPr="00782DBE">
        <w:rPr>
          <w:rFonts w:cs="Times New Roman"/>
        </w:rPr>
        <w:t>Szabad átbukás, alulról befolyásolt átbukás, edényből kifolyás: µ vízhozam tényező, bukók hitelesítése</w:t>
      </w:r>
    </w:p>
    <w:p w14:paraId="58E79A88" w14:textId="77777777" w:rsidR="00385BE6" w:rsidRPr="00782DBE" w:rsidRDefault="00385BE6" w:rsidP="00385BE6">
      <w:pPr>
        <w:spacing w:after="0"/>
        <w:ind w:left="851"/>
        <w:rPr>
          <w:rFonts w:cs="Times New Roman"/>
        </w:rPr>
      </w:pPr>
      <w:r w:rsidRPr="00782DBE">
        <w:rPr>
          <w:rFonts w:cs="Times New Roman"/>
        </w:rPr>
        <w:t xml:space="preserve">Nyomás alatti áramlás: Bernoulli törvénye, geodéziai magasság, nyomásmagasság, sebességmagasság, hossz-menti veszteség, helyi veszteségek, súrlódási tényező, helyi </w:t>
      </w:r>
      <w:proofErr w:type="gramStart"/>
      <w:r w:rsidRPr="00782DBE">
        <w:rPr>
          <w:rFonts w:cs="Times New Roman"/>
        </w:rPr>
        <w:t>veszteség tényező</w:t>
      </w:r>
      <w:proofErr w:type="gramEnd"/>
    </w:p>
    <w:p w14:paraId="482042C0" w14:textId="483E6D2D" w:rsidR="00385BE6" w:rsidRPr="00782DBE" w:rsidRDefault="00385BE6" w:rsidP="00385BE6">
      <w:pPr>
        <w:spacing w:after="0"/>
        <w:ind w:left="851"/>
        <w:rPr>
          <w:rFonts w:cs="Times New Roman"/>
        </w:rPr>
      </w:pPr>
      <w:r w:rsidRPr="00782DBE">
        <w:rPr>
          <w:rFonts w:cs="Times New Roman"/>
        </w:rPr>
        <w:t>Nyíltfelszínű csatorna méretezés</w:t>
      </w:r>
      <w:r w:rsidR="003571CE">
        <w:rPr>
          <w:rFonts w:cs="Times New Roman"/>
        </w:rPr>
        <w:t>e</w:t>
      </w:r>
      <w:r w:rsidRPr="00782DBE">
        <w:rPr>
          <w:rFonts w:cs="Times New Roman"/>
        </w:rPr>
        <w:t>: négyszög szelvény, trapéz szelvény, összetett szelvények, körszelvény</w:t>
      </w:r>
    </w:p>
    <w:p w14:paraId="18AD9672" w14:textId="77777777" w:rsidR="00385BE6" w:rsidRPr="00782DBE" w:rsidRDefault="00385BE6" w:rsidP="00385BE6">
      <w:pPr>
        <w:spacing w:after="0"/>
        <w:ind w:left="851"/>
        <w:rPr>
          <w:rFonts w:cs="Times New Roman"/>
        </w:rPr>
      </w:pPr>
      <w:r w:rsidRPr="00782DBE">
        <w:rPr>
          <w:rFonts w:cs="Times New Roman"/>
        </w:rPr>
        <w:t>Méretezés segédletekkel</w:t>
      </w:r>
    </w:p>
    <w:p w14:paraId="56714CF5" w14:textId="7DABDFAE" w:rsidR="00385BE6" w:rsidRPr="00782DBE" w:rsidRDefault="00385BE6" w:rsidP="00385BE6">
      <w:pPr>
        <w:spacing w:after="0"/>
        <w:ind w:left="851"/>
        <w:rPr>
          <w:rFonts w:cs="Times New Roman"/>
        </w:rPr>
      </w:pPr>
      <w:r w:rsidRPr="00782DBE">
        <w:rPr>
          <w:rFonts w:cs="Times New Roman"/>
        </w:rPr>
        <w:t xml:space="preserve">Méretezés számításokkal: folytonossági egyenlet, </w:t>
      </w:r>
      <w:proofErr w:type="spellStart"/>
      <w:r w:rsidRPr="00782DBE">
        <w:rPr>
          <w:rFonts w:cs="Times New Roman"/>
        </w:rPr>
        <w:t>Chezy</w:t>
      </w:r>
      <w:r w:rsidR="003571CE">
        <w:rPr>
          <w:rFonts w:cs="Times New Roman"/>
        </w:rPr>
        <w:t>-</w:t>
      </w:r>
      <w:r w:rsidRPr="00782DBE">
        <w:rPr>
          <w:rFonts w:cs="Times New Roman"/>
        </w:rPr>
        <w:t>képlet</w:t>
      </w:r>
      <w:proofErr w:type="spellEnd"/>
      <w:r w:rsidRPr="00782DBE">
        <w:rPr>
          <w:rFonts w:cs="Times New Roman"/>
        </w:rPr>
        <w:t xml:space="preserve"> alkalmazása</w:t>
      </w:r>
    </w:p>
    <w:p w14:paraId="53A24006" w14:textId="45B123AD" w:rsidR="00385BE6" w:rsidRPr="00782DBE" w:rsidRDefault="00385BE6" w:rsidP="00385BE6">
      <w:pPr>
        <w:spacing w:after="0"/>
        <w:ind w:left="851"/>
        <w:rPr>
          <w:rFonts w:cs="Times New Roman"/>
        </w:rPr>
      </w:pPr>
      <w:r w:rsidRPr="00782DBE">
        <w:rPr>
          <w:rFonts w:cs="Times New Roman"/>
        </w:rPr>
        <w:t>Csőcsatorna méretezés</w:t>
      </w:r>
      <w:r w:rsidR="003571CE">
        <w:rPr>
          <w:rFonts w:cs="Times New Roman"/>
        </w:rPr>
        <w:t>e</w:t>
      </w:r>
      <w:r w:rsidRPr="00782DBE">
        <w:rPr>
          <w:rFonts w:cs="Times New Roman"/>
        </w:rPr>
        <w:t>: csőcsatornák keresztmetszetei, a különböző kereszt-metszetekhez használatos méretezési segédletek</w:t>
      </w:r>
    </w:p>
    <w:p w14:paraId="127F0B09" w14:textId="77777777" w:rsidR="00385BE6" w:rsidRPr="00782DBE" w:rsidRDefault="00385BE6" w:rsidP="00385BE6">
      <w:pPr>
        <w:spacing w:after="0"/>
        <w:ind w:left="851"/>
        <w:rPr>
          <w:rFonts w:cs="Times New Roman"/>
        </w:rPr>
      </w:pPr>
      <w:r w:rsidRPr="00782DBE">
        <w:rPr>
          <w:rFonts w:cs="Times New Roman"/>
        </w:rPr>
        <w:t xml:space="preserve">Csővezetékek méretezése: </w:t>
      </w:r>
    </w:p>
    <w:p w14:paraId="2ED71E7B" w14:textId="55309EBF" w:rsidR="00385BE6" w:rsidRPr="00782DBE" w:rsidRDefault="00385BE6" w:rsidP="00385BE6">
      <w:pPr>
        <w:spacing w:after="0"/>
        <w:ind w:left="851"/>
        <w:rPr>
          <w:rFonts w:cs="Times New Roman"/>
        </w:rPr>
      </w:pPr>
      <w:r w:rsidRPr="00782DBE">
        <w:rPr>
          <w:rFonts w:cs="Times New Roman"/>
        </w:rPr>
        <w:t>- nyomás alatti vízmozgások nyomásellenőrzése Bernoulli</w:t>
      </w:r>
      <w:r w:rsidR="003571CE">
        <w:rPr>
          <w:rFonts w:cs="Times New Roman"/>
        </w:rPr>
        <w:t>-</w:t>
      </w:r>
      <w:r w:rsidRPr="00782DBE">
        <w:rPr>
          <w:rFonts w:cs="Times New Roman"/>
        </w:rPr>
        <w:t>egyenlettel</w:t>
      </w:r>
    </w:p>
    <w:p w14:paraId="0DB90FBB" w14:textId="77777777" w:rsidR="00385BE6" w:rsidRPr="00782DBE" w:rsidRDefault="00385BE6" w:rsidP="00385BE6">
      <w:pPr>
        <w:spacing w:after="0"/>
        <w:ind w:left="851"/>
        <w:rPr>
          <w:rFonts w:cs="Times New Roman"/>
        </w:rPr>
      </w:pPr>
      <w:r w:rsidRPr="00782DBE">
        <w:rPr>
          <w:rFonts w:cs="Times New Roman"/>
        </w:rPr>
        <w:t>- veszteségek számítása különböző anyagú csővezetékeknél</w:t>
      </w:r>
    </w:p>
    <w:p w14:paraId="0F9D3182" w14:textId="4D61298C" w:rsidR="00385BE6" w:rsidRPr="00782DBE" w:rsidRDefault="00385BE6" w:rsidP="00385BE6">
      <w:pPr>
        <w:spacing w:after="0"/>
        <w:ind w:left="851"/>
        <w:rPr>
          <w:rFonts w:cs="Times New Roman"/>
        </w:rPr>
      </w:pPr>
      <w:r w:rsidRPr="00782DBE">
        <w:rPr>
          <w:rFonts w:cs="Times New Roman"/>
        </w:rPr>
        <w:t>Tárolók méretezése: vízhasznosítási tározók méretezése: középvízhozam</w:t>
      </w:r>
      <w:r w:rsidR="003571CE">
        <w:rPr>
          <w:rFonts w:cs="Times New Roman"/>
        </w:rPr>
        <w:t>-</w:t>
      </w:r>
      <w:r w:rsidRPr="00782DBE">
        <w:rPr>
          <w:rFonts w:cs="Times New Roman"/>
        </w:rPr>
        <w:t>összegzés, grafikus módszer, számításos módszer</w:t>
      </w:r>
    </w:p>
    <w:p w14:paraId="1C810106" w14:textId="77777777" w:rsidR="00385BE6" w:rsidRPr="00782DBE" w:rsidRDefault="00385BE6" w:rsidP="00385BE6">
      <w:pPr>
        <w:spacing w:after="0"/>
        <w:ind w:left="851"/>
        <w:rPr>
          <w:rFonts w:cs="Times New Roman"/>
        </w:rPr>
      </w:pPr>
      <w:r w:rsidRPr="00782DBE">
        <w:rPr>
          <w:rFonts w:cs="Times New Roman"/>
        </w:rPr>
        <w:t>Műtárgyak méretezése: bukó, zsilip, áteresz, bújtató, hídnyílások</w:t>
      </w:r>
    </w:p>
    <w:p w14:paraId="1C1110E2" w14:textId="77777777" w:rsidR="00385BE6" w:rsidRPr="00782DBE" w:rsidRDefault="00385BE6" w:rsidP="00385BE6">
      <w:pPr>
        <w:spacing w:after="0"/>
        <w:ind w:left="851"/>
        <w:rPr>
          <w:rFonts w:cs="Times New Roman"/>
        </w:rPr>
      </w:pPr>
      <w:r w:rsidRPr="00782DBE">
        <w:rPr>
          <w:rFonts w:cs="Times New Roman"/>
        </w:rPr>
        <w:t>Műtárgyak okozta duzzasztás számítása</w:t>
      </w:r>
    </w:p>
    <w:p w14:paraId="55C16F70" w14:textId="77777777" w:rsidR="00385BE6" w:rsidRPr="00782DBE" w:rsidRDefault="00385BE6" w:rsidP="00385BE6">
      <w:pPr>
        <w:spacing w:after="0"/>
        <w:ind w:left="851"/>
        <w:rPr>
          <w:rFonts w:cs="Times New Roman"/>
        </w:rPr>
      </w:pPr>
      <w:r w:rsidRPr="00782DBE">
        <w:rPr>
          <w:rFonts w:cs="Times New Roman"/>
        </w:rPr>
        <w:t>Hidraulikai terhelés meghatározása</w:t>
      </w:r>
    </w:p>
    <w:p w14:paraId="089DECAE" w14:textId="2439909B" w:rsidR="00A23F09" w:rsidRPr="00782DBE" w:rsidRDefault="00385BE6" w:rsidP="00385BE6">
      <w:pPr>
        <w:spacing w:after="0"/>
        <w:ind w:left="851"/>
        <w:rPr>
          <w:rFonts w:cs="Times New Roman"/>
        </w:rPr>
      </w:pPr>
      <w:r w:rsidRPr="00782DBE">
        <w:rPr>
          <w:rFonts w:cs="Times New Roman"/>
        </w:rPr>
        <w:t>Gravitációs csatornák és nyomócső hálózatok (kör és elágazó) ellenőrzése, méretezése</w:t>
      </w:r>
    </w:p>
    <w:p w14:paraId="2D8D8A55" w14:textId="77777777" w:rsidR="00A23F09" w:rsidRPr="00782DBE" w:rsidRDefault="00A23F09" w:rsidP="00A23F09">
      <w:pPr>
        <w:tabs>
          <w:tab w:val="left" w:pos="1418"/>
          <w:tab w:val="right" w:pos="9072"/>
        </w:tabs>
        <w:spacing w:after="0"/>
        <w:ind w:left="851"/>
        <w:rPr>
          <w:rFonts w:cs="Times New Roman"/>
        </w:rPr>
      </w:pPr>
    </w:p>
    <w:p w14:paraId="6EC520A4"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1B8221BA" w14:textId="4F6D5802" w:rsidR="00A23F09" w:rsidRPr="00782DBE" w:rsidRDefault="00385BE6" w:rsidP="00A23F09">
      <w:pPr>
        <w:spacing w:after="0"/>
        <w:ind w:left="426"/>
        <w:rPr>
          <w:rFonts w:cs="Times New Roman"/>
        </w:rPr>
      </w:pPr>
      <w:r w:rsidRPr="00782DBE">
        <w:rPr>
          <w:rFonts w:cs="Times New Roman"/>
        </w:rPr>
        <w:t>Tanterem</w:t>
      </w:r>
    </w:p>
    <w:p w14:paraId="6A5490A5" w14:textId="77777777" w:rsidR="00A23F09" w:rsidRPr="00782DBE" w:rsidRDefault="00A23F09" w:rsidP="00A23F09">
      <w:pPr>
        <w:spacing w:after="0"/>
        <w:ind w:left="426"/>
        <w:rPr>
          <w:rFonts w:cs="Times New Roman"/>
        </w:rPr>
      </w:pPr>
    </w:p>
    <w:p w14:paraId="51D97772"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1EC8375E" w14:textId="509D34C9"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0200DAA8" w14:textId="77777777" w:rsidR="00A23F09" w:rsidRPr="00782DBE" w:rsidRDefault="00A23F09" w:rsidP="00A23F09">
      <w:pPr>
        <w:spacing w:after="0"/>
        <w:ind w:left="426"/>
        <w:rPr>
          <w:rFonts w:cs="Times New Roman"/>
        </w:rPr>
      </w:pPr>
    </w:p>
    <w:p w14:paraId="71D6AA5A" w14:textId="74AB68CE" w:rsidR="00A23F09" w:rsidRPr="00782DBE" w:rsidRDefault="002A4781" w:rsidP="00A23F09">
      <w:pPr>
        <w:pStyle w:val="Listaszerbekezds"/>
        <w:numPr>
          <w:ilvl w:val="0"/>
          <w:numId w:val="8"/>
        </w:numPr>
        <w:tabs>
          <w:tab w:val="right" w:pos="9072"/>
        </w:tabs>
        <w:spacing w:after="0"/>
        <w:rPr>
          <w:rFonts w:cs="Times New Roman"/>
          <w:b/>
        </w:rPr>
      </w:pPr>
      <w:r w:rsidRPr="00782DBE">
        <w:rPr>
          <w:rFonts w:cs="Times New Roman"/>
          <w:b/>
        </w:rPr>
        <w:t>Vízügyi létesítések</w:t>
      </w:r>
      <w:r w:rsidR="00A23F09" w:rsidRPr="00782DBE">
        <w:rPr>
          <w:rFonts w:cs="Times New Roman"/>
          <w:b/>
        </w:rPr>
        <w:t xml:space="preserve"> tantárgy</w:t>
      </w:r>
      <w:r w:rsidR="00A23F09" w:rsidRPr="00782DBE">
        <w:rPr>
          <w:rFonts w:cs="Times New Roman"/>
          <w:b/>
        </w:rPr>
        <w:tab/>
      </w:r>
      <w:r w:rsidR="00C12426" w:rsidRPr="00782DBE">
        <w:rPr>
          <w:rFonts w:cs="Times New Roman"/>
          <w:b/>
        </w:rPr>
        <w:t>93</w:t>
      </w:r>
      <w:r w:rsidR="00A23F09" w:rsidRPr="00782DBE">
        <w:rPr>
          <w:rFonts w:cs="Times New Roman"/>
          <w:b/>
        </w:rPr>
        <w:t xml:space="preserve"> óra/</w:t>
      </w:r>
      <w:r w:rsidR="00C12426" w:rsidRPr="00782DBE">
        <w:rPr>
          <w:rFonts w:cs="Times New Roman"/>
          <w:b/>
        </w:rPr>
        <w:t>93</w:t>
      </w:r>
      <w:r w:rsidR="00A23F09" w:rsidRPr="00782DBE">
        <w:rPr>
          <w:rFonts w:cs="Times New Roman"/>
          <w:b/>
        </w:rPr>
        <w:t xml:space="preserve"> óra*</w:t>
      </w:r>
    </w:p>
    <w:p w14:paraId="53524557" w14:textId="079020F0"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163B042F" w14:textId="77777777" w:rsidR="00A23F09" w:rsidRPr="00782DBE" w:rsidRDefault="00A23F09" w:rsidP="00A23F09">
      <w:pPr>
        <w:spacing w:after="0"/>
        <w:ind w:left="426"/>
        <w:rPr>
          <w:rFonts w:cs="Times New Roman"/>
        </w:rPr>
      </w:pPr>
    </w:p>
    <w:p w14:paraId="711C2FED" w14:textId="01452CA2" w:rsidR="00A23F09" w:rsidRPr="00782DBE" w:rsidRDefault="00A23F09" w:rsidP="00A23F09">
      <w:pPr>
        <w:spacing w:after="0"/>
        <w:ind w:left="426"/>
        <w:rPr>
          <w:rFonts w:cs="Times New Roman"/>
        </w:rPr>
      </w:pPr>
      <w:r w:rsidRPr="00782DBE">
        <w:rPr>
          <w:rFonts w:cs="Times New Roman"/>
        </w:rPr>
        <w:t>A tantárgy a főszakképesítéshez kapcsolódik.</w:t>
      </w:r>
    </w:p>
    <w:p w14:paraId="6167816B" w14:textId="77777777" w:rsidR="00A23F09" w:rsidRPr="00782DBE" w:rsidRDefault="00A23F09" w:rsidP="00A23F09">
      <w:pPr>
        <w:spacing w:after="0"/>
        <w:ind w:left="426"/>
        <w:rPr>
          <w:rFonts w:cs="Times New Roman"/>
        </w:rPr>
      </w:pPr>
    </w:p>
    <w:p w14:paraId="5ADCDC7B"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66034920" w14:textId="63FFFA01" w:rsidR="00A23F09" w:rsidRPr="00782DBE" w:rsidRDefault="002A4781" w:rsidP="00A23F09">
      <w:pPr>
        <w:spacing w:after="0"/>
        <w:ind w:left="426"/>
        <w:rPr>
          <w:rFonts w:cs="Times New Roman"/>
        </w:rPr>
      </w:pPr>
      <w:r w:rsidRPr="00782DBE">
        <w:rPr>
          <w:rFonts w:cs="Times New Roman"/>
        </w:rPr>
        <w:t>A vízügyi létesítések tantárgy célja az építéstechnológiában, illetve a vízügyi szakterületen alkalmazott eljárások bemutatása, valamint a műtárgyakra ható erők vizsgálatához, a szerkezetek szilárdságtani ellenőrzéséhez, méretezéséhez szükséges ismeretek elsajátítása.</w:t>
      </w:r>
    </w:p>
    <w:p w14:paraId="271946CA" w14:textId="77777777" w:rsidR="00A23F09" w:rsidRPr="00782DBE" w:rsidRDefault="00A23F09" w:rsidP="00A23F09">
      <w:pPr>
        <w:spacing w:after="0"/>
        <w:ind w:left="426"/>
        <w:rPr>
          <w:rFonts w:cs="Times New Roman"/>
        </w:rPr>
      </w:pPr>
    </w:p>
    <w:p w14:paraId="0FBD7805"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72B219FA" w14:textId="324B89B8" w:rsidR="00A23F09" w:rsidRPr="00782DBE" w:rsidRDefault="002A4781"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359B7492" w14:textId="77777777" w:rsidR="00A23F09" w:rsidRPr="00782DBE" w:rsidRDefault="00A23F09" w:rsidP="00A23F09">
      <w:pPr>
        <w:spacing w:after="0"/>
        <w:ind w:left="426"/>
        <w:rPr>
          <w:rFonts w:cs="Times New Roman"/>
        </w:rPr>
      </w:pPr>
    </w:p>
    <w:p w14:paraId="27D3DC7B"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05BE338D" w14:textId="024F390C" w:rsidR="00A23F09" w:rsidRPr="00782DBE" w:rsidRDefault="002A478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Építőanyagok</w:t>
      </w:r>
    </w:p>
    <w:p w14:paraId="21EDF9AA" w14:textId="77777777" w:rsidR="002A4781" w:rsidRPr="00782DBE" w:rsidRDefault="002A4781" w:rsidP="002A4781">
      <w:pPr>
        <w:spacing w:after="0"/>
        <w:ind w:left="851"/>
        <w:rPr>
          <w:rFonts w:cs="Times New Roman"/>
        </w:rPr>
      </w:pPr>
      <w:r w:rsidRPr="00782DBE">
        <w:rPr>
          <w:rFonts w:cs="Times New Roman"/>
        </w:rPr>
        <w:t xml:space="preserve">Vízépítésben leggyakrabban előforduló anyagok, jellemző tulajdonságaik, előállításuk és felhasználásuk módja </w:t>
      </w:r>
    </w:p>
    <w:p w14:paraId="418FA9CD" w14:textId="77777777" w:rsidR="002A4781" w:rsidRPr="00782DBE" w:rsidRDefault="002A4781" w:rsidP="002A4781">
      <w:pPr>
        <w:spacing w:after="0"/>
        <w:ind w:left="851"/>
        <w:rPr>
          <w:rFonts w:cs="Times New Roman"/>
        </w:rPr>
      </w:pPr>
      <w:r w:rsidRPr="00782DBE">
        <w:rPr>
          <w:rFonts w:cs="Times New Roman"/>
        </w:rPr>
        <w:t xml:space="preserve">Talajfizikai jellemzők (víztartalom, sűrűség stb.) </w:t>
      </w:r>
    </w:p>
    <w:p w14:paraId="3F71FC68" w14:textId="77777777" w:rsidR="002A4781" w:rsidRPr="00782DBE" w:rsidRDefault="002A4781" w:rsidP="002A4781">
      <w:pPr>
        <w:spacing w:after="0"/>
        <w:ind w:left="851"/>
        <w:rPr>
          <w:rFonts w:cs="Times New Roman"/>
        </w:rPr>
      </w:pPr>
      <w:r w:rsidRPr="00782DBE">
        <w:rPr>
          <w:rFonts w:cs="Times New Roman"/>
        </w:rPr>
        <w:t xml:space="preserve">Az alkalmazott fémek (acél, öntöttvas, színes fémek) előállítása, fizikai tulajdonságaik, megmunkálhatóságuk, alkalmazási lehetőségeik </w:t>
      </w:r>
    </w:p>
    <w:p w14:paraId="12ED00F1" w14:textId="12BF33F0" w:rsidR="002A4781" w:rsidRPr="00782DBE" w:rsidRDefault="003571CE" w:rsidP="002A4781">
      <w:pPr>
        <w:spacing w:after="0"/>
        <w:ind w:left="851"/>
        <w:rPr>
          <w:rFonts w:cs="Times New Roman"/>
        </w:rPr>
      </w:pPr>
      <w:r>
        <w:rPr>
          <w:rFonts w:cs="Times New Roman"/>
        </w:rPr>
        <w:t>Betonok, vasbetonok alkotó</w:t>
      </w:r>
      <w:r w:rsidR="002A4781" w:rsidRPr="00782DBE">
        <w:rPr>
          <w:rFonts w:cs="Times New Roman"/>
        </w:rPr>
        <w:t xml:space="preserve">elemeinek ismerete: cementek tulajdonságai, fajtái, adalékanyagok, adalékszerek és azok legfőbb tulajdonságai, víz szerepe, minőségi követelményei </w:t>
      </w:r>
    </w:p>
    <w:p w14:paraId="2949EB41" w14:textId="77777777" w:rsidR="002A4781" w:rsidRPr="00782DBE" w:rsidRDefault="002A4781" w:rsidP="002A4781">
      <w:pPr>
        <w:spacing w:after="0"/>
        <w:ind w:left="851"/>
        <w:rPr>
          <w:rFonts w:cs="Times New Roman"/>
        </w:rPr>
      </w:pPr>
      <w:r w:rsidRPr="00782DBE">
        <w:rPr>
          <w:rFonts w:cs="Times New Roman"/>
        </w:rPr>
        <w:t xml:space="preserve">Betonkészítés technológiája </w:t>
      </w:r>
    </w:p>
    <w:p w14:paraId="13D2DDF4" w14:textId="537E727E" w:rsidR="002A4781" w:rsidRPr="00782DBE" w:rsidRDefault="003571CE" w:rsidP="002A4781">
      <w:pPr>
        <w:spacing w:after="0"/>
        <w:ind w:left="851"/>
        <w:rPr>
          <w:rFonts w:cs="Times New Roman"/>
        </w:rPr>
      </w:pPr>
      <w:r>
        <w:rPr>
          <w:rFonts w:cs="Times New Roman"/>
        </w:rPr>
        <w:t>V</w:t>
      </w:r>
      <w:r w:rsidR="002A4781" w:rsidRPr="00782DBE">
        <w:rPr>
          <w:rFonts w:cs="Times New Roman"/>
        </w:rPr>
        <w:t>ízépítésben alkalmazott</w:t>
      </w:r>
      <w:r w:rsidRPr="003571CE">
        <w:rPr>
          <w:rFonts w:cs="Times New Roman"/>
        </w:rPr>
        <w:t xml:space="preserve"> </w:t>
      </w:r>
      <w:r>
        <w:rPr>
          <w:rFonts w:cs="Times New Roman"/>
        </w:rPr>
        <w:t>l</w:t>
      </w:r>
      <w:r w:rsidRPr="00782DBE">
        <w:rPr>
          <w:rFonts w:cs="Times New Roman"/>
        </w:rPr>
        <w:t>egfontosabb</w:t>
      </w:r>
      <w:r w:rsidR="002A4781" w:rsidRPr="00782DBE">
        <w:rPr>
          <w:rFonts w:cs="Times New Roman"/>
        </w:rPr>
        <w:t xml:space="preserve"> előre gyártott beton és vasbeton termékek, valamint azok alkalmazási lehetőségei (csövek, aknaelemek, személyelemek stb.) </w:t>
      </w:r>
    </w:p>
    <w:p w14:paraId="1B999C1B" w14:textId="77777777" w:rsidR="002A4781" w:rsidRPr="00782DBE" w:rsidRDefault="002A4781" w:rsidP="002A4781">
      <w:pPr>
        <w:spacing w:after="0"/>
        <w:ind w:left="851"/>
        <w:rPr>
          <w:rFonts w:cs="Times New Roman"/>
        </w:rPr>
      </w:pPr>
      <w:r w:rsidRPr="00782DBE">
        <w:rPr>
          <w:rFonts w:cs="Times New Roman"/>
        </w:rPr>
        <w:t xml:space="preserve">Műanyagok, azok fajtái, felhasználási területük és a különféle termékek </w:t>
      </w:r>
    </w:p>
    <w:p w14:paraId="6F066FB4" w14:textId="77777777" w:rsidR="002A4781" w:rsidRPr="00782DBE" w:rsidRDefault="002A4781" w:rsidP="002A4781">
      <w:pPr>
        <w:spacing w:after="0"/>
        <w:ind w:left="851"/>
        <w:rPr>
          <w:rFonts w:cs="Times New Roman"/>
        </w:rPr>
      </w:pPr>
      <w:r w:rsidRPr="00782DBE">
        <w:rPr>
          <w:rFonts w:cs="Times New Roman"/>
        </w:rPr>
        <w:t xml:space="preserve">A vízépítésében alkalmazott műanyag termékek és azok alkalmazási feltételei </w:t>
      </w:r>
    </w:p>
    <w:p w14:paraId="64F8398F" w14:textId="5C494DE1" w:rsidR="002A4781" w:rsidRPr="00782DBE" w:rsidRDefault="002A4781" w:rsidP="002A4781">
      <w:pPr>
        <w:spacing w:after="0"/>
        <w:ind w:left="851"/>
        <w:rPr>
          <w:rFonts w:cs="Times New Roman"/>
        </w:rPr>
      </w:pPr>
      <w:r w:rsidRPr="00782DBE">
        <w:rPr>
          <w:rFonts w:cs="Times New Roman"/>
        </w:rPr>
        <w:t>Felhasznált és alkal</w:t>
      </w:r>
      <w:r w:rsidR="003571CE">
        <w:rPr>
          <w:rFonts w:cs="Times New Roman"/>
        </w:rPr>
        <w:t>mazott kőagyag-csövek, kerámiák</w:t>
      </w:r>
    </w:p>
    <w:p w14:paraId="21C515D1" w14:textId="77777777" w:rsidR="002A4781" w:rsidRPr="00782DBE" w:rsidRDefault="002A4781" w:rsidP="002A4781">
      <w:pPr>
        <w:spacing w:after="0"/>
        <w:ind w:left="851"/>
        <w:rPr>
          <w:rFonts w:cs="Times New Roman"/>
        </w:rPr>
      </w:pPr>
      <w:r w:rsidRPr="00782DBE">
        <w:rPr>
          <w:rFonts w:cs="Times New Roman"/>
        </w:rPr>
        <w:t xml:space="preserve">Szigetelő és tömítő anyagok, az általános szigetelési és tömítési elvek </w:t>
      </w:r>
    </w:p>
    <w:p w14:paraId="20E2B7DD" w14:textId="033D88DC" w:rsidR="002A4781" w:rsidRPr="00782DBE" w:rsidRDefault="002A4781" w:rsidP="002A4781">
      <w:pPr>
        <w:spacing w:after="0"/>
        <w:ind w:left="851"/>
        <w:rPr>
          <w:rFonts w:cs="Times New Roman"/>
        </w:rPr>
      </w:pPr>
      <w:r w:rsidRPr="00782DBE">
        <w:rPr>
          <w:rFonts w:cs="Times New Roman"/>
        </w:rPr>
        <w:t xml:space="preserve">Szigeteléskészítés technológiája és a szigetelés kialakítása </w:t>
      </w:r>
    </w:p>
    <w:p w14:paraId="6CCC6C08" w14:textId="10DC9E9F" w:rsidR="00A23F09" w:rsidRPr="00782DBE" w:rsidRDefault="002A4781" w:rsidP="002A4781">
      <w:pPr>
        <w:spacing w:after="0"/>
        <w:ind w:left="851"/>
        <w:rPr>
          <w:rFonts w:cs="Times New Roman"/>
        </w:rPr>
      </w:pPr>
      <w:r w:rsidRPr="00782DBE">
        <w:rPr>
          <w:rFonts w:cs="Times New Roman"/>
        </w:rPr>
        <w:t>Tömítő szerelvények és a szilárduló műanyag tömítési módok</w:t>
      </w:r>
    </w:p>
    <w:p w14:paraId="79595781" w14:textId="77777777" w:rsidR="00A23F09" w:rsidRPr="00782DBE" w:rsidRDefault="00A23F09" w:rsidP="00A23F09">
      <w:pPr>
        <w:tabs>
          <w:tab w:val="left" w:pos="1418"/>
          <w:tab w:val="right" w:pos="9072"/>
        </w:tabs>
        <w:spacing w:after="0"/>
        <w:ind w:left="851"/>
        <w:rPr>
          <w:rFonts w:cs="Times New Roman"/>
        </w:rPr>
      </w:pPr>
    </w:p>
    <w:p w14:paraId="737EDF94" w14:textId="3AEB4A5B" w:rsidR="00A23F09" w:rsidRPr="00782DBE" w:rsidRDefault="002A478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Műtárgyak létesítése</w:t>
      </w:r>
    </w:p>
    <w:p w14:paraId="22F8B799" w14:textId="77777777" w:rsidR="002A4781" w:rsidRPr="00782DBE" w:rsidRDefault="002A4781" w:rsidP="002A4781">
      <w:pPr>
        <w:spacing w:after="0"/>
        <w:ind w:left="851"/>
        <w:rPr>
          <w:rFonts w:cs="Times New Roman"/>
        </w:rPr>
      </w:pPr>
      <w:r w:rsidRPr="00782DBE">
        <w:rPr>
          <w:rFonts w:cs="Times New Roman"/>
        </w:rPr>
        <w:t>Felszín alatti vizek beszerzésének műtárgyai: a kutak, karsztaknák és tárók, galériák, forrásfoglalás, talajvízdúsítás műtárgyainak építése, üzembe helyezése és az üzemeltetés feladatai</w:t>
      </w:r>
    </w:p>
    <w:p w14:paraId="3AA8310A" w14:textId="77777777" w:rsidR="002A4781" w:rsidRPr="00782DBE" w:rsidRDefault="002A4781" w:rsidP="002A4781">
      <w:pPr>
        <w:spacing w:after="0"/>
        <w:ind w:left="851"/>
        <w:rPr>
          <w:rFonts w:cs="Times New Roman"/>
        </w:rPr>
      </w:pPr>
      <w:r w:rsidRPr="00782DBE">
        <w:rPr>
          <w:rFonts w:cs="Times New Roman"/>
        </w:rPr>
        <w:t>Felszíni vizek beszerzése: mederpilléres, aknás, szívócsöves vízkivételek kialakítása, szerkezete, gépészeti berendezéseik és üzemeltetési feladataik</w:t>
      </w:r>
    </w:p>
    <w:p w14:paraId="616E18E8" w14:textId="04FC0F5D" w:rsidR="002A4781" w:rsidRPr="00782DBE" w:rsidRDefault="002A4781" w:rsidP="002A4781">
      <w:pPr>
        <w:spacing w:after="0"/>
        <w:ind w:left="851"/>
        <w:rPr>
          <w:rFonts w:cs="Times New Roman"/>
        </w:rPr>
      </w:pPr>
      <w:r w:rsidRPr="00782DBE">
        <w:rPr>
          <w:rFonts w:cs="Times New Roman"/>
        </w:rPr>
        <w:t>A vízkészlet védelme: belső védőövezet, külső védőöve</w:t>
      </w:r>
      <w:r w:rsidR="00C75D62">
        <w:rPr>
          <w:rFonts w:cs="Times New Roman"/>
        </w:rPr>
        <w:t>zet, hidrogeológiai védőövezet,</w:t>
      </w:r>
    </w:p>
    <w:p w14:paraId="57BE7909" w14:textId="77777777" w:rsidR="002A4781" w:rsidRPr="00782DBE" w:rsidRDefault="002A4781" w:rsidP="002A4781">
      <w:pPr>
        <w:spacing w:after="0"/>
        <w:ind w:left="851"/>
        <w:rPr>
          <w:rFonts w:cs="Times New Roman"/>
        </w:rPr>
      </w:pPr>
      <w:r w:rsidRPr="00782DBE">
        <w:rPr>
          <w:rFonts w:cs="Times New Roman"/>
        </w:rPr>
        <w:t>Kisműtárgyak építésének sajátosságai, vízáteresztő kisműtárgyak: csőátereszek, kútgyűrűk, bukók, bújtatók, zsilipek és tiltók</w:t>
      </w:r>
    </w:p>
    <w:p w14:paraId="413638AB" w14:textId="77777777" w:rsidR="002A4781" w:rsidRPr="00782DBE" w:rsidRDefault="002A4781" w:rsidP="002A4781">
      <w:pPr>
        <w:spacing w:after="0"/>
        <w:ind w:left="851"/>
        <w:rPr>
          <w:rFonts w:cs="Times New Roman"/>
        </w:rPr>
      </w:pPr>
      <w:r w:rsidRPr="00782DBE">
        <w:rPr>
          <w:rFonts w:cs="Times New Roman"/>
        </w:rPr>
        <w:t>Osztó- és szabályozóművek, héjcsatornák, csatornahidak és szivattyúállások feladata, beépítése, előre gyártott burkolóelemek és felhasználásuk</w:t>
      </w:r>
    </w:p>
    <w:p w14:paraId="5828CF43" w14:textId="77777777" w:rsidR="002A4781" w:rsidRPr="00782DBE" w:rsidRDefault="002A4781" w:rsidP="002A4781">
      <w:pPr>
        <w:spacing w:after="0"/>
        <w:ind w:left="851"/>
        <w:rPr>
          <w:rFonts w:cs="Times New Roman"/>
        </w:rPr>
      </w:pPr>
      <w:r w:rsidRPr="00782DBE">
        <w:rPr>
          <w:rFonts w:cs="Times New Roman"/>
        </w:rPr>
        <w:t>Földművek építése: földtömegszámítás, előkészítő munkák (munkatér víztelenítése, megtámasztása) földfejtés, földszállítás, beépítés, rézsűképzés, utómunkák</w:t>
      </w:r>
    </w:p>
    <w:p w14:paraId="30A420B2" w14:textId="77777777" w:rsidR="002A4781" w:rsidRPr="00782DBE" w:rsidRDefault="002A4781" w:rsidP="002A4781">
      <w:pPr>
        <w:spacing w:after="0"/>
        <w:ind w:left="851"/>
        <w:rPr>
          <w:rFonts w:cs="Times New Roman"/>
        </w:rPr>
      </w:pPr>
      <w:r w:rsidRPr="00782DBE">
        <w:rPr>
          <w:rFonts w:cs="Times New Roman"/>
        </w:rPr>
        <w:t>Vízellátási csővezetékek építéstechnológiája, műtárgyai, szerelvényei, csatornacső-vezetékek építése kitakarással és kitakarás nélkül</w:t>
      </w:r>
    </w:p>
    <w:p w14:paraId="238720F6" w14:textId="77777777" w:rsidR="002A4781" w:rsidRPr="00782DBE" w:rsidRDefault="002A4781" w:rsidP="002A4781">
      <w:pPr>
        <w:spacing w:after="0"/>
        <w:ind w:left="851"/>
        <w:rPr>
          <w:rFonts w:cs="Times New Roman"/>
        </w:rPr>
      </w:pPr>
      <w:r w:rsidRPr="00782DBE">
        <w:rPr>
          <w:rFonts w:cs="Times New Roman"/>
        </w:rPr>
        <w:t>Mezőgazdasági vízgazdálkodási csővezetékek építéstechnológiája</w:t>
      </w:r>
    </w:p>
    <w:p w14:paraId="65542A5F" w14:textId="61CAC71B" w:rsidR="00A23F09" w:rsidRPr="00782DBE" w:rsidRDefault="002A4781" w:rsidP="002A4781">
      <w:pPr>
        <w:spacing w:after="0"/>
        <w:ind w:left="851"/>
        <w:rPr>
          <w:rFonts w:cs="Times New Roman"/>
        </w:rPr>
      </w:pPr>
      <w:r w:rsidRPr="00782DBE">
        <w:rPr>
          <w:rFonts w:cs="Times New Roman"/>
        </w:rPr>
        <w:t>Víztároló műtárgyak (víztornyok és medencék) kialakítása</w:t>
      </w:r>
    </w:p>
    <w:p w14:paraId="68EA7738" w14:textId="77777777" w:rsidR="00A23F09" w:rsidRPr="00782DBE" w:rsidRDefault="00A23F09" w:rsidP="00A23F09">
      <w:pPr>
        <w:tabs>
          <w:tab w:val="left" w:pos="1418"/>
          <w:tab w:val="right" w:pos="9072"/>
        </w:tabs>
        <w:spacing w:after="0"/>
        <w:ind w:left="851"/>
        <w:rPr>
          <w:rFonts w:cs="Times New Roman"/>
        </w:rPr>
      </w:pPr>
    </w:p>
    <w:p w14:paraId="05EC9117" w14:textId="0049AD68" w:rsidR="00A23F09" w:rsidRPr="00782DBE" w:rsidRDefault="002A478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Méretezési számítások</w:t>
      </w:r>
    </w:p>
    <w:p w14:paraId="33042B1B" w14:textId="77777777" w:rsidR="002A4781" w:rsidRPr="00782DBE" w:rsidRDefault="002A4781" w:rsidP="002A4781">
      <w:pPr>
        <w:spacing w:after="0"/>
        <w:ind w:left="851"/>
        <w:rPr>
          <w:rFonts w:cs="Times New Roman"/>
        </w:rPr>
      </w:pPr>
      <w:r w:rsidRPr="00782DBE">
        <w:rPr>
          <w:rFonts w:cs="Times New Roman"/>
        </w:rPr>
        <w:t>Az építési szerkezetekre ható erők</w:t>
      </w:r>
    </w:p>
    <w:p w14:paraId="41F67B48" w14:textId="1C357FE4" w:rsidR="002A4781" w:rsidRPr="00782DBE" w:rsidRDefault="002A4781" w:rsidP="002A4781">
      <w:pPr>
        <w:spacing w:after="0"/>
        <w:ind w:left="851"/>
        <w:rPr>
          <w:rFonts w:cs="Times New Roman"/>
        </w:rPr>
      </w:pPr>
      <w:r w:rsidRPr="00782DBE">
        <w:rPr>
          <w:rFonts w:cs="Times New Roman"/>
        </w:rPr>
        <w:t>Síkbeli erőrendszer eredőjének meghatároz</w:t>
      </w:r>
      <w:r w:rsidR="00C75D62">
        <w:rPr>
          <w:rFonts w:cs="Times New Roman"/>
        </w:rPr>
        <w:t>ása szerkesztéssel, számítással</w:t>
      </w:r>
    </w:p>
    <w:p w14:paraId="27E45625" w14:textId="77777777" w:rsidR="002A4781" w:rsidRPr="00782DBE" w:rsidRDefault="002A4781" w:rsidP="002A4781">
      <w:pPr>
        <w:spacing w:after="0"/>
        <w:ind w:left="851"/>
        <w:rPr>
          <w:rFonts w:cs="Times New Roman"/>
        </w:rPr>
      </w:pPr>
      <w:r w:rsidRPr="00782DBE">
        <w:rPr>
          <w:rFonts w:cs="Times New Roman"/>
        </w:rPr>
        <w:t>Síkbeli erőrendszer egyensúlyozása</w:t>
      </w:r>
    </w:p>
    <w:p w14:paraId="7DC98CE0" w14:textId="77777777" w:rsidR="002A4781" w:rsidRPr="00782DBE" w:rsidRDefault="002A4781" w:rsidP="002A4781">
      <w:pPr>
        <w:spacing w:after="0"/>
        <w:ind w:left="851"/>
        <w:rPr>
          <w:rFonts w:cs="Times New Roman"/>
        </w:rPr>
      </w:pPr>
      <w:r w:rsidRPr="00782DBE">
        <w:rPr>
          <w:rFonts w:cs="Times New Roman"/>
        </w:rPr>
        <w:t>Belső erők ábrázolása</w:t>
      </w:r>
    </w:p>
    <w:p w14:paraId="382E597F" w14:textId="77777777" w:rsidR="002A4781" w:rsidRPr="00782DBE" w:rsidRDefault="002A4781" w:rsidP="002A4781">
      <w:pPr>
        <w:spacing w:after="0"/>
        <w:ind w:left="851"/>
        <w:rPr>
          <w:rFonts w:cs="Times New Roman"/>
        </w:rPr>
      </w:pPr>
      <w:r w:rsidRPr="00782DBE">
        <w:rPr>
          <w:rFonts w:cs="Times New Roman"/>
        </w:rPr>
        <w:t>Vízépítési szerkezetek belső erő ábrái</w:t>
      </w:r>
    </w:p>
    <w:p w14:paraId="652C3B2B" w14:textId="77777777" w:rsidR="002A4781" w:rsidRPr="00782DBE" w:rsidRDefault="002A4781" w:rsidP="002A4781">
      <w:pPr>
        <w:spacing w:after="0"/>
        <w:ind w:left="851"/>
        <w:rPr>
          <w:rFonts w:cs="Times New Roman"/>
        </w:rPr>
      </w:pPr>
      <w:r w:rsidRPr="00782DBE">
        <w:rPr>
          <w:rFonts w:cs="Times New Roman"/>
        </w:rPr>
        <w:t>Keresztmetszet ellenőrzése húzásra, nyomásra, nyírásra, hajlításra</w:t>
      </w:r>
    </w:p>
    <w:p w14:paraId="6CE6DF3F" w14:textId="77777777" w:rsidR="002A4781" w:rsidRPr="00782DBE" w:rsidRDefault="002A4781" w:rsidP="002A4781">
      <w:pPr>
        <w:spacing w:after="0"/>
        <w:ind w:left="851"/>
        <w:rPr>
          <w:rFonts w:cs="Times New Roman"/>
        </w:rPr>
      </w:pPr>
      <w:r w:rsidRPr="00782DBE">
        <w:rPr>
          <w:rFonts w:cs="Times New Roman"/>
        </w:rPr>
        <w:t>Vízépítési szerkezetek ellenőrzése</w:t>
      </w:r>
    </w:p>
    <w:p w14:paraId="700F730A" w14:textId="77777777" w:rsidR="002A4781" w:rsidRPr="00782DBE" w:rsidRDefault="002A4781" w:rsidP="002A4781">
      <w:pPr>
        <w:spacing w:after="0"/>
        <w:ind w:left="851"/>
        <w:rPr>
          <w:rFonts w:cs="Times New Roman"/>
        </w:rPr>
      </w:pPr>
      <w:r w:rsidRPr="00782DBE">
        <w:rPr>
          <w:rFonts w:cs="Times New Roman"/>
        </w:rPr>
        <w:t>Víznyomás, víznyomási ábrák szerkesztése</w:t>
      </w:r>
    </w:p>
    <w:p w14:paraId="5F86C87D" w14:textId="6221DF0C" w:rsidR="00A23F09" w:rsidRPr="00782DBE" w:rsidRDefault="002A4781" w:rsidP="002A4781">
      <w:pPr>
        <w:spacing w:after="0"/>
        <w:ind w:left="851"/>
        <w:rPr>
          <w:rFonts w:cs="Times New Roman"/>
        </w:rPr>
      </w:pPr>
      <w:r w:rsidRPr="00782DBE">
        <w:rPr>
          <w:rFonts w:cs="Times New Roman"/>
        </w:rPr>
        <w:t>Földnyomás, földművek stabilizálása</w:t>
      </w:r>
    </w:p>
    <w:p w14:paraId="50C658E6" w14:textId="77777777" w:rsidR="00A23F09" w:rsidRPr="00782DBE" w:rsidRDefault="00A23F09" w:rsidP="00A23F09">
      <w:pPr>
        <w:tabs>
          <w:tab w:val="left" w:pos="1418"/>
          <w:tab w:val="right" w:pos="9072"/>
        </w:tabs>
        <w:spacing w:after="0"/>
        <w:ind w:left="851"/>
        <w:rPr>
          <w:rFonts w:cs="Times New Roman"/>
        </w:rPr>
      </w:pPr>
    </w:p>
    <w:p w14:paraId="5F18D1E8"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563993F6" w14:textId="4876B017" w:rsidR="00A23F09" w:rsidRPr="00782DBE" w:rsidRDefault="002A4781" w:rsidP="00A23F09">
      <w:pPr>
        <w:spacing w:after="0"/>
        <w:ind w:left="426"/>
        <w:rPr>
          <w:rFonts w:cs="Times New Roman"/>
        </w:rPr>
      </w:pPr>
      <w:r w:rsidRPr="00782DBE">
        <w:rPr>
          <w:rFonts w:cs="Times New Roman"/>
        </w:rPr>
        <w:t>Tanterem</w:t>
      </w:r>
    </w:p>
    <w:p w14:paraId="79EE26AB" w14:textId="77777777" w:rsidR="00A23F09" w:rsidRPr="00782DBE" w:rsidRDefault="00A23F09" w:rsidP="00A23F09">
      <w:pPr>
        <w:spacing w:after="0"/>
        <w:ind w:left="426"/>
        <w:rPr>
          <w:rFonts w:cs="Times New Roman"/>
        </w:rPr>
      </w:pPr>
    </w:p>
    <w:p w14:paraId="2E47C58E"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1272B0B4" w14:textId="048DB184"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54F1B43E" w14:textId="77777777" w:rsidR="00A23F09" w:rsidRPr="00782DBE" w:rsidRDefault="00A23F09" w:rsidP="00A23F09">
      <w:pPr>
        <w:spacing w:after="0"/>
        <w:ind w:left="426"/>
        <w:rPr>
          <w:rFonts w:cs="Times New Roman"/>
        </w:rPr>
      </w:pPr>
    </w:p>
    <w:p w14:paraId="2DCBAB11" w14:textId="64A9E645" w:rsidR="00A23F09" w:rsidRPr="00782DBE" w:rsidRDefault="002A4781" w:rsidP="00A23F09">
      <w:pPr>
        <w:pStyle w:val="Listaszerbekezds"/>
        <w:numPr>
          <w:ilvl w:val="0"/>
          <w:numId w:val="8"/>
        </w:numPr>
        <w:tabs>
          <w:tab w:val="right" w:pos="9072"/>
        </w:tabs>
        <w:spacing w:after="0"/>
        <w:rPr>
          <w:rFonts w:cs="Times New Roman"/>
          <w:b/>
        </w:rPr>
      </w:pPr>
      <w:r w:rsidRPr="00782DBE">
        <w:rPr>
          <w:rFonts w:cs="Times New Roman"/>
          <w:b/>
        </w:rPr>
        <w:t>Jog- és szabványismeret</w:t>
      </w:r>
      <w:r w:rsidR="00A23F09" w:rsidRPr="00782DBE">
        <w:rPr>
          <w:rFonts w:cs="Times New Roman"/>
          <w:b/>
        </w:rPr>
        <w:t xml:space="preserve"> tantárgy</w:t>
      </w:r>
      <w:r w:rsidR="00A23F09" w:rsidRPr="00782DBE">
        <w:rPr>
          <w:rFonts w:cs="Times New Roman"/>
          <w:b/>
        </w:rPr>
        <w:tab/>
      </w:r>
      <w:r w:rsidR="00C12426" w:rsidRPr="00782DBE">
        <w:rPr>
          <w:rFonts w:cs="Times New Roman"/>
          <w:b/>
        </w:rPr>
        <w:t>62</w:t>
      </w:r>
      <w:r w:rsidR="00A23F09" w:rsidRPr="00782DBE">
        <w:rPr>
          <w:rFonts w:cs="Times New Roman"/>
          <w:b/>
        </w:rPr>
        <w:t xml:space="preserve"> óra/</w:t>
      </w:r>
      <w:r w:rsidR="00C12426" w:rsidRPr="00782DBE">
        <w:rPr>
          <w:rFonts w:cs="Times New Roman"/>
          <w:b/>
        </w:rPr>
        <w:t>62</w:t>
      </w:r>
      <w:r w:rsidR="00A23F09" w:rsidRPr="00782DBE">
        <w:rPr>
          <w:rFonts w:cs="Times New Roman"/>
          <w:b/>
        </w:rPr>
        <w:t xml:space="preserve"> óra*</w:t>
      </w:r>
    </w:p>
    <w:p w14:paraId="796E7B32" w14:textId="6A5DEA02"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1E792D12" w14:textId="77777777" w:rsidR="00A23F09" w:rsidRPr="00782DBE" w:rsidRDefault="00A23F09" w:rsidP="00A23F09">
      <w:pPr>
        <w:spacing w:after="0"/>
        <w:ind w:left="426"/>
        <w:rPr>
          <w:rFonts w:cs="Times New Roman"/>
        </w:rPr>
      </w:pPr>
    </w:p>
    <w:p w14:paraId="29C2C16A" w14:textId="177CD2FA" w:rsidR="00A23F09" w:rsidRPr="00782DBE" w:rsidRDefault="00A23F09" w:rsidP="00A23F09">
      <w:pPr>
        <w:spacing w:after="0"/>
        <w:ind w:left="426"/>
        <w:rPr>
          <w:rFonts w:cs="Times New Roman"/>
        </w:rPr>
      </w:pPr>
      <w:r w:rsidRPr="00782DBE">
        <w:rPr>
          <w:rFonts w:cs="Times New Roman"/>
        </w:rPr>
        <w:t>A tantárgy a főszakképesítéshez kapcsolódik.</w:t>
      </w:r>
    </w:p>
    <w:p w14:paraId="2F82C9FD" w14:textId="77777777" w:rsidR="00A23F09" w:rsidRPr="00782DBE" w:rsidRDefault="00A23F09" w:rsidP="00A23F09">
      <w:pPr>
        <w:spacing w:after="0"/>
        <w:ind w:left="426"/>
        <w:rPr>
          <w:rFonts w:cs="Times New Roman"/>
        </w:rPr>
      </w:pPr>
    </w:p>
    <w:p w14:paraId="478BB784"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560C1D2A" w14:textId="3ECC61A5" w:rsidR="00A23F09" w:rsidRPr="00782DBE" w:rsidRDefault="002A4781" w:rsidP="00A23F09">
      <w:pPr>
        <w:spacing w:after="0"/>
        <w:ind w:left="426"/>
        <w:rPr>
          <w:rFonts w:cs="Times New Roman"/>
        </w:rPr>
      </w:pPr>
      <w:r w:rsidRPr="00782DBE">
        <w:rPr>
          <w:rFonts w:cs="Times New Roman"/>
        </w:rPr>
        <w:t>A Jog</w:t>
      </w:r>
      <w:r w:rsidR="00517A8D">
        <w:rPr>
          <w:rFonts w:cs="Times New Roman"/>
        </w:rPr>
        <w:t>-</w:t>
      </w:r>
      <w:r w:rsidRPr="00782DBE">
        <w:rPr>
          <w:rFonts w:cs="Times New Roman"/>
        </w:rPr>
        <w:t xml:space="preserve"> és szabványismeret tantárgy tanításának célja a tanulók </w:t>
      </w:r>
      <w:proofErr w:type="gramStart"/>
      <w:r w:rsidRPr="00782DBE">
        <w:rPr>
          <w:rFonts w:cs="Times New Roman"/>
        </w:rPr>
        <w:t>a</w:t>
      </w:r>
      <w:proofErr w:type="gramEnd"/>
      <w:r w:rsidRPr="00782DBE">
        <w:rPr>
          <w:rFonts w:cs="Times New Roman"/>
        </w:rPr>
        <w:t xml:space="preserve"> állampolgári</w:t>
      </w:r>
      <w:r w:rsidR="00517A8D">
        <w:rPr>
          <w:rFonts w:cs="Times New Roman"/>
        </w:rPr>
        <w:t>,</w:t>
      </w:r>
      <w:r w:rsidRPr="00782DBE">
        <w:rPr>
          <w:rFonts w:cs="Times New Roman"/>
        </w:rPr>
        <w:t xml:space="preserve"> jogi ismereteinek bővítése, valamint a műszaki gyakorlatban alkalmazott szabványokkal történő megismertetése.</w:t>
      </w:r>
    </w:p>
    <w:p w14:paraId="29C7C8C6" w14:textId="77777777" w:rsidR="00A23F09" w:rsidRPr="00782DBE" w:rsidRDefault="00A23F09" w:rsidP="00A23F09">
      <w:pPr>
        <w:spacing w:after="0"/>
        <w:ind w:left="426"/>
        <w:rPr>
          <w:rFonts w:cs="Times New Roman"/>
        </w:rPr>
      </w:pPr>
    </w:p>
    <w:p w14:paraId="706E18B6"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5671B144" w14:textId="77777777" w:rsidR="002A4781" w:rsidRPr="00782DBE" w:rsidRDefault="002A4781" w:rsidP="002A4781">
      <w:pPr>
        <w:spacing w:after="0"/>
        <w:ind w:left="426"/>
        <w:rPr>
          <w:rFonts w:cs="Times New Roman"/>
        </w:rPr>
      </w:pPr>
      <w:r w:rsidRPr="00782DBE">
        <w:rPr>
          <w:rFonts w:cs="Times New Roman"/>
        </w:rPr>
        <w:t>A tantárgy az adott évfolyamba lépés feltételeiként megjelölt közismereti és szakmai tartalmakra épül.</w:t>
      </w:r>
    </w:p>
    <w:p w14:paraId="67D1B259" w14:textId="77777777" w:rsidR="00A23F09" w:rsidRPr="00782DBE" w:rsidRDefault="00A23F09" w:rsidP="00A23F09">
      <w:pPr>
        <w:spacing w:after="0"/>
        <w:ind w:left="426"/>
        <w:rPr>
          <w:rFonts w:cs="Times New Roman"/>
        </w:rPr>
      </w:pPr>
    </w:p>
    <w:p w14:paraId="72B3DF57"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798BF2BB" w14:textId="1D67B271" w:rsidR="00A23F09" w:rsidRPr="00782DBE" w:rsidRDefault="00517A8D" w:rsidP="00A23F09">
      <w:pPr>
        <w:pStyle w:val="Listaszerbekezds"/>
        <w:numPr>
          <w:ilvl w:val="2"/>
          <w:numId w:val="8"/>
        </w:numPr>
        <w:tabs>
          <w:tab w:val="left" w:pos="1701"/>
          <w:tab w:val="right" w:pos="9072"/>
        </w:tabs>
        <w:spacing w:after="0"/>
        <w:ind w:left="993" w:hanging="426"/>
        <w:rPr>
          <w:rFonts w:cs="Times New Roman"/>
          <w:b/>
          <w:i/>
        </w:rPr>
      </w:pPr>
      <w:r>
        <w:rPr>
          <w:rFonts w:cs="Times New Roman"/>
          <w:b/>
          <w:i/>
        </w:rPr>
        <w:t>Jogi</w:t>
      </w:r>
      <w:r w:rsidR="002A4781" w:rsidRPr="00782DBE">
        <w:rPr>
          <w:rFonts w:cs="Times New Roman"/>
          <w:b/>
          <w:i/>
        </w:rPr>
        <w:t xml:space="preserve"> és igazgatási ismeretek</w:t>
      </w:r>
    </w:p>
    <w:p w14:paraId="2F80224C" w14:textId="77777777" w:rsidR="002A4781" w:rsidRPr="00782DBE" w:rsidRDefault="002A4781" w:rsidP="002A4781">
      <w:pPr>
        <w:spacing w:after="0"/>
        <w:ind w:left="851"/>
        <w:rPr>
          <w:rFonts w:cs="Times New Roman"/>
        </w:rPr>
      </w:pPr>
      <w:r w:rsidRPr="00782DBE">
        <w:rPr>
          <w:rFonts w:cs="Times New Roman"/>
        </w:rPr>
        <w:t>A jogszabályok keletkezése, eredete, célja</w:t>
      </w:r>
    </w:p>
    <w:p w14:paraId="61B07FC5" w14:textId="77777777" w:rsidR="002A4781" w:rsidRPr="00782DBE" w:rsidRDefault="002A4781" w:rsidP="002A4781">
      <w:pPr>
        <w:spacing w:after="0"/>
        <w:ind w:left="851"/>
        <w:rPr>
          <w:rFonts w:cs="Times New Roman"/>
        </w:rPr>
      </w:pPr>
      <w:r w:rsidRPr="00782DBE">
        <w:rPr>
          <w:rFonts w:cs="Times New Roman"/>
        </w:rPr>
        <w:t>Jogforrások fogalma, értelmezése (anyagi, alaki)</w:t>
      </w:r>
    </w:p>
    <w:p w14:paraId="4B229151" w14:textId="77777777" w:rsidR="002A4781" w:rsidRPr="00782DBE" w:rsidRDefault="002A4781" w:rsidP="002A4781">
      <w:pPr>
        <w:spacing w:after="0"/>
        <w:ind w:left="851"/>
        <w:rPr>
          <w:rFonts w:cs="Times New Roman"/>
        </w:rPr>
      </w:pPr>
      <w:r w:rsidRPr="00782DBE">
        <w:rPr>
          <w:rFonts w:cs="Times New Roman"/>
        </w:rPr>
        <w:t>A jogforrások (alaki, anyagi), jogszabályok jogforrási hierarchiája</w:t>
      </w:r>
    </w:p>
    <w:p w14:paraId="082DA7B9" w14:textId="77777777" w:rsidR="002A4781" w:rsidRPr="00782DBE" w:rsidRDefault="002A4781" w:rsidP="002A4781">
      <w:pPr>
        <w:spacing w:after="0"/>
        <w:ind w:left="851"/>
        <w:rPr>
          <w:rFonts w:cs="Times New Roman"/>
        </w:rPr>
      </w:pPr>
      <w:r w:rsidRPr="00782DBE">
        <w:rPr>
          <w:rFonts w:cs="Times New Roman"/>
        </w:rPr>
        <w:t>- Alaptörvény</w:t>
      </w:r>
    </w:p>
    <w:p w14:paraId="5A8808C5" w14:textId="2E355D3D" w:rsidR="002A4781" w:rsidRPr="00782DBE" w:rsidRDefault="002A4781" w:rsidP="002A4781">
      <w:pPr>
        <w:spacing w:after="0"/>
        <w:ind w:left="851"/>
        <w:rPr>
          <w:rFonts w:cs="Times New Roman"/>
        </w:rPr>
      </w:pPr>
      <w:r w:rsidRPr="00782DBE">
        <w:rPr>
          <w:rFonts w:cs="Times New Roman"/>
        </w:rPr>
        <w:t>- törvények</w:t>
      </w:r>
    </w:p>
    <w:p w14:paraId="2FC55FFC" w14:textId="52A79075" w:rsidR="002A4781" w:rsidRPr="00782DBE" w:rsidRDefault="002A4781" w:rsidP="002A4781">
      <w:pPr>
        <w:spacing w:after="0"/>
        <w:ind w:left="851"/>
        <w:rPr>
          <w:rFonts w:cs="Times New Roman"/>
        </w:rPr>
      </w:pPr>
      <w:r w:rsidRPr="00782DBE">
        <w:rPr>
          <w:rFonts w:cs="Times New Roman"/>
        </w:rPr>
        <w:t>- rendeletek (</w:t>
      </w:r>
      <w:r w:rsidR="00517A8D">
        <w:rPr>
          <w:rFonts w:cs="Times New Roman"/>
        </w:rPr>
        <w:t>kormány</w:t>
      </w:r>
      <w:r w:rsidR="00782DBE">
        <w:rPr>
          <w:rFonts w:cs="Times New Roman"/>
        </w:rPr>
        <w:t>rendelet</w:t>
      </w:r>
      <w:r w:rsidR="00517A8D">
        <w:rPr>
          <w:rFonts w:cs="Times New Roman"/>
        </w:rPr>
        <w:t>,</w:t>
      </w:r>
      <w:r w:rsidRPr="00782DBE">
        <w:rPr>
          <w:rFonts w:cs="Times New Roman"/>
        </w:rPr>
        <w:t xml:space="preserve"> miniszteri rendeletek</w:t>
      </w:r>
      <w:r w:rsidR="00517A8D">
        <w:rPr>
          <w:rFonts w:cs="Times New Roman"/>
        </w:rPr>
        <w:t>,</w:t>
      </w:r>
      <w:r w:rsidR="00517A8D" w:rsidRPr="00517A8D">
        <w:rPr>
          <w:rFonts w:cs="Times New Roman"/>
        </w:rPr>
        <w:t xml:space="preserve"> </w:t>
      </w:r>
      <w:r w:rsidR="00517A8D" w:rsidRPr="00782DBE">
        <w:rPr>
          <w:rFonts w:cs="Times New Roman"/>
        </w:rPr>
        <w:t>MNB elnöki rendelet</w:t>
      </w:r>
      <w:r w:rsidRPr="00782DBE">
        <w:rPr>
          <w:rFonts w:cs="Times New Roman"/>
        </w:rPr>
        <w:t>)</w:t>
      </w:r>
    </w:p>
    <w:p w14:paraId="42000809" w14:textId="77777777" w:rsidR="002A4781" w:rsidRPr="00782DBE" w:rsidRDefault="002A4781" w:rsidP="002A4781">
      <w:pPr>
        <w:spacing w:after="0"/>
        <w:ind w:left="851"/>
        <w:rPr>
          <w:rFonts w:cs="Times New Roman"/>
        </w:rPr>
      </w:pPr>
      <w:r w:rsidRPr="00782DBE">
        <w:rPr>
          <w:rFonts w:cs="Times New Roman"/>
        </w:rPr>
        <w:t>- helyi jogszabályok</w:t>
      </w:r>
    </w:p>
    <w:p w14:paraId="164111AC" w14:textId="77777777" w:rsidR="002A4781" w:rsidRPr="00782DBE" w:rsidRDefault="002A4781" w:rsidP="002A4781">
      <w:pPr>
        <w:spacing w:after="0"/>
        <w:ind w:left="851"/>
        <w:rPr>
          <w:rFonts w:cs="Times New Roman"/>
        </w:rPr>
      </w:pPr>
      <w:r w:rsidRPr="00782DBE">
        <w:rPr>
          <w:rFonts w:cs="Times New Roman"/>
        </w:rPr>
        <w:t>A jogszabályok részei (feltétel, rendelkező rész, jogkövetkezmény), szerepük</w:t>
      </w:r>
    </w:p>
    <w:p w14:paraId="594FA323" w14:textId="77777777" w:rsidR="002A4781" w:rsidRPr="00782DBE" w:rsidRDefault="002A4781" w:rsidP="002A4781">
      <w:pPr>
        <w:spacing w:after="0"/>
        <w:ind w:left="851"/>
        <w:rPr>
          <w:rFonts w:cs="Times New Roman"/>
        </w:rPr>
      </w:pPr>
      <w:r w:rsidRPr="00782DBE">
        <w:rPr>
          <w:rFonts w:cs="Times New Roman"/>
        </w:rPr>
        <w:t>A jogszabályok hatálya (időbeli, területi, személyi, tárgyi)</w:t>
      </w:r>
    </w:p>
    <w:p w14:paraId="5F3263A2" w14:textId="77777777" w:rsidR="002A4781" w:rsidRPr="00782DBE" w:rsidRDefault="002A4781" w:rsidP="002A4781">
      <w:pPr>
        <w:spacing w:after="0"/>
        <w:ind w:left="851"/>
        <w:rPr>
          <w:rFonts w:cs="Times New Roman"/>
        </w:rPr>
      </w:pPr>
      <w:r w:rsidRPr="00782DBE">
        <w:rPr>
          <w:rFonts w:cs="Times New Roman"/>
        </w:rPr>
        <w:t>A hagyományos hatalmi ágak</w:t>
      </w:r>
    </w:p>
    <w:p w14:paraId="2B25299A" w14:textId="5079DCC1" w:rsidR="002A4781" w:rsidRPr="00782DBE" w:rsidRDefault="002A4781" w:rsidP="002A4781">
      <w:pPr>
        <w:spacing w:after="0"/>
        <w:ind w:left="851"/>
        <w:rPr>
          <w:rFonts w:cs="Times New Roman"/>
        </w:rPr>
      </w:pPr>
      <w:r w:rsidRPr="00782DBE">
        <w:rPr>
          <w:rFonts w:cs="Times New Roman"/>
        </w:rPr>
        <w:t>Magyar</w:t>
      </w:r>
      <w:r w:rsidR="00517A8D">
        <w:rPr>
          <w:rFonts w:cs="Times New Roman"/>
        </w:rPr>
        <w:t>ország</w:t>
      </w:r>
      <w:r w:rsidRPr="00782DBE">
        <w:rPr>
          <w:rFonts w:cs="Times New Roman"/>
        </w:rPr>
        <w:t xml:space="preserve"> </w:t>
      </w:r>
      <w:r w:rsidR="00517A8D">
        <w:rPr>
          <w:rFonts w:cs="Times New Roman"/>
        </w:rPr>
        <w:t>A</w:t>
      </w:r>
      <w:r w:rsidRPr="00782DBE">
        <w:rPr>
          <w:rFonts w:cs="Times New Roman"/>
        </w:rPr>
        <w:t>laptörvénye</w:t>
      </w:r>
    </w:p>
    <w:p w14:paraId="4BB9B410" w14:textId="77777777" w:rsidR="002A4781" w:rsidRPr="00782DBE" w:rsidRDefault="002A4781" w:rsidP="002A4781">
      <w:pPr>
        <w:spacing w:after="0"/>
        <w:ind w:left="851"/>
        <w:rPr>
          <w:rFonts w:cs="Times New Roman"/>
        </w:rPr>
      </w:pPr>
      <w:r w:rsidRPr="00782DBE">
        <w:rPr>
          <w:rFonts w:cs="Times New Roman"/>
        </w:rPr>
        <w:t>Az Országgyűlés feladatai, jogkörei</w:t>
      </w:r>
    </w:p>
    <w:p w14:paraId="2E3DAFB7" w14:textId="77777777" w:rsidR="002A4781" w:rsidRPr="00782DBE" w:rsidRDefault="002A4781" w:rsidP="002A4781">
      <w:pPr>
        <w:spacing w:after="0"/>
        <w:ind w:left="851"/>
        <w:rPr>
          <w:rFonts w:cs="Times New Roman"/>
        </w:rPr>
      </w:pPr>
      <w:r w:rsidRPr="00782DBE">
        <w:rPr>
          <w:rFonts w:cs="Times New Roman"/>
        </w:rPr>
        <w:t>A köztársasági elnök feladatai, jogkörei</w:t>
      </w:r>
    </w:p>
    <w:p w14:paraId="0F8ADA86" w14:textId="77777777" w:rsidR="002A4781" w:rsidRPr="00782DBE" w:rsidRDefault="002A4781" w:rsidP="002A4781">
      <w:pPr>
        <w:spacing w:after="0"/>
        <w:ind w:left="851"/>
        <w:rPr>
          <w:rFonts w:cs="Times New Roman"/>
        </w:rPr>
      </w:pPr>
      <w:r w:rsidRPr="00782DBE">
        <w:rPr>
          <w:rFonts w:cs="Times New Roman"/>
        </w:rPr>
        <w:t>A kormány feladatai, jogkörei</w:t>
      </w:r>
    </w:p>
    <w:p w14:paraId="5CEDEE64" w14:textId="77777777" w:rsidR="002A4781" w:rsidRPr="00782DBE" w:rsidRDefault="002A4781" w:rsidP="002A4781">
      <w:pPr>
        <w:spacing w:after="0"/>
        <w:ind w:left="851"/>
        <w:rPr>
          <w:rFonts w:cs="Times New Roman"/>
        </w:rPr>
      </w:pPr>
      <w:r w:rsidRPr="00782DBE">
        <w:rPr>
          <w:rFonts w:cs="Times New Roman"/>
        </w:rPr>
        <w:t>A helyi önkormányzatok feladatai, jogkörei</w:t>
      </w:r>
    </w:p>
    <w:p w14:paraId="2EDF5682" w14:textId="184D8880" w:rsidR="002A4781" w:rsidRPr="00782DBE" w:rsidRDefault="004C0104" w:rsidP="002A4781">
      <w:pPr>
        <w:spacing w:after="0"/>
        <w:ind w:left="851"/>
        <w:rPr>
          <w:rFonts w:cs="Times New Roman"/>
        </w:rPr>
      </w:pPr>
      <w:r>
        <w:rPr>
          <w:rFonts w:cs="Times New Roman"/>
        </w:rPr>
        <w:t>Rendeletek,</w:t>
      </w:r>
      <w:r w:rsidR="002A4781" w:rsidRPr="00782DBE">
        <w:rPr>
          <w:rFonts w:cs="Times New Roman"/>
        </w:rPr>
        <w:t xml:space="preserve"> szabályzatok, utasítások fogalma, célja, hatálya</w:t>
      </w:r>
    </w:p>
    <w:p w14:paraId="1B6D2E8D" w14:textId="564D0604" w:rsidR="002A4781" w:rsidRPr="00782DBE" w:rsidRDefault="00A802EA" w:rsidP="002A4781">
      <w:pPr>
        <w:spacing w:after="0"/>
        <w:ind w:left="851"/>
        <w:rPr>
          <w:rFonts w:cs="Times New Roman"/>
        </w:rPr>
      </w:pPr>
      <w:r>
        <w:rPr>
          <w:rFonts w:cs="Times New Roman"/>
        </w:rPr>
        <w:t>Uniós jogi aktusok</w:t>
      </w:r>
      <w:r w:rsidR="002A4781" w:rsidRPr="00782DBE">
        <w:rPr>
          <w:rFonts w:cs="Times New Roman"/>
        </w:rPr>
        <w:t xml:space="preserve"> célja, alkalmazásuk előnyei, hierarchikus rendje (rendelet, irányelv, határozat, ajánlás, vélemény)</w:t>
      </w:r>
    </w:p>
    <w:p w14:paraId="469F8C6C" w14:textId="77777777" w:rsidR="002A4781" w:rsidRPr="00782DBE" w:rsidRDefault="002A4781" w:rsidP="002A4781">
      <w:pPr>
        <w:spacing w:after="0"/>
        <w:ind w:left="851"/>
        <w:rPr>
          <w:rFonts w:cs="Times New Roman"/>
        </w:rPr>
      </w:pPr>
      <w:r w:rsidRPr="00782DBE">
        <w:rPr>
          <w:rFonts w:cs="Times New Roman"/>
        </w:rPr>
        <w:t>EU jogforrások (szerződések, a nemzetközi megállapodások, a másodlagos jog, előkészítő dokumentumok, a bírósági határozatok és a parlamenti kérdések)</w:t>
      </w:r>
    </w:p>
    <w:p w14:paraId="71DAE3B9" w14:textId="77777777" w:rsidR="002A4781" w:rsidRPr="00782DBE" w:rsidRDefault="002A4781" w:rsidP="002A4781">
      <w:pPr>
        <w:spacing w:after="0"/>
        <w:ind w:left="851"/>
        <w:rPr>
          <w:rFonts w:cs="Times New Roman"/>
        </w:rPr>
      </w:pPr>
      <w:r w:rsidRPr="00782DBE">
        <w:rPr>
          <w:rFonts w:cs="Times New Roman"/>
        </w:rPr>
        <w:t>Nemzetközi egyezmények</w:t>
      </w:r>
    </w:p>
    <w:p w14:paraId="2708A487" w14:textId="773CF4BE" w:rsidR="002A4781" w:rsidRPr="00782DBE" w:rsidRDefault="002A4781" w:rsidP="002A4781">
      <w:pPr>
        <w:spacing w:after="0"/>
        <w:ind w:left="851"/>
        <w:rPr>
          <w:rFonts w:cs="Times New Roman"/>
        </w:rPr>
      </w:pPr>
      <w:r w:rsidRPr="00782DBE">
        <w:rPr>
          <w:rFonts w:cs="Times New Roman"/>
        </w:rPr>
        <w:t>A polgári jogi jogviszony, jogképessé</w:t>
      </w:r>
      <w:r w:rsidR="00517A8D">
        <w:rPr>
          <w:rFonts w:cs="Times New Roman"/>
        </w:rPr>
        <w:t>g, cselekvőképesség</w:t>
      </w:r>
      <w:r w:rsidRPr="00782DBE">
        <w:rPr>
          <w:rFonts w:cs="Times New Roman"/>
        </w:rPr>
        <w:t xml:space="preserve"> </w:t>
      </w:r>
    </w:p>
    <w:p w14:paraId="119C83B9" w14:textId="77777777" w:rsidR="002A4781" w:rsidRPr="00782DBE" w:rsidRDefault="002A4781" w:rsidP="002A4781">
      <w:pPr>
        <w:spacing w:after="0"/>
        <w:ind w:left="851"/>
        <w:rPr>
          <w:rFonts w:cs="Times New Roman"/>
        </w:rPr>
      </w:pPr>
      <w:r w:rsidRPr="00782DBE">
        <w:rPr>
          <w:rFonts w:cs="Times New Roman"/>
        </w:rPr>
        <w:t>A kötelmi jogviszony fogalma, fajtái</w:t>
      </w:r>
    </w:p>
    <w:p w14:paraId="3C75F7EB" w14:textId="77777777" w:rsidR="002A4781" w:rsidRPr="00782DBE" w:rsidRDefault="002A4781" w:rsidP="002A4781">
      <w:pPr>
        <w:spacing w:after="0"/>
        <w:ind w:left="851"/>
        <w:rPr>
          <w:rFonts w:cs="Times New Roman"/>
        </w:rPr>
      </w:pPr>
      <w:r w:rsidRPr="00782DBE">
        <w:rPr>
          <w:rFonts w:cs="Times New Roman"/>
        </w:rPr>
        <w:t>Szerződések fogalma, alanyai, szerződési szabadság, szerződési akarat</w:t>
      </w:r>
    </w:p>
    <w:p w14:paraId="14B4D68E" w14:textId="77777777" w:rsidR="002A4781" w:rsidRPr="00782DBE" w:rsidRDefault="002A4781" w:rsidP="002A4781">
      <w:pPr>
        <w:spacing w:after="0"/>
        <w:ind w:left="851"/>
        <w:rPr>
          <w:rFonts w:cs="Times New Roman"/>
        </w:rPr>
      </w:pPr>
      <w:r w:rsidRPr="00782DBE">
        <w:rPr>
          <w:rFonts w:cs="Times New Roman"/>
        </w:rPr>
        <w:t>Szerződések tartalmi és alaki követelményei, jogi képviselet</w:t>
      </w:r>
    </w:p>
    <w:p w14:paraId="7897B370" w14:textId="77777777" w:rsidR="002A4781" w:rsidRPr="00782DBE" w:rsidRDefault="002A4781" w:rsidP="002A4781">
      <w:pPr>
        <w:spacing w:after="0"/>
        <w:ind w:left="851"/>
        <w:rPr>
          <w:rFonts w:cs="Times New Roman"/>
        </w:rPr>
      </w:pPr>
      <w:r w:rsidRPr="00782DBE">
        <w:rPr>
          <w:rFonts w:cs="Times New Roman"/>
        </w:rPr>
        <w:t>A szerződés megkötése, teljesítése, módosítása, megszűnése</w:t>
      </w:r>
    </w:p>
    <w:p w14:paraId="6ECBD62E" w14:textId="77777777" w:rsidR="002A4781" w:rsidRPr="00782DBE" w:rsidRDefault="002A4781" w:rsidP="002A4781">
      <w:pPr>
        <w:spacing w:after="0"/>
        <w:ind w:left="851"/>
        <w:rPr>
          <w:rFonts w:cs="Times New Roman"/>
        </w:rPr>
      </w:pPr>
      <w:r w:rsidRPr="00782DBE">
        <w:rPr>
          <w:rFonts w:cs="Times New Roman"/>
        </w:rPr>
        <w:t>A szerződés érvénytelensége (és jogkövetkezményei), a szerződést biztosító mellékkötelmek (foglaló, kötbér, jogvesztés, jótállás)</w:t>
      </w:r>
    </w:p>
    <w:p w14:paraId="0A8FB9A8" w14:textId="493C2CED" w:rsidR="002A4781" w:rsidRPr="00782DBE" w:rsidRDefault="002A4781" w:rsidP="002A4781">
      <w:pPr>
        <w:spacing w:after="0"/>
        <w:ind w:left="851"/>
        <w:rPr>
          <w:rFonts w:cs="Times New Roman"/>
        </w:rPr>
      </w:pPr>
      <w:r w:rsidRPr="00782DBE">
        <w:rPr>
          <w:rFonts w:cs="Times New Roman"/>
        </w:rPr>
        <w:t>Az egyéni válla</w:t>
      </w:r>
      <w:r w:rsidR="00517A8D">
        <w:rPr>
          <w:rFonts w:cs="Times New Roman"/>
        </w:rPr>
        <w:t>lkozás fogalma, jogi feltételei</w:t>
      </w:r>
      <w:r w:rsidRPr="00782DBE">
        <w:rPr>
          <w:rFonts w:cs="Times New Roman"/>
        </w:rPr>
        <w:t xml:space="preserve"> </w:t>
      </w:r>
    </w:p>
    <w:p w14:paraId="46D205D9" w14:textId="77777777" w:rsidR="002A4781" w:rsidRPr="00782DBE" w:rsidRDefault="002A4781" w:rsidP="002A4781">
      <w:pPr>
        <w:spacing w:after="0"/>
        <w:ind w:left="851"/>
        <w:rPr>
          <w:rFonts w:cs="Times New Roman"/>
        </w:rPr>
      </w:pPr>
      <w:r w:rsidRPr="00782DBE">
        <w:rPr>
          <w:rFonts w:cs="Times New Roman"/>
        </w:rPr>
        <w:t xml:space="preserve">Az egyéni cég </w:t>
      </w:r>
    </w:p>
    <w:p w14:paraId="023728EE" w14:textId="77777777" w:rsidR="002A4781" w:rsidRPr="00782DBE" w:rsidRDefault="002A4781" w:rsidP="002A4781">
      <w:pPr>
        <w:spacing w:after="0"/>
        <w:ind w:left="851"/>
        <w:rPr>
          <w:rFonts w:cs="Times New Roman"/>
        </w:rPr>
      </w:pPr>
      <w:r w:rsidRPr="00782DBE">
        <w:rPr>
          <w:rFonts w:cs="Times New Roman"/>
        </w:rPr>
        <w:t>Társas vállalkozás fogalma, fajtái alapításának, átalakulásának feltételei</w:t>
      </w:r>
    </w:p>
    <w:p w14:paraId="79EDBCC3" w14:textId="77777777" w:rsidR="002A4781" w:rsidRPr="00782DBE" w:rsidRDefault="002A4781" w:rsidP="002A4781">
      <w:pPr>
        <w:spacing w:after="0"/>
        <w:ind w:left="851"/>
        <w:rPr>
          <w:rFonts w:cs="Times New Roman"/>
        </w:rPr>
      </w:pPr>
      <w:r w:rsidRPr="00782DBE">
        <w:rPr>
          <w:rFonts w:cs="Times New Roman"/>
        </w:rPr>
        <w:t>A munkaviszony fogalma, alanyai</w:t>
      </w:r>
    </w:p>
    <w:p w14:paraId="306F6EB7" w14:textId="68683395" w:rsidR="002A4781" w:rsidRPr="00782DBE" w:rsidRDefault="002A4781" w:rsidP="002A4781">
      <w:pPr>
        <w:spacing w:after="0"/>
        <w:ind w:left="851"/>
        <w:rPr>
          <w:rFonts w:cs="Times New Roman"/>
        </w:rPr>
      </w:pPr>
      <w:r w:rsidRPr="00782DBE">
        <w:rPr>
          <w:rFonts w:cs="Times New Roman"/>
        </w:rPr>
        <w:t>A munkaviszony létesítése, a munkasze</w:t>
      </w:r>
      <w:r w:rsidR="00517A8D">
        <w:rPr>
          <w:rFonts w:cs="Times New Roman"/>
        </w:rPr>
        <w:t>rződés kötelező tartalmi elemei</w:t>
      </w:r>
      <w:r w:rsidRPr="00782DBE">
        <w:rPr>
          <w:rFonts w:cs="Times New Roman"/>
        </w:rPr>
        <w:t xml:space="preserve"> </w:t>
      </w:r>
    </w:p>
    <w:p w14:paraId="3DF72F48" w14:textId="77777777" w:rsidR="002A4781" w:rsidRPr="00782DBE" w:rsidRDefault="002A4781" w:rsidP="002A4781">
      <w:pPr>
        <w:spacing w:after="0"/>
        <w:ind w:left="851"/>
        <w:rPr>
          <w:rFonts w:cs="Times New Roman"/>
        </w:rPr>
      </w:pPr>
      <w:r w:rsidRPr="00782DBE">
        <w:rPr>
          <w:rFonts w:cs="Times New Roman"/>
        </w:rPr>
        <w:t>A munkaviszony módosítása, megszűnése és megszüntetése</w:t>
      </w:r>
    </w:p>
    <w:p w14:paraId="4EDDBDF7" w14:textId="77777777" w:rsidR="002A4781" w:rsidRPr="00782DBE" w:rsidRDefault="002A4781" w:rsidP="002A4781">
      <w:pPr>
        <w:spacing w:after="0"/>
        <w:ind w:left="851"/>
        <w:rPr>
          <w:rFonts w:cs="Times New Roman"/>
        </w:rPr>
      </w:pPr>
      <w:r w:rsidRPr="00782DBE">
        <w:rPr>
          <w:rFonts w:cs="Times New Roman"/>
        </w:rPr>
        <w:t>A munkavégzés szabályai</w:t>
      </w:r>
    </w:p>
    <w:p w14:paraId="08EBDFF5" w14:textId="5082D8A3" w:rsidR="00A23F09" w:rsidRPr="00782DBE" w:rsidRDefault="002A4781" w:rsidP="002A4781">
      <w:pPr>
        <w:spacing w:after="0"/>
        <w:ind w:left="851"/>
        <w:rPr>
          <w:rFonts w:cs="Times New Roman"/>
        </w:rPr>
      </w:pPr>
      <w:r w:rsidRPr="00782DBE">
        <w:rPr>
          <w:rFonts w:cs="Times New Roman"/>
        </w:rPr>
        <w:t>A munkaidőre, a pihenőidőre és a munka díjazására vonatkozó fontosabb szabályok</w:t>
      </w:r>
    </w:p>
    <w:p w14:paraId="5BFB5C65" w14:textId="77777777" w:rsidR="00A23F09" w:rsidRPr="00782DBE" w:rsidRDefault="00A23F09" w:rsidP="00A23F09">
      <w:pPr>
        <w:tabs>
          <w:tab w:val="left" w:pos="1418"/>
          <w:tab w:val="right" w:pos="9072"/>
        </w:tabs>
        <w:spacing w:after="0"/>
        <w:ind w:left="851"/>
        <w:rPr>
          <w:rFonts w:cs="Times New Roman"/>
        </w:rPr>
      </w:pPr>
    </w:p>
    <w:p w14:paraId="551476D7" w14:textId="115A5740" w:rsidR="00A23F09" w:rsidRPr="00782DBE" w:rsidRDefault="002A478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Hatósági feladatok</w:t>
      </w:r>
    </w:p>
    <w:p w14:paraId="3ED613EF" w14:textId="77777777" w:rsidR="002A4781" w:rsidRPr="00782DBE" w:rsidRDefault="002A4781" w:rsidP="002A4781">
      <w:pPr>
        <w:spacing w:after="0"/>
        <w:ind w:left="851"/>
        <w:rPr>
          <w:rFonts w:cs="Times New Roman"/>
        </w:rPr>
      </w:pPr>
      <w:r w:rsidRPr="00782DBE">
        <w:rPr>
          <w:rFonts w:cs="Times New Roman"/>
        </w:rPr>
        <w:t>A közigazgatási eljárás: általános eljárási szabályok, az ügyirat az adat és kezelésük, a határozat, a jogorvoslat</w:t>
      </w:r>
    </w:p>
    <w:p w14:paraId="35C780E2" w14:textId="77777777" w:rsidR="002A4781" w:rsidRPr="00782DBE" w:rsidRDefault="002A4781" w:rsidP="002A4781">
      <w:pPr>
        <w:spacing w:after="0"/>
        <w:ind w:left="851"/>
        <w:rPr>
          <w:rFonts w:cs="Times New Roman"/>
        </w:rPr>
      </w:pPr>
      <w:r w:rsidRPr="00782DBE">
        <w:rPr>
          <w:rFonts w:cs="Times New Roman"/>
        </w:rPr>
        <w:t>A vízügyi- és építésügyi szakhatósági eljárások szabályai: kérelem, engedélyezési terv, hatósági felügyelet</w:t>
      </w:r>
    </w:p>
    <w:p w14:paraId="41A82C67" w14:textId="77777777" w:rsidR="002A4781" w:rsidRPr="00782DBE" w:rsidRDefault="002A4781" w:rsidP="002A4781">
      <w:pPr>
        <w:spacing w:after="0"/>
        <w:ind w:left="851"/>
        <w:rPr>
          <w:rFonts w:cs="Times New Roman"/>
        </w:rPr>
      </w:pPr>
      <w:r w:rsidRPr="00782DBE">
        <w:rPr>
          <w:rFonts w:cs="Times New Roman"/>
        </w:rPr>
        <w:t>Az építési műszaki ellenőri tevékenység fő területei</w:t>
      </w:r>
    </w:p>
    <w:p w14:paraId="2FA8B2F0" w14:textId="77777777" w:rsidR="002A4781" w:rsidRPr="00782DBE" w:rsidRDefault="002A4781" w:rsidP="002A4781">
      <w:pPr>
        <w:spacing w:after="0"/>
        <w:ind w:left="851"/>
        <w:rPr>
          <w:rFonts w:cs="Times New Roman"/>
        </w:rPr>
      </w:pPr>
      <w:r w:rsidRPr="00782DBE">
        <w:rPr>
          <w:rFonts w:cs="Times New Roman"/>
        </w:rPr>
        <w:t>Az építési engedély tartalmi és formai követelményei</w:t>
      </w:r>
    </w:p>
    <w:p w14:paraId="75E55C27" w14:textId="77777777" w:rsidR="002A4781" w:rsidRPr="00782DBE" w:rsidRDefault="002A4781" w:rsidP="002A4781">
      <w:pPr>
        <w:spacing w:after="0"/>
        <w:ind w:left="851"/>
        <w:rPr>
          <w:rFonts w:cs="Times New Roman"/>
        </w:rPr>
      </w:pPr>
      <w:r w:rsidRPr="00782DBE">
        <w:rPr>
          <w:rFonts w:cs="Times New Roman"/>
        </w:rPr>
        <w:t>A vízjogi engedélyek</w:t>
      </w:r>
    </w:p>
    <w:p w14:paraId="7B0D427E" w14:textId="77777777" w:rsidR="002A4781" w:rsidRPr="00782DBE" w:rsidRDefault="002A4781" w:rsidP="002A4781">
      <w:pPr>
        <w:spacing w:after="0"/>
        <w:ind w:left="851"/>
        <w:rPr>
          <w:rFonts w:cs="Times New Roman"/>
        </w:rPr>
      </w:pPr>
      <w:r w:rsidRPr="00782DBE">
        <w:rPr>
          <w:rFonts w:cs="Times New Roman"/>
        </w:rPr>
        <w:t xml:space="preserve">Telephelyi engedély </w:t>
      </w:r>
    </w:p>
    <w:p w14:paraId="46BCE591" w14:textId="77777777" w:rsidR="002A4781" w:rsidRPr="00782DBE" w:rsidRDefault="002A4781" w:rsidP="002A4781">
      <w:pPr>
        <w:spacing w:after="0"/>
        <w:ind w:left="851"/>
        <w:rPr>
          <w:rFonts w:cs="Times New Roman"/>
        </w:rPr>
      </w:pPr>
      <w:r w:rsidRPr="00782DBE">
        <w:rPr>
          <w:rFonts w:cs="Times New Roman"/>
        </w:rPr>
        <w:t>Tervegyeztetés, bejárás</w:t>
      </w:r>
    </w:p>
    <w:p w14:paraId="57BFC703" w14:textId="77777777" w:rsidR="002A4781" w:rsidRPr="00782DBE" w:rsidRDefault="002A4781" w:rsidP="002A4781">
      <w:pPr>
        <w:spacing w:after="0"/>
        <w:ind w:left="851"/>
        <w:rPr>
          <w:rFonts w:cs="Times New Roman"/>
        </w:rPr>
      </w:pPr>
      <w:r w:rsidRPr="00782DBE">
        <w:rPr>
          <w:rFonts w:cs="Times New Roman"/>
        </w:rPr>
        <w:t>Átadás-átvételi eljárás</w:t>
      </w:r>
    </w:p>
    <w:p w14:paraId="0D200261" w14:textId="4D23AA01" w:rsidR="00A23F09" w:rsidRPr="00782DBE" w:rsidRDefault="002A4781" w:rsidP="002A4781">
      <w:pPr>
        <w:spacing w:after="0"/>
        <w:ind w:left="851"/>
        <w:rPr>
          <w:rFonts w:cs="Times New Roman"/>
        </w:rPr>
      </w:pPr>
      <w:r w:rsidRPr="00782DBE">
        <w:rPr>
          <w:rFonts w:cs="Times New Roman"/>
        </w:rPr>
        <w:t>Üzembe helyezési eljárás, próbaüzem</w:t>
      </w:r>
    </w:p>
    <w:p w14:paraId="200808C6" w14:textId="77777777" w:rsidR="00A23F09" w:rsidRPr="00782DBE" w:rsidRDefault="00A23F09" w:rsidP="00A23F09">
      <w:pPr>
        <w:tabs>
          <w:tab w:val="left" w:pos="1418"/>
          <w:tab w:val="right" w:pos="9072"/>
        </w:tabs>
        <w:spacing w:after="0"/>
        <w:ind w:left="851"/>
        <w:rPr>
          <w:rFonts w:cs="Times New Roman"/>
        </w:rPr>
      </w:pPr>
    </w:p>
    <w:p w14:paraId="6F455CFB" w14:textId="3952B7AD" w:rsidR="00A23F09" w:rsidRPr="00782DBE" w:rsidRDefault="002A478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Szabványismeret</w:t>
      </w:r>
    </w:p>
    <w:p w14:paraId="3EF25B72" w14:textId="77777777" w:rsidR="002A4781" w:rsidRPr="00782DBE" w:rsidRDefault="002A4781" w:rsidP="002A4781">
      <w:pPr>
        <w:spacing w:after="0"/>
        <w:ind w:left="851"/>
        <w:rPr>
          <w:rFonts w:cs="Times New Roman"/>
        </w:rPr>
      </w:pPr>
      <w:r w:rsidRPr="00782DBE">
        <w:rPr>
          <w:rFonts w:cs="Times New Roman"/>
        </w:rPr>
        <w:t>A szabvány fogalma, jelentése, különbség a jogszabálytól</w:t>
      </w:r>
    </w:p>
    <w:p w14:paraId="72AAF7BB" w14:textId="77777777" w:rsidR="002A4781" w:rsidRPr="00782DBE" w:rsidRDefault="002A4781" w:rsidP="002A4781">
      <w:pPr>
        <w:spacing w:after="0"/>
        <w:ind w:left="851"/>
        <w:rPr>
          <w:rFonts w:cs="Times New Roman"/>
        </w:rPr>
      </w:pPr>
      <w:r w:rsidRPr="00782DBE">
        <w:rPr>
          <w:rFonts w:cs="Times New Roman"/>
        </w:rPr>
        <w:t>A szabványosítás szintjei, hierarchiája</w:t>
      </w:r>
    </w:p>
    <w:p w14:paraId="23EEC08A" w14:textId="77777777" w:rsidR="002A4781" w:rsidRPr="00782DBE" w:rsidRDefault="002A4781" w:rsidP="002A4781">
      <w:pPr>
        <w:spacing w:after="0"/>
        <w:ind w:left="851"/>
        <w:rPr>
          <w:rFonts w:cs="Times New Roman"/>
        </w:rPr>
      </w:pPr>
      <w:r w:rsidRPr="00782DBE">
        <w:rPr>
          <w:rFonts w:cs="Times New Roman"/>
        </w:rPr>
        <w:t>A szabványok alkalmazásának különleges esetei</w:t>
      </w:r>
    </w:p>
    <w:p w14:paraId="195D2E80" w14:textId="77777777" w:rsidR="002A4781" w:rsidRPr="00782DBE" w:rsidRDefault="002A4781" w:rsidP="002A4781">
      <w:pPr>
        <w:spacing w:after="0"/>
        <w:ind w:left="851"/>
        <w:rPr>
          <w:rFonts w:cs="Times New Roman"/>
        </w:rPr>
      </w:pPr>
      <w:r w:rsidRPr="00782DBE">
        <w:rPr>
          <w:rFonts w:cs="Times New Roman"/>
        </w:rPr>
        <w:t>Minőségirányítási szabványok:</w:t>
      </w:r>
    </w:p>
    <w:p w14:paraId="26CD991A" w14:textId="2A11DB39" w:rsidR="002A4781" w:rsidRPr="00782DBE" w:rsidRDefault="002A4781" w:rsidP="002A4781">
      <w:pPr>
        <w:spacing w:after="0"/>
        <w:ind w:left="851"/>
        <w:rPr>
          <w:rFonts w:cs="Times New Roman"/>
        </w:rPr>
      </w:pPr>
      <w:r w:rsidRPr="00782DBE">
        <w:rPr>
          <w:rFonts w:cs="Times New Roman"/>
        </w:rPr>
        <w:t xml:space="preserve">- MSZ EN ISO 9001 </w:t>
      </w:r>
      <w:r w:rsidR="00517A8D">
        <w:rPr>
          <w:rFonts w:cs="Times New Roman"/>
        </w:rPr>
        <w:t>–</w:t>
      </w:r>
      <w:r w:rsidRPr="00782DBE">
        <w:rPr>
          <w:rFonts w:cs="Times New Roman"/>
        </w:rPr>
        <w:t xml:space="preserve"> Minőségirányítási rendszer (MIR)</w:t>
      </w:r>
    </w:p>
    <w:p w14:paraId="3877418E" w14:textId="3AC39B6A" w:rsidR="002A4781" w:rsidRPr="00782DBE" w:rsidRDefault="002A4781" w:rsidP="002A4781">
      <w:pPr>
        <w:spacing w:after="0"/>
        <w:ind w:left="851"/>
        <w:rPr>
          <w:rFonts w:cs="Times New Roman"/>
        </w:rPr>
      </w:pPr>
      <w:r w:rsidRPr="00782DBE">
        <w:rPr>
          <w:rFonts w:cs="Times New Roman"/>
        </w:rPr>
        <w:t xml:space="preserve">- ISO 14001 </w:t>
      </w:r>
      <w:r w:rsidR="00517A8D">
        <w:rPr>
          <w:rFonts w:cs="Times New Roman"/>
        </w:rPr>
        <w:t>–</w:t>
      </w:r>
      <w:r w:rsidRPr="00782DBE">
        <w:rPr>
          <w:rFonts w:cs="Times New Roman"/>
        </w:rPr>
        <w:t xml:space="preserve"> Környezetközpontú Irányítási Rendszer (KIR)</w:t>
      </w:r>
    </w:p>
    <w:p w14:paraId="521AA686" w14:textId="66CBA144" w:rsidR="002A4781" w:rsidRPr="00782DBE" w:rsidRDefault="002A4781" w:rsidP="002A4781">
      <w:pPr>
        <w:spacing w:after="0"/>
        <w:ind w:left="851"/>
        <w:rPr>
          <w:rFonts w:cs="Times New Roman"/>
        </w:rPr>
      </w:pPr>
      <w:r w:rsidRPr="00782DBE">
        <w:rPr>
          <w:rFonts w:cs="Times New Roman"/>
        </w:rPr>
        <w:t xml:space="preserve">- MSZ EN ISO 18001 </w:t>
      </w:r>
      <w:r w:rsidR="00517A8D">
        <w:rPr>
          <w:rFonts w:cs="Times New Roman"/>
        </w:rPr>
        <w:t>–</w:t>
      </w:r>
      <w:r w:rsidRPr="00782DBE">
        <w:rPr>
          <w:rFonts w:cs="Times New Roman"/>
        </w:rPr>
        <w:t xml:space="preserve"> Munkahelyi Egészségvédelem és Biztonság Irányítási Rendszer (MEBIR)</w:t>
      </w:r>
    </w:p>
    <w:p w14:paraId="63733686" w14:textId="77777777" w:rsidR="002A4781" w:rsidRPr="00782DBE" w:rsidRDefault="002A4781" w:rsidP="002A4781">
      <w:pPr>
        <w:spacing w:after="0"/>
        <w:ind w:left="851"/>
        <w:rPr>
          <w:rFonts w:cs="Times New Roman"/>
        </w:rPr>
      </w:pPr>
      <w:r w:rsidRPr="00782DBE">
        <w:rPr>
          <w:rFonts w:cs="Times New Roman"/>
        </w:rPr>
        <w:t>Vízügyi szabványok, Vízügyi ágazati műszaki irányelvek (MI) egyéb korábban kiadott szabályozási kiadványok (vízügyi műszaki segédlet: VMS, Vízügyi üzemviteli segédlet: VÜM)</w:t>
      </w:r>
    </w:p>
    <w:p w14:paraId="55FF9655" w14:textId="77777777" w:rsidR="002A4781" w:rsidRPr="00782DBE" w:rsidRDefault="002A4781" w:rsidP="002A4781">
      <w:pPr>
        <w:spacing w:after="0"/>
        <w:ind w:left="851"/>
        <w:rPr>
          <w:rFonts w:cs="Times New Roman"/>
        </w:rPr>
      </w:pPr>
      <w:r w:rsidRPr="00782DBE">
        <w:rPr>
          <w:rFonts w:cs="Times New Roman"/>
        </w:rPr>
        <w:t>Építőipari szabványok</w:t>
      </w:r>
    </w:p>
    <w:p w14:paraId="530D0D35" w14:textId="4674A88C" w:rsidR="00A23F09" w:rsidRPr="00782DBE" w:rsidRDefault="002A4781" w:rsidP="002A4781">
      <w:pPr>
        <w:spacing w:after="0"/>
        <w:ind w:left="851"/>
        <w:rPr>
          <w:rFonts w:cs="Times New Roman"/>
        </w:rPr>
      </w:pPr>
      <w:r w:rsidRPr="00782DBE">
        <w:rPr>
          <w:rFonts w:cs="Times New Roman"/>
        </w:rPr>
        <w:t>Villamos szabványok</w:t>
      </w:r>
    </w:p>
    <w:p w14:paraId="36C08631" w14:textId="77777777" w:rsidR="00A23F09" w:rsidRPr="00782DBE" w:rsidRDefault="00A23F09" w:rsidP="00A23F09">
      <w:pPr>
        <w:tabs>
          <w:tab w:val="left" w:pos="1418"/>
          <w:tab w:val="right" w:pos="9072"/>
        </w:tabs>
        <w:spacing w:after="0"/>
        <w:ind w:left="851"/>
        <w:rPr>
          <w:rFonts w:cs="Times New Roman"/>
        </w:rPr>
      </w:pPr>
    </w:p>
    <w:p w14:paraId="0D87C846"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2D1AD217" w14:textId="0472F069" w:rsidR="00A23F09" w:rsidRPr="00782DBE" w:rsidRDefault="002A4781" w:rsidP="00A23F09">
      <w:pPr>
        <w:spacing w:after="0"/>
        <w:ind w:left="426"/>
        <w:rPr>
          <w:rFonts w:cs="Times New Roman"/>
        </w:rPr>
      </w:pPr>
      <w:r w:rsidRPr="00782DBE">
        <w:rPr>
          <w:rFonts w:cs="Times New Roman"/>
        </w:rPr>
        <w:t>Tanterem</w:t>
      </w:r>
    </w:p>
    <w:p w14:paraId="78FA79B8" w14:textId="77777777" w:rsidR="00A23F09" w:rsidRPr="00782DBE" w:rsidRDefault="00A23F09" w:rsidP="00A23F09">
      <w:pPr>
        <w:spacing w:after="0"/>
        <w:ind w:left="426"/>
        <w:rPr>
          <w:rFonts w:cs="Times New Roman"/>
        </w:rPr>
      </w:pPr>
    </w:p>
    <w:p w14:paraId="4C642F15"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3A6F0941" w14:textId="0632D479"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50C2C72C" w14:textId="77777777" w:rsidR="00A23F09" w:rsidRPr="00782DBE" w:rsidRDefault="00A23F09" w:rsidP="00A23F09">
      <w:pPr>
        <w:spacing w:after="0"/>
        <w:ind w:left="426"/>
        <w:rPr>
          <w:rFonts w:cs="Times New Roman"/>
        </w:rPr>
      </w:pPr>
    </w:p>
    <w:p w14:paraId="0403CF02" w14:textId="11695214" w:rsidR="00A23F09" w:rsidRPr="00782DBE" w:rsidRDefault="002A4781" w:rsidP="00A23F09">
      <w:pPr>
        <w:pStyle w:val="Listaszerbekezds"/>
        <w:numPr>
          <w:ilvl w:val="0"/>
          <w:numId w:val="8"/>
        </w:numPr>
        <w:tabs>
          <w:tab w:val="right" w:pos="9072"/>
        </w:tabs>
        <w:spacing w:after="0"/>
        <w:rPr>
          <w:rFonts w:cs="Times New Roman"/>
          <w:b/>
        </w:rPr>
      </w:pPr>
      <w:r w:rsidRPr="00782DBE">
        <w:rPr>
          <w:rFonts w:cs="Times New Roman"/>
          <w:b/>
        </w:rPr>
        <w:t>Vízgazdálkodás gyakorlat</w:t>
      </w:r>
      <w:r w:rsidR="00A23F09" w:rsidRPr="00782DBE">
        <w:rPr>
          <w:rFonts w:cs="Times New Roman"/>
          <w:b/>
        </w:rPr>
        <w:t xml:space="preserve"> tantárgy</w:t>
      </w:r>
      <w:r w:rsidR="00A23F09" w:rsidRPr="00782DBE">
        <w:rPr>
          <w:rFonts w:cs="Times New Roman"/>
          <w:b/>
        </w:rPr>
        <w:tab/>
      </w:r>
      <w:r w:rsidR="002718A0" w:rsidRPr="00782DBE">
        <w:rPr>
          <w:rFonts w:cs="Times New Roman"/>
          <w:b/>
        </w:rPr>
        <w:t>155</w:t>
      </w:r>
      <w:r w:rsidR="00A23F09" w:rsidRPr="00782DBE">
        <w:rPr>
          <w:rFonts w:cs="Times New Roman"/>
          <w:b/>
        </w:rPr>
        <w:t xml:space="preserve"> óra/</w:t>
      </w:r>
      <w:r w:rsidR="002718A0" w:rsidRPr="00782DBE">
        <w:rPr>
          <w:rFonts w:cs="Times New Roman"/>
          <w:b/>
        </w:rPr>
        <w:t>155</w:t>
      </w:r>
      <w:r w:rsidR="00A23F09" w:rsidRPr="00782DBE">
        <w:rPr>
          <w:rFonts w:cs="Times New Roman"/>
          <w:b/>
        </w:rPr>
        <w:t xml:space="preserve"> óra*</w:t>
      </w:r>
    </w:p>
    <w:p w14:paraId="21293048" w14:textId="563C441C" w:rsidR="00A23F09" w:rsidRPr="00782DBE" w:rsidRDefault="00A23F09" w:rsidP="00A23F09">
      <w:pPr>
        <w:spacing w:after="0"/>
        <w:jc w:val="right"/>
        <w:rPr>
          <w:rFonts w:cs="Times New Roman"/>
          <w:sz w:val="20"/>
        </w:rPr>
      </w:pPr>
      <w:r w:rsidRPr="00782DBE">
        <w:rPr>
          <w:rFonts w:cs="Times New Roman"/>
          <w:sz w:val="20"/>
        </w:rPr>
        <w:t xml:space="preserve">* </w:t>
      </w:r>
      <w:r w:rsidR="000C23AA">
        <w:rPr>
          <w:rFonts w:cs="Times New Roman"/>
          <w:sz w:val="20"/>
        </w:rPr>
        <w:t>9–13.</w:t>
      </w:r>
      <w:r w:rsidRPr="00782DBE">
        <w:rPr>
          <w:rFonts w:cs="Times New Roman"/>
          <w:sz w:val="20"/>
        </w:rPr>
        <w:t xml:space="preserve"> évfolyamon megszervezett képzés/13. és 14. évfolyamon megszervezett képzés</w:t>
      </w:r>
    </w:p>
    <w:p w14:paraId="442E089B" w14:textId="77777777" w:rsidR="00A23F09" w:rsidRPr="00782DBE" w:rsidRDefault="00A23F09" w:rsidP="00A23F09">
      <w:pPr>
        <w:spacing w:after="0"/>
        <w:ind w:left="426"/>
        <w:rPr>
          <w:rFonts w:cs="Times New Roman"/>
        </w:rPr>
      </w:pPr>
    </w:p>
    <w:p w14:paraId="350D02F8" w14:textId="38C811C0" w:rsidR="00A23F09" w:rsidRPr="00782DBE" w:rsidRDefault="00A23F09" w:rsidP="00A23F09">
      <w:pPr>
        <w:spacing w:after="0"/>
        <w:ind w:left="426"/>
        <w:rPr>
          <w:rFonts w:cs="Times New Roman"/>
        </w:rPr>
      </w:pPr>
      <w:r w:rsidRPr="00782DBE">
        <w:rPr>
          <w:rFonts w:cs="Times New Roman"/>
        </w:rPr>
        <w:t>A tantárgy a főszakképesítéshez kapcsolódik.</w:t>
      </w:r>
    </w:p>
    <w:p w14:paraId="4F37A3B5" w14:textId="77777777" w:rsidR="00A23F09" w:rsidRPr="00782DBE" w:rsidRDefault="00A23F09" w:rsidP="00A23F09">
      <w:pPr>
        <w:spacing w:after="0"/>
        <w:ind w:left="426"/>
        <w:rPr>
          <w:rFonts w:cs="Times New Roman"/>
        </w:rPr>
      </w:pPr>
    </w:p>
    <w:p w14:paraId="249038C3"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tanításának célja</w:t>
      </w:r>
    </w:p>
    <w:p w14:paraId="4BDE5ACB" w14:textId="10F848BA" w:rsidR="00A23F09" w:rsidRPr="00782DBE" w:rsidRDefault="002A4781" w:rsidP="00A23F09">
      <w:pPr>
        <w:spacing w:after="0"/>
        <w:ind w:left="426"/>
        <w:rPr>
          <w:rFonts w:cs="Times New Roman"/>
        </w:rPr>
      </w:pPr>
      <w:r w:rsidRPr="00782DBE">
        <w:rPr>
          <w:rFonts w:cs="Times New Roman"/>
        </w:rPr>
        <w:t>A Vízgazdálkodási gyakorlatok tantárgy tanításának célja a vízügyi szakmai gyakorlatban alkalmazott geodéziai mérések és adatfeldolgozás, áramlástechnikai mérések és hidrológiai adatok feldolgozása és nyilvántartása témakörök gyakorlati módszereinek elsajátíttatása.</w:t>
      </w:r>
    </w:p>
    <w:p w14:paraId="2C4E024D" w14:textId="77777777" w:rsidR="00A23F09" w:rsidRPr="00782DBE" w:rsidRDefault="00A23F09" w:rsidP="00A23F09">
      <w:pPr>
        <w:spacing w:after="0"/>
        <w:ind w:left="426"/>
        <w:rPr>
          <w:rFonts w:cs="Times New Roman"/>
        </w:rPr>
      </w:pPr>
    </w:p>
    <w:p w14:paraId="47BB14AC"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Kapcsolódó közismereti, szakmai tartalmak</w:t>
      </w:r>
    </w:p>
    <w:p w14:paraId="0D630E87" w14:textId="6E5DBD4D" w:rsidR="00A23F09" w:rsidRDefault="002A4781" w:rsidP="00A23F09">
      <w:pPr>
        <w:spacing w:after="0"/>
        <w:ind w:left="426"/>
        <w:rPr>
          <w:rFonts w:cs="Times New Roman"/>
        </w:rPr>
      </w:pPr>
      <w:r w:rsidRPr="00782DBE">
        <w:rPr>
          <w:rFonts w:cs="Times New Roman"/>
        </w:rPr>
        <w:t>A tantárgy az adott évfolyamba lépés feltételeiként megjelölt közismereti és szakmai tartalmakra épül.</w:t>
      </w:r>
    </w:p>
    <w:p w14:paraId="1D3428EA" w14:textId="77777777" w:rsidR="00CB3EE4" w:rsidRPr="00782DBE" w:rsidRDefault="00CB3EE4" w:rsidP="00A23F09">
      <w:pPr>
        <w:spacing w:after="0"/>
        <w:ind w:left="426"/>
        <w:rPr>
          <w:rFonts w:cs="Times New Roman"/>
        </w:rPr>
      </w:pPr>
    </w:p>
    <w:p w14:paraId="2C311800"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Témakörök</w:t>
      </w:r>
    </w:p>
    <w:p w14:paraId="7272925C" w14:textId="4E75B8BF" w:rsidR="00A23F09" w:rsidRPr="00782DBE" w:rsidRDefault="002A4781"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Geodéziai mérések</w:t>
      </w:r>
    </w:p>
    <w:p w14:paraId="2447C33C" w14:textId="77777777" w:rsidR="00A32875" w:rsidRPr="00782DBE" w:rsidRDefault="00A32875" w:rsidP="00A32875">
      <w:pPr>
        <w:spacing w:after="0"/>
        <w:ind w:left="851"/>
        <w:rPr>
          <w:rFonts w:cs="Times New Roman"/>
        </w:rPr>
      </w:pPr>
      <w:r w:rsidRPr="00782DBE">
        <w:rPr>
          <w:rFonts w:cs="Times New Roman"/>
        </w:rPr>
        <w:t xml:space="preserve">A különböző műszerek felismerése, beállítása, a használatuk gyakorlása </w:t>
      </w:r>
    </w:p>
    <w:p w14:paraId="7019A8CA" w14:textId="099AE716" w:rsidR="00A32875" w:rsidRPr="00782DBE" w:rsidRDefault="00A32875" w:rsidP="00A32875">
      <w:pPr>
        <w:spacing w:after="0"/>
        <w:ind w:left="851"/>
        <w:rPr>
          <w:rFonts w:cs="Times New Roman"/>
        </w:rPr>
      </w:pPr>
      <w:r w:rsidRPr="00782DBE">
        <w:rPr>
          <w:rFonts w:cs="Times New Roman"/>
        </w:rPr>
        <w:t>A mérésekhez, feldolgozásokhoz szükséges táblázatok</w:t>
      </w:r>
      <w:r w:rsidR="00517A8D">
        <w:rPr>
          <w:rFonts w:cs="Times New Roman"/>
        </w:rPr>
        <w:t>, kézikönyvek alkalmazása</w:t>
      </w:r>
    </w:p>
    <w:p w14:paraId="236D3EFA" w14:textId="0543E0D0" w:rsidR="00A32875" w:rsidRPr="00782DBE" w:rsidRDefault="00517A8D" w:rsidP="00A32875">
      <w:pPr>
        <w:spacing w:after="0"/>
        <w:ind w:left="851"/>
        <w:rPr>
          <w:rFonts w:cs="Times New Roman"/>
        </w:rPr>
      </w:pPr>
      <w:r>
        <w:rPr>
          <w:rFonts w:cs="Times New Roman"/>
        </w:rPr>
        <w:t>A mérési eredmények</w:t>
      </w:r>
      <w:r w:rsidR="00A32875" w:rsidRPr="00782DBE">
        <w:rPr>
          <w:rFonts w:cs="Times New Roman"/>
        </w:rPr>
        <w:t xml:space="preserve"> önálló értékelése a mérések során, </w:t>
      </w:r>
      <w:r>
        <w:rPr>
          <w:rFonts w:cs="Times New Roman"/>
        </w:rPr>
        <w:t>az elkövetett hibák felismerése</w:t>
      </w:r>
      <w:r w:rsidR="00A32875" w:rsidRPr="00782DBE">
        <w:rPr>
          <w:rFonts w:cs="Times New Roman"/>
        </w:rPr>
        <w:t xml:space="preserve"> </w:t>
      </w:r>
    </w:p>
    <w:p w14:paraId="3115BE62" w14:textId="77777777" w:rsidR="00A32875" w:rsidRPr="00782DBE" w:rsidRDefault="00A32875" w:rsidP="00A32875">
      <w:pPr>
        <w:spacing w:after="0"/>
        <w:ind w:left="851"/>
        <w:rPr>
          <w:rFonts w:cs="Times New Roman"/>
        </w:rPr>
      </w:pPr>
      <w:r w:rsidRPr="00782DBE">
        <w:rPr>
          <w:rFonts w:cs="Times New Roman"/>
        </w:rPr>
        <w:t>A mérési jegyzőkönyvek vezetésének szabályai, jegyzőkönyvvezetés, a jegyzőkönyvi eredményeket ábrázolása</w:t>
      </w:r>
    </w:p>
    <w:p w14:paraId="2A358CF8" w14:textId="77777777" w:rsidR="00A32875" w:rsidRPr="00782DBE" w:rsidRDefault="00A32875" w:rsidP="00A32875">
      <w:pPr>
        <w:spacing w:after="0"/>
        <w:ind w:left="851"/>
        <w:rPr>
          <w:rFonts w:cs="Times New Roman"/>
        </w:rPr>
      </w:pPr>
      <w:r w:rsidRPr="00782DBE">
        <w:rPr>
          <w:rFonts w:cs="Times New Roman"/>
        </w:rPr>
        <w:t>Egyenesek kitűzése, hosszmérés mérőszalaggal és közvetett módon</w:t>
      </w:r>
    </w:p>
    <w:p w14:paraId="636DD7FD" w14:textId="5E2A58A1" w:rsidR="00A32875" w:rsidRPr="00782DBE" w:rsidRDefault="00517A8D" w:rsidP="00A32875">
      <w:pPr>
        <w:spacing w:after="0"/>
        <w:ind w:left="851"/>
        <w:rPr>
          <w:rFonts w:cs="Times New Roman"/>
        </w:rPr>
      </w:pPr>
      <w:r>
        <w:rPr>
          <w:rFonts w:cs="Times New Roman"/>
        </w:rPr>
        <w:t>Derékszögű koordinátamérés</w:t>
      </w:r>
      <w:r w:rsidR="00A32875" w:rsidRPr="00782DBE">
        <w:rPr>
          <w:rFonts w:cs="Times New Roman"/>
        </w:rPr>
        <w:t xml:space="preserve">, az adatok feldolgozása </w:t>
      </w:r>
    </w:p>
    <w:p w14:paraId="0803F335" w14:textId="77777777" w:rsidR="00A32875" w:rsidRPr="00782DBE" w:rsidRDefault="00A32875" w:rsidP="00A32875">
      <w:pPr>
        <w:spacing w:after="0"/>
        <w:ind w:left="851"/>
        <w:rPr>
          <w:rFonts w:cs="Times New Roman"/>
        </w:rPr>
      </w:pPr>
      <w:r w:rsidRPr="00782DBE">
        <w:rPr>
          <w:rFonts w:cs="Times New Roman"/>
        </w:rPr>
        <w:t xml:space="preserve">A teodolit szerkezeti részei, teodolittal történő mérések (szögmérés, trigonometriai magasságmérés, eredmények feldolgozása, a jegyzőkönyvvezetés szabályai) </w:t>
      </w:r>
    </w:p>
    <w:p w14:paraId="1A95FA1E" w14:textId="77777777" w:rsidR="00A32875" w:rsidRPr="00782DBE" w:rsidRDefault="00A32875" w:rsidP="00A32875">
      <w:pPr>
        <w:spacing w:after="0"/>
        <w:ind w:left="851"/>
        <w:rPr>
          <w:rFonts w:cs="Times New Roman"/>
        </w:rPr>
      </w:pPr>
      <w:r w:rsidRPr="00782DBE">
        <w:rPr>
          <w:rFonts w:cs="Times New Roman"/>
        </w:rPr>
        <w:t>A tahiméterek szerkezeti részei, tahiméterrel történő mérések</w:t>
      </w:r>
    </w:p>
    <w:p w14:paraId="06A91DC7" w14:textId="77777777" w:rsidR="00A32875" w:rsidRPr="00782DBE" w:rsidRDefault="00A32875" w:rsidP="00A32875">
      <w:pPr>
        <w:spacing w:after="0"/>
        <w:ind w:left="851"/>
        <w:rPr>
          <w:rFonts w:cs="Times New Roman"/>
        </w:rPr>
      </w:pPr>
      <w:r w:rsidRPr="00782DBE">
        <w:rPr>
          <w:rFonts w:cs="Times New Roman"/>
        </w:rPr>
        <w:t xml:space="preserve">A szintezőműszerek működése, libellás és automata szintezőműszerrel mérés, jegyzőkönyvvezetés </w:t>
      </w:r>
    </w:p>
    <w:p w14:paraId="20E81CB5" w14:textId="77777777" w:rsidR="00A32875" w:rsidRPr="00782DBE" w:rsidRDefault="00A32875" w:rsidP="00A32875">
      <w:pPr>
        <w:spacing w:after="0"/>
        <w:ind w:left="851"/>
        <w:rPr>
          <w:rFonts w:cs="Times New Roman"/>
        </w:rPr>
      </w:pPr>
      <w:r w:rsidRPr="00782DBE">
        <w:rPr>
          <w:rFonts w:cs="Times New Roman"/>
        </w:rPr>
        <w:t>Vonalszintezés, területszintezés</w:t>
      </w:r>
    </w:p>
    <w:p w14:paraId="03A21530" w14:textId="77777777" w:rsidR="00A32875" w:rsidRPr="00782DBE" w:rsidRDefault="00A32875" w:rsidP="00A32875">
      <w:pPr>
        <w:spacing w:after="0"/>
        <w:ind w:left="851"/>
        <w:rPr>
          <w:rFonts w:cs="Times New Roman"/>
        </w:rPr>
      </w:pPr>
      <w:r w:rsidRPr="00782DBE">
        <w:rPr>
          <w:rFonts w:cs="Times New Roman"/>
        </w:rPr>
        <w:t>Digitális mérőállomások</w:t>
      </w:r>
    </w:p>
    <w:p w14:paraId="7C138636" w14:textId="77777777" w:rsidR="00A32875" w:rsidRPr="00782DBE" w:rsidRDefault="00A32875" w:rsidP="00A32875">
      <w:pPr>
        <w:spacing w:after="0"/>
        <w:ind w:left="851"/>
        <w:rPr>
          <w:rFonts w:cs="Times New Roman"/>
        </w:rPr>
      </w:pPr>
      <w:r w:rsidRPr="00782DBE">
        <w:rPr>
          <w:rFonts w:cs="Times New Roman"/>
        </w:rPr>
        <w:t>Globális Helymeghatározó Rendszer, a háromdimenziós geodézia elve</w:t>
      </w:r>
    </w:p>
    <w:p w14:paraId="1410B32A" w14:textId="4EDB5230" w:rsidR="00A32875" w:rsidRPr="00782DBE" w:rsidRDefault="00A32875" w:rsidP="00A32875">
      <w:pPr>
        <w:spacing w:after="0"/>
        <w:ind w:left="851"/>
        <w:rPr>
          <w:rFonts w:cs="Times New Roman"/>
        </w:rPr>
      </w:pPr>
      <w:r w:rsidRPr="00782DBE">
        <w:rPr>
          <w:rFonts w:cs="Times New Roman"/>
        </w:rPr>
        <w:t>Töltések és medrek keresztszelvény</w:t>
      </w:r>
      <w:r w:rsidR="00517A8D">
        <w:rPr>
          <w:rFonts w:cs="Times New Roman"/>
        </w:rPr>
        <w:t>-</w:t>
      </w:r>
      <w:r w:rsidRPr="00782DBE">
        <w:rPr>
          <w:rFonts w:cs="Times New Roman"/>
        </w:rPr>
        <w:t>felvétele</w:t>
      </w:r>
    </w:p>
    <w:p w14:paraId="5FB61B50" w14:textId="4EECD4D4" w:rsidR="00A32875" w:rsidRPr="00782DBE" w:rsidRDefault="00A32875" w:rsidP="00A32875">
      <w:pPr>
        <w:spacing w:after="0"/>
        <w:ind w:left="851"/>
        <w:rPr>
          <w:rFonts w:cs="Times New Roman"/>
        </w:rPr>
      </w:pPr>
      <w:r w:rsidRPr="00782DBE">
        <w:rPr>
          <w:rFonts w:cs="Times New Roman"/>
        </w:rPr>
        <w:t>A jegyzőkönyvvezetés szabályai, a mérési eredmények értékelése, feldolgozása</w:t>
      </w:r>
      <w:r w:rsidR="00517A8D">
        <w:rPr>
          <w:rFonts w:cs="Times New Roman"/>
        </w:rPr>
        <w:t>,</w:t>
      </w:r>
      <w:r w:rsidRPr="00782DBE">
        <w:rPr>
          <w:rFonts w:cs="Times New Roman"/>
        </w:rPr>
        <w:t xml:space="preserve"> ábrázolása </w:t>
      </w:r>
    </w:p>
    <w:p w14:paraId="3065D5E0" w14:textId="7127FCD8" w:rsidR="00A23F09" w:rsidRPr="00782DBE" w:rsidRDefault="00A32875" w:rsidP="00A32875">
      <w:pPr>
        <w:spacing w:after="0"/>
        <w:ind w:left="851"/>
        <w:rPr>
          <w:rFonts w:cs="Times New Roman"/>
        </w:rPr>
      </w:pPr>
      <w:r w:rsidRPr="00782DBE">
        <w:rPr>
          <w:rFonts w:cs="Times New Roman"/>
        </w:rPr>
        <w:t>A víz- és csatornamű</w:t>
      </w:r>
      <w:r w:rsidR="00517A8D">
        <w:rPr>
          <w:rFonts w:cs="Times New Roman"/>
        </w:rPr>
        <w:t>-</w:t>
      </w:r>
      <w:r w:rsidRPr="00782DBE">
        <w:rPr>
          <w:rFonts w:cs="Times New Roman"/>
        </w:rPr>
        <w:t>hálózat egy szakaszának állapotfelvétele</w:t>
      </w:r>
      <w:r w:rsidR="00517A8D">
        <w:rPr>
          <w:rFonts w:cs="Times New Roman"/>
        </w:rPr>
        <w:t>,</w:t>
      </w:r>
      <w:r w:rsidRPr="00782DBE">
        <w:rPr>
          <w:rFonts w:cs="Times New Roman"/>
        </w:rPr>
        <w:t xml:space="preserve"> a mérési adatok szabályos feldolgozása</w:t>
      </w:r>
    </w:p>
    <w:p w14:paraId="4DCAAEFE" w14:textId="77777777" w:rsidR="00A23F09" w:rsidRPr="00782DBE" w:rsidRDefault="00A23F09" w:rsidP="00A23F09">
      <w:pPr>
        <w:tabs>
          <w:tab w:val="left" w:pos="1418"/>
          <w:tab w:val="right" w:pos="9072"/>
        </w:tabs>
        <w:spacing w:after="0"/>
        <w:ind w:left="851"/>
        <w:rPr>
          <w:rFonts w:cs="Times New Roman"/>
        </w:rPr>
      </w:pPr>
    </w:p>
    <w:p w14:paraId="73A81E16" w14:textId="136059CD" w:rsidR="00A23F09" w:rsidRPr="00782DBE" w:rsidRDefault="00A32875"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Áramlástechnikai mérések</w:t>
      </w:r>
    </w:p>
    <w:p w14:paraId="34AED3BD" w14:textId="77777777" w:rsidR="00A32875" w:rsidRPr="00782DBE" w:rsidRDefault="00A32875" w:rsidP="00A32875">
      <w:pPr>
        <w:spacing w:after="0"/>
        <w:ind w:left="851"/>
        <w:rPr>
          <w:rFonts w:cs="Times New Roman"/>
        </w:rPr>
      </w:pPr>
      <w:r w:rsidRPr="00782DBE">
        <w:rPr>
          <w:rFonts w:cs="Times New Roman"/>
        </w:rPr>
        <w:t xml:space="preserve"> Áramlástechnikai jellemzők mérése, számítása </w:t>
      </w:r>
    </w:p>
    <w:p w14:paraId="31FDC676" w14:textId="14606431" w:rsidR="00A32875" w:rsidRPr="00782DBE" w:rsidRDefault="00A32875" w:rsidP="00A32875">
      <w:pPr>
        <w:spacing w:after="0"/>
        <w:ind w:left="851"/>
        <w:rPr>
          <w:rFonts w:cs="Times New Roman"/>
        </w:rPr>
      </w:pPr>
      <w:r w:rsidRPr="00782DBE">
        <w:rPr>
          <w:rFonts w:cs="Times New Roman"/>
        </w:rPr>
        <w:t>A lamináris</w:t>
      </w:r>
      <w:r w:rsidR="00517A8D">
        <w:rPr>
          <w:rFonts w:cs="Times New Roman"/>
        </w:rPr>
        <w:t xml:space="preserve"> és turbulens áramlás jellemzői</w:t>
      </w:r>
    </w:p>
    <w:p w14:paraId="6FB37DAC" w14:textId="2FF15F10" w:rsidR="00A32875" w:rsidRPr="00782DBE" w:rsidRDefault="00517A8D" w:rsidP="00A32875">
      <w:pPr>
        <w:spacing w:after="0"/>
        <w:ind w:left="851"/>
        <w:rPr>
          <w:rFonts w:cs="Times New Roman"/>
        </w:rPr>
      </w:pPr>
      <w:r>
        <w:rPr>
          <w:rFonts w:cs="Times New Roman"/>
        </w:rPr>
        <w:t>Közvetlen és közvetett vízhozam</w:t>
      </w:r>
      <w:r w:rsidR="00A32875" w:rsidRPr="00782DBE">
        <w:rPr>
          <w:rFonts w:cs="Times New Roman"/>
        </w:rPr>
        <w:t>mérési módszerek</w:t>
      </w:r>
    </w:p>
    <w:p w14:paraId="53E92366" w14:textId="77777777" w:rsidR="00A32875" w:rsidRPr="00782DBE" w:rsidRDefault="00A32875" w:rsidP="00A32875">
      <w:pPr>
        <w:spacing w:after="0"/>
        <w:ind w:left="851"/>
        <w:rPr>
          <w:rFonts w:cs="Times New Roman"/>
        </w:rPr>
      </w:pPr>
      <w:r w:rsidRPr="00782DBE">
        <w:rPr>
          <w:rFonts w:cs="Times New Roman"/>
        </w:rPr>
        <w:t>Áramlási sebesség mérése különböző műszerek segítségével</w:t>
      </w:r>
    </w:p>
    <w:p w14:paraId="31FFD9E5" w14:textId="77777777" w:rsidR="00A32875" w:rsidRPr="00782DBE" w:rsidRDefault="00A32875" w:rsidP="00A32875">
      <w:pPr>
        <w:spacing w:after="0"/>
        <w:ind w:left="851"/>
        <w:rPr>
          <w:rFonts w:cs="Times New Roman"/>
        </w:rPr>
      </w:pPr>
      <w:r w:rsidRPr="00782DBE">
        <w:rPr>
          <w:rFonts w:cs="Times New Roman"/>
        </w:rPr>
        <w:t>Az áramlásmérés adatainak feldolgozása</w:t>
      </w:r>
    </w:p>
    <w:p w14:paraId="3F56F7DD" w14:textId="77777777" w:rsidR="00A32875" w:rsidRPr="00782DBE" w:rsidRDefault="00A32875" w:rsidP="00A32875">
      <w:pPr>
        <w:spacing w:after="0"/>
        <w:ind w:left="851"/>
        <w:rPr>
          <w:rFonts w:cs="Times New Roman"/>
        </w:rPr>
      </w:pPr>
      <w:r w:rsidRPr="00782DBE">
        <w:rPr>
          <w:rFonts w:cs="Times New Roman"/>
        </w:rPr>
        <w:t xml:space="preserve">Hidrológiai adatok feldolgozása és nyilvántartása (párolgás, levegő nedvességtartalma, csapadék)  </w:t>
      </w:r>
    </w:p>
    <w:p w14:paraId="066FB2AE" w14:textId="77777777" w:rsidR="00A32875" w:rsidRPr="00782DBE" w:rsidRDefault="00A32875" w:rsidP="00A32875">
      <w:pPr>
        <w:spacing w:after="0"/>
        <w:ind w:left="851"/>
        <w:rPr>
          <w:rFonts w:cs="Times New Roman"/>
        </w:rPr>
      </w:pPr>
      <w:r w:rsidRPr="00782DBE">
        <w:rPr>
          <w:rFonts w:cs="Times New Roman"/>
        </w:rPr>
        <w:t>Beszivárgás mérési eredményeinek feldolgozása: a beszivárgási adatok időbeni változásának grafikus ábrázolása, Horton-görbe szerkesztése</w:t>
      </w:r>
    </w:p>
    <w:p w14:paraId="06266514" w14:textId="77777777" w:rsidR="00A32875" w:rsidRPr="00782DBE" w:rsidRDefault="00A32875" w:rsidP="00A32875">
      <w:pPr>
        <w:spacing w:after="0"/>
        <w:ind w:left="851"/>
        <w:rPr>
          <w:rFonts w:cs="Times New Roman"/>
        </w:rPr>
      </w:pPr>
      <w:r w:rsidRPr="00782DBE">
        <w:rPr>
          <w:rFonts w:cs="Times New Roman"/>
        </w:rPr>
        <w:t>Lefolyás és mérési eredményeinek feldolgozása: a lefolyási vízhozam számítása terepen és mederben</w:t>
      </w:r>
    </w:p>
    <w:p w14:paraId="0A0055A9" w14:textId="396F7427" w:rsidR="00A32875" w:rsidRPr="00782DBE" w:rsidRDefault="00A32875" w:rsidP="00A32875">
      <w:pPr>
        <w:spacing w:after="0"/>
        <w:ind w:left="851"/>
        <w:rPr>
          <w:rFonts w:cs="Times New Roman"/>
        </w:rPr>
      </w:pPr>
      <w:r w:rsidRPr="00782DBE">
        <w:rPr>
          <w:rFonts w:cs="Times New Roman"/>
        </w:rPr>
        <w:t>Vízrajzi mérések eredményeinek feldolgozása: kisvízi, középvízi és nagyvízi adatok számítása, maximum-minimu</w:t>
      </w:r>
      <w:r w:rsidR="00517A8D">
        <w:rPr>
          <w:rFonts w:cs="Times New Roman"/>
        </w:rPr>
        <w:t>m vízállások megadása, vízjárás</w:t>
      </w:r>
      <w:r w:rsidRPr="00782DBE">
        <w:rPr>
          <w:rFonts w:cs="Times New Roman"/>
        </w:rPr>
        <w:t>görbe szerkesztése, vízállás</w:t>
      </w:r>
      <w:r w:rsidR="00517A8D">
        <w:rPr>
          <w:rFonts w:cs="Times New Roman"/>
        </w:rPr>
        <w:t>-</w:t>
      </w:r>
      <w:r w:rsidRPr="00782DBE">
        <w:rPr>
          <w:rFonts w:cs="Times New Roman"/>
        </w:rPr>
        <w:t>idősorok készítése,</w:t>
      </w:r>
      <w:r w:rsidR="00517A8D">
        <w:rPr>
          <w:rFonts w:cs="Times New Roman"/>
        </w:rPr>
        <w:t xml:space="preserve"> gyakoriság-tartósság számítása</w:t>
      </w:r>
    </w:p>
    <w:p w14:paraId="49E2DA02" w14:textId="05219EA6" w:rsidR="00A32875" w:rsidRPr="00782DBE" w:rsidRDefault="00A32875" w:rsidP="00A32875">
      <w:pPr>
        <w:spacing w:after="0"/>
        <w:ind w:left="851"/>
        <w:rPr>
          <w:rFonts w:cs="Times New Roman"/>
        </w:rPr>
      </w:pPr>
      <w:r w:rsidRPr="00782DBE">
        <w:rPr>
          <w:rFonts w:cs="Times New Roman"/>
        </w:rPr>
        <w:t>Vízhozam mérési eredményeinek feldolgozása: köbözési eredmények feldolgozása, forgószárnyas vízsebes</w:t>
      </w:r>
      <w:r w:rsidR="00521B42">
        <w:rPr>
          <w:rFonts w:cs="Times New Roman"/>
        </w:rPr>
        <w:t>ségmérés adatainak feldolgozása</w:t>
      </w:r>
    </w:p>
    <w:p w14:paraId="1ED25F9C" w14:textId="77777777" w:rsidR="00A32875" w:rsidRPr="00782DBE" w:rsidRDefault="00A32875" w:rsidP="00A32875">
      <w:pPr>
        <w:spacing w:after="0"/>
        <w:ind w:left="851"/>
        <w:rPr>
          <w:rFonts w:cs="Times New Roman"/>
        </w:rPr>
      </w:pPr>
      <w:r w:rsidRPr="00782DBE">
        <w:rPr>
          <w:rFonts w:cs="Times New Roman"/>
        </w:rPr>
        <w:t>Vízrajzi adatok nyilvántartása, közzététele: vízrajzi évkönyvek, elektronikus adattárak alkalmazása</w:t>
      </w:r>
    </w:p>
    <w:p w14:paraId="13972DB4" w14:textId="24569307" w:rsidR="00A23F09" w:rsidRPr="00782DBE" w:rsidRDefault="00517A8D" w:rsidP="00A32875">
      <w:pPr>
        <w:spacing w:after="0"/>
        <w:ind w:left="851"/>
        <w:rPr>
          <w:rFonts w:cs="Times New Roman"/>
        </w:rPr>
      </w:pPr>
      <w:r>
        <w:rPr>
          <w:rFonts w:cs="Times New Roman"/>
        </w:rPr>
        <w:t>Árvízi számítások: csapadék</w:t>
      </w:r>
      <w:r w:rsidR="00A32875" w:rsidRPr="00782DBE">
        <w:rPr>
          <w:rFonts w:cs="Times New Roman"/>
        </w:rPr>
        <w:t>adatokból, egységnyi árhullámok segítségével, Csermák</w:t>
      </w:r>
      <w:r>
        <w:rPr>
          <w:rFonts w:cs="Times New Roman"/>
        </w:rPr>
        <w:t>-</w:t>
      </w:r>
      <w:r w:rsidR="00A32875" w:rsidRPr="00782DBE">
        <w:rPr>
          <w:rFonts w:cs="Times New Roman"/>
        </w:rPr>
        <w:t>képlet segítségével, racionális számításokkal</w:t>
      </w:r>
    </w:p>
    <w:p w14:paraId="29C101AC" w14:textId="77777777" w:rsidR="00A23F09" w:rsidRPr="00782DBE" w:rsidRDefault="00A23F09" w:rsidP="00A23F09">
      <w:pPr>
        <w:tabs>
          <w:tab w:val="left" w:pos="1418"/>
          <w:tab w:val="right" w:pos="9072"/>
        </w:tabs>
        <w:spacing w:after="0"/>
        <w:ind w:left="851"/>
        <w:rPr>
          <w:rFonts w:cs="Times New Roman"/>
        </w:rPr>
      </w:pPr>
    </w:p>
    <w:p w14:paraId="6C69EE8F" w14:textId="389BF0B1" w:rsidR="00A23F09" w:rsidRPr="00782DBE" w:rsidRDefault="00A32875" w:rsidP="00A23F09">
      <w:pPr>
        <w:pStyle w:val="Listaszerbekezds"/>
        <w:numPr>
          <w:ilvl w:val="2"/>
          <w:numId w:val="8"/>
        </w:numPr>
        <w:tabs>
          <w:tab w:val="left" w:pos="1701"/>
          <w:tab w:val="right" w:pos="9072"/>
        </w:tabs>
        <w:spacing w:after="0"/>
        <w:ind w:left="993" w:hanging="426"/>
        <w:rPr>
          <w:rFonts w:cs="Times New Roman"/>
          <w:b/>
          <w:i/>
        </w:rPr>
      </w:pPr>
      <w:r w:rsidRPr="00782DBE">
        <w:rPr>
          <w:rFonts w:cs="Times New Roman"/>
          <w:b/>
          <w:i/>
        </w:rPr>
        <w:t>Vízkárelhárítás</w:t>
      </w:r>
    </w:p>
    <w:p w14:paraId="2A9B0B86" w14:textId="77777777" w:rsidR="00A32875" w:rsidRPr="00782DBE" w:rsidRDefault="00A32875" w:rsidP="00A32875">
      <w:pPr>
        <w:spacing w:after="0"/>
        <w:ind w:left="851"/>
        <w:rPr>
          <w:rFonts w:cs="Times New Roman"/>
        </w:rPr>
      </w:pPr>
      <w:r w:rsidRPr="00782DBE">
        <w:rPr>
          <w:rFonts w:cs="Times New Roman"/>
        </w:rPr>
        <w:t>Árvízvédekezés:</w:t>
      </w:r>
    </w:p>
    <w:p w14:paraId="1915E7F0" w14:textId="75CFE88B" w:rsidR="00A32875" w:rsidRPr="00782DBE" w:rsidRDefault="00A32875" w:rsidP="00A32875">
      <w:pPr>
        <w:spacing w:after="0"/>
        <w:ind w:left="851"/>
        <w:rPr>
          <w:rFonts w:cs="Times New Roman"/>
        </w:rPr>
      </w:pPr>
      <w:r w:rsidRPr="00782DBE">
        <w:rPr>
          <w:rFonts w:cs="Times New Roman"/>
        </w:rPr>
        <w:t>-</w:t>
      </w:r>
      <w:r w:rsidRPr="00782DBE">
        <w:rPr>
          <w:rFonts w:cs="Times New Roman"/>
        </w:rPr>
        <w:tab/>
        <w:t>Gátkoronát meghaladó víz elleni, és gáton keresztül, a gát alatt átszivárgó víz elleni védekezés. A védekezés gépeinek</w:t>
      </w:r>
      <w:r w:rsidR="00521B42">
        <w:rPr>
          <w:rFonts w:cs="Times New Roman"/>
        </w:rPr>
        <w:t>,</w:t>
      </w:r>
      <w:r w:rsidRPr="00782DBE">
        <w:rPr>
          <w:rFonts w:cs="Times New Roman"/>
        </w:rPr>
        <w:t xml:space="preserve"> eszközeinek kiválasztása és üzemeltetése</w:t>
      </w:r>
    </w:p>
    <w:p w14:paraId="786FB29F" w14:textId="77777777" w:rsidR="00A32875" w:rsidRPr="00782DBE" w:rsidRDefault="00A32875" w:rsidP="00A32875">
      <w:pPr>
        <w:spacing w:after="0"/>
        <w:ind w:left="851"/>
        <w:rPr>
          <w:rFonts w:cs="Times New Roman"/>
        </w:rPr>
      </w:pPr>
      <w:r w:rsidRPr="00782DBE">
        <w:rPr>
          <w:rFonts w:cs="Times New Roman"/>
        </w:rPr>
        <w:t>-</w:t>
      </w:r>
      <w:r w:rsidRPr="00782DBE">
        <w:rPr>
          <w:rFonts w:cs="Times New Roman"/>
        </w:rPr>
        <w:tab/>
        <w:t>Műtárgyakon és műtárgyak körüli árvízi védekezés</w:t>
      </w:r>
    </w:p>
    <w:p w14:paraId="70246A71" w14:textId="127D300E" w:rsidR="00A32875" w:rsidRPr="00782DBE" w:rsidRDefault="00A32875" w:rsidP="00A32875">
      <w:pPr>
        <w:spacing w:after="0"/>
        <w:ind w:left="851"/>
        <w:rPr>
          <w:rFonts w:cs="Times New Roman"/>
        </w:rPr>
      </w:pPr>
      <w:r w:rsidRPr="00782DBE">
        <w:rPr>
          <w:rFonts w:cs="Times New Roman"/>
        </w:rPr>
        <w:t>-</w:t>
      </w:r>
      <w:r w:rsidRPr="00782DBE">
        <w:rPr>
          <w:rFonts w:cs="Times New Roman"/>
        </w:rPr>
        <w:tab/>
        <w:t>Töltésszakadás utáni védekezés</w:t>
      </w:r>
      <w:r w:rsidR="00521B42">
        <w:rPr>
          <w:rFonts w:cs="Times New Roman"/>
        </w:rPr>
        <w:t>.</w:t>
      </w:r>
      <w:r w:rsidRPr="00782DBE">
        <w:rPr>
          <w:rFonts w:cs="Times New Roman"/>
        </w:rPr>
        <w:t xml:space="preserve"> A védekezés gépeinek</w:t>
      </w:r>
      <w:r w:rsidR="00521B42">
        <w:rPr>
          <w:rFonts w:cs="Times New Roman"/>
        </w:rPr>
        <w:t>,</w:t>
      </w:r>
      <w:r w:rsidRPr="00782DBE">
        <w:rPr>
          <w:rFonts w:cs="Times New Roman"/>
        </w:rPr>
        <w:t xml:space="preserve"> eszközeinek kiválasztása és üzemeltetése</w:t>
      </w:r>
    </w:p>
    <w:p w14:paraId="40147034" w14:textId="77777777" w:rsidR="00A32875" w:rsidRPr="00782DBE" w:rsidRDefault="00A32875" w:rsidP="00A32875">
      <w:pPr>
        <w:spacing w:after="0"/>
        <w:ind w:left="851"/>
        <w:rPr>
          <w:rFonts w:cs="Times New Roman"/>
        </w:rPr>
      </w:pPr>
      <w:r w:rsidRPr="00782DBE">
        <w:rPr>
          <w:rFonts w:cs="Times New Roman"/>
        </w:rPr>
        <w:t>Belvízvédekezés:</w:t>
      </w:r>
    </w:p>
    <w:p w14:paraId="6B215E2B" w14:textId="77777777" w:rsidR="00A32875" w:rsidRPr="00782DBE" w:rsidRDefault="00A32875" w:rsidP="00A32875">
      <w:pPr>
        <w:spacing w:after="0"/>
        <w:ind w:left="851"/>
        <w:rPr>
          <w:rFonts w:cs="Times New Roman"/>
        </w:rPr>
      </w:pPr>
      <w:r w:rsidRPr="00782DBE">
        <w:rPr>
          <w:rFonts w:cs="Times New Roman"/>
        </w:rPr>
        <w:t>-</w:t>
      </w:r>
      <w:r w:rsidRPr="00782DBE">
        <w:rPr>
          <w:rFonts w:cs="Times New Roman"/>
        </w:rPr>
        <w:tab/>
        <w:t xml:space="preserve">Mobil szivattyúk telepítése, szerelhető csőrendszerek kialakítása és szereléstechnikája </w:t>
      </w:r>
    </w:p>
    <w:p w14:paraId="7A268B4F" w14:textId="77777777" w:rsidR="00A32875" w:rsidRPr="00782DBE" w:rsidRDefault="00A32875" w:rsidP="00A32875">
      <w:pPr>
        <w:spacing w:after="0"/>
        <w:ind w:left="851"/>
        <w:rPr>
          <w:rFonts w:cs="Times New Roman"/>
        </w:rPr>
      </w:pPr>
      <w:r w:rsidRPr="00782DBE">
        <w:rPr>
          <w:rFonts w:cs="Times New Roman"/>
        </w:rPr>
        <w:t>Vízminőségi kárelhárítás:</w:t>
      </w:r>
    </w:p>
    <w:p w14:paraId="36F1E44D" w14:textId="131855FE" w:rsidR="00A23F09" w:rsidRPr="00782DBE" w:rsidRDefault="00A32875" w:rsidP="00A32875">
      <w:pPr>
        <w:spacing w:after="0"/>
        <w:ind w:left="851"/>
        <w:rPr>
          <w:rFonts w:cs="Times New Roman"/>
        </w:rPr>
      </w:pPr>
      <w:r w:rsidRPr="00782DBE">
        <w:rPr>
          <w:rFonts w:cs="Times New Roman"/>
        </w:rPr>
        <w:t>-</w:t>
      </w:r>
      <w:r w:rsidRPr="00782DBE">
        <w:rPr>
          <w:rFonts w:cs="Times New Roman"/>
        </w:rPr>
        <w:tab/>
        <w:t>A vízminőségi kárelhárítás eszköz</w:t>
      </w:r>
      <w:r w:rsidR="00521B42">
        <w:rPr>
          <w:rFonts w:cs="Times New Roman"/>
        </w:rPr>
        <w:t>-,</w:t>
      </w:r>
      <w:r w:rsidRPr="00782DBE">
        <w:rPr>
          <w:rFonts w:cs="Times New Roman"/>
        </w:rPr>
        <w:t xml:space="preserve"> gép</w:t>
      </w:r>
      <w:r w:rsidR="00521B42">
        <w:rPr>
          <w:rFonts w:cs="Times New Roman"/>
        </w:rPr>
        <w:t>- és anyag</w:t>
      </w:r>
      <w:r w:rsidRPr="00782DBE">
        <w:rPr>
          <w:rFonts w:cs="Times New Roman"/>
        </w:rPr>
        <w:t xml:space="preserve">szükségletének meghatározása és üzemeltetése </w:t>
      </w:r>
    </w:p>
    <w:p w14:paraId="78D03DA7" w14:textId="77777777" w:rsidR="00A23F09" w:rsidRPr="00782DBE" w:rsidRDefault="00A23F09" w:rsidP="00A23F09">
      <w:pPr>
        <w:tabs>
          <w:tab w:val="left" w:pos="1418"/>
          <w:tab w:val="right" w:pos="9072"/>
        </w:tabs>
        <w:spacing w:after="0"/>
        <w:ind w:left="851"/>
        <w:rPr>
          <w:rFonts w:cs="Times New Roman"/>
        </w:rPr>
      </w:pPr>
    </w:p>
    <w:p w14:paraId="15314837"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képzés javasolt helyszíne (ajánlás)</w:t>
      </w:r>
    </w:p>
    <w:p w14:paraId="1EAC2EBD" w14:textId="4DA13376" w:rsidR="00A23F09" w:rsidRPr="00782DBE" w:rsidRDefault="00A32875" w:rsidP="00A23F09">
      <w:pPr>
        <w:spacing w:after="0"/>
        <w:ind w:left="426"/>
        <w:rPr>
          <w:rFonts w:cs="Times New Roman"/>
        </w:rPr>
      </w:pPr>
      <w:r w:rsidRPr="00782DBE">
        <w:rPr>
          <w:rFonts w:cs="Times New Roman"/>
        </w:rPr>
        <w:t>Terepen</w:t>
      </w:r>
    </w:p>
    <w:p w14:paraId="4E89CA72" w14:textId="77777777" w:rsidR="00A23F09" w:rsidRPr="00782DBE" w:rsidRDefault="00A23F09" w:rsidP="00A23F09">
      <w:pPr>
        <w:spacing w:after="0"/>
        <w:ind w:left="426"/>
        <w:rPr>
          <w:rFonts w:cs="Times New Roman"/>
        </w:rPr>
      </w:pPr>
    </w:p>
    <w:p w14:paraId="7959ABBF" w14:textId="77777777" w:rsidR="00A23F09" w:rsidRPr="00782DBE" w:rsidRDefault="00A23F09" w:rsidP="00A23F09">
      <w:pPr>
        <w:pStyle w:val="Listaszerbekezds"/>
        <w:numPr>
          <w:ilvl w:val="1"/>
          <w:numId w:val="8"/>
        </w:numPr>
        <w:spacing w:after="0"/>
        <w:rPr>
          <w:rFonts w:cs="Times New Roman"/>
          <w:b/>
        </w:rPr>
      </w:pPr>
      <w:r w:rsidRPr="00782DBE">
        <w:rPr>
          <w:rFonts w:cs="Times New Roman"/>
          <w:b/>
        </w:rPr>
        <w:t>A tantárgy értékelésének módja</w:t>
      </w:r>
    </w:p>
    <w:p w14:paraId="001EC08B" w14:textId="197AE793" w:rsidR="00A23F09" w:rsidRPr="00782DBE" w:rsidRDefault="00A23F09" w:rsidP="00A23F09">
      <w:pPr>
        <w:spacing w:after="0"/>
        <w:ind w:left="426"/>
        <w:rPr>
          <w:rFonts w:cs="Times New Roman"/>
        </w:rPr>
      </w:pPr>
      <w:r w:rsidRPr="00782DBE">
        <w:rPr>
          <w:rFonts w:cs="Times New Roman"/>
        </w:rPr>
        <w:t xml:space="preserve">A nemzeti köznevelésről szóló 2011. évi CXC. </w:t>
      </w:r>
      <w:r w:rsidR="005C2912">
        <w:rPr>
          <w:rFonts w:cs="Times New Roman"/>
        </w:rPr>
        <w:t>törvény</w:t>
      </w:r>
      <w:r w:rsidRPr="00782DBE">
        <w:rPr>
          <w:rFonts w:cs="Times New Roman"/>
        </w:rPr>
        <w:t xml:space="preserve"> 54. § </w:t>
      </w:r>
      <w:r w:rsidR="00AD0812">
        <w:rPr>
          <w:rFonts w:cs="Times New Roman"/>
        </w:rPr>
        <w:t>(2) bekezdés a)</w:t>
      </w:r>
      <w:r w:rsidRPr="00782DBE">
        <w:rPr>
          <w:rFonts w:cs="Times New Roman"/>
        </w:rPr>
        <w:t xml:space="preserve"> pontja szerinti értékeléssel.</w:t>
      </w:r>
    </w:p>
    <w:p w14:paraId="36CD353E" w14:textId="77777777" w:rsidR="00A23F09" w:rsidRDefault="00A23F09" w:rsidP="00A23F09">
      <w:pPr>
        <w:spacing w:after="0"/>
        <w:ind w:left="426"/>
        <w:rPr>
          <w:rFonts w:cs="Times New Roman"/>
        </w:rPr>
      </w:pPr>
    </w:p>
    <w:p w14:paraId="769570E4" w14:textId="77777777" w:rsidR="00CB3EE4" w:rsidRDefault="00CB3EE4" w:rsidP="00CB3EE4">
      <w:pPr>
        <w:spacing w:after="200" w:line="276" w:lineRule="auto"/>
        <w:jc w:val="left"/>
        <w:rPr>
          <w:rFonts w:cs="Times New Roman"/>
        </w:rPr>
      </w:pPr>
      <w:r>
        <w:rPr>
          <w:rFonts w:cs="Times New Roman"/>
        </w:rPr>
        <w:br w:type="page"/>
      </w:r>
    </w:p>
    <w:p w14:paraId="5E18D76F" w14:textId="77777777" w:rsidR="00CB3EE4" w:rsidRPr="00D52C63" w:rsidRDefault="00CB3EE4" w:rsidP="00CB3EE4">
      <w:pPr>
        <w:rPr>
          <w:rFonts w:cs="Times New Roman"/>
        </w:rPr>
      </w:pPr>
    </w:p>
    <w:p w14:paraId="7A0D99DC" w14:textId="77777777" w:rsidR="00CB3EE4" w:rsidRPr="00D52C63" w:rsidRDefault="00CB3EE4" w:rsidP="00CB3EE4">
      <w:pPr>
        <w:spacing w:before="2880"/>
        <w:jc w:val="center"/>
        <w:rPr>
          <w:rFonts w:cs="Times New Roman"/>
          <w:b/>
          <w:sz w:val="36"/>
        </w:rPr>
      </w:pPr>
    </w:p>
    <w:p w14:paraId="76D47345" w14:textId="77777777" w:rsidR="00CB3EE4" w:rsidRPr="00D52C63" w:rsidRDefault="00CB3EE4" w:rsidP="00CB3EE4">
      <w:pPr>
        <w:jc w:val="center"/>
        <w:rPr>
          <w:rFonts w:cs="Times New Roman"/>
          <w:b/>
          <w:sz w:val="36"/>
        </w:rPr>
      </w:pPr>
      <w:r w:rsidRPr="007C2AB6">
        <w:rPr>
          <w:rFonts w:cs="Times New Roman"/>
          <w:b/>
          <w:sz w:val="36"/>
        </w:rPr>
        <w:t>Ágazati szakmai kompetenciák erősítése</w:t>
      </w:r>
    </w:p>
    <w:p w14:paraId="4F572310" w14:textId="77777777" w:rsidR="00CB3EE4" w:rsidRPr="00D52C63" w:rsidRDefault="00CB3EE4" w:rsidP="00CB3EE4">
      <w:pPr>
        <w:spacing w:after="200" w:line="276" w:lineRule="auto"/>
        <w:jc w:val="left"/>
        <w:rPr>
          <w:rFonts w:cs="Times New Roman"/>
        </w:rPr>
      </w:pPr>
      <w:r w:rsidRPr="00D52C63">
        <w:rPr>
          <w:rFonts w:cs="Times New Roman"/>
        </w:rPr>
        <w:br w:type="page"/>
      </w:r>
    </w:p>
    <w:p w14:paraId="5CE90689" w14:textId="54786A97" w:rsidR="00CB3EE4" w:rsidRPr="00644690" w:rsidRDefault="00CB3EE4" w:rsidP="00CB3EE4">
      <w:pPr>
        <w:pStyle w:val="Listaszerbekezds"/>
        <w:numPr>
          <w:ilvl w:val="0"/>
          <w:numId w:val="8"/>
        </w:numPr>
        <w:tabs>
          <w:tab w:val="right" w:pos="9072"/>
        </w:tabs>
        <w:spacing w:after="0"/>
        <w:rPr>
          <w:rFonts w:cs="Times New Roman"/>
          <w:b/>
        </w:rPr>
      </w:pPr>
      <w:r w:rsidRPr="007C2AB6">
        <w:rPr>
          <w:b/>
        </w:rPr>
        <w:t>Ágazati szakmai kompetenciák erősítése</w:t>
      </w:r>
      <w:r>
        <w:rPr>
          <w:b/>
        </w:rPr>
        <w:tab/>
        <w:t>165 ó</w:t>
      </w:r>
      <w:r w:rsidRPr="00644690">
        <w:rPr>
          <w:b/>
        </w:rPr>
        <w:t>ra</w:t>
      </w:r>
    </w:p>
    <w:p w14:paraId="72AC9AEC" w14:textId="77777777" w:rsidR="00CB3EE4" w:rsidRDefault="00CB3EE4" w:rsidP="00CB3EE4">
      <w:pPr>
        <w:spacing w:after="0"/>
        <w:ind w:left="426"/>
      </w:pPr>
    </w:p>
    <w:p w14:paraId="62C031D0" w14:textId="77777777" w:rsidR="00CB3EE4" w:rsidRDefault="00CB3EE4" w:rsidP="00CB3EE4">
      <w:pPr>
        <w:spacing w:after="0"/>
        <w:ind w:left="426"/>
      </w:pPr>
      <w:r w:rsidRPr="00CE70A5">
        <w:t>A</w:t>
      </w:r>
      <w:r>
        <w:t>z ágazati szakmai kompetenciák erősítése a mellék-szakképesítésre meghatározott időkeretben történik.</w:t>
      </w:r>
    </w:p>
    <w:p w14:paraId="0243EFED" w14:textId="77777777" w:rsidR="00CB3EE4" w:rsidRDefault="00CB3EE4" w:rsidP="00CB3EE4">
      <w:pPr>
        <w:spacing w:after="0"/>
        <w:ind w:left="426"/>
      </w:pPr>
    </w:p>
    <w:p w14:paraId="03581824" w14:textId="77777777" w:rsidR="00CB3EE4" w:rsidRDefault="00CB3EE4" w:rsidP="00CB3EE4">
      <w:pPr>
        <w:pStyle w:val="Listaszerbekezds"/>
        <w:numPr>
          <w:ilvl w:val="1"/>
          <w:numId w:val="8"/>
        </w:numPr>
        <w:spacing w:after="0"/>
        <w:rPr>
          <w:b/>
        </w:rPr>
      </w:pPr>
      <w:r>
        <w:rPr>
          <w:b/>
        </w:rPr>
        <w:t>T</w:t>
      </w:r>
      <w:r w:rsidRPr="00644690">
        <w:rPr>
          <w:b/>
        </w:rPr>
        <w:t>anításának célja</w:t>
      </w:r>
    </w:p>
    <w:p w14:paraId="65A2C3AB" w14:textId="77777777" w:rsidR="00CB3EE4" w:rsidRDefault="00CB3EE4" w:rsidP="00CB3EE4">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7BF7B95C" w14:textId="77777777" w:rsidR="00CB3EE4" w:rsidRPr="00782DBE" w:rsidRDefault="00CB3EE4" w:rsidP="00CB3EE4">
      <w:pPr>
        <w:spacing w:after="0"/>
        <w:ind w:left="426"/>
        <w:rPr>
          <w:rFonts w:cs="Times New Roman"/>
        </w:rPr>
      </w:pPr>
    </w:p>
    <w:p w14:paraId="22B81976" w14:textId="77777777" w:rsidR="00CB3EE4" w:rsidRPr="00644690" w:rsidRDefault="00CB3EE4" w:rsidP="00CB3EE4">
      <w:pPr>
        <w:pStyle w:val="Listaszerbekezds"/>
        <w:numPr>
          <w:ilvl w:val="1"/>
          <w:numId w:val="8"/>
        </w:numPr>
        <w:spacing w:after="0"/>
        <w:rPr>
          <w:rFonts w:cs="Times New Roman"/>
          <w:b/>
        </w:rPr>
      </w:pPr>
      <w:r>
        <w:rPr>
          <w:b/>
        </w:rPr>
        <w:t>É</w:t>
      </w:r>
      <w:r w:rsidRPr="00644690">
        <w:rPr>
          <w:b/>
        </w:rPr>
        <w:t>rtékelésének módja</w:t>
      </w:r>
    </w:p>
    <w:p w14:paraId="0BB576BF" w14:textId="3A15A500" w:rsidR="00CB3EE4" w:rsidRDefault="00CB3EE4" w:rsidP="00CB3EE4">
      <w:pPr>
        <w:spacing w:after="0"/>
        <w:ind w:left="426"/>
      </w:pPr>
      <w:r w:rsidRPr="003A56AA">
        <w:t xml:space="preserve">A nemzeti köznevelésről szóló 2011. évi CXC. </w:t>
      </w:r>
      <w:r w:rsidR="005C2912">
        <w:t>törvény</w:t>
      </w:r>
      <w:r w:rsidRPr="003A56AA">
        <w:t xml:space="preserve"> 54. § </w:t>
      </w:r>
      <w:r w:rsidR="00AD0812">
        <w:t>(2) bekezdés a)</w:t>
      </w:r>
      <w:r w:rsidRPr="003A56AA">
        <w:t xml:space="preserve"> pontja szerinti értékeléssel.</w:t>
      </w:r>
    </w:p>
    <w:p w14:paraId="751248E2" w14:textId="77777777" w:rsidR="00CB3EE4" w:rsidRPr="00782DBE" w:rsidRDefault="00CB3EE4" w:rsidP="00A23F09">
      <w:pPr>
        <w:spacing w:after="0"/>
        <w:ind w:left="426"/>
        <w:rPr>
          <w:rFonts w:cs="Times New Roman"/>
        </w:rPr>
      </w:pPr>
    </w:p>
    <w:sectPr w:rsidR="00CB3EE4" w:rsidRPr="00782DBE"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4602CC9" w15:done="0"/>
  <w15:commentEx w15:paraId="3BDB0D26" w15:done="0"/>
  <w15:commentEx w15:paraId="5D944C49" w15:done="0"/>
  <w15:commentEx w15:paraId="1D3F726D" w15:done="0"/>
  <w15:commentEx w15:paraId="26157446" w15:done="0"/>
  <w15:commentEx w15:paraId="201A6F82" w15:done="0"/>
  <w15:commentEx w15:paraId="31348C0B" w15:done="0"/>
  <w15:commentEx w15:paraId="47ED5637" w15:done="0"/>
  <w15:commentEx w15:paraId="77115C1C" w15:done="0"/>
  <w15:commentEx w15:paraId="7007A018" w15:done="0"/>
  <w15:commentEx w15:paraId="6F95B7B8" w15:done="0"/>
  <w15:commentEx w15:paraId="5DB6098D" w15:done="0"/>
  <w15:commentEx w15:paraId="2B993BDE" w15:done="0"/>
  <w15:commentEx w15:paraId="309A7EBA" w15:done="0"/>
  <w15:commentEx w15:paraId="31FC7F8F" w15:done="0"/>
  <w15:commentEx w15:paraId="3EB6708F" w15:done="0"/>
  <w15:commentEx w15:paraId="7808EF18" w15:done="0"/>
  <w15:commentEx w15:paraId="09C9610F" w15:done="0"/>
  <w15:commentEx w15:paraId="0D9D4150" w15:done="0"/>
  <w15:commentEx w15:paraId="64DF4AC4" w15:done="0"/>
  <w15:commentEx w15:paraId="65441D96" w15:done="0"/>
  <w15:commentEx w15:paraId="01300246" w15:done="0"/>
  <w15:commentEx w15:paraId="29D3F7CB" w15:done="0"/>
  <w15:commentEx w15:paraId="43D601B6" w15:done="0"/>
  <w15:commentEx w15:paraId="040C75BB" w15:done="0"/>
  <w15:commentEx w15:paraId="6D0D3131" w15:done="0"/>
  <w15:commentEx w15:paraId="2E250FBA" w15:done="0"/>
  <w15:commentEx w15:paraId="5ED90DD6" w15:done="0"/>
  <w15:commentEx w15:paraId="47F4BE95" w15:done="0"/>
  <w15:commentEx w15:paraId="13402CED" w15:done="0"/>
  <w15:commentEx w15:paraId="20084EED" w15:done="0"/>
  <w15:commentEx w15:paraId="79C890DE" w15:done="0"/>
  <w15:commentEx w15:paraId="1E6A8C63" w15:done="0"/>
  <w15:commentEx w15:paraId="78986FA1" w15:done="0"/>
  <w15:commentEx w15:paraId="0AFF6023" w15:done="0"/>
  <w15:commentEx w15:paraId="0217E0E1" w15:done="0"/>
  <w15:commentEx w15:paraId="691ADA1F" w15:done="0"/>
  <w15:commentEx w15:paraId="462ED4EB" w15:done="0"/>
  <w15:commentEx w15:paraId="0DAB1D4E" w15:done="0"/>
  <w15:commentEx w15:paraId="788FFC52" w15:done="0"/>
  <w15:commentEx w15:paraId="46CFBE77" w15:done="0"/>
  <w15:commentEx w15:paraId="2ACAABA1" w15:done="0"/>
  <w15:commentEx w15:paraId="3C271582" w15:done="0"/>
  <w15:commentEx w15:paraId="4270E3C9" w15:done="0"/>
  <w15:commentEx w15:paraId="7FDF5B66" w15:done="0"/>
  <w15:commentEx w15:paraId="36C25FE7" w15:done="0"/>
  <w15:commentEx w15:paraId="59E5E088" w15:done="0"/>
  <w15:commentEx w15:paraId="62E3A369" w15:done="0"/>
  <w15:commentEx w15:paraId="5200E376" w15:done="0"/>
  <w15:commentEx w15:paraId="07230A6D" w15:done="0"/>
  <w15:commentEx w15:paraId="6653A1EE" w15:done="0"/>
  <w15:commentEx w15:paraId="3178195A" w15:done="0"/>
  <w15:commentEx w15:paraId="67716F21" w15:done="0"/>
  <w15:commentEx w15:paraId="05C1323D" w15:done="0"/>
  <w15:commentEx w15:paraId="5FB0FB31" w15:done="0"/>
  <w15:commentEx w15:paraId="23A16703" w15:done="0"/>
  <w15:commentEx w15:paraId="01F99A43" w15:done="0"/>
  <w15:commentEx w15:paraId="5F9FAA58" w15:done="0"/>
  <w15:commentEx w15:paraId="0B56E00B" w15:done="0"/>
  <w15:commentEx w15:paraId="1EDDC9F5" w15:done="0"/>
  <w15:commentEx w15:paraId="3D998C2D" w15:done="0"/>
  <w15:commentEx w15:paraId="46A381D3" w15:done="0"/>
  <w15:commentEx w15:paraId="09B84F93" w15:done="0"/>
  <w15:commentEx w15:paraId="7ED17EA9" w15:done="0"/>
  <w15:commentEx w15:paraId="45F50571" w15:done="0"/>
  <w15:commentEx w15:paraId="63DE9731" w15:done="0"/>
  <w15:commentEx w15:paraId="6D5B1627" w15:done="0"/>
  <w15:commentEx w15:paraId="5A6DD0D3" w15:done="0"/>
  <w15:commentEx w15:paraId="41F115D4" w15:done="0"/>
  <w15:commentEx w15:paraId="58DF446D" w15:done="0"/>
  <w15:commentEx w15:paraId="0850DE58" w15:done="0"/>
  <w15:commentEx w15:paraId="216E9A28" w15:done="0"/>
  <w15:commentEx w15:paraId="2B1CAF3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E8252E" w14:textId="77777777" w:rsidR="00E64579" w:rsidRDefault="00E64579" w:rsidP="00B945BE">
      <w:pPr>
        <w:spacing w:after="0"/>
      </w:pPr>
      <w:r>
        <w:separator/>
      </w:r>
    </w:p>
  </w:endnote>
  <w:endnote w:type="continuationSeparator" w:id="0">
    <w:p w14:paraId="3F4EA370" w14:textId="77777777" w:rsidR="00E64579" w:rsidRDefault="00E6457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D759F5" w14:textId="77777777" w:rsidR="00E64579" w:rsidRDefault="00E64579" w:rsidP="00B945BE">
      <w:pPr>
        <w:spacing w:after="0"/>
      </w:pPr>
      <w:r>
        <w:separator/>
      </w:r>
    </w:p>
  </w:footnote>
  <w:footnote w:type="continuationSeparator" w:id="0">
    <w:p w14:paraId="55410B3B" w14:textId="77777777" w:rsidR="00E64579" w:rsidRDefault="00E6457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62521A3"/>
    <w:multiLevelType w:val="hybridMultilevel"/>
    <w:tmpl w:val="6E5C53B4"/>
    <w:lvl w:ilvl="0" w:tplc="B7443D5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392152F"/>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93C459A"/>
    <w:multiLevelType w:val="multilevel"/>
    <w:tmpl w:val="B0042178"/>
    <w:lvl w:ilvl="0">
      <w:start w:val="27"/>
      <w:numFmt w:val="decimal"/>
      <w:lvlText w:val="%1"/>
      <w:lvlJc w:val="left"/>
      <w:pPr>
        <w:ind w:left="600" w:hanging="600"/>
      </w:pPr>
      <w:rPr>
        <w:rFonts w:hint="default"/>
      </w:rPr>
    </w:lvl>
    <w:lvl w:ilvl="1">
      <w:start w:val="5"/>
      <w:numFmt w:val="decimal"/>
      <w:lvlText w:val="%1.%2"/>
      <w:lvlJc w:val="left"/>
      <w:pPr>
        <w:ind w:left="813" w:hanging="60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num w:numId="1">
    <w:abstractNumId w:val="5"/>
  </w:num>
  <w:num w:numId="2">
    <w:abstractNumId w:val="4"/>
  </w:num>
  <w:num w:numId="3">
    <w:abstractNumId w:val="8"/>
  </w:num>
  <w:num w:numId="4">
    <w:abstractNumId w:val="9"/>
  </w:num>
  <w:num w:numId="5">
    <w:abstractNumId w:val="0"/>
  </w:num>
  <w:num w:numId="6">
    <w:abstractNumId w:val="7"/>
  </w:num>
  <w:num w:numId="7">
    <w:abstractNumId w:val="1"/>
  </w:num>
  <w:num w:numId="8">
    <w:abstractNumId w:val="3"/>
  </w:num>
  <w:num w:numId="9">
    <w:abstractNumId w:val="2"/>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6FC"/>
    <w:rsid w:val="0001241B"/>
    <w:rsid w:val="00015BFE"/>
    <w:rsid w:val="00033C9C"/>
    <w:rsid w:val="0007263D"/>
    <w:rsid w:val="00074671"/>
    <w:rsid w:val="000772D7"/>
    <w:rsid w:val="00083D88"/>
    <w:rsid w:val="00087C5A"/>
    <w:rsid w:val="0009508E"/>
    <w:rsid w:val="000A21B7"/>
    <w:rsid w:val="000A2E27"/>
    <w:rsid w:val="000B44B8"/>
    <w:rsid w:val="000B5E9D"/>
    <w:rsid w:val="000C23AA"/>
    <w:rsid w:val="000C2A52"/>
    <w:rsid w:val="000E1DAA"/>
    <w:rsid w:val="000E4DF2"/>
    <w:rsid w:val="000E501E"/>
    <w:rsid w:val="000F44A2"/>
    <w:rsid w:val="00107AC3"/>
    <w:rsid w:val="00117423"/>
    <w:rsid w:val="0012134D"/>
    <w:rsid w:val="001319F8"/>
    <w:rsid w:val="00140082"/>
    <w:rsid w:val="00143F5B"/>
    <w:rsid w:val="00160E0E"/>
    <w:rsid w:val="0017186D"/>
    <w:rsid w:val="00176DAF"/>
    <w:rsid w:val="00182714"/>
    <w:rsid w:val="001924F4"/>
    <w:rsid w:val="001A7777"/>
    <w:rsid w:val="001B61A0"/>
    <w:rsid w:val="001B7B7D"/>
    <w:rsid w:val="001C073F"/>
    <w:rsid w:val="001C7FF2"/>
    <w:rsid w:val="001D6890"/>
    <w:rsid w:val="001E7B1E"/>
    <w:rsid w:val="001F08AF"/>
    <w:rsid w:val="002076FC"/>
    <w:rsid w:val="00216033"/>
    <w:rsid w:val="00230BED"/>
    <w:rsid w:val="00244218"/>
    <w:rsid w:val="002450AB"/>
    <w:rsid w:val="00250FD5"/>
    <w:rsid w:val="0025489A"/>
    <w:rsid w:val="002578F2"/>
    <w:rsid w:val="002625A0"/>
    <w:rsid w:val="00266A2C"/>
    <w:rsid w:val="0026720A"/>
    <w:rsid w:val="00271802"/>
    <w:rsid w:val="002718A0"/>
    <w:rsid w:val="0027596A"/>
    <w:rsid w:val="002853B2"/>
    <w:rsid w:val="00291386"/>
    <w:rsid w:val="0029724E"/>
    <w:rsid w:val="002A15BE"/>
    <w:rsid w:val="002A4781"/>
    <w:rsid w:val="002B02B9"/>
    <w:rsid w:val="002B0BF9"/>
    <w:rsid w:val="002C1D9A"/>
    <w:rsid w:val="002C6866"/>
    <w:rsid w:val="002D029F"/>
    <w:rsid w:val="002E2490"/>
    <w:rsid w:val="002F39F7"/>
    <w:rsid w:val="00320239"/>
    <w:rsid w:val="003262AC"/>
    <w:rsid w:val="003325F4"/>
    <w:rsid w:val="00340FEF"/>
    <w:rsid w:val="003468AB"/>
    <w:rsid w:val="0035182F"/>
    <w:rsid w:val="003571CE"/>
    <w:rsid w:val="00363280"/>
    <w:rsid w:val="003649F1"/>
    <w:rsid w:val="00365420"/>
    <w:rsid w:val="00381B6C"/>
    <w:rsid w:val="00385BE6"/>
    <w:rsid w:val="00390F08"/>
    <w:rsid w:val="00391719"/>
    <w:rsid w:val="003978FB"/>
    <w:rsid w:val="003A0EC9"/>
    <w:rsid w:val="003A7273"/>
    <w:rsid w:val="003B10A4"/>
    <w:rsid w:val="003B1333"/>
    <w:rsid w:val="003C084F"/>
    <w:rsid w:val="003C3337"/>
    <w:rsid w:val="003E1695"/>
    <w:rsid w:val="004011EB"/>
    <w:rsid w:val="0040577A"/>
    <w:rsid w:val="004150C7"/>
    <w:rsid w:val="0041674C"/>
    <w:rsid w:val="00420CA2"/>
    <w:rsid w:val="004216CA"/>
    <w:rsid w:val="004239CF"/>
    <w:rsid w:val="00426376"/>
    <w:rsid w:val="00427407"/>
    <w:rsid w:val="00430699"/>
    <w:rsid w:val="00433C38"/>
    <w:rsid w:val="0043565D"/>
    <w:rsid w:val="00436FE0"/>
    <w:rsid w:val="00437470"/>
    <w:rsid w:val="00443F77"/>
    <w:rsid w:val="0045474F"/>
    <w:rsid w:val="00472A2C"/>
    <w:rsid w:val="00475449"/>
    <w:rsid w:val="004770AB"/>
    <w:rsid w:val="00477E3A"/>
    <w:rsid w:val="00486E72"/>
    <w:rsid w:val="0049127E"/>
    <w:rsid w:val="004A22E9"/>
    <w:rsid w:val="004A7F8A"/>
    <w:rsid w:val="004B493F"/>
    <w:rsid w:val="004C0104"/>
    <w:rsid w:val="004C773C"/>
    <w:rsid w:val="004E32A8"/>
    <w:rsid w:val="004F48EC"/>
    <w:rsid w:val="004F6765"/>
    <w:rsid w:val="00517A8D"/>
    <w:rsid w:val="00521B42"/>
    <w:rsid w:val="00523EB5"/>
    <w:rsid w:val="00524AB8"/>
    <w:rsid w:val="00524B52"/>
    <w:rsid w:val="00531D87"/>
    <w:rsid w:val="00542024"/>
    <w:rsid w:val="00543CE0"/>
    <w:rsid w:val="00555044"/>
    <w:rsid w:val="00565574"/>
    <w:rsid w:val="005819D4"/>
    <w:rsid w:val="005A3F3E"/>
    <w:rsid w:val="005C10A1"/>
    <w:rsid w:val="005C2912"/>
    <w:rsid w:val="005D2DE8"/>
    <w:rsid w:val="005F22E2"/>
    <w:rsid w:val="006014E3"/>
    <w:rsid w:val="00602463"/>
    <w:rsid w:val="00617E05"/>
    <w:rsid w:val="00622423"/>
    <w:rsid w:val="00634AC3"/>
    <w:rsid w:val="00636069"/>
    <w:rsid w:val="00645B4F"/>
    <w:rsid w:val="0065053C"/>
    <w:rsid w:val="00657AC1"/>
    <w:rsid w:val="00661B13"/>
    <w:rsid w:val="00663272"/>
    <w:rsid w:val="006817F9"/>
    <w:rsid w:val="006831AC"/>
    <w:rsid w:val="00691F2F"/>
    <w:rsid w:val="00696ED9"/>
    <w:rsid w:val="006A001F"/>
    <w:rsid w:val="006A51D6"/>
    <w:rsid w:val="006A56EA"/>
    <w:rsid w:val="006B2498"/>
    <w:rsid w:val="006B6253"/>
    <w:rsid w:val="006D75F6"/>
    <w:rsid w:val="006E4AF0"/>
    <w:rsid w:val="006F5812"/>
    <w:rsid w:val="006F767A"/>
    <w:rsid w:val="00704A02"/>
    <w:rsid w:val="007074CF"/>
    <w:rsid w:val="00707AD9"/>
    <w:rsid w:val="007205F8"/>
    <w:rsid w:val="007308AA"/>
    <w:rsid w:val="00733190"/>
    <w:rsid w:val="00735DB9"/>
    <w:rsid w:val="00741EC3"/>
    <w:rsid w:val="00743EDB"/>
    <w:rsid w:val="00752ECD"/>
    <w:rsid w:val="00766ED4"/>
    <w:rsid w:val="00770AA2"/>
    <w:rsid w:val="007761DE"/>
    <w:rsid w:val="00782DBE"/>
    <w:rsid w:val="00783D0C"/>
    <w:rsid w:val="007A18EE"/>
    <w:rsid w:val="007A29B5"/>
    <w:rsid w:val="007A6A5C"/>
    <w:rsid w:val="007C73EB"/>
    <w:rsid w:val="007E245D"/>
    <w:rsid w:val="007E482A"/>
    <w:rsid w:val="007F21B6"/>
    <w:rsid w:val="008015EE"/>
    <w:rsid w:val="008027A1"/>
    <w:rsid w:val="00807FA9"/>
    <w:rsid w:val="00811551"/>
    <w:rsid w:val="00820131"/>
    <w:rsid w:val="00821085"/>
    <w:rsid w:val="00821E80"/>
    <w:rsid w:val="0082424D"/>
    <w:rsid w:val="008271DB"/>
    <w:rsid w:val="0083064C"/>
    <w:rsid w:val="00843F07"/>
    <w:rsid w:val="00847969"/>
    <w:rsid w:val="00853BAB"/>
    <w:rsid w:val="008553B5"/>
    <w:rsid w:val="00867BD9"/>
    <w:rsid w:val="008718AD"/>
    <w:rsid w:val="00876453"/>
    <w:rsid w:val="008A17AB"/>
    <w:rsid w:val="008A18BA"/>
    <w:rsid w:val="008A216B"/>
    <w:rsid w:val="008B01A2"/>
    <w:rsid w:val="008B6582"/>
    <w:rsid w:val="008B71FD"/>
    <w:rsid w:val="008C2E7C"/>
    <w:rsid w:val="008E5B6F"/>
    <w:rsid w:val="008F1A3A"/>
    <w:rsid w:val="009112E2"/>
    <w:rsid w:val="00933906"/>
    <w:rsid w:val="00935F76"/>
    <w:rsid w:val="00953953"/>
    <w:rsid w:val="0096446F"/>
    <w:rsid w:val="00972853"/>
    <w:rsid w:val="009944BB"/>
    <w:rsid w:val="009A6D48"/>
    <w:rsid w:val="009B6E6E"/>
    <w:rsid w:val="009C28EA"/>
    <w:rsid w:val="009D7CF1"/>
    <w:rsid w:val="00A00CE7"/>
    <w:rsid w:val="00A05350"/>
    <w:rsid w:val="00A17996"/>
    <w:rsid w:val="00A23F09"/>
    <w:rsid w:val="00A24DEC"/>
    <w:rsid w:val="00A250EA"/>
    <w:rsid w:val="00A32875"/>
    <w:rsid w:val="00A339AE"/>
    <w:rsid w:val="00A406FB"/>
    <w:rsid w:val="00A50696"/>
    <w:rsid w:val="00A5101E"/>
    <w:rsid w:val="00A53B50"/>
    <w:rsid w:val="00A6225F"/>
    <w:rsid w:val="00A70608"/>
    <w:rsid w:val="00A802EA"/>
    <w:rsid w:val="00A80941"/>
    <w:rsid w:val="00A85EE3"/>
    <w:rsid w:val="00A938F1"/>
    <w:rsid w:val="00A9676C"/>
    <w:rsid w:val="00AB789B"/>
    <w:rsid w:val="00AD0812"/>
    <w:rsid w:val="00AD55B2"/>
    <w:rsid w:val="00AD7F25"/>
    <w:rsid w:val="00B00C68"/>
    <w:rsid w:val="00B11F51"/>
    <w:rsid w:val="00B23E68"/>
    <w:rsid w:val="00B267A1"/>
    <w:rsid w:val="00B75532"/>
    <w:rsid w:val="00B862AB"/>
    <w:rsid w:val="00B92702"/>
    <w:rsid w:val="00B945BE"/>
    <w:rsid w:val="00B94E01"/>
    <w:rsid w:val="00BA3826"/>
    <w:rsid w:val="00BA3D88"/>
    <w:rsid w:val="00BD0108"/>
    <w:rsid w:val="00BD0117"/>
    <w:rsid w:val="00BE456E"/>
    <w:rsid w:val="00BE613D"/>
    <w:rsid w:val="00BF4EAA"/>
    <w:rsid w:val="00C0314C"/>
    <w:rsid w:val="00C103B2"/>
    <w:rsid w:val="00C12426"/>
    <w:rsid w:val="00C124C0"/>
    <w:rsid w:val="00C24A94"/>
    <w:rsid w:val="00C45723"/>
    <w:rsid w:val="00C53E01"/>
    <w:rsid w:val="00C64856"/>
    <w:rsid w:val="00C70BAB"/>
    <w:rsid w:val="00C72AA0"/>
    <w:rsid w:val="00C75C1C"/>
    <w:rsid w:val="00C75D62"/>
    <w:rsid w:val="00C819F8"/>
    <w:rsid w:val="00C81BEE"/>
    <w:rsid w:val="00C831B7"/>
    <w:rsid w:val="00C86B7B"/>
    <w:rsid w:val="00C92F67"/>
    <w:rsid w:val="00CA4EF5"/>
    <w:rsid w:val="00CB35F2"/>
    <w:rsid w:val="00CB3EE4"/>
    <w:rsid w:val="00CB484D"/>
    <w:rsid w:val="00CC2277"/>
    <w:rsid w:val="00CC5C93"/>
    <w:rsid w:val="00CC73F3"/>
    <w:rsid w:val="00CD37F8"/>
    <w:rsid w:val="00CF358D"/>
    <w:rsid w:val="00CF79D1"/>
    <w:rsid w:val="00D1431E"/>
    <w:rsid w:val="00D16A32"/>
    <w:rsid w:val="00D22413"/>
    <w:rsid w:val="00D47F69"/>
    <w:rsid w:val="00D52C63"/>
    <w:rsid w:val="00D574AE"/>
    <w:rsid w:val="00D93B4D"/>
    <w:rsid w:val="00DA3990"/>
    <w:rsid w:val="00DB4F25"/>
    <w:rsid w:val="00DB731D"/>
    <w:rsid w:val="00DD07B5"/>
    <w:rsid w:val="00DD2002"/>
    <w:rsid w:val="00DD65F6"/>
    <w:rsid w:val="00DE092D"/>
    <w:rsid w:val="00DE1018"/>
    <w:rsid w:val="00E1046E"/>
    <w:rsid w:val="00E10814"/>
    <w:rsid w:val="00E111A8"/>
    <w:rsid w:val="00E156A6"/>
    <w:rsid w:val="00E42D4A"/>
    <w:rsid w:val="00E431FD"/>
    <w:rsid w:val="00E50FE4"/>
    <w:rsid w:val="00E64579"/>
    <w:rsid w:val="00E66584"/>
    <w:rsid w:val="00E949F5"/>
    <w:rsid w:val="00E95F91"/>
    <w:rsid w:val="00E96240"/>
    <w:rsid w:val="00EA05C2"/>
    <w:rsid w:val="00EA79A2"/>
    <w:rsid w:val="00EC1BC7"/>
    <w:rsid w:val="00EC28C8"/>
    <w:rsid w:val="00ED6601"/>
    <w:rsid w:val="00EE18F6"/>
    <w:rsid w:val="00EE3182"/>
    <w:rsid w:val="00EE359D"/>
    <w:rsid w:val="00F0277F"/>
    <w:rsid w:val="00F03A24"/>
    <w:rsid w:val="00F2150D"/>
    <w:rsid w:val="00F24097"/>
    <w:rsid w:val="00F368DC"/>
    <w:rsid w:val="00F37407"/>
    <w:rsid w:val="00F41AF1"/>
    <w:rsid w:val="00F47062"/>
    <w:rsid w:val="00F65B54"/>
    <w:rsid w:val="00F7391B"/>
    <w:rsid w:val="00FB033E"/>
    <w:rsid w:val="00FB06FB"/>
    <w:rsid w:val="00FB273F"/>
    <w:rsid w:val="00FB4F72"/>
    <w:rsid w:val="00FB5939"/>
    <w:rsid w:val="00FB6DBC"/>
    <w:rsid w:val="00FD2804"/>
    <w:rsid w:val="00FE4DB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3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Default">
    <w:name w:val="Default"/>
    <w:rsid w:val="00523EB5"/>
    <w:pPr>
      <w:autoSpaceDE w:val="0"/>
      <w:autoSpaceDN w:val="0"/>
      <w:adjustRightInd w:val="0"/>
      <w:spacing w:after="0" w:line="240" w:lineRule="auto"/>
    </w:pPr>
    <w:rPr>
      <w:rFonts w:ascii="Garamond" w:hAnsi="Garamond" w:cs="Garamond"/>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Default">
    <w:name w:val="Default"/>
    <w:rsid w:val="00523EB5"/>
    <w:pPr>
      <w:autoSpaceDE w:val="0"/>
      <w:autoSpaceDN w:val="0"/>
      <w:adjustRightInd w:val="0"/>
      <w:spacing w:after="0" w:line="240" w:lineRule="auto"/>
    </w:pPr>
    <w:rPr>
      <w:rFonts w:ascii="Garamond" w:hAnsi="Garamond" w:cs="Garamond"/>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9960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6137519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27815863">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18208649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GETFALVINES\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83AED411971A35458126B02FF49B70E1" ma:contentTypeVersion="0" ma:contentTypeDescription="Új dokumentum létrehozása." ma:contentTypeScope="" ma:versionID="dacdd21f69001e94d5cf776b89c56400">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42237-5765-4FF2-BB71-CDEB47ED66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36FD7F6-7E97-4853-BE8E-BFF225637A42}">
  <ds:schemaRefs>
    <ds:schemaRef ds:uri="http://schemas.microsoft.com/sharepoint/v3/contenttype/forms"/>
  </ds:schemaRefs>
</ds:datastoreItem>
</file>

<file path=customXml/itemProps3.xml><?xml version="1.0" encoding="utf-8"?>
<ds:datastoreItem xmlns:ds="http://schemas.openxmlformats.org/officeDocument/2006/customXml" ds:itemID="{F6EF3F01-C907-43C0-934F-DFE235C324C1}">
  <ds:schemaRefs>
    <ds:schemaRef ds:uri="http://schemas.openxmlformats.org/package/2006/metadata/core-properties"/>
    <ds:schemaRef ds:uri="http://www.w3.org/XML/1998/namespace"/>
    <ds:schemaRef ds:uri="http://purl.org/dc/elements/1.1/"/>
    <ds:schemaRef ds:uri="http://schemas.microsoft.com/office/2006/metadata/properties"/>
    <ds:schemaRef ds:uri="http://purl.org/dc/terms/"/>
    <ds:schemaRef ds:uri="http://purl.org/dc/dcmitype/"/>
    <ds:schemaRef ds:uri="http://schemas.microsoft.com/office/2006/documentManagement/types"/>
    <ds:schemaRef ds:uri="http://schemas.microsoft.com/office/infopath/2007/PartnerControls"/>
  </ds:schemaRefs>
</ds:datastoreItem>
</file>

<file path=customXml/itemProps4.xml><?xml version="1.0" encoding="utf-8"?>
<ds:datastoreItem xmlns:ds="http://schemas.openxmlformats.org/officeDocument/2006/customXml" ds:itemID="{FEF125D1-C576-4DD8-A301-B11A17444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15</TotalTime>
  <Pages>75</Pages>
  <Words>15135</Words>
  <Characters>104438</Characters>
  <Application>Microsoft Office Word</Application>
  <DocSecurity>0</DocSecurity>
  <Lines>870</Lines>
  <Paragraphs>238</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119335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Csilla</dc:creator>
  <dc:description>GINOP-6.2.4-VEKOP-16-2017-0001 – A 21. századi szakképzés és felnőttképzés minőségének valamint tartalmának fejlesztése</dc:description>
  <cp:lastModifiedBy>Damjanovics-Baán Fruzsina</cp:lastModifiedBy>
  <cp:revision>7</cp:revision>
  <dcterms:created xsi:type="dcterms:W3CDTF">2018-06-14T07:57:00Z</dcterms:created>
  <dcterms:modified xsi:type="dcterms:W3CDTF">2018-06-20T10:29:00Z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0x01010083AED411971A35458126B02FF49B70E1</vt:lpwstr>
  </property>
</Properties>
</file>