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5B10DF" w14:textId="6E5A6BE4" w:rsidR="00D55892" w:rsidRPr="00E836B5" w:rsidRDefault="00EF40B7" w:rsidP="00E836B5">
      <w:pPr>
        <w:spacing w:after="0"/>
        <w:jc w:val="center"/>
        <w:rPr>
          <w:rFonts w:cs="Times New Roman"/>
          <w:b/>
          <w:caps/>
          <w:szCs w:val="24"/>
        </w:rPr>
      </w:pPr>
      <w:bookmarkStart w:id="0" w:name="_GoBack"/>
      <w:bookmarkEnd w:id="0"/>
      <w:r>
        <w:rPr>
          <w:rFonts w:cs="Times New Roman"/>
          <w:b/>
          <w:caps/>
          <w:szCs w:val="24"/>
        </w:rPr>
        <w:t>3.107</w:t>
      </w:r>
      <w:r w:rsidR="00E836B5" w:rsidRPr="00E836B5">
        <w:rPr>
          <w:rFonts w:cs="Times New Roman"/>
          <w:b/>
          <w:caps/>
          <w:szCs w:val="24"/>
        </w:rPr>
        <w:t>.</w:t>
      </w:r>
    </w:p>
    <w:p w14:paraId="18A3154E" w14:textId="77777777" w:rsidR="001A7777" w:rsidRPr="00E836B5" w:rsidRDefault="001A7777" w:rsidP="00E836B5">
      <w:pPr>
        <w:jc w:val="center"/>
        <w:rPr>
          <w:rFonts w:cs="Times New Roman"/>
          <w:b/>
          <w:caps/>
          <w:spacing w:val="60"/>
          <w:szCs w:val="24"/>
        </w:rPr>
      </w:pPr>
      <w:r w:rsidRPr="00E836B5">
        <w:rPr>
          <w:rFonts w:cs="Times New Roman"/>
          <w:b/>
          <w:caps/>
          <w:spacing w:val="60"/>
          <w:szCs w:val="24"/>
        </w:rPr>
        <w:t>Szakképzési kerettanterv</w:t>
      </w:r>
    </w:p>
    <w:p w14:paraId="43750017" w14:textId="77777777" w:rsidR="001A7777" w:rsidRPr="00E836B5" w:rsidRDefault="001A7777" w:rsidP="00E836B5">
      <w:pPr>
        <w:jc w:val="center"/>
        <w:rPr>
          <w:rFonts w:cs="Times New Roman"/>
          <w:b/>
          <w:szCs w:val="24"/>
        </w:rPr>
      </w:pPr>
      <w:proofErr w:type="gramStart"/>
      <w:r w:rsidRPr="00E836B5">
        <w:rPr>
          <w:rFonts w:cs="Times New Roman"/>
          <w:b/>
          <w:szCs w:val="24"/>
        </w:rPr>
        <w:t>a</w:t>
      </w:r>
      <w:proofErr w:type="gramEnd"/>
      <w:r w:rsidRPr="00E836B5">
        <w:rPr>
          <w:rFonts w:cs="Times New Roman"/>
          <w:b/>
          <w:szCs w:val="24"/>
        </w:rPr>
        <w:t>(z)</w:t>
      </w:r>
    </w:p>
    <w:p w14:paraId="7A915961" w14:textId="0AF67D79" w:rsidR="001A7777" w:rsidRPr="00E836B5" w:rsidRDefault="00635F43" w:rsidP="00E836B5">
      <w:pPr>
        <w:jc w:val="center"/>
        <w:rPr>
          <w:rFonts w:cs="Times New Roman"/>
          <w:b/>
          <w:szCs w:val="24"/>
        </w:rPr>
      </w:pPr>
      <w:r w:rsidRPr="00E836B5">
        <w:rPr>
          <w:rFonts w:cs="Times New Roman"/>
          <w:b/>
          <w:szCs w:val="24"/>
        </w:rPr>
        <w:t xml:space="preserve">55 </w:t>
      </w:r>
      <w:r w:rsidR="00BA7A1C" w:rsidRPr="00E836B5">
        <w:rPr>
          <w:rFonts w:cs="Times New Roman"/>
          <w:b/>
          <w:szCs w:val="24"/>
        </w:rPr>
        <w:t>212 01</w:t>
      </w:r>
    </w:p>
    <w:p w14:paraId="351ED513" w14:textId="77777777" w:rsidR="001A7777" w:rsidRPr="00E836B5" w:rsidRDefault="001A7777" w:rsidP="00E836B5">
      <w:pPr>
        <w:jc w:val="center"/>
        <w:rPr>
          <w:rFonts w:cs="Times New Roman"/>
          <w:b/>
          <w:caps/>
          <w:szCs w:val="24"/>
        </w:rPr>
      </w:pPr>
      <w:r w:rsidRPr="00E836B5">
        <w:rPr>
          <w:rFonts w:cs="Times New Roman"/>
          <w:b/>
          <w:caps/>
          <w:szCs w:val="24"/>
        </w:rPr>
        <w:t>s</w:t>
      </w:r>
      <w:r w:rsidR="00BA7A1C" w:rsidRPr="00E836B5">
        <w:rPr>
          <w:rFonts w:cs="Times New Roman"/>
          <w:b/>
          <w:caps/>
          <w:szCs w:val="24"/>
        </w:rPr>
        <w:t>ZÍNÉSZ</w:t>
      </w:r>
    </w:p>
    <w:p w14:paraId="7AE11709" w14:textId="77777777" w:rsidR="000B5E9D" w:rsidRPr="00E836B5" w:rsidRDefault="001A7777" w:rsidP="00E836B5">
      <w:pPr>
        <w:jc w:val="center"/>
        <w:rPr>
          <w:rFonts w:cs="Times New Roman"/>
          <w:b/>
          <w:caps/>
          <w:szCs w:val="24"/>
        </w:rPr>
      </w:pPr>
      <w:r w:rsidRPr="00E836B5">
        <w:rPr>
          <w:rFonts w:cs="Times New Roman"/>
          <w:b/>
          <w:caps/>
          <w:szCs w:val="24"/>
        </w:rPr>
        <w:t>szakképesítés</w:t>
      </w:r>
      <w:r w:rsidR="009C4A30" w:rsidRPr="00E836B5">
        <w:rPr>
          <w:rFonts w:cs="Times New Roman"/>
          <w:b/>
          <w:caps/>
          <w:szCs w:val="24"/>
        </w:rPr>
        <w:t>-ráépülés</w:t>
      </w:r>
      <w:r w:rsidRPr="00E836B5">
        <w:rPr>
          <w:rFonts w:cs="Times New Roman"/>
          <w:b/>
          <w:caps/>
          <w:szCs w:val="24"/>
        </w:rPr>
        <w:t>hez</w:t>
      </w:r>
    </w:p>
    <w:p w14:paraId="283DAC02" w14:textId="77777777" w:rsidR="000B5E9D" w:rsidRPr="000C7B81" w:rsidRDefault="000B5E9D" w:rsidP="000B5E9D">
      <w:pPr>
        <w:spacing w:after="0"/>
        <w:rPr>
          <w:rFonts w:cs="Times New Roman"/>
        </w:rPr>
      </w:pPr>
    </w:p>
    <w:p w14:paraId="60FC8664" w14:textId="77777777" w:rsidR="00F24097" w:rsidRPr="000C7B81" w:rsidRDefault="00F24097" w:rsidP="00F24097">
      <w:p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I. A szakképzés jogi háttere</w:t>
      </w:r>
    </w:p>
    <w:p w14:paraId="661118D9" w14:textId="77777777" w:rsidR="00E836B5" w:rsidRDefault="00E836B5" w:rsidP="00F24097">
      <w:pPr>
        <w:spacing w:after="0"/>
        <w:rPr>
          <w:rFonts w:cs="Times New Roman"/>
        </w:rPr>
      </w:pPr>
    </w:p>
    <w:p w14:paraId="52BC96F9" w14:textId="77777777" w:rsidR="00F24097" w:rsidRPr="000C7B81" w:rsidRDefault="00F24097" w:rsidP="00F24097">
      <w:pPr>
        <w:spacing w:after="0"/>
        <w:rPr>
          <w:rFonts w:cs="Times New Roman"/>
        </w:rPr>
      </w:pPr>
      <w:r w:rsidRPr="000C7B81">
        <w:rPr>
          <w:rFonts w:cs="Times New Roman"/>
        </w:rPr>
        <w:t>A szakképzési kerettanterv</w:t>
      </w:r>
    </w:p>
    <w:p w14:paraId="27F8B6D5" w14:textId="77777777" w:rsidR="00F24097" w:rsidRPr="000C7B81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C7B81">
        <w:rPr>
          <w:rFonts w:cs="Times New Roman"/>
        </w:rPr>
        <w:t>a nemzeti köznevelésről szóló 2011. évi CXC. törvény,</w:t>
      </w:r>
    </w:p>
    <w:p w14:paraId="0B8AE432" w14:textId="77777777" w:rsidR="00F24097" w:rsidRPr="000C7B81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C7B81">
        <w:rPr>
          <w:rFonts w:cs="Times New Roman"/>
        </w:rPr>
        <w:t>a szakképzésről szóló 2011. évi CLXXXVII. törvény,</w:t>
      </w:r>
    </w:p>
    <w:p w14:paraId="6A610B55" w14:textId="77777777" w:rsidR="00F24097" w:rsidRPr="000C7B81" w:rsidRDefault="00F24097" w:rsidP="00F24097">
      <w:pPr>
        <w:spacing w:after="0"/>
        <w:rPr>
          <w:rFonts w:cs="Times New Roman"/>
        </w:rPr>
      </w:pPr>
    </w:p>
    <w:p w14:paraId="27FCAC6C" w14:textId="77777777" w:rsidR="00F24097" w:rsidRPr="000C7B81" w:rsidRDefault="00F24097" w:rsidP="00F24097">
      <w:pPr>
        <w:spacing w:after="0"/>
        <w:rPr>
          <w:rFonts w:cs="Times New Roman"/>
        </w:rPr>
      </w:pPr>
      <w:r w:rsidRPr="000C7B81">
        <w:rPr>
          <w:rFonts w:cs="Times New Roman"/>
        </w:rPr>
        <w:t>valamint</w:t>
      </w:r>
    </w:p>
    <w:p w14:paraId="236F7E55" w14:textId="4E7FF7E9" w:rsidR="00F24097" w:rsidRPr="000C7B81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C7B81">
        <w:rPr>
          <w:rFonts w:cs="Times New Roman"/>
        </w:rPr>
        <w:t>az Országos Képzési Jegyzékről és az Országos Képzési Jegyzék módosításának eljárásrendjéről szóló 150/2012. (VII. 6.) Korm</w:t>
      </w:r>
      <w:r w:rsidR="00E836B5">
        <w:rPr>
          <w:rFonts w:cs="Times New Roman"/>
        </w:rPr>
        <w:t xml:space="preserve">. </w:t>
      </w:r>
      <w:r w:rsidRPr="000C7B81">
        <w:rPr>
          <w:rFonts w:cs="Times New Roman"/>
        </w:rPr>
        <w:t>rendelet,</w:t>
      </w:r>
    </w:p>
    <w:p w14:paraId="074E4738" w14:textId="33747F8D" w:rsidR="00F24097" w:rsidRPr="000C7B81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C7B81">
        <w:rPr>
          <w:rFonts w:cs="Times New Roman"/>
        </w:rPr>
        <w:t>az állam által elismert szakképesítések szakmai követelménymoduljairól szóló 217/2012. (VIII. 9.) Korm</w:t>
      </w:r>
      <w:r w:rsidR="00E836B5">
        <w:rPr>
          <w:rFonts w:cs="Times New Roman"/>
        </w:rPr>
        <w:t xml:space="preserve">. </w:t>
      </w:r>
      <w:r w:rsidRPr="000C7B81">
        <w:rPr>
          <w:rFonts w:cs="Times New Roman"/>
        </w:rPr>
        <w:t>rendelet,</w:t>
      </w:r>
      <w:r w:rsidR="00E836B5">
        <w:rPr>
          <w:rFonts w:cs="Times New Roman"/>
        </w:rPr>
        <w:t xml:space="preserve"> és</w:t>
      </w:r>
    </w:p>
    <w:p w14:paraId="7CD69CB5" w14:textId="77777777" w:rsidR="00E836B5" w:rsidRDefault="00F24097" w:rsidP="00A6345A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proofErr w:type="gramStart"/>
      <w:r w:rsidRPr="00B251B8">
        <w:rPr>
          <w:rFonts w:cs="Times New Roman"/>
        </w:rPr>
        <w:t>a(</w:t>
      </w:r>
      <w:proofErr w:type="gramEnd"/>
      <w:r w:rsidRPr="00B251B8">
        <w:rPr>
          <w:rFonts w:cs="Times New Roman"/>
        </w:rPr>
        <w:t xml:space="preserve">z) </w:t>
      </w:r>
      <w:r w:rsidR="00B251B8" w:rsidRPr="00B251B8">
        <w:rPr>
          <w:rFonts w:cs="Times New Roman"/>
        </w:rPr>
        <w:t>55 212 01</w:t>
      </w:r>
      <w:r w:rsidRPr="00B251B8">
        <w:rPr>
          <w:rFonts w:cs="Times New Roman"/>
        </w:rPr>
        <w:t xml:space="preserve"> számú, </w:t>
      </w:r>
      <w:r w:rsidR="00B251B8" w:rsidRPr="00B251B8">
        <w:rPr>
          <w:rFonts w:cs="Times New Roman"/>
        </w:rPr>
        <w:t>Színész</w:t>
      </w:r>
      <w:r w:rsidRPr="00B251B8">
        <w:rPr>
          <w:rFonts w:cs="Times New Roman"/>
        </w:rPr>
        <w:t xml:space="preserve"> megnevezésű szakképesítés</w:t>
      </w:r>
      <w:r w:rsidR="003C3921">
        <w:rPr>
          <w:rFonts w:cs="Times New Roman"/>
        </w:rPr>
        <w:t>-ráépülés</w:t>
      </w:r>
      <w:r w:rsidRPr="00B251B8">
        <w:rPr>
          <w:rFonts w:cs="Times New Roman"/>
        </w:rPr>
        <w:t xml:space="preserve"> szakmai és vizsgaköv</w:t>
      </w:r>
      <w:r w:rsidR="00E836B5">
        <w:rPr>
          <w:rFonts w:cs="Times New Roman"/>
        </w:rPr>
        <w:t>etelményeit tartalmazó rendelet</w:t>
      </w:r>
    </w:p>
    <w:p w14:paraId="11267ABA" w14:textId="5046D1E0" w:rsidR="00F24097" w:rsidRPr="00E836B5" w:rsidRDefault="00F24097" w:rsidP="00E836B5">
      <w:pPr>
        <w:spacing w:after="0"/>
        <w:rPr>
          <w:rFonts w:cs="Times New Roman"/>
        </w:rPr>
      </w:pPr>
      <w:proofErr w:type="gramStart"/>
      <w:r w:rsidRPr="00E836B5">
        <w:rPr>
          <w:rFonts w:cs="Times New Roman"/>
        </w:rPr>
        <w:t>alapján</w:t>
      </w:r>
      <w:proofErr w:type="gramEnd"/>
      <w:r w:rsidRPr="00E836B5">
        <w:rPr>
          <w:rFonts w:cs="Times New Roman"/>
        </w:rPr>
        <w:t xml:space="preserve"> készült.</w:t>
      </w:r>
    </w:p>
    <w:p w14:paraId="0C3EE101" w14:textId="77777777" w:rsidR="001A7777" w:rsidRPr="000C7B81" w:rsidRDefault="001A7777" w:rsidP="000B5E9D">
      <w:pPr>
        <w:spacing w:after="0"/>
        <w:rPr>
          <w:rFonts w:cs="Times New Roman"/>
        </w:rPr>
      </w:pPr>
    </w:p>
    <w:p w14:paraId="634A9603" w14:textId="77777777" w:rsidR="00E96240" w:rsidRPr="000C7B81" w:rsidRDefault="00E96240" w:rsidP="000B5E9D">
      <w:pPr>
        <w:spacing w:after="0"/>
        <w:rPr>
          <w:rFonts w:cs="Times New Roman"/>
        </w:rPr>
      </w:pPr>
    </w:p>
    <w:p w14:paraId="3F69E933" w14:textId="77777777" w:rsidR="00C64856" w:rsidRPr="000C7B81" w:rsidRDefault="00C64856" w:rsidP="00C64856">
      <w:p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II. A szakképesítés</w:t>
      </w:r>
      <w:r w:rsidR="009C4A30" w:rsidRPr="000C7B81">
        <w:rPr>
          <w:rFonts w:cs="Times New Roman"/>
          <w:b/>
        </w:rPr>
        <w:t>-ráépülés</w:t>
      </w:r>
      <w:r w:rsidRPr="000C7B81">
        <w:rPr>
          <w:rFonts w:cs="Times New Roman"/>
          <w:b/>
        </w:rPr>
        <w:t xml:space="preserve"> alapadatai</w:t>
      </w:r>
    </w:p>
    <w:p w14:paraId="5D2429E2" w14:textId="77777777" w:rsidR="00C64856" w:rsidRPr="000C7B81" w:rsidRDefault="00C64856" w:rsidP="00C64856">
      <w:pPr>
        <w:spacing w:after="0"/>
        <w:rPr>
          <w:rFonts w:cs="Times New Roman"/>
        </w:rPr>
      </w:pPr>
    </w:p>
    <w:p w14:paraId="4F67B391" w14:textId="52B008CB" w:rsidR="00C64856" w:rsidRPr="000C7B81" w:rsidRDefault="00C64856" w:rsidP="00C64856">
      <w:pPr>
        <w:spacing w:after="0"/>
        <w:rPr>
          <w:rFonts w:cs="Times New Roman"/>
        </w:rPr>
      </w:pPr>
      <w:r w:rsidRPr="000C7B81">
        <w:rPr>
          <w:rFonts w:cs="Times New Roman"/>
        </w:rPr>
        <w:t>A szakképesítés</w:t>
      </w:r>
      <w:r w:rsidR="009C4A30" w:rsidRPr="000C7B81">
        <w:rPr>
          <w:rFonts w:cs="Times New Roman"/>
        </w:rPr>
        <w:t>-ráépülés</w:t>
      </w:r>
      <w:r w:rsidRPr="000C7B81">
        <w:rPr>
          <w:rFonts w:cs="Times New Roman"/>
        </w:rPr>
        <w:t xml:space="preserve"> azonosító száma: </w:t>
      </w:r>
      <w:r w:rsidR="00BA7A1C" w:rsidRPr="000C7B81">
        <w:rPr>
          <w:rFonts w:cs="Times New Roman"/>
        </w:rPr>
        <w:t>55 212 01</w:t>
      </w:r>
    </w:p>
    <w:p w14:paraId="5860B42A" w14:textId="77777777" w:rsidR="00C64856" w:rsidRPr="000C7B81" w:rsidRDefault="00C64856" w:rsidP="00C64856">
      <w:pPr>
        <w:spacing w:after="0"/>
        <w:rPr>
          <w:rFonts w:cs="Times New Roman"/>
        </w:rPr>
      </w:pPr>
      <w:r w:rsidRPr="000C7B81">
        <w:rPr>
          <w:rFonts w:cs="Times New Roman"/>
        </w:rPr>
        <w:t>Szakképesítés</w:t>
      </w:r>
      <w:r w:rsidR="009C4A30" w:rsidRPr="000C7B81">
        <w:rPr>
          <w:rFonts w:cs="Times New Roman"/>
        </w:rPr>
        <w:t>-ráépülés</w:t>
      </w:r>
      <w:r w:rsidRPr="000C7B81">
        <w:rPr>
          <w:rFonts w:cs="Times New Roman"/>
        </w:rPr>
        <w:t xml:space="preserve"> megnevezése: </w:t>
      </w:r>
      <w:r w:rsidR="00BA7A1C" w:rsidRPr="000C7B81">
        <w:rPr>
          <w:rFonts w:cs="Times New Roman"/>
        </w:rPr>
        <w:t>Színész</w:t>
      </w:r>
    </w:p>
    <w:p w14:paraId="10EC9E14" w14:textId="77777777" w:rsidR="00642C3C" w:rsidRPr="000C7B81" w:rsidRDefault="00C64856" w:rsidP="00642C3C">
      <w:pPr>
        <w:spacing w:after="0"/>
        <w:rPr>
          <w:rFonts w:cs="Times New Roman"/>
        </w:rPr>
      </w:pPr>
      <w:r w:rsidRPr="000C7B81">
        <w:rPr>
          <w:rFonts w:cs="Times New Roman"/>
        </w:rPr>
        <w:t xml:space="preserve">A szakmacsoport száma és megnevezése: </w:t>
      </w:r>
      <w:r w:rsidR="00642C3C" w:rsidRPr="000C7B81">
        <w:rPr>
          <w:rFonts w:cs="Times New Roman"/>
        </w:rPr>
        <w:t>4.</w:t>
      </w:r>
      <w:r w:rsidRPr="000C7B81">
        <w:rPr>
          <w:rFonts w:cs="Times New Roman"/>
        </w:rPr>
        <w:t xml:space="preserve">. </w:t>
      </w:r>
      <w:r w:rsidR="00642C3C" w:rsidRPr="000C7B81">
        <w:rPr>
          <w:rFonts w:cs="Times New Roman"/>
        </w:rPr>
        <w:t xml:space="preserve">Művészet, közművelődés,  </w:t>
      </w:r>
    </w:p>
    <w:p w14:paraId="6079318A" w14:textId="77777777" w:rsidR="00C64856" w:rsidRPr="000C7B81" w:rsidRDefault="00642C3C" w:rsidP="00C64856">
      <w:pPr>
        <w:spacing w:after="0"/>
        <w:rPr>
          <w:rFonts w:cs="Times New Roman"/>
        </w:rPr>
      </w:pPr>
      <w:proofErr w:type="gramStart"/>
      <w:r w:rsidRPr="000C7B81">
        <w:rPr>
          <w:rFonts w:cs="Times New Roman"/>
        </w:rPr>
        <w:t>kommunikáció</w:t>
      </w:r>
      <w:proofErr w:type="gramEnd"/>
    </w:p>
    <w:p w14:paraId="246E77E4" w14:textId="464E456A" w:rsidR="00C64856" w:rsidRPr="000C7B81" w:rsidRDefault="00C64856" w:rsidP="00C64856">
      <w:pPr>
        <w:spacing w:after="0"/>
        <w:rPr>
          <w:rFonts w:cs="Times New Roman"/>
        </w:rPr>
      </w:pPr>
      <w:r w:rsidRPr="000C7B81">
        <w:rPr>
          <w:rFonts w:cs="Times New Roman"/>
        </w:rPr>
        <w:t xml:space="preserve">Ágazati besorolás száma és megnevezése: </w:t>
      </w:r>
      <w:r w:rsidR="00D3426B" w:rsidRPr="000C7B81">
        <w:rPr>
          <w:rFonts w:cs="Times New Roman"/>
        </w:rPr>
        <w:t>XLII</w:t>
      </w:r>
      <w:r w:rsidRPr="000C7B81">
        <w:rPr>
          <w:rFonts w:cs="Times New Roman"/>
        </w:rPr>
        <w:t xml:space="preserve">. </w:t>
      </w:r>
      <w:r w:rsidR="00C96D7D">
        <w:rPr>
          <w:rFonts w:cs="Times New Roman"/>
        </w:rPr>
        <w:t>Előadóművészet</w:t>
      </w:r>
    </w:p>
    <w:p w14:paraId="3CFA29DD" w14:textId="77777777" w:rsidR="00C64856" w:rsidRPr="000C7B81" w:rsidRDefault="00C64856" w:rsidP="00C64856">
      <w:pPr>
        <w:spacing w:after="0"/>
        <w:rPr>
          <w:rFonts w:cs="Times New Roman"/>
        </w:rPr>
      </w:pPr>
      <w:r w:rsidRPr="000C7B81">
        <w:rPr>
          <w:rFonts w:cs="Times New Roman"/>
        </w:rPr>
        <w:t xml:space="preserve">Iskolai rendszerű szakképzésben a szakképzési évfolyamok száma: </w:t>
      </w:r>
      <w:r w:rsidR="00BA7A1C" w:rsidRPr="000C7B81">
        <w:rPr>
          <w:rFonts w:cs="Times New Roman"/>
        </w:rPr>
        <w:t>1</w:t>
      </w:r>
      <w:r w:rsidRPr="000C7B81">
        <w:rPr>
          <w:rFonts w:cs="Times New Roman"/>
        </w:rPr>
        <w:t xml:space="preserve"> év</w:t>
      </w:r>
    </w:p>
    <w:p w14:paraId="6424DA6D" w14:textId="77777777" w:rsidR="00C64856" w:rsidRPr="000C7B81" w:rsidRDefault="00C64856" w:rsidP="00C64856">
      <w:pPr>
        <w:spacing w:after="0"/>
        <w:rPr>
          <w:rFonts w:cs="Times New Roman"/>
        </w:rPr>
      </w:pPr>
      <w:r w:rsidRPr="000C7B81">
        <w:rPr>
          <w:rFonts w:cs="Times New Roman"/>
        </w:rPr>
        <w:t xml:space="preserve">Elméleti képzési idő aránya: </w:t>
      </w:r>
      <w:r w:rsidR="00BA7A1C" w:rsidRPr="000C7B81">
        <w:rPr>
          <w:rFonts w:cs="Times New Roman"/>
        </w:rPr>
        <w:t>20</w:t>
      </w:r>
      <w:r w:rsidRPr="000C7B81">
        <w:rPr>
          <w:rFonts w:cs="Times New Roman"/>
        </w:rPr>
        <w:t>%</w:t>
      </w:r>
    </w:p>
    <w:p w14:paraId="74DC6AF3" w14:textId="77777777" w:rsidR="00C64856" w:rsidRPr="000C7B81" w:rsidRDefault="00C64856" w:rsidP="00C64856">
      <w:pPr>
        <w:spacing w:after="0"/>
        <w:rPr>
          <w:rFonts w:cs="Times New Roman"/>
        </w:rPr>
      </w:pPr>
      <w:r w:rsidRPr="000C7B81">
        <w:rPr>
          <w:rFonts w:cs="Times New Roman"/>
        </w:rPr>
        <w:t xml:space="preserve">Gyakorlati képzési idő aránya: </w:t>
      </w:r>
      <w:r w:rsidR="00BA7A1C" w:rsidRPr="000C7B81">
        <w:rPr>
          <w:rFonts w:cs="Times New Roman"/>
        </w:rPr>
        <w:t xml:space="preserve">80 (50%-ban színpadi szakmai gyakorlat) </w:t>
      </w:r>
      <w:r w:rsidRPr="000C7B81">
        <w:rPr>
          <w:rFonts w:cs="Times New Roman"/>
        </w:rPr>
        <w:t>%</w:t>
      </w:r>
    </w:p>
    <w:p w14:paraId="46FFE6EF" w14:textId="77777777" w:rsidR="001A7777" w:rsidRPr="000C7B81" w:rsidRDefault="001A7777" w:rsidP="000B5E9D">
      <w:pPr>
        <w:spacing w:after="0"/>
        <w:rPr>
          <w:rFonts w:cs="Times New Roman"/>
        </w:rPr>
      </w:pPr>
    </w:p>
    <w:p w14:paraId="624B4600" w14:textId="77777777" w:rsidR="00E96240" w:rsidRPr="000C7B81" w:rsidRDefault="00E96240" w:rsidP="000B5E9D">
      <w:pPr>
        <w:spacing w:after="0"/>
        <w:rPr>
          <w:rFonts w:cs="Times New Roman"/>
        </w:rPr>
      </w:pPr>
    </w:p>
    <w:p w14:paraId="7CC94C68" w14:textId="77777777" w:rsidR="00E96240" w:rsidRPr="000C7B81" w:rsidRDefault="00E96240" w:rsidP="00E96240">
      <w:p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III. A szakképzésbe történő belépés feltételei</w:t>
      </w:r>
    </w:p>
    <w:p w14:paraId="51852CE3" w14:textId="77777777" w:rsidR="00E96240" w:rsidRPr="000C7B81" w:rsidRDefault="00E96240" w:rsidP="00E96240">
      <w:pPr>
        <w:spacing w:after="0"/>
        <w:rPr>
          <w:rFonts w:cs="Times New Roman"/>
        </w:rPr>
      </w:pPr>
    </w:p>
    <w:p w14:paraId="7D17EB16" w14:textId="77777777" w:rsidR="00E96240" w:rsidRPr="000C7B81" w:rsidRDefault="00E96240" w:rsidP="00E96240">
      <w:pPr>
        <w:spacing w:after="0"/>
        <w:rPr>
          <w:rFonts w:cs="Times New Roman"/>
        </w:rPr>
      </w:pPr>
      <w:r w:rsidRPr="000C7B81">
        <w:rPr>
          <w:rFonts w:cs="Times New Roman"/>
        </w:rPr>
        <w:t xml:space="preserve">Iskolai előképzettség: </w:t>
      </w:r>
      <w:r w:rsidR="00BA7A1C" w:rsidRPr="000C7B81">
        <w:rPr>
          <w:rFonts w:cs="Times New Roman"/>
        </w:rPr>
        <w:t>érettségi végzettség</w:t>
      </w:r>
    </w:p>
    <w:p w14:paraId="19A2970B" w14:textId="77777777" w:rsidR="00DC677F" w:rsidRPr="000C7B81" w:rsidRDefault="00DC677F" w:rsidP="00E96240">
      <w:pPr>
        <w:spacing w:after="0"/>
        <w:rPr>
          <w:rFonts w:cs="Times New Roman"/>
        </w:rPr>
      </w:pPr>
      <w:r w:rsidRPr="000C7B81">
        <w:rPr>
          <w:rFonts w:cs="Times New Roman"/>
        </w:rPr>
        <w:tab/>
        <w:t xml:space="preserve">vagy iskolai </w:t>
      </w:r>
      <w:r w:rsidR="009C4A30" w:rsidRPr="000C7B81">
        <w:rPr>
          <w:rFonts w:cs="Times New Roman"/>
        </w:rPr>
        <w:t>előkép</w:t>
      </w:r>
      <w:r w:rsidRPr="000C7B81">
        <w:rPr>
          <w:rFonts w:cs="Times New Roman"/>
        </w:rPr>
        <w:t xml:space="preserve">zettség hiányában: </w:t>
      </w:r>
      <w:r w:rsidR="00BA7A1C" w:rsidRPr="000C7B81">
        <w:rPr>
          <w:rFonts w:cs="Times New Roman"/>
        </w:rPr>
        <w:t>-</w:t>
      </w:r>
    </w:p>
    <w:p w14:paraId="0D8931C7" w14:textId="77777777" w:rsidR="005C72F5" w:rsidRPr="000C7B81" w:rsidRDefault="00E96240" w:rsidP="005C72F5">
      <w:pPr>
        <w:spacing w:after="0"/>
        <w:rPr>
          <w:rFonts w:cs="Times New Roman"/>
        </w:rPr>
      </w:pPr>
      <w:r w:rsidRPr="000C7B81">
        <w:rPr>
          <w:rFonts w:cs="Times New Roman"/>
        </w:rPr>
        <w:t xml:space="preserve">Bemeneti kompetenciák: </w:t>
      </w:r>
      <w:r w:rsidR="00642C3C" w:rsidRPr="000C7B81">
        <w:rPr>
          <w:rFonts w:cs="Times New Roman"/>
        </w:rPr>
        <w:t>A képzés a Gyakorlatos színész (a szakmairány megjelölésével) szakképesítés végzettséggel kezdhető meg</w:t>
      </w:r>
      <w:r w:rsidR="005C72F5" w:rsidRPr="000C7B81">
        <w:rPr>
          <w:rFonts w:cs="Times New Roman"/>
        </w:rPr>
        <w:t xml:space="preserve"> az alábbi kompetenciák birtokában:</w:t>
      </w:r>
    </w:p>
    <w:p w14:paraId="63475C48" w14:textId="77777777" w:rsidR="005C72F5" w:rsidRPr="000C7B81" w:rsidRDefault="005C72F5" w:rsidP="005C72F5">
      <w:pPr>
        <w:spacing w:after="0"/>
        <w:rPr>
          <w:rFonts w:cs="Times New Roman"/>
        </w:rPr>
      </w:pPr>
      <w:r w:rsidRPr="000C7B81">
        <w:rPr>
          <w:rFonts w:cs="Times New Roman"/>
        </w:rPr>
        <w:t xml:space="preserve">A színpadi, bábszínpadi és filmes előadói tevékenységre alkalmas fizikai kondíció, koncentrációs képesség </w:t>
      </w:r>
    </w:p>
    <w:p w14:paraId="43AC30D0" w14:textId="77777777" w:rsidR="005C72F5" w:rsidRPr="000C7B81" w:rsidRDefault="005C72F5" w:rsidP="005C72F5">
      <w:pPr>
        <w:spacing w:after="0"/>
        <w:rPr>
          <w:rFonts w:cs="Times New Roman"/>
        </w:rPr>
      </w:pPr>
      <w:r w:rsidRPr="000C7B81">
        <w:rPr>
          <w:rFonts w:cs="Times New Roman"/>
        </w:rPr>
        <w:t>Összetett színpadi és filmes színészi feladatok sikeres megoldására alkalmas alakító készség</w:t>
      </w:r>
    </w:p>
    <w:p w14:paraId="3FD982AA" w14:textId="77777777" w:rsidR="005C72F5" w:rsidRPr="000C7B81" w:rsidRDefault="005C72F5" w:rsidP="005C72F5">
      <w:pPr>
        <w:spacing w:after="0"/>
        <w:rPr>
          <w:rFonts w:cs="Times New Roman"/>
        </w:rPr>
      </w:pPr>
      <w:r w:rsidRPr="000C7B81">
        <w:rPr>
          <w:rFonts w:cs="Times New Roman"/>
        </w:rPr>
        <w:t>Árnyalt színészi ábrázolásra alkalmas mozgáskoordináció, tánctudás, gesztusnyelv</w:t>
      </w:r>
    </w:p>
    <w:p w14:paraId="16768B34" w14:textId="77777777" w:rsidR="005C72F5" w:rsidRPr="000C7B81" w:rsidRDefault="005C72F5" w:rsidP="005C72F5">
      <w:pPr>
        <w:spacing w:after="0"/>
        <w:rPr>
          <w:rFonts w:cs="Times New Roman"/>
        </w:rPr>
      </w:pPr>
      <w:r w:rsidRPr="000C7B81">
        <w:rPr>
          <w:rFonts w:cs="Times New Roman"/>
        </w:rPr>
        <w:t>Színpadi előadásra alkalmas beszédtechnika, énekes képesség</w:t>
      </w:r>
    </w:p>
    <w:p w14:paraId="5CC6FC64" w14:textId="77777777" w:rsidR="00E96240" w:rsidRPr="000C7B81" w:rsidRDefault="005C72F5" w:rsidP="00E96240">
      <w:pPr>
        <w:spacing w:after="0"/>
        <w:rPr>
          <w:rFonts w:cs="Times New Roman"/>
        </w:rPr>
      </w:pPr>
      <w:r w:rsidRPr="000C7B81">
        <w:rPr>
          <w:rFonts w:cs="Times New Roman"/>
        </w:rPr>
        <w:t>Színpadi, bábszínpadi és filmszínészi tevékenységhez szükséges tájékozottság, vonatkozó technikai alapismeretek</w:t>
      </w:r>
      <w:r w:rsidR="00642C3C" w:rsidRPr="000C7B81">
        <w:rPr>
          <w:rFonts w:cs="Times New Roman"/>
        </w:rPr>
        <w:t xml:space="preserve"> </w:t>
      </w:r>
    </w:p>
    <w:p w14:paraId="58CD7280" w14:textId="77777777" w:rsidR="00E96240" w:rsidRPr="000C7B81" w:rsidRDefault="00E96240" w:rsidP="00E96240">
      <w:pPr>
        <w:spacing w:after="0"/>
        <w:rPr>
          <w:rFonts w:cs="Times New Roman"/>
        </w:rPr>
      </w:pPr>
      <w:r w:rsidRPr="000C7B81">
        <w:rPr>
          <w:rFonts w:cs="Times New Roman"/>
        </w:rPr>
        <w:lastRenderedPageBreak/>
        <w:t xml:space="preserve">Szakmai előképzettség: </w:t>
      </w:r>
      <w:r w:rsidR="00642C3C" w:rsidRPr="000C7B81">
        <w:rPr>
          <w:rFonts w:cs="Times New Roman"/>
        </w:rPr>
        <w:t>54 212 03 Gyakorlatos színész (a szakmairány megjelölésével)</w:t>
      </w:r>
    </w:p>
    <w:p w14:paraId="5CAE8119" w14:textId="77777777" w:rsidR="00E96240" w:rsidRPr="000C7B81" w:rsidRDefault="00E96240" w:rsidP="00E96240">
      <w:pPr>
        <w:spacing w:after="0"/>
        <w:rPr>
          <w:rFonts w:cs="Times New Roman"/>
        </w:rPr>
      </w:pPr>
      <w:r w:rsidRPr="000C7B81">
        <w:rPr>
          <w:rFonts w:cs="Times New Roman"/>
        </w:rPr>
        <w:t xml:space="preserve">Előírt gyakorlat: </w:t>
      </w:r>
      <w:r w:rsidR="00642C3C" w:rsidRPr="000C7B81">
        <w:rPr>
          <w:rFonts w:cs="Times New Roman"/>
        </w:rPr>
        <w:t>2 év, ill. a gyakorlatos színész szakképesítés gyakorlati képzési ideje 50 %-ának megfelelő igazolt színpadi szakmai gyakorlat</w:t>
      </w:r>
    </w:p>
    <w:p w14:paraId="2D9B8BCD" w14:textId="77777777" w:rsidR="00E96240" w:rsidRPr="000C7B81" w:rsidRDefault="00E96240" w:rsidP="00E96240">
      <w:pPr>
        <w:spacing w:after="0"/>
        <w:rPr>
          <w:rFonts w:cs="Times New Roman"/>
        </w:rPr>
      </w:pPr>
      <w:r w:rsidRPr="000C7B81">
        <w:rPr>
          <w:rFonts w:cs="Times New Roman"/>
        </w:rPr>
        <w:t xml:space="preserve">Egészségügyi alkalmassági követelmények: </w:t>
      </w:r>
      <w:r w:rsidR="00642C3C" w:rsidRPr="000C7B81">
        <w:rPr>
          <w:rFonts w:cs="Times New Roman"/>
        </w:rPr>
        <w:t>szükségesek</w:t>
      </w:r>
    </w:p>
    <w:p w14:paraId="434F0AA5" w14:textId="77777777" w:rsidR="00E96240" w:rsidRPr="000C7B81" w:rsidRDefault="00E96240" w:rsidP="00E96240">
      <w:pPr>
        <w:spacing w:after="0"/>
        <w:rPr>
          <w:rFonts w:cs="Times New Roman"/>
        </w:rPr>
      </w:pPr>
      <w:r w:rsidRPr="000C7B81">
        <w:rPr>
          <w:rFonts w:cs="Times New Roman"/>
        </w:rPr>
        <w:t xml:space="preserve">Pályaalkalmassági követelmények: </w:t>
      </w:r>
      <w:r w:rsidR="00642C3C" w:rsidRPr="000C7B81">
        <w:rPr>
          <w:rFonts w:cs="Times New Roman"/>
        </w:rPr>
        <w:t>szükségesek</w:t>
      </w:r>
    </w:p>
    <w:p w14:paraId="4A58273E" w14:textId="77777777" w:rsidR="00E96240" w:rsidRPr="000C7B81" w:rsidRDefault="00E96240" w:rsidP="00E96240">
      <w:pPr>
        <w:spacing w:after="0"/>
        <w:rPr>
          <w:rFonts w:cs="Times New Roman"/>
        </w:rPr>
      </w:pPr>
    </w:p>
    <w:p w14:paraId="4BA7301E" w14:textId="77777777" w:rsidR="00E96240" w:rsidRPr="000C7B81" w:rsidRDefault="00E96240" w:rsidP="00E96240">
      <w:p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IV. A szakképzés szervezésének feltételei</w:t>
      </w:r>
    </w:p>
    <w:p w14:paraId="67EDC12B" w14:textId="77777777" w:rsidR="00E96240" w:rsidRPr="000C7B81" w:rsidRDefault="00E96240" w:rsidP="00E96240">
      <w:pPr>
        <w:spacing w:after="0"/>
        <w:rPr>
          <w:rFonts w:cs="Times New Roman"/>
        </w:rPr>
      </w:pPr>
    </w:p>
    <w:p w14:paraId="27187965" w14:textId="77777777" w:rsidR="00E96240" w:rsidRPr="000C7B81" w:rsidRDefault="00E96240" w:rsidP="00E96240">
      <w:p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Személyi feltételek</w:t>
      </w:r>
    </w:p>
    <w:p w14:paraId="70F5EB4F" w14:textId="77777777" w:rsidR="00E96240" w:rsidRPr="000C7B81" w:rsidRDefault="00E96240" w:rsidP="00E96240">
      <w:pPr>
        <w:spacing w:after="0"/>
        <w:rPr>
          <w:rFonts w:cs="Times New Roman"/>
        </w:rPr>
      </w:pPr>
      <w:r w:rsidRPr="000C7B81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25512AD0" w14:textId="77777777" w:rsidR="00E96240" w:rsidRPr="000C7B81" w:rsidRDefault="00E96240" w:rsidP="00E96240">
      <w:pPr>
        <w:spacing w:after="0"/>
        <w:rPr>
          <w:rFonts w:cs="Times New Roman"/>
        </w:rPr>
      </w:pPr>
      <w:r w:rsidRPr="000C7B81">
        <w:rPr>
          <w:rFonts w:cs="Times New Roman"/>
        </w:rPr>
        <w:t>Ezen túl az alábbi tantárgyak oktatására az alábbi végzettséggel rendelkező szakember alkalmazható:</w:t>
      </w:r>
    </w:p>
    <w:p w14:paraId="0A0675AA" w14:textId="77777777" w:rsidR="009D4F98" w:rsidRPr="000C7B81" w:rsidRDefault="009D4F98" w:rsidP="00E96240">
      <w:pPr>
        <w:spacing w:after="0"/>
        <w:rPr>
          <w:rFonts w:cs="Times New Roman"/>
        </w:rPr>
      </w:pPr>
    </w:p>
    <w:tbl>
      <w:tblPr>
        <w:tblW w:w="7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9D4F98" w:rsidRPr="000C7B81" w14:paraId="22B4FCEB" w14:textId="77777777" w:rsidTr="009D4F98">
        <w:trPr>
          <w:trHeight w:val="300"/>
          <w:jc w:val="center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40438" w14:textId="77777777" w:rsidR="009D4F98" w:rsidRPr="000C7B81" w:rsidRDefault="009D4F98" w:rsidP="009D4F9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Tantárgy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2B7E0" w14:textId="77777777" w:rsidR="009D4F98" w:rsidRPr="000C7B81" w:rsidRDefault="009D4F98" w:rsidP="009D4F9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Szakképesítés/Szakképzettség</w:t>
            </w:r>
          </w:p>
        </w:tc>
      </w:tr>
      <w:tr w:rsidR="009D4F98" w:rsidRPr="000C7B81" w14:paraId="1238A01E" w14:textId="77777777" w:rsidTr="009D4F98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79678" w14:textId="77777777" w:rsidR="009D4F98" w:rsidRPr="000C7B81" w:rsidRDefault="009D4F98" w:rsidP="009D4F98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43DED" w14:textId="77777777" w:rsidR="009D4F98" w:rsidRPr="000C7B81" w:rsidRDefault="009D4F98" w:rsidP="009D4F98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  <w:tr w:rsidR="009D4F98" w:rsidRPr="000C7B81" w14:paraId="14F30C50" w14:textId="77777777" w:rsidTr="009D4F98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34B7C" w14:textId="77777777" w:rsidR="009D4F98" w:rsidRPr="000C7B81" w:rsidRDefault="009D4F98" w:rsidP="009D4F98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38A71" w14:textId="77777777" w:rsidR="009D4F98" w:rsidRPr="000C7B81" w:rsidRDefault="009D4F98" w:rsidP="009D4F98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</w:tbl>
    <w:p w14:paraId="432D4BB2" w14:textId="77777777" w:rsidR="009D4F98" w:rsidRPr="000C7B81" w:rsidRDefault="009D4F98" w:rsidP="00E96240">
      <w:pPr>
        <w:spacing w:after="0"/>
        <w:rPr>
          <w:rFonts w:cs="Times New Roman"/>
        </w:rPr>
      </w:pPr>
    </w:p>
    <w:p w14:paraId="110A124D" w14:textId="352B55B0" w:rsidR="00E57804" w:rsidRPr="000C7B81" w:rsidRDefault="00E57804" w:rsidP="00E57804">
      <w:pPr>
        <w:spacing w:after="0"/>
        <w:jc w:val="center"/>
        <w:rPr>
          <w:rFonts w:cs="Times New Roman"/>
        </w:rPr>
      </w:pPr>
    </w:p>
    <w:p w14:paraId="4A6CCCFE" w14:textId="77777777" w:rsidR="0041674C" w:rsidRPr="000C7B81" w:rsidRDefault="0041674C" w:rsidP="000B5E9D">
      <w:pPr>
        <w:spacing w:after="0"/>
        <w:rPr>
          <w:rFonts w:cs="Times New Roman"/>
        </w:rPr>
      </w:pPr>
    </w:p>
    <w:p w14:paraId="4B010EE1" w14:textId="77777777" w:rsidR="00696ED9" w:rsidRPr="000C7B81" w:rsidRDefault="00696ED9" w:rsidP="00696ED9">
      <w:p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Tárgyi feltételek</w:t>
      </w:r>
    </w:p>
    <w:p w14:paraId="02A4A914" w14:textId="77777777" w:rsidR="00696ED9" w:rsidRPr="000C7B81" w:rsidRDefault="00696ED9" w:rsidP="00696ED9">
      <w:pPr>
        <w:spacing w:after="0"/>
        <w:rPr>
          <w:rFonts w:cs="Times New Roman"/>
        </w:rPr>
      </w:pPr>
      <w:r w:rsidRPr="000C7B81">
        <w:rPr>
          <w:rFonts w:cs="Times New Roman"/>
        </w:rPr>
        <w:t>A szakmai képzés lebonyolításához szükséges eszközök és felszerelések felsorolását a szakképesítés szakmai és vizsgakövetelménye (szvk) tartalmazza, melynek további részletei az alábbiak: Nincs.</w:t>
      </w:r>
    </w:p>
    <w:p w14:paraId="01F727DB" w14:textId="77777777" w:rsidR="00696ED9" w:rsidRPr="000C7B81" w:rsidRDefault="00696ED9" w:rsidP="00696ED9">
      <w:pPr>
        <w:spacing w:after="0"/>
        <w:rPr>
          <w:rFonts w:cs="Times New Roman"/>
        </w:rPr>
      </w:pPr>
    </w:p>
    <w:p w14:paraId="01C0A9E6" w14:textId="77777777" w:rsidR="0041674C" w:rsidRPr="000C7B81" w:rsidRDefault="00696ED9" w:rsidP="00696ED9">
      <w:pPr>
        <w:spacing w:after="0"/>
        <w:rPr>
          <w:rFonts w:cs="Times New Roman"/>
        </w:rPr>
      </w:pPr>
      <w:r w:rsidRPr="000C7B81">
        <w:rPr>
          <w:rFonts w:cs="Times New Roman"/>
        </w:rPr>
        <w:t>Ajánlás a szakmai képzés lebonyolításához szükséges további eszközökre és felszerelésekre: Nincs.</w:t>
      </w:r>
    </w:p>
    <w:p w14:paraId="57427C8B" w14:textId="77777777" w:rsidR="004F6765" w:rsidRPr="000C7B81" w:rsidRDefault="004F6765" w:rsidP="000B5E9D">
      <w:pPr>
        <w:spacing w:after="0"/>
        <w:rPr>
          <w:rFonts w:cs="Times New Roman"/>
        </w:rPr>
      </w:pPr>
    </w:p>
    <w:p w14:paraId="2CB0C837" w14:textId="77777777" w:rsidR="00FB273F" w:rsidRPr="000C7B81" w:rsidRDefault="00FB273F" w:rsidP="00FB273F">
      <w:pPr>
        <w:spacing w:after="0"/>
        <w:rPr>
          <w:rFonts w:cs="Times New Roman"/>
        </w:rPr>
      </w:pPr>
    </w:p>
    <w:p w14:paraId="14FDAFF0" w14:textId="77777777" w:rsidR="00FB273F" w:rsidRPr="000C7B81" w:rsidRDefault="00FB273F" w:rsidP="00FB273F">
      <w:p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V. A szakképesítés</w:t>
      </w:r>
      <w:r w:rsidR="00D55892" w:rsidRPr="000C7B81">
        <w:rPr>
          <w:rFonts w:cs="Times New Roman"/>
          <w:b/>
        </w:rPr>
        <w:t>-ráépülés</w:t>
      </w:r>
      <w:r w:rsidRPr="000C7B81">
        <w:rPr>
          <w:rFonts w:cs="Times New Roman"/>
          <w:b/>
        </w:rPr>
        <w:t xml:space="preserve"> óraterve nappali rendszerű oktatásra</w:t>
      </w:r>
    </w:p>
    <w:p w14:paraId="63534860" w14:textId="77777777" w:rsidR="00FB273F" w:rsidRPr="000C7B81" w:rsidRDefault="00FB273F" w:rsidP="00FB273F">
      <w:pPr>
        <w:spacing w:after="0"/>
        <w:rPr>
          <w:rFonts w:cs="Times New Roman"/>
        </w:rPr>
      </w:pPr>
    </w:p>
    <w:p w14:paraId="0D0C81F1" w14:textId="77777777" w:rsidR="00104377" w:rsidRPr="000C7B81" w:rsidRDefault="00104377" w:rsidP="00104377">
      <w:pPr>
        <w:spacing w:after="0"/>
        <w:rPr>
          <w:rFonts w:cs="Times New Roman"/>
        </w:rPr>
      </w:pPr>
      <w:r w:rsidRPr="000C7B81">
        <w:rPr>
          <w:rFonts w:cs="Times New Roman"/>
        </w:rPr>
        <w:t>A szakképző iskolai képzés összes szakmai óraszáma 1 évfolyamos képzés esetén: 1120 óra (32 hét x 35 óra)</w:t>
      </w:r>
    </w:p>
    <w:p w14:paraId="33E19FB7" w14:textId="77777777" w:rsidR="00104377" w:rsidRPr="000C7B81" w:rsidRDefault="00104377" w:rsidP="00104377">
      <w:pPr>
        <w:spacing w:after="0"/>
        <w:rPr>
          <w:rFonts w:cs="Times New Roman"/>
        </w:rPr>
      </w:pPr>
      <w:r w:rsidRPr="000C7B81">
        <w:rPr>
          <w:rFonts w:cs="Times New Roman"/>
        </w:rPr>
        <w:t>A szakképző iskolai képzés összes szakmai óraszáma szabadsáv nélkül 1 évfolyamos képzés esetén: 1008 óra (32 hét x 31,5 óra)</w:t>
      </w:r>
    </w:p>
    <w:p w14:paraId="71B90CEA" w14:textId="77777777" w:rsidR="00104377" w:rsidRPr="000C7B81" w:rsidRDefault="00104377" w:rsidP="00104377">
      <w:pPr>
        <w:spacing w:after="0"/>
        <w:rPr>
          <w:rFonts w:cs="Times New Roman"/>
        </w:rPr>
      </w:pPr>
    </w:p>
    <w:p w14:paraId="63315A40" w14:textId="77777777" w:rsidR="00104377" w:rsidRPr="000C7B81" w:rsidRDefault="00104377" w:rsidP="00104377">
      <w:pPr>
        <w:spacing w:after="0"/>
        <w:rPr>
          <w:rFonts w:cs="Times New Roman"/>
        </w:rPr>
      </w:pPr>
      <w:r w:rsidRPr="000C7B81">
        <w:rPr>
          <w:rFonts w:cs="Times New Roman"/>
        </w:rPr>
        <w:t>A szakképző iskolai képzés összes szakmai óraszáma 0,5 évfolyamos képzés esetén: 560 óra (16 hét x 35 óra)</w:t>
      </w:r>
    </w:p>
    <w:p w14:paraId="77604328" w14:textId="77777777" w:rsidR="00104377" w:rsidRPr="000C7B81" w:rsidRDefault="00104377" w:rsidP="00104377">
      <w:pPr>
        <w:spacing w:after="0"/>
        <w:rPr>
          <w:rFonts w:cs="Times New Roman"/>
        </w:rPr>
      </w:pPr>
      <w:r w:rsidRPr="000C7B81">
        <w:rPr>
          <w:rFonts w:cs="Times New Roman"/>
        </w:rPr>
        <w:t>A szakképző iskolai képzés összes szakmai óraszáma szabadsáv nélkül 0,5 évfolyamos képzés esetén: 504 óra (16 hét x 31,5 óra)</w:t>
      </w:r>
    </w:p>
    <w:p w14:paraId="42FD43AD" w14:textId="77777777" w:rsidR="00E57804" w:rsidRPr="000C7B81" w:rsidRDefault="00E57804" w:rsidP="000B5E9D">
      <w:pPr>
        <w:spacing w:after="0"/>
        <w:rPr>
          <w:rFonts w:cs="Times New Roman"/>
        </w:rPr>
      </w:pPr>
    </w:p>
    <w:p w14:paraId="091A1E4A" w14:textId="77777777" w:rsidR="00876453" w:rsidRPr="000C7B81" w:rsidRDefault="00876453" w:rsidP="000B5E9D">
      <w:pPr>
        <w:spacing w:after="0"/>
        <w:rPr>
          <w:rFonts w:cs="Times New Roman"/>
        </w:rPr>
      </w:pPr>
    </w:p>
    <w:p w14:paraId="4A08B993" w14:textId="77777777" w:rsidR="00CB484D" w:rsidRPr="000C7B81" w:rsidRDefault="00CB484D" w:rsidP="000B5E9D">
      <w:pPr>
        <w:spacing w:after="0"/>
        <w:rPr>
          <w:rFonts w:cs="Times New Roman"/>
        </w:rPr>
        <w:sectPr w:rsidR="00CB484D" w:rsidRPr="000C7B81">
          <w:footerReference w:type="default" r:id="rId9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4BC41B30" w14:textId="77777777" w:rsidR="00CB484D" w:rsidRPr="000C7B81" w:rsidRDefault="00CB484D" w:rsidP="00CB484D">
      <w:pPr>
        <w:spacing w:after="0"/>
        <w:jc w:val="center"/>
        <w:rPr>
          <w:rFonts w:cs="Times New Roman"/>
        </w:rPr>
      </w:pPr>
      <w:r w:rsidRPr="000C7B81">
        <w:rPr>
          <w:rFonts w:cs="Times New Roman"/>
        </w:rPr>
        <w:lastRenderedPageBreak/>
        <w:t>1. számú táblázat</w:t>
      </w:r>
    </w:p>
    <w:p w14:paraId="3D53D1A9" w14:textId="77777777" w:rsidR="008B01A2" w:rsidRPr="000C7B81" w:rsidRDefault="00CB484D" w:rsidP="00CB484D">
      <w:pPr>
        <w:spacing w:after="0"/>
        <w:jc w:val="center"/>
        <w:rPr>
          <w:rFonts w:cs="Times New Roman"/>
          <w:b/>
        </w:rPr>
      </w:pPr>
      <w:r w:rsidRPr="000C7B81">
        <w:rPr>
          <w:rFonts w:cs="Times New Roman"/>
          <w:b/>
        </w:rPr>
        <w:t>A szakmai követelménymodulokhoz rendelt tantárg</w:t>
      </w:r>
      <w:r w:rsidR="00104377" w:rsidRPr="000C7B81">
        <w:rPr>
          <w:rFonts w:cs="Times New Roman"/>
          <w:b/>
        </w:rPr>
        <w:t>yak heti óraszáma</w:t>
      </w:r>
    </w:p>
    <w:p w14:paraId="539F1656" w14:textId="77777777" w:rsidR="00420CA2" w:rsidRPr="000C7B81" w:rsidRDefault="00420CA2" w:rsidP="000B5E9D">
      <w:pPr>
        <w:spacing w:after="0"/>
        <w:rPr>
          <w:rFonts w:cs="Times New Roman"/>
        </w:rPr>
      </w:pPr>
    </w:p>
    <w:p w14:paraId="159B1E7F" w14:textId="77777777" w:rsidR="00420CA2" w:rsidRPr="000C7B81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635F43" w:rsidRPr="000C7B81" w14:paraId="1B7ABF6F" w14:textId="77777777" w:rsidTr="00635F43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14:paraId="5FFFF2FE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14:paraId="7919F454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73BF3698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14:paraId="099E5DA2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635F43" w:rsidRPr="000C7B81" w14:paraId="57C6E2A2" w14:textId="77777777" w:rsidTr="00635F43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14:paraId="4F0EC5E9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04CB6B84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AE861B3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0FF8D317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25,5</w:t>
            </w:r>
          </w:p>
        </w:tc>
      </w:tr>
      <w:tr w:rsidR="00635F43" w:rsidRPr="000C7B81" w14:paraId="4C000BF8" w14:textId="77777777" w:rsidTr="00635F43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14:paraId="03F1536C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5C19FF4B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14:paraId="6C63CEC3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31,5</w:t>
            </w:r>
          </w:p>
        </w:tc>
      </w:tr>
      <w:tr w:rsidR="00635F43" w:rsidRPr="000C7B81" w14:paraId="3DD0EDC3" w14:textId="77777777" w:rsidTr="00635F43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14:paraId="38D8101F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10617-12 Színészi alakítás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53EF45BC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Színjátszás gyakorlata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D531A49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82425F5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</w:tr>
      <w:tr w:rsidR="00635F43" w:rsidRPr="000C7B81" w14:paraId="62F73F0C" w14:textId="77777777" w:rsidTr="00635F43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133E2FCE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53BC9CC5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Színészi beszéd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5D70E7B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6534127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</w:t>
            </w:r>
          </w:p>
        </w:tc>
      </w:tr>
      <w:tr w:rsidR="00635F43" w:rsidRPr="000C7B81" w14:paraId="129BE6F0" w14:textId="77777777" w:rsidTr="00635F43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423A8CF2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5B3DF4BB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Színészi beszédtechnika csoportos és egyéni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2E29B72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A726BBB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</w:tr>
      <w:tr w:rsidR="00635F43" w:rsidRPr="000C7B81" w14:paraId="086803D2" w14:textId="77777777" w:rsidTr="00635F43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01F73E5D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0520199B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Énekes színjátszás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B82FC0B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B0C0D53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4,5</w:t>
            </w:r>
          </w:p>
        </w:tc>
      </w:tr>
      <w:tr w:rsidR="00635F43" w:rsidRPr="000C7B81" w14:paraId="2AE22220" w14:textId="77777777" w:rsidTr="00635F43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19673A86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283CF91A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Színpadi tánc és akrobatika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62D2CCB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E1C3320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</w:t>
            </w:r>
          </w:p>
        </w:tc>
      </w:tr>
      <w:tr w:rsidR="00635F43" w:rsidRPr="000C7B81" w14:paraId="12287216" w14:textId="77777777" w:rsidTr="00635F43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4043F4C0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0A113C66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Színjátszás elméleti és esztétikai ismeretei 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246D5F1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28A63EF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2393D15B" w14:textId="77777777" w:rsidR="00635F43" w:rsidRPr="000C7B81" w:rsidRDefault="00635F43" w:rsidP="000B5E9D">
      <w:pPr>
        <w:spacing w:after="0"/>
        <w:rPr>
          <w:rFonts w:cs="Times New Roman"/>
        </w:rPr>
      </w:pPr>
    </w:p>
    <w:p w14:paraId="5DC6D9F0" w14:textId="77777777" w:rsidR="00635F43" w:rsidRPr="000C7B81" w:rsidRDefault="00635F43" w:rsidP="000B5E9D">
      <w:pPr>
        <w:spacing w:after="0"/>
        <w:rPr>
          <w:rFonts w:cs="Times New Roman"/>
        </w:rPr>
      </w:pPr>
    </w:p>
    <w:p w14:paraId="7AEDB76A" w14:textId="77777777" w:rsidR="00420CA2" w:rsidRPr="000C7B81" w:rsidRDefault="00104377" w:rsidP="00CB484D">
      <w:pPr>
        <w:spacing w:after="0"/>
        <w:rPr>
          <w:rFonts w:cs="Times New Roman"/>
        </w:rPr>
      </w:pPr>
      <w:r w:rsidRPr="000C7B81">
        <w:rPr>
          <w:rFonts w:cs="Times New Roman"/>
        </w:rPr>
        <w:t>A 2. számú táblázat „A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14:paraId="0CA25014" w14:textId="77777777" w:rsidR="00CB484D" w:rsidRPr="000C7B81" w:rsidRDefault="00CB484D">
      <w:pPr>
        <w:spacing w:after="200" w:line="276" w:lineRule="auto"/>
        <w:jc w:val="left"/>
        <w:rPr>
          <w:rFonts w:cs="Times New Roman"/>
        </w:rPr>
      </w:pPr>
      <w:r w:rsidRPr="000C7B81">
        <w:rPr>
          <w:rFonts w:cs="Times New Roman"/>
        </w:rPr>
        <w:br w:type="page"/>
      </w:r>
    </w:p>
    <w:p w14:paraId="49E6B867" w14:textId="77777777" w:rsidR="00CB484D" w:rsidRPr="000C7B81" w:rsidRDefault="00CB484D" w:rsidP="00CB484D">
      <w:pPr>
        <w:spacing w:after="0"/>
        <w:jc w:val="center"/>
        <w:rPr>
          <w:rFonts w:cs="Times New Roman"/>
        </w:rPr>
      </w:pPr>
      <w:r w:rsidRPr="000C7B81">
        <w:rPr>
          <w:rFonts w:cs="Times New Roman"/>
        </w:rPr>
        <w:t>2. számú táblázat</w:t>
      </w:r>
    </w:p>
    <w:p w14:paraId="333D168B" w14:textId="77777777" w:rsidR="00420CA2" w:rsidRPr="000C7B81" w:rsidRDefault="00CB484D" w:rsidP="00CB484D">
      <w:pPr>
        <w:spacing w:after="0"/>
        <w:jc w:val="center"/>
        <w:rPr>
          <w:rFonts w:cs="Times New Roman"/>
          <w:b/>
        </w:rPr>
      </w:pPr>
      <w:r w:rsidRPr="000C7B81">
        <w:rPr>
          <w:rFonts w:cs="Times New Roman"/>
          <w:b/>
        </w:rPr>
        <w:t>A szakmai követelménymodulokhoz rendelt tantárgyak és t</w:t>
      </w:r>
      <w:r w:rsidR="00104377" w:rsidRPr="000C7B81">
        <w:rPr>
          <w:rFonts w:cs="Times New Roman"/>
          <w:b/>
        </w:rPr>
        <w:t>émakörök óraszáma</w:t>
      </w:r>
    </w:p>
    <w:p w14:paraId="4996A524" w14:textId="77777777" w:rsidR="00420CA2" w:rsidRPr="000C7B81" w:rsidRDefault="00420CA2" w:rsidP="000B5E9D">
      <w:pPr>
        <w:spacing w:after="0"/>
        <w:rPr>
          <w:rFonts w:cs="Times New Roman"/>
        </w:rPr>
      </w:pPr>
    </w:p>
    <w:p w14:paraId="30A3B16B" w14:textId="77777777" w:rsidR="00635F43" w:rsidRPr="000C7B81" w:rsidRDefault="00635F43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635F43" w:rsidRPr="000C7B81" w14:paraId="32B98814" w14:textId="77777777" w:rsidTr="00635F43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14:paraId="013FD287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087C2BDC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1EAB4DD9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14:paraId="2CD64248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635F43" w:rsidRPr="000C7B81" w14:paraId="0CB50C10" w14:textId="77777777" w:rsidTr="00635F43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14:paraId="12A64724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1003E013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FB7E645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D09D173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918</w:t>
            </w:r>
          </w:p>
        </w:tc>
      </w:tr>
      <w:tr w:rsidR="00635F43" w:rsidRPr="000C7B81" w14:paraId="0A130430" w14:textId="77777777" w:rsidTr="00635F43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14:paraId="189C68C7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36C5F27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14:paraId="2F8B323C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1134</w:t>
            </w:r>
          </w:p>
        </w:tc>
      </w:tr>
      <w:tr w:rsidR="00635F43" w:rsidRPr="000C7B81" w14:paraId="43870FBA" w14:textId="77777777" w:rsidTr="00635F43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14:paraId="1694577E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10617-12 Színészi alakítás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53ED3D23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Színjátszás gyakorlata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F4F42AD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2EBDD452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432</w:t>
            </w:r>
          </w:p>
        </w:tc>
      </w:tr>
      <w:tr w:rsidR="00635F43" w:rsidRPr="000C7B81" w14:paraId="3B9961C6" w14:textId="77777777" w:rsidTr="00635F43">
        <w:trPr>
          <w:trHeight w:val="765"/>
          <w:jc w:val="center"/>
        </w:trPr>
        <w:tc>
          <w:tcPr>
            <w:tcW w:w="1740" w:type="dxa"/>
            <w:vMerge/>
            <w:vAlign w:val="center"/>
            <w:hideMark/>
          </w:tcPr>
          <w:p w14:paraId="2F73266B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6F959429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Próbafolyamat, próbafeladatok, színpadi előadás megvalósítása professzionális szcenikai feltételrendszerben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861D910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CD11181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144</w:t>
            </w:r>
          </w:p>
        </w:tc>
      </w:tr>
      <w:tr w:rsidR="00635F43" w:rsidRPr="000C7B81" w14:paraId="1A613612" w14:textId="77777777" w:rsidTr="00635F43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0648AF97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2D84F259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Szerepépítés, karakterformálás drámai mű színpadra állítása során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052068A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5D1BD8A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128</w:t>
            </w:r>
          </w:p>
        </w:tc>
      </w:tr>
      <w:tr w:rsidR="00635F43" w:rsidRPr="000C7B81" w14:paraId="66B4ED29" w14:textId="77777777" w:rsidTr="00635F43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1E640956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7EC6F5F0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Szerepépítés, karakterformálás zenés mű színpadra állítása során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1D60641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7ABAAE12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96</w:t>
            </w:r>
          </w:p>
        </w:tc>
      </w:tr>
      <w:tr w:rsidR="00635F43" w:rsidRPr="000C7B81" w14:paraId="79BA0F1E" w14:textId="77777777" w:rsidTr="00635F43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45FB2B37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FB5B758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Szerepépítés, karakterformálás filmszínészi gyakorlat során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947870F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81506FE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48</w:t>
            </w:r>
          </w:p>
        </w:tc>
      </w:tr>
      <w:tr w:rsidR="00635F43" w:rsidRPr="000C7B81" w14:paraId="7DFF415F" w14:textId="77777777" w:rsidTr="00635F4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71E2F1B9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2A6041EA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Színészi előadás hangfelvétele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9CD83A7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6C4068BE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635F43" w:rsidRPr="000C7B81" w14:paraId="20B79D16" w14:textId="77777777" w:rsidTr="00635F4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47BDF8F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5F3C4923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Színészi beszéd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6CEBBE7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640B4DE1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108</w:t>
            </w:r>
          </w:p>
        </w:tc>
      </w:tr>
      <w:tr w:rsidR="00635F43" w:rsidRPr="000C7B81" w14:paraId="104E7DEA" w14:textId="77777777" w:rsidTr="00635F43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3F12217F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59BCA12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Elbeszélő, összetett versszerkezetek előadása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4A3F293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09DC9AC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</w:tr>
      <w:tr w:rsidR="00635F43" w:rsidRPr="000C7B81" w14:paraId="66E07E21" w14:textId="77777777" w:rsidTr="00635F43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2E4136DA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16E20F8E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Stilizált nyelvezetű drámai jelenetek, monológok előadása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97B8390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273285F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44</w:t>
            </w:r>
          </w:p>
        </w:tc>
      </w:tr>
      <w:tr w:rsidR="00635F43" w:rsidRPr="000C7B81" w14:paraId="6F00448E" w14:textId="77777777" w:rsidTr="00635F43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4D53ABFA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1DF9768E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Időmértékes, kötött szerkezetű drámai jelenetek, monológok előadása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645EC2C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3820B82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</w:tr>
      <w:tr w:rsidR="00635F43" w:rsidRPr="000C7B81" w14:paraId="39D6E534" w14:textId="77777777" w:rsidTr="00635F43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7852DC9D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1DE67BEE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Színészi beszédtechnika csoportos és egyéni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E2D2DE8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646EBF5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72</w:t>
            </w:r>
          </w:p>
        </w:tc>
      </w:tr>
      <w:tr w:rsidR="00635F43" w:rsidRPr="000C7B81" w14:paraId="759742FF" w14:textId="77777777" w:rsidTr="00635F43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0423D582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6DC298FE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Beszédtechnika elemeinek alkalmazása drámai szerep megformálása során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D742E06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D168FCB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</w:tr>
      <w:tr w:rsidR="00635F43" w:rsidRPr="000C7B81" w14:paraId="26B02412" w14:textId="77777777" w:rsidTr="00635F43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46F23230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547C3786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Beszédtechnika elemeinek alkalmazása verses művek előadása során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C6AF296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6DE93556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28</w:t>
            </w:r>
          </w:p>
        </w:tc>
      </w:tr>
      <w:tr w:rsidR="00635F43" w:rsidRPr="000C7B81" w14:paraId="63EFCABF" w14:textId="77777777" w:rsidTr="00635F43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4E649BE2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04BD02AC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Beszédtechnika elemeinek alkalmazása hangfelvétel során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21C4498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71805953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</w:tr>
      <w:tr w:rsidR="00635F43" w:rsidRPr="000C7B81" w14:paraId="1B39F319" w14:textId="77777777" w:rsidTr="00635F4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0141FC80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5B805852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Énekes színjátszás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5C926DE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70E4F939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162</w:t>
            </w:r>
          </w:p>
        </w:tc>
      </w:tr>
      <w:tr w:rsidR="00635F43" w:rsidRPr="000C7B81" w14:paraId="670C4AB5" w14:textId="77777777" w:rsidTr="00635F4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192FD56F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5B1BC483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Zenés etűdök alkotása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34EB07A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0CD51ED3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635F43" w:rsidRPr="000C7B81" w14:paraId="6762F85A" w14:textId="77777777" w:rsidTr="00635F43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5D9AFB96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1DB290AC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Megzenésített versek, sanzonok, kuplék előadása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664CE87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4540C26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</w:tr>
      <w:tr w:rsidR="00635F43" w:rsidRPr="000C7B81" w14:paraId="1E43DCE6" w14:textId="77777777" w:rsidTr="00635F43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5ADE79C6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23F27C0B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Zenés művek (musical, song, rockopera, operett) betétdalainak előadása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88D870B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58826AB1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114</w:t>
            </w:r>
          </w:p>
        </w:tc>
      </w:tr>
      <w:tr w:rsidR="00635F43" w:rsidRPr="000C7B81" w14:paraId="48CE349F" w14:textId="77777777" w:rsidTr="00635F4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2C7E19CE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7CB0BACA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Színpadi tánc és akrobatika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2FAD81D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0C418669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144</w:t>
            </w:r>
          </w:p>
        </w:tc>
      </w:tr>
      <w:tr w:rsidR="00635F43" w:rsidRPr="000C7B81" w14:paraId="75A2617A" w14:textId="77777777" w:rsidTr="00635F4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29C5A6BB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1E9A2E26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Színpadi tánc-technikai tréning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BE935F5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5CC7BCC9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</w:tr>
      <w:tr w:rsidR="00635F43" w:rsidRPr="000C7B81" w14:paraId="0F8D84D5" w14:textId="77777777" w:rsidTr="00635F43">
        <w:trPr>
          <w:trHeight w:val="1020"/>
          <w:jc w:val="center"/>
        </w:trPr>
        <w:tc>
          <w:tcPr>
            <w:tcW w:w="1740" w:type="dxa"/>
            <w:vMerge/>
            <w:vAlign w:val="center"/>
            <w:hideMark/>
          </w:tcPr>
          <w:p w14:paraId="71828C30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8490BD8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Színpadi koreográfia megvalósítása különböző mozgás (kontakt, pantomim) és színpadi tánc (jazztánc, történelmi és modern társastánc, néptánc) elemek alkalmazásával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558216D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01074923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64</w:t>
            </w:r>
          </w:p>
        </w:tc>
      </w:tr>
      <w:tr w:rsidR="00635F43" w:rsidRPr="000C7B81" w14:paraId="0542266A" w14:textId="77777777" w:rsidTr="00635F4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32D8CF0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584A2F3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Táncszínházi kifejezés, akrobatika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C6C18A6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29FA6003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48</w:t>
            </w:r>
          </w:p>
        </w:tc>
      </w:tr>
      <w:tr w:rsidR="00635F43" w:rsidRPr="000C7B81" w14:paraId="31A1987B" w14:textId="77777777" w:rsidTr="00635F4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55C86362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03998D42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Színjátszás elméleti és esztétikai ismeretei 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4CCCA9C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2F858DE7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635F43" w:rsidRPr="000C7B81" w14:paraId="524A62EB" w14:textId="77777777" w:rsidTr="00635F43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1F637E0D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6E78A9F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színművészet esztétikája, a színészi alakítás formanyelve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BBDBDB2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79231786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35F43" w:rsidRPr="000C7B81" w14:paraId="4431F928" w14:textId="77777777" w:rsidTr="00635F43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0AC1B94D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4EE6FFA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Színpadi szövegtípusok elmélete és feldolgozása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A4A9BB8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6B44A9C6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35F43" w:rsidRPr="000C7B81" w14:paraId="1236DEAA" w14:textId="77777777" w:rsidTr="00635F4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C30407B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72269D6D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színházművészet stílustörténeti korszakai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E724A45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19813A8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35F43" w:rsidRPr="000C7B81" w14:paraId="7460E272" w14:textId="77777777" w:rsidTr="00635F43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5E08CFEF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131DFC2A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 színművészet játékstílusai, alkotási módszerei a XX. században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05F7FCC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6AB672D9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35F43" w:rsidRPr="000C7B81" w14:paraId="07E5DB0D" w14:textId="77777777" w:rsidTr="00635F4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3DC220E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6F1349A0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Kortárs színházi irányzatok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1FC7776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5D7FB8EA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35F43" w:rsidRPr="000C7B81" w14:paraId="49AD1ED4" w14:textId="77777777" w:rsidTr="00635F43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181146BC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69D358EF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Színházi működéstan, jogi és gazdálkodási jellemzők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C07C354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00DD6D0C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35F43" w:rsidRPr="000C7B81" w14:paraId="00DDF2AA" w14:textId="77777777" w:rsidTr="00635F4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11849113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25BE2D9E" w14:textId="77777777" w:rsidR="00635F43" w:rsidRPr="000C7B81" w:rsidRDefault="00635F43" w:rsidP="00635F4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Színháztípusok, szervezeti formák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BE8C438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7BBC4632" w14:textId="77777777" w:rsidR="00635F43" w:rsidRPr="000C7B81" w:rsidRDefault="00635F43" w:rsidP="00635F4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12DA188F" w14:textId="77777777" w:rsidR="00635F43" w:rsidRPr="000C7B81" w:rsidRDefault="00635F43" w:rsidP="000B5E9D">
      <w:pPr>
        <w:spacing w:after="0"/>
        <w:rPr>
          <w:rFonts w:cs="Times New Roman"/>
        </w:rPr>
      </w:pPr>
    </w:p>
    <w:p w14:paraId="421FA4E5" w14:textId="77777777" w:rsidR="004F6765" w:rsidRPr="000C7B81" w:rsidRDefault="004F6765" w:rsidP="000B5E9D">
      <w:pPr>
        <w:spacing w:after="0"/>
        <w:rPr>
          <w:rFonts w:cs="Times New Roman"/>
        </w:rPr>
      </w:pPr>
    </w:p>
    <w:p w14:paraId="5305B5D0" w14:textId="77777777" w:rsidR="008419D5" w:rsidRPr="000C7B81" w:rsidRDefault="008419D5" w:rsidP="008419D5">
      <w:pPr>
        <w:spacing w:after="0"/>
        <w:rPr>
          <w:rFonts w:cs="Times New Roman"/>
        </w:rPr>
      </w:pPr>
      <w:r w:rsidRPr="000C7B81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14:paraId="1D1CD77D" w14:textId="77777777" w:rsidR="008419D5" w:rsidRPr="000C7B81" w:rsidRDefault="008419D5" w:rsidP="008419D5">
      <w:pPr>
        <w:spacing w:after="0"/>
        <w:rPr>
          <w:rFonts w:cs="Times New Roman"/>
        </w:rPr>
      </w:pPr>
      <w:r w:rsidRPr="000C7B81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7683919A" w14:textId="77777777" w:rsidR="001A7777" w:rsidRPr="000C7B81" w:rsidRDefault="008419D5" w:rsidP="008419D5">
      <w:pPr>
        <w:spacing w:after="0"/>
        <w:rPr>
          <w:rFonts w:cs="Times New Roman"/>
        </w:rPr>
      </w:pPr>
      <w:r w:rsidRPr="000C7B81">
        <w:rPr>
          <w:rFonts w:cs="Times New Roman"/>
        </w:rPr>
        <w:t xml:space="preserve">A tantárgyakra meghatározott időkeret kötelező érvényű, </w:t>
      </w:r>
      <w:r w:rsidRPr="000C7B81">
        <w:rPr>
          <w:rFonts w:cs="Times New Roman"/>
          <w:i/>
        </w:rPr>
        <w:t>a</w:t>
      </w:r>
      <w:r w:rsidRPr="000C7B81">
        <w:rPr>
          <w:rFonts w:cs="Times New Roman"/>
        </w:rPr>
        <w:t xml:space="preserve"> </w:t>
      </w:r>
      <w:r w:rsidRPr="000C7B81">
        <w:rPr>
          <w:rFonts w:cs="Times New Roman"/>
          <w:i/>
        </w:rPr>
        <w:t>témakörökre kialakított óraszám pedig ajánlás</w:t>
      </w:r>
      <w:r w:rsidRPr="000C7B81">
        <w:rPr>
          <w:rFonts w:cs="Times New Roman"/>
        </w:rPr>
        <w:t>.</w:t>
      </w:r>
    </w:p>
    <w:p w14:paraId="3075ADD1" w14:textId="77777777" w:rsidR="008419D5" w:rsidRPr="000C7B81" w:rsidRDefault="008419D5" w:rsidP="000A21B7">
      <w:pPr>
        <w:spacing w:after="0"/>
        <w:rPr>
          <w:rFonts w:cs="Times New Roman"/>
        </w:rPr>
        <w:sectPr w:rsidR="008419D5" w:rsidRPr="000C7B81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2D9A01EB" w14:textId="77777777" w:rsidR="00B64FCB" w:rsidRPr="000C7B81" w:rsidRDefault="00B64FCB" w:rsidP="00B64FCB">
      <w:pPr>
        <w:rPr>
          <w:rFonts w:cs="Times New Roman"/>
        </w:rPr>
      </w:pPr>
    </w:p>
    <w:p w14:paraId="084869CB" w14:textId="77777777" w:rsidR="00B64FCB" w:rsidRPr="000C7B81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0C7B81">
        <w:rPr>
          <w:rFonts w:cs="Times New Roman"/>
          <w:b/>
          <w:sz w:val="36"/>
        </w:rPr>
        <w:t>A</w:t>
      </w:r>
    </w:p>
    <w:p w14:paraId="5D0F46EB" w14:textId="77777777" w:rsidR="00B64FCB" w:rsidRPr="000C7B81" w:rsidRDefault="00F45ABA" w:rsidP="00B64FCB">
      <w:pPr>
        <w:spacing w:after="480"/>
        <w:jc w:val="center"/>
        <w:rPr>
          <w:rFonts w:cs="Times New Roman"/>
          <w:b/>
          <w:sz w:val="36"/>
        </w:rPr>
      </w:pPr>
      <w:bookmarkStart w:id="1" w:name="OLE_LINK1"/>
      <w:bookmarkStart w:id="2" w:name="OLE_LINK3"/>
      <w:bookmarkStart w:id="3" w:name="OLE_LINK4"/>
      <w:r w:rsidRPr="000C7B81">
        <w:rPr>
          <w:rFonts w:cs="Times New Roman"/>
          <w:b/>
          <w:sz w:val="36"/>
        </w:rPr>
        <w:t>10617</w:t>
      </w:r>
      <w:r w:rsidR="00B64FCB" w:rsidRPr="000C7B81">
        <w:rPr>
          <w:rFonts w:cs="Times New Roman"/>
          <w:b/>
          <w:sz w:val="36"/>
        </w:rPr>
        <w:t>-</w:t>
      </w:r>
      <w:bookmarkEnd w:id="1"/>
      <w:bookmarkEnd w:id="2"/>
      <w:bookmarkEnd w:id="3"/>
      <w:r w:rsidRPr="000C7B81">
        <w:rPr>
          <w:rFonts w:cs="Times New Roman"/>
          <w:b/>
          <w:sz w:val="36"/>
        </w:rPr>
        <w:t>12</w:t>
      </w:r>
      <w:r w:rsidR="00B64FCB" w:rsidRPr="000C7B81">
        <w:rPr>
          <w:rFonts w:cs="Times New Roman"/>
          <w:b/>
          <w:sz w:val="36"/>
        </w:rPr>
        <w:t xml:space="preserve"> azonosító számú</w:t>
      </w:r>
    </w:p>
    <w:p w14:paraId="2E208BB9" w14:textId="77777777" w:rsidR="00B64FCB" w:rsidRPr="000C7B81" w:rsidRDefault="00F45ABA" w:rsidP="00B64FCB">
      <w:pPr>
        <w:jc w:val="center"/>
        <w:rPr>
          <w:rFonts w:cs="Times New Roman"/>
          <w:b/>
          <w:sz w:val="36"/>
        </w:rPr>
      </w:pPr>
      <w:r w:rsidRPr="000C7B81">
        <w:rPr>
          <w:rFonts w:cs="Times New Roman"/>
          <w:b/>
          <w:sz w:val="36"/>
        </w:rPr>
        <w:t>Színészi alakítás</w:t>
      </w:r>
    </w:p>
    <w:p w14:paraId="319D16B1" w14:textId="77777777" w:rsidR="00B64FCB" w:rsidRPr="000C7B81" w:rsidRDefault="00B64FCB" w:rsidP="00B64FCB">
      <w:pPr>
        <w:jc w:val="center"/>
        <w:rPr>
          <w:rFonts w:cs="Times New Roman"/>
          <w:b/>
          <w:sz w:val="36"/>
        </w:rPr>
      </w:pPr>
      <w:r w:rsidRPr="000C7B81">
        <w:rPr>
          <w:rFonts w:cs="Times New Roman"/>
          <w:b/>
          <w:sz w:val="36"/>
        </w:rPr>
        <w:t>megnevezésű</w:t>
      </w:r>
    </w:p>
    <w:p w14:paraId="727C6003" w14:textId="77777777" w:rsidR="00B64FCB" w:rsidRPr="000C7B81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r w:rsidRPr="000C7B81">
        <w:rPr>
          <w:rFonts w:cs="Times New Roman"/>
          <w:b/>
          <w:sz w:val="36"/>
        </w:rPr>
        <w:t>szakmai követelménymodul</w:t>
      </w:r>
    </w:p>
    <w:p w14:paraId="287C3985" w14:textId="77777777" w:rsidR="00B64FCB" w:rsidRPr="000C7B81" w:rsidRDefault="00B64FCB" w:rsidP="00B64FCB">
      <w:pPr>
        <w:jc w:val="center"/>
        <w:rPr>
          <w:rFonts w:cs="Times New Roman"/>
          <w:b/>
          <w:sz w:val="36"/>
        </w:rPr>
      </w:pPr>
      <w:r w:rsidRPr="000C7B81">
        <w:rPr>
          <w:rFonts w:cs="Times New Roman"/>
          <w:b/>
          <w:sz w:val="36"/>
        </w:rPr>
        <w:t>tantárgyai, témakörei</w:t>
      </w:r>
    </w:p>
    <w:p w14:paraId="40B7627B" w14:textId="77777777" w:rsidR="00B64FCB" w:rsidRPr="000C7B81" w:rsidRDefault="00B64FCB" w:rsidP="00B64FCB">
      <w:pPr>
        <w:spacing w:after="200" w:line="276" w:lineRule="auto"/>
        <w:jc w:val="left"/>
        <w:rPr>
          <w:rFonts w:cs="Times New Roman"/>
        </w:rPr>
      </w:pPr>
      <w:r w:rsidRPr="000C7B81">
        <w:rPr>
          <w:rFonts w:cs="Times New Roman"/>
        </w:rPr>
        <w:br w:type="page"/>
      </w:r>
    </w:p>
    <w:p w14:paraId="5649E73E" w14:textId="77777777" w:rsidR="00B64FCB" w:rsidRPr="000C7B81" w:rsidRDefault="00B64FCB" w:rsidP="00B64FCB">
      <w:pPr>
        <w:rPr>
          <w:rFonts w:cs="Times New Roman"/>
        </w:rPr>
      </w:pPr>
      <w:r w:rsidRPr="000C7B81">
        <w:rPr>
          <w:rFonts w:cs="Times New Roman"/>
        </w:rPr>
        <w:t xml:space="preserve">A </w:t>
      </w:r>
      <w:r w:rsidR="00F45ABA" w:rsidRPr="000C7B81">
        <w:rPr>
          <w:rFonts w:cs="Times New Roman"/>
        </w:rPr>
        <w:t>10617</w:t>
      </w:r>
      <w:r w:rsidRPr="000C7B81">
        <w:rPr>
          <w:rFonts w:cs="Times New Roman"/>
        </w:rPr>
        <w:t>-</w:t>
      </w:r>
      <w:r w:rsidR="00F45ABA" w:rsidRPr="000C7B81">
        <w:rPr>
          <w:rFonts w:cs="Times New Roman"/>
        </w:rPr>
        <w:t>12</w:t>
      </w:r>
      <w:r w:rsidRPr="000C7B81">
        <w:rPr>
          <w:rFonts w:cs="Times New Roman"/>
        </w:rPr>
        <w:t xml:space="preserve"> azonosító számú </w:t>
      </w:r>
      <w:r w:rsidR="00F45ABA" w:rsidRPr="000C7B81">
        <w:rPr>
          <w:rFonts w:cs="Times New Roman"/>
        </w:rPr>
        <w:t>Színészi alakítás</w:t>
      </w:r>
      <w:r w:rsidRPr="000C7B81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p w14:paraId="2EFDFB1E" w14:textId="77777777" w:rsidR="004236B3" w:rsidRPr="000C7B81" w:rsidRDefault="004236B3" w:rsidP="00B64FCB">
      <w:pPr>
        <w:rPr>
          <w:rFonts w:cs="Times New Roman"/>
        </w:rPr>
      </w:pPr>
    </w:p>
    <w:tbl>
      <w:tblPr>
        <w:tblW w:w="818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  <w:gridCol w:w="700"/>
        <w:gridCol w:w="700"/>
      </w:tblGrid>
      <w:tr w:rsidR="004236B3" w:rsidRPr="000C7B81" w14:paraId="0956CE16" w14:textId="77777777" w:rsidTr="004236B3">
        <w:trPr>
          <w:trHeight w:val="1755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F874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4715ECA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Színjátszás gyakorlata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2F24F3E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Színészi beszéd gyakorlata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37ACA21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Színészi beszédtechnika csoportos és egyéni gyakorlata 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74D3B57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Énekes színjátszás gyakorlata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78E5269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tánc és akrobatika gyakorlata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0A05533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Színjátszás elméleti és esztétikai ismeretei</w:t>
            </w:r>
          </w:p>
        </w:tc>
      </w:tr>
      <w:tr w:rsidR="004236B3" w:rsidRPr="000C7B81" w14:paraId="6D81C8B4" w14:textId="77777777" w:rsidTr="004236B3">
        <w:trPr>
          <w:trHeight w:val="300"/>
        </w:trPr>
        <w:tc>
          <w:tcPr>
            <w:tcW w:w="8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CD8B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4236B3" w:rsidRPr="000C7B81" w14:paraId="40D528B6" w14:textId="77777777" w:rsidTr="004236B3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D8965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próbafolyamat során a rendezői utasítások betartásával, szerepépítési technikáinak önálló alkalmazásával szerepet alkot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C9FA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60A8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EF21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9A79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FC3F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CDE3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168003D2" w14:textId="77777777" w:rsidTr="004236B3">
        <w:trPr>
          <w:trHeight w:val="127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7B45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és forgatási feltételrendszerben alkotó módon, művészi igénnyel gyakorolja a színészi alkotás szakmai ismereteit, a színészmesterség szerepalkotási és tanulási módszereit, játékstílusait, technikáit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D7E5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48D3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99CD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2D09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97E6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258A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05522412" w14:textId="77777777" w:rsidTr="004236B3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F3A2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Színészi tevékenységét a színházi, bábszínházi, valamint a filmalkotás folyamatának egészébe illeszti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699B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51B5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6A24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BAD0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97A0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A1C0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3DE0DC58" w14:textId="77777777" w:rsidTr="004236B3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E6CC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Megteremti, és alakítása során önállóan alkalmazza a színészi kifejezési formáit, külső és belső technikáját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EF40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4175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149C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89FA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1984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B574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7753DD24" w14:textId="77777777" w:rsidTr="004236B3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1FEB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színpadi és filmes előadói tevékenységre alkalmas fizikai kondícióját és képességeit fejleszti, a szerep elvárásai szerint működteti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5E87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4987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9E8A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ECC7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7F3B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D633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5CCCE21B" w14:textId="77777777" w:rsidTr="004236B3">
        <w:trPr>
          <w:trHeight w:val="102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7ACB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Különböző műfajú szövegeket, dalokat, zeneszámokat egyéni, élményszerű formában szólaltat meg színpadon, filmen, pódiumműsor keretein belül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974B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E9B7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E228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F852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35F5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E4FE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49EFE3B8" w14:textId="77777777" w:rsidTr="004236B3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B09B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Mozgáskoordinációját fejleszti, tánctudását szélesíti, az előadás feltételrendszere szerint működteti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F83A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A419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1E50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B8AA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38F2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7742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63797854" w14:textId="77777777" w:rsidTr="004236B3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FE4BC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Nonverbális kommunikációját, gesztusnyelvét gyakorlással tudatosítja, árnyalja, a karakterformálás során alkalmazza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6C06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14EB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6C8E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740A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9347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EB09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675A6D93" w14:textId="77777777" w:rsidTr="004236B3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A28CC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Ének- és hangképzést folytat, énekes előadói színészi feladatokat lát el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C04B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E65F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B252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E04C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9AFB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7CC0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6CF989C5" w14:textId="77777777" w:rsidTr="004236B3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A7C1E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Beszédkészségét, beszédtechnikáját tökéletesíti, színpadi előadói tevékenysége, szerepformálása során alkalmazza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84AF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0A4D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FE3E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6159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810F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E860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6548ABF2" w14:textId="77777777" w:rsidTr="004236B3">
        <w:trPr>
          <w:trHeight w:val="102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73DE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Kialakítja az előadói tevékenység mentális és intellektuális feltételeit, módszereit (relaxáció, koncentráció, érzet-felidézés, memória, rögtönzés, kreativitás)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DCF8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06D3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B207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9394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6BCD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78DD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627847A0" w14:textId="77777777" w:rsidTr="004236B3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94A0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színészi tevékenységhez szükséges elméleti ismereteit, tájékozottságát a gyakorlatban alkalmazza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952E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DF40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8A74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5779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9321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4A26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78A0400E" w14:textId="77777777" w:rsidTr="004236B3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0B405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színészi tevékenységhez szükséges technikai ismereteit alkalmazza a próbafolyamat, az előadás, a mozgóképrögzítés során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6F71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0F31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A576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7DE0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DF46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529C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25CDE6A3" w14:textId="77777777" w:rsidTr="004236B3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6630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Rögzíti, és alakításába építi a rendelkező-, illetve kamerapróbák instrukcióit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1ECD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6EFA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3EE4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9A84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9C7B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FB77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2C3AE0EF" w14:textId="77777777" w:rsidTr="004236B3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5C61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emlékpróbák, illetve kamerapróbák során megalkotja a szerepfeladat gondolati mozzanatait, esztétikai jellemzőit, játékstílusát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C659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370B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8AC5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79F5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835A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017B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06A5432C" w14:textId="77777777" w:rsidTr="004236B3">
        <w:trPr>
          <w:trHeight w:val="102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40AA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Szakirodalmi tájékozottságra tesz szert a színház- és filmtörténet és </w:t>
            </w:r>
            <w:proofErr w:type="spellStart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-elmélet</w:t>
            </w:r>
            <w:proofErr w:type="spellEnd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valamint az esztétika, az előadói jog- és intézményrendszer tárgykörében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9ED6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66E5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440E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B697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AAC6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432F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2D19EBFA" w14:textId="77777777" w:rsidTr="004236B3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E9CFE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Megteremti, és alakítása során önállóan alkalmazza színészi kifejezés különböző formáit, külső és belső technikáját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983F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9078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1B91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7012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4CFF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A646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3FD5856B" w14:textId="77777777" w:rsidTr="004236B3">
        <w:trPr>
          <w:trHeight w:val="127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EB0A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Alakítását a játéktér elemei - díszlet, bútor - között, valamint tárgyi eszközeinek - jelmez, kellék - tervszerűen kivitelezett alkalmazásával, alkotótársaival együttműködve, művészi céllal, esztétikai értékkel jeleníti meg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B166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69E2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DC48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9A67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4163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641C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20E30DCA" w14:textId="77777777" w:rsidTr="004236B3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C40D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Színházi előadás során érzékeli a közönség reakcióit, s ezeket színészi eszköztárának alkalmazásakor figyelembe veszi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FA82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2E7B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0218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263B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9895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6276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7E8D6A81" w14:textId="77777777" w:rsidTr="004236B3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4B0A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Szövegértelmezési, elemzési ismereteit elmélyíti, alkalmazza a próbafolyamat során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A18A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1005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791A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B9FC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DE66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D6F2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17E5C71C" w14:textId="77777777" w:rsidTr="004236B3">
        <w:trPr>
          <w:trHeight w:val="76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BD11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Elemzi a szöveg elsődleges és másodlagos jelentésmezőit, kialakítja a játékhelyzetek gondolati kereteit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0834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8BED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E109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FBD4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C7A9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80F7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203DA32F" w14:textId="77777777" w:rsidTr="004236B3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43B3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Egyéb színművészeti ágazatok keretei között alkot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06FB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B9FC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E0B6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96F3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DC07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E7E3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4F8E44C3" w14:textId="77777777" w:rsidTr="004236B3">
        <w:trPr>
          <w:trHeight w:val="300"/>
        </w:trPr>
        <w:tc>
          <w:tcPr>
            <w:tcW w:w="8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9FE5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4236B3" w:rsidRPr="000C7B81" w14:paraId="56DAEA96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0D6DE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Színház és filmelméleti fogalmak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FB6F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A59D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6B8D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F1C5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E89C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840C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527F5F3C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66ED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Dramaturgiai fogalmak, műelemzési szempontok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6C24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758D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8C59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016C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5C41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0F90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644A948D" w14:textId="77777777" w:rsidTr="004236B3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54FD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Dráma- és színháztörténeti korstílusok, műfaj és játéktípusok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5038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47DC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8FB5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E916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D8FD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4CA8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3773B080" w14:textId="77777777" w:rsidTr="004236B3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1DA9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művelődéstörténet színházművészeti vonatkozásai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A8B0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42E5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1715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57B2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3817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B297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3643C2F0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6DD4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esztétika alapfogalmai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441F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371B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ED40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9A44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0226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53F8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0249F9AD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A4C4C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filmtörténeti, filmesztétikai alapfogalmak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DFB0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3A88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47E3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9ADB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8FFE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DCE8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2CBD8230" w14:textId="77777777" w:rsidTr="004236B3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C1E6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színészgyakorlat, színészmesterség módszerei, típusai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6B32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4B5D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FDF0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CE48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874C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4A65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08A7D12F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8429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Szinkron és rádiós színészgyakorlat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F0B1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A78B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5868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5D90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3DD6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1758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44DAE627" w14:textId="77777777" w:rsidTr="004236B3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0BC3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művészi, előadói beszéd szabályai, a színpadi kifejezőerő fokozásának technikái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0353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52B4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B4A6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0F2B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CD01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6F7B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4143E24D" w14:textId="77777777" w:rsidTr="004236B3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C2D8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zenés színészmesterség eszköztárának alkalmazása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A5E5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21D7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0A9B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B51E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2F4B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422B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33B658B4" w14:textId="77777777" w:rsidTr="004236B3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D836E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színpadi beszédtechnika szabályainak, technikáinak ismerete, alkalmazása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7FC8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FEAF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6AFD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5CE2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3C88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19D2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3E07E699" w14:textId="77777777" w:rsidTr="004236B3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5B71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színpadi hangképzés és daléneklés módszertana, technikája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D2AE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368A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3E51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8127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A711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09EC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4494FE6B" w14:textId="77777777" w:rsidTr="004236B3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65F2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színpadi mozgás, kontaktmozgás, gesztusnyelv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D911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4207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E012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EBDB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0BDD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0C3D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772ED16A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1326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pantomim kifejezés alaptechnikái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66F1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13DA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7A15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44BE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0046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6B5F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4DF8EBCA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4BACE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színpadi akrobatika alaptechnikái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F4ED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1994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2119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9645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AFD9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FC5E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26B2260F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A844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színpadi tánc műfajai, típusai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1F7E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03DC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E9B2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26F3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0B71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BE23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73CF329A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ACB45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balett-tánc technikája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4C3E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D14D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6644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223F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B176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D54E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5445A0A8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5347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jazztánc technikái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B3A5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8CAA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26BD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FD96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4AE3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B833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7863DF1B" w14:textId="77777777" w:rsidTr="004236B3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1386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történelmi társastánc, a XX. századi társastánc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DAC6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C7F6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F856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DA04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99D4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47BF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33A70E6E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31A1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Színpadtechnika, szcenika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D24B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5A4E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4A68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697F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0944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6494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28B9AD24" w14:textId="77777777" w:rsidTr="004236B3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15B5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jogérvényesítés, az előadó művészet jogi környezete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9059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889E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E91F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3B6E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BCE6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8FD4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63D435E0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40CD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szerződéskötésre vonatkozó szabályozás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CF72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39BB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9ACE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BB3B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A9FD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1E61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3BDF95D9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3BD7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vállalkozásra vonatkozó szabályozás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7ADE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781E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F9F6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2675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3654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199A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04F9B809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46FF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Kommunikációs és tárgyalási stratégiák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7165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FE9E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C4F7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0F28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3FEC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1EFC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2C7D8949" w14:textId="77777777" w:rsidTr="004236B3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5F0F5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színház működtetése, reklám és marketing tevékenysége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9CFF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C961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6DC4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C72A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7E7D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69F6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7558C03F" w14:textId="77777777" w:rsidTr="004236B3">
        <w:trPr>
          <w:trHeight w:val="510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873C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színházi alkotó tevékenység dokumentációja és dokumentálása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EBDA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FD05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89DC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9C50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80F9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B8F6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306905B9" w14:textId="77777777" w:rsidTr="004236B3">
        <w:trPr>
          <w:trHeight w:val="300"/>
        </w:trPr>
        <w:tc>
          <w:tcPr>
            <w:tcW w:w="8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437A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4236B3" w:rsidRPr="000C7B81" w14:paraId="5308248A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D592E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Előadói kreativitás, alakító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324C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6FC2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4226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9D3F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67EA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6B70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67CE4060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EA74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Előadói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47D9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34DF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1FDF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85D9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B75E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6BEB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0D12F9AF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885ED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Előadói énekkészség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6DA4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F742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90BF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DA56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E441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810A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2A1E337B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1787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Előadói mozgáskészség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6D7B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ECF6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6FA7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421A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B6C1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D99B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752727DB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9CC2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Szövegértés, szövegelemzés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9BF2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7CE0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6E01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FC97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1B94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D656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2256C52F" w14:textId="77777777" w:rsidTr="004236B3">
        <w:trPr>
          <w:trHeight w:val="300"/>
        </w:trPr>
        <w:tc>
          <w:tcPr>
            <w:tcW w:w="8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9F9F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4236B3" w:rsidRPr="000C7B81" w14:paraId="5330221B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750C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1BAD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9323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7D0E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609D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4EB9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F530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1D3484C9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9505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Fejlődő 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C982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551E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3E6E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F146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E620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3594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796321D9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6C8E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Elhivatottság, elkötelezettség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5C3A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0661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9719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67D8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B54B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D460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57C6F931" w14:textId="77777777" w:rsidTr="004236B3">
        <w:trPr>
          <w:trHeight w:val="300"/>
        </w:trPr>
        <w:tc>
          <w:tcPr>
            <w:tcW w:w="8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6765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4236B3" w:rsidRPr="000C7B81" w14:paraId="7CF5E35D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2A3F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Adekvát metakommunikáció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837E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5939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B558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C0D4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7423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388D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46DB4403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074C7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Irányíthatóság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CB1D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02E4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C042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7318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3726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82D3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44C64D80" w14:textId="77777777" w:rsidTr="004236B3">
        <w:trPr>
          <w:trHeight w:val="300"/>
        </w:trPr>
        <w:tc>
          <w:tcPr>
            <w:tcW w:w="81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DE0C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4236B3" w:rsidRPr="000C7B81" w14:paraId="726C18C4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7FB5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Kreativitás, ötletgazdagság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242A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2BDE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D2A1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41A3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E2E0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8CD6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6A74253E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F142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Figyelem-összpontosítás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6280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9EC3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877E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D15B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7C34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C8AC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4236B3" w:rsidRPr="000C7B81" w14:paraId="3552AB73" w14:textId="77777777" w:rsidTr="004236B3">
        <w:trPr>
          <w:trHeight w:val="25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5A387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Emlékezőképesség (ismeretmegőrzés)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F2A0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BA93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804B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AAB5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CED6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D0B9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14:paraId="5BA797D0" w14:textId="77777777" w:rsidR="004236B3" w:rsidRPr="000C7B81" w:rsidRDefault="004236B3" w:rsidP="00B64FCB">
      <w:pPr>
        <w:rPr>
          <w:rFonts w:cs="Times New Roman"/>
        </w:rPr>
      </w:pPr>
    </w:p>
    <w:p w14:paraId="6C391834" w14:textId="54D3112D" w:rsidR="00B64FCB" w:rsidRPr="000C7B81" w:rsidRDefault="00B64FCB" w:rsidP="00B64FCB">
      <w:pPr>
        <w:jc w:val="center"/>
        <w:rPr>
          <w:rFonts w:cs="Times New Roman"/>
        </w:rPr>
      </w:pPr>
    </w:p>
    <w:p w14:paraId="65626532" w14:textId="77777777" w:rsidR="00B64FCB" w:rsidRPr="000C7B81" w:rsidRDefault="00B64FCB" w:rsidP="00B64FCB">
      <w:pPr>
        <w:rPr>
          <w:rFonts w:cs="Times New Roman"/>
        </w:rPr>
      </w:pPr>
      <w:bookmarkStart w:id="4" w:name="_MON_1520112852"/>
      <w:bookmarkStart w:id="5" w:name="_MON_1520113148"/>
      <w:bookmarkStart w:id="6" w:name="_MON_1520113442"/>
      <w:bookmarkStart w:id="7" w:name="_MON_1520112153"/>
      <w:bookmarkStart w:id="8" w:name="_MON_1520112252"/>
      <w:bookmarkStart w:id="9" w:name="_MON_1520112324"/>
      <w:bookmarkStart w:id="10" w:name="_MON_1520112404"/>
      <w:bookmarkStart w:id="11" w:name="_MON_1520112681"/>
      <w:bookmarkEnd w:id="4"/>
      <w:bookmarkEnd w:id="5"/>
      <w:bookmarkEnd w:id="6"/>
      <w:bookmarkEnd w:id="7"/>
      <w:bookmarkEnd w:id="8"/>
      <w:bookmarkEnd w:id="9"/>
      <w:bookmarkEnd w:id="10"/>
      <w:bookmarkEnd w:id="11"/>
      <w:r w:rsidRPr="000C7B81">
        <w:rPr>
          <w:rFonts w:cs="Times New Roman"/>
        </w:rPr>
        <w:br w:type="page"/>
      </w:r>
    </w:p>
    <w:p w14:paraId="0AD114FF" w14:textId="77777777" w:rsidR="00B64FCB" w:rsidRPr="000C7B81" w:rsidRDefault="00B64FCB" w:rsidP="00B64FCB">
      <w:pPr>
        <w:spacing w:after="0"/>
        <w:rPr>
          <w:rFonts w:cs="Times New Roman"/>
        </w:rPr>
      </w:pPr>
    </w:p>
    <w:p w14:paraId="121F2859" w14:textId="2C506652" w:rsidR="00B64FCB" w:rsidRPr="000C7B81" w:rsidRDefault="000E0049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Színjátszás gyakorlata</w:t>
      </w:r>
      <w:r w:rsidR="00B64FCB" w:rsidRPr="000C7B81">
        <w:rPr>
          <w:rFonts w:cs="Times New Roman"/>
          <w:b/>
        </w:rPr>
        <w:t xml:space="preserve"> tantárgy</w:t>
      </w:r>
      <w:r w:rsidR="00B64FCB" w:rsidRPr="000C7B81">
        <w:rPr>
          <w:rFonts w:cs="Times New Roman"/>
          <w:b/>
        </w:rPr>
        <w:tab/>
      </w:r>
      <w:r w:rsidR="00BA27C9" w:rsidRPr="000C7B81">
        <w:rPr>
          <w:rFonts w:cs="Times New Roman"/>
          <w:b/>
        </w:rPr>
        <w:t>432</w:t>
      </w:r>
      <w:r w:rsidR="00B64FCB" w:rsidRPr="000C7B81">
        <w:rPr>
          <w:rFonts w:cs="Times New Roman"/>
          <w:b/>
        </w:rPr>
        <w:t xml:space="preserve"> óra</w:t>
      </w:r>
    </w:p>
    <w:p w14:paraId="505B8A2A" w14:textId="77777777" w:rsidR="00B64FCB" w:rsidRPr="000C7B81" w:rsidRDefault="00B64FCB" w:rsidP="00B64FCB">
      <w:pPr>
        <w:rPr>
          <w:rFonts w:cs="Times New Roman"/>
        </w:rPr>
      </w:pPr>
    </w:p>
    <w:p w14:paraId="62D0510F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tanításának célja</w:t>
      </w:r>
    </w:p>
    <w:p w14:paraId="6CC2AA8D" w14:textId="77777777" w:rsidR="00B4035E" w:rsidRPr="000C7B81" w:rsidRDefault="00B4035E" w:rsidP="00B4035E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Alkalmassá tenni a növendékeket - színpadi próbafolyamatok, produkció jellegű komplex vizsgaelőadások, valamint filmforgatási gyakorlat során - színészi feladatok, magas szakmai szinten, művészi igénnyel történő megvalósítására. Kialakítani a rendezői, próbavezetői instrukció befogadásának, értelmezésének, rögzítésnek, végrehajtásának igényét, képességét és készségeit.</w:t>
      </w:r>
    </w:p>
    <w:p w14:paraId="0315D7F7" w14:textId="77777777" w:rsidR="00B64FCB" w:rsidRPr="000C7B81" w:rsidRDefault="00B4035E" w:rsidP="00B4035E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Elmélyíteni a színészmesterség gyakorlata tantárgy ismereteinek, elemeinek, technikáinak együttes alkalmazását a színházi próbafolyamat, illetve a filmforgatás feltételrendszerének függvényében. A színészi alakítás gyakorlati és elméleti eszközrendszerének komplex használatát, színészi hatáselemmé alakítását a színpadi produkció, illetve a filmfelvétel esztétikai szerkezete szerint.</w:t>
      </w:r>
    </w:p>
    <w:p w14:paraId="780AD234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522F0CED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Kapcsolódó szakmai tartalmak</w:t>
      </w:r>
    </w:p>
    <w:p w14:paraId="720FD090" w14:textId="77777777" w:rsidR="00B64FCB" w:rsidRPr="000C7B81" w:rsidRDefault="00DF5A50" w:rsidP="00B64FCB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A tantárgy összegzi és továbbfejleszti a Színészmesterség gyakorlata (Gyakorlatos színész alap-szakképesítés) tantárgy ismereteit. A Színjátszás gyakorlata tantárgy közvetlen feladata a képzést lezáró komplex szakmai gyakorlati vizsgafeladat megvalósítása, ezért koordinációs összegző szerepe van a többi gyakorlati tárgy (Színészi beszéd gyakorlata, Színészi beszédtechnika csoportos és egyéni gyakorlata, Énekes színjátszás gyakorlata, Színpadi tánc és akrobatika gyakorlata) konkrét tananyagelemeinek, didaktikai célrendszerének meghatározásakor, valamint azok eredményeinek felhasználásakor. A szerepfeladatok szövegelemeinek elemzésekor, a játékstílusok kialakításakor felhasználja a Színjátszás elméleti és esztétikai ismeretei tantárgy során elsajátítottakat.</w:t>
      </w:r>
    </w:p>
    <w:p w14:paraId="63C116CD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0194A54C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Témakörök</w:t>
      </w:r>
    </w:p>
    <w:p w14:paraId="3E95FA86" w14:textId="1B7FB2C1" w:rsidR="00B64FCB" w:rsidRPr="000C7B81" w:rsidRDefault="00724A5D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>Próbafolyamat, próbafeladatok, színpadi előadás megvalósítása professzionális szcenikai feltételrendszerben</w:t>
      </w:r>
      <w:r w:rsidR="00B64FCB" w:rsidRPr="000C7B81">
        <w:rPr>
          <w:rFonts w:cs="Times New Roman"/>
          <w:b/>
          <w:i/>
        </w:rPr>
        <w:tab/>
      </w:r>
      <w:r w:rsidRPr="000C7B81">
        <w:rPr>
          <w:rFonts w:cs="Times New Roman"/>
          <w:b/>
          <w:i/>
        </w:rPr>
        <w:t>1</w:t>
      </w:r>
      <w:r w:rsidR="00BA27C9" w:rsidRPr="000C7B81">
        <w:rPr>
          <w:rFonts w:cs="Times New Roman"/>
          <w:b/>
          <w:i/>
        </w:rPr>
        <w:t>44</w:t>
      </w:r>
      <w:r w:rsidR="00B64FCB" w:rsidRPr="000C7B81">
        <w:rPr>
          <w:rFonts w:cs="Times New Roman"/>
          <w:b/>
          <w:i/>
        </w:rPr>
        <w:t xml:space="preserve"> óra</w:t>
      </w:r>
    </w:p>
    <w:p w14:paraId="1AB8BD13" w14:textId="77777777" w:rsidR="00724A5D" w:rsidRPr="000C7B81" w:rsidRDefault="00724A5D" w:rsidP="00724A5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Színészi alakítás létrehozása, szerepfeladat megvalósítása a színpadi próbafolyamat feltételrendszerén belül. Rendezői instrukció befogadása, értelmezése, rögzítése és végrehajtása. </w:t>
      </w:r>
    </w:p>
    <w:p w14:paraId="3C3A5167" w14:textId="77777777" w:rsidR="00724A5D" w:rsidRPr="000C7B81" w:rsidRDefault="00724A5D" w:rsidP="00724A5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próbafolyamat egyes szakaszaira (olvasó, elemző, rendelkező, ének- és tánc-, emlékpróba, valamint összpróba, főpróba, nyilvános főpróba, felújító szöveg összemondó és lejáró próbák) jellemző színészi feladatok, próbatechnikák</w:t>
      </w:r>
      <w:r w:rsidR="00D43C2A" w:rsidRPr="000C7B81">
        <w:rPr>
          <w:rFonts w:cs="Times New Roman"/>
        </w:rPr>
        <w:t xml:space="preserve"> elsajátítása, megvalósítása</w:t>
      </w:r>
      <w:r w:rsidRPr="000C7B81">
        <w:rPr>
          <w:rFonts w:cs="Times New Roman"/>
        </w:rPr>
        <w:t>.</w:t>
      </w:r>
    </w:p>
    <w:p w14:paraId="2451AB8B" w14:textId="77777777" w:rsidR="00724A5D" w:rsidRPr="000C7B81" w:rsidRDefault="00D43C2A" w:rsidP="00724A5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mesterségbeli alapismeretek, elemek, techniká</w:t>
      </w:r>
      <w:r w:rsidR="00724A5D" w:rsidRPr="000C7B81">
        <w:rPr>
          <w:rFonts w:cs="Times New Roman"/>
        </w:rPr>
        <w:t xml:space="preserve">k együttes alkalmazása </w:t>
      </w:r>
      <w:r w:rsidRPr="000C7B81">
        <w:rPr>
          <w:rFonts w:cs="Times New Roman"/>
        </w:rPr>
        <w:t xml:space="preserve">a </w:t>
      </w:r>
      <w:r w:rsidR="00724A5D" w:rsidRPr="000C7B81">
        <w:rPr>
          <w:rFonts w:cs="Times New Roman"/>
        </w:rPr>
        <w:t>színházi próbafolyamat során.</w:t>
      </w:r>
    </w:p>
    <w:p w14:paraId="6C2EC624" w14:textId="77777777" w:rsidR="00724A5D" w:rsidRPr="000C7B81" w:rsidRDefault="00724A5D" w:rsidP="00724A5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Az alakítás gyakorlati és elméleti eszközrendszerének komplex felhasználása, hatáselemmé alakítása a próbafolyamat során.</w:t>
      </w:r>
    </w:p>
    <w:p w14:paraId="59743A54" w14:textId="77777777" w:rsidR="00724A5D" w:rsidRPr="000C7B81" w:rsidRDefault="00724A5D" w:rsidP="00724A5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Helyzetgyakorlatok és improvizáció. Színpadi kapcsolat</w:t>
      </w:r>
      <w:r w:rsidR="00D43C2A" w:rsidRPr="000C7B81">
        <w:rPr>
          <w:rFonts w:cs="Times New Roman"/>
        </w:rPr>
        <w:t xml:space="preserve"> teremtése és tartása</w:t>
      </w:r>
      <w:r w:rsidRPr="000C7B81">
        <w:rPr>
          <w:rFonts w:cs="Times New Roman"/>
        </w:rPr>
        <w:t xml:space="preserve">. Szerepépítési, karakterformálási alapismeretek beépítése a szerepépítés folyamatába. </w:t>
      </w:r>
    </w:p>
    <w:p w14:paraId="5AEE8E0B" w14:textId="77777777" w:rsidR="00724A5D" w:rsidRPr="000C7B81" w:rsidRDefault="00724A5D" w:rsidP="00724A5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</w:t>
      </w:r>
      <w:r w:rsidR="00D43C2A" w:rsidRPr="000C7B81">
        <w:rPr>
          <w:rFonts w:cs="Times New Roman"/>
        </w:rPr>
        <w:t xml:space="preserve"> színpadi előadás, valamint a próbafolyamat munkarendjének ismeretei</w:t>
      </w:r>
      <w:r w:rsidRPr="000C7B81">
        <w:rPr>
          <w:rFonts w:cs="Times New Roman"/>
        </w:rPr>
        <w:t xml:space="preserve">. </w:t>
      </w:r>
    </w:p>
    <w:p w14:paraId="0CCC1A8F" w14:textId="77777777" w:rsidR="00724A5D" w:rsidRPr="000C7B81" w:rsidRDefault="00724A5D" w:rsidP="00724A5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Az alkotó állapothoz szükséges koncentrációs gyakorlatok, technikák alkalmazása a próbafolyamat és az előadások során. Pszichikai, fizikai sajátosságok</w:t>
      </w:r>
      <w:r w:rsidR="00D43C2A" w:rsidRPr="000C7B81">
        <w:rPr>
          <w:rFonts w:cs="Times New Roman"/>
        </w:rPr>
        <w:t xml:space="preserve"> tanulmányozása</w:t>
      </w:r>
      <w:r w:rsidRPr="000C7B81">
        <w:rPr>
          <w:rFonts w:cs="Times New Roman"/>
        </w:rPr>
        <w:t xml:space="preserve">, </w:t>
      </w:r>
      <w:r w:rsidR="00D43C2A" w:rsidRPr="000C7B81">
        <w:rPr>
          <w:rFonts w:cs="Times New Roman"/>
        </w:rPr>
        <w:t xml:space="preserve">előadói </w:t>
      </w:r>
      <w:r w:rsidRPr="000C7B81">
        <w:rPr>
          <w:rFonts w:cs="Times New Roman"/>
        </w:rPr>
        <w:t>feltételek</w:t>
      </w:r>
      <w:r w:rsidR="00D43C2A" w:rsidRPr="000C7B81">
        <w:rPr>
          <w:rFonts w:cs="Times New Roman"/>
        </w:rPr>
        <w:t xml:space="preserve"> kialakítása</w:t>
      </w:r>
      <w:r w:rsidRPr="000C7B81">
        <w:rPr>
          <w:rFonts w:cs="Times New Roman"/>
        </w:rPr>
        <w:t>.</w:t>
      </w:r>
    </w:p>
    <w:p w14:paraId="0D239C45" w14:textId="77777777" w:rsidR="00724A5D" w:rsidRPr="000C7B81" w:rsidRDefault="00724A5D" w:rsidP="00724A5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Színészi alakítás bemutatása az előadás egyéb tényezőinek, alkotóinak (szcenikai keret, partnerek, munkatársak) meghatározottságai között. </w:t>
      </w:r>
    </w:p>
    <w:p w14:paraId="2A2EBF03" w14:textId="77777777" w:rsidR="00724A5D" w:rsidRPr="000C7B81" w:rsidRDefault="00724A5D" w:rsidP="00724A5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színészi ábrázolás egyeztetése az előadás egészének játékstílusával, ritmusával, műfaji, hangulati, esztétikai jellegével.</w:t>
      </w:r>
    </w:p>
    <w:p w14:paraId="5E62958D" w14:textId="77777777" w:rsidR="00724A5D" w:rsidRPr="000C7B81" w:rsidRDefault="00724A5D" w:rsidP="00724A5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Az alkotás fizikai jellemzőinek kialakítása. </w:t>
      </w:r>
    </w:p>
    <w:p w14:paraId="07103CA9" w14:textId="77777777" w:rsidR="00724A5D" w:rsidRPr="000C7B81" w:rsidRDefault="00724A5D" w:rsidP="00724A5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Bemelegítés, beéneklés, beszédtechnikai </w:t>
      </w:r>
      <w:r w:rsidR="00D43C2A" w:rsidRPr="000C7B81">
        <w:rPr>
          <w:rFonts w:cs="Times New Roman"/>
        </w:rPr>
        <w:t>felkészülés technikai eszköztárának gyakorlati kialakítása</w:t>
      </w:r>
      <w:r w:rsidRPr="000C7B81">
        <w:rPr>
          <w:rFonts w:cs="Times New Roman"/>
        </w:rPr>
        <w:t>.</w:t>
      </w:r>
    </w:p>
    <w:p w14:paraId="14F3CB3B" w14:textId="77777777" w:rsidR="00724A5D" w:rsidRPr="000C7B81" w:rsidRDefault="00724A5D" w:rsidP="00724A5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maszk, smink, haj, jelmez és viselet szerepe az ábrázolásban. A maszkolás, sminkelés technikái, alkalmazásuk. </w:t>
      </w:r>
    </w:p>
    <w:p w14:paraId="67C853DF" w14:textId="77777777" w:rsidR="00724A5D" w:rsidRPr="000C7B81" w:rsidRDefault="00D43C2A" w:rsidP="00724A5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Az eltérő</w:t>
      </w:r>
      <w:r w:rsidR="00724A5D" w:rsidRPr="000C7B81">
        <w:rPr>
          <w:rFonts w:cs="Times New Roman"/>
        </w:rPr>
        <w:t xml:space="preserve"> jellegű és stílusú haj, jelmez szerepe az ábrázolásban. Az ábrázolt alak külső megjelenítésének esztétikuma.</w:t>
      </w:r>
    </w:p>
    <w:p w14:paraId="0B46901F" w14:textId="77777777" w:rsidR="00724A5D" w:rsidRPr="000C7B81" w:rsidRDefault="00724A5D" w:rsidP="00724A5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színészi eszközrendszer (beszéd, ének, mozgás, tánc) rendezői instrukcióknak megfelelő, komponált alkalmazása és működtetése az alakítás során.</w:t>
      </w:r>
    </w:p>
    <w:p w14:paraId="2D139D46" w14:textId="77777777" w:rsidR="00B64FCB" w:rsidRPr="000C7B81" w:rsidRDefault="00724A5D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Kapcsolat kialakítása a közönséggel a színházművészet esztétikai és etikai normái szerint.</w:t>
      </w:r>
      <w:r w:rsidR="00D43C2A" w:rsidRPr="000C7B81">
        <w:rPr>
          <w:rFonts w:cs="Times New Roman"/>
        </w:rPr>
        <w:t xml:space="preserve"> </w:t>
      </w:r>
    </w:p>
    <w:p w14:paraId="6485601E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BC548FF" w14:textId="71417B9F" w:rsidR="00B64FCB" w:rsidRPr="000C7B81" w:rsidRDefault="00D43C2A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 xml:space="preserve">Szerepépítés, karakterformálás drámai mű színpadra állítása során </w:t>
      </w:r>
      <w:r w:rsidRPr="000C7B81">
        <w:rPr>
          <w:rFonts w:cs="Times New Roman"/>
          <w:b/>
          <w:i/>
        </w:rPr>
        <w:tab/>
      </w:r>
      <w:r w:rsidR="00B64FCB" w:rsidRPr="000C7B81">
        <w:rPr>
          <w:rFonts w:cs="Times New Roman"/>
          <w:b/>
          <w:i/>
        </w:rPr>
        <w:tab/>
      </w:r>
      <w:r w:rsidR="00BA27C9" w:rsidRPr="000C7B81">
        <w:rPr>
          <w:rFonts w:cs="Times New Roman"/>
          <w:b/>
          <w:i/>
        </w:rPr>
        <w:t>128</w:t>
      </w:r>
      <w:r w:rsidR="00B64FCB" w:rsidRPr="000C7B81">
        <w:rPr>
          <w:rFonts w:cs="Times New Roman"/>
          <w:b/>
          <w:i/>
        </w:rPr>
        <w:t xml:space="preserve"> óra</w:t>
      </w:r>
    </w:p>
    <w:p w14:paraId="0A8E4046" w14:textId="77777777" w:rsidR="00D43C2A" w:rsidRPr="000C7B81" w:rsidRDefault="00D43C2A" w:rsidP="00D43C2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színpadi alkotófolyamat szakaszai, az egyes szakaszokban megvalósuló színészi tevékenység.</w:t>
      </w:r>
    </w:p>
    <w:p w14:paraId="0E44649F" w14:textId="77777777" w:rsidR="00D43C2A" w:rsidRPr="000C7B81" w:rsidRDefault="00D43C2A" w:rsidP="00D43C2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Az alkotási részfolyamatok céljai, eszközei.</w:t>
      </w:r>
    </w:p>
    <w:p w14:paraId="70D4DB29" w14:textId="77777777" w:rsidR="00D43C2A" w:rsidRPr="000C7B81" w:rsidRDefault="00D43C2A" w:rsidP="00D43C2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részfolyamatok eredményeinek összegzése a szerepalkotásban. </w:t>
      </w:r>
    </w:p>
    <w:p w14:paraId="30E8A4F6" w14:textId="77777777" w:rsidR="00D43C2A" w:rsidRPr="000C7B81" w:rsidRDefault="00D43C2A" w:rsidP="00D43C2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Az alkotás interperszonális jellege. Az együttműködés stratégiái, a társalkotók együttműködése a próbarend során.</w:t>
      </w:r>
    </w:p>
    <w:p w14:paraId="680D4EF3" w14:textId="77777777" w:rsidR="00D43C2A" w:rsidRPr="000C7B81" w:rsidRDefault="00D43C2A" w:rsidP="00D43C2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szerepalkotás, - építés módszertana, szakaszai, technikái. </w:t>
      </w:r>
    </w:p>
    <w:p w14:paraId="619ABB75" w14:textId="77777777" w:rsidR="00D43C2A" w:rsidRPr="000C7B81" w:rsidRDefault="00D43C2A" w:rsidP="00D43C2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rendezői instrukciók beépítése, alkalmazása.</w:t>
      </w:r>
    </w:p>
    <w:p w14:paraId="08166906" w14:textId="77777777" w:rsidR="00D43C2A" w:rsidRPr="000C7B81" w:rsidRDefault="00D43C2A" w:rsidP="00D43C2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színészi alkotás eszközrendszerének alkalmazása a szerepépítésben. </w:t>
      </w:r>
    </w:p>
    <w:p w14:paraId="5EC7C5C6" w14:textId="77777777" w:rsidR="00D43C2A" w:rsidRPr="000C7B81" w:rsidRDefault="00D43C2A" w:rsidP="00D43C2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színészi kifejező eszközök összehangolásának gyakorlata.</w:t>
      </w:r>
    </w:p>
    <w:p w14:paraId="30FB186B" w14:textId="77777777" w:rsidR="00D43C2A" w:rsidRPr="000C7B81" w:rsidRDefault="00D43C2A" w:rsidP="00D43C2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játékstílus, játékstílusok elsajátítása.</w:t>
      </w:r>
    </w:p>
    <w:p w14:paraId="2BE49265" w14:textId="77777777" w:rsidR="00B64FCB" w:rsidRPr="000C7B81" w:rsidRDefault="00D43C2A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színészi eszközrendszer elemeinek együttes és kontrollált használata.  A szerep esztétikai formáinak megalkotása, kidolgozása, rögzítése a próbafolyamat során. </w:t>
      </w:r>
    </w:p>
    <w:p w14:paraId="7AD0F824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DCC79E9" w14:textId="77777777" w:rsidR="00B64FCB" w:rsidRPr="000C7B81" w:rsidRDefault="00A0627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 xml:space="preserve">Szerepépítés, karakterformálás zenés mű színpadra állítása során </w:t>
      </w:r>
      <w:r w:rsidRPr="000C7B81">
        <w:rPr>
          <w:rFonts w:cs="Times New Roman"/>
          <w:b/>
          <w:i/>
        </w:rPr>
        <w:tab/>
      </w:r>
      <w:r w:rsidR="00B64FCB" w:rsidRPr="000C7B81">
        <w:rPr>
          <w:rFonts w:cs="Times New Roman"/>
          <w:b/>
          <w:i/>
        </w:rPr>
        <w:tab/>
      </w:r>
      <w:r w:rsidRPr="000C7B81">
        <w:rPr>
          <w:rFonts w:cs="Times New Roman"/>
          <w:b/>
          <w:i/>
        </w:rPr>
        <w:t>96</w:t>
      </w:r>
      <w:r w:rsidR="00B64FCB" w:rsidRPr="000C7B81">
        <w:rPr>
          <w:rFonts w:cs="Times New Roman"/>
          <w:b/>
          <w:i/>
        </w:rPr>
        <w:t xml:space="preserve"> óra</w:t>
      </w:r>
    </w:p>
    <w:p w14:paraId="686DAACC" w14:textId="77777777" w:rsidR="00A0627F" w:rsidRPr="000C7B81" w:rsidRDefault="00A0627F" w:rsidP="00A0627F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színpadi alkotófolyamat szakaszai, az egyes szakaszokban megvalósuló színészi tevékenység.</w:t>
      </w:r>
    </w:p>
    <w:p w14:paraId="523E3511" w14:textId="77777777" w:rsidR="00A0627F" w:rsidRPr="000C7B81" w:rsidRDefault="00A0627F" w:rsidP="00A0627F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Az alkotási részfolyamatok céljai, a prózai szerep alkotásától eltérő sajátosságai, eszközrendszere. </w:t>
      </w:r>
    </w:p>
    <w:p w14:paraId="3786A8AA" w14:textId="77777777" w:rsidR="00A0627F" w:rsidRPr="000C7B81" w:rsidRDefault="00A0627F" w:rsidP="00A0627F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részfolyamatok (tánc, ének, próza tanulása) eredményeinek összegzése a szerepalkotásban. </w:t>
      </w:r>
    </w:p>
    <w:p w14:paraId="44015348" w14:textId="77777777" w:rsidR="00A0627F" w:rsidRPr="000C7B81" w:rsidRDefault="00A0627F" w:rsidP="00A0627F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Az alkotás interperszonális jellege. Az együttműködés stratégiái, a társalkotók együttműködése a próbarend során.</w:t>
      </w:r>
    </w:p>
    <w:p w14:paraId="01E4BC9D" w14:textId="77777777" w:rsidR="00A0627F" w:rsidRPr="000C7B81" w:rsidRDefault="00A0627F" w:rsidP="00A0627F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zenés színpadi szerepalkotás, szerepépítés szakaszai, technikái. </w:t>
      </w:r>
    </w:p>
    <w:p w14:paraId="3F248324" w14:textId="77777777" w:rsidR="00A0627F" w:rsidRPr="000C7B81" w:rsidRDefault="00A0627F" w:rsidP="00A0627F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rendezői instrukciók beépítése, alkalmazása. </w:t>
      </w:r>
    </w:p>
    <w:p w14:paraId="76C7C715" w14:textId="77777777" w:rsidR="00A0627F" w:rsidRPr="000C7B81" w:rsidRDefault="00A0627F" w:rsidP="00A0627F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Az alkotás összetett eszközrendszerének kialakítása, működtetése énekes színpadi alakítás során.</w:t>
      </w:r>
    </w:p>
    <w:p w14:paraId="692D5AA6" w14:textId="77777777" w:rsidR="00A0627F" w:rsidRPr="000C7B81" w:rsidRDefault="00A0627F" w:rsidP="00A0627F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színészi kifejező eszközök (mozgás, dal, próza) összehangolásának gyakorlata.</w:t>
      </w:r>
    </w:p>
    <w:p w14:paraId="0BFB9369" w14:textId="77777777" w:rsidR="00A0627F" w:rsidRPr="000C7B81" w:rsidRDefault="00A0627F" w:rsidP="00A0627F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Zenés játékstílusok. Az énekes színjátszási műfajok jellegzetességei.</w:t>
      </w:r>
    </w:p>
    <w:p w14:paraId="4D52D559" w14:textId="77777777" w:rsidR="00B64FCB" w:rsidRPr="000C7B81" w:rsidRDefault="00A0627F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Az énekes színészi eszközrendszer elemeinek együttes és kontrollált használata.  A szerep esztétikai formáinak megalkotása, kidolgozása, rögzítése a próbafolyamat során.</w:t>
      </w:r>
    </w:p>
    <w:p w14:paraId="7DCF85A1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D466A93" w14:textId="77777777" w:rsidR="00B64FCB" w:rsidRPr="000C7B81" w:rsidRDefault="00A0627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ab/>
        <w:t xml:space="preserve">Szerepépítés, karakterformálás filmszínészi gyakorlat során </w:t>
      </w:r>
      <w:r w:rsidRPr="000C7B81">
        <w:rPr>
          <w:rFonts w:cs="Times New Roman"/>
          <w:b/>
          <w:i/>
        </w:rPr>
        <w:tab/>
      </w:r>
      <w:r w:rsidR="00B64FCB" w:rsidRPr="000C7B81">
        <w:rPr>
          <w:rFonts w:cs="Times New Roman"/>
          <w:b/>
          <w:i/>
        </w:rPr>
        <w:tab/>
      </w:r>
      <w:r w:rsidRPr="000C7B81">
        <w:rPr>
          <w:rFonts w:cs="Times New Roman"/>
          <w:b/>
          <w:i/>
        </w:rPr>
        <w:t>48</w:t>
      </w:r>
      <w:r w:rsidR="00B64FCB" w:rsidRPr="000C7B81">
        <w:rPr>
          <w:rFonts w:cs="Times New Roman"/>
          <w:b/>
          <w:i/>
        </w:rPr>
        <w:t xml:space="preserve"> óra</w:t>
      </w:r>
    </w:p>
    <w:p w14:paraId="31735143" w14:textId="77777777" w:rsidR="00A0627F" w:rsidRPr="000C7B81" w:rsidRDefault="00A0627F" w:rsidP="00A0627F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filmszínészet, a filmforgatás technológiai adottságainak ismerete.</w:t>
      </w:r>
    </w:p>
    <w:p w14:paraId="3001323C" w14:textId="77777777" w:rsidR="00A0627F" w:rsidRPr="000C7B81" w:rsidRDefault="00A0627F" w:rsidP="00A0627F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Filmszerep elemzésének szempontrendszere, s annak alkalmazása.</w:t>
      </w:r>
    </w:p>
    <w:p w14:paraId="38F0F8CC" w14:textId="77777777" w:rsidR="00A0627F" w:rsidRPr="000C7B81" w:rsidRDefault="00A0627F" w:rsidP="00A0627F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Szerepépítés a filmfelvétel technikai sajátosságai, feltételrendszere szerint.</w:t>
      </w:r>
    </w:p>
    <w:p w14:paraId="0F856B27" w14:textId="77777777" w:rsidR="00A0627F" w:rsidRPr="000C7B81" w:rsidRDefault="00A0627F" w:rsidP="00A0627F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kamera előtti előadói készség.</w:t>
      </w:r>
    </w:p>
    <w:p w14:paraId="0C6C5DC2" w14:textId="77777777" w:rsidR="00A0627F" w:rsidRPr="000C7B81" w:rsidRDefault="00A0627F" w:rsidP="00A0627F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színészi alakítás kamera előtt történő megteremtésének gyakorlata. </w:t>
      </w:r>
    </w:p>
    <w:p w14:paraId="3455A3DC" w14:textId="77777777" w:rsidR="00A0627F" w:rsidRPr="000C7B81" w:rsidRDefault="00A0627F" w:rsidP="00A0627F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filmjelenetekben megkívánt élethelyzetek színészi feldolgozása. </w:t>
      </w:r>
    </w:p>
    <w:p w14:paraId="547BF43B" w14:textId="77777777" w:rsidR="00A0627F" w:rsidRPr="000C7B81" w:rsidRDefault="00A0627F" w:rsidP="00A0627F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filmtechnológiához igazodó speciális idő- és energia beosztás. </w:t>
      </w:r>
      <w:r w:rsidRPr="000C7B81">
        <w:rPr>
          <w:rFonts w:cs="Times New Roman"/>
        </w:rPr>
        <w:tab/>
      </w:r>
    </w:p>
    <w:p w14:paraId="325555F3" w14:textId="77777777" w:rsidR="00A0627F" w:rsidRPr="000C7B81" w:rsidRDefault="00A0627F" w:rsidP="00A0627F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Színészi alkotás gyakorlata a filmalkotás egyéb tényezőinek, alkotóinak (szcenikai keret, partnerek, munkatársak) meghatározottságai között. </w:t>
      </w:r>
    </w:p>
    <w:p w14:paraId="0ECF0EF1" w14:textId="77777777" w:rsidR="00A0627F" w:rsidRPr="000C7B81" w:rsidRDefault="00A0627F" w:rsidP="00A0627F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Filmetűdök, kisfilmek készítése, azok színészi feladatainak megoldása.</w:t>
      </w:r>
    </w:p>
    <w:p w14:paraId="387CE7DA" w14:textId="77777777" w:rsidR="00A0627F" w:rsidRPr="000C7B81" w:rsidRDefault="00A0627F" w:rsidP="00A0627F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Összetett színészi eszközrendszer (beszéd, ének, mozgás, tánc) a rendezői instrukcióknak megfelelő, komponált filmszínészi gyakorlata. </w:t>
      </w:r>
    </w:p>
    <w:p w14:paraId="2AD767CB" w14:textId="77777777" w:rsidR="00B64FCB" w:rsidRPr="000C7B81" w:rsidRDefault="00A0627F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film stílusának, műfajának, hangulatának, esztétikai jellegének színészi kifejezése.</w:t>
      </w:r>
    </w:p>
    <w:p w14:paraId="24B5A92B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827A8F7" w14:textId="77777777" w:rsidR="00B64FCB" w:rsidRPr="000C7B81" w:rsidRDefault="00220ED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 xml:space="preserve">Színészi előadás hangfelvétele </w:t>
      </w:r>
      <w:r w:rsidR="00B64FCB" w:rsidRPr="000C7B81">
        <w:rPr>
          <w:rFonts w:cs="Times New Roman"/>
          <w:b/>
          <w:i/>
        </w:rPr>
        <w:tab/>
      </w:r>
      <w:r w:rsidRPr="000C7B81">
        <w:rPr>
          <w:rFonts w:cs="Times New Roman"/>
          <w:b/>
          <w:i/>
        </w:rPr>
        <w:t>16</w:t>
      </w:r>
      <w:r w:rsidR="00B64FCB" w:rsidRPr="000C7B81">
        <w:rPr>
          <w:rFonts w:cs="Times New Roman"/>
          <w:b/>
          <w:i/>
        </w:rPr>
        <w:t xml:space="preserve"> óra</w:t>
      </w:r>
    </w:p>
    <w:p w14:paraId="5489FD78" w14:textId="77777777" w:rsidR="00220ED1" w:rsidRPr="000C7B81" w:rsidRDefault="00B64FCB" w:rsidP="00220ED1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</w:t>
      </w:r>
      <w:r w:rsidR="00220ED1" w:rsidRPr="000C7B81">
        <w:rPr>
          <w:rFonts w:cs="Times New Roman"/>
        </w:rPr>
        <w:t xml:space="preserve"> színészi eszközrendszer (beszéd, ének) rendezői instrukcióknak megfelelő, komponált alkalmazása és működtetése hangfelvétel során.</w:t>
      </w:r>
    </w:p>
    <w:p w14:paraId="4CCDDA75" w14:textId="77777777" w:rsidR="00220ED1" w:rsidRPr="000C7B81" w:rsidRDefault="00220ED1" w:rsidP="00220ED1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szinkron és rádiós gyakorlat szakmai, eszköz-, és etikai normarendszere.</w:t>
      </w:r>
    </w:p>
    <w:p w14:paraId="104289A2" w14:textId="77777777" w:rsidR="00220ED1" w:rsidRPr="000C7B81" w:rsidRDefault="00220ED1" w:rsidP="00220ED1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hallható színészet eszköztára.</w:t>
      </w:r>
    </w:p>
    <w:p w14:paraId="63A6B822" w14:textId="77777777" w:rsidR="00220ED1" w:rsidRPr="000C7B81" w:rsidRDefault="00220ED1" w:rsidP="00220ED1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produkció stílusának, műfajának, hangulatának, esztétikai jellegének megfelelő színészi kifejezés módszerei, eszköztára.</w:t>
      </w:r>
    </w:p>
    <w:p w14:paraId="0DF2D79B" w14:textId="77777777" w:rsidR="00220ED1" w:rsidRPr="000C7B81" w:rsidRDefault="00220ED1" w:rsidP="00220ED1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hangfelvétel technikai feltételrendszere, a technikai eszközök alkalmazásának módszertana.</w:t>
      </w:r>
    </w:p>
    <w:p w14:paraId="38461453" w14:textId="77777777" w:rsidR="00B64FCB" w:rsidRPr="000C7B81" w:rsidRDefault="00220ED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színészi tevékenységgel rokon előadói feladatok ellátásának eszköz-, és feltételrendszere</w:t>
      </w:r>
      <w:r w:rsidR="00B64FCB" w:rsidRPr="000C7B81">
        <w:rPr>
          <w:rFonts w:cs="Times New Roman"/>
        </w:rPr>
        <w:t xml:space="preserve"> </w:t>
      </w:r>
      <w:r w:rsidRPr="000C7B81">
        <w:rPr>
          <w:rFonts w:cs="Times New Roman"/>
        </w:rPr>
        <w:t>hangfelvétel során</w:t>
      </w:r>
    </w:p>
    <w:p w14:paraId="738684C6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16DDA60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E5F4966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képzés javasolt helyszíne (ajánlás)</w:t>
      </w:r>
    </w:p>
    <w:p w14:paraId="588FB48E" w14:textId="77777777" w:rsidR="00220ED1" w:rsidRPr="000C7B81" w:rsidRDefault="00220ED1" w:rsidP="00220ED1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Színházterem,</w:t>
      </w:r>
    </w:p>
    <w:p w14:paraId="1C0EA38C" w14:textId="77777777" w:rsidR="00220ED1" w:rsidRPr="000C7B81" w:rsidRDefault="00220ED1" w:rsidP="00220ED1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Színházi próbatermek (minimum 60 nm2),</w:t>
      </w:r>
    </w:p>
    <w:p w14:paraId="78A50447" w14:textId="77777777" w:rsidR="00B64FCB" w:rsidRPr="000C7B81" w:rsidRDefault="00220ED1" w:rsidP="00220ED1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Hangfelvételre alkalmas stúdió</w:t>
      </w:r>
    </w:p>
    <w:p w14:paraId="6DA21080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7D5FF050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elsajátítása során alkalmazható sajátos módszerek, tanulói tevékenységformák (ajánlás)</w:t>
      </w:r>
    </w:p>
    <w:p w14:paraId="649329F7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7CBDE123" w14:textId="77777777" w:rsidR="00B64FCB" w:rsidRPr="000C7B81" w:rsidRDefault="00220ED1" w:rsidP="00B64FCB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A s</w:t>
      </w:r>
      <w:r w:rsidR="00F650B4" w:rsidRPr="000C7B81">
        <w:rPr>
          <w:rFonts w:cs="Times New Roman"/>
          <w:i/>
        </w:rPr>
        <w:t>zínházi, a mozgóképes, valamint a hangfelvételt alkotó színészi tevékenység sajátosságaiból fakadóan, a tantárgy elsajátítása során a csoportos és egyéni magyarázat, megbeszélés, szemléltetés, szerepjáték valamint a színész önálló feladatok meghatározása, ellenőrzése, ill. a közvetlen irányítás, instruálás alkalmazható az egyes tevékenységi területek feltételrendszere, próbarendje szerint.</w:t>
      </w:r>
    </w:p>
    <w:p w14:paraId="1B72F7F3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249EDF0D" w14:textId="77777777" w:rsidR="00B64FCB" w:rsidRPr="000C7B8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elsajátítása során alkalmazható sajátos módszerek (ajánlás)</w:t>
      </w:r>
    </w:p>
    <w:p w14:paraId="1BEBE8A7" w14:textId="77777777" w:rsidR="004236B3" w:rsidRPr="000C7B81" w:rsidRDefault="004236B3" w:rsidP="004236B3">
      <w:pPr>
        <w:spacing w:after="0"/>
        <w:rPr>
          <w:rFonts w:cs="Times New Roman"/>
          <w:b/>
        </w:rPr>
      </w:pPr>
    </w:p>
    <w:tbl>
      <w:tblPr>
        <w:tblW w:w="844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4236B3" w:rsidRPr="000C7B81" w14:paraId="64F48923" w14:textId="77777777" w:rsidTr="004236B3">
        <w:trPr>
          <w:trHeight w:val="6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FC0E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8B67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CA47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E036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4236B3" w:rsidRPr="000C7B81" w14:paraId="40F92297" w14:textId="77777777" w:rsidTr="004236B3">
        <w:trPr>
          <w:trHeight w:val="25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DE8F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E4E9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A36B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31E3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A31B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2133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236B3" w:rsidRPr="000C7B81" w14:paraId="015B3533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0D85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95C0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B3B4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DCD0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ECB1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26435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2953323E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4A76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6743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megbeszélés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4E22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563B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0148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FD10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5E90AB3F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B449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4684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0F71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4B10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955A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7D34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3094BCA3" w14:textId="77777777" w:rsidTr="004236B3">
        <w:trPr>
          <w:trHeight w:val="15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67E0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DD33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BFA5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0630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4DC7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9920D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Színpadi, filmes díszletelemek, bútorok Színházterem</w:t>
            </w: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Színpadi hang- és fénytechnikai berendezések</w:t>
            </w:r>
          </w:p>
        </w:tc>
      </w:tr>
      <w:tr w:rsidR="004236B3" w:rsidRPr="000C7B81" w14:paraId="292C7FD4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590B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E35C5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1864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8549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1EAB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546DE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5CD084FA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09EF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E3C8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3AFC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B1E6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9BC9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5CE8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4F488886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A61A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1470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E4E4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CD95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BEF7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EC64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114C69FC" w14:textId="77777777" w:rsidTr="004236B3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A5F8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EEE7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F4F2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D6C8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9688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D225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Színpadi, filmes díszletelemek, bútorok </w:t>
            </w:r>
          </w:p>
        </w:tc>
      </w:tr>
      <w:tr w:rsidR="004236B3" w:rsidRPr="000C7B81" w14:paraId="06AFA033" w14:textId="77777777" w:rsidTr="004236B3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AA95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00CD5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 és csoportos 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91C2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8BBC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9D94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153F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11E294AC" w14:textId="77777777" w:rsidTr="004236B3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17A1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60C6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közvetlen irányítás, instruálás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7179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1214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73CD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61B4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hang- és fénytechnikai berendezések</w:t>
            </w:r>
          </w:p>
        </w:tc>
      </w:tr>
    </w:tbl>
    <w:p w14:paraId="7DDFAAEB" w14:textId="3C2CD31F" w:rsidR="00B64FCB" w:rsidRPr="000C7B81" w:rsidRDefault="00B64FCB" w:rsidP="004236B3">
      <w:pPr>
        <w:spacing w:after="0"/>
        <w:rPr>
          <w:rFonts w:cs="Times New Roman"/>
        </w:rPr>
      </w:pPr>
    </w:p>
    <w:p w14:paraId="08ACF83A" w14:textId="77777777" w:rsidR="00B64FCB" w:rsidRPr="000C7B8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elsajátítása során alkalmazható tanulói tevékenységformák (ajánlás)</w:t>
      </w:r>
    </w:p>
    <w:p w14:paraId="48DB4D9D" w14:textId="77777777" w:rsidR="004236B3" w:rsidRPr="000C7B81" w:rsidRDefault="004236B3" w:rsidP="004236B3">
      <w:pPr>
        <w:spacing w:after="0"/>
        <w:rPr>
          <w:rFonts w:cs="Times New Roman"/>
          <w:b/>
        </w:rPr>
      </w:pPr>
    </w:p>
    <w:tbl>
      <w:tblPr>
        <w:tblW w:w="850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4236B3" w:rsidRPr="000C7B81" w14:paraId="733BE95B" w14:textId="77777777" w:rsidTr="004236B3">
        <w:trPr>
          <w:trHeight w:val="255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4693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5B46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6C7A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5611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4236B3" w:rsidRPr="000C7B81" w14:paraId="56F2428F" w14:textId="77777777" w:rsidTr="004236B3">
        <w:trPr>
          <w:trHeight w:val="510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4351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5253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0BC5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6330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0F3E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8D22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236B3" w:rsidRPr="000C7B81" w14:paraId="48A851CB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6F04A7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6B66250D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4236B3" w:rsidRPr="000C7B81" w14:paraId="3859CB9D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6AC2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6C14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1F00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2F71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E1B6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EF7E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17D53074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5065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07225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7E70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705D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793B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BD84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74469254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0940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AB73D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486E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96E9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57D8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DDE5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7246E55C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8969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675F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8BE1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1D3D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7FA1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296F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18F936E1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9F3E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DE98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41A3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E585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0E45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3CCEC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5F3D8FC9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B119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F462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3B7C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F786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A2EE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72685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3B1F6C39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1F93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1D19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1C92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E7AF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120F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B6507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1E214BB9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F87A6C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521581CC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4236B3" w:rsidRPr="000C7B81" w14:paraId="3FC386E2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2BF2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C889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217F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F827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D717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5BDE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3625A5CA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A73E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C5F2C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BEC0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BC37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6285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633F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2C765BB9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5FC4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C8EC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E57B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7BEC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EB41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F50A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23A4DD21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E280FAC" w14:textId="72BEF849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01EE079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4236B3" w:rsidRPr="000C7B81" w14:paraId="2B9741CB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40F37" w14:textId="7BA6176F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85B6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6DDD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8C0F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FB15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3999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1D371FF6" w14:textId="77777777" w:rsidTr="004236B3">
        <w:trPr>
          <w:trHeight w:val="153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A16F0" w14:textId="07DEA1CD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EC43C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B23D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AB41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CA18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DFF4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Színházi próbaterem (minimum 60 nm2), tantermek Színházterem, színpadi játéktérrel, valamint (legalább 50 főt befogadni képes) nézőtérrel</w:t>
            </w:r>
          </w:p>
        </w:tc>
      </w:tr>
      <w:tr w:rsidR="004236B3" w:rsidRPr="000C7B81" w14:paraId="61FADB63" w14:textId="77777777" w:rsidTr="004236B3">
        <w:trPr>
          <w:trHeight w:val="76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1D9AF" w14:textId="1FF74270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90D0E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69CF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F8EA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FC8D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816A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Színházi próbaterem (minimum 60 nm2), tantermek</w:t>
            </w:r>
          </w:p>
        </w:tc>
      </w:tr>
      <w:tr w:rsidR="004236B3" w:rsidRPr="000C7B81" w14:paraId="024F1F54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F5E6C" w14:textId="6B6AD7DC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63FE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F807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09B3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E7CB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46BF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2443FCB4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0719443" w14:textId="32BD8645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1051916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4236B3" w:rsidRPr="000C7B81" w14:paraId="25A4125E" w14:textId="77777777" w:rsidTr="004236B3">
        <w:trPr>
          <w:trHeight w:val="153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7DD11" w14:textId="57F17C16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8974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FC72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6CBA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0766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B1CFE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Színházi próbaterem (minimum 60 nm2), tantermek Színházterem, színpadi játéktérrel, valamint (legalább 50 főt befogadni képes) nézőtérrel</w:t>
            </w:r>
          </w:p>
        </w:tc>
      </w:tr>
    </w:tbl>
    <w:p w14:paraId="5EE5FE59" w14:textId="77777777" w:rsidR="004236B3" w:rsidRPr="000C7B81" w:rsidRDefault="004236B3" w:rsidP="004236B3">
      <w:pPr>
        <w:spacing w:after="0"/>
        <w:rPr>
          <w:rFonts w:cs="Times New Roman"/>
          <w:b/>
        </w:rPr>
      </w:pPr>
    </w:p>
    <w:p w14:paraId="6EBB9079" w14:textId="66322D69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2CA27622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értékelésének módja</w:t>
      </w:r>
    </w:p>
    <w:p w14:paraId="6F9AB9B6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A nemzeti köznevelésről szóló 2011. évi CXC. törvény. 54. § (2) a) pontja szerinti értékeléssel.</w:t>
      </w:r>
    </w:p>
    <w:p w14:paraId="1DD36046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5121194C" w14:textId="77777777" w:rsidR="00B64FCB" w:rsidRPr="000C7B81" w:rsidRDefault="00B64FCB" w:rsidP="00B64FCB">
      <w:pPr>
        <w:spacing w:after="0"/>
        <w:rPr>
          <w:rFonts w:cs="Times New Roman"/>
        </w:rPr>
      </w:pPr>
    </w:p>
    <w:p w14:paraId="7DD45777" w14:textId="58F633C4" w:rsidR="00B64FCB" w:rsidRPr="000C7B81" w:rsidRDefault="000E0049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 xml:space="preserve">Színészi beszéd </w:t>
      </w:r>
      <w:proofErr w:type="gramStart"/>
      <w:r w:rsidRPr="000C7B81">
        <w:rPr>
          <w:rFonts w:cs="Times New Roman"/>
          <w:b/>
        </w:rPr>
        <w:t xml:space="preserve">gyakorlata </w:t>
      </w:r>
      <w:r w:rsidR="00B64FCB" w:rsidRPr="000C7B81">
        <w:rPr>
          <w:rFonts w:cs="Times New Roman"/>
          <w:b/>
        </w:rPr>
        <w:t xml:space="preserve"> tantárgy</w:t>
      </w:r>
      <w:proofErr w:type="gramEnd"/>
      <w:r w:rsidR="00B64FCB" w:rsidRPr="000C7B81">
        <w:rPr>
          <w:rFonts w:cs="Times New Roman"/>
          <w:b/>
        </w:rPr>
        <w:tab/>
      </w:r>
      <w:r w:rsidR="00BA27C9" w:rsidRPr="000C7B81">
        <w:rPr>
          <w:rFonts w:cs="Times New Roman"/>
          <w:b/>
        </w:rPr>
        <w:t>108</w:t>
      </w:r>
      <w:r w:rsidR="00B64FCB" w:rsidRPr="000C7B81">
        <w:rPr>
          <w:rFonts w:cs="Times New Roman"/>
          <w:b/>
        </w:rPr>
        <w:t xml:space="preserve"> óra</w:t>
      </w:r>
    </w:p>
    <w:p w14:paraId="562C6EC9" w14:textId="77777777" w:rsidR="00B64FCB" w:rsidRPr="000C7B81" w:rsidRDefault="00B64FCB" w:rsidP="00B64FCB">
      <w:pPr>
        <w:rPr>
          <w:rFonts w:cs="Times New Roman"/>
        </w:rPr>
      </w:pPr>
    </w:p>
    <w:p w14:paraId="01A2E6EC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tanításának célja</w:t>
      </w:r>
    </w:p>
    <w:p w14:paraId="61818D4D" w14:textId="77777777" w:rsidR="00B64FCB" w:rsidRPr="000C7B81" w:rsidRDefault="00141BD0" w:rsidP="00B64FCB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A tantárgy oktatásának célja a különböző szövegtípusok értelmezési, elemzési stratégiáinak fejlesztése, a szépirodalmi verses, prózai és párbeszédes formájú szövegek tagolt, árnyalt és kifejező színészi előadásának megvalósítása.</w:t>
      </w:r>
    </w:p>
    <w:p w14:paraId="4216AB33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7AB29BDD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Kapcsolódó szakmai tartalmak</w:t>
      </w:r>
    </w:p>
    <w:p w14:paraId="31127368" w14:textId="77777777" w:rsidR="00B64FCB" w:rsidRPr="000C7B81" w:rsidRDefault="00141BD0" w:rsidP="00B64FCB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A tantárgy összegzi és továbbfejleszti a Vers és prózamondás gyakorlata tantárgy (Gyakorlatos színész alap-képzés) ismereteit. A képzés egészét tekintve kölcsönhatásban áll a Színészi beszédtechnika csoportos és egyéni gyakorlata tantárggyal, alakítja és felhasználja annak szakmai tartalmait. A szövegelemek elemzésekor felhasználja a Színjátszás elméleti és esztétikai ismeretei tantárgy során elsajátítottakat.</w:t>
      </w:r>
    </w:p>
    <w:p w14:paraId="2BE23C04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21253A20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Témakörök</w:t>
      </w:r>
    </w:p>
    <w:p w14:paraId="2C339AD8" w14:textId="77777777" w:rsidR="00B64FCB" w:rsidRPr="000C7B81" w:rsidRDefault="00141BD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 xml:space="preserve">Elbeszélő, összetett versszerkezetek előadása </w:t>
      </w:r>
      <w:r w:rsidR="00B64FCB" w:rsidRPr="000C7B81">
        <w:rPr>
          <w:rFonts w:cs="Times New Roman"/>
          <w:b/>
          <w:i/>
        </w:rPr>
        <w:tab/>
      </w:r>
      <w:r w:rsidRPr="000C7B81">
        <w:rPr>
          <w:rFonts w:cs="Times New Roman"/>
          <w:b/>
          <w:i/>
        </w:rPr>
        <w:t>32</w:t>
      </w:r>
      <w:r w:rsidR="00B64FCB" w:rsidRPr="000C7B81">
        <w:rPr>
          <w:rFonts w:cs="Times New Roman"/>
          <w:b/>
          <w:i/>
        </w:rPr>
        <w:t xml:space="preserve"> óra</w:t>
      </w:r>
    </w:p>
    <w:p w14:paraId="52C8134E" w14:textId="77777777" w:rsidR="0018049E" w:rsidRPr="000C7B81" w:rsidRDefault="0018049E" w:rsidP="0018049E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Az összetett szövegtartalmak és a színészi kifejezés összefüggései. </w:t>
      </w:r>
    </w:p>
    <w:p w14:paraId="60997213" w14:textId="77777777" w:rsidR="0018049E" w:rsidRPr="000C7B81" w:rsidRDefault="0018049E" w:rsidP="0018049E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Szövegelemzési, verselemzési, poétikai, verstani ismeretek és azok alkalmazása az előadásanyag szöveges elemeinek feldolgozása során.</w:t>
      </w:r>
    </w:p>
    <w:p w14:paraId="79BA1B77" w14:textId="77777777" w:rsidR="0018049E" w:rsidRPr="000C7B81" w:rsidRDefault="0018049E" w:rsidP="0018049E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szövegtartalom színészi kifejezésének technikai megvalósítása. </w:t>
      </w:r>
    </w:p>
    <w:p w14:paraId="73BC98E4" w14:textId="77777777" w:rsidR="0018049E" w:rsidRPr="000C7B81" w:rsidRDefault="0018049E" w:rsidP="0018049E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kifejezés beszédtechnikai ismeretei. A beszédtechnikai ismeretek alkalmazása a színpadi beszéd kialakításában, a kifejező beszéd technikája (hangszín, hangerő, hangmagasság, szünet alkalmazása).</w:t>
      </w:r>
    </w:p>
    <w:p w14:paraId="25425BFD" w14:textId="77777777" w:rsidR="0018049E" w:rsidRPr="000C7B81" w:rsidRDefault="0018049E" w:rsidP="0018049E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kifejezőerő eszközei: beszédtempó, dinamika, hangsúly, hanglejtés, szünet stb. tudatos alkalmazása. </w:t>
      </w:r>
    </w:p>
    <w:p w14:paraId="7DCFC7CE" w14:textId="77777777" w:rsidR="0018049E" w:rsidRPr="000C7B81" w:rsidRDefault="0018049E" w:rsidP="0018049E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Elbeszélő, összetett versszerkezetek értelmezése és előadása (a magyar barokk, a felvilágosodás, a romantika, a XX. századi és a kortárs irodalom területeiről).</w:t>
      </w:r>
    </w:p>
    <w:p w14:paraId="2731344E" w14:textId="77777777" w:rsidR="0018049E" w:rsidRPr="000C7B81" w:rsidRDefault="0018049E" w:rsidP="0018049E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Elbeszélő, összetett versszerkezetek értelmezése és előadása az egyetemes romantika és a XX. század irodalmából.</w:t>
      </w:r>
    </w:p>
    <w:p w14:paraId="25B06197" w14:textId="77777777" w:rsidR="00B64FCB" w:rsidRPr="000C7B81" w:rsidRDefault="0018049E" w:rsidP="0018049E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szövegtagolás eszközeinek (tempó, ritmus, szünet) tudatos alkalmazása. </w:t>
      </w:r>
    </w:p>
    <w:p w14:paraId="7A9C9BBE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50FC993" w14:textId="042C20CD" w:rsidR="00B64FCB" w:rsidRPr="000C7B81" w:rsidRDefault="0018049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>Stilizált nyelvezetű drámai jelenetek, monológok előadása</w:t>
      </w:r>
      <w:r w:rsidR="00B64FCB" w:rsidRPr="000C7B81">
        <w:rPr>
          <w:rFonts w:cs="Times New Roman"/>
          <w:b/>
          <w:i/>
        </w:rPr>
        <w:tab/>
      </w:r>
      <w:r w:rsidR="00BA27C9" w:rsidRPr="000C7B81">
        <w:rPr>
          <w:rFonts w:cs="Times New Roman"/>
          <w:b/>
          <w:i/>
        </w:rPr>
        <w:t>44</w:t>
      </w:r>
      <w:r w:rsidR="00B64FCB" w:rsidRPr="000C7B81">
        <w:rPr>
          <w:rFonts w:cs="Times New Roman"/>
          <w:b/>
          <w:i/>
        </w:rPr>
        <w:t xml:space="preserve"> óra</w:t>
      </w:r>
    </w:p>
    <w:p w14:paraId="29B4E87E" w14:textId="77777777" w:rsidR="0018049E" w:rsidRPr="000C7B81" w:rsidRDefault="0018049E" w:rsidP="0018049E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stilizált nyelvezetű szöveg rögzítésének módszerei.</w:t>
      </w:r>
    </w:p>
    <w:p w14:paraId="1C47E651" w14:textId="77777777" w:rsidR="0018049E" w:rsidRPr="000C7B81" w:rsidRDefault="0018049E" w:rsidP="0018049E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Színpadi, színészi stilizáció.</w:t>
      </w:r>
    </w:p>
    <w:p w14:paraId="0D5B8247" w14:textId="77777777" w:rsidR="0018049E" w:rsidRPr="000C7B81" w:rsidRDefault="0018049E" w:rsidP="0018049E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Váltások a színpadi beszédben. </w:t>
      </w:r>
    </w:p>
    <w:p w14:paraId="0AA190E6" w14:textId="77777777" w:rsidR="0018049E" w:rsidRPr="000C7B81" w:rsidRDefault="0018049E" w:rsidP="0018049E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monológ felépítése.</w:t>
      </w:r>
    </w:p>
    <w:p w14:paraId="73407662" w14:textId="77777777" w:rsidR="0018049E" w:rsidRPr="000C7B81" w:rsidRDefault="0018049E" w:rsidP="0018049E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Stilizált drámai párbeszéd színpadi előadása. </w:t>
      </w:r>
    </w:p>
    <w:p w14:paraId="0B0A7B9A" w14:textId="77777777" w:rsidR="0018049E" w:rsidRPr="000C7B81" w:rsidRDefault="0018049E" w:rsidP="0018049E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stilizált irodalmi nyelv törvényszerűségeit követő élőbeszéd alkotása.</w:t>
      </w:r>
    </w:p>
    <w:p w14:paraId="2C3468EF" w14:textId="77777777" w:rsidR="0018049E" w:rsidRPr="000C7B81" w:rsidRDefault="0018049E" w:rsidP="0018049E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Drámai szövegek, beszédigényes jelenetek, monológok előadása.</w:t>
      </w:r>
    </w:p>
    <w:p w14:paraId="71AA762F" w14:textId="77777777" w:rsidR="00B64FCB" w:rsidRPr="000C7B81" w:rsidRDefault="0018049E" w:rsidP="0018049E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Ajánlott szerzők: W. Shakespeare, F. Schiller, J. W. Goethe, G. Büchner, V. Hugo, E. Rostand, Katona József, Vörösmarty Mihály, Madách Imre, Szigligeti Ede, Csiky Gergely, Szomory Dezső</w:t>
      </w:r>
    </w:p>
    <w:p w14:paraId="3384CF5A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913874A" w14:textId="77777777" w:rsidR="00B64FCB" w:rsidRPr="000C7B81" w:rsidRDefault="0018049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>Időmértékes, kötött szerkezetű drámai jelenetek, monológok előadása</w:t>
      </w:r>
      <w:r w:rsidRPr="000C7B81">
        <w:rPr>
          <w:rFonts w:cs="Times New Roman"/>
          <w:b/>
          <w:i/>
        </w:rPr>
        <w:tab/>
      </w:r>
      <w:r w:rsidRPr="000C7B81">
        <w:rPr>
          <w:rFonts w:cs="Times New Roman"/>
          <w:b/>
          <w:i/>
        </w:rPr>
        <w:tab/>
      </w:r>
      <w:r w:rsidR="00B64FCB" w:rsidRPr="000C7B81">
        <w:rPr>
          <w:rFonts w:cs="Times New Roman"/>
          <w:b/>
          <w:i/>
        </w:rPr>
        <w:tab/>
      </w:r>
      <w:r w:rsidR="003E024A" w:rsidRPr="000C7B81">
        <w:rPr>
          <w:rFonts w:cs="Times New Roman"/>
          <w:b/>
          <w:i/>
        </w:rPr>
        <w:t>32</w:t>
      </w:r>
      <w:r w:rsidR="00B64FCB" w:rsidRPr="000C7B81">
        <w:rPr>
          <w:rFonts w:cs="Times New Roman"/>
          <w:b/>
          <w:i/>
        </w:rPr>
        <w:t xml:space="preserve"> óra</w:t>
      </w:r>
    </w:p>
    <w:p w14:paraId="4D39E252" w14:textId="77777777" w:rsidR="003E024A" w:rsidRPr="000C7B81" w:rsidRDefault="003E024A" w:rsidP="003E024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kötött szerkezetű szövegek elemzésének szempontrendszere, technikái.</w:t>
      </w:r>
    </w:p>
    <w:p w14:paraId="40AC45B8" w14:textId="77777777" w:rsidR="003E024A" w:rsidRPr="000C7B81" w:rsidRDefault="003E024A" w:rsidP="003E024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színpadi kommunikáció kötött szerkezetű szövegek előadásakor.</w:t>
      </w:r>
    </w:p>
    <w:p w14:paraId="2BFB8D32" w14:textId="77777777" w:rsidR="003E024A" w:rsidRPr="000C7B81" w:rsidRDefault="003E024A" w:rsidP="003E024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kötött szövegformák kifejező előadásának technikái és eszközrendszere.</w:t>
      </w:r>
    </w:p>
    <w:p w14:paraId="6C647979" w14:textId="77777777" w:rsidR="003E024A" w:rsidRPr="000C7B81" w:rsidRDefault="003E024A" w:rsidP="003E024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Beszédstílus kötött drámai szövegforma előadásakor.</w:t>
      </w:r>
    </w:p>
    <w:p w14:paraId="65950DA4" w14:textId="77777777" w:rsidR="003E024A" w:rsidRPr="000C7B81" w:rsidRDefault="003E024A" w:rsidP="003E024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Drámai szövegek, beszédigényes jelenetek, monológok előadása.</w:t>
      </w:r>
    </w:p>
    <w:p w14:paraId="223941FE" w14:textId="77777777" w:rsidR="00B64FCB" w:rsidRPr="000C7B81" w:rsidRDefault="003E024A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Ajánlott szerzők: Aiszkhülosz, Szophoklész, Euripidész, Arisztophanész, </w:t>
      </w:r>
      <w:proofErr w:type="spellStart"/>
      <w:r w:rsidRPr="000C7B81">
        <w:rPr>
          <w:rFonts w:cs="Times New Roman"/>
        </w:rPr>
        <w:t>Corneille</w:t>
      </w:r>
      <w:proofErr w:type="spellEnd"/>
      <w:r w:rsidRPr="000C7B81">
        <w:rPr>
          <w:rFonts w:cs="Times New Roman"/>
        </w:rPr>
        <w:t xml:space="preserve">, Racine, </w:t>
      </w:r>
      <w:proofErr w:type="spellStart"/>
      <w:r w:rsidRPr="000C7B81">
        <w:rPr>
          <w:rFonts w:cs="Times New Roman"/>
        </w:rPr>
        <w:t>Molière</w:t>
      </w:r>
      <w:proofErr w:type="spellEnd"/>
    </w:p>
    <w:p w14:paraId="09A578F4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F8A1B9A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051D296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képzés javasolt helyszíne (ajánlás)</w:t>
      </w:r>
    </w:p>
    <w:p w14:paraId="0E08B736" w14:textId="77777777" w:rsidR="003E024A" w:rsidRPr="000C7B81" w:rsidRDefault="003E024A" w:rsidP="003E024A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Színházterem,</w:t>
      </w:r>
    </w:p>
    <w:p w14:paraId="7F6949B0" w14:textId="77777777" w:rsidR="003E024A" w:rsidRPr="000C7B81" w:rsidRDefault="003E024A" w:rsidP="003E024A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Színházi próbatermek (minimum 60 nm2),</w:t>
      </w:r>
    </w:p>
    <w:p w14:paraId="053CD230" w14:textId="77777777" w:rsidR="00B64FCB" w:rsidRPr="000C7B81" w:rsidRDefault="003E024A" w:rsidP="003E024A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Tanterem</w:t>
      </w:r>
    </w:p>
    <w:p w14:paraId="0958289F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161B238C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elsajátítása során alkalmazható sajátos módszerek, tanulói tevékenységformák (ajánlás)</w:t>
      </w:r>
    </w:p>
    <w:p w14:paraId="2A2F65C9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7760A523" w14:textId="77777777" w:rsidR="00B64FCB" w:rsidRPr="000C7B81" w:rsidRDefault="003E024A" w:rsidP="00B64FCB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A színházi, a mozgóképes, valamint a hangfelvételt alkotó színészi tevékenység sajátosságaiból fakadóan, a tantárgy elsajátítása során a csoportos és egyéni magyarázat, megbeszélés, szemléltetés, szerepjáték valamint a színész önálló feladatok meghatározása, ellenőrzése, ill. a közvetlen irányítás, instruálás alkalmazható az egyes tevékenységi területek feltételrendszere, próbarendje szerint.</w:t>
      </w:r>
    </w:p>
    <w:p w14:paraId="51AC16BE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51F14792" w14:textId="77777777" w:rsidR="00B64FCB" w:rsidRPr="000C7B8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elsajátítása során alkalmazható sajátos módszerek (ajánlás)</w:t>
      </w:r>
    </w:p>
    <w:p w14:paraId="3117ACEF" w14:textId="77777777" w:rsidR="004236B3" w:rsidRPr="000C7B81" w:rsidRDefault="004236B3" w:rsidP="004236B3">
      <w:pPr>
        <w:spacing w:after="0"/>
        <w:rPr>
          <w:rFonts w:cs="Times New Roman"/>
          <w:b/>
        </w:rPr>
      </w:pPr>
    </w:p>
    <w:tbl>
      <w:tblPr>
        <w:tblW w:w="844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4236B3" w:rsidRPr="000C7B81" w14:paraId="3960469C" w14:textId="77777777" w:rsidTr="004236B3">
        <w:trPr>
          <w:trHeight w:val="6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89E9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9388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9C6D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E0A5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4236B3" w:rsidRPr="000C7B81" w14:paraId="62E471AC" w14:textId="77777777" w:rsidTr="004236B3">
        <w:trPr>
          <w:trHeight w:val="25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1AAC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0B76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7FB7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6443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4D3B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B017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236B3" w:rsidRPr="000C7B81" w14:paraId="5F0A63D9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9B0D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234B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E5AF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50F9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528B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6F7B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18AFD904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56E6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90E7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D4CD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9AAD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D13E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0D45D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2224D796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5312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AFEE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0DE8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66E6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68BE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2347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6E704DD7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F5B1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6C47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C092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7398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6407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3E1F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46EDA513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7293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5036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0CA9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87E2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BCD9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C1C7D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2B0DCC92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2B68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2013D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6359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3813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0986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4AD6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18C4D00A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DC9B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F5E2C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C93C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E125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1327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91FC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7FC6464E" w14:textId="77777777" w:rsidTr="004236B3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DD2B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8BFF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instruálás, közvetlen irányítás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8731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5156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2B92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6EC5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14BED5C9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2A1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F11F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0FC5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D2D4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F0C4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6F9EE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7536C7A1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C4DF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71327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6C21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FEC9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4B57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2C18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057DD8B4" w14:textId="77777777" w:rsidR="004236B3" w:rsidRPr="000C7B81" w:rsidRDefault="004236B3" w:rsidP="004236B3">
      <w:pPr>
        <w:spacing w:after="0"/>
        <w:rPr>
          <w:rFonts w:cs="Times New Roman"/>
          <w:b/>
        </w:rPr>
      </w:pPr>
    </w:p>
    <w:p w14:paraId="30538FFF" w14:textId="2D4A41A4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10C7E8F4" w14:textId="77777777" w:rsidR="00B64FCB" w:rsidRPr="000C7B8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elsajátítása során alkalmazható tanulói tevékenységformák (ajánlás)</w:t>
      </w:r>
    </w:p>
    <w:p w14:paraId="04071CFB" w14:textId="77777777" w:rsidR="004236B3" w:rsidRPr="000C7B81" w:rsidRDefault="004236B3" w:rsidP="004236B3">
      <w:pPr>
        <w:spacing w:after="0"/>
        <w:rPr>
          <w:rFonts w:cs="Times New Roman"/>
          <w:b/>
        </w:rPr>
      </w:pPr>
    </w:p>
    <w:tbl>
      <w:tblPr>
        <w:tblW w:w="850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4236B3" w:rsidRPr="000C7B81" w14:paraId="72022CED" w14:textId="77777777" w:rsidTr="004236B3">
        <w:trPr>
          <w:trHeight w:val="255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B7AC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2467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5133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F580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4236B3" w:rsidRPr="000C7B81" w14:paraId="5F157462" w14:textId="77777777" w:rsidTr="004236B3">
        <w:trPr>
          <w:trHeight w:val="510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269F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8424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2BEC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DF29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FA4C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23DB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236B3" w:rsidRPr="000C7B81" w14:paraId="2BD64123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51EBF9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17A83A6E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4236B3" w:rsidRPr="000C7B81" w14:paraId="0C7667E8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DB7E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3F64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AC1F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06DA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BBE1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76B9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60CFB027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CD4A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79677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40DC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0534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753B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3383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21E94669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5A7C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24E7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8140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5154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D27B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A88A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7CC21409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EF88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0E00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E707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D407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03BF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9B8C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7B23ECEF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79F7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E994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B70A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E203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6E4E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9371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30CFE8BF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57CD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3333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0F9D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E32D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0E66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2D84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4595412C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0AFC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3E96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CF10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7D0B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E773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FADA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786E457E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9F2119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2699E18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4236B3" w:rsidRPr="000C7B81" w14:paraId="12CDADE1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0AB3A" w14:textId="609D8D25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57C2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7D05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03E9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F294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EBE7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2B7094A3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451A0" w14:textId="43463B2C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C4C8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FC19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17CD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F218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6986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7AB71FFE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52531BB" w14:textId="047B8B46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5EF1BB9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4236B3" w:rsidRPr="000C7B81" w14:paraId="3ED00964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F65F5" w14:textId="4A93D26A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75255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E30B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EB76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F316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80D3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02D19A0A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51878" w14:textId="7677DF5B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896F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3BC9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6142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F808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2472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688716F7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0F1B71" w14:textId="6358A83D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649CA587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4236B3" w:rsidRPr="000C7B81" w14:paraId="14CA696A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8E34A" w14:textId="21D9A57D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45465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6573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DDA5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DF5E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F5E8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7D480547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3ED03" w14:textId="77EE87BF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8484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8E05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37E0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7190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801C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66315FAF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F6F86" w14:textId="0D9EFB18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655E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A39D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8B18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0A25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123A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08B15125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0A840" w14:textId="6BF4C5B2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3536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35A1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38BE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BFB3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1009D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39595565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5829E35" w14:textId="5998B2F8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4EFC1FB5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4236B3" w:rsidRPr="000C7B81" w14:paraId="6FB49022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8CB0B" w14:textId="78C1C26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23DF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EEAF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8EA3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DE36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A7CD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hangtechnika és fénytechnika alkalmazása</w:t>
            </w:r>
          </w:p>
        </w:tc>
      </w:tr>
      <w:tr w:rsidR="004236B3" w:rsidRPr="000C7B81" w14:paraId="44B31C40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A597D" w14:textId="617EB5FA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81B6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0162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EF14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ABDC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E7F37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191AFB03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1C40911" w14:textId="4BBB8452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289C8EB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4236B3" w:rsidRPr="000C7B81" w14:paraId="54A7B481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08134" w14:textId="2C46749A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983D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330F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B0CA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0A1E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103B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hangtechnika és fénytechnika alkalmazása</w:t>
            </w:r>
          </w:p>
        </w:tc>
      </w:tr>
      <w:tr w:rsidR="004236B3" w:rsidRPr="000C7B81" w14:paraId="72974761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4A7D5" w14:textId="2225E51C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77097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7455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D124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3BDB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1A94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hangtechnika és fénytechnika alkalmazása</w:t>
            </w:r>
          </w:p>
        </w:tc>
      </w:tr>
    </w:tbl>
    <w:p w14:paraId="3214B91F" w14:textId="77777777" w:rsidR="004236B3" w:rsidRPr="000C7B81" w:rsidRDefault="004236B3" w:rsidP="004236B3">
      <w:pPr>
        <w:spacing w:after="0"/>
        <w:rPr>
          <w:rFonts w:cs="Times New Roman"/>
          <w:b/>
        </w:rPr>
      </w:pPr>
    </w:p>
    <w:p w14:paraId="60409EC6" w14:textId="22D32CC1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2A17EC5F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értékelésének módja</w:t>
      </w:r>
    </w:p>
    <w:p w14:paraId="72D3B533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A nemzeti köznevelésről szóló 2011. évi CXC. törvény. 54. § (2) a) pontja szerinti értékeléssel.</w:t>
      </w:r>
    </w:p>
    <w:p w14:paraId="3EDB6AAD" w14:textId="77777777" w:rsidR="00B64FCB" w:rsidRPr="000C7B81" w:rsidRDefault="00B64FCB" w:rsidP="00B64FCB">
      <w:pPr>
        <w:spacing w:after="0"/>
        <w:rPr>
          <w:rFonts w:cs="Times New Roman"/>
        </w:rPr>
      </w:pPr>
    </w:p>
    <w:p w14:paraId="02984026" w14:textId="77777777" w:rsidR="00B64FCB" w:rsidRPr="000C7B81" w:rsidRDefault="00B64FCB" w:rsidP="00B64FCB">
      <w:pPr>
        <w:spacing w:after="0"/>
        <w:rPr>
          <w:rFonts w:cs="Times New Roman"/>
        </w:rPr>
      </w:pPr>
    </w:p>
    <w:p w14:paraId="25E1A85B" w14:textId="52A2043F" w:rsidR="00B64FCB" w:rsidRPr="000C7B81" w:rsidRDefault="009D1236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 xml:space="preserve">Színészi beszédtechnika csoportos és egyéni </w:t>
      </w:r>
      <w:proofErr w:type="gramStart"/>
      <w:r w:rsidRPr="000C7B81">
        <w:rPr>
          <w:rFonts w:cs="Times New Roman"/>
          <w:b/>
        </w:rPr>
        <w:t xml:space="preserve">gyakorlata </w:t>
      </w:r>
      <w:r w:rsidR="00B64FCB" w:rsidRPr="000C7B81">
        <w:rPr>
          <w:rFonts w:cs="Times New Roman"/>
          <w:b/>
        </w:rPr>
        <w:t xml:space="preserve"> tantárgy</w:t>
      </w:r>
      <w:proofErr w:type="gramEnd"/>
      <w:r w:rsidR="00B64FCB" w:rsidRPr="000C7B81">
        <w:rPr>
          <w:rFonts w:cs="Times New Roman"/>
          <w:b/>
        </w:rPr>
        <w:tab/>
      </w:r>
      <w:r w:rsidR="00BA27C9" w:rsidRPr="000C7B81">
        <w:rPr>
          <w:rFonts w:cs="Times New Roman"/>
          <w:b/>
        </w:rPr>
        <w:t>72</w:t>
      </w:r>
      <w:r w:rsidR="00B64FCB" w:rsidRPr="000C7B81">
        <w:rPr>
          <w:rFonts w:cs="Times New Roman"/>
          <w:b/>
        </w:rPr>
        <w:t xml:space="preserve"> óra</w:t>
      </w:r>
    </w:p>
    <w:p w14:paraId="5D046787" w14:textId="77777777" w:rsidR="00B64FCB" w:rsidRPr="000C7B81" w:rsidRDefault="00B64FCB" w:rsidP="00B64FCB">
      <w:pPr>
        <w:rPr>
          <w:rFonts w:cs="Times New Roman"/>
        </w:rPr>
      </w:pPr>
    </w:p>
    <w:p w14:paraId="0D0486EE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tanításának célja</w:t>
      </w:r>
    </w:p>
    <w:p w14:paraId="01B9069F" w14:textId="77777777" w:rsidR="009B6B03" w:rsidRPr="000C7B81" w:rsidRDefault="009B6B03" w:rsidP="009B6B03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 xml:space="preserve">A beszédszervek tudatos használatának kialakítása a színészi alakítás során. Megismertetni a növendékeket a színpadi előadói beszéd elméleti és fiziológiai alaptételeivel. </w:t>
      </w:r>
    </w:p>
    <w:p w14:paraId="323FB10B" w14:textId="77777777" w:rsidR="00B64FCB" w:rsidRPr="000C7B81" w:rsidRDefault="009B6B03" w:rsidP="009B6B03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Képessé tenni a növendékeket az anyanyelv igényes színpadi használatára, valamint az elért beszédállapot megőrzésére és további fejlesztésére.</w:t>
      </w:r>
    </w:p>
    <w:p w14:paraId="5077BE13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1CC3CFE6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Kapcsolódó szakmai tartalmak</w:t>
      </w:r>
    </w:p>
    <w:p w14:paraId="1F0B5ABC" w14:textId="77777777" w:rsidR="00B64FCB" w:rsidRPr="000C7B81" w:rsidRDefault="00072C24" w:rsidP="00B64FCB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A tantárgy összegzi és továbbfejleszti a Beszédtechnika csoportos és egyéni gyakorlata tantárgy (Gyakorlatos színész alap-szakképzés) ismereteit. A képzés egészét tekintve kölcsönhatásban áll a Színjátszás gyakorlata, valamint a Színészi beszéd gyakorlata tantárggyal, segíti a komplex szakmai vizsgafeladatok színvonalas megvalósulását. A szövegelemek elemzésekor felhasználja a Színjátszás elméleti és esztétikai ismeretei tantárgy során elsajátítottakat.</w:t>
      </w:r>
    </w:p>
    <w:p w14:paraId="11A4B046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760B15F7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Témakörök</w:t>
      </w:r>
    </w:p>
    <w:p w14:paraId="225688D6" w14:textId="77777777" w:rsidR="00B64FCB" w:rsidRPr="000C7B81" w:rsidRDefault="00072C2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 xml:space="preserve">Beszédtechnika elemeinek alkalmazása drámai szerep megformálása során </w:t>
      </w:r>
      <w:r w:rsidRPr="000C7B81">
        <w:rPr>
          <w:rFonts w:cs="Times New Roman"/>
          <w:b/>
          <w:i/>
        </w:rPr>
        <w:tab/>
      </w:r>
      <w:r w:rsidR="00B64FCB" w:rsidRPr="000C7B81">
        <w:rPr>
          <w:rFonts w:cs="Times New Roman"/>
          <w:b/>
          <w:i/>
        </w:rPr>
        <w:tab/>
      </w:r>
      <w:r w:rsidR="005E3B4A" w:rsidRPr="000C7B81">
        <w:rPr>
          <w:rFonts w:cs="Times New Roman"/>
          <w:b/>
          <w:i/>
        </w:rPr>
        <w:t>32</w:t>
      </w:r>
      <w:r w:rsidR="00B64FCB" w:rsidRPr="000C7B81">
        <w:rPr>
          <w:rFonts w:cs="Times New Roman"/>
          <w:b/>
          <w:i/>
        </w:rPr>
        <w:t xml:space="preserve"> óra</w:t>
      </w:r>
    </w:p>
    <w:p w14:paraId="6CCC46FE" w14:textId="77777777" w:rsidR="00072C24" w:rsidRPr="000C7B81" w:rsidRDefault="00072C24" w:rsidP="00072C2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hallási figyelem és a beszéd elemzés alkalmazása szerepformálás során.</w:t>
      </w:r>
    </w:p>
    <w:p w14:paraId="73CC6286" w14:textId="77777777" w:rsidR="00072C24" w:rsidRPr="000C7B81" w:rsidRDefault="00072C24" w:rsidP="00072C2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Koncentrációs készség, relaxáció alkalmazása a próbafolyamat során.</w:t>
      </w:r>
    </w:p>
    <w:p w14:paraId="02ECB062" w14:textId="77777777" w:rsidR="00072C24" w:rsidRPr="000C7B81" w:rsidRDefault="00072C24" w:rsidP="00072C2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színpadi hangképzés technikájának alkalmazása a próbafolyamat során.</w:t>
      </w:r>
    </w:p>
    <w:p w14:paraId="4D376343" w14:textId="77777777" w:rsidR="00072C24" w:rsidRPr="000C7B81" w:rsidRDefault="00072C24" w:rsidP="00072C2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dialóg színpadi előadásának általános szabályai.</w:t>
      </w:r>
    </w:p>
    <w:p w14:paraId="60E7DC01" w14:textId="77777777" w:rsidR="00072C24" w:rsidRPr="000C7B81" w:rsidRDefault="00072C24" w:rsidP="00072C2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szerep megformálása során alkalmazott beszéd- és előadói stílus jellemzői.</w:t>
      </w:r>
    </w:p>
    <w:p w14:paraId="39EFFAF7" w14:textId="77777777" w:rsidR="00072C24" w:rsidRPr="000C7B81" w:rsidRDefault="00072C24" w:rsidP="00072C2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szerep megformálása során alkalmazott színpadi beszéd technikája.</w:t>
      </w:r>
    </w:p>
    <w:p w14:paraId="467B9F16" w14:textId="77777777" w:rsidR="00072C24" w:rsidRPr="000C7B81" w:rsidRDefault="00072C24" w:rsidP="00072C2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szerep megformálása során alkalmazott beszédtempó, hangerő, hangsúly, hanglejtés kialakítása. </w:t>
      </w:r>
    </w:p>
    <w:p w14:paraId="0F92E22A" w14:textId="77777777" w:rsidR="00072C24" w:rsidRPr="000C7B81" w:rsidRDefault="00072C24" w:rsidP="00072C2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Hangzók javítása.</w:t>
      </w:r>
    </w:p>
    <w:p w14:paraId="10FB3090" w14:textId="77777777" w:rsidR="00072C24" w:rsidRPr="000C7B81" w:rsidRDefault="00072C24" w:rsidP="00072C2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Váltások az előadói beszédben.</w:t>
      </w:r>
    </w:p>
    <w:p w14:paraId="0F82CCD9" w14:textId="77777777" w:rsidR="00072C24" w:rsidRPr="000C7B81" w:rsidRDefault="00072C24" w:rsidP="00072C2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Szövegtagolás ismereteinek alkalmazása a színpadi alakítás során. </w:t>
      </w:r>
    </w:p>
    <w:p w14:paraId="27F94DB7" w14:textId="77777777" w:rsidR="00B64FCB" w:rsidRPr="000C7B81" w:rsidRDefault="00072C24" w:rsidP="00072C2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beszélt nyelv törvényeinek ismerete, alkalmazása a színpadi alakítás során.</w:t>
      </w:r>
      <w:r w:rsidR="00B64FCB" w:rsidRPr="000C7B81">
        <w:rPr>
          <w:rFonts w:cs="Times New Roman"/>
        </w:rPr>
        <w:t xml:space="preserve"> témakör részletes kifejtése</w:t>
      </w:r>
    </w:p>
    <w:p w14:paraId="222737C1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592AB86" w14:textId="3A6402E2" w:rsidR="00B64FCB" w:rsidRPr="000C7B81" w:rsidRDefault="00072C2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 xml:space="preserve">Beszédtechnika elemeinek alkalmazása verses művek előadása során </w:t>
      </w:r>
      <w:r w:rsidR="005E3B4A" w:rsidRPr="000C7B81">
        <w:rPr>
          <w:rFonts w:cs="Times New Roman"/>
          <w:b/>
          <w:i/>
        </w:rPr>
        <w:tab/>
      </w:r>
      <w:r w:rsidR="00B64FCB" w:rsidRPr="000C7B81">
        <w:rPr>
          <w:rFonts w:cs="Times New Roman"/>
          <w:b/>
          <w:i/>
        </w:rPr>
        <w:tab/>
      </w:r>
      <w:r w:rsidR="005E3B4A" w:rsidRPr="000C7B81">
        <w:rPr>
          <w:rFonts w:cs="Times New Roman"/>
          <w:b/>
          <w:i/>
        </w:rPr>
        <w:t>2</w:t>
      </w:r>
      <w:r w:rsidR="00BA27C9" w:rsidRPr="000C7B81">
        <w:rPr>
          <w:rFonts w:cs="Times New Roman"/>
          <w:b/>
          <w:i/>
        </w:rPr>
        <w:t>8</w:t>
      </w:r>
      <w:r w:rsidR="00B64FCB" w:rsidRPr="000C7B81">
        <w:rPr>
          <w:rFonts w:cs="Times New Roman"/>
          <w:b/>
          <w:i/>
        </w:rPr>
        <w:t xml:space="preserve"> óra</w:t>
      </w:r>
    </w:p>
    <w:p w14:paraId="76CB074C" w14:textId="77777777" w:rsidR="005E3B4A" w:rsidRPr="000C7B81" w:rsidRDefault="005E3B4A" w:rsidP="005E3B4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Lazító, légző és koncentrációs gyakorlatok alkalmazása.</w:t>
      </w:r>
    </w:p>
    <w:p w14:paraId="65E3E3B8" w14:textId="77777777" w:rsidR="005E3B4A" w:rsidRPr="000C7B81" w:rsidRDefault="005E3B4A" w:rsidP="005E3B4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hangadás: zöngegyakorlatok, hangerő, hangmagasság alkalmazása.</w:t>
      </w:r>
    </w:p>
    <w:p w14:paraId="72A40672" w14:textId="77777777" w:rsidR="005E3B4A" w:rsidRPr="000C7B81" w:rsidRDefault="005E3B4A" w:rsidP="005E3B4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Artikulációs és hangzójavító gyakorlatok alkalmazása.</w:t>
      </w:r>
    </w:p>
    <w:p w14:paraId="1998463E" w14:textId="77777777" w:rsidR="005E3B4A" w:rsidRPr="000C7B81" w:rsidRDefault="005E3B4A" w:rsidP="005E3B4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Ritmus-, tempógyakorlatok alkalmazása.</w:t>
      </w:r>
    </w:p>
    <w:p w14:paraId="01CB71B3" w14:textId="77777777" w:rsidR="005E3B4A" w:rsidRPr="000C7B81" w:rsidRDefault="005E3B4A" w:rsidP="005E3B4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hanglejtés, hangsúly, hangszín gyakorlatok alkalmazása.</w:t>
      </w:r>
    </w:p>
    <w:p w14:paraId="74D583D7" w14:textId="77777777" w:rsidR="00B64FCB" w:rsidRPr="000C7B81" w:rsidRDefault="005E3B4A" w:rsidP="005E3B4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Nonverbális kifejező eszközök alkalmazása.</w:t>
      </w:r>
    </w:p>
    <w:p w14:paraId="3E2FC891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A2E3E03" w14:textId="145912FD" w:rsidR="00B64FCB" w:rsidRPr="000C7B81" w:rsidRDefault="005E3B4A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>Beszédtechnika elemeinek alkalmazása hangfelvétel során.</w:t>
      </w:r>
      <w:r w:rsidR="00B64FCB" w:rsidRPr="000C7B81">
        <w:rPr>
          <w:rFonts w:cs="Times New Roman"/>
          <w:b/>
          <w:i/>
        </w:rPr>
        <w:tab/>
      </w:r>
      <w:r w:rsidR="00BA27C9" w:rsidRPr="000C7B81">
        <w:rPr>
          <w:rFonts w:cs="Times New Roman"/>
          <w:b/>
          <w:i/>
        </w:rPr>
        <w:t>12</w:t>
      </w:r>
      <w:r w:rsidR="00B64FCB" w:rsidRPr="000C7B81">
        <w:rPr>
          <w:rFonts w:cs="Times New Roman"/>
          <w:b/>
          <w:i/>
        </w:rPr>
        <w:t xml:space="preserve"> óra</w:t>
      </w:r>
    </w:p>
    <w:p w14:paraId="6B0DE309" w14:textId="77777777" w:rsidR="005E3B4A" w:rsidRPr="000C7B81" w:rsidRDefault="005E3B4A" w:rsidP="005E3B4A">
      <w:pPr>
        <w:spacing w:after="0"/>
        <w:ind w:left="851"/>
        <w:rPr>
          <w:rFonts w:cs="Times New Roman"/>
        </w:rPr>
      </w:pPr>
    </w:p>
    <w:p w14:paraId="0ECBCA55" w14:textId="77777777" w:rsidR="005E3B4A" w:rsidRPr="000C7B81" w:rsidRDefault="005E3B4A" w:rsidP="005E3B4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hangfelvétel során alkalmazott beszédtechnikai eszközrendszer.</w:t>
      </w:r>
    </w:p>
    <w:p w14:paraId="3B1DCE4F" w14:textId="77777777" w:rsidR="005E3B4A" w:rsidRPr="000C7B81" w:rsidRDefault="005E3B4A" w:rsidP="005E3B4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hangadás: zöngegyakorlatok, hangerő, hangmagasság alkalmazása.</w:t>
      </w:r>
    </w:p>
    <w:p w14:paraId="018085B8" w14:textId="77777777" w:rsidR="005E3B4A" w:rsidRPr="000C7B81" w:rsidRDefault="005E3B4A" w:rsidP="005E3B4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Artikulációs és hangzójavító gyakorlatok alkalmazása.</w:t>
      </w:r>
    </w:p>
    <w:p w14:paraId="3A968F3A" w14:textId="77777777" w:rsidR="005E3B4A" w:rsidRPr="000C7B81" w:rsidRDefault="005E3B4A" w:rsidP="005E3B4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Ritmus-, tempógyakorlatok alkalmazása.</w:t>
      </w:r>
    </w:p>
    <w:p w14:paraId="3D01846E" w14:textId="77777777" w:rsidR="00B64FCB" w:rsidRPr="000C7B81" w:rsidRDefault="005E3B4A" w:rsidP="005E3B4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hanglejtés, hangsúly, hangszín gyakorlatok alkalmazása.</w:t>
      </w:r>
    </w:p>
    <w:p w14:paraId="7E424587" w14:textId="77777777" w:rsidR="005E3B4A" w:rsidRPr="000C7B81" w:rsidRDefault="005E3B4A" w:rsidP="005E3B4A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Szövegtagolás, szövegritmus alkalmazása.</w:t>
      </w:r>
    </w:p>
    <w:p w14:paraId="4F723684" w14:textId="77777777" w:rsidR="005E3B4A" w:rsidRPr="000C7B81" w:rsidRDefault="005E3B4A" w:rsidP="005E3B4A">
      <w:pPr>
        <w:spacing w:after="0"/>
        <w:ind w:left="851"/>
        <w:rPr>
          <w:rFonts w:cs="Times New Roman"/>
        </w:rPr>
      </w:pPr>
    </w:p>
    <w:p w14:paraId="6BA24423" w14:textId="77777777" w:rsidR="005E3B4A" w:rsidRPr="000C7B81" w:rsidRDefault="005E3B4A" w:rsidP="005E3B4A">
      <w:pPr>
        <w:spacing w:after="0"/>
        <w:ind w:left="851"/>
        <w:rPr>
          <w:rFonts w:cs="Times New Roman"/>
        </w:rPr>
      </w:pPr>
    </w:p>
    <w:p w14:paraId="66EEB731" w14:textId="77777777" w:rsidR="00B64FCB" w:rsidRPr="000C7B81" w:rsidRDefault="00B64FCB" w:rsidP="009D4F98">
      <w:pPr>
        <w:tabs>
          <w:tab w:val="left" w:pos="1418"/>
          <w:tab w:val="right" w:pos="9072"/>
        </w:tabs>
        <w:spacing w:after="0"/>
        <w:rPr>
          <w:rFonts w:cs="Times New Roman"/>
        </w:rPr>
      </w:pPr>
    </w:p>
    <w:p w14:paraId="6EF6AD89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képzés javasolt helyszíne (ajánlás)</w:t>
      </w:r>
    </w:p>
    <w:p w14:paraId="086C5FB4" w14:textId="77777777" w:rsidR="00B64FCB" w:rsidRPr="000C7B81" w:rsidRDefault="005E3B4A" w:rsidP="00B64FCB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Szaktanterem,</w:t>
      </w:r>
    </w:p>
    <w:p w14:paraId="40A0247A" w14:textId="77777777" w:rsidR="005E3B4A" w:rsidRPr="000C7B81" w:rsidRDefault="005E3B4A" w:rsidP="00B64FCB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Stúdió,</w:t>
      </w:r>
    </w:p>
    <w:p w14:paraId="5AA43CFA" w14:textId="77777777" w:rsidR="005E3B4A" w:rsidRPr="000C7B81" w:rsidRDefault="005E3B4A" w:rsidP="00B64FCB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Színpad, pódium</w:t>
      </w:r>
    </w:p>
    <w:p w14:paraId="69C428CC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255DFC1E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elsajátítása során alkalmazható sajátos módszerek, tanulói tevékenységformák (ajánlás)</w:t>
      </w:r>
    </w:p>
    <w:p w14:paraId="219DD4DB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3EFB93C0" w14:textId="77777777" w:rsidR="00B64FCB" w:rsidRPr="000C7B81" w:rsidRDefault="005E3B4A" w:rsidP="00B64FCB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A színházi előadást, valamint a hangfelvételt alkotó színészi tevékenység sajátosságaiból fakadóan, a tantárgy elsajátítása során a csoportos és egyéni magyarázat, megbeszélés, szemléltetés, szerepjáték valamint a színész önálló feladatok meghatározása, ellenőrzése, ill. a közvetlen irányítás, instruálás alkalmazható az egyes tevékenységi területek feltételrendszere, próbarendje szerint.</w:t>
      </w:r>
    </w:p>
    <w:p w14:paraId="545FFD72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018AF04F" w14:textId="77777777" w:rsidR="00B64FCB" w:rsidRPr="000C7B8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elsajátítása során alkalmazható sajátos módszerek (ajánlás)</w:t>
      </w:r>
    </w:p>
    <w:p w14:paraId="1814EE16" w14:textId="77777777" w:rsidR="004236B3" w:rsidRPr="000C7B81" w:rsidRDefault="004236B3" w:rsidP="004236B3">
      <w:pPr>
        <w:spacing w:after="0"/>
        <w:rPr>
          <w:rFonts w:cs="Times New Roman"/>
          <w:b/>
        </w:rPr>
      </w:pPr>
    </w:p>
    <w:tbl>
      <w:tblPr>
        <w:tblW w:w="844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4236B3" w:rsidRPr="000C7B81" w14:paraId="7E52791B" w14:textId="77777777" w:rsidTr="004236B3">
        <w:trPr>
          <w:trHeight w:val="6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1C9E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C56B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7D7F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3FF3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4236B3" w:rsidRPr="000C7B81" w14:paraId="633CAC49" w14:textId="77777777" w:rsidTr="004236B3">
        <w:trPr>
          <w:trHeight w:val="25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CED8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1437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5E38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68DD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BEB6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2FC7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236B3" w:rsidRPr="000C7B81" w14:paraId="08A13AB3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A4FC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438CD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3D55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BF4F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0C44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7966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szaktanterem tükörrel</w:t>
            </w:r>
          </w:p>
        </w:tc>
      </w:tr>
      <w:tr w:rsidR="004236B3" w:rsidRPr="000C7B81" w14:paraId="39B61F7F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58A4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6371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CEFE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D779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1DEE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1383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szaktanterem tükörrel</w:t>
            </w:r>
          </w:p>
        </w:tc>
      </w:tr>
      <w:tr w:rsidR="004236B3" w:rsidRPr="000C7B81" w14:paraId="16DCAA2B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327A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5D7D7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60B3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98BC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45E1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A312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szaktanterem tükörrel</w:t>
            </w:r>
          </w:p>
        </w:tc>
      </w:tr>
      <w:tr w:rsidR="004236B3" w:rsidRPr="000C7B81" w14:paraId="7B830A04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8F6E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5007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FBB6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661D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58BF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7689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szaktanterem tükörrel</w:t>
            </w:r>
          </w:p>
        </w:tc>
      </w:tr>
      <w:tr w:rsidR="004236B3" w:rsidRPr="000C7B81" w14:paraId="67E2C60B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4340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C3AF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F1AE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6FAF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6855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50EB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szaktanterem tükörrel</w:t>
            </w:r>
          </w:p>
        </w:tc>
      </w:tr>
      <w:tr w:rsidR="004236B3" w:rsidRPr="000C7B81" w14:paraId="30E956E2" w14:textId="77777777" w:rsidTr="004236B3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470F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F36F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instrukció, közvetlen irányítás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D274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9D04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8E23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AC2A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szaktanterem tükörrel</w:t>
            </w:r>
          </w:p>
        </w:tc>
      </w:tr>
    </w:tbl>
    <w:p w14:paraId="77320FE1" w14:textId="77777777" w:rsidR="004236B3" w:rsidRPr="000C7B81" w:rsidRDefault="004236B3" w:rsidP="004236B3">
      <w:pPr>
        <w:spacing w:after="0"/>
        <w:rPr>
          <w:rFonts w:cs="Times New Roman"/>
          <w:b/>
        </w:rPr>
      </w:pPr>
    </w:p>
    <w:p w14:paraId="4A31BDC5" w14:textId="5A7818E9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714A1BCF" w14:textId="77777777" w:rsidR="00B64FCB" w:rsidRPr="000C7B8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elsajátítása során alkalmazható tanulói tevékenységformák (ajánlás)</w:t>
      </w:r>
    </w:p>
    <w:p w14:paraId="16BAA95B" w14:textId="77777777" w:rsidR="004236B3" w:rsidRPr="000C7B81" w:rsidRDefault="004236B3" w:rsidP="004236B3">
      <w:pPr>
        <w:spacing w:after="0"/>
        <w:rPr>
          <w:rFonts w:cs="Times New Roman"/>
          <w:b/>
        </w:rPr>
      </w:pPr>
    </w:p>
    <w:tbl>
      <w:tblPr>
        <w:tblW w:w="850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4236B3" w:rsidRPr="000C7B81" w14:paraId="384BFC6B" w14:textId="77777777" w:rsidTr="004236B3">
        <w:trPr>
          <w:trHeight w:val="255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8B6A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477D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5618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B07E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4236B3" w:rsidRPr="000C7B81" w14:paraId="08FDB8D8" w14:textId="77777777" w:rsidTr="004236B3">
        <w:trPr>
          <w:trHeight w:val="510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F6F3C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B2CE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5BD0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0C69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ECED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2EFF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236B3" w:rsidRPr="000C7B81" w14:paraId="3DC9B99C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8A8FA9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55A1DDE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4236B3" w:rsidRPr="000C7B81" w14:paraId="37A268E7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26A5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66F2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4475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2030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B6B1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7ACF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3BEDC6BE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F271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C11B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FC03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ED78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00B9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8C79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18AFD84B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E4D9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3D9F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DF4C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56A7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212B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52597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2E20ED59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975D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A5C3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1BDF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2A2B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8765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F80E7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1A7EA92C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E282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647B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912A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CE00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BBDE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0C12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694CA867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CB2B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0ACA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CA03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C43F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9161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1D17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5856DEF3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554C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23C9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A848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C1B6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4BDE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6EFB5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4906BC3F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7B3F53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6DD2BF6D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4236B3" w:rsidRPr="000C7B81" w14:paraId="5A01D550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28739" w14:textId="61E9E2C0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A6A1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448F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04BC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7EA8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D4A2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1A293687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14BB0" w14:textId="05D93BBA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1487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52F6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780A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EFCB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1593D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4B1D8BE3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6722C1A" w14:textId="03621FFE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5512BE5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4236B3" w:rsidRPr="000C7B81" w14:paraId="09863610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77D4F" w14:textId="68C3B251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F0F8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2662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50EE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8903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0D2DC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0B7FB96A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4CC1D" w14:textId="50E238FD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77F9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7159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3B86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698B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CA48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312DCFF9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DF8D519" w14:textId="3E5983F8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0E1405C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4236B3" w:rsidRPr="000C7B81" w14:paraId="23DBE5E8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05DE5" w14:textId="76A39ED3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EFD3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638A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8EFB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0C8B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03B9E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szaktanterem tükörrel</w:t>
            </w:r>
          </w:p>
        </w:tc>
      </w:tr>
      <w:tr w:rsidR="004236B3" w:rsidRPr="000C7B81" w14:paraId="0F260ABB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D68DC" w14:textId="50080961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CA8D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5658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4620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08D2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4651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szaktanterem tükörrel</w:t>
            </w:r>
          </w:p>
        </w:tc>
      </w:tr>
      <w:tr w:rsidR="004236B3" w:rsidRPr="000C7B81" w14:paraId="5765EF3C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65B56" w14:textId="57D41A15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ABCF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F6D6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5BC7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B572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A4E2D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szaktanterem tükörrel</w:t>
            </w:r>
          </w:p>
        </w:tc>
      </w:tr>
      <w:tr w:rsidR="004236B3" w:rsidRPr="000C7B81" w14:paraId="33B49D59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8E18518" w14:textId="46F94654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6EBBBFA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4236B3" w:rsidRPr="000C7B81" w14:paraId="2AF1B78A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88A9F" w14:textId="3A38865A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AF4C5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CD88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C486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3681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C58A7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szaktanterem tükörrel</w:t>
            </w:r>
          </w:p>
        </w:tc>
      </w:tr>
      <w:tr w:rsidR="004236B3" w:rsidRPr="000C7B81" w14:paraId="7FEC41F1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AFDCE" w14:textId="18EE2D69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7850E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82CE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0347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9DE9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D68D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szaktanterem tükörrel</w:t>
            </w:r>
          </w:p>
        </w:tc>
      </w:tr>
      <w:tr w:rsidR="004236B3" w:rsidRPr="000C7B81" w14:paraId="3C2DD785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F625B58" w14:textId="2BF79FD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5B5738E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4236B3" w:rsidRPr="000C7B81" w14:paraId="5F2C81A9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4B063" w14:textId="2569F01F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FCD4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3452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0EEF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D497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8F14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szaktanterem tükörrel</w:t>
            </w:r>
          </w:p>
        </w:tc>
      </w:tr>
      <w:tr w:rsidR="004236B3" w:rsidRPr="000C7B81" w14:paraId="56010314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726EE" w14:textId="3754F07E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D5FE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64E1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F4C6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4040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A97DE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szaktanterem tükörrel</w:t>
            </w:r>
          </w:p>
        </w:tc>
      </w:tr>
    </w:tbl>
    <w:p w14:paraId="7AF8E6BD" w14:textId="77777777" w:rsidR="004236B3" w:rsidRPr="000C7B81" w:rsidRDefault="004236B3" w:rsidP="004236B3">
      <w:pPr>
        <w:spacing w:after="0"/>
        <w:rPr>
          <w:rFonts w:cs="Times New Roman"/>
          <w:b/>
        </w:rPr>
      </w:pPr>
    </w:p>
    <w:p w14:paraId="4319D96C" w14:textId="509ADD60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51B6DC93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értékelésének módja</w:t>
      </w:r>
    </w:p>
    <w:p w14:paraId="6F38D328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A nemzeti köznevelésről szóló 2011. évi CXC. törvény. 54. § (2) a) pontja szerinti értékeléssel.</w:t>
      </w:r>
    </w:p>
    <w:p w14:paraId="7209AAFA" w14:textId="77777777" w:rsidR="00B64FCB" w:rsidRPr="000C7B81" w:rsidRDefault="00B64FCB" w:rsidP="00B64FCB">
      <w:pPr>
        <w:spacing w:after="0"/>
        <w:rPr>
          <w:rFonts w:cs="Times New Roman"/>
        </w:rPr>
      </w:pPr>
    </w:p>
    <w:p w14:paraId="77F125FD" w14:textId="77777777" w:rsidR="00B64FCB" w:rsidRPr="000C7B81" w:rsidRDefault="00B64FCB" w:rsidP="00B64FCB">
      <w:pPr>
        <w:spacing w:after="0"/>
        <w:rPr>
          <w:rFonts w:cs="Times New Roman"/>
        </w:rPr>
      </w:pPr>
    </w:p>
    <w:p w14:paraId="794B4DC6" w14:textId="79943A81" w:rsidR="00B64FCB" w:rsidRPr="000C7B81" w:rsidRDefault="009D1236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 xml:space="preserve">Énekes színjátszás </w:t>
      </w:r>
      <w:proofErr w:type="gramStart"/>
      <w:r w:rsidRPr="000C7B81">
        <w:rPr>
          <w:rFonts w:cs="Times New Roman"/>
          <w:b/>
        </w:rPr>
        <w:t xml:space="preserve">gyakorlata </w:t>
      </w:r>
      <w:r w:rsidR="00B64FCB" w:rsidRPr="000C7B81">
        <w:rPr>
          <w:rFonts w:cs="Times New Roman"/>
          <w:b/>
        </w:rPr>
        <w:t xml:space="preserve"> tantárgy</w:t>
      </w:r>
      <w:proofErr w:type="gramEnd"/>
      <w:r w:rsidR="00B64FCB" w:rsidRPr="000C7B81">
        <w:rPr>
          <w:rFonts w:cs="Times New Roman"/>
          <w:b/>
        </w:rPr>
        <w:tab/>
      </w:r>
      <w:r w:rsidR="00EA209D" w:rsidRPr="000C7B81">
        <w:rPr>
          <w:rFonts w:cs="Times New Roman"/>
          <w:b/>
        </w:rPr>
        <w:t>1</w:t>
      </w:r>
      <w:r w:rsidR="00BA27C9" w:rsidRPr="000C7B81">
        <w:rPr>
          <w:rFonts w:cs="Times New Roman"/>
          <w:b/>
        </w:rPr>
        <w:t>62</w:t>
      </w:r>
      <w:r w:rsidR="00B64FCB" w:rsidRPr="000C7B81">
        <w:rPr>
          <w:rFonts w:cs="Times New Roman"/>
          <w:b/>
        </w:rPr>
        <w:t xml:space="preserve"> óra</w:t>
      </w:r>
    </w:p>
    <w:p w14:paraId="58F3904D" w14:textId="77777777" w:rsidR="00B64FCB" w:rsidRPr="000C7B81" w:rsidRDefault="00B64FCB" w:rsidP="00B64FCB">
      <w:pPr>
        <w:rPr>
          <w:rFonts w:cs="Times New Roman"/>
        </w:rPr>
      </w:pPr>
    </w:p>
    <w:p w14:paraId="12F3BF0E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tanításának célja</w:t>
      </w:r>
    </w:p>
    <w:p w14:paraId="2BF530D6" w14:textId="77777777" w:rsidR="00EA209D" w:rsidRPr="000C7B81" w:rsidRDefault="00EA209D" w:rsidP="00EA209D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 xml:space="preserve">A színpadi éneklés technikájának gyakorlása. A légzéstechnika, a hangképzés, a zeneelméleti alapismeretek gyakorlati alkalmazása. </w:t>
      </w:r>
    </w:p>
    <w:p w14:paraId="785F56C8" w14:textId="77777777" w:rsidR="00EA209D" w:rsidRPr="000C7B81" w:rsidRDefault="00EA209D" w:rsidP="00EA209D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A különböző hangulatú, műfajú dalok (operett, musical, sanzon, táncdal, kuplé stb.) műfaji sajátosságainak feltárása, előadásuk technikájának elsajátítása.</w:t>
      </w:r>
    </w:p>
    <w:p w14:paraId="7C913D13" w14:textId="77777777" w:rsidR="00B64FCB" w:rsidRPr="000C7B81" w:rsidRDefault="00EA209D" w:rsidP="00EA209D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A zenés színpadi szerep megformálásának technikai, módszertani kialakítása. A zenés színpadi mesterség eszközrendszerének fejlesztése. Az ének és mozgás színészi ötvözésének elősegítése.</w:t>
      </w:r>
    </w:p>
    <w:p w14:paraId="6AE0FD02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54572059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Kapcsolódó szakmai tartalmak</w:t>
      </w:r>
    </w:p>
    <w:p w14:paraId="2D80E274" w14:textId="77777777" w:rsidR="00B64FCB" w:rsidRPr="000C7B81" w:rsidRDefault="00EA209D" w:rsidP="00B64FCB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A tantárgy összegzi és továbbfejleszti az Ének- és hangképzés egyéni gyakorlata (Gyakorlatos színész alap-szakképzés) tantárgy ismereteit. A képzés egészét tekintve kölcsönhatásban áll a Színjátszás gyakorlata tantárggyal, segíti a komplex énekes szakmai vizsgafeladatok színvonalas megvalósítását.</w:t>
      </w:r>
    </w:p>
    <w:p w14:paraId="447C5A1A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719968BD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Témakörök</w:t>
      </w:r>
    </w:p>
    <w:p w14:paraId="25541DF0" w14:textId="77777777" w:rsidR="00B64FCB" w:rsidRPr="000C7B81" w:rsidRDefault="00EA209D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 xml:space="preserve">Zenés etűdök alkotása </w:t>
      </w:r>
      <w:r w:rsidR="00B64FCB" w:rsidRPr="000C7B81">
        <w:rPr>
          <w:rFonts w:cs="Times New Roman"/>
          <w:b/>
          <w:i/>
        </w:rPr>
        <w:tab/>
      </w:r>
      <w:r w:rsidRPr="000C7B81">
        <w:rPr>
          <w:rFonts w:cs="Times New Roman"/>
          <w:b/>
          <w:i/>
        </w:rPr>
        <w:t>16</w:t>
      </w:r>
      <w:r w:rsidR="00B64FCB" w:rsidRPr="000C7B81">
        <w:rPr>
          <w:rFonts w:cs="Times New Roman"/>
          <w:b/>
          <w:i/>
        </w:rPr>
        <w:t xml:space="preserve"> óra</w:t>
      </w:r>
    </w:p>
    <w:p w14:paraId="270D3CA8" w14:textId="77777777" w:rsidR="00EA209D" w:rsidRPr="000C7B81" w:rsidRDefault="00EA209D" w:rsidP="00EA209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Zenés etűdök, cselekvéssorok alkotása mondókák alapján.</w:t>
      </w:r>
    </w:p>
    <w:p w14:paraId="41DCC2E9" w14:textId="77777777" w:rsidR="00EA209D" w:rsidRPr="000C7B81" w:rsidRDefault="00EA209D" w:rsidP="00EA209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Zenés etűdök cselekvéssorok alkotása népdalok alapján.</w:t>
      </w:r>
    </w:p>
    <w:p w14:paraId="4D2E423B" w14:textId="77777777" w:rsidR="00B64FCB" w:rsidRPr="000C7B81" w:rsidRDefault="00EA209D" w:rsidP="00EA209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Zenés etűdök cselekvéssorok alkotása műdalok alapján.</w:t>
      </w:r>
    </w:p>
    <w:p w14:paraId="02AFA642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789D6C5" w14:textId="42DCC273" w:rsidR="00B64FCB" w:rsidRPr="000C7B81" w:rsidRDefault="0020571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 xml:space="preserve">Megzenésített versek, sanzonok, kuplék előadása </w:t>
      </w:r>
      <w:r w:rsidR="00B64FCB" w:rsidRPr="000C7B81">
        <w:rPr>
          <w:rFonts w:cs="Times New Roman"/>
          <w:b/>
          <w:i/>
        </w:rPr>
        <w:tab/>
      </w:r>
      <w:r w:rsidR="00BA27C9" w:rsidRPr="000C7B81">
        <w:rPr>
          <w:rFonts w:cs="Times New Roman"/>
          <w:b/>
          <w:i/>
        </w:rPr>
        <w:t>32</w:t>
      </w:r>
      <w:r w:rsidR="00B64FCB" w:rsidRPr="000C7B81">
        <w:rPr>
          <w:rFonts w:cs="Times New Roman"/>
          <w:b/>
          <w:i/>
        </w:rPr>
        <w:t xml:space="preserve"> óra</w:t>
      </w:r>
    </w:p>
    <w:p w14:paraId="6E00FE29" w14:textId="77777777" w:rsidR="00EA209D" w:rsidRPr="000C7B81" w:rsidRDefault="00EA209D" w:rsidP="00EA209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Kuplék és sanzonok önálló kiválasztása és kidolgozása.</w:t>
      </w:r>
    </w:p>
    <w:p w14:paraId="37235D63" w14:textId="77777777" w:rsidR="00EA209D" w:rsidRPr="000C7B81" w:rsidRDefault="00EA209D" w:rsidP="00EA209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Zongorakíséret, </w:t>
      </w:r>
      <w:proofErr w:type="spellStart"/>
      <w:r w:rsidRPr="000C7B81">
        <w:rPr>
          <w:rFonts w:cs="Times New Roman"/>
        </w:rPr>
        <w:t>korrepetíció</w:t>
      </w:r>
      <w:proofErr w:type="spellEnd"/>
      <w:r w:rsidRPr="000C7B81">
        <w:rPr>
          <w:rFonts w:cs="Times New Roman"/>
        </w:rPr>
        <w:t>.</w:t>
      </w:r>
    </w:p>
    <w:p w14:paraId="62C2676B" w14:textId="77777777" w:rsidR="00EA209D" w:rsidRPr="000C7B81" w:rsidRDefault="00EA209D" w:rsidP="00EA209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zenei alap felhasználása.</w:t>
      </w:r>
    </w:p>
    <w:p w14:paraId="57066683" w14:textId="77777777" w:rsidR="00EA209D" w:rsidRPr="000C7B81" w:rsidRDefault="00EA209D" w:rsidP="00EA209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daltanítás szakaszai:</w:t>
      </w:r>
    </w:p>
    <w:p w14:paraId="2B9785FC" w14:textId="77777777" w:rsidR="00EA209D" w:rsidRPr="000C7B81" w:rsidRDefault="00EA209D" w:rsidP="00EA209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Bemutatás, szövegértelmezés </w:t>
      </w:r>
    </w:p>
    <w:p w14:paraId="6EFBD894" w14:textId="77777777" w:rsidR="00EA209D" w:rsidRPr="000C7B81" w:rsidRDefault="00EA209D" w:rsidP="00EA209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Részletező tanulás</w:t>
      </w:r>
    </w:p>
    <w:p w14:paraId="4EB0A345" w14:textId="77777777" w:rsidR="00EA209D" w:rsidRPr="000C7B81" w:rsidRDefault="00EA209D" w:rsidP="00EA209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Bevésés</w:t>
      </w:r>
    </w:p>
    <w:p w14:paraId="6974717E" w14:textId="77777777" w:rsidR="00EA209D" w:rsidRPr="000C7B81" w:rsidRDefault="00EA209D" w:rsidP="00EA209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Összefoglalás</w:t>
      </w:r>
    </w:p>
    <w:p w14:paraId="3332F067" w14:textId="77777777" w:rsidR="00EA209D" w:rsidRPr="000C7B81" w:rsidRDefault="00EA209D" w:rsidP="00EA209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Művészi megformálás. </w:t>
      </w:r>
    </w:p>
    <w:p w14:paraId="443D5C09" w14:textId="77777777" w:rsidR="00B64FCB" w:rsidRPr="000C7B81" w:rsidRDefault="00EA209D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Zenés színészmesterség szólóban, duettben.</w:t>
      </w:r>
    </w:p>
    <w:p w14:paraId="01009D17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F972A57" w14:textId="507A1B1F" w:rsidR="00B64FCB" w:rsidRPr="000C7B81" w:rsidRDefault="00EA209D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 xml:space="preserve">Zenés művek (musical, song, rockopera, operett) betétdalainak előadása </w:t>
      </w:r>
      <w:r w:rsidRPr="000C7B81">
        <w:rPr>
          <w:rFonts w:cs="Times New Roman"/>
          <w:b/>
          <w:i/>
        </w:rPr>
        <w:tab/>
      </w:r>
      <w:r w:rsidR="00B64FCB" w:rsidRPr="000C7B81">
        <w:rPr>
          <w:rFonts w:cs="Times New Roman"/>
          <w:b/>
          <w:i/>
        </w:rPr>
        <w:tab/>
      </w:r>
      <w:r w:rsidR="00BA27C9" w:rsidRPr="000C7B81">
        <w:rPr>
          <w:rFonts w:cs="Times New Roman"/>
          <w:b/>
          <w:i/>
        </w:rPr>
        <w:t>114</w:t>
      </w:r>
      <w:r w:rsidR="00B64FCB" w:rsidRPr="000C7B81">
        <w:rPr>
          <w:rFonts w:cs="Times New Roman"/>
          <w:b/>
          <w:i/>
        </w:rPr>
        <w:t xml:space="preserve"> óra</w:t>
      </w:r>
    </w:p>
    <w:p w14:paraId="353FFAD0" w14:textId="77777777" w:rsidR="00EA209D" w:rsidRPr="000C7B81" w:rsidRDefault="00EA209D" w:rsidP="00EA209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Zenés jelenetek tempója, ritmikája, intonálása.</w:t>
      </w:r>
    </w:p>
    <w:p w14:paraId="7285CD2C" w14:textId="77777777" w:rsidR="00EA209D" w:rsidRPr="000C7B81" w:rsidRDefault="00EA209D" w:rsidP="00EA209D">
      <w:pPr>
        <w:spacing w:after="0"/>
        <w:ind w:left="851"/>
        <w:rPr>
          <w:rFonts w:cs="Times New Roman"/>
        </w:rPr>
      </w:pPr>
      <w:proofErr w:type="spellStart"/>
      <w:r w:rsidRPr="000C7B81">
        <w:rPr>
          <w:rFonts w:cs="Times New Roman"/>
        </w:rPr>
        <w:t>Frazírozás</w:t>
      </w:r>
      <w:proofErr w:type="spellEnd"/>
      <w:r w:rsidRPr="000C7B81">
        <w:rPr>
          <w:rFonts w:cs="Times New Roman"/>
        </w:rPr>
        <w:t>, hanglejtés zenés jelenet előadásakor.</w:t>
      </w:r>
    </w:p>
    <w:p w14:paraId="121CFDBF" w14:textId="77777777" w:rsidR="00EA209D" w:rsidRPr="000C7B81" w:rsidRDefault="00EA209D" w:rsidP="00EA209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Zenés színjáték-típusok, előadói stílusok.</w:t>
      </w:r>
    </w:p>
    <w:p w14:paraId="7D3F41B4" w14:textId="77777777" w:rsidR="00EA209D" w:rsidRPr="000C7B81" w:rsidRDefault="00EA209D" w:rsidP="00EA209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Brecht-song betanulása, előadása.</w:t>
      </w:r>
    </w:p>
    <w:p w14:paraId="7EC894DE" w14:textId="77777777" w:rsidR="00EA209D" w:rsidRPr="000C7B81" w:rsidRDefault="00EA209D" w:rsidP="00EA209D">
      <w:pPr>
        <w:spacing w:after="0"/>
        <w:ind w:left="851"/>
        <w:rPr>
          <w:rFonts w:cs="Times New Roman"/>
        </w:rPr>
      </w:pPr>
      <w:proofErr w:type="spellStart"/>
      <w:r w:rsidRPr="000C7B81">
        <w:rPr>
          <w:rFonts w:cs="Times New Roman"/>
        </w:rPr>
        <w:t>Operettrészletek</w:t>
      </w:r>
      <w:proofErr w:type="spellEnd"/>
      <w:r w:rsidRPr="000C7B81">
        <w:rPr>
          <w:rFonts w:cs="Times New Roman"/>
        </w:rPr>
        <w:t xml:space="preserve"> (szóló, duett vagy tercett) kiválasztása, betanulása, előadása.</w:t>
      </w:r>
      <w:r w:rsidRPr="000C7B81">
        <w:rPr>
          <w:rFonts w:cs="Times New Roman"/>
        </w:rPr>
        <w:tab/>
      </w:r>
    </w:p>
    <w:p w14:paraId="7003F9DD" w14:textId="77777777" w:rsidR="00EA209D" w:rsidRPr="000C7B81" w:rsidRDefault="00EA209D" w:rsidP="00EA209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Musicalszámok kiválasztása elemzett darabokból, betanulása, előadása.</w:t>
      </w:r>
    </w:p>
    <w:p w14:paraId="63957ECE" w14:textId="77777777" w:rsidR="00EA209D" w:rsidRPr="000C7B81" w:rsidRDefault="00EA209D" w:rsidP="00EA209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Szóló számok illetve együttesek betanulása, előadása.</w:t>
      </w:r>
    </w:p>
    <w:p w14:paraId="792E97D9" w14:textId="77777777" w:rsidR="00EA209D" w:rsidRPr="000C7B81" w:rsidRDefault="00EA209D" w:rsidP="00EA209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Ének és tánc ötvözése, zenés színészmesterség.</w:t>
      </w:r>
    </w:p>
    <w:p w14:paraId="0B845912" w14:textId="77777777" w:rsidR="00B64FCB" w:rsidRPr="000C7B81" w:rsidRDefault="00EA209D" w:rsidP="00EA209D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mikrofon és a </w:t>
      </w:r>
      <w:proofErr w:type="spellStart"/>
      <w:r w:rsidRPr="000C7B81">
        <w:rPr>
          <w:rFonts w:cs="Times New Roman"/>
        </w:rPr>
        <w:t>mikroport</w:t>
      </w:r>
      <w:proofErr w:type="spellEnd"/>
      <w:r w:rsidRPr="000C7B81">
        <w:rPr>
          <w:rFonts w:cs="Times New Roman"/>
        </w:rPr>
        <w:t xml:space="preserve"> használata.</w:t>
      </w:r>
    </w:p>
    <w:p w14:paraId="6F59B71E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EFA3259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F6A8D92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képzés javasolt helyszíne (ajánlás)</w:t>
      </w:r>
    </w:p>
    <w:p w14:paraId="15C60304" w14:textId="77777777" w:rsidR="00EA209D" w:rsidRPr="000C7B81" w:rsidRDefault="00EA209D" w:rsidP="00EA209D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Színházterem,</w:t>
      </w:r>
    </w:p>
    <w:p w14:paraId="686E7649" w14:textId="77777777" w:rsidR="00EA209D" w:rsidRPr="000C7B81" w:rsidRDefault="00EA209D" w:rsidP="00EA209D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Színházi próbatermek (minimum 60 nm2),</w:t>
      </w:r>
    </w:p>
    <w:p w14:paraId="70BCB372" w14:textId="77777777" w:rsidR="00B64FCB" w:rsidRPr="000C7B81" w:rsidRDefault="00EA209D" w:rsidP="00EA209D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Énekszoba zongorával. Színházi próbatermek (minimum 60 nm2), tantermek</w:t>
      </w:r>
    </w:p>
    <w:p w14:paraId="123D0FF5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4B99E113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elsajátítása során alkalmazható sajátos módszerek, tanulói tevékenységformák (ajánlás)</w:t>
      </w:r>
    </w:p>
    <w:p w14:paraId="695C8325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1D201C34" w14:textId="77777777" w:rsidR="00B64FCB" w:rsidRPr="000C7B81" w:rsidRDefault="00EA209D" w:rsidP="00B64FCB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Az énekes színészi feladatok ellátására irányuló képzés a magyarázat, a bemutatás és szemléltetés</w:t>
      </w:r>
      <w:r w:rsidR="00DE1743" w:rsidRPr="000C7B81">
        <w:rPr>
          <w:rFonts w:cs="Times New Roman"/>
          <w:i/>
        </w:rPr>
        <w:t>, az instrukció, a közvetlen irányítás módszertani eszközeit alkalmazza.</w:t>
      </w:r>
    </w:p>
    <w:p w14:paraId="73E6B0BC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472C7235" w14:textId="77777777" w:rsidR="004236B3" w:rsidRPr="000C7B81" w:rsidRDefault="004236B3" w:rsidP="00B64FCB">
      <w:pPr>
        <w:spacing w:after="0"/>
        <w:ind w:left="426"/>
        <w:rPr>
          <w:rFonts w:cs="Times New Roman"/>
        </w:rPr>
      </w:pPr>
    </w:p>
    <w:p w14:paraId="0F263F36" w14:textId="77777777" w:rsidR="004236B3" w:rsidRPr="000C7B81" w:rsidRDefault="004236B3" w:rsidP="00B64FCB">
      <w:pPr>
        <w:spacing w:after="0"/>
        <w:ind w:left="426"/>
        <w:rPr>
          <w:rFonts w:cs="Times New Roman"/>
        </w:rPr>
      </w:pPr>
    </w:p>
    <w:p w14:paraId="4953B9EE" w14:textId="77777777" w:rsidR="004236B3" w:rsidRPr="000C7B81" w:rsidRDefault="004236B3" w:rsidP="00B64FCB">
      <w:pPr>
        <w:spacing w:after="0"/>
        <w:ind w:left="426"/>
        <w:rPr>
          <w:rFonts w:cs="Times New Roman"/>
        </w:rPr>
      </w:pPr>
    </w:p>
    <w:p w14:paraId="2C10CBF5" w14:textId="77777777" w:rsidR="004236B3" w:rsidRPr="000C7B81" w:rsidRDefault="004236B3" w:rsidP="00B64FCB">
      <w:pPr>
        <w:spacing w:after="0"/>
        <w:ind w:left="426"/>
        <w:rPr>
          <w:rFonts w:cs="Times New Roman"/>
        </w:rPr>
      </w:pPr>
    </w:p>
    <w:p w14:paraId="7416FED3" w14:textId="77777777" w:rsidR="00B64FCB" w:rsidRPr="000C7B8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elsajátítása során alkalmazható sajátos módszerek (ajánlás)</w:t>
      </w:r>
    </w:p>
    <w:p w14:paraId="079FD020" w14:textId="77777777" w:rsidR="004236B3" w:rsidRPr="000C7B81" w:rsidRDefault="004236B3" w:rsidP="004236B3">
      <w:pPr>
        <w:spacing w:after="0"/>
        <w:rPr>
          <w:rFonts w:cs="Times New Roman"/>
          <w:b/>
        </w:rPr>
      </w:pPr>
    </w:p>
    <w:tbl>
      <w:tblPr>
        <w:tblW w:w="748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20"/>
        <w:gridCol w:w="960"/>
        <w:gridCol w:w="960"/>
        <w:gridCol w:w="960"/>
        <w:gridCol w:w="2380"/>
      </w:tblGrid>
      <w:tr w:rsidR="004236B3" w:rsidRPr="000C7B81" w14:paraId="3788D385" w14:textId="77777777" w:rsidTr="004236B3">
        <w:trPr>
          <w:trHeight w:val="600"/>
        </w:trPr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B767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D59A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41C2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4236B3" w:rsidRPr="000C7B81" w14:paraId="34A983B9" w14:textId="77777777" w:rsidTr="004236B3">
        <w:trPr>
          <w:trHeight w:val="255"/>
        </w:trPr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75695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14D9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BAF2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AE4D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B355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236B3" w:rsidRPr="000C7B81" w14:paraId="0C692C13" w14:textId="77777777" w:rsidTr="004236B3">
        <w:trPr>
          <w:trHeight w:val="255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F307D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414E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2FEE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95F4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8D03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0CC8A631" w14:textId="77777777" w:rsidTr="004236B3">
        <w:trPr>
          <w:trHeight w:val="1275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C7C3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5A7E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806C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854C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8823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Oktatási segédeszközök (videó, magnetofon, CD-, DVD- lejátszó, projektor, számítógép, </w:t>
            </w:r>
            <w:proofErr w:type="spellStart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videókamera</w:t>
            </w:r>
            <w:proofErr w:type="spellEnd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stb.)</w:t>
            </w:r>
          </w:p>
        </w:tc>
      </w:tr>
      <w:tr w:rsidR="004236B3" w:rsidRPr="000C7B81" w14:paraId="41C9A774" w14:textId="77777777" w:rsidTr="004236B3">
        <w:trPr>
          <w:trHeight w:val="1275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C655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895A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1A90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DE2C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1F4D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Oktatási segédeszközök (videó, magnetofon, CD-, DVD- lejátszó, projektor, számítógép, </w:t>
            </w:r>
            <w:proofErr w:type="spellStart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videókamera</w:t>
            </w:r>
            <w:proofErr w:type="spellEnd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stb.)</w:t>
            </w:r>
          </w:p>
        </w:tc>
      </w:tr>
      <w:tr w:rsidR="004236B3" w:rsidRPr="000C7B81" w14:paraId="0BDC0F7F" w14:textId="77777777" w:rsidTr="004236B3">
        <w:trPr>
          <w:trHeight w:val="255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9E97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DD89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ADD6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D0D1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B0BA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6C2FAE92" w14:textId="77777777" w:rsidTr="004236B3">
        <w:trPr>
          <w:trHeight w:val="510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B233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3225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A2FC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72DD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6A7C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hang- és fénytechnika</w:t>
            </w:r>
          </w:p>
        </w:tc>
      </w:tr>
      <w:tr w:rsidR="004236B3" w:rsidRPr="000C7B81" w14:paraId="2D6D4664" w14:textId="77777777" w:rsidTr="004236B3">
        <w:trPr>
          <w:trHeight w:val="255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90E1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EC70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6FBD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830D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65165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37E4CE16" w14:textId="77777777" w:rsidTr="004236B3">
        <w:trPr>
          <w:trHeight w:val="1275"/>
        </w:trPr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234B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instrukció, közvetlen irányítás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DD1F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B9C2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29EA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DF4C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Oktatási segédeszközök (videó, magnetofon, CD-, DVD- lejátszó, projektor, számítógép, </w:t>
            </w:r>
            <w:proofErr w:type="spellStart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videókamera</w:t>
            </w:r>
            <w:proofErr w:type="spellEnd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stb.)</w:t>
            </w:r>
          </w:p>
        </w:tc>
      </w:tr>
    </w:tbl>
    <w:p w14:paraId="650C3735" w14:textId="77777777" w:rsidR="004236B3" w:rsidRPr="000C7B81" w:rsidRDefault="004236B3" w:rsidP="004236B3">
      <w:pPr>
        <w:spacing w:after="0"/>
        <w:rPr>
          <w:rFonts w:cs="Times New Roman"/>
          <w:b/>
        </w:rPr>
      </w:pPr>
    </w:p>
    <w:p w14:paraId="313ADF76" w14:textId="1B6D5072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3A9B809E" w14:textId="77777777" w:rsidR="00B64FCB" w:rsidRPr="000C7B8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elsajátítása során alkalmazható tanulói tevékenységformák (ajánlás)</w:t>
      </w:r>
    </w:p>
    <w:p w14:paraId="1E3D5594" w14:textId="77777777" w:rsidR="004236B3" w:rsidRPr="000C7B81" w:rsidRDefault="004236B3" w:rsidP="004236B3">
      <w:pPr>
        <w:spacing w:after="0"/>
        <w:rPr>
          <w:rFonts w:cs="Times New Roman"/>
          <w:b/>
        </w:rPr>
      </w:pPr>
    </w:p>
    <w:tbl>
      <w:tblPr>
        <w:tblW w:w="850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4236B3" w:rsidRPr="000C7B81" w14:paraId="226D0BD4" w14:textId="77777777" w:rsidTr="004236B3">
        <w:trPr>
          <w:trHeight w:val="255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D1C5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4009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70D9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18CA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4236B3" w:rsidRPr="000C7B81" w14:paraId="3AB9F965" w14:textId="77777777" w:rsidTr="004236B3">
        <w:trPr>
          <w:trHeight w:val="510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B89D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42EC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2BC0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3C2B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2ABF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C24BC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236B3" w:rsidRPr="000C7B81" w14:paraId="6DCF2DAC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BA15AE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4829272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4236B3" w:rsidRPr="000C7B81" w14:paraId="3E93E81E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8160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1A57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4C1E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FC3D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7D70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0366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51BCF72F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CAF2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89B6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E7A4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6217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E3E4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8DDAD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0D43E4FE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3AEE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98BD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597B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AD3B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9448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71DEC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2B62416E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49A4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02E07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282E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4E4B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8491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962D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3B2B8BD9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4D29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F6BC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5ABD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E6A6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5426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0E70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729929B1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0E64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F724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0265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BF74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A3BA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E6B5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73C7465D" w14:textId="77777777" w:rsidTr="004236B3">
        <w:trPr>
          <w:trHeight w:val="127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16ED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75FB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FCF5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1163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D1F6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9B45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Oktatási segédeszközök (videó, magnetofon, CD-, DVD- lejátszó, projektor, számítógép, </w:t>
            </w:r>
            <w:proofErr w:type="spellStart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videókamera</w:t>
            </w:r>
            <w:proofErr w:type="spellEnd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stb.)</w:t>
            </w:r>
          </w:p>
        </w:tc>
      </w:tr>
      <w:tr w:rsidR="004236B3" w:rsidRPr="000C7B81" w14:paraId="1819A902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EE34DC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12CA09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4236B3" w:rsidRPr="000C7B81" w14:paraId="7EC29B1B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C4007" w14:textId="7234A81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1384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9508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2A56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13FC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7C44E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7C3E0FE5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5528C" w14:textId="0F50EF62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C828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83B5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8C78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B60D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F9117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40709663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D36FEF7" w14:textId="2AE28601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71E02ECE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4236B3" w:rsidRPr="000C7B81" w14:paraId="3F880BBC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AC4FE" w14:textId="19B1988A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450E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0F89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DEC6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24D8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543D5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310E243E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9025D" w14:textId="5D5B1BF3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C8AB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3768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6511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290F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1106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67FCEF0A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43BB4F4" w14:textId="1A900FF2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6199E54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4236B3" w:rsidRPr="000C7B81" w14:paraId="2EECA1DD" w14:textId="77777777" w:rsidTr="004236B3">
        <w:trPr>
          <w:trHeight w:val="127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9E826" w14:textId="78519FEF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BD9DC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1C7E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DDF5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E46A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94F1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Oktatási segédeszközök (videó, magnetofon, CD-, DVD- lejátszó, projektor, számítógép, </w:t>
            </w:r>
            <w:proofErr w:type="spellStart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videókamera</w:t>
            </w:r>
            <w:proofErr w:type="spellEnd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stb.)</w:t>
            </w:r>
          </w:p>
        </w:tc>
      </w:tr>
      <w:tr w:rsidR="004236B3" w:rsidRPr="000C7B81" w14:paraId="2971D314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A7A38" w14:textId="7B849C73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F958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7439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7D31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9E2C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E132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241A666B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8835C01" w14:textId="242C9455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26D3F1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4236B3" w:rsidRPr="000C7B81" w14:paraId="6B9E2387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833DE" w14:textId="6E0A2DCA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ABA7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059D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4966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AD7D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6441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19461830" w14:textId="77777777" w:rsidTr="004236B3">
        <w:trPr>
          <w:trHeight w:val="127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5ECDA" w14:textId="6BCE3914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C35F2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E5B1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90A1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62AC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3836E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Oktatási segédeszközök (videó, magnetofon, CD-, DVD- lejátszó, projektor, számítógép, </w:t>
            </w:r>
            <w:proofErr w:type="spellStart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videókamera</w:t>
            </w:r>
            <w:proofErr w:type="spellEnd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stb.)</w:t>
            </w:r>
          </w:p>
        </w:tc>
      </w:tr>
      <w:tr w:rsidR="004236B3" w:rsidRPr="000C7B81" w14:paraId="7A3259C0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FABC293" w14:textId="43D48DA3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4B54404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4236B3" w:rsidRPr="000C7B81" w14:paraId="1FB21EE5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431AE" w14:textId="1E2293DA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2BE2C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66F4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7FA1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1410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7B39C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hang- és fénytechnikai eszközök</w:t>
            </w:r>
          </w:p>
        </w:tc>
      </w:tr>
      <w:tr w:rsidR="004236B3" w:rsidRPr="000C7B81" w14:paraId="3BFCE7AE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80C03" w14:textId="7D91F122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19A3E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71D7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2D32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C108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216AD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hang- és fénytechnikai eszközök</w:t>
            </w:r>
          </w:p>
        </w:tc>
      </w:tr>
    </w:tbl>
    <w:p w14:paraId="577C87B8" w14:textId="77777777" w:rsidR="004236B3" w:rsidRPr="000C7B81" w:rsidRDefault="004236B3" w:rsidP="004236B3">
      <w:pPr>
        <w:spacing w:after="0"/>
        <w:rPr>
          <w:rFonts w:cs="Times New Roman"/>
          <w:b/>
        </w:rPr>
      </w:pPr>
    </w:p>
    <w:p w14:paraId="7AA20390" w14:textId="62DC9B83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346FA72C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értékelésének módja</w:t>
      </w:r>
    </w:p>
    <w:p w14:paraId="3A6D0034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A nemzeti köznevelésről szóló 2011. évi CXC. törvény. 54. § (2) a) pontja szerinti értékeléssel.</w:t>
      </w:r>
    </w:p>
    <w:p w14:paraId="02AD8DBB" w14:textId="77777777" w:rsidR="00B64FCB" w:rsidRPr="000C7B81" w:rsidRDefault="00B64FCB" w:rsidP="00B64FCB">
      <w:pPr>
        <w:spacing w:after="0"/>
        <w:rPr>
          <w:rFonts w:cs="Times New Roman"/>
        </w:rPr>
      </w:pPr>
    </w:p>
    <w:p w14:paraId="5722F34F" w14:textId="77777777" w:rsidR="00B64FCB" w:rsidRPr="000C7B81" w:rsidRDefault="00B64FCB" w:rsidP="00B64FCB">
      <w:pPr>
        <w:spacing w:after="0"/>
        <w:rPr>
          <w:rFonts w:cs="Times New Roman"/>
        </w:rPr>
      </w:pPr>
    </w:p>
    <w:p w14:paraId="72DCF644" w14:textId="77777777" w:rsidR="00B64FCB" w:rsidRPr="000C7B81" w:rsidRDefault="009D1236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 xml:space="preserve">Színpadi tánc és akrobatika </w:t>
      </w:r>
      <w:proofErr w:type="gramStart"/>
      <w:r w:rsidRPr="000C7B81">
        <w:rPr>
          <w:rFonts w:cs="Times New Roman"/>
          <w:b/>
        </w:rPr>
        <w:t xml:space="preserve">gyakorlata </w:t>
      </w:r>
      <w:r w:rsidR="00B64FCB" w:rsidRPr="000C7B81">
        <w:rPr>
          <w:rFonts w:cs="Times New Roman"/>
          <w:b/>
        </w:rPr>
        <w:t xml:space="preserve"> tantárgy</w:t>
      </w:r>
      <w:proofErr w:type="gramEnd"/>
      <w:r w:rsidR="00B64FCB" w:rsidRPr="000C7B81">
        <w:rPr>
          <w:rFonts w:cs="Times New Roman"/>
          <w:b/>
        </w:rPr>
        <w:tab/>
      </w:r>
      <w:r w:rsidR="00A56160" w:rsidRPr="000C7B81">
        <w:rPr>
          <w:rFonts w:cs="Times New Roman"/>
          <w:b/>
        </w:rPr>
        <w:t>144</w:t>
      </w:r>
      <w:r w:rsidR="00B64FCB" w:rsidRPr="000C7B81">
        <w:rPr>
          <w:rFonts w:cs="Times New Roman"/>
          <w:b/>
        </w:rPr>
        <w:t xml:space="preserve"> óra</w:t>
      </w:r>
    </w:p>
    <w:p w14:paraId="21E07402" w14:textId="77777777" w:rsidR="00B64FCB" w:rsidRPr="000C7B81" w:rsidRDefault="00B64FCB" w:rsidP="00B64FCB">
      <w:pPr>
        <w:rPr>
          <w:rFonts w:cs="Times New Roman"/>
        </w:rPr>
      </w:pPr>
    </w:p>
    <w:p w14:paraId="3ACF3A62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tanításának célja</w:t>
      </w:r>
    </w:p>
    <w:p w14:paraId="3AFF8A48" w14:textId="77777777" w:rsidR="00A56160" w:rsidRPr="000C7B81" w:rsidRDefault="00A56160" w:rsidP="00A56160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 xml:space="preserve">A tantárgy tanításának célja, hogy a kialakítsa a színjátszáshoz szükséges alapvető fizikai, állóképességet, képessé tegye a növendékeket a színpadi és filmes színészi alakítás mozgás és tánc feladatainak, mozgáselemeinek kifejező és biztonságos megjelenítésére. Célja továbbá az, hogy a növendéket a különböző tánctechnikák elsajátításával felkészítse a színházművészet különböző műfajú előadásain való produktív részvételre. </w:t>
      </w:r>
    </w:p>
    <w:p w14:paraId="7868CD56" w14:textId="77777777" w:rsidR="00B64FCB" w:rsidRPr="000C7B81" w:rsidRDefault="00A56160" w:rsidP="00A56160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Feltárja a különböző mozgásstílusok technikai összetevőinek formai és szerkezeti elemeit, a mozgásszínházi működés összetevőit, a színpadi látvány és megjelenítés törvényszerűségeit.</w:t>
      </w:r>
    </w:p>
    <w:p w14:paraId="679A4CA2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257ACE60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Kapcsolódó szakmai tartalmak</w:t>
      </w:r>
    </w:p>
    <w:p w14:paraId="734C0573" w14:textId="77777777" w:rsidR="00B64FCB" w:rsidRPr="000C7B81" w:rsidRDefault="00A56160" w:rsidP="00B64FCB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A tantárgy összegzi és továbbfejleszti a Színpadi mozgás gyakorlata tantárgy (Gyakorlatos színész alap-szakképzés) ismereteit. A képzés egészét tekintve kölcsönhatásban áll a Színjátszás gyakorlata tantárggyal, segíti a komplex prózai és zenés szakmai vizsgafeladatok színvonalas megvalósulását.</w:t>
      </w:r>
    </w:p>
    <w:p w14:paraId="4679FF0B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513A22FC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Témakörök</w:t>
      </w:r>
    </w:p>
    <w:p w14:paraId="3E5CFD28" w14:textId="77777777" w:rsidR="00B64FCB" w:rsidRPr="000C7B81" w:rsidRDefault="00A5616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 xml:space="preserve">Színpadi tánc-technikai tréning </w:t>
      </w:r>
      <w:r w:rsidR="00B64FCB" w:rsidRPr="000C7B81">
        <w:rPr>
          <w:rFonts w:cs="Times New Roman"/>
          <w:b/>
          <w:i/>
        </w:rPr>
        <w:tab/>
      </w:r>
      <w:r w:rsidRPr="000C7B81">
        <w:rPr>
          <w:rFonts w:cs="Times New Roman"/>
          <w:b/>
          <w:i/>
        </w:rPr>
        <w:t>32</w:t>
      </w:r>
      <w:r w:rsidR="00B64FCB" w:rsidRPr="000C7B81">
        <w:rPr>
          <w:rFonts w:cs="Times New Roman"/>
          <w:b/>
          <w:i/>
        </w:rPr>
        <w:t xml:space="preserve"> óra</w:t>
      </w:r>
    </w:p>
    <w:p w14:paraId="1068B8AF" w14:textId="77777777" w:rsidR="00A56160" w:rsidRPr="000C7B81" w:rsidRDefault="00A56160" w:rsidP="00A56160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színpadi szerep kifejezéshez szükséges test-használat. Az izomzat differenciált használata.</w:t>
      </w:r>
    </w:p>
    <w:p w14:paraId="1C81BA30" w14:textId="77777777" w:rsidR="00A56160" w:rsidRPr="000C7B81" w:rsidRDefault="00A56160" w:rsidP="00A56160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szerep-alakítás mozgásrendszerének (a testtartás, a testhelyzet, a helyváltoztatás, a jelbeszéd, a gesztus, a mimika eszközei) megalkotása.</w:t>
      </w:r>
    </w:p>
    <w:p w14:paraId="37D08826" w14:textId="77777777" w:rsidR="00A56160" w:rsidRPr="000C7B81" w:rsidRDefault="00A56160" w:rsidP="00A56160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színpadi alakítás táncelemeinek megalkotásához szükséges mozgáskoordinációs képesség, állóképesség és kondíció kialakítása. </w:t>
      </w:r>
    </w:p>
    <w:p w14:paraId="5603E2EF" w14:textId="77777777" w:rsidR="00A56160" w:rsidRPr="000C7B81" w:rsidRDefault="00A56160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Balett, társastánc, néptánc ismeretek. </w:t>
      </w:r>
    </w:p>
    <w:p w14:paraId="6E25CF73" w14:textId="77777777" w:rsidR="00B64FCB" w:rsidRPr="000C7B81" w:rsidRDefault="00A56160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táncstílusok alapismeretei. </w:t>
      </w:r>
    </w:p>
    <w:p w14:paraId="3B946CCF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81F08C1" w14:textId="77777777" w:rsidR="00B64FCB" w:rsidRPr="000C7B81" w:rsidRDefault="003326B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 xml:space="preserve">Színpadi koreográfia megvalósítása különböző mozgás (kontakt, pantomim) és színpadi tánc (jazztánc, történelmi és modern társastánc, néptánc) elemek alkalmazásával </w:t>
      </w:r>
      <w:r w:rsidR="00B64FCB" w:rsidRPr="000C7B81">
        <w:rPr>
          <w:rFonts w:cs="Times New Roman"/>
          <w:b/>
          <w:i/>
        </w:rPr>
        <w:tab/>
      </w:r>
      <w:r w:rsidRPr="000C7B81">
        <w:rPr>
          <w:rFonts w:cs="Times New Roman"/>
          <w:b/>
          <w:i/>
        </w:rPr>
        <w:t>64</w:t>
      </w:r>
      <w:r w:rsidR="00B64FCB" w:rsidRPr="000C7B81">
        <w:rPr>
          <w:rFonts w:cs="Times New Roman"/>
          <w:b/>
          <w:i/>
        </w:rPr>
        <w:t xml:space="preserve"> óra</w:t>
      </w:r>
    </w:p>
    <w:p w14:paraId="699FBFDC" w14:textId="77777777" w:rsidR="003326B4" w:rsidRPr="000C7B81" w:rsidRDefault="003326B4" w:rsidP="003326B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színpadi mozgástípusok és formák alkalmazása a színpadi kapcsolat, a karakterábrázolás kialakításában.</w:t>
      </w:r>
    </w:p>
    <w:p w14:paraId="30903C68" w14:textId="77777777" w:rsidR="003326B4" w:rsidRPr="000C7B81" w:rsidRDefault="003326B4" w:rsidP="003326B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Tervezett színpadi akciók kontakt-gyakorlatai különböző játékszituációk függvényében. </w:t>
      </w:r>
    </w:p>
    <w:p w14:paraId="286A2152" w14:textId="77777777" w:rsidR="003326B4" w:rsidRPr="000C7B81" w:rsidRDefault="003326B4" w:rsidP="003326B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Tervezett színpadi akciók pantomim-gyakorlatai különböző játékszituációk függvényében. </w:t>
      </w:r>
    </w:p>
    <w:p w14:paraId="0A8D21D5" w14:textId="77777777" w:rsidR="003326B4" w:rsidRPr="000C7B81" w:rsidRDefault="003326B4" w:rsidP="003326B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Mozgás és tánc koreográfiák rögzítése, betanulása és előadása egyéni és csoportos formában.</w:t>
      </w:r>
    </w:p>
    <w:p w14:paraId="63579017" w14:textId="77777777" w:rsidR="003326B4" w:rsidRPr="000C7B81" w:rsidRDefault="003326B4" w:rsidP="003326B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Történelmi és társastánc elemek alkalmazása játékszituációtól függően egyéni és csoportos formában.</w:t>
      </w:r>
    </w:p>
    <w:p w14:paraId="313FA689" w14:textId="77777777" w:rsidR="003326B4" w:rsidRPr="000C7B81" w:rsidRDefault="003326B4" w:rsidP="003326B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Balett elemek alkalmazása játékszituációtól függően egyéni és csoportos formában.</w:t>
      </w:r>
    </w:p>
    <w:p w14:paraId="71E4A9FC" w14:textId="77777777" w:rsidR="003326B4" w:rsidRPr="000C7B81" w:rsidRDefault="003326B4" w:rsidP="003326B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Jazz-balett elemek alkalmazása játékszituációtól függően egyéni és csoportos formában.</w:t>
      </w:r>
    </w:p>
    <w:p w14:paraId="6C5A2F0A" w14:textId="77777777" w:rsidR="00B64FCB" w:rsidRPr="000C7B81" w:rsidRDefault="003326B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Néptánc elemek alkalmazása játékszituációtól függően egyéni és csoportos formában.</w:t>
      </w:r>
    </w:p>
    <w:p w14:paraId="5ACB94A2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F11EA62" w14:textId="77777777" w:rsidR="003326B4" w:rsidRPr="000C7B81" w:rsidRDefault="003326B4" w:rsidP="003326B4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>Táncszínházi kifejezés, akrobatika</w:t>
      </w:r>
    </w:p>
    <w:p w14:paraId="7D59A224" w14:textId="77777777" w:rsidR="00B64FCB" w:rsidRPr="000C7B81" w:rsidRDefault="00B64FC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ab/>
      </w:r>
      <w:r w:rsidR="003326B4" w:rsidRPr="000C7B81">
        <w:rPr>
          <w:rFonts w:cs="Times New Roman"/>
          <w:b/>
          <w:i/>
        </w:rPr>
        <w:t>48</w:t>
      </w:r>
      <w:r w:rsidRPr="000C7B81">
        <w:rPr>
          <w:rFonts w:cs="Times New Roman"/>
          <w:b/>
          <w:i/>
        </w:rPr>
        <w:t xml:space="preserve"> óra</w:t>
      </w:r>
    </w:p>
    <w:p w14:paraId="72AE3889" w14:textId="77777777" w:rsidR="003326B4" w:rsidRPr="000C7B81" w:rsidRDefault="003326B4" w:rsidP="003326B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Formai és szerkezeti elven működő mozgássor létrehozása, szerkesztése.</w:t>
      </w:r>
    </w:p>
    <w:p w14:paraId="20BBCA8B" w14:textId="77777777" w:rsidR="003326B4" w:rsidRPr="000C7B81" w:rsidRDefault="003326B4" w:rsidP="003326B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Adott technikai elemtár ismeretében magas színvonalú rögtönzés egyéni és többszereplős helyzetben egyaránt.</w:t>
      </w:r>
    </w:p>
    <w:p w14:paraId="5F560A30" w14:textId="77777777" w:rsidR="003326B4" w:rsidRPr="000C7B81" w:rsidRDefault="003326B4" w:rsidP="003326B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Rögzített improvizáción alapuló mozgásanyag megtervezésére és előadása.</w:t>
      </w:r>
    </w:p>
    <w:p w14:paraId="02D1CF86" w14:textId="77777777" w:rsidR="003326B4" w:rsidRPr="000C7B81" w:rsidRDefault="003326B4" w:rsidP="003326B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Egy adott szituáció, vagy mozgássor különböző stílusokban való reprodukálása.</w:t>
      </w:r>
    </w:p>
    <w:p w14:paraId="4612F35D" w14:textId="77777777" w:rsidR="003326B4" w:rsidRPr="000C7B81" w:rsidRDefault="003326B4" w:rsidP="003326B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ritmikai, térbeli, hangulati elemek rögtönzéses megváltoztatása, átalakítása.</w:t>
      </w:r>
    </w:p>
    <w:p w14:paraId="600F0CA7" w14:textId="77777777" w:rsidR="003326B4" w:rsidRPr="000C7B81" w:rsidRDefault="003326B4" w:rsidP="003326B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Motívumépítés.</w:t>
      </w:r>
    </w:p>
    <w:p w14:paraId="3C6559A8" w14:textId="77777777" w:rsidR="003326B4" w:rsidRPr="000C7B81" w:rsidRDefault="003326B4" w:rsidP="003326B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mozgásfolyamat felépítése motívumtöredékek alapján.</w:t>
      </w:r>
    </w:p>
    <w:p w14:paraId="172D4698" w14:textId="77777777" w:rsidR="003326B4" w:rsidRPr="000C7B81" w:rsidRDefault="003326B4" w:rsidP="003326B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Egyéni mozgástervezési anyag készítése az egyes motívumok illesztése révén.</w:t>
      </w:r>
    </w:p>
    <w:p w14:paraId="3EF9F06A" w14:textId="77777777" w:rsidR="003326B4" w:rsidRPr="000C7B81" w:rsidRDefault="003326B4" w:rsidP="003326B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Színházi helyzetek egyszerű motívumainak megfogalmazása </w:t>
      </w:r>
      <w:proofErr w:type="spellStart"/>
      <w:r w:rsidRPr="000C7B81">
        <w:rPr>
          <w:rFonts w:cs="Times New Roman"/>
        </w:rPr>
        <w:t>szólisztikus</w:t>
      </w:r>
      <w:proofErr w:type="spellEnd"/>
      <w:r w:rsidRPr="000C7B81">
        <w:rPr>
          <w:rFonts w:cs="Times New Roman"/>
        </w:rPr>
        <w:t xml:space="preserve"> mozgásszínházi gyakorlatban.</w:t>
      </w:r>
    </w:p>
    <w:p w14:paraId="1588D905" w14:textId="77777777" w:rsidR="003326B4" w:rsidRPr="000C7B81" w:rsidRDefault="003326B4" w:rsidP="003326B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Akciótervezés.</w:t>
      </w:r>
    </w:p>
    <w:p w14:paraId="3DFA455F" w14:textId="77777777" w:rsidR="00B64FCB" w:rsidRPr="000C7B81" w:rsidRDefault="003326B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Színházi akció-folyamat tervezése csoportos megközelítésben az egyes elemek pontosításával.</w:t>
      </w:r>
    </w:p>
    <w:p w14:paraId="45441BF6" w14:textId="77777777" w:rsidR="003326B4" w:rsidRPr="000C7B81" w:rsidRDefault="003326B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kívánt színpadi mozgások, akrobatikus elemek (járás, botlás, esés, zuhanás, vívás, verekedés) a rendezői elképzelésnek megfelelő megvalósítása.</w:t>
      </w:r>
    </w:p>
    <w:p w14:paraId="60F18D06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41396F8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E935221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képzés javasolt helyszíne (ajánlás)</w:t>
      </w:r>
    </w:p>
    <w:p w14:paraId="04C29203" w14:textId="77777777" w:rsidR="003326B4" w:rsidRPr="000C7B81" w:rsidRDefault="003326B4" w:rsidP="003326B4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 xml:space="preserve">Balett-terem, </w:t>
      </w:r>
    </w:p>
    <w:p w14:paraId="37681E49" w14:textId="77777777" w:rsidR="00B64FCB" w:rsidRPr="000C7B81" w:rsidRDefault="003326B4" w:rsidP="003326B4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Színházterem</w:t>
      </w:r>
    </w:p>
    <w:p w14:paraId="305E9BE8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388FCE67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elsajátítása során alkalmazható sajátos módszerek, tanulói tevékenységformák (ajánlás)</w:t>
      </w:r>
    </w:p>
    <w:p w14:paraId="7FEE04F4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6941060A" w14:textId="77777777" w:rsidR="00B64FCB" w:rsidRPr="000C7B81" w:rsidRDefault="009A69A9" w:rsidP="00B64FCB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A színpadi mozgás és tánc tanításának módszertana a szemléltetés, a magyarázat, az egyéni és csoportos feladatok megjelölését, projektfeladatok meghatározását alkalmazza.</w:t>
      </w:r>
    </w:p>
    <w:p w14:paraId="7E91A225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34065097" w14:textId="77777777" w:rsidR="00B64FCB" w:rsidRPr="000C7B8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elsajátítása során alkalmazható sajátos módszerek (ajánlás)</w:t>
      </w:r>
    </w:p>
    <w:p w14:paraId="22D63352" w14:textId="77777777" w:rsidR="004236B3" w:rsidRPr="000C7B81" w:rsidRDefault="004236B3" w:rsidP="004236B3">
      <w:pPr>
        <w:spacing w:after="0"/>
        <w:rPr>
          <w:rFonts w:cs="Times New Roman"/>
          <w:b/>
        </w:rPr>
      </w:pPr>
    </w:p>
    <w:tbl>
      <w:tblPr>
        <w:tblW w:w="844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4236B3" w:rsidRPr="000C7B81" w14:paraId="02A9E266" w14:textId="77777777" w:rsidTr="004236B3">
        <w:trPr>
          <w:trHeight w:val="6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84CE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C48B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D55F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6B56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4236B3" w:rsidRPr="000C7B81" w14:paraId="10E921CC" w14:textId="77777777" w:rsidTr="004236B3">
        <w:trPr>
          <w:trHeight w:val="25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F1C7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346DD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26A0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A249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9DE7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448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236B3" w:rsidRPr="000C7B81" w14:paraId="2A8F1380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2382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1B82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213D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02C5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214DE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76DE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34FC0AF9" w14:textId="77777777" w:rsidTr="004236B3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BE94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0D8C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8320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47FD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A90D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34147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hang- és fénytechnikai berendezések</w:t>
            </w:r>
          </w:p>
        </w:tc>
      </w:tr>
      <w:tr w:rsidR="004236B3" w:rsidRPr="000C7B81" w14:paraId="7A0A2DC3" w14:textId="77777777" w:rsidTr="004236B3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DC58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09CEC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0D66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D66D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EF58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E61C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hang- és fénytechnikai berendezések</w:t>
            </w:r>
          </w:p>
        </w:tc>
      </w:tr>
      <w:tr w:rsidR="004236B3" w:rsidRPr="000C7B81" w14:paraId="1DA85E3D" w14:textId="77777777" w:rsidTr="004236B3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A988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B969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C12D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AA31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0321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E0FFE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5A3335D5" w14:textId="77777777" w:rsidTr="004236B3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4114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7460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instrukció, közvetlen irányítás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56835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B9CFB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2405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A5C4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hang- és fénytechnikai berendezések</w:t>
            </w:r>
          </w:p>
        </w:tc>
      </w:tr>
    </w:tbl>
    <w:p w14:paraId="6219A492" w14:textId="77777777" w:rsidR="004236B3" w:rsidRPr="000C7B81" w:rsidRDefault="004236B3" w:rsidP="004236B3">
      <w:pPr>
        <w:spacing w:after="0"/>
        <w:rPr>
          <w:rFonts w:cs="Times New Roman"/>
          <w:b/>
        </w:rPr>
      </w:pPr>
    </w:p>
    <w:p w14:paraId="714E811A" w14:textId="2AF9D79D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6BBBB0E3" w14:textId="77777777" w:rsidR="00B64FCB" w:rsidRPr="000C7B8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elsajátítása során alkalmazható tanulói tevékenységformák (ajánlás)</w:t>
      </w:r>
    </w:p>
    <w:p w14:paraId="3925768F" w14:textId="77777777" w:rsidR="004236B3" w:rsidRPr="000C7B81" w:rsidRDefault="004236B3" w:rsidP="004236B3">
      <w:pPr>
        <w:spacing w:after="0"/>
        <w:rPr>
          <w:rFonts w:cs="Times New Roman"/>
          <w:b/>
        </w:rPr>
      </w:pPr>
    </w:p>
    <w:tbl>
      <w:tblPr>
        <w:tblW w:w="850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4236B3" w:rsidRPr="000C7B81" w14:paraId="25190DED" w14:textId="77777777" w:rsidTr="004236B3">
        <w:trPr>
          <w:trHeight w:val="255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2EB0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ED1D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519B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78D6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4236B3" w:rsidRPr="000C7B81" w14:paraId="3248537C" w14:textId="77777777" w:rsidTr="004236B3">
        <w:trPr>
          <w:trHeight w:val="510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7FE9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E90E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950D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F5C6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82DB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E809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4236B3" w:rsidRPr="000C7B81" w14:paraId="4A65715B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BB7971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6D2BF51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4236B3" w:rsidRPr="000C7B81" w14:paraId="5DB13BB7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6CAA2" w14:textId="36CCD81D" w:rsidR="004236B3" w:rsidRPr="000C7B81" w:rsidRDefault="00236B04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</w:t>
            </w:r>
            <w:r w:rsidR="004236B3"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8606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60D3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564E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D943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AE933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6C4BEF39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8677CBA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6528E0F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4236B3" w:rsidRPr="000C7B81" w14:paraId="757D8BC8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44037" w14:textId="6BB878B1" w:rsidR="004236B3" w:rsidRPr="000C7B81" w:rsidRDefault="00236B04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</w:t>
            </w:r>
            <w:r w:rsidR="004236B3"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07A2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A7832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1C3B8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E5477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B454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Szaktanterem, balett-terem tükörrel</w:t>
            </w:r>
          </w:p>
        </w:tc>
      </w:tr>
      <w:tr w:rsidR="004236B3" w:rsidRPr="000C7B81" w14:paraId="25F3879A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AD76F9A" w14:textId="448A26DD" w:rsidR="004236B3" w:rsidRPr="000C7B81" w:rsidRDefault="00236B04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4236B3"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05E10E7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4236B3" w:rsidRPr="000C7B81" w14:paraId="152D3DB1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542FF" w14:textId="00C28FEC" w:rsidR="004236B3" w:rsidRPr="000C7B81" w:rsidRDefault="00236B04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</w:t>
            </w:r>
            <w:r w:rsidR="004236B3"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8248C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F0EF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ECAC3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5865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06A5D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Szaktanterem, balett-terem tükörrel</w:t>
            </w:r>
          </w:p>
        </w:tc>
      </w:tr>
      <w:tr w:rsidR="004236B3" w:rsidRPr="000C7B81" w14:paraId="779A1DD5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462DB" w14:textId="4533C7C3" w:rsidR="004236B3" w:rsidRPr="000C7B81" w:rsidRDefault="00236B04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</w:t>
            </w:r>
            <w:r w:rsidR="004236B3"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11DD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27004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FF1B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7DB89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DCE24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Szaktanterem, balett-terem tükörrel</w:t>
            </w:r>
          </w:p>
        </w:tc>
      </w:tr>
      <w:tr w:rsidR="004236B3" w:rsidRPr="000C7B81" w14:paraId="2C98A2D5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F95E096" w14:textId="55055A0A" w:rsidR="004236B3" w:rsidRPr="000C7B81" w:rsidRDefault="00236B04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="004236B3"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3D5CFFB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4236B3" w:rsidRPr="000C7B81" w14:paraId="1EAA6AFD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8D883" w14:textId="29F97E8C" w:rsidR="004236B3" w:rsidRPr="000C7B81" w:rsidRDefault="00236B04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</w:t>
            </w:r>
            <w:r w:rsidR="004236B3"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6FC1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305A1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BDF8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C444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3E44F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hang- és fénytechnikai berendezések</w:t>
            </w:r>
          </w:p>
        </w:tc>
      </w:tr>
      <w:tr w:rsidR="004236B3" w:rsidRPr="000C7B81" w14:paraId="5185060A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73FE9" w14:textId="1FF697AE" w:rsidR="004236B3" w:rsidRPr="000C7B81" w:rsidRDefault="00236B04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</w:t>
            </w:r>
            <w:r w:rsidR="004236B3"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B728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4CD26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F289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5C19D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16ED1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4236B3" w:rsidRPr="000C7B81" w14:paraId="13FD9D3D" w14:textId="77777777" w:rsidTr="004236B3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AC7411C" w14:textId="474322BE" w:rsidR="004236B3" w:rsidRPr="000C7B81" w:rsidRDefault="00236B04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="004236B3"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69198B30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4236B3" w:rsidRPr="000C7B81" w14:paraId="4E3536A7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CD3F5" w14:textId="7BB59883" w:rsidR="004236B3" w:rsidRPr="000C7B81" w:rsidRDefault="00236B04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</w:t>
            </w:r>
            <w:r w:rsidR="004236B3"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C341A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7719C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E2EF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B68A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BBD98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hang- és fénytechnikai berendezések</w:t>
            </w:r>
          </w:p>
        </w:tc>
      </w:tr>
      <w:tr w:rsidR="004236B3" w:rsidRPr="000C7B81" w14:paraId="33CDEE8E" w14:textId="77777777" w:rsidTr="004236B3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E749D" w14:textId="1CBCBDE7" w:rsidR="004236B3" w:rsidRPr="000C7B81" w:rsidRDefault="00236B04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</w:t>
            </w:r>
            <w:r w:rsidR="004236B3"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CA3F9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B4160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7E95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0D81F" w14:textId="77777777" w:rsidR="004236B3" w:rsidRPr="000C7B81" w:rsidRDefault="004236B3" w:rsidP="004236B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00BB6" w14:textId="77777777" w:rsidR="004236B3" w:rsidRPr="000C7B81" w:rsidRDefault="004236B3" w:rsidP="004236B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Színpadi hang- és fénytechnikai berendezések</w:t>
            </w:r>
          </w:p>
        </w:tc>
      </w:tr>
    </w:tbl>
    <w:p w14:paraId="705C73A5" w14:textId="77777777" w:rsidR="004236B3" w:rsidRPr="000C7B81" w:rsidRDefault="004236B3" w:rsidP="004236B3">
      <w:pPr>
        <w:spacing w:after="0"/>
        <w:rPr>
          <w:rFonts w:cs="Times New Roman"/>
          <w:b/>
        </w:rPr>
      </w:pPr>
    </w:p>
    <w:p w14:paraId="1A7DEAC7" w14:textId="0FCDFBE5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6BA4A6F0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értékelésének módja</w:t>
      </w:r>
    </w:p>
    <w:p w14:paraId="26A52C71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A nemzeti köznevelésről szóló 2011. évi CXC. törvény. 54. § (2) a) pontja szerinti értékeléssel.</w:t>
      </w:r>
    </w:p>
    <w:p w14:paraId="29A6AA38" w14:textId="77777777" w:rsidR="008419D5" w:rsidRPr="000C7B81" w:rsidRDefault="008419D5" w:rsidP="000A21B7">
      <w:pPr>
        <w:spacing w:after="0"/>
        <w:rPr>
          <w:rFonts w:cs="Times New Roman"/>
        </w:rPr>
      </w:pPr>
    </w:p>
    <w:p w14:paraId="79DCDE89" w14:textId="77777777" w:rsidR="00B64FCB" w:rsidRPr="000C7B81" w:rsidRDefault="00B64FCB" w:rsidP="00B64FCB">
      <w:pPr>
        <w:spacing w:after="0"/>
        <w:rPr>
          <w:rFonts w:cs="Times New Roman"/>
        </w:rPr>
      </w:pPr>
    </w:p>
    <w:p w14:paraId="295236D1" w14:textId="3457691D" w:rsidR="00B64FCB" w:rsidRPr="000C7B81" w:rsidRDefault="009D1236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 xml:space="preserve">Színjátszás elméleti és esztétikai </w:t>
      </w:r>
      <w:proofErr w:type="gramStart"/>
      <w:r w:rsidRPr="000C7B81">
        <w:rPr>
          <w:rFonts w:cs="Times New Roman"/>
          <w:b/>
        </w:rPr>
        <w:t xml:space="preserve">ismeretei </w:t>
      </w:r>
      <w:r w:rsidR="00B64FCB" w:rsidRPr="000C7B81">
        <w:rPr>
          <w:rFonts w:cs="Times New Roman"/>
          <w:b/>
        </w:rPr>
        <w:t xml:space="preserve"> tantárgy</w:t>
      </w:r>
      <w:proofErr w:type="gramEnd"/>
      <w:r w:rsidR="00B64FCB" w:rsidRPr="000C7B81">
        <w:rPr>
          <w:rFonts w:cs="Times New Roman"/>
          <w:b/>
        </w:rPr>
        <w:tab/>
      </w:r>
      <w:r w:rsidR="00BA27C9" w:rsidRPr="000C7B81">
        <w:rPr>
          <w:rFonts w:cs="Times New Roman"/>
          <w:b/>
        </w:rPr>
        <w:t>216</w:t>
      </w:r>
      <w:r w:rsidR="00B64FCB" w:rsidRPr="000C7B81">
        <w:rPr>
          <w:rFonts w:cs="Times New Roman"/>
          <w:b/>
        </w:rPr>
        <w:t xml:space="preserve"> óra</w:t>
      </w:r>
    </w:p>
    <w:p w14:paraId="520DABF1" w14:textId="77777777" w:rsidR="00B64FCB" w:rsidRPr="000C7B81" w:rsidRDefault="00B64FCB" w:rsidP="00B64FCB">
      <w:pPr>
        <w:rPr>
          <w:rFonts w:cs="Times New Roman"/>
        </w:rPr>
      </w:pPr>
    </w:p>
    <w:p w14:paraId="718A2958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tanításának célja</w:t>
      </w:r>
    </w:p>
    <w:p w14:paraId="5C610B47" w14:textId="77777777" w:rsidR="00B64FCB" w:rsidRPr="000C7B81" w:rsidRDefault="00382CE4" w:rsidP="00B64FCB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A tantárgy tanításának célja, hogy a növendékek előtt ismertesse az esztétika tudományág általános fogalmait, kategóriáit, azok tartalmának történeti változásait, a művészeti ágak rendszerét, különös tekintettel a színjáték elemeire, elemzésének szempontjaira. Összegezze a színészi játékstílusok ismereteit. A modern színházművészet kiemelkedő alkotóinak írásait és produktumait elemezve meghatározza a színészi alkotás sajátos eszközrendszerét, alkotási módszereit. Az ismert szerepelemzési és építési módszerek ismertetésével segítse a színészi alkotás gyakorlati feladatainak megoldását, az esztétikai alapfogalmak jellemzésével pedig alakítsa a növendékek ízlésvilágát.</w:t>
      </w:r>
    </w:p>
    <w:p w14:paraId="11FA9BCE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5637EEB9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Kapcsolódó szakmai tartalmak</w:t>
      </w:r>
    </w:p>
    <w:p w14:paraId="3ACE1496" w14:textId="77777777" w:rsidR="00B64FCB" w:rsidRPr="000C7B81" w:rsidRDefault="00382CE4" w:rsidP="00B64FCB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A tantárgy összegzi és továbbfejleszti a Színházi-, filmes- és drámai műalkotások története, elemzése, esztétikája tantárgy (Gyakorlatos színész alap-szakképzés) ismereteit. A tantárgy közvetlen feladata a képzést lezáró szakmai szóbeli vizsgafeladat megvalósítása. A szerepfeladatok szövegelemeinek elemzésekor, a játékstílusok kialakításakor a tantárgy ismeretei felhasználásra kerülnek a Színjátszás gyakorlata, valamint a Színészi beszéd gyakorlata tantárgyak oktatásában.</w:t>
      </w:r>
    </w:p>
    <w:p w14:paraId="0EF88F1E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70973675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Témakörök</w:t>
      </w:r>
    </w:p>
    <w:p w14:paraId="7411080F" w14:textId="74D31C38" w:rsidR="00B64FCB" w:rsidRPr="000C7B81" w:rsidRDefault="00382CE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 xml:space="preserve">A színművészet esztétikája, a színészi alakítás formanyelve </w:t>
      </w:r>
      <w:r w:rsidR="00B64FCB" w:rsidRPr="000C7B81">
        <w:rPr>
          <w:rFonts w:cs="Times New Roman"/>
          <w:b/>
          <w:i/>
        </w:rPr>
        <w:tab/>
      </w:r>
      <w:r w:rsidRPr="000C7B81">
        <w:rPr>
          <w:rFonts w:cs="Times New Roman"/>
          <w:b/>
          <w:i/>
        </w:rPr>
        <w:t>3</w:t>
      </w:r>
      <w:r w:rsidR="00BA27C9" w:rsidRPr="000C7B81">
        <w:rPr>
          <w:rFonts w:cs="Times New Roman"/>
          <w:b/>
          <w:i/>
        </w:rPr>
        <w:t>6</w:t>
      </w:r>
      <w:r w:rsidR="00B64FCB" w:rsidRPr="000C7B81">
        <w:rPr>
          <w:rFonts w:cs="Times New Roman"/>
          <w:b/>
          <w:i/>
        </w:rPr>
        <w:t xml:space="preserve"> óra</w:t>
      </w:r>
    </w:p>
    <w:p w14:paraId="4C6F1478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Az esztétika fogalma, tárgya, minőségei és kategóriái.</w:t>
      </w:r>
    </w:p>
    <w:p w14:paraId="5C712485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befogadás, az élményszerűség és a visszacsatolás kérdései.</w:t>
      </w:r>
    </w:p>
    <w:p w14:paraId="7B92F5DA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műalkotás értékalakzata, a különböző művészeti ágak sajátosságai.</w:t>
      </w:r>
    </w:p>
    <w:p w14:paraId="4FEEAFD8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színjáték szerkezete, elemei, elemzésének szempontjai.</w:t>
      </w:r>
    </w:p>
    <w:p w14:paraId="12DCD0DB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Az esztétika vázlatos története.</w:t>
      </w:r>
    </w:p>
    <w:p w14:paraId="3C451DCD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színművészet komplex eszközrendszere, esztétikai összetettsége, alkotófolyamatának sajátosságai, szakaszai, helyszínei.</w:t>
      </w:r>
    </w:p>
    <w:p w14:paraId="42951CCF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színész eszközrendszere, az ábrázolás esztétikai vonatkozásai. </w:t>
      </w:r>
    </w:p>
    <w:p w14:paraId="6D7F1B25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műtárgy és a műalkotó azonossága. A színész teste, mint jel.</w:t>
      </w:r>
    </w:p>
    <w:p w14:paraId="40415480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színészi műalkotás megismételhetetlensége, múlandósága, intenzitása.</w:t>
      </w:r>
    </w:p>
    <w:p w14:paraId="2553884B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színészparadoxon, az átélés, jelzés, megmutatás, tudatosság kérdéskörei.</w:t>
      </w:r>
    </w:p>
    <w:p w14:paraId="10A07E44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Szerepkörök és szereptípusok a művészeti ágak elmúlt évszázados történetében.</w:t>
      </w:r>
    </w:p>
    <w:p w14:paraId="7818A215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színművészet XX. századi áramlatai, műhelyei, iskolái, kiemelkedő alkotói.</w:t>
      </w:r>
    </w:p>
    <w:p w14:paraId="640F0659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Stílusteremtő alkotások, alakítások elemzése.</w:t>
      </w:r>
    </w:p>
    <w:p w14:paraId="2F7374F3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szerepkörök, - típusok alkati jellemzői, sajátos eszköztára.</w:t>
      </w:r>
    </w:p>
    <w:p w14:paraId="7B5A6856" w14:textId="77777777" w:rsidR="00B64FCB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színpadi előadás elemzésének módszertana, gyakorlata.</w:t>
      </w:r>
    </w:p>
    <w:p w14:paraId="5661B82E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DE3B02C" w14:textId="15633CAF" w:rsidR="00B64FCB" w:rsidRPr="000C7B81" w:rsidRDefault="00382CE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 xml:space="preserve">Színpadi szövegtípusok elmélete és feldolgozása </w:t>
      </w:r>
      <w:r w:rsidR="00B64FCB" w:rsidRPr="000C7B81">
        <w:rPr>
          <w:rFonts w:cs="Times New Roman"/>
          <w:b/>
          <w:i/>
        </w:rPr>
        <w:tab/>
      </w:r>
      <w:r w:rsidRPr="000C7B81">
        <w:rPr>
          <w:rFonts w:cs="Times New Roman"/>
          <w:b/>
          <w:i/>
        </w:rPr>
        <w:t>3</w:t>
      </w:r>
      <w:r w:rsidR="00BA27C9" w:rsidRPr="000C7B81">
        <w:rPr>
          <w:rFonts w:cs="Times New Roman"/>
          <w:b/>
          <w:i/>
        </w:rPr>
        <w:t>6</w:t>
      </w:r>
      <w:r w:rsidR="00B64FCB" w:rsidRPr="000C7B81">
        <w:rPr>
          <w:rFonts w:cs="Times New Roman"/>
          <w:b/>
          <w:i/>
        </w:rPr>
        <w:t xml:space="preserve"> óra</w:t>
      </w:r>
    </w:p>
    <w:p w14:paraId="22EA84AB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színpadi szöveg típusai. A próza és vers színpadi megjelenése</w:t>
      </w:r>
    </w:p>
    <w:p w14:paraId="19F05131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Általános irodalomelmélet és műfajelmélet, poétikai alapismeretek. </w:t>
      </w:r>
    </w:p>
    <w:p w14:paraId="336779B4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Az irodalmi mű elemzésének módszertana, stratégiái. Irodalmi stílusok és stílusárnyalatok.</w:t>
      </w:r>
    </w:p>
    <w:p w14:paraId="23B4AB02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Drámaelméleti, dramaturgiai fogalmak, elemzési technikák és azok alkalmazása</w:t>
      </w:r>
    </w:p>
    <w:p w14:paraId="6511438A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dialógus feldolgozásának, értelmezésének, elemzésének technikái.</w:t>
      </w:r>
    </w:p>
    <w:p w14:paraId="625900D6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drámai kompozíció elemei, sajátosságai (expozíció, alapszituáció, bonyodalom, tetőpont, végkifejlet).</w:t>
      </w:r>
    </w:p>
    <w:p w14:paraId="0B820DAD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Drámamodellek (konfliktusos, középpontos, kétszintes) jellemzői. A drámai műfajok szerkezetének közös és eltérő elemei.</w:t>
      </w:r>
    </w:p>
    <w:p w14:paraId="175369F6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 A drámai szövegek, helyzetek, karakterek elemzésének módszerei, szakaszai, eszközei.</w:t>
      </w:r>
    </w:p>
    <w:p w14:paraId="7614BA1C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Dramaturgiai alaptípusok elemzése.</w:t>
      </w:r>
    </w:p>
    <w:p w14:paraId="1434C9C6" w14:textId="77777777" w:rsidR="00B64FCB" w:rsidRPr="000C7B81" w:rsidRDefault="00382CE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Drámai műfajok összehasonlító elemzése.</w:t>
      </w:r>
    </w:p>
    <w:p w14:paraId="482D5F4F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FAE4440" w14:textId="108025F1" w:rsidR="00B64FCB" w:rsidRPr="000C7B81" w:rsidRDefault="00382CE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 xml:space="preserve">A színházművészet stílustörténeti korszakai </w:t>
      </w:r>
      <w:r w:rsidR="00B64FCB" w:rsidRPr="000C7B81">
        <w:rPr>
          <w:rFonts w:cs="Times New Roman"/>
          <w:b/>
          <w:i/>
        </w:rPr>
        <w:tab/>
      </w:r>
      <w:r w:rsidRPr="000C7B81">
        <w:rPr>
          <w:rFonts w:cs="Times New Roman"/>
          <w:b/>
          <w:i/>
        </w:rPr>
        <w:t>3</w:t>
      </w:r>
      <w:r w:rsidR="00BA27C9" w:rsidRPr="000C7B81">
        <w:rPr>
          <w:rFonts w:cs="Times New Roman"/>
          <w:b/>
          <w:i/>
        </w:rPr>
        <w:t>6</w:t>
      </w:r>
      <w:r w:rsidR="00B64FCB" w:rsidRPr="000C7B81">
        <w:rPr>
          <w:rFonts w:cs="Times New Roman"/>
          <w:b/>
          <w:i/>
        </w:rPr>
        <w:t xml:space="preserve"> óra</w:t>
      </w:r>
    </w:p>
    <w:p w14:paraId="2B7D09F7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színházi előadás szerkezete, elemei. A színpadi műfajok, modellek és típusok a művészeti ág története során, és azok jellemzői a klasszikustól a posztmodernig</w:t>
      </w:r>
    </w:p>
    <w:p w14:paraId="76F423D7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színházi játékstílusok története.</w:t>
      </w:r>
    </w:p>
    <w:p w14:paraId="0F0FEA84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Az antik görög színház jellemzői.</w:t>
      </w:r>
    </w:p>
    <w:p w14:paraId="70A483B8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latin színház fénykora.</w:t>
      </w:r>
    </w:p>
    <w:p w14:paraId="725E2BC4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középkori színjátszás stílusjegyei.</w:t>
      </w:r>
    </w:p>
    <w:p w14:paraId="21C1FD35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Színházművészet a reneszánsz korában.</w:t>
      </w:r>
    </w:p>
    <w:p w14:paraId="2A1BAF99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Barokk színháztípusok.</w:t>
      </w:r>
    </w:p>
    <w:p w14:paraId="032C5627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Klasszicista udvari színház.</w:t>
      </w:r>
    </w:p>
    <w:p w14:paraId="56F1DA47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Romantikus színjátszás.</w:t>
      </w:r>
    </w:p>
    <w:p w14:paraId="174FB3E8" w14:textId="77777777" w:rsidR="00382CE4" w:rsidRPr="000C7B81" w:rsidRDefault="00382CE4" w:rsidP="00382CE4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Naturalizmus és </w:t>
      </w:r>
      <w:proofErr w:type="spellStart"/>
      <w:r w:rsidRPr="000C7B81">
        <w:rPr>
          <w:rFonts w:cs="Times New Roman"/>
        </w:rPr>
        <w:t>antinaturalizmus</w:t>
      </w:r>
      <w:proofErr w:type="spellEnd"/>
      <w:r w:rsidRPr="000C7B81">
        <w:rPr>
          <w:rFonts w:cs="Times New Roman"/>
        </w:rPr>
        <w:t>.</w:t>
      </w:r>
    </w:p>
    <w:p w14:paraId="67B59B27" w14:textId="77777777" w:rsidR="00B64FCB" w:rsidRPr="000C7B81" w:rsidRDefault="00382CE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XX. századi színházművészet jellemző típusai.</w:t>
      </w:r>
    </w:p>
    <w:p w14:paraId="3D0E1922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0E711C1" w14:textId="68169D2F" w:rsidR="00B64FCB" w:rsidRPr="000C7B81" w:rsidRDefault="00382CE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 xml:space="preserve">A színművészet játékstílusai, alkotási módszerei a XX. században </w:t>
      </w:r>
      <w:r w:rsidR="00B64FCB" w:rsidRPr="000C7B81">
        <w:rPr>
          <w:rFonts w:cs="Times New Roman"/>
          <w:b/>
          <w:i/>
        </w:rPr>
        <w:tab/>
      </w:r>
      <w:r w:rsidR="00131EF3" w:rsidRPr="000C7B81">
        <w:rPr>
          <w:rFonts w:cs="Times New Roman"/>
          <w:b/>
          <w:i/>
        </w:rPr>
        <w:t>3</w:t>
      </w:r>
      <w:r w:rsidR="00BA27C9" w:rsidRPr="000C7B81">
        <w:rPr>
          <w:rFonts w:cs="Times New Roman"/>
          <w:b/>
          <w:i/>
        </w:rPr>
        <w:t>6</w:t>
      </w:r>
      <w:r w:rsidR="00B64FCB" w:rsidRPr="000C7B81">
        <w:rPr>
          <w:rFonts w:cs="Times New Roman"/>
          <w:b/>
          <w:i/>
        </w:rPr>
        <w:t xml:space="preserve"> óra</w:t>
      </w:r>
    </w:p>
    <w:p w14:paraId="1BA1023D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színházművészet főbb játékstílusainak eszközrendszere és alkotási módszerei. Játékstílusok és meghatározó műhelyek, előadások a XX. század egyetemes és magyar színművészetében. </w:t>
      </w:r>
    </w:p>
    <w:p w14:paraId="0ADFB1EF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színészi ábrázolás meghatározó változatai, típusai, iskolái, műhelyei, képviselői. A játékstílusok esztétikai jellemzői, értékalakzata, eszközrendszere.</w:t>
      </w:r>
    </w:p>
    <w:p w14:paraId="42B9D426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Játékmódok és stílusok színpadon és filmen a színművészet elmúlt évszázados története során.</w:t>
      </w:r>
    </w:p>
    <w:p w14:paraId="6E0C83BA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magyar színművészet jelentős irányzatai, képviselői a film- és színház-, a báb- és előadó művészetben.</w:t>
      </w:r>
    </w:p>
    <w:p w14:paraId="7126732C" w14:textId="77777777" w:rsidR="00B64FCB" w:rsidRPr="000C7B81" w:rsidRDefault="00131EF3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Jelentős előadások, filmek elemzése.</w:t>
      </w:r>
    </w:p>
    <w:p w14:paraId="6B1D61E2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1410187" w14:textId="7702781D" w:rsidR="00B64FCB" w:rsidRPr="000C7B81" w:rsidRDefault="00131EF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 xml:space="preserve">Kortárs színházi irányzatok </w:t>
      </w:r>
      <w:r w:rsidR="00B64FCB" w:rsidRPr="000C7B81">
        <w:rPr>
          <w:rFonts w:cs="Times New Roman"/>
          <w:b/>
          <w:i/>
        </w:rPr>
        <w:tab/>
      </w:r>
      <w:r w:rsidRPr="000C7B81">
        <w:rPr>
          <w:rFonts w:cs="Times New Roman"/>
          <w:b/>
          <w:i/>
        </w:rPr>
        <w:t>3</w:t>
      </w:r>
      <w:r w:rsidR="00BA27C9" w:rsidRPr="000C7B81">
        <w:rPr>
          <w:rFonts w:cs="Times New Roman"/>
          <w:b/>
          <w:i/>
        </w:rPr>
        <w:t>6</w:t>
      </w:r>
      <w:r w:rsidR="00B64FCB" w:rsidRPr="000C7B81">
        <w:rPr>
          <w:rFonts w:cs="Times New Roman"/>
          <w:b/>
          <w:i/>
        </w:rPr>
        <w:t xml:space="preserve"> óra</w:t>
      </w:r>
    </w:p>
    <w:p w14:paraId="15E47D93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kortárs hazai és külföldi színházi irányzatok esztétikai jellemzői, kompozíciós elvei, szerkezeti változatai, elemei, kategóriái. </w:t>
      </w:r>
    </w:p>
    <w:p w14:paraId="79B22898" w14:textId="77777777" w:rsidR="00B64FCB" w:rsidRPr="000C7B81" w:rsidRDefault="00131EF3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Meghatározó, különböző stílusú magyar és idegen nyelvű előadások elemzése.</w:t>
      </w:r>
    </w:p>
    <w:p w14:paraId="42CC5843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462E4B9" w14:textId="7D351FEF" w:rsidR="00B64FCB" w:rsidRPr="000C7B81" w:rsidRDefault="00131EF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 xml:space="preserve">Színházi működéstan, jogi és gazdálkodási jellemzők </w:t>
      </w:r>
      <w:r w:rsidR="00B64FCB" w:rsidRPr="000C7B81">
        <w:rPr>
          <w:rFonts w:cs="Times New Roman"/>
          <w:b/>
          <w:i/>
        </w:rPr>
        <w:tab/>
      </w:r>
      <w:r w:rsidRPr="000C7B81">
        <w:rPr>
          <w:rFonts w:cs="Times New Roman"/>
          <w:b/>
          <w:i/>
        </w:rPr>
        <w:t>1</w:t>
      </w:r>
      <w:r w:rsidR="004E5E2D" w:rsidRPr="000C7B81">
        <w:rPr>
          <w:rFonts w:cs="Times New Roman"/>
          <w:b/>
          <w:i/>
        </w:rPr>
        <w:t>8</w:t>
      </w:r>
      <w:r w:rsidR="00B64FCB" w:rsidRPr="000C7B81">
        <w:rPr>
          <w:rFonts w:cs="Times New Roman"/>
          <w:b/>
          <w:i/>
        </w:rPr>
        <w:t xml:space="preserve"> óra</w:t>
      </w:r>
    </w:p>
    <w:p w14:paraId="50ED53A4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színházi intézményrendszer, az egyes szervezeti egységek működése és működtetése. </w:t>
      </w:r>
    </w:p>
    <w:p w14:paraId="3BAE8A87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színház üzemszerű működése. </w:t>
      </w:r>
    </w:p>
    <w:p w14:paraId="32052F9D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színházi próbafolyamat szakaszai, jellemzői. A különböző próbatípusok (olvasó-, elemző-, rendelkező-, emlék-, bejáró-, összpróba, fő-, nyilvános-, felújító próba stb.) sajátos alkotási céljai, formai jellemzői. A próbarend időbeli, térbeli sajátosságai.</w:t>
      </w:r>
    </w:p>
    <w:p w14:paraId="0C007A52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színházi munkarend résztvevői, munkatevékenységük jellemzői és helyszínei.</w:t>
      </w:r>
    </w:p>
    <w:p w14:paraId="09615EEE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színházi tárak és a munkatársak tevékenysége és munkaköre. </w:t>
      </w:r>
    </w:p>
    <w:p w14:paraId="77837A58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színházi munkarend szabályrendszere, a próbatábla, a próbaterv jellemzői.</w:t>
      </w:r>
    </w:p>
    <w:p w14:paraId="09F9706B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színházi működést meghatározó gazdasági, gazdálkodási, költségvetési mozzanatok. </w:t>
      </w:r>
    </w:p>
    <w:p w14:paraId="415A6275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Reklám, marketing tevékenység.</w:t>
      </w:r>
    </w:p>
    <w:p w14:paraId="437FF513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színházi működés jogi szabályozói. </w:t>
      </w:r>
    </w:p>
    <w:p w14:paraId="1EE9BA30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Színházi szervezeti szabályzat. </w:t>
      </w:r>
    </w:p>
    <w:p w14:paraId="07988694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színész alkalmazásának, foglalkoztatásának és munkavállalásának jogi feltételrendszere és típusai.</w:t>
      </w:r>
    </w:p>
    <w:p w14:paraId="016F85A8" w14:textId="77777777" w:rsidR="00B64FCB" w:rsidRPr="000C7B81" w:rsidRDefault="00131EF3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Vonatkozó hatályos jogszabályok.</w:t>
      </w:r>
    </w:p>
    <w:p w14:paraId="2E671FC0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539D88D" w14:textId="4BE0D8EE" w:rsidR="00B64FCB" w:rsidRPr="000C7B81" w:rsidRDefault="00131EF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C7B81">
        <w:rPr>
          <w:rFonts w:cs="Times New Roman"/>
          <w:b/>
          <w:i/>
        </w:rPr>
        <w:t xml:space="preserve">Színháztípusok, szervezeti formák </w:t>
      </w:r>
      <w:r w:rsidR="00B64FCB" w:rsidRPr="000C7B81">
        <w:rPr>
          <w:rFonts w:cs="Times New Roman"/>
          <w:b/>
          <w:i/>
        </w:rPr>
        <w:tab/>
      </w:r>
      <w:r w:rsidRPr="000C7B81">
        <w:rPr>
          <w:rFonts w:cs="Times New Roman"/>
          <w:b/>
          <w:i/>
        </w:rPr>
        <w:t>1</w:t>
      </w:r>
      <w:r w:rsidR="00BA27C9" w:rsidRPr="000C7B81">
        <w:rPr>
          <w:rFonts w:cs="Times New Roman"/>
          <w:b/>
          <w:i/>
        </w:rPr>
        <w:t>8</w:t>
      </w:r>
      <w:r w:rsidR="00B64FCB" w:rsidRPr="000C7B81">
        <w:rPr>
          <w:rFonts w:cs="Times New Roman"/>
          <w:b/>
          <w:i/>
        </w:rPr>
        <w:t xml:space="preserve"> óra</w:t>
      </w:r>
    </w:p>
    <w:p w14:paraId="5735695B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Színháztípusok és szervezeti formák jellemzői a XX. Században.</w:t>
      </w:r>
    </w:p>
    <w:p w14:paraId="3717BF32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 hivatásos kőszínházi színházi modell jellemzői. </w:t>
      </w:r>
    </w:p>
    <w:p w14:paraId="250EB3A9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>A műsorrend és a társulat kialakítása, típusai.</w:t>
      </w:r>
    </w:p>
    <w:p w14:paraId="400F33B6" w14:textId="77777777" w:rsidR="00131EF3" w:rsidRPr="000C7B81" w:rsidRDefault="00131EF3" w:rsidP="00131EF3">
      <w:pPr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Alternatív és amatőr színjátszás. </w:t>
      </w:r>
    </w:p>
    <w:p w14:paraId="223F9460" w14:textId="77777777" w:rsidR="00B64FCB" w:rsidRPr="000C7B81" w:rsidRDefault="00131EF3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C7B81">
        <w:rPr>
          <w:rFonts w:cs="Times New Roman"/>
        </w:rPr>
        <w:t xml:space="preserve">Diákszínjátszás és drámapedagógia. </w:t>
      </w:r>
    </w:p>
    <w:p w14:paraId="7C2BF6BF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849319D" w14:textId="77777777" w:rsidR="00B64FCB" w:rsidRPr="000C7B81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B014315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képzés javasolt helyszíne (ajánlás)</w:t>
      </w:r>
    </w:p>
    <w:p w14:paraId="4A773773" w14:textId="77777777" w:rsidR="00B64FCB" w:rsidRPr="000C7B81" w:rsidRDefault="00131EF3" w:rsidP="00B64FCB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Szaktanterem audiovizuális oktatási eszközökkel</w:t>
      </w:r>
    </w:p>
    <w:p w14:paraId="5A9700CE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6E06CA5B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elsajátítása során alkalmazható sajátos módszerek, tanulói tevékenységformák (ajánlás)</w:t>
      </w:r>
    </w:p>
    <w:p w14:paraId="158DF800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026FE40E" w14:textId="77777777" w:rsidR="00B64FCB" w:rsidRPr="000C7B81" w:rsidRDefault="00131EF3" w:rsidP="00B64FCB">
      <w:pPr>
        <w:spacing w:after="0"/>
        <w:ind w:left="426"/>
        <w:rPr>
          <w:rFonts w:cs="Times New Roman"/>
          <w:i/>
        </w:rPr>
      </w:pPr>
      <w:r w:rsidRPr="000C7B81">
        <w:rPr>
          <w:rFonts w:cs="Times New Roman"/>
          <w:i/>
        </w:rPr>
        <w:t>Az elméleti ismeretek átadása főként frontá</w:t>
      </w:r>
      <w:r w:rsidR="00C422D7" w:rsidRPr="000C7B81">
        <w:rPr>
          <w:rFonts w:cs="Times New Roman"/>
          <w:i/>
        </w:rPr>
        <w:t>lis magyarázatok, szemléltetéssel bemutatott ismeretek</w:t>
      </w:r>
      <w:r w:rsidRPr="000C7B81">
        <w:rPr>
          <w:rFonts w:cs="Times New Roman"/>
          <w:i/>
        </w:rPr>
        <w:t xml:space="preserve">, önálló feladatok, kiselőadások meghatározása révén valósulhat meg. </w:t>
      </w:r>
    </w:p>
    <w:p w14:paraId="198CAE93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45120DCE" w14:textId="77777777" w:rsidR="00B64FCB" w:rsidRPr="000C7B8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elsajátítása során alkalmazható sajátos módszerek (ajánlás)</w:t>
      </w:r>
    </w:p>
    <w:p w14:paraId="6BF1788D" w14:textId="77777777" w:rsidR="00B516D7" w:rsidRPr="000C7B81" w:rsidRDefault="00B516D7" w:rsidP="00B516D7">
      <w:pPr>
        <w:spacing w:after="0"/>
        <w:rPr>
          <w:rFonts w:cs="Times New Roman"/>
          <w:b/>
        </w:rPr>
      </w:pPr>
    </w:p>
    <w:tbl>
      <w:tblPr>
        <w:tblW w:w="8440" w:type="dxa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B516D7" w:rsidRPr="000C7B81" w14:paraId="6296A6AB" w14:textId="77777777" w:rsidTr="00B516D7">
        <w:trPr>
          <w:trHeight w:val="600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14:paraId="64B656F8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14:paraId="42335D0F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14:paraId="4785D0AE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14:paraId="73A380F2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516D7" w:rsidRPr="000C7B81" w14:paraId="0EECA667" w14:textId="77777777" w:rsidTr="00B516D7">
        <w:trPr>
          <w:trHeight w:val="255"/>
        </w:trPr>
        <w:tc>
          <w:tcPr>
            <w:tcW w:w="960" w:type="dxa"/>
            <w:vMerge/>
            <w:vAlign w:val="center"/>
            <w:hideMark/>
          </w:tcPr>
          <w:p w14:paraId="4884D78C" w14:textId="77777777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14:paraId="2B4DDF24" w14:textId="77777777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5763447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2C07D96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D9E8549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14:paraId="356C184A" w14:textId="77777777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516D7" w:rsidRPr="000C7B81" w14:paraId="02052AF8" w14:textId="77777777" w:rsidTr="00B516D7">
        <w:trPr>
          <w:trHeight w:val="255"/>
        </w:trPr>
        <w:tc>
          <w:tcPr>
            <w:tcW w:w="960" w:type="dxa"/>
            <w:shd w:val="clear" w:color="auto" w:fill="auto"/>
            <w:vAlign w:val="center"/>
            <w:hideMark/>
          </w:tcPr>
          <w:p w14:paraId="27B876E4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6AB5C884" w14:textId="77777777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ADA58ED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592684C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CB7EA2C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14:paraId="169F8D87" w14:textId="45B4BBDA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 Oktatási segédeszközök (videó, magnetofon, CD-, DVD-lejátszó, projektor, számítógép, </w:t>
            </w:r>
            <w:proofErr w:type="spellStart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videókamera</w:t>
            </w:r>
            <w:proofErr w:type="spellEnd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stb.)</w:t>
            </w:r>
          </w:p>
        </w:tc>
      </w:tr>
      <w:tr w:rsidR="00B516D7" w:rsidRPr="000C7B81" w14:paraId="1AC1CF10" w14:textId="77777777" w:rsidTr="00B516D7">
        <w:trPr>
          <w:trHeight w:val="510"/>
        </w:trPr>
        <w:tc>
          <w:tcPr>
            <w:tcW w:w="960" w:type="dxa"/>
            <w:shd w:val="clear" w:color="auto" w:fill="auto"/>
            <w:vAlign w:val="center"/>
            <w:hideMark/>
          </w:tcPr>
          <w:p w14:paraId="1B4E250B" w14:textId="77777777" w:rsidR="00B516D7" w:rsidRPr="000C7B81" w:rsidRDefault="00B516D7" w:rsidP="00B516D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1FEFCC46" w14:textId="23B67CFE" w:rsidR="00B516D7" w:rsidRPr="000C7B81" w:rsidRDefault="00B516D7" w:rsidP="00B516D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D7C6987" w14:textId="104CB146" w:rsidR="00B516D7" w:rsidRPr="000C7B81" w:rsidRDefault="00B516D7" w:rsidP="00B516D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8E9408D" w14:textId="32EBAD14" w:rsidR="00B516D7" w:rsidRPr="000C7B81" w:rsidRDefault="00B516D7" w:rsidP="00B516D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75E3943" w14:textId="77777777" w:rsidR="00B516D7" w:rsidRPr="000C7B81" w:rsidRDefault="00B516D7" w:rsidP="00B516D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hideMark/>
          </w:tcPr>
          <w:p w14:paraId="24C7A997" w14:textId="27F7A8BE" w:rsidR="00B516D7" w:rsidRPr="000C7B81" w:rsidRDefault="00B516D7" w:rsidP="00B516D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Oktatási segédeszközök (videó, magnetofon, CD-, DVD-lejátszó, projektor, számítógép, </w:t>
            </w:r>
            <w:proofErr w:type="spellStart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videókamera</w:t>
            </w:r>
            <w:proofErr w:type="spellEnd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stb.)</w:t>
            </w:r>
          </w:p>
        </w:tc>
      </w:tr>
      <w:tr w:rsidR="00B516D7" w:rsidRPr="000C7B81" w14:paraId="3ACD7AB3" w14:textId="77777777" w:rsidTr="00B516D7">
        <w:trPr>
          <w:trHeight w:val="510"/>
        </w:trPr>
        <w:tc>
          <w:tcPr>
            <w:tcW w:w="960" w:type="dxa"/>
            <w:shd w:val="clear" w:color="auto" w:fill="auto"/>
            <w:vAlign w:val="center"/>
          </w:tcPr>
          <w:p w14:paraId="4AB82818" w14:textId="53BEAAA8" w:rsidR="00B516D7" w:rsidRPr="000C7B81" w:rsidRDefault="00B516D7" w:rsidP="00B516D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</w:tcPr>
          <w:p w14:paraId="15E6FC82" w14:textId="27F444D2" w:rsidR="00B516D7" w:rsidRPr="000C7B81" w:rsidRDefault="00B516D7" w:rsidP="00B516D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kielőadás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5971CE42" w14:textId="41C41FF4" w:rsidR="00B516D7" w:rsidRPr="000C7B81" w:rsidRDefault="00B516D7" w:rsidP="00B516D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7E029B4E" w14:textId="77777777" w:rsidR="00B516D7" w:rsidRPr="000C7B81" w:rsidRDefault="00B516D7" w:rsidP="00B516D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14:paraId="450CFDAA" w14:textId="5DDB5120" w:rsidR="00B516D7" w:rsidRPr="000C7B81" w:rsidRDefault="00B516D7" w:rsidP="00B516D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</w:tcPr>
          <w:p w14:paraId="1E6C4631" w14:textId="63114CED" w:rsidR="00B516D7" w:rsidRPr="000C7B81" w:rsidRDefault="00B516D7" w:rsidP="00B516D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Oktatási segédeszközök (videó, magnetofon, CD-, DVD-lejátszó, projektor, számítógép, </w:t>
            </w:r>
            <w:proofErr w:type="spellStart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videókamera</w:t>
            </w:r>
            <w:proofErr w:type="spellEnd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stb.)</w:t>
            </w:r>
          </w:p>
        </w:tc>
      </w:tr>
      <w:tr w:rsidR="00B516D7" w:rsidRPr="000C7B81" w14:paraId="50354DBE" w14:textId="77777777" w:rsidTr="00B516D7">
        <w:trPr>
          <w:trHeight w:val="510"/>
        </w:trPr>
        <w:tc>
          <w:tcPr>
            <w:tcW w:w="960" w:type="dxa"/>
            <w:shd w:val="clear" w:color="auto" w:fill="auto"/>
            <w:vAlign w:val="center"/>
          </w:tcPr>
          <w:p w14:paraId="29E1DEC5" w14:textId="54A5D0D0" w:rsidR="00B516D7" w:rsidRPr="000C7B81" w:rsidRDefault="00B516D7" w:rsidP="00B516D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</w:tcPr>
          <w:p w14:paraId="592C003C" w14:textId="6100FB1D" w:rsidR="00B516D7" w:rsidRPr="000C7B81" w:rsidRDefault="00B516D7" w:rsidP="00B516D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0811E161" w14:textId="77777777" w:rsidR="00B516D7" w:rsidRPr="000C7B81" w:rsidRDefault="00B516D7" w:rsidP="00B516D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14:paraId="31000913" w14:textId="77777777" w:rsidR="00B516D7" w:rsidRPr="000C7B81" w:rsidRDefault="00B516D7" w:rsidP="00B516D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14:paraId="6968F8A3" w14:textId="61142BA5" w:rsidR="00B516D7" w:rsidRPr="000C7B81" w:rsidRDefault="00B516D7" w:rsidP="00B516D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</w:tcPr>
          <w:p w14:paraId="7B178424" w14:textId="29C0FA03" w:rsidR="00B516D7" w:rsidRPr="000C7B81" w:rsidRDefault="00B516D7" w:rsidP="00B516D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Oktatási segédeszközök (videó, magnetofon, CD-, DVD-lejátszó, projektor, számítógép, </w:t>
            </w:r>
            <w:proofErr w:type="spellStart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videókamera</w:t>
            </w:r>
            <w:proofErr w:type="spellEnd"/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stb.)</w:t>
            </w:r>
          </w:p>
        </w:tc>
      </w:tr>
      <w:tr w:rsidR="00B516D7" w:rsidRPr="000C7B81" w14:paraId="4EDF6142" w14:textId="77777777" w:rsidTr="00B516D7">
        <w:trPr>
          <w:trHeight w:val="510"/>
        </w:trPr>
        <w:tc>
          <w:tcPr>
            <w:tcW w:w="960" w:type="dxa"/>
            <w:shd w:val="clear" w:color="auto" w:fill="auto"/>
            <w:vAlign w:val="center"/>
          </w:tcPr>
          <w:p w14:paraId="6CAB4027" w14:textId="784896F9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</w:tcPr>
          <w:p w14:paraId="00C908B7" w14:textId="6AA30202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3B60015D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14:paraId="6D211F0E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14:paraId="2AB15253" w14:textId="20E3DFFA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6FB005E7" w14:textId="77777777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516D7" w:rsidRPr="000C7B81" w14:paraId="23478028" w14:textId="77777777" w:rsidTr="00B516D7">
        <w:trPr>
          <w:trHeight w:val="510"/>
        </w:trPr>
        <w:tc>
          <w:tcPr>
            <w:tcW w:w="960" w:type="dxa"/>
            <w:shd w:val="clear" w:color="auto" w:fill="auto"/>
            <w:vAlign w:val="center"/>
            <w:hideMark/>
          </w:tcPr>
          <w:p w14:paraId="18315E0D" w14:textId="2CF7B69A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14:paraId="38F1C5E8" w14:textId="77777777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E421D10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961C91A" w14:textId="143719C2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76CBF90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21FDDE57" w14:textId="6B441DBA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516D7" w:rsidRPr="000C7B81" w14:paraId="1EE077D5" w14:textId="77777777" w:rsidTr="00B516D7">
        <w:trPr>
          <w:trHeight w:val="510"/>
        </w:trPr>
        <w:tc>
          <w:tcPr>
            <w:tcW w:w="960" w:type="dxa"/>
            <w:shd w:val="clear" w:color="auto" w:fill="auto"/>
            <w:vAlign w:val="center"/>
          </w:tcPr>
          <w:p w14:paraId="04FF400F" w14:textId="3624E9EB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</w:tcPr>
          <w:p w14:paraId="4F492CC8" w14:textId="2461D882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4547CA60" w14:textId="2F356434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6E2B96EB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14:paraId="1949B19B" w14:textId="2E51EDA4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</w:tcPr>
          <w:p w14:paraId="3B2F4114" w14:textId="77777777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</w:tbl>
    <w:p w14:paraId="653788AE" w14:textId="77777777" w:rsidR="00B516D7" w:rsidRPr="000C7B81" w:rsidRDefault="00B516D7" w:rsidP="00B516D7">
      <w:pPr>
        <w:spacing w:after="0"/>
        <w:rPr>
          <w:rFonts w:cs="Times New Roman"/>
          <w:b/>
        </w:rPr>
      </w:pPr>
    </w:p>
    <w:p w14:paraId="60A85E7E" w14:textId="165B9DBA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363DECA1" w14:textId="77777777" w:rsidR="00B64FCB" w:rsidRPr="000C7B81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elsajátítása során alkalmazható tanulói tevékenységformák (ajánlás)</w:t>
      </w:r>
    </w:p>
    <w:p w14:paraId="2D184C63" w14:textId="77777777" w:rsidR="00B516D7" w:rsidRPr="000C7B81" w:rsidRDefault="00B516D7" w:rsidP="00B516D7">
      <w:pPr>
        <w:spacing w:after="0"/>
        <w:rPr>
          <w:rFonts w:cs="Times New Roman"/>
          <w:b/>
        </w:rPr>
      </w:pPr>
    </w:p>
    <w:p w14:paraId="776A5928" w14:textId="77777777" w:rsidR="00B516D7" w:rsidRPr="000C7B81" w:rsidRDefault="00B516D7" w:rsidP="00B516D7">
      <w:pPr>
        <w:spacing w:after="0"/>
        <w:rPr>
          <w:rFonts w:cs="Times New Roman"/>
          <w:b/>
        </w:rPr>
      </w:pPr>
    </w:p>
    <w:tbl>
      <w:tblPr>
        <w:tblW w:w="850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B516D7" w:rsidRPr="000C7B81" w14:paraId="14A5012F" w14:textId="77777777" w:rsidTr="00BD77F7">
        <w:trPr>
          <w:trHeight w:val="255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16C5F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73281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96F55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0DC01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516D7" w:rsidRPr="000C7B81" w14:paraId="72957C4B" w14:textId="77777777" w:rsidTr="00BD77F7">
        <w:trPr>
          <w:trHeight w:val="510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B346E" w14:textId="77777777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716F6" w14:textId="77777777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89B48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9F0AD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2D652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4C77B" w14:textId="77777777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516D7" w:rsidRPr="000C7B81" w14:paraId="4F62AE6F" w14:textId="77777777" w:rsidTr="00BD77F7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BCE3571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60E514FA" w14:textId="77777777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B516D7" w:rsidRPr="000C7B81" w14:paraId="0B76E3E5" w14:textId="77777777" w:rsidTr="00BD77F7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ABC95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154F4" w14:textId="77777777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4F0A7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1129B" w14:textId="7B497D64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39946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C11E2" w14:textId="77777777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6D7" w:rsidRPr="000C7B81" w14:paraId="789CB69E" w14:textId="77777777" w:rsidTr="00B516D7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18508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970A1" w14:textId="77777777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2998B" w14:textId="6B20560D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94729" w14:textId="4D5C5B1D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BA552" w14:textId="52922DDA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201D3" w14:textId="77777777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516D7" w:rsidRPr="000C7B81" w14:paraId="5541CC3C" w14:textId="77777777" w:rsidTr="00BD77F7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6C9BB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5C801" w14:textId="77777777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68343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68452" w14:textId="77777777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F159B" w14:textId="4CF5EB39" w:rsidR="00B516D7" w:rsidRPr="000C7B81" w:rsidRDefault="00B516D7" w:rsidP="00BD77F7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CB0A7" w14:textId="77777777" w:rsidR="00B516D7" w:rsidRPr="000C7B81" w:rsidRDefault="00B516D7" w:rsidP="00BD77F7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C7B8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3B323D2B" w14:textId="77777777" w:rsidR="00B516D7" w:rsidRPr="000C7B81" w:rsidRDefault="00B516D7" w:rsidP="00B516D7">
      <w:pPr>
        <w:spacing w:after="0"/>
        <w:rPr>
          <w:rFonts w:cs="Times New Roman"/>
          <w:b/>
        </w:rPr>
      </w:pPr>
    </w:p>
    <w:p w14:paraId="00ABA2B3" w14:textId="108792C7" w:rsidR="00B64FCB" w:rsidRPr="000C7B81" w:rsidRDefault="00B64FCB" w:rsidP="00B64FCB">
      <w:pPr>
        <w:spacing w:after="0"/>
        <w:ind w:left="426"/>
        <w:rPr>
          <w:rFonts w:cs="Times New Roman"/>
        </w:rPr>
      </w:pPr>
    </w:p>
    <w:p w14:paraId="538D6812" w14:textId="77777777" w:rsidR="00B64FCB" w:rsidRPr="000C7B81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0C7B81">
        <w:rPr>
          <w:rFonts w:cs="Times New Roman"/>
          <w:b/>
        </w:rPr>
        <w:t>A tantárgy értékelésének módja</w:t>
      </w:r>
    </w:p>
    <w:p w14:paraId="72DE5979" w14:textId="77777777" w:rsidR="00B64FCB" w:rsidRPr="000C7B81" w:rsidRDefault="00B64FCB" w:rsidP="00B64FCB">
      <w:pPr>
        <w:spacing w:after="0"/>
        <w:ind w:left="426"/>
        <w:rPr>
          <w:rFonts w:cs="Times New Roman"/>
        </w:rPr>
      </w:pPr>
      <w:r w:rsidRPr="000C7B81">
        <w:rPr>
          <w:rFonts w:cs="Times New Roman"/>
        </w:rPr>
        <w:t>A nemzeti köznevelésről szóló 2011. évi CXC. törvény. 54. § (2) a) pontja szerinti értékeléssel.</w:t>
      </w:r>
    </w:p>
    <w:p w14:paraId="571B6194" w14:textId="77777777" w:rsidR="008419D5" w:rsidRPr="000C7B81" w:rsidRDefault="008419D5" w:rsidP="000A21B7">
      <w:pPr>
        <w:spacing w:after="0"/>
        <w:rPr>
          <w:rFonts w:cs="Times New Roman"/>
        </w:rPr>
      </w:pPr>
    </w:p>
    <w:p w14:paraId="507B56E3" w14:textId="569F20A1" w:rsidR="00B64FCB" w:rsidRPr="000C7B81" w:rsidRDefault="00B64FCB">
      <w:pPr>
        <w:spacing w:after="200" w:line="276" w:lineRule="auto"/>
        <w:jc w:val="left"/>
        <w:rPr>
          <w:rFonts w:cs="Times New Roman"/>
        </w:rPr>
      </w:pPr>
    </w:p>
    <w:sectPr w:rsidR="00B64FCB" w:rsidRPr="000C7B81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49928F" w14:textId="77777777" w:rsidR="00EB474A" w:rsidRDefault="00EB474A" w:rsidP="00B945BE">
      <w:pPr>
        <w:spacing w:after="0"/>
      </w:pPr>
      <w:r>
        <w:separator/>
      </w:r>
    </w:p>
  </w:endnote>
  <w:endnote w:type="continuationSeparator" w:id="0">
    <w:p w14:paraId="0DB4523A" w14:textId="77777777" w:rsidR="00EB474A" w:rsidRDefault="00EB474A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964336" w14:textId="5E4ED7F2" w:rsidR="004236B3" w:rsidRPr="00B862AB" w:rsidRDefault="004236B3">
    <w:pPr>
      <w:pStyle w:val="llb"/>
      <w:rPr>
        <w:sz w:val="20"/>
      </w:rPr>
    </w:pPr>
    <w:r w:rsidRPr="00B862AB">
      <w:rPr>
        <w:sz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A77BD6" w14:textId="77777777" w:rsidR="00EB474A" w:rsidRDefault="00EB474A" w:rsidP="00B945BE">
      <w:pPr>
        <w:spacing w:after="0"/>
      </w:pPr>
      <w:r>
        <w:separator/>
      </w:r>
    </w:p>
  </w:footnote>
  <w:footnote w:type="continuationSeparator" w:id="0">
    <w:p w14:paraId="1CC5646C" w14:textId="77777777" w:rsidR="00EB474A" w:rsidRDefault="00EB474A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7A1C"/>
    <w:rsid w:val="00026917"/>
    <w:rsid w:val="00072C24"/>
    <w:rsid w:val="000772D7"/>
    <w:rsid w:val="00097BE3"/>
    <w:rsid w:val="000A21B7"/>
    <w:rsid w:val="000B5E9D"/>
    <w:rsid w:val="000C336E"/>
    <w:rsid w:val="000C7B81"/>
    <w:rsid w:val="000E0049"/>
    <w:rsid w:val="000E5E7C"/>
    <w:rsid w:val="000F194B"/>
    <w:rsid w:val="000F44A2"/>
    <w:rsid w:val="00104377"/>
    <w:rsid w:val="00131EF3"/>
    <w:rsid w:val="00141BD0"/>
    <w:rsid w:val="0018049E"/>
    <w:rsid w:val="001A7777"/>
    <w:rsid w:val="001B61A0"/>
    <w:rsid w:val="001F08AF"/>
    <w:rsid w:val="00205719"/>
    <w:rsid w:val="00216033"/>
    <w:rsid w:val="00220ED1"/>
    <w:rsid w:val="00222D1E"/>
    <w:rsid w:val="00235656"/>
    <w:rsid w:val="00236B04"/>
    <w:rsid w:val="00236D60"/>
    <w:rsid w:val="0025489A"/>
    <w:rsid w:val="00266A2C"/>
    <w:rsid w:val="00271E52"/>
    <w:rsid w:val="002721A4"/>
    <w:rsid w:val="00283B5D"/>
    <w:rsid w:val="00290DBB"/>
    <w:rsid w:val="002A4FD4"/>
    <w:rsid w:val="002B24B4"/>
    <w:rsid w:val="002D029F"/>
    <w:rsid w:val="00320239"/>
    <w:rsid w:val="003325F4"/>
    <w:rsid w:val="003326B4"/>
    <w:rsid w:val="00334A1E"/>
    <w:rsid w:val="003468AB"/>
    <w:rsid w:val="00381B6C"/>
    <w:rsid w:val="00381EC3"/>
    <w:rsid w:val="00382CE4"/>
    <w:rsid w:val="00390F08"/>
    <w:rsid w:val="00391719"/>
    <w:rsid w:val="003A7273"/>
    <w:rsid w:val="003C3921"/>
    <w:rsid w:val="003E024A"/>
    <w:rsid w:val="00414F43"/>
    <w:rsid w:val="0041674C"/>
    <w:rsid w:val="00420CA2"/>
    <w:rsid w:val="004233BE"/>
    <w:rsid w:val="004236B3"/>
    <w:rsid w:val="00427413"/>
    <w:rsid w:val="00437470"/>
    <w:rsid w:val="00447566"/>
    <w:rsid w:val="0045474F"/>
    <w:rsid w:val="00470E08"/>
    <w:rsid w:val="0049127E"/>
    <w:rsid w:val="0049243B"/>
    <w:rsid w:val="004936DC"/>
    <w:rsid w:val="004E32A8"/>
    <w:rsid w:val="004E5E2D"/>
    <w:rsid w:val="004F6765"/>
    <w:rsid w:val="00565574"/>
    <w:rsid w:val="0056667C"/>
    <w:rsid w:val="005762DF"/>
    <w:rsid w:val="005C72F5"/>
    <w:rsid w:val="005E3B4A"/>
    <w:rsid w:val="00602463"/>
    <w:rsid w:val="00604296"/>
    <w:rsid w:val="00625CA1"/>
    <w:rsid w:val="00635F43"/>
    <w:rsid w:val="00642C3C"/>
    <w:rsid w:val="00645B4F"/>
    <w:rsid w:val="0065053C"/>
    <w:rsid w:val="0065479D"/>
    <w:rsid w:val="00696ED9"/>
    <w:rsid w:val="006B3649"/>
    <w:rsid w:val="00704A02"/>
    <w:rsid w:val="00710068"/>
    <w:rsid w:val="00711835"/>
    <w:rsid w:val="00724A5D"/>
    <w:rsid w:val="007302C2"/>
    <w:rsid w:val="007308AA"/>
    <w:rsid w:val="007761DE"/>
    <w:rsid w:val="00794F95"/>
    <w:rsid w:val="007C5D45"/>
    <w:rsid w:val="007E482A"/>
    <w:rsid w:val="007F5D8F"/>
    <w:rsid w:val="00807FA9"/>
    <w:rsid w:val="00811551"/>
    <w:rsid w:val="008419D5"/>
    <w:rsid w:val="00874C37"/>
    <w:rsid w:val="00876453"/>
    <w:rsid w:val="008A17AB"/>
    <w:rsid w:val="008B01A2"/>
    <w:rsid w:val="008F1A3A"/>
    <w:rsid w:val="009112E2"/>
    <w:rsid w:val="00961330"/>
    <w:rsid w:val="0096446F"/>
    <w:rsid w:val="009A69A9"/>
    <w:rsid w:val="009B6B03"/>
    <w:rsid w:val="009B6E6E"/>
    <w:rsid w:val="009C28EA"/>
    <w:rsid w:val="009C4A30"/>
    <w:rsid w:val="009D1236"/>
    <w:rsid w:val="009D4F98"/>
    <w:rsid w:val="00A05350"/>
    <w:rsid w:val="00A0627F"/>
    <w:rsid w:val="00A24DEC"/>
    <w:rsid w:val="00A33F4F"/>
    <w:rsid w:val="00A56160"/>
    <w:rsid w:val="00A80941"/>
    <w:rsid w:val="00AB789B"/>
    <w:rsid w:val="00B00C68"/>
    <w:rsid w:val="00B10FEB"/>
    <w:rsid w:val="00B251B8"/>
    <w:rsid w:val="00B4035E"/>
    <w:rsid w:val="00B516D7"/>
    <w:rsid w:val="00B64FCB"/>
    <w:rsid w:val="00B75532"/>
    <w:rsid w:val="00B862AB"/>
    <w:rsid w:val="00B945BE"/>
    <w:rsid w:val="00BA27C9"/>
    <w:rsid w:val="00BA6E80"/>
    <w:rsid w:val="00BA7A1C"/>
    <w:rsid w:val="00BD45BE"/>
    <w:rsid w:val="00C124C0"/>
    <w:rsid w:val="00C305E7"/>
    <w:rsid w:val="00C422D7"/>
    <w:rsid w:val="00C64856"/>
    <w:rsid w:val="00C86B7B"/>
    <w:rsid w:val="00C8784A"/>
    <w:rsid w:val="00C96D7D"/>
    <w:rsid w:val="00CB484D"/>
    <w:rsid w:val="00CC73F3"/>
    <w:rsid w:val="00CD37F8"/>
    <w:rsid w:val="00CD7174"/>
    <w:rsid w:val="00CF79D1"/>
    <w:rsid w:val="00D2257E"/>
    <w:rsid w:val="00D259D0"/>
    <w:rsid w:val="00D278D7"/>
    <w:rsid w:val="00D3426B"/>
    <w:rsid w:val="00D43C2A"/>
    <w:rsid w:val="00D47F69"/>
    <w:rsid w:val="00D52C63"/>
    <w:rsid w:val="00D55892"/>
    <w:rsid w:val="00D93B4D"/>
    <w:rsid w:val="00DA3990"/>
    <w:rsid w:val="00DC677F"/>
    <w:rsid w:val="00DE1743"/>
    <w:rsid w:val="00DF5A50"/>
    <w:rsid w:val="00E1046E"/>
    <w:rsid w:val="00E3598E"/>
    <w:rsid w:val="00E431FD"/>
    <w:rsid w:val="00E57804"/>
    <w:rsid w:val="00E57E1C"/>
    <w:rsid w:val="00E836B5"/>
    <w:rsid w:val="00E96240"/>
    <w:rsid w:val="00EA05C2"/>
    <w:rsid w:val="00EA209D"/>
    <w:rsid w:val="00EB474A"/>
    <w:rsid w:val="00ED48AC"/>
    <w:rsid w:val="00EE359D"/>
    <w:rsid w:val="00EF40B7"/>
    <w:rsid w:val="00F0277F"/>
    <w:rsid w:val="00F24097"/>
    <w:rsid w:val="00F24942"/>
    <w:rsid w:val="00F41AF1"/>
    <w:rsid w:val="00F45ABA"/>
    <w:rsid w:val="00F650B4"/>
    <w:rsid w:val="00F74AB6"/>
    <w:rsid w:val="00FB273F"/>
    <w:rsid w:val="00FD2804"/>
    <w:rsid w:val="00FD3CA9"/>
    <w:rsid w:val="00FF133D"/>
    <w:rsid w:val="00FF2FA4"/>
    <w:rsid w:val="00FF4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D91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Jegyzethivatkozs">
    <w:name w:val="annotation reference"/>
    <w:basedOn w:val="Bekezdsalapbettpusa"/>
    <w:uiPriority w:val="99"/>
    <w:semiHidden/>
    <w:unhideWhenUsed/>
    <w:rsid w:val="00C422D7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C422D7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C422D7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C422D7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C422D7"/>
    <w:rPr>
      <w:rFonts w:ascii="Times New Roman" w:hAnsi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C422D7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422D7"/>
    <w:rPr>
      <w:rFonts w:ascii="Segoe UI" w:hAnsi="Segoe UI" w:cs="Segoe UI"/>
      <w:sz w:val="18"/>
      <w:szCs w:val="18"/>
    </w:rPr>
  </w:style>
  <w:style w:type="paragraph" w:styleId="Vltozat">
    <w:name w:val="Revision"/>
    <w:hidden/>
    <w:uiPriority w:val="99"/>
    <w:semiHidden/>
    <w:rsid w:val="00C422D7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Jegyzethivatkozs">
    <w:name w:val="annotation reference"/>
    <w:basedOn w:val="Bekezdsalapbettpusa"/>
    <w:uiPriority w:val="99"/>
    <w:semiHidden/>
    <w:unhideWhenUsed/>
    <w:rsid w:val="00C422D7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C422D7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C422D7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C422D7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C422D7"/>
    <w:rPr>
      <w:rFonts w:ascii="Times New Roman" w:hAnsi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C422D7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422D7"/>
    <w:rPr>
      <w:rFonts w:ascii="Segoe UI" w:hAnsi="Segoe UI" w:cs="Segoe UI"/>
      <w:sz w:val="18"/>
      <w:szCs w:val="18"/>
    </w:rPr>
  </w:style>
  <w:style w:type="paragraph" w:styleId="Vltozat">
    <w:name w:val="Revision"/>
    <w:hidden/>
    <w:uiPriority w:val="99"/>
    <w:semiHidden/>
    <w:rsid w:val="00C422D7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758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5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7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9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0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8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6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KGD%20SZEM&#201;PLYES%202014\2015%20OKJ\2016%20m&#225;rcius\2016%20kerettanterv\kerettantervek%202016.%20m&#225;jus\Sz&#237;n&#233;sz_raepules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C9AD59-419D-48F3-9B59-AFA432086E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Színész_raepules</Template>
  <TotalTime>11</TotalTime>
  <Pages>28</Pages>
  <Words>6536</Words>
  <Characters>45099</Characters>
  <Application>Microsoft Office Word</Application>
  <DocSecurity>0</DocSecurity>
  <Lines>375</Lines>
  <Paragraphs>103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51532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Éva</dc:creator>
  <cp:lastModifiedBy>Eszes-Anka Anikó</cp:lastModifiedBy>
  <cp:revision>7</cp:revision>
  <dcterms:created xsi:type="dcterms:W3CDTF">2016-07-20T13:50:00Z</dcterms:created>
  <dcterms:modified xsi:type="dcterms:W3CDTF">2016-08-22T17:31:00Z</dcterms:modified>
</cp:coreProperties>
</file>