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50D" w:rsidRPr="00E41160" w:rsidRDefault="00E41160" w:rsidP="00E41160">
      <w:pPr>
        <w:jc w:val="center"/>
        <w:rPr>
          <w:b/>
          <w:bCs/>
          <w:caps/>
        </w:rPr>
      </w:pPr>
      <w:r w:rsidRPr="00E41160">
        <w:rPr>
          <w:b/>
          <w:bCs/>
          <w:caps/>
        </w:rPr>
        <w:t>2.115.</w:t>
      </w:r>
    </w:p>
    <w:p w:rsidR="0092650D" w:rsidRPr="00E41160" w:rsidRDefault="0092650D" w:rsidP="00E41160">
      <w:pPr>
        <w:jc w:val="center"/>
        <w:rPr>
          <w:b/>
          <w:bCs/>
          <w:caps/>
          <w:spacing w:val="60"/>
        </w:rPr>
      </w:pPr>
      <w:r w:rsidRPr="00E41160">
        <w:rPr>
          <w:b/>
          <w:bCs/>
          <w:caps/>
          <w:spacing w:val="60"/>
        </w:rPr>
        <w:t>Szakképzési kerettanterv</w:t>
      </w:r>
    </w:p>
    <w:p w:rsidR="0092650D" w:rsidRPr="00E41160" w:rsidRDefault="0092650D" w:rsidP="00E41160">
      <w:pPr>
        <w:jc w:val="center"/>
        <w:rPr>
          <w:b/>
          <w:bCs/>
        </w:rPr>
      </w:pPr>
      <w:r w:rsidRPr="00E41160">
        <w:rPr>
          <w:b/>
          <w:bCs/>
        </w:rPr>
        <w:t>a</w:t>
      </w:r>
    </w:p>
    <w:p w:rsidR="0092650D" w:rsidRPr="00E41160" w:rsidRDefault="0092650D" w:rsidP="00E41160">
      <w:pPr>
        <w:jc w:val="center"/>
        <w:rPr>
          <w:b/>
          <w:bCs/>
          <w:caps/>
        </w:rPr>
      </w:pPr>
      <w:r w:rsidRPr="00E41160">
        <w:rPr>
          <w:b/>
          <w:bCs/>
          <w:caps/>
        </w:rPr>
        <w:t>XXXIII. Mezőgazdaság</w:t>
      </w:r>
    </w:p>
    <w:p w:rsidR="0092650D" w:rsidRPr="00E41160" w:rsidRDefault="0092650D" w:rsidP="00E41160">
      <w:pPr>
        <w:jc w:val="center"/>
        <w:rPr>
          <w:b/>
          <w:bCs/>
        </w:rPr>
      </w:pPr>
      <w:proofErr w:type="gramStart"/>
      <w:r w:rsidRPr="00E41160">
        <w:rPr>
          <w:b/>
          <w:bCs/>
        </w:rPr>
        <w:t>ágazathoz</w:t>
      </w:r>
      <w:proofErr w:type="gramEnd"/>
      <w:r w:rsidRPr="00E41160">
        <w:rPr>
          <w:b/>
          <w:bCs/>
        </w:rPr>
        <w:t xml:space="preserve"> tartozó</w:t>
      </w:r>
    </w:p>
    <w:p w:rsidR="0092650D" w:rsidRPr="00E41160" w:rsidRDefault="0092650D" w:rsidP="00E41160">
      <w:pPr>
        <w:jc w:val="center"/>
        <w:rPr>
          <w:b/>
          <w:bCs/>
        </w:rPr>
      </w:pPr>
      <w:r w:rsidRPr="00E41160">
        <w:rPr>
          <w:b/>
          <w:bCs/>
        </w:rPr>
        <w:t>54 621 02</w:t>
      </w:r>
    </w:p>
    <w:p w:rsidR="0092650D" w:rsidRPr="00E41160" w:rsidRDefault="0092650D" w:rsidP="00E41160">
      <w:pPr>
        <w:jc w:val="center"/>
        <w:rPr>
          <w:b/>
          <w:bCs/>
          <w:caps/>
        </w:rPr>
      </w:pPr>
      <w:r w:rsidRPr="00E41160">
        <w:rPr>
          <w:b/>
          <w:bCs/>
          <w:caps/>
        </w:rPr>
        <w:t>mezőgazdasági technikus</w:t>
      </w:r>
    </w:p>
    <w:p w:rsidR="0092650D" w:rsidRPr="00E41160" w:rsidRDefault="0092650D" w:rsidP="00E41160">
      <w:pPr>
        <w:jc w:val="center"/>
        <w:rPr>
          <w:b/>
          <w:bCs/>
          <w:caps/>
        </w:rPr>
      </w:pPr>
      <w:r w:rsidRPr="00E41160">
        <w:rPr>
          <w:b/>
          <w:bCs/>
          <w:caps/>
        </w:rPr>
        <w:t>szakképesítéshez</w:t>
      </w:r>
    </w:p>
    <w:p w:rsidR="0092650D" w:rsidRDefault="0092650D" w:rsidP="000B5E9D">
      <w:pPr>
        <w:spacing w:after="0"/>
      </w:pPr>
    </w:p>
    <w:p w:rsidR="0092650D" w:rsidRDefault="0092650D" w:rsidP="000B5E9D">
      <w:pPr>
        <w:spacing w:after="0"/>
      </w:pPr>
    </w:p>
    <w:p w:rsidR="0092650D" w:rsidRPr="00F24097" w:rsidRDefault="0092650D" w:rsidP="00F24097">
      <w:pPr>
        <w:spacing w:after="0"/>
        <w:rPr>
          <w:b/>
          <w:bCs/>
        </w:rPr>
      </w:pPr>
      <w:r w:rsidRPr="00F24097">
        <w:rPr>
          <w:b/>
          <w:bCs/>
        </w:rPr>
        <w:t xml:space="preserve">I. </w:t>
      </w:r>
      <w:proofErr w:type="gramStart"/>
      <w:r w:rsidRPr="00F24097">
        <w:rPr>
          <w:b/>
          <w:bCs/>
        </w:rPr>
        <w:t>A</w:t>
      </w:r>
      <w:proofErr w:type="gramEnd"/>
      <w:r w:rsidRPr="00F24097">
        <w:rPr>
          <w:b/>
          <w:bCs/>
        </w:rPr>
        <w:t xml:space="preserve"> szakképzés jogi háttere</w:t>
      </w:r>
    </w:p>
    <w:p w:rsidR="00E41160" w:rsidRDefault="00E41160" w:rsidP="00F24097">
      <w:pPr>
        <w:spacing w:after="0"/>
      </w:pPr>
    </w:p>
    <w:p w:rsidR="0092650D" w:rsidRPr="00F24097" w:rsidRDefault="0092650D" w:rsidP="00F24097">
      <w:pPr>
        <w:spacing w:after="0"/>
      </w:pPr>
      <w:r w:rsidRPr="00F24097">
        <w:t xml:space="preserve">A </w:t>
      </w:r>
      <w:r>
        <w:t>szakképzési kerettanterv</w:t>
      </w:r>
    </w:p>
    <w:p w:rsidR="0092650D" w:rsidRPr="00F24097" w:rsidRDefault="0092650D" w:rsidP="00F24097">
      <w:pPr>
        <w:pStyle w:val="Listaszerbekezds"/>
        <w:numPr>
          <w:ilvl w:val="0"/>
          <w:numId w:val="6"/>
        </w:numPr>
        <w:spacing w:after="0"/>
      </w:pPr>
      <w:r w:rsidRPr="00F24097">
        <w:t>a nemzeti köznevelésrő</w:t>
      </w:r>
      <w:r>
        <w:t>l szóló 2011. évi CXC. törvény,</w:t>
      </w:r>
    </w:p>
    <w:p w:rsidR="0092650D" w:rsidRPr="00F24097" w:rsidRDefault="0092650D" w:rsidP="00F24097">
      <w:pPr>
        <w:pStyle w:val="Listaszerbekezds"/>
        <w:numPr>
          <w:ilvl w:val="0"/>
          <w:numId w:val="6"/>
        </w:numPr>
        <w:spacing w:after="0"/>
      </w:pPr>
      <w:r w:rsidRPr="00F24097">
        <w:t>a szakképzésről szó</w:t>
      </w:r>
      <w:r>
        <w:t>ló 2011. évi CLXXXVII. törvény,</w:t>
      </w:r>
    </w:p>
    <w:p w:rsidR="0092650D" w:rsidRPr="00F24097" w:rsidRDefault="0092650D" w:rsidP="00F24097">
      <w:pPr>
        <w:spacing w:after="0"/>
      </w:pPr>
    </w:p>
    <w:p w:rsidR="0092650D" w:rsidRPr="00F24097" w:rsidRDefault="0092650D" w:rsidP="00F24097">
      <w:pPr>
        <w:spacing w:after="0"/>
      </w:pPr>
      <w:proofErr w:type="gramStart"/>
      <w:r>
        <w:t>valamint</w:t>
      </w:r>
      <w:proofErr w:type="gramEnd"/>
    </w:p>
    <w:p w:rsidR="0092650D" w:rsidRPr="00F24097" w:rsidRDefault="0092650D" w:rsidP="00F24097">
      <w:pPr>
        <w:pStyle w:val="Listaszerbekezds"/>
        <w:numPr>
          <w:ilvl w:val="0"/>
          <w:numId w:val="6"/>
        </w:numPr>
        <w:spacing w:after="0"/>
      </w:pPr>
      <w:r w:rsidRPr="00F24097">
        <w:t>az Országos Képzési Jegyzékről és az Országos Képzési Jegyzék módosításának eljárásrendjéről szóló 150/2012. (VII. 6.) Korm</w:t>
      </w:r>
      <w:r w:rsidR="00E41160">
        <w:t xml:space="preserve">. </w:t>
      </w:r>
      <w:r w:rsidRPr="00F24097">
        <w:t>rendelet,</w:t>
      </w:r>
    </w:p>
    <w:p w:rsidR="0092650D" w:rsidRPr="00F24097" w:rsidRDefault="0092650D" w:rsidP="00F24097">
      <w:pPr>
        <w:pStyle w:val="Listaszerbekezds"/>
        <w:numPr>
          <w:ilvl w:val="0"/>
          <w:numId w:val="6"/>
        </w:numPr>
        <w:spacing w:after="0"/>
      </w:pPr>
      <w:r w:rsidRPr="00F24097">
        <w:t>az állam által elismert szakképesítések szakmai követelménymoduljairól szóló 217/2012. (VIII. 9.) Korm</w:t>
      </w:r>
      <w:r w:rsidR="00E41160">
        <w:t xml:space="preserve">. </w:t>
      </w:r>
      <w:r w:rsidRPr="00F24097">
        <w:t>rendelet,</w:t>
      </w:r>
      <w:r w:rsidR="00E41160">
        <w:t xml:space="preserve"> és</w:t>
      </w:r>
    </w:p>
    <w:p w:rsidR="00E41160" w:rsidRDefault="0092650D" w:rsidP="00D9453A">
      <w:pPr>
        <w:pStyle w:val="Listaszerbekezds"/>
        <w:numPr>
          <w:ilvl w:val="0"/>
          <w:numId w:val="6"/>
        </w:numPr>
        <w:spacing w:after="0"/>
      </w:pPr>
      <w:r>
        <w:t>az 54 621 02 számú,</w:t>
      </w:r>
      <w:r w:rsidRPr="00F24097">
        <w:t xml:space="preserve"> </w:t>
      </w:r>
      <w:r>
        <w:t>Mezőgazdasági technikus megnevezésű</w:t>
      </w:r>
      <w:r w:rsidRPr="00F24097">
        <w:t xml:space="preserve"> szakképesítés szakmai és vizsgaköv</w:t>
      </w:r>
      <w:r w:rsidR="00E41160">
        <w:t>etelményeit tartalmazó rendelet</w:t>
      </w:r>
    </w:p>
    <w:p w:rsidR="0092650D" w:rsidRPr="00F24097" w:rsidRDefault="0092650D" w:rsidP="00E41160">
      <w:pPr>
        <w:spacing w:after="0"/>
      </w:pPr>
      <w:proofErr w:type="gramStart"/>
      <w:r w:rsidRPr="00F24097">
        <w:t>alapján</w:t>
      </w:r>
      <w:proofErr w:type="gramEnd"/>
      <w:r w:rsidRPr="00F24097">
        <w:t xml:space="preserve"> készült.</w:t>
      </w:r>
    </w:p>
    <w:p w:rsidR="0092650D" w:rsidRDefault="0092650D" w:rsidP="000B5E9D">
      <w:pPr>
        <w:spacing w:after="0"/>
      </w:pPr>
    </w:p>
    <w:p w:rsidR="0092650D" w:rsidRDefault="0092650D" w:rsidP="000B5E9D">
      <w:pPr>
        <w:spacing w:after="0"/>
      </w:pPr>
    </w:p>
    <w:p w:rsidR="0092650D" w:rsidRPr="00C64856" w:rsidRDefault="0092650D" w:rsidP="00C64856">
      <w:pPr>
        <w:spacing w:after="0"/>
        <w:rPr>
          <w:b/>
          <w:bCs/>
        </w:rPr>
      </w:pPr>
      <w:r>
        <w:rPr>
          <w:b/>
          <w:bCs/>
        </w:rPr>
        <w:t xml:space="preserve">II. </w:t>
      </w:r>
      <w:proofErr w:type="gramStart"/>
      <w:r w:rsidRPr="00C64856">
        <w:rPr>
          <w:b/>
          <w:bCs/>
        </w:rPr>
        <w:t>A</w:t>
      </w:r>
      <w:proofErr w:type="gramEnd"/>
      <w:r w:rsidRPr="00C64856">
        <w:rPr>
          <w:b/>
          <w:bCs/>
        </w:rPr>
        <w:t xml:space="preserve"> szakképesítés alapadatai</w:t>
      </w:r>
    </w:p>
    <w:p w:rsidR="0092650D" w:rsidRPr="00C64856" w:rsidRDefault="0092650D" w:rsidP="00C64856">
      <w:pPr>
        <w:spacing w:after="0"/>
      </w:pPr>
    </w:p>
    <w:p w:rsidR="0092650D" w:rsidRPr="00C64856" w:rsidRDefault="0092650D" w:rsidP="00C64856">
      <w:pPr>
        <w:spacing w:after="0"/>
      </w:pPr>
      <w:r w:rsidRPr="00C64856">
        <w:t xml:space="preserve">A szakképesítés azonosító száma: </w:t>
      </w:r>
      <w:r>
        <w:t>54 621 02.</w:t>
      </w:r>
    </w:p>
    <w:p w:rsidR="0092650D" w:rsidRPr="00C64856" w:rsidRDefault="0092650D" w:rsidP="00C64856">
      <w:pPr>
        <w:spacing w:after="0"/>
      </w:pPr>
      <w:r w:rsidRPr="00C64856">
        <w:t xml:space="preserve">Szakképesítés megnevezése: </w:t>
      </w:r>
      <w:r>
        <w:t>Mezőgazdasági technikus</w:t>
      </w:r>
    </w:p>
    <w:p w:rsidR="0092650D" w:rsidRPr="00C64856" w:rsidRDefault="0092650D" w:rsidP="00C64856">
      <w:pPr>
        <w:spacing w:after="0"/>
      </w:pPr>
      <w:r w:rsidRPr="00C64856">
        <w:t xml:space="preserve">A szakmacsoport száma és megnevezése: </w:t>
      </w:r>
      <w:r>
        <w:t>20</w:t>
      </w:r>
      <w:r w:rsidRPr="00C64856">
        <w:t xml:space="preserve">. </w:t>
      </w:r>
      <w:r>
        <w:t>Mezőgazdaság</w:t>
      </w:r>
    </w:p>
    <w:p w:rsidR="0092650D" w:rsidRPr="00C64856" w:rsidRDefault="0092650D" w:rsidP="00C64856">
      <w:pPr>
        <w:spacing w:after="0"/>
      </w:pPr>
      <w:r w:rsidRPr="00C64856">
        <w:t xml:space="preserve">Ágazati besorolás száma és megnevezése: </w:t>
      </w:r>
      <w:r>
        <w:t>XXXIII</w:t>
      </w:r>
      <w:r w:rsidRPr="00C64856">
        <w:t xml:space="preserve">. </w:t>
      </w:r>
      <w:r>
        <w:t>Mezőgazdaság</w:t>
      </w:r>
    </w:p>
    <w:p w:rsidR="0092650D" w:rsidRPr="00C64856" w:rsidRDefault="0092650D" w:rsidP="00C64856">
      <w:pPr>
        <w:spacing w:after="0"/>
      </w:pPr>
      <w:r w:rsidRPr="00C64856">
        <w:t xml:space="preserve">Iskolai rendszerű szakképzésben a szakképzési évfolyamok száma: </w:t>
      </w:r>
      <w:r>
        <w:t>2</w:t>
      </w:r>
      <w:r w:rsidRPr="00C64856">
        <w:t xml:space="preserve"> év</w:t>
      </w:r>
    </w:p>
    <w:p w:rsidR="0092650D" w:rsidRPr="00C64856" w:rsidRDefault="0092650D" w:rsidP="00C64856">
      <w:pPr>
        <w:spacing w:after="0"/>
      </w:pPr>
      <w:r w:rsidRPr="00C64856">
        <w:t xml:space="preserve">Elméleti képzési idő aránya: </w:t>
      </w:r>
      <w:r>
        <w:t>40</w:t>
      </w:r>
      <w:r w:rsidRPr="00C64856">
        <w:t>%</w:t>
      </w:r>
    </w:p>
    <w:p w:rsidR="0092650D" w:rsidRPr="00C64856" w:rsidRDefault="0092650D" w:rsidP="00C64856">
      <w:pPr>
        <w:spacing w:after="0"/>
      </w:pPr>
      <w:r w:rsidRPr="00C64856">
        <w:t xml:space="preserve">Gyakorlati képzési idő aránya: </w:t>
      </w:r>
      <w:r>
        <w:t>60</w:t>
      </w:r>
      <w:r w:rsidRPr="00C64856">
        <w:t>%</w:t>
      </w:r>
    </w:p>
    <w:p w:rsidR="0092650D" w:rsidRPr="00C64856" w:rsidRDefault="0092650D" w:rsidP="00C64856">
      <w:pPr>
        <w:spacing w:after="0"/>
      </w:pPr>
      <w:r w:rsidRPr="00C64856">
        <w:t>Az iskolai rendszerű képzésben az összefüggő szakmai gyakorlat időtartama:</w:t>
      </w:r>
    </w:p>
    <w:p w:rsidR="0092650D" w:rsidRPr="00381B6C" w:rsidRDefault="0092650D" w:rsidP="00381B6C">
      <w:pPr>
        <w:pStyle w:val="Listaszerbekezds"/>
        <w:numPr>
          <w:ilvl w:val="0"/>
          <w:numId w:val="7"/>
        </w:numPr>
        <w:spacing w:after="0"/>
      </w:pPr>
      <w:r w:rsidRPr="00381B6C">
        <w:t>5 évfolyamos képzés esetén</w:t>
      </w:r>
      <w:r>
        <w:t>:</w:t>
      </w:r>
      <w:r w:rsidRPr="00381B6C">
        <w:t xml:space="preserve"> </w:t>
      </w:r>
      <w:r>
        <w:t>a 10. évfolyamot követően 140</w:t>
      </w:r>
      <w:r w:rsidRPr="00381B6C">
        <w:t xml:space="preserve"> óra, a 11. évfolyamot követően 140 óra; </w:t>
      </w:r>
    </w:p>
    <w:p w:rsidR="0092650D" w:rsidRPr="00381B6C" w:rsidRDefault="0092650D"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92650D" w:rsidRDefault="0092650D" w:rsidP="000B5E9D">
      <w:pPr>
        <w:spacing w:after="0"/>
      </w:pPr>
    </w:p>
    <w:p w:rsidR="0092650D" w:rsidRDefault="0092650D" w:rsidP="000B5E9D">
      <w:pPr>
        <w:spacing w:after="0"/>
      </w:pPr>
    </w:p>
    <w:p w:rsidR="0092650D" w:rsidRPr="00E96240" w:rsidRDefault="0092650D" w:rsidP="00E96240">
      <w:pPr>
        <w:spacing w:after="0"/>
        <w:rPr>
          <w:b/>
          <w:bCs/>
        </w:rPr>
      </w:pPr>
      <w:r w:rsidRPr="00E96240">
        <w:rPr>
          <w:b/>
          <w:bCs/>
        </w:rPr>
        <w:t xml:space="preserve">III. </w:t>
      </w:r>
      <w:proofErr w:type="gramStart"/>
      <w:r w:rsidRPr="00E96240">
        <w:rPr>
          <w:b/>
          <w:bCs/>
        </w:rPr>
        <w:t>A</w:t>
      </w:r>
      <w:proofErr w:type="gramEnd"/>
      <w:r w:rsidRPr="00E96240">
        <w:rPr>
          <w:b/>
          <w:bCs/>
        </w:rPr>
        <w:t xml:space="preserve"> szakképzésbe történő belépés feltételei</w:t>
      </w:r>
    </w:p>
    <w:p w:rsidR="0092650D" w:rsidRPr="00E96240" w:rsidRDefault="0092650D" w:rsidP="00E96240">
      <w:pPr>
        <w:spacing w:after="0"/>
      </w:pPr>
    </w:p>
    <w:p w:rsidR="0092650D" w:rsidRPr="00E96240" w:rsidRDefault="0092650D" w:rsidP="00E96240">
      <w:pPr>
        <w:spacing w:after="0"/>
      </w:pPr>
      <w:r w:rsidRPr="00E96240">
        <w:t>Iskolai előképzettség: érettségi végzettség</w:t>
      </w:r>
    </w:p>
    <w:p w:rsidR="0092650D" w:rsidRPr="00E96240" w:rsidRDefault="0092650D" w:rsidP="00E96240">
      <w:pPr>
        <w:spacing w:after="0"/>
      </w:pPr>
      <w:r w:rsidRPr="00E96240">
        <w:t xml:space="preserve">Bemeneti kompetenciák: </w:t>
      </w:r>
      <w:r>
        <w:t>—</w:t>
      </w:r>
    </w:p>
    <w:p w:rsidR="0092650D" w:rsidRPr="00E96240" w:rsidRDefault="0092650D" w:rsidP="00E96240">
      <w:pPr>
        <w:spacing w:after="0"/>
      </w:pPr>
      <w:r w:rsidRPr="00E96240">
        <w:t xml:space="preserve">Szakmai előképzettség: </w:t>
      </w:r>
      <w:r>
        <w:t>—</w:t>
      </w:r>
    </w:p>
    <w:p w:rsidR="0092650D" w:rsidRPr="00E96240" w:rsidRDefault="0092650D" w:rsidP="00E96240">
      <w:pPr>
        <w:spacing w:after="0"/>
      </w:pPr>
      <w:r w:rsidRPr="00E96240">
        <w:t xml:space="preserve">Előírt gyakorlat: </w:t>
      </w:r>
      <w:r>
        <w:t>—</w:t>
      </w:r>
    </w:p>
    <w:p w:rsidR="0092650D" w:rsidRPr="00E96240" w:rsidRDefault="0092650D" w:rsidP="00E96240">
      <w:pPr>
        <w:spacing w:after="0"/>
      </w:pPr>
      <w:r w:rsidRPr="00E96240">
        <w:lastRenderedPageBreak/>
        <w:t xml:space="preserve">Egészségügyi alkalmassági követelmények: </w:t>
      </w:r>
      <w:r>
        <w:t>szükségesek</w:t>
      </w:r>
    </w:p>
    <w:p w:rsidR="0092650D" w:rsidRPr="00E96240" w:rsidRDefault="0092650D" w:rsidP="00E96240">
      <w:pPr>
        <w:spacing w:after="0"/>
      </w:pPr>
      <w:r w:rsidRPr="00E96240">
        <w:t xml:space="preserve">Pályaalkalmassági követelmények: </w:t>
      </w:r>
      <w:r w:rsidRPr="00DE12B5">
        <w:t>—</w:t>
      </w:r>
    </w:p>
    <w:p w:rsidR="0092650D" w:rsidRPr="00E96240" w:rsidRDefault="0092650D" w:rsidP="00E96240">
      <w:pPr>
        <w:spacing w:after="0"/>
      </w:pPr>
    </w:p>
    <w:p w:rsidR="0092650D" w:rsidRPr="00E96240" w:rsidRDefault="0092650D" w:rsidP="00E96240">
      <w:pPr>
        <w:spacing w:after="0"/>
      </w:pPr>
    </w:p>
    <w:p w:rsidR="0092650D" w:rsidRPr="00E96240" w:rsidRDefault="0092650D" w:rsidP="00E96240">
      <w:pPr>
        <w:spacing w:after="0"/>
        <w:rPr>
          <w:b/>
          <w:bCs/>
        </w:rPr>
      </w:pPr>
      <w:r w:rsidRPr="00E96240">
        <w:rPr>
          <w:b/>
          <w:bCs/>
        </w:rPr>
        <w:t>IV.</w:t>
      </w:r>
      <w:r>
        <w:rPr>
          <w:b/>
          <w:bCs/>
        </w:rPr>
        <w:t xml:space="preserve"> </w:t>
      </w:r>
      <w:proofErr w:type="gramStart"/>
      <w:r w:rsidRPr="00E96240">
        <w:rPr>
          <w:b/>
          <w:bCs/>
        </w:rPr>
        <w:t>A</w:t>
      </w:r>
      <w:proofErr w:type="gramEnd"/>
      <w:r w:rsidRPr="00E96240">
        <w:rPr>
          <w:b/>
          <w:bCs/>
        </w:rPr>
        <w:t xml:space="preserve"> szakképzés szervezésének feltételei</w:t>
      </w:r>
    </w:p>
    <w:p w:rsidR="0092650D" w:rsidRPr="00E96240" w:rsidRDefault="0092650D" w:rsidP="00E96240">
      <w:pPr>
        <w:spacing w:after="0"/>
      </w:pPr>
    </w:p>
    <w:p w:rsidR="0092650D" w:rsidRPr="00696ED9" w:rsidRDefault="0092650D" w:rsidP="00E96240">
      <w:pPr>
        <w:spacing w:after="0"/>
        <w:rPr>
          <w:b/>
          <w:bCs/>
        </w:rPr>
      </w:pPr>
      <w:r w:rsidRPr="00696ED9">
        <w:rPr>
          <w:b/>
          <w:bCs/>
        </w:rPr>
        <w:t>Személyi feltételek</w:t>
      </w:r>
    </w:p>
    <w:p w:rsidR="0092650D" w:rsidRPr="00E96240" w:rsidRDefault="0092650D"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2650D" w:rsidRPr="00E96240" w:rsidRDefault="0092650D" w:rsidP="00E96240">
      <w:pPr>
        <w:spacing w:after="0"/>
      </w:pPr>
      <w:r w:rsidRPr="00E96240">
        <w:t>Ezen túl az alábbi tantárgyak oktatására az alábbi végzettséggel rendelkező szakember alkalmazható:</w:t>
      </w:r>
    </w:p>
    <w:p w:rsidR="0092650D" w:rsidRDefault="0092650D" w:rsidP="000B5E9D">
      <w:pPr>
        <w:spacing w:after="0"/>
      </w:pPr>
    </w:p>
    <w:tbl>
      <w:tblPr>
        <w:tblW w:w="0" w:type="auto"/>
        <w:tblLayout w:type="fixed"/>
        <w:tblCellMar>
          <w:left w:w="30" w:type="dxa"/>
          <w:right w:w="30" w:type="dxa"/>
        </w:tblCellMar>
        <w:tblLook w:val="0000" w:firstRow="0" w:lastRow="0" w:firstColumn="0" w:lastColumn="0" w:noHBand="0" w:noVBand="0"/>
      </w:tblPr>
      <w:tblGrid>
        <w:gridCol w:w="3466"/>
        <w:gridCol w:w="4593"/>
      </w:tblGrid>
      <w:tr w:rsidR="0092650D" w:rsidRPr="0091240D">
        <w:trPr>
          <w:trHeight w:val="290"/>
        </w:trPr>
        <w:tc>
          <w:tcPr>
            <w:tcW w:w="3466"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center"/>
              <w:rPr>
                <w:b/>
                <w:bCs/>
                <w:color w:val="000000"/>
                <w:sz w:val="20"/>
                <w:szCs w:val="20"/>
              </w:rPr>
            </w:pPr>
            <w:r w:rsidRPr="0091240D">
              <w:rPr>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center"/>
              <w:rPr>
                <w:b/>
                <w:bCs/>
                <w:color w:val="000000"/>
                <w:sz w:val="20"/>
                <w:szCs w:val="20"/>
              </w:rPr>
            </w:pPr>
            <w:r w:rsidRPr="0091240D">
              <w:rPr>
                <w:b/>
                <w:bCs/>
                <w:color w:val="000000"/>
                <w:sz w:val="20"/>
                <w:szCs w:val="20"/>
              </w:rPr>
              <w:t>Szakképesítés/Szakképzettség</w:t>
            </w:r>
          </w:p>
        </w:tc>
      </w:tr>
      <w:tr w:rsidR="0092650D" w:rsidRPr="0091240D">
        <w:trPr>
          <w:trHeight w:val="290"/>
        </w:trPr>
        <w:tc>
          <w:tcPr>
            <w:tcW w:w="3466"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r>
      <w:tr w:rsidR="0092650D" w:rsidRPr="0091240D">
        <w:trPr>
          <w:trHeight w:val="290"/>
        </w:trPr>
        <w:tc>
          <w:tcPr>
            <w:tcW w:w="3466"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r>
    </w:tbl>
    <w:p w:rsidR="0092650D" w:rsidRDefault="0092650D" w:rsidP="00A17996">
      <w:pPr>
        <w:spacing w:after="0"/>
        <w:jc w:val="center"/>
      </w:pPr>
    </w:p>
    <w:p w:rsidR="0092650D" w:rsidRDefault="0092650D" w:rsidP="000B5E9D">
      <w:pPr>
        <w:spacing w:after="0"/>
      </w:pPr>
    </w:p>
    <w:p w:rsidR="0092650D" w:rsidRPr="00696ED9" w:rsidRDefault="0092650D" w:rsidP="00696ED9">
      <w:pPr>
        <w:spacing w:after="0"/>
        <w:rPr>
          <w:b/>
          <w:bCs/>
        </w:rPr>
      </w:pPr>
      <w:r w:rsidRPr="00696ED9">
        <w:rPr>
          <w:b/>
          <w:bCs/>
        </w:rPr>
        <w:t>Tárgyi feltételek</w:t>
      </w:r>
    </w:p>
    <w:p w:rsidR="0092650D" w:rsidRPr="00696ED9" w:rsidRDefault="0092650D"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t>i részletei az alábbiak: Nincs.</w:t>
      </w:r>
    </w:p>
    <w:p w:rsidR="0092650D" w:rsidRPr="00696ED9" w:rsidRDefault="0092650D" w:rsidP="00696ED9">
      <w:pPr>
        <w:spacing w:after="0"/>
      </w:pPr>
    </w:p>
    <w:p w:rsidR="0092650D" w:rsidRDefault="0092650D" w:rsidP="00696ED9">
      <w:pPr>
        <w:spacing w:after="0"/>
      </w:pPr>
      <w:r w:rsidRPr="00696ED9">
        <w:t>Ajánlás a szakmai képzés lebonyolításához szükséges további eszközökre és felszerelésekre: Nincs.</w:t>
      </w:r>
    </w:p>
    <w:p w:rsidR="0092650D" w:rsidRDefault="0092650D" w:rsidP="000B5E9D">
      <w:pPr>
        <w:spacing w:after="0"/>
      </w:pPr>
    </w:p>
    <w:p w:rsidR="0092650D" w:rsidRPr="00FB273F" w:rsidRDefault="0092650D" w:rsidP="00FB273F">
      <w:pPr>
        <w:spacing w:after="0"/>
      </w:pPr>
    </w:p>
    <w:p w:rsidR="0092650D" w:rsidRPr="00FB273F" w:rsidRDefault="0092650D" w:rsidP="00FB273F">
      <w:pPr>
        <w:spacing w:after="0"/>
        <w:rPr>
          <w:b/>
          <w:bCs/>
        </w:rPr>
      </w:pPr>
      <w:r w:rsidRPr="00FB273F">
        <w:rPr>
          <w:b/>
          <w:bCs/>
        </w:rPr>
        <w:t xml:space="preserve">V. </w:t>
      </w:r>
      <w:proofErr w:type="gramStart"/>
      <w:r w:rsidRPr="00FB273F">
        <w:rPr>
          <w:b/>
          <w:bCs/>
        </w:rPr>
        <w:t>A</w:t>
      </w:r>
      <w:proofErr w:type="gramEnd"/>
      <w:r w:rsidRPr="00FB273F">
        <w:rPr>
          <w:b/>
          <w:bCs/>
        </w:rPr>
        <w:t xml:space="preserve"> szakképesítés óraterve nappali rendszerű oktatásra</w:t>
      </w:r>
    </w:p>
    <w:p w:rsidR="0092650D" w:rsidRPr="00FB273F" w:rsidRDefault="0092650D" w:rsidP="00FB273F">
      <w:pPr>
        <w:spacing w:after="0"/>
      </w:pPr>
    </w:p>
    <w:p w:rsidR="0092650D" w:rsidRPr="00FB273F" w:rsidRDefault="0092650D"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92650D" w:rsidRDefault="0092650D">
      <w:pPr>
        <w:spacing w:after="200" w:line="276" w:lineRule="auto"/>
        <w:jc w:val="left"/>
      </w:pPr>
      <w:r>
        <w:br w:type="page"/>
      </w:r>
    </w:p>
    <w:p w:rsidR="0092650D" w:rsidRDefault="0092650D" w:rsidP="00D9453A">
      <w:pPr>
        <w:pStyle w:val="Listaszerbekezds"/>
        <w:spacing w:after="0"/>
      </w:pPr>
      <w:r>
        <w:lastRenderedPageBreak/>
        <w:t>Szakgimnáziumi képzés esetén a heti és éves szakmai óraszámok:</w:t>
      </w:r>
    </w:p>
    <w:p w:rsidR="0092650D" w:rsidRDefault="0092650D" w:rsidP="00D9453A">
      <w:pPr>
        <w:pStyle w:val="Listaszerbekezds"/>
        <w:spacing w:after="0"/>
      </w:pPr>
    </w:p>
    <w:tbl>
      <w:tblPr>
        <w:tblW w:w="0" w:type="auto"/>
        <w:jc w:val="center"/>
        <w:tblCellMar>
          <w:left w:w="0" w:type="dxa"/>
          <w:right w:w="0" w:type="dxa"/>
        </w:tblCellMar>
        <w:tblLook w:val="00A0" w:firstRow="1" w:lastRow="0" w:firstColumn="1" w:lastColumn="0" w:noHBand="0" w:noVBand="0"/>
      </w:tblPr>
      <w:tblGrid>
        <w:gridCol w:w="2093"/>
        <w:gridCol w:w="1734"/>
        <w:gridCol w:w="1984"/>
      </w:tblGrid>
      <w:tr w:rsidR="0092650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éves óraszám </w:t>
            </w:r>
          </w:p>
        </w:tc>
      </w:tr>
      <w:tr w:rsidR="0092650D">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396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432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140 óra</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360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140 óra</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310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961 óra/év</w:t>
            </w:r>
          </w:p>
        </w:tc>
      </w:tr>
      <w:tr w:rsidR="0092650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2739 óra</w:t>
            </w:r>
          </w:p>
        </w:tc>
      </w:tr>
    </w:tbl>
    <w:p w:rsidR="0092650D" w:rsidRDefault="0092650D" w:rsidP="00D9453A">
      <w:pPr>
        <w:spacing w:after="0"/>
        <w:ind w:left="360"/>
      </w:pPr>
    </w:p>
    <w:p w:rsidR="0092650D" w:rsidRDefault="0092650D" w:rsidP="00D9453A">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2650D" w:rsidRDefault="0092650D" w:rsidP="00D9453A">
      <w:pPr>
        <w:pStyle w:val="Listaszerbekezds"/>
        <w:spacing w:after="0"/>
        <w:rPr>
          <w:lang w:eastAsia="hu-HU"/>
        </w:rPr>
      </w:pPr>
    </w:p>
    <w:tbl>
      <w:tblPr>
        <w:tblW w:w="0" w:type="auto"/>
        <w:jc w:val="center"/>
        <w:tblCellMar>
          <w:left w:w="0" w:type="dxa"/>
          <w:right w:w="0" w:type="dxa"/>
        </w:tblCellMar>
        <w:tblLook w:val="00A0" w:firstRow="1" w:lastRow="0" w:firstColumn="1" w:lastColumn="0" w:noHBand="0" w:noVBand="0"/>
      </w:tblPr>
      <w:tblGrid>
        <w:gridCol w:w="2143"/>
        <w:gridCol w:w="1614"/>
        <w:gridCol w:w="2063"/>
      </w:tblGrid>
      <w:tr w:rsidR="0092650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éves óraszám </w:t>
            </w:r>
          </w:p>
        </w:tc>
      </w:tr>
      <w:tr w:rsidR="0092650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1116 óra/év</w:t>
            </w:r>
          </w:p>
        </w:tc>
      </w:tr>
      <w:tr w:rsidR="0092650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p>
        </w:tc>
        <w:tc>
          <w:tcPr>
            <w:tcW w:w="2063"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160 óra</w:t>
            </w:r>
          </w:p>
        </w:tc>
      </w:tr>
      <w:tr w:rsidR="0092650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961 óra/év</w:t>
            </w:r>
          </w:p>
        </w:tc>
      </w:tr>
      <w:tr w:rsidR="0092650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2237 óra</w:t>
            </w:r>
          </w:p>
        </w:tc>
      </w:tr>
    </w:tbl>
    <w:p w:rsidR="0092650D" w:rsidRPr="00FB273F" w:rsidRDefault="0092650D" w:rsidP="00FB273F">
      <w:pPr>
        <w:spacing w:after="0"/>
      </w:pPr>
    </w:p>
    <w:p w:rsidR="0092650D" w:rsidRDefault="0092650D" w:rsidP="000B5E9D">
      <w:pPr>
        <w:spacing w:after="0"/>
      </w:pPr>
    </w:p>
    <w:p w:rsidR="0092650D" w:rsidRDefault="0092650D"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92650D" w:rsidRDefault="0092650D" w:rsidP="000B5E9D">
      <w:pPr>
        <w:spacing w:after="0"/>
        <w:sectPr w:rsidR="0092650D">
          <w:footerReference w:type="default" r:id="rId8"/>
          <w:pgSz w:w="11906" w:h="16838"/>
          <w:pgMar w:top="1417" w:right="1417" w:bottom="1417" w:left="1417" w:header="708" w:footer="708" w:gutter="0"/>
          <w:cols w:space="708"/>
          <w:docGrid w:linePitch="360"/>
        </w:sectPr>
      </w:pPr>
    </w:p>
    <w:p w:rsidR="0092650D" w:rsidRPr="00CB484D" w:rsidRDefault="0092650D" w:rsidP="00CB484D">
      <w:pPr>
        <w:spacing w:after="0"/>
        <w:jc w:val="center"/>
      </w:pPr>
      <w:r w:rsidRPr="00CB484D">
        <w:lastRenderedPageBreak/>
        <w:t>1. számú táblázat</w:t>
      </w:r>
    </w:p>
    <w:p w:rsidR="0092650D" w:rsidRPr="00CB484D" w:rsidRDefault="0092650D" w:rsidP="00CB484D">
      <w:pPr>
        <w:spacing w:after="0"/>
        <w:jc w:val="center"/>
        <w:rPr>
          <w:b/>
          <w:bCs/>
        </w:rPr>
      </w:pPr>
      <w:r w:rsidRPr="00CB484D">
        <w:rPr>
          <w:b/>
          <w:bCs/>
        </w:rPr>
        <w:t>A szakmai követelménymodulokhoz rendelt tantárgyak heti óraszáma évfolyamonként</w:t>
      </w:r>
    </w:p>
    <w:p w:rsidR="0092650D" w:rsidRDefault="0092650D"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597"/>
        <w:gridCol w:w="483"/>
        <w:gridCol w:w="283"/>
        <w:gridCol w:w="540"/>
        <w:gridCol w:w="797"/>
        <w:gridCol w:w="540"/>
        <w:gridCol w:w="436"/>
        <w:gridCol w:w="644"/>
        <w:gridCol w:w="371"/>
        <w:gridCol w:w="709"/>
        <w:gridCol w:w="682"/>
        <w:gridCol w:w="398"/>
        <w:gridCol w:w="566"/>
        <w:gridCol w:w="566"/>
        <w:gridCol w:w="488"/>
        <w:gridCol w:w="682"/>
        <w:gridCol w:w="398"/>
      </w:tblGrid>
      <w:tr w:rsidR="0092650D" w:rsidRPr="0091240D">
        <w:trPr>
          <w:trHeight w:val="750"/>
          <w:jc w:val="center"/>
        </w:trPr>
        <w:tc>
          <w:tcPr>
            <w:tcW w:w="5160" w:type="dxa"/>
            <w:gridSpan w:val="2"/>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 </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9.</w:t>
            </w:r>
          </w:p>
        </w:tc>
        <w:tc>
          <w:tcPr>
            <w:tcW w:w="1620" w:type="dxa"/>
            <w:gridSpan w:val="3"/>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10.</w:t>
            </w:r>
          </w:p>
        </w:tc>
        <w:tc>
          <w:tcPr>
            <w:tcW w:w="1620" w:type="dxa"/>
            <w:gridSpan w:val="3"/>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12.</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5/13.</w:t>
            </w:r>
          </w:p>
        </w:tc>
        <w:tc>
          <w:tcPr>
            <w:tcW w:w="1620" w:type="dxa"/>
            <w:gridSpan w:val="3"/>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1/13.</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2/14.</w:t>
            </w:r>
          </w:p>
        </w:tc>
      </w:tr>
      <w:tr w:rsidR="0092650D" w:rsidRPr="0091240D">
        <w:trPr>
          <w:trHeight w:val="450"/>
          <w:jc w:val="center"/>
        </w:trPr>
        <w:tc>
          <w:tcPr>
            <w:tcW w:w="5160" w:type="dxa"/>
            <w:gridSpan w:val="2"/>
            <w:vMerge/>
            <w:vAlign w:val="center"/>
          </w:tcPr>
          <w:p w:rsidR="0092650D" w:rsidRPr="00D20E15" w:rsidRDefault="0092650D" w:rsidP="00D20E15">
            <w:pPr>
              <w:spacing w:after="0"/>
              <w:jc w:val="left"/>
              <w:rPr>
                <w:color w:val="000000"/>
                <w:sz w:val="20"/>
                <w:szCs w:val="20"/>
                <w:lang w:eastAsia="hu-HU"/>
              </w:rPr>
            </w:pPr>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823"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797" w:type="dxa"/>
            <w:vMerge w:val="restart"/>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ögy</w:t>
            </w:r>
            <w:proofErr w:type="spellEnd"/>
          </w:p>
        </w:tc>
        <w:tc>
          <w:tcPr>
            <w:tcW w:w="976"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644" w:type="dxa"/>
            <w:vMerge w:val="restart"/>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ögy</w:t>
            </w:r>
            <w:proofErr w:type="spellEnd"/>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1132"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488" w:type="dxa"/>
            <w:vMerge w:val="restart"/>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ögy</w:t>
            </w:r>
            <w:proofErr w:type="spellEnd"/>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r>
      <w:tr w:rsidR="0092650D" w:rsidRPr="0091240D">
        <w:trPr>
          <w:trHeight w:val="375"/>
          <w:jc w:val="center"/>
        </w:trPr>
        <w:tc>
          <w:tcPr>
            <w:tcW w:w="5160" w:type="dxa"/>
            <w:gridSpan w:val="2"/>
            <w:vMerge/>
            <w:vAlign w:val="center"/>
          </w:tcPr>
          <w:p w:rsidR="0092650D" w:rsidRPr="00D20E15" w:rsidRDefault="0092650D" w:rsidP="00D20E15">
            <w:pPr>
              <w:spacing w:after="0"/>
              <w:jc w:val="left"/>
              <w:rPr>
                <w:color w:val="000000"/>
                <w:sz w:val="20"/>
                <w:szCs w:val="20"/>
                <w:lang w:eastAsia="hu-HU"/>
              </w:rPr>
            </w:pPr>
          </w:p>
        </w:tc>
        <w:tc>
          <w:tcPr>
            <w:tcW w:w="597"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483" w:type="dxa"/>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gy</w:t>
            </w:r>
            <w:proofErr w:type="spellEnd"/>
          </w:p>
        </w:tc>
        <w:tc>
          <w:tcPr>
            <w:tcW w:w="283"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540" w:type="dxa"/>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gy</w:t>
            </w:r>
            <w:proofErr w:type="spellEnd"/>
          </w:p>
        </w:tc>
        <w:tc>
          <w:tcPr>
            <w:tcW w:w="797" w:type="dxa"/>
            <w:vMerge/>
            <w:vAlign w:val="center"/>
          </w:tcPr>
          <w:p w:rsidR="0092650D" w:rsidRPr="00D20E15" w:rsidRDefault="0092650D" w:rsidP="00D20E15">
            <w:pPr>
              <w:spacing w:after="0"/>
              <w:jc w:val="left"/>
              <w:rPr>
                <w:color w:val="000000"/>
                <w:sz w:val="20"/>
                <w:szCs w:val="20"/>
                <w:lang w:eastAsia="hu-HU"/>
              </w:rPr>
            </w:pPr>
          </w:p>
        </w:tc>
        <w:tc>
          <w:tcPr>
            <w:tcW w:w="540"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436" w:type="dxa"/>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gy</w:t>
            </w:r>
            <w:proofErr w:type="spellEnd"/>
          </w:p>
        </w:tc>
        <w:tc>
          <w:tcPr>
            <w:tcW w:w="644" w:type="dxa"/>
            <w:vMerge/>
            <w:vAlign w:val="center"/>
          </w:tcPr>
          <w:p w:rsidR="0092650D" w:rsidRPr="00D20E15" w:rsidRDefault="0092650D" w:rsidP="00D20E15">
            <w:pPr>
              <w:spacing w:after="0"/>
              <w:jc w:val="left"/>
              <w:rPr>
                <w:color w:val="000000"/>
                <w:sz w:val="20"/>
                <w:szCs w:val="20"/>
                <w:lang w:eastAsia="hu-HU"/>
              </w:rPr>
            </w:pPr>
          </w:p>
        </w:tc>
        <w:tc>
          <w:tcPr>
            <w:tcW w:w="371"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709" w:type="dxa"/>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gy</w:t>
            </w:r>
            <w:proofErr w:type="spellEnd"/>
          </w:p>
        </w:tc>
        <w:tc>
          <w:tcPr>
            <w:tcW w:w="682"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398" w:type="dxa"/>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gy</w:t>
            </w:r>
            <w:proofErr w:type="spellEnd"/>
          </w:p>
        </w:tc>
        <w:tc>
          <w:tcPr>
            <w:tcW w:w="566"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566" w:type="dxa"/>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gy</w:t>
            </w:r>
            <w:proofErr w:type="spellEnd"/>
          </w:p>
        </w:tc>
        <w:tc>
          <w:tcPr>
            <w:tcW w:w="488" w:type="dxa"/>
            <w:vMerge/>
            <w:vAlign w:val="center"/>
          </w:tcPr>
          <w:p w:rsidR="0092650D" w:rsidRPr="00D20E15" w:rsidRDefault="0092650D" w:rsidP="00D20E15">
            <w:pPr>
              <w:spacing w:after="0"/>
              <w:jc w:val="left"/>
              <w:rPr>
                <w:color w:val="000000"/>
                <w:sz w:val="20"/>
                <w:szCs w:val="20"/>
                <w:lang w:eastAsia="hu-HU"/>
              </w:rPr>
            </w:pPr>
          </w:p>
        </w:tc>
        <w:tc>
          <w:tcPr>
            <w:tcW w:w="682"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398" w:type="dxa"/>
            <w:shd w:val="clear" w:color="000000" w:fill="F2F2F2"/>
            <w:noWrap/>
            <w:vAlign w:val="center"/>
          </w:tcPr>
          <w:p w:rsidR="0092650D" w:rsidRPr="00D20E15" w:rsidRDefault="0092650D" w:rsidP="00D20E15">
            <w:pPr>
              <w:spacing w:after="0"/>
              <w:jc w:val="center"/>
              <w:rPr>
                <w:color w:val="000000"/>
                <w:sz w:val="20"/>
                <w:szCs w:val="20"/>
                <w:lang w:eastAsia="hu-HU"/>
              </w:rPr>
            </w:pPr>
            <w:proofErr w:type="spellStart"/>
            <w:r w:rsidRPr="00D20E15">
              <w:rPr>
                <w:color w:val="000000"/>
                <w:sz w:val="20"/>
                <w:szCs w:val="20"/>
                <w:lang w:eastAsia="hu-HU"/>
              </w:rPr>
              <w:t>gy</w:t>
            </w:r>
            <w:proofErr w:type="spellEnd"/>
          </w:p>
        </w:tc>
      </w:tr>
      <w:tr w:rsidR="0092650D" w:rsidRPr="0091240D">
        <w:trPr>
          <w:trHeight w:val="61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A fő szakképesítésre vonatkozóan:</w:t>
            </w:r>
          </w:p>
        </w:tc>
        <w:tc>
          <w:tcPr>
            <w:tcW w:w="2460" w:type="dxa"/>
            <w:vAlign w:val="center"/>
          </w:tcPr>
          <w:p w:rsidR="0092650D" w:rsidRPr="00D20E15" w:rsidRDefault="0092650D" w:rsidP="00D20E15">
            <w:pPr>
              <w:spacing w:after="0"/>
              <w:jc w:val="left"/>
              <w:rPr>
                <w:color w:val="000000"/>
                <w:sz w:val="20"/>
                <w:szCs w:val="20"/>
                <w:lang w:eastAsia="hu-HU"/>
              </w:rPr>
            </w:pPr>
            <w:r w:rsidRPr="00D20E15">
              <w:rPr>
                <w:color w:val="000000"/>
                <w:sz w:val="20"/>
                <w:szCs w:val="20"/>
                <w:lang w:eastAsia="hu-HU"/>
              </w:rPr>
              <w:t>Összesen</w:t>
            </w:r>
          </w:p>
        </w:tc>
        <w:tc>
          <w:tcPr>
            <w:tcW w:w="597"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5</w:t>
            </w:r>
          </w:p>
        </w:tc>
        <w:tc>
          <w:tcPr>
            <w:tcW w:w="483"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283"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540"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797" w:type="dxa"/>
            <w:vMerge w:val="restart"/>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140</w:t>
            </w:r>
          </w:p>
        </w:tc>
        <w:tc>
          <w:tcPr>
            <w:tcW w:w="540"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4</w:t>
            </w:r>
          </w:p>
        </w:tc>
        <w:tc>
          <w:tcPr>
            <w:tcW w:w="436"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644" w:type="dxa"/>
            <w:vMerge w:val="restart"/>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140</w:t>
            </w:r>
          </w:p>
        </w:tc>
        <w:tc>
          <w:tcPr>
            <w:tcW w:w="371"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4</w:t>
            </w:r>
          </w:p>
        </w:tc>
        <w:tc>
          <w:tcPr>
            <w:tcW w:w="709"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18</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13,5</w:t>
            </w:r>
          </w:p>
        </w:tc>
        <w:tc>
          <w:tcPr>
            <w:tcW w:w="566" w:type="dxa"/>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15,5</w:t>
            </w:r>
          </w:p>
        </w:tc>
        <w:tc>
          <w:tcPr>
            <w:tcW w:w="488" w:type="dxa"/>
            <w:vMerge w:val="restart"/>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160</w:t>
            </w:r>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18</w:t>
            </w:r>
          </w:p>
        </w:tc>
      </w:tr>
      <w:tr w:rsidR="0092650D" w:rsidRPr="0091240D">
        <w:trPr>
          <w:trHeight w:val="61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color w:val="000000"/>
                <w:sz w:val="20"/>
                <w:szCs w:val="20"/>
                <w:lang w:eastAsia="hu-HU"/>
              </w:rPr>
            </w:pPr>
            <w:r w:rsidRPr="00D20E15">
              <w:rPr>
                <w:color w:val="000000"/>
                <w:sz w:val="20"/>
                <w:szCs w:val="20"/>
                <w:lang w:eastAsia="hu-HU"/>
              </w:rPr>
              <w:t>Összesen</w:t>
            </w:r>
          </w:p>
        </w:tc>
        <w:tc>
          <w:tcPr>
            <w:tcW w:w="1080"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11</w:t>
            </w:r>
          </w:p>
        </w:tc>
        <w:tc>
          <w:tcPr>
            <w:tcW w:w="823"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12</w:t>
            </w:r>
          </w:p>
        </w:tc>
        <w:tc>
          <w:tcPr>
            <w:tcW w:w="797" w:type="dxa"/>
            <w:vMerge/>
            <w:vAlign w:val="center"/>
          </w:tcPr>
          <w:p w:rsidR="0092650D" w:rsidRPr="00D20E15" w:rsidRDefault="0092650D" w:rsidP="00D20E15">
            <w:pPr>
              <w:spacing w:after="0"/>
              <w:jc w:val="left"/>
              <w:rPr>
                <w:b/>
                <w:bCs/>
                <w:color w:val="000000"/>
                <w:sz w:val="20"/>
                <w:szCs w:val="20"/>
                <w:lang w:eastAsia="hu-HU"/>
              </w:rPr>
            </w:pPr>
          </w:p>
        </w:tc>
        <w:tc>
          <w:tcPr>
            <w:tcW w:w="976"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10</w:t>
            </w:r>
          </w:p>
        </w:tc>
        <w:tc>
          <w:tcPr>
            <w:tcW w:w="644" w:type="dxa"/>
            <w:vMerge/>
            <w:vAlign w:val="center"/>
          </w:tcPr>
          <w:p w:rsidR="0092650D" w:rsidRPr="00D20E15" w:rsidRDefault="0092650D" w:rsidP="00D20E15">
            <w:pPr>
              <w:spacing w:after="0"/>
              <w:jc w:val="left"/>
              <w:rPr>
                <w:b/>
                <w:bCs/>
                <w:color w:val="000000"/>
                <w:sz w:val="20"/>
                <w:szCs w:val="20"/>
                <w:lang w:eastAsia="hu-HU"/>
              </w:rPr>
            </w:pPr>
          </w:p>
        </w:tc>
        <w:tc>
          <w:tcPr>
            <w:tcW w:w="1080"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10</w:t>
            </w:r>
          </w:p>
        </w:tc>
        <w:tc>
          <w:tcPr>
            <w:tcW w:w="1080" w:type="dxa"/>
            <w:gridSpan w:val="2"/>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31</w:t>
            </w:r>
          </w:p>
        </w:tc>
        <w:tc>
          <w:tcPr>
            <w:tcW w:w="1132" w:type="dxa"/>
            <w:gridSpan w:val="2"/>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29</w:t>
            </w:r>
          </w:p>
        </w:tc>
        <w:tc>
          <w:tcPr>
            <w:tcW w:w="488" w:type="dxa"/>
            <w:vMerge/>
            <w:vAlign w:val="center"/>
          </w:tcPr>
          <w:p w:rsidR="0092650D" w:rsidRPr="00D20E15" w:rsidRDefault="0092650D" w:rsidP="00D20E15">
            <w:pPr>
              <w:spacing w:after="0"/>
              <w:jc w:val="left"/>
              <w:rPr>
                <w:b/>
                <w:bCs/>
                <w:color w:val="000000"/>
                <w:sz w:val="20"/>
                <w:szCs w:val="20"/>
                <w:lang w:eastAsia="hu-HU"/>
              </w:rPr>
            </w:pPr>
          </w:p>
        </w:tc>
        <w:tc>
          <w:tcPr>
            <w:tcW w:w="1080" w:type="dxa"/>
            <w:gridSpan w:val="2"/>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31</w:t>
            </w:r>
          </w:p>
        </w:tc>
      </w:tr>
      <w:tr w:rsidR="0092650D" w:rsidRPr="0091240D">
        <w:trPr>
          <w:trHeight w:val="600"/>
          <w:jc w:val="center"/>
        </w:trPr>
        <w:tc>
          <w:tcPr>
            <w:tcW w:w="2700" w:type="dxa"/>
            <w:shd w:val="clear" w:color="000000" w:fill="FFC000"/>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11499-12</w:t>
            </w:r>
            <w:r w:rsidRPr="00D20E15">
              <w:rPr>
                <w:color w:val="000000"/>
                <w:sz w:val="20"/>
                <w:szCs w:val="20"/>
                <w:lang w:eastAsia="hu-HU"/>
              </w:rPr>
              <w:br/>
              <w:t>Foglalkoztatás II.</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Foglalkoztatás II.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915"/>
          <w:jc w:val="center"/>
        </w:trPr>
        <w:tc>
          <w:tcPr>
            <w:tcW w:w="2700" w:type="dxa"/>
            <w:shd w:val="clear" w:color="000000" w:fill="FFC000"/>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11498-12</w:t>
            </w:r>
            <w:r w:rsidRPr="00D20E15">
              <w:rPr>
                <w:color w:val="000000"/>
                <w:sz w:val="20"/>
                <w:szCs w:val="20"/>
                <w:lang w:eastAsia="hu-HU"/>
              </w:rPr>
              <w:br/>
              <w:t>Foglalkoztatás I. (érettségire épülő képzések esetén)</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Foglalkoztatás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11495-16 Takarmányozástan és általános állattenyésztés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Takarmányozástan</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Állattenyésztési alapgyakorlatok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 xml:space="preserve">11054-12 Állattenyésztés és </w:t>
            </w:r>
            <w:proofErr w:type="spellStart"/>
            <w:r w:rsidRPr="00D20E15">
              <w:rPr>
                <w:color w:val="000000"/>
                <w:sz w:val="20"/>
                <w:szCs w:val="20"/>
                <w:lang w:eastAsia="hu-HU"/>
              </w:rPr>
              <w:t>-tartás</w:t>
            </w:r>
            <w:proofErr w:type="spellEnd"/>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Anatómia és élettan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Állatok egészségvédelme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Állattenyésztési alapgyakorlatok II.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 II.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6</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6</w:t>
            </w:r>
          </w:p>
        </w:tc>
      </w:tr>
      <w:tr w:rsidR="0092650D" w:rsidRPr="0091240D">
        <w:trPr>
          <w:trHeight w:val="255"/>
          <w:jc w:val="center"/>
        </w:trPr>
        <w:tc>
          <w:tcPr>
            <w:tcW w:w="2700" w:type="dxa"/>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11500-12 Munkahelyi egészség és biztonság</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Munkavédelem</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11906-16 Agrárvállalkozási, kereskedelmi ismeretek</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Gazdálkodási alapismeretek</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Gazdálkodási alapgyakorlatok</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4,5</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 xml:space="preserve">11052-12 Gépüzemeltetés és </w:t>
            </w:r>
            <w:proofErr w:type="spellStart"/>
            <w:r w:rsidRPr="00D20E15">
              <w:rPr>
                <w:color w:val="000000"/>
                <w:sz w:val="20"/>
                <w:szCs w:val="20"/>
                <w:lang w:eastAsia="hu-HU"/>
              </w:rPr>
              <w:t>-karbantartás</w:t>
            </w:r>
            <w:proofErr w:type="spellEnd"/>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Géptan</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Géptan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11053-12 Szántóföldi növénytermesztés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Növénytermesztés</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Növénytermesztés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r>
      <w:tr w:rsidR="0092650D" w:rsidRPr="0091240D">
        <w:trPr>
          <w:trHeight w:val="255"/>
          <w:jc w:val="center"/>
        </w:trPr>
        <w:tc>
          <w:tcPr>
            <w:tcW w:w="2700" w:type="dxa"/>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11082-12 Kertészeti növénytermesztés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Kertészet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r>
      <w:tr w:rsidR="0092650D" w:rsidRPr="0091240D">
        <w:trPr>
          <w:trHeight w:val="255"/>
          <w:jc w:val="center"/>
        </w:trPr>
        <w:tc>
          <w:tcPr>
            <w:tcW w:w="2700" w:type="dxa"/>
            <w:vAlign w:val="center"/>
          </w:tcPr>
          <w:p w:rsidR="0092650D" w:rsidRPr="00D20E15" w:rsidRDefault="0092650D" w:rsidP="00D20E15">
            <w:pPr>
              <w:spacing w:after="0"/>
              <w:jc w:val="center"/>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p>
        </w:tc>
        <w:tc>
          <w:tcPr>
            <w:tcW w:w="597" w:type="dxa"/>
            <w:noWrap/>
            <w:vAlign w:val="center"/>
          </w:tcPr>
          <w:p w:rsidR="0092650D" w:rsidRPr="00D20E15" w:rsidRDefault="0092650D" w:rsidP="00D20E15">
            <w:pPr>
              <w:spacing w:after="0"/>
              <w:jc w:val="center"/>
              <w:rPr>
                <w:b/>
                <w:bCs/>
                <w:color w:val="000000"/>
                <w:sz w:val="20"/>
                <w:szCs w:val="20"/>
                <w:lang w:eastAsia="hu-HU"/>
              </w:rPr>
            </w:pPr>
          </w:p>
        </w:tc>
        <w:tc>
          <w:tcPr>
            <w:tcW w:w="483" w:type="dxa"/>
            <w:noWrap/>
            <w:vAlign w:val="center"/>
          </w:tcPr>
          <w:p w:rsidR="0092650D" w:rsidRPr="00D20E15" w:rsidRDefault="0092650D" w:rsidP="00D20E15">
            <w:pPr>
              <w:spacing w:after="0"/>
              <w:jc w:val="center"/>
              <w:rPr>
                <w:b/>
                <w:bCs/>
                <w:color w:val="000000"/>
                <w:sz w:val="20"/>
                <w:szCs w:val="20"/>
                <w:lang w:eastAsia="hu-HU"/>
              </w:rPr>
            </w:pPr>
          </w:p>
        </w:tc>
        <w:tc>
          <w:tcPr>
            <w:tcW w:w="283" w:type="dxa"/>
            <w:noWrap/>
            <w:vAlign w:val="center"/>
          </w:tcPr>
          <w:p w:rsidR="0092650D" w:rsidRPr="00D20E15" w:rsidRDefault="0092650D" w:rsidP="00D20E15">
            <w:pPr>
              <w:spacing w:after="0"/>
              <w:jc w:val="center"/>
              <w:rPr>
                <w:b/>
                <w:bCs/>
                <w:color w:val="000000"/>
                <w:sz w:val="20"/>
                <w:szCs w:val="20"/>
                <w:lang w:eastAsia="hu-HU"/>
              </w:rPr>
            </w:pPr>
          </w:p>
        </w:tc>
        <w:tc>
          <w:tcPr>
            <w:tcW w:w="540" w:type="dxa"/>
            <w:noWrap/>
            <w:vAlign w:val="center"/>
          </w:tcPr>
          <w:p w:rsidR="0092650D" w:rsidRPr="00D20E15" w:rsidRDefault="0092650D" w:rsidP="00D20E15">
            <w:pPr>
              <w:spacing w:after="0"/>
              <w:jc w:val="center"/>
              <w:rPr>
                <w:b/>
                <w:bCs/>
                <w:color w:val="000000"/>
                <w:sz w:val="20"/>
                <w:szCs w:val="20"/>
                <w:lang w:eastAsia="hu-HU"/>
              </w:rPr>
            </w:pPr>
          </w:p>
        </w:tc>
        <w:tc>
          <w:tcPr>
            <w:tcW w:w="797" w:type="dxa"/>
            <w:noWrap/>
            <w:vAlign w:val="center"/>
          </w:tcPr>
          <w:p w:rsidR="0092650D" w:rsidRPr="00D20E15" w:rsidRDefault="0092650D" w:rsidP="00D20E15">
            <w:pPr>
              <w:spacing w:after="0"/>
              <w:jc w:val="center"/>
              <w:rPr>
                <w:b/>
                <w:bCs/>
                <w:color w:val="000000"/>
                <w:sz w:val="20"/>
                <w:szCs w:val="20"/>
                <w:lang w:eastAsia="hu-HU"/>
              </w:rPr>
            </w:pPr>
          </w:p>
        </w:tc>
        <w:tc>
          <w:tcPr>
            <w:tcW w:w="540" w:type="dxa"/>
            <w:noWrap/>
            <w:vAlign w:val="center"/>
          </w:tcPr>
          <w:p w:rsidR="0092650D" w:rsidRPr="00D20E15" w:rsidRDefault="0092650D" w:rsidP="00D20E15">
            <w:pPr>
              <w:spacing w:after="0"/>
              <w:jc w:val="center"/>
              <w:rPr>
                <w:b/>
                <w:bCs/>
                <w:color w:val="000000"/>
                <w:sz w:val="20"/>
                <w:szCs w:val="20"/>
                <w:lang w:eastAsia="hu-HU"/>
              </w:rPr>
            </w:pPr>
          </w:p>
        </w:tc>
        <w:tc>
          <w:tcPr>
            <w:tcW w:w="436" w:type="dxa"/>
            <w:noWrap/>
            <w:vAlign w:val="center"/>
          </w:tcPr>
          <w:p w:rsidR="0092650D" w:rsidRPr="00D20E15" w:rsidRDefault="0092650D" w:rsidP="00D20E15">
            <w:pPr>
              <w:spacing w:after="0"/>
              <w:jc w:val="center"/>
              <w:rPr>
                <w:b/>
                <w:bCs/>
                <w:color w:val="000000"/>
                <w:sz w:val="20"/>
                <w:szCs w:val="20"/>
                <w:lang w:eastAsia="hu-HU"/>
              </w:rPr>
            </w:pPr>
          </w:p>
        </w:tc>
        <w:tc>
          <w:tcPr>
            <w:tcW w:w="644" w:type="dxa"/>
            <w:noWrap/>
            <w:vAlign w:val="center"/>
          </w:tcPr>
          <w:p w:rsidR="0092650D" w:rsidRPr="00D20E15" w:rsidRDefault="0092650D" w:rsidP="00D20E15">
            <w:pPr>
              <w:spacing w:after="0"/>
              <w:jc w:val="center"/>
              <w:rPr>
                <w:b/>
                <w:bCs/>
                <w:color w:val="000000"/>
                <w:sz w:val="20"/>
                <w:szCs w:val="20"/>
                <w:lang w:eastAsia="hu-HU"/>
              </w:rPr>
            </w:pPr>
          </w:p>
        </w:tc>
        <w:tc>
          <w:tcPr>
            <w:tcW w:w="371" w:type="dxa"/>
            <w:noWrap/>
            <w:vAlign w:val="center"/>
          </w:tcPr>
          <w:p w:rsidR="0092650D" w:rsidRPr="00D20E15" w:rsidRDefault="0092650D" w:rsidP="00D20E15">
            <w:pPr>
              <w:spacing w:after="0"/>
              <w:jc w:val="center"/>
              <w:rPr>
                <w:b/>
                <w:bCs/>
                <w:color w:val="000000"/>
                <w:sz w:val="20"/>
                <w:szCs w:val="20"/>
                <w:lang w:eastAsia="hu-HU"/>
              </w:rPr>
            </w:pPr>
          </w:p>
        </w:tc>
        <w:tc>
          <w:tcPr>
            <w:tcW w:w="709" w:type="dxa"/>
            <w:noWrap/>
            <w:vAlign w:val="center"/>
          </w:tcPr>
          <w:p w:rsidR="0092650D" w:rsidRPr="00D20E15" w:rsidRDefault="0092650D" w:rsidP="00D20E15">
            <w:pPr>
              <w:spacing w:after="0"/>
              <w:jc w:val="center"/>
              <w:rPr>
                <w:b/>
                <w:bCs/>
                <w:color w:val="000000"/>
                <w:sz w:val="20"/>
                <w:szCs w:val="20"/>
                <w:lang w:eastAsia="hu-HU"/>
              </w:rPr>
            </w:pPr>
          </w:p>
        </w:tc>
        <w:tc>
          <w:tcPr>
            <w:tcW w:w="682" w:type="dxa"/>
            <w:noWrap/>
            <w:vAlign w:val="center"/>
          </w:tcPr>
          <w:p w:rsidR="0092650D" w:rsidRPr="00D20E15" w:rsidRDefault="0092650D" w:rsidP="00D20E15">
            <w:pPr>
              <w:spacing w:after="0"/>
              <w:jc w:val="center"/>
              <w:rPr>
                <w:b/>
                <w:bCs/>
                <w:color w:val="000000"/>
                <w:sz w:val="20"/>
                <w:szCs w:val="20"/>
                <w:lang w:eastAsia="hu-HU"/>
              </w:rPr>
            </w:pPr>
          </w:p>
        </w:tc>
        <w:tc>
          <w:tcPr>
            <w:tcW w:w="398" w:type="dxa"/>
            <w:noWrap/>
            <w:vAlign w:val="center"/>
          </w:tcPr>
          <w:p w:rsidR="0092650D" w:rsidRPr="00D20E15" w:rsidRDefault="0092650D" w:rsidP="00D20E15">
            <w:pPr>
              <w:spacing w:after="0"/>
              <w:jc w:val="center"/>
              <w:rPr>
                <w:b/>
                <w:bCs/>
                <w:color w:val="000000"/>
                <w:sz w:val="20"/>
                <w:szCs w:val="20"/>
                <w:lang w:eastAsia="hu-HU"/>
              </w:rPr>
            </w:pPr>
          </w:p>
        </w:tc>
        <w:tc>
          <w:tcPr>
            <w:tcW w:w="566" w:type="dxa"/>
            <w:noWrap/>
            <w:vAlign w:val="center"/>
          </w:tcPr>
          <w:p w:rsidR="0092650D" w:rsidRPr="00D20E15" w:rsidRDefault="0092650D" w:rsidP="00D20E15">
            <w:pPr>
              <w:spacing w:after="0"/>
              <w:jc w:val="center"/>
              <w:rPr>
                <w:b/>
                <w:bCs/>
                <w:color w:val="000000"/>
                <w:sz w:val="20"/>
                <w:szCs w:val="20"/>
                <w:lang w:eastAsia="hu-HU"/>
              </w:rPr>
            </w:pPr>
          </w:p>
        </w:tc>
        <w:tc>
          <w:tcPr>
            <w:tcW w:w="566" w:type="dxa"/>
            <w:noWrap/>
            <w:vAlign w:val="center"/>
          </w:tcPr>
          <w:p w:rsidR="0092650D" w:rsidRPr="00D20E15" w:rsidRDefault="0092650D" w:rsidP="00D20E15">
            <w:pPr>
              <w:spacing w:after="0"/>
              <w:jc w:val="center"/>
              <w:rPr>
                <w:b/>
                <w:bCs/>
                <w:color w:val="000000"/>
                <w:sz w:val="20"/>
                <w:szCs w:val="20"/>
                <w:lang w:eastAsia="hu-HU"/>
              </w:rPr>
            </w:pPr>
          </w:p>
        </w:tc>
        <w:tc>
          <w:tcPr>
            <w:tcW w:w="488" w:type="dxa"/>
            <w:noWrap/>
            <w:vAlign w:val="center"/>
          </w:tcPr>
          <w:p w:rsidR="0092650D" w:rsidRPr="00D20E15" w:rsidRDefault="0092650D" w:rsidP="00D20E15">
            <w:pPr>
              <w:spacing w:after="0"/>
              <w:jc w:val="center"/>
              <w:rPr>
                <w:b/>
                <w:bCs/>
                <w:color w:val="000000"/>
                <w:sz w:val="20"/>
                <w:szCs w:val="20"/>
                <w:lang w:eastAsia="hu-HU"/>
              </w:rPr>
            </w:pPr>
          </w:p>
        </w:tc>
        <w:tc>
          <w:tcPr>
            <w:tcW w:w="682" w:type="dxa"/>
            <w:noWrap/>
            <w:vAlign w:val="center"/>
          </w:tcPr>
          <w:p w:rsidR="0092650D" w:rsidRPr="00D20E15" w:rsidRDefault="0092650D" w:rsidP="00D20E15">
            <w:pPr>
              <w:spacing w:after="0"/>
              <w:jc w:val="center"/>
              <w:rPr>
                <w:b/>
                <w:bCs/>
                <w:color w:val="000000"/>
                <w:sz w:val="20"/>
                <w:szCs w:val="20"/>
                <w:lang w:eastAsia="hu-HU"/>
              </w:rPr>
            </w:pPr>
          </w:p>
        </w:tc>
        <w:tc>
          <w:tcPr>
            <w:tcW w:w="398" w:type="dxa"/>
            <w:noWrap/>
            <w:vAlign w:val="center"/>
          </w:tcPr>
          <w:p w:rsidR="0092650D" w:rsidRPr="00D20E15" w:rsidRDefault="0092650D" w:rsidP="00D20E15">
            <w:pPr>
              <w:spacing w:after="0"/>
              <w:jc w:val="center"/>
              <w:rPr>
                <w:b/>
                <w:bCs/>
                <w:color w:val="000000"/>
                <w:sz w:val="20"/>
                <w:szCs w:val="20"/>
                <w:lang w:eastAsia="hu-HU"/>
              </w:rPr>
            </w:pP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10997-16 Állattartás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Állattartás</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Állattartás gyakorlata</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bl>
    <w:p w:rsidR="0092650D" w:rsidRDefault="0092650D" w:rsidP="000B5E9D">
      <w:pPr>
        <w:spacing w:after="0"/>
      </w:pPr>
    </w:p>
    <w:p w:rsidR="0092650D" w:rsidRDefault="0092650D" w:rsidP="000B5E9D">
      <w:pPr>
        <w:spacing w:after="0"/>
      </w:pPr>
    </w:p>
    <w:p w:rsidR="0092650D" w:rsidRPr="00CB484D" w:rsidRDefault="0092650D"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92650D" w:rsidRPr="00CB484D" w:rsidRDefault="0092650D" w:rsidP="00CB484D">
      <w:pPr>
        <w:spacing w:after="0"/>
      </w:pPr>
      <w:r w:rsidRPr="00CB484D">
        <w:t>Az időkeret fennmaradó részének (szabadsáv) szakmai tartalmáról a szakképző iskola szakmai programjában kell rendelkezni.</w:t>
      </w:r>
    </w:p>
    <w:p w:rsidR="0092650D" w:rsidRPr="00CB484D" w:rsidRDefault="0092650D" w:rsidP="00CB484D">
      <w:pPr>
        <w:spacing w:after="0"/>
      </w:pPr>
    </w:p>
    <w:p w:rsidR="0092650D" w:rsidRDefault="0092650D" w:rsidP="00CB484D">
      <w:pPr>
        <w:spacing w:after="0"/>
      </w:pPr>
      <w:r w:rsidRPr="00CB484D">
        <w:t>A szakmai és vizsgakövetelményben a szakképesítésre meghatározott elmélet/gyakorlat arányának a teljes képzési idő során kell teljesülnie.</w:t>
      </w:r>
    </w:p>
    <w:p w:rsidR="0092650D" w:rsidRDefault="0092650D">
      <w:pPr>
        <w:spacing w:after="200" w:line="276" w:lineRule="auto"/>
        <w:jc w:val="left"/>
      </w:pPr>
      <w:r>
        <w:br w:type="page"/>
      </w:r>
    </w:p>
    <w:p w:rsidR="0092650D" w:rsidRPr="00CB484D" w:rsidRDefault="0092650D" w:rsidP="00CB484D">
      <w:pPr>
        <w:spacing w:after="0"/>
        <w:jc w:val="center"/>
      </w:pPr>
      <w:r w:rsidRPr="00CB484D">
        <w:lastRenderedPageBreak/>
        <w:t>2. számú táblázat</w:t>
      </w:r>
    </w:p>
    <w:p w:rsidR="0092650D" w:rsidRPr="00CB484D" w:rsidRDefault="0092650D" w:rsidP="00CB484D">
      <w:pPr>
        <w:spacing w:after="0"/>
        <w:jc w:val="center"/>
        <w:rPr>
          <w:b/>
          <w:bCs/>
        </w:rPr>
      </w:pPr>
      <w:r w:rsidRPr="00CB484D">
        <w:rPr>
          <w:b/>
          <w:bCs/>
        </w:rPr>
        <w:t>A szakmai követelménymodulokhoz rendelt tantárgyak és témakörök óraszáma évfolyamonként</w:t>
      </w:r>
    </w:p>
    <w:p w:rsidR="0092650D" w:rsidRDefault="0092650D" w:rsidP="00DD65F6">
      <w:pPr>
        <w:spacing w:after="0"/>
        <w:jc w:val="left"/>
      </w:pPr>
    </w:p>
    <w:tbl>
      <w:tblPr>
        <w:tblW w:w="14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40"/>
        <w:gridCol w:w="1850"/>
        <w:gridCol w:w="500"/>
        <w:gridCol w:w="500"/>
        <w:gridCol w:w="500"/>
        <w:gridCol w:w="500"/>
        <w:gridCol w:w="500"/>
        <w:gridCol w:w="500"/>
        <w:gridCol w:w="500"/>
        <w:gridCol w:w="500"/>
        <w:gridCol w:w="404"/>
        <w:gridCol w:w="596"/>
        <w:gridCol w:w="682"/>
        <w:gridCol w:w="678"/>
        <w:gridCol w:w="682"/>
        <w:gridCol w:w="500"/>
        <w:gridCol w:w="500"/>
        <w:gridCol w:w="682"/>
        <w:gridCol w:w="500"/>
        <w:gridCol w:w="500"/>
        <w:gridCol w:w="500"/>
        <w:gridCol w:w="500"/>
        <w:gridCol w:w="500"/>
        <w:gridCol w:w="682"/>
      </w:tblGrid>
      <w:tr w:rsidR="0092650D" w:rsidRPr="0091240D">
        <w:trPr>
          <w:trHeight w:val="990"/>
          <w:jc w:val="center"/>
        </w:trPr>
        <w:tc>
          <w:tcPr>
            <w:tcW w:w="2790" w:type="dxa"/>
            <w:gridSpan w:val="2"/>
            <w:vMerge w:val="restart"/>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1500" w:type="dxa"/>
            <w:gridSpan w:val="3"/>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1500" w:type="dxa"/>
            <w:gridSpan w:val="3"/>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Szakgimnáziumi képzés összes óraszáma</w:t>
            </w:r>
          </w:p>
        </w:tc>
        <w:tc>
          <w:tcPr>
            <w:tcW w:w="678"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 xml:space="preserve">Érettségi vizsga keretében megszerezhető </w:t>
            </w:r>
            <w:proofErr w:type="spellStart"/>
            <w:r w:rsidRPr="00D20E15">
              <w:rPr>
                <w:color w:val="000000"/>
                <w:sz w:val="16"/>
                <w:szCs w:val="16"/>
                <w:lang w:eastAsia="hu-HU"/>
              </w:rPr>
              <w:t>szakképe-sítéshez</w:t>
            </w:r>
            <w:proofErr w:type="spellEnd"/>
            <w:r w:rsidRPr="00D20E15">
              <w:rPr>
                <w:color w:val="000000"/>
                <w:sz w:val="16"/>
                <w:szCs w:val="16"/>
                <w:lang w:eastAsia="hu-HU"/>
              </w:rPr>
              <w:t xml:space="preserve"> kapcsolódó óraszám</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Fő szakképesítéshez kapcsolódó összes óraszám</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5/13.</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A szakképzés összes óraszáma</w:t>
            </w:r>
          </w:p>
        </w:tc>
        <w:tc>
          <w:tcPr>
            <w:tcW w:w="1500" w:type="dxa"/>
            <w:gridSpan w:val="3"/>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1/13.</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2/14.</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A szakképzés összes óraszáma</w:t>
            </w:r>
          </w:p>
        </w:tc>
      </w:tr>
      <w:tr w:rsidR="0092650D" w:rsidRPr="0091240D">
        <w:trPr>
          <w:trHeight w:val="990"/>
          <w:jc w:val="center"/>
        </w:trPr>
        <w:tc>
          <w:tcPr>
            <w:tcW w:w="2790" w:type="dxa"/>
            <w:gridSpan w:val="2"/>
            <w:vMerge/>
            <w:vAlign w:val="center"/>
          </w:tcPr>
          <w:p w:rsidR="0092650D" w:rsidRPr="00D20E15" w:rsidRDefault="0092650D" w:rsidP="00D20E15">
            <w:pPr>
              <w:spacing w:after="0"/>
              <w:jc w:val="left"/>
              <w:rPr>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gy</w:t>
            </w:r>
            <w:proofErr w:type="spellEnd"/>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gy</w:t>
            </w:r>
            <w:proofErr w:type="spellEnd"/>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ögy</w:t>
            </w:r>
            <w:proofErr w:type="spellEnd"/>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gy</w:t>
            </w:r>
            <w:proofErr w:type="spellEnd"/>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ögy</w:t>
            </w:r>
            <w:proofErr w:type="spellEnd"/>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gy</w:t>
            </w:r>
            <w:proofErr w:type="spellEnd"/>
          </w:p>
        </w:tc>
        <w:tc>
          <w:tcPr>
            <w:tcW w:w="682" w:type="dxa"/>
            <w:vMerge/>
            <w:vAlign w:val="center"/>
          </w:tcPr>
          <w:p w:rsidR="0092650D" w:rsidRPr="00D20E15" w:rsidRDefault="0092650D" w:rsidP="00D20E15">
            <w:pPr>
              <w:spacing w:after="0"/>
              <w:jc w:val="left"/>
              <w:rPr>
                <w:color w:val="000000"/>
                <w:sz w:val="16"/>
                <w:szCs w:val="16"/>
                <w:lang w:eastAsia="hu-HU"/>
              </w:rPr>
            </w:pPr>
          </w:p>
        </w:tc>
        <w:tc>
          <w:tcPr>
            <w:tcW w:w="678" w:type="dxa"/>
            <w:vMerge/>
            <w:vAlign w:val="center"/>
          </w:tcPr>
          <w:p w:rsidR="0092650D" w:rsidRPr="00D20E15" w:rsidRDefault="0092650D" w:rsidP="00D20E15">
            <w:pPr>
              <w:spacing w:after="0"/>
              <w:jc w:val="left"/>
              <w:rPr>
                <w:color w:val="000000"/>
                <w:sz w:val="16"/>
                <w:szCs w:val="16"/>
                <w:lang w:eastAsia="hu-HU"/>
              </w:rPr>
            </w:pPr>
          </w:p>
        </w:tc>
        <w:tc>
          <w:tcPr>
            <w:tcW w:w="682" w:type="dxa"/>
            <w:vMerge/>
            <w:vAlign w:val="center"/>
          </w:tcPr>
          <w:p w:rsidR="0092650D" w:rsidRPr="00D20E15" w:rsidRDefault="0092650D" w:rsidP="00D20E15">
            <w:pPr>
              <w:spacing w:after="0"/>
              <w:jc w:val="left"/>
              <w:rPr>
                <w:color w:val="000000"/>
                <w:sz w:val="16"/>
                <w:szCs w:val="16"/>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gy</w:t>
            </w:r>
            <w:proofErr w:type="spellEnd"/>
          </w:p>
        </w:tc>
        <w:tc>
          <w:tcPr>
            <w:tcW w:w="682" w:type="dxa"/>
            <w:vMerge/>
            <w:vAlign w:val="center"/>
          </w:tcPr>
          <w:p w:rsidR="0092650D" w:rsidRPr="00D20E15" w:rsidRDefault="0092650D" w:rsidP="00D20E15">
            <w:pPr>
              <w:spacing w:after="0"/>
              <w:jc w:val="left"/>
              <w:rPr>
                <w:color w:val="000000"/>
                <w:sz w:val="16"/>
                <w:szCs w:val="16"/>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gy</w:t>
            </w:r>
            <w:proofErr w:type="spellEnd"/>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ögy</w:t>
            </w:r>
            <w:proofErr w:type="spellEnd"/>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proofErr w:type="spellStart"/>
            <w:r w:rsidRPr="00D20E15">
              <w:rPr>
                <w:color w:val="000000"/>
                <w:sz w:val="18"/>
                <w:szCs w:val="18"/>
                <w:lang w:eastAsia="hu-HU"/>
              </w:rPr>
              <w:t>gy</w:t>
            </w:r>
            <w:proofErr w:type="spellEnd"/>
          </w:p>
        </w:tc>
        <w:tc>
          <w:tcPr>
            <w:tcW w:w="682" w:type="dxa"/>
            <w:vMerge/>
            <w:vAlign w:val="center"/>
          </w:tcPr>
          <w:p w:rsidR="0092650D" w:rsidRPr="00D20E15" w:rsidRDefault="0092650D" w:rsidP="00D20E15">
            <w:pPr>
              <w:spacing w:after="0"/>
              <w:jc w:val="left"/>
              <w:rPr>
                <w:color w:val="000000"/>
                <w:sz w:val="16"/>
                <w:szCs w:val="16"/>
                <w:lang w:eastAsia="hu-HU"/>
              </w:rPr>
            </w:pPr>
          </w:p>
        </w:tc>
      </w:tr>
      <w:tr w:rsidR="0092650D" w:rsidRPr="0091240D">
        <w:trPr>
          <w:trHeight w:val="240"/>
          <w:jc w:val="center"/>
        </w:trPr>
        <w:tc>
          <w:tcPr>
            <w:tcW w:w="940" w:type="dxa"/>
            <w:vMerge w:val="restart"/>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xml:space="preserve">A fő </w:t>
            </w:r>
            <w:proofErr w:type="spellStart"/>
            <w:r w:rsidRPr="00D20E15">
              <w:rPr>
                <w:color w:val="000000"/>
                <w:sz w:val="18"/>
                <w:szCs w:val="18"/>
                <w:lang w:eastAsia="hu-HU"/>
              </w:rPr>
              <w:t>szakképe-sítésre</w:t>
            </w:r>
            <w:proofErr w:type="spellEnd"/>
            <w:r w:rsidRPr="00D20E15">
              <w:rPr>
                <w:color w:val="000000"/>
                <w:sz w:val="18"/>
                <w:szCs w:val="18"/>
                <w:lang w:eastAsia="hu-HU"/>
              </w:rPr>
              <w:t xml:space="preserve"> vonatkozó:</w:t>
            </w: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Összesen</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vMerge w:val="restart"/>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vMerge w:val="restart"/>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140</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124</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1045</w:t>
            </w:r>
          </w:p>
        </w:tc>
        <w:tc>
          <w:tcPr>
            <w:tcW w:w="678" w:type="dxa"/>
            <w:vMerge w:val="restart"/>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453</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1045</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403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558</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2006</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489</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556</w:t>
            </w:r>
          </w:p>
        </w:tc>
        <w:tc>
          <w:tcPr>
            <w:tcW w:w="500" w:type="dxa"/>
            <w:vMerge w:val="restart"/>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160</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403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558</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2006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Összesen</w:t>
            </w: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288</w:t>
            </w: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288</w:t>
            </w:r>
          </w:p>
        </w:tc>
        <w:tc>
          <w:tcPr>
            <w:tcW w:w="500"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252</w:t>
            </w:r>
          </w:p>
        </w:tc>
        <w:tc>
          <w:tcPr>
            <w:tcW w:w="500"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217</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1045</w:t>
            </w:r>
          </w:p>
        </w:tc>
        <w:tc>
          <w:tcPr>
            <w:tcW w:w="500"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92650D" w:rsidRPr="00D20E15" w:rsidRDefault="0092650D" w:rsidP="00D20E15">
            <w:pPr>
              <w:spacing w:after="0"/>
              <w:jc w:val="left"/>
              <w:rPr>
                <w:b/>
                <w:bCs/>
                <w:color w:val="000000"/>
                <w:sz w:val="18"/>
                <w:szCs w:val="18"/>
                <w:lang w:eastAsia="hu-HU"/>
              </w:rPr>
            </w:pP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Elméleti óraszámok </w:t>
            </w:r>
            <w:r w:rsidRPr="00D20E15">
              <w:rPr>
                <w:color w:val="000000"/>
                <w:sz w:val="18"/>
                <w:szCs w:val="18"/>
                <w:lang w:eastAsia="hu-HU"/>
              </w:rPr>
              <w:br/>
              <w:t xml:space="preserve">(arány </w:t>
            </w:r>
            <w:proofErr w:type="spellStart"/>
            <w:r w:rsidRPr="00D20E15">
              <w:rPr>
                <w:color w:val="000000"/>
                <w:sz w:val="18"/>
                <w:szCs w:val="18"/>
                <w:lang w:eastAsia="hu-HU"/>
              </w:rPr>
              <w:t>ögy-vel</w:t>
            </w:r>
            <w:proofErr w:type="spellEnd"/>
            <w:r w:rsidRPr="00D20E15">
              <w:rPr>
                <w:color w:val="000000"/>
                <w:sz w:val="18"/>
                <w:szCs w:val="18"/>
                <w:lang w:eastAsia="hu-HU"/>
              </w:rPr>
              <w:t>)</w:t>
            </w:r>
          </w:p>
        </w:tc>
        <w:tc>
          <w:tcPr>
            <w:tcW w:w="5000" w:type="dxa"/>
            <w:gridSpan w:val="10"/>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xml:space="preserve">öt </w:t>
            </w:r>
            <w:r>
              <w:rPr>
                <w:color w:val="000000"/>
                <w:sz w:val="18"/>
                <w:szCs w:val="18"/>
                <w:lang w:eastAsia="hu-HU"/>
              </w:rPr>
              <w:t>évfolyamos képzés egészében: 892</w:t>
            </w:r>
            <w:r w:rsidRPr="00D20E15">
              <w:rPr>
                <w:color w:val="000000"/>
                <w:sz w:val="18"/>
                <w:szCs w:val="18"/>
                <w:lang w:eastAsia="hu-HU"/>
              </w:rPr>
              <w:t xml:space="preserve"> óra (39,1%)</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vMerge w:val="restart"/>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2500" w:type="dxa"/>
            <w:gridSpan w:val="5"/>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892</w:t>
            </w:r>
            <w:r w:rsidRPr="00D20E15">
              <w:rPr>
                <w:color w:val="000000"/>
                <w:sz w:val="18"/>
                <w:szCs w:val="18"/>
                <w:lang w:eastAsia="hu-HU"/>
              </w:rPr>
              <w:t xml:space="preserve"> óra (41,3%)</w:t>
            </w:r>
          </w:p>
        </w:tc>
        <w:tc>
          <w:tcPr>
            <w:tcW w:w="682" w:type="dxa"/>
            <w:vMerge/>
            <w:vAlign w:val="center"/>
          </w:tcPr>
          <w:p w:rsidR="0092650D" w:rsidRPr="00D20E15" w:rsidRDefault="0092650D" w:rsidP="00D20E15">
            <w:pPr>
              <w:spacing w:after="0"/>
              <w:jc w:val="left"/>
              <w:rPr>
                <w:b/>
                <w:bCs/>
                <w:color w:val="000000"/>
                <w:sz w:val="18"/>
                <w:szCs w:val="18"/>
                <w:lang w:eastAsia="hu-HU"/>
              </w:rPr>
            </w:pP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Gyakorlati óraszámok </w:t>
            </w:r>
            <w:r w:rsidRPr="00D20E15">
              <w:rPr>
                <w:color w:val="000000"/>
                <w:sz w:val="18"/>
                <w:szCs w:val="18"/>
                <w:lang w:eastAsia="hu-HU"/>
              </w:rPr>
              <w:br/>
              <w:t xml:space="preserve">(arány </w:t>
            </w:r>
            <w:proofErr w:type="spellStart"/>
            <w:r w:rsidRPr="00D20E15">
              <w:rPr>
                <w:color w:val="000000"/>
                <w:sz w:val="18"/>
                <w:szCs w:val="18"/>
                <w:lang w:eastAsia="hu-HU"/>
              </w:rPr>
              <w:t>ögy-vel</w:t>
            </w:r>
            <w:proofErr w:type="spellEnd"/>
            <w:r w:rsidRPr="00D20E15">
              <w:rPr>
                <w:color w:val="000000"/>
                <w:sz w:val="18"/>
                <w:szCs w:val="18"/>
                <w:lang w:eastAsia="hu-HU"/>
              </w:rPr>
              <w:t>)</w:t>
            </w:r>
          </w:p>
        </w:tc>
        <w:tc>
          <w:tcPr>
            <w:tcW w:w="5000" w:type="dxa"/>
            <w:gridSpan w:val="10"/>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xml:space="preserve">öt évfolyamos </w:t>
            </w:r>
            <w:r>
              <w:rPr>
                <w:color w:val="000000"/>
                <w:sz w:val="18"/>
                <w:szCs w:val="18"/>
                <w:lang w:eastAsia="hu-HU"/>
              </w:rPr>
              <w:t>képzés egészében: 1114</w:t>
            </w:r>
            <w:r w:rsidRPr="00D20E15">
              <w:rPr>
                <w:color w:val="000000"/>
                <w:sz w:val="18"/>
                <w:szCs w:val="18"/>
                <w:lang w:eastAsia="hu-HU"/>
              </w:rPr>
              <w:t xml:space="preserve"> óra (60,9%)</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vMerge/>
            <w:vAlign w:val="center"/>
          </w:tcPr>
          <w:p w:rsidR="0092650D" w:rsidRPr="00D20E15" w:rsidRDefault="0092650D" w:rsidP="00D20E15">
            <w:pPr>
              <w:spacing w:after="0"/>
              <w:jc w:val="left"/>
              <w:rPr>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2500" w:type="dxa"/>
            <w:gridSpan w:val="5"/>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1114</w:t>
            </w:r>
            <w:r w:rsidRPr="00D20E15">
              <w:rPr>
                <w:color w:val="000000"/>
                <w:sz w:val="18"/>
                <w:szCs w:val="18"/>
                <w:lang w:eastAsia="hu-HU"/>
              </w:rPr>
              <w:t xml:space="preserve"> óra (58,7%)</w:t>
            </w:r>
          </w:p>
        </w:tc>
        <w:tc>
          <w:tcPr>
            <w:tcW w:w="682" w:type="dxa"/>
            <w:vMerge/>
            <w:vAlign w:val="center"/>
          </w:tcPr>
          <w:p w:rsidR="0092650D" w:rsidRPr="00D20E15" w:rsidRDefault="0092650D" w:rsidP="00D20E15">
            <w:pPr>
              <w:spacing w:after="0"/>
              <w:jc w:val="left"/>
              <w:rPr>
                <w:b/>
                <w:bCs/>
                <w:color w:val="000000"/>
                <w:sz w:val="18"/>
                <w:szCs w:val="18"/>
                <w:lang w:eastAsia="hu-HU"/>
              </w:rPr>
            </w:pPr>
          </w:p>
        </w:tc>
      </w:tr>
      <w:tr w:rsidR="0092650D" w:rsidRPr="0091240D">
        <w:trPr>
          <w:trHeight w:val="240"/>
          <w:jc w:val="center"/>
        </w:trPr>
        <w:tc>
          <w:tcPr>
            <w:tcW w:w="940" w:type="dxa"/>
            <w:vMerge w:val="restart"/>
            <w:shd w:val="clear" w:color="000000" w:fill="FFC000"/>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11499-12</w:t>
            </w:r>
            <w:r w:rsidRPr="00D20E15">
              <w:rPr>
                <w:color w:val="000000"/>
                <w:sz w:val="18"/>
                <w:szCs w:val="18"/>
                <w:lang w:eastAsia="hu-HU"/>
              </w:rPr>
              <w:br/>
              <w:t>Foglalkoztatás II.</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Foglalkoztatás II.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Munkajogi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Munkaviszony létesítése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Álláskeresés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Munkanélküliség</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r>
      <w:tr w:rsidR="0092650D" w:rsidRPr="0091240D">
        <w:trPr>
          <w:trHeight w:val="240"/>
          <w:jc w:val="center"/>
        </w:trPr>
        <w:tc>
          <w:tcPr>
            <w:tcW w:w="940" w:type="dxa"/>
            <w:vMerge w:val="restart"/>
            <w:shd w:val="clear" w:color="000000" w:fill="FFC000"/>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11498-12</w:t>
            </w:r>
            <w:r w:rsidRPr="00D20E15">
              <w:rPr>
                <w:color w:val="000000"/>
                <w:sz w:val="18"/>
                <w:szCs w:val="18"/>
                <w:lang w:eastAsia="hu-HU"/>
              </w:rPr>
              <w:br/>
              <w:t>Foglalkoztatás I. (érettségire épülő képzések esetén)</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Foglalkoztatás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Nyelvtani rendszerezés 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Nyelvtani rendszerezés 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Nyelvi készségfejlesztés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Munkavállalói szókincs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11495-16 Takarmányozástan és általános állattenyésztés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Alapfogalmak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értékelése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Örökléstani alapfogalmak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nemesítése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elhelyezése, ápolása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Takarmányozástan</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okszerű takarmányozás alapjai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takarmányok szerves és szervetlen anyagai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Takarmányozási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Takarmányismeret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takarmányok tartósítása, tárolása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takarmányozás gyakorlati végrehajtása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táplálóanyag szükséglete, takarmányadagok meghatározása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Állattenyésztési alapgyakorlatok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Általános állattenyésztés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takarmányok kémiai összetétele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Takarmányozási alapszámítások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Takarmányismeret és tartósítás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Takarmányozás végrehajtása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Takarmányadag összeállítása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xml:space="preserve">11054-12 Állattenyésztés és </w:t>
            </w:r>
            <w:proofErr w:type="spellStart"/>
            <w:r w:rsidRPr="00D20E15">
              <w:rPr>
                <w:color w:val="000000"/>
                <w:sz w:val="18"/>
                <w:szCs w:val="18"/>
                <w:lang w:eastAsia="hu-HU"/>
              </w:rPr>
              <w:t>-tartás</w:t>
            </w:r>
            <w:proofErr w:type="spellEnd"/>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Anatómia és élettan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szakmai nyelvezet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testének felépítése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testtájak csontos alapja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emlősök és a madarak testtájai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r>
      <w:tr w:rsidR="0092650D" w:rsidRPr="0091240D">
        <w:trPr>
          <w:trHeight w:val="120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emésztőkészülékének felépítése, az emésztés folyamata és az anyagforgalom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hím és női nemi készülékének anatómiai felépítése és működése, a szaporodás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Állatok egészségvédelme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 és környezete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egészség, a csökkent termelő képesség és a betegség</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betegségek gyógykezelése és megelőzése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állatok jóléte és az állatvédelem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Állattenyésztési alapgyakorlatok II.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állati szervezet felépítése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Mozgásszervek, testtájak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Emésztőkészülék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Nemi készülék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ivarzó állatok felismerése, a termékenyítés módszerei, a vemhesség jelei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120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A közeledő ellés jelei, az ellésre történő előkészület, az ellés szakszerű levezetése, az ellés utáni teendők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 és környezete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Egészség, csökkent termelő képesség, betegség</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betegségek gyógykezelése</w:t>
            </w:r>
            <w:proofErr w:type="gramStart"/>
            <w:r w:rsidRPr="00D20E15">
              <w:rPr>
                <w:color w:val="000000"/>
                <w:sz w:val="18"/>
                <w:szCs w:val="18"/>
                <w:lang w:eastAsia="hu-HU"/>
              </w:rPr>
              <w:t>,  megelőzése</w:t>
            </w:r>
            <w:proofErr w:type="gramEnd"/>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 II.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elnevezései, értékmérői, fajtái, nemesítése, szaporítása és felnevelése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tartástechnológiái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Juhtenyésztés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Tejgazdaságtan</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elnevezései, értékmérői, fajtái és hibridjei, nemesítése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szaporítása, felnevelése, takarmányozása, hizlalása, elhelyezése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Lótenyésztés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Tyúktenyésztés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Pulyka-, lúd- és kacsatenyésztés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Állattenyésztési munkák szervezése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Szarvasmarha-tenyésztési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Juhtenyésztési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Tejgazdaságtani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Sertéstenyésztési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Lótenyésztési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Baromfitenyésztési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11500-12 Munkahelyi egészség és biztonság</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Munkavédelem</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proofErr w:type="spellStart"/>
            <w:r w:rsidRPr="00D20E15">
              <w:rPr>
                <w:color w:val="000000"/>
                <w:sz w:val="18"/>
                <w:szCs w:val="18"/>
                <w:lang w:eastAsia="hu-HU"/>
              </w:rPr>
              <w:t>Mukavédelmi</w:t>
            </w:r>
            <w:proofErr w:type="spellEnd"/>
            <w:r w:rsidRPr="00D20E15">
              <w:rPr>
                <w:color w:val="000000"/>
                <w:sz w:val="18"/>
                <w:szCs w:val="18"/>
                <w:lang w:eastAsia="hu-HU"/>
              </w:rPr>
              <w:t xml:space="preserve">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Munkahelyek kialakítása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Munkavégzés személyi feltételei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Munkaeszközök biztonsága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Munkakörnyezeti hatások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Munkavédelmi jogi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48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11906-16 Agrárvállalkozási, kereskedelmi ismeretek</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Gazdálkodási alapismeretek</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67</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67</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129</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67</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 erőforrásai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termelési folyamat elemzése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termelési folyamat szervezése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 pénzügyei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Vállalkozási </w:t>
            </w:r>
            <w:r w:rsidRPr="00D20E15">
              <w:rPr>
                <w:color w:val="000000"/>
                <w:sz w:val="18"/>
                <w:szCs w:val="18"/>
                <w:lang w:eastAsia="hu-HU"/>
              </w:rPr>
              <w:lastRenderedPageBreak/>
              <w:t>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lastRenderedPageBreak/>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Vállalkozások alapítása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vállalkozás működtetése, mezőgazdasági vállalkozások sajátosságai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Marketing, fogyasztóvédelem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mezőgazdasági vállalkozások, termékek marketingje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Európai Uniós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Gazdálkodási alapgyakorlatok</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165</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258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258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Adózási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Őrtermelés adózása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Vállalkozás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vállalkozás működtetése során szükséges kalkulációk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Tervezési gyakorlat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Pályázatkészítési gyakorlat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Mezőgazdasági vállalkozás </w:t>
            </w:r>
            <w:proofErr w:type="spellStart"/>
            <w:r w:rsidRPr="00D20E15">
              <w:rPr>
                <w:color w:val="000000"/>
                <w:sz w:val="18"/>
                <w:szCs w:val="18"/>
                <w:lang w:eastAsia="hu-HU"/>
              </w:rPr>
              <w:t>markating</w:t>
            </w:r>
            <w:proofErr w:type="spellEnd"/>
            <w:r w:rsidRPr="00D20E15">
              <w:rPr>
                <w:color w:val="000000"/>
                <w:sz w:val="18"/>
                <w:szCs w:val="18"/>
                <w:lang w:eastAsia="hu-HU"/>
              </w:rPr>
              <w:t xml:space="preserve"> tevékenysége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Adminisztráció</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Kommunikáció</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xml:space="preserve">11052-12 Gépüzemeltetés és </w:t>
            </w:r>
            <w:proofErr w:type="spellStart"/>
            <w:r w:rsidRPr="00D20E15">
              <w:rPr>
                <w:color w:val="000000"/>
                <w:sz w:val="18"/>
                <w:szCs w:val="18"/>
                <w:lang w:eastAsia="hu-HU"/>
              </w:rPr>
              <w:t>-karbantartás</w:t>
            </w:r>
            <w:proofErr w:type="spellEnd"/>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Géptan</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Műszaki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Erőgép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Állattenyésztés épületei és gépei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Talajművelés és tápanyag-utánpótlás gépeinek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Szaporítás és növényápolás gépeinek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Betakarítás, szállítás, anyagmozgatás gépeinek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Géptan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134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134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Gépelemek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Erőgépek és karbantartásuk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Állattenyésztés épületeinek, gépeinek üzemeltetése,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Talajművelés és tápanyag-utánpótlás gépeinek beállítása, üzemeltetése és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Szaporítás és növényápolás gépeinek beállítása, üzemeltetése és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Betakarítás, szállítás, anyagmozgatás gépeinek beállítása, működése és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11053-12 Szántóföldi növénytermesztés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Növénytermesztés</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217</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217</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növény és környezete, agrometeorológia, éghajlattan</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Talajtan, talajjavítás, talajvédelem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proofErr w:type="spellStart"/>
            <w:r w:rsidRPr="00D20E15">
              <w:rPr>
                <w:color w:val="000000"/>
                <w:sz w:val="18"/>
                <w:szCs w:val="18"/>
                <w:lang w:eastAsia="hu-HU"/>
              </w:rPr>
              <w:t>Tápanyagutánpótlás</w:t>
            </w:r>
            <w:proofErr w:type="spellEnd"/>
            <w:r w:rsidRPr="00D20E15">
              <w:rPr>
                <w:color w:val="000000"/>
                <w:sz w:val="18"/>
                <w:szCs w:val="18"/>
                <w:lang w:eastAsia="hu-HU"/>
              </w:rPr>
              <w:t>, talajhasználat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Talajművelés és talajművelési rendszerek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Szaporítás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Növényápolás, betakarítás, terménytárolás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Gabonafélék termesztése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Gyökér- és gumós, ipari és hüvelyes növények termesztése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Szálastakarmányok termesztése, gyepgazdálkodás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Növénytermesztési munkák szervezése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Növénytermesztés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124</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124</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növénytermesztés meteorológiai tényezőinek vizsgálata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Talajmintavétel, talajvizsgálat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proofErr w:type="spellStart"/>
            <w:r w:rsidRPr="00D20E15">
              <w:rPr>
                <w:color w:val="000000"/>
                <w:sz w:val="18"/>
                <w:szCs w:val="18"/>
                <w:lang w:eastAsia="hu-HU"/>
              </w:rPr>
              <w:t>Vetőmagmintavétel</w:t>
            </w:r>
            <w:proofErr w:type="spellEnd"/>
            <w:r w:rsidRPr="00D20E15">
              <w:rPr>
                <w:color w:val="000000"/>
                <w:sz w:val="18"/>
                <w:szCs w:val="18"/>
                <w:lang w:eastAsia="hu-HU"/>
              </w:rPr>
              <w:t>, vetőmagvizsgálat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Termesztéstechnológiai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Határszemlék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Szakmai számítások végzése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11082-12 Kertészeti növénytermesztés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Kertészet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Gyümölcstermesztés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Szőlőtermesztés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Zöldségtermesztés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10997-16 Állattartás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Állattartás</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175</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175</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175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környezeti igényei, elhelyezése, gondozása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ló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juh és a kecske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baromfi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Keltetési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Állattartás gyakorlata</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278</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278</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278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ló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juh és a kecske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baromfifélék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bl>
    <w:p w:rsidR="0092650D" w:rsidRDefault="0092650D" w:rsidP="000B5E9D">
      <w:pPr>
        <w:spacing w:after="0"/>
      </w:pPr>
    </w:p>
    <w:p w:rsidR="0092650D" w:rsidRDefault="0092650D" w:rsidP="00CB484D">
      <w:pPr>
        <w:spacing w:after="0"/>
      </w:pPr>
      <w:r w:rsidRPr="00CB484D">
        <w:t xml:space="preserve">Jelmagyarázat: e/elmélet; </w:t>
      </w:r>
      <w:proofErr w:type="spellStart"/>
      <w:r w:rsidRPr="00CB484D">
        <w:t>gy</w:t>
      </w:r>
      <w:proofErr w:type="spellEnd"/>
      <w:r w:rsidRPr="00CB484D">
        <w:t>/</w:t>
      </w:r>
      <w:r w:rsidRPr="00430699">
        <w:t xml:space="preserve">gyakorlat; </w:t>
      </w:r>
      <w:proofErr w:type="spellStart"/>
      <w:r w:rsidRPr="00430699">
        <w:t>ögy</w:t>
      </w:r>
      <w:proofErr w:type="spellEnd"/>
      <w:r w:rsidRPr="00430699">
        <w:t>/összefüggő szakmai gyakorlat</w:t>
      </w:r>
    </w:p>
    <w:p w:rsidR="0092650D" w:rsidRPr="00CB484D" w:rsidRDefault="0092650D" w:rsidP="00CB484D">
      <w:pPr>
        <w:spacing w:after="0"/>
      </w:pPr>
    </w:p>
    <w:p w:rsidR="0092650D" w:rsidRPr="00CB484D" w:rsidRDefault="0092650D"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92650D" w:rsidRPr="00CB484D" w:rsidRDefault="0092650D" w:rsidP="00CB484D">
      <w:pPr>
        <w:spacing w:after="0"/>
      </w:pPr>
      <w:r w:rsidRPr="00CB484D">
        <w:t>A szakmai és vizsgakövetelményben a szakképesítésre meghatározott elmélet/gyakorlat arányának a teljes képzési idő során kell teljesülnie.</w:t>
      </w:r>
    </w:p>
    <w:p w:rsidR="0092650D" w:rsidRDefault="0092650D" w:rsidP="00CB484D">
      <w:pPr>
        <w:spacing w:after="0"/>
      </w:pPr>
      <w:r w:rsidRPr="00CB484D">
        <w:t>A tantárgyakra meghatározott időkeret kötelező érvényű, a témakörökre kialakított óraszám pedig ajánlás.</w:t>
      </w:r>
    </w:p>
    <w:p w:rsidR="0092650D" w:rsidRDefault="0092650D" w:rsidP="000A21B7">
      <w:pPr>
        <w:spacing w:after="0"/>
        <w:sectPr w:rsidR="0092650D" w:rsidSect="00CB484D">
          <w:pgSz w:w="16838" w:h="11906" w:orient="landscape"/>
          <w:pgMar w:top="1417" w:right="1417" w:bottom="1417" w:left="1417" w:header="708" w:footer="708" w:gutter="0"/>
          <w:cols w:space="708"/>
          <w:docGrid w:linePitch="360"/>
        </w:sectPr>
      </w:pP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E65AE8">
        <w:rPr>
          <w:b/>
          <w:bCs/>
          <w:sz w:val="36"/>
          <w:szCs w:val="36"/>
        </w:rPr>
        <w:t>11499-12</w:t>
      </w:r>
      <w:r w:rsidRPr="00D52C63">
        <w:rPr>
          <w:b/>
          <w:bCs/>
          <w:sz w:val="36"/>
          <w:szCs w:val="36"/>
        </w:rPr>
        <w:t xml:space="preserve"> azonosító számú</w:t>
      </w:r>
    </w:p>
    <w:p w:rsidR="0092650D" w:rsidRPr="00D52C63" w:rsidRDefault="0092650D" w:rsidP="00C53E01">
      <w:pPr>
        <w:jc w:val="center"/>
        <w:rPr>
          <w:b/>
          <w:bCs/>
          <w:sz w:val="36"/>
          <w:szCs w:val="36"/>
        </w:rPr>
      </w:pPr>
      <w:r w:rsidRPr="00E65AE8">
        <w:rPr>
          <w:b/>
          <w:bCs/>
          <w:sz w:val="36"/>
          <w:szCs w:val="36"/>
        </w:rPr>
        <w:t>Foglalkoztatás II.</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Default="0092650D" w:rsidP="00C53E01">
      <w:r w:rsidRPr="00D52C63">
        <w:lastRenderedPageBreak/>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2650D" w:rsidRPr="0091240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Foglalkoztatás II.</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FELADATOK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xml:space="preserve">Alkalmazza a </w:t>
            </w:r>
            <w:proofErr w:type="spellStart"/>
            <w:r w:rsidRPr="002A7CEA">
              <w:rPr>
                <w:color w:val="000000"/>
                <w:sz w:val="20"/>
                <w:szCs w:val="20"/>
                <w:lang w:eastAsia="hu-HU"/>
              </w:rPr>
              <w:t>munkaerőpiaci</w:t>
            </w:r>
            <w:proofErr w:type="spellEnd"/>
            <w:r w:rsidRPr="002A7CEA">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SZAKMAI ISMERETEK</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SZAKMAI KÉSZSÉGEK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SZEMÉLYES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TÁRSAS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MÓDSZERKOMPETENCIÁK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bl>
    <w:p w:rsidR="0092650D" w:rsidRPr="00D52C63" w:rsidRDefault="0092650D" w:rsidP="00C53E01">
      <w:pPr>
        <w:jc w:val="center"/>
      </w:pPr>
    </w:p>
    <w:p w:rsidR="0092650D" w:rsidRDefault="0092650D" w:rsidP="00C53E01">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br w:type="page"/>
      </w:r>
    </w:p>
    <w:p w:rsidR="0092650D" w:rsidRDefault="0092650D" w:rsidP="00C53E01"/>
    <w:p w:rsidR="0092650D" w:rsidRDefault="0092650D" w:rsidP="00C53E01"/>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w:t>
      </w:r>
      <w:r w:rsidRPr="00E65AE8">
        <w:rPr>
          <w:b/>
          <w:bCs/>
        </w:rPr>
        <w:t>Foglalkoztatás II.</w:t>
      </w:r>
      <w:r w:rsidRPr="00644690">
        <w:rPr>
          <w:b/>
          <w:bCs/>
        </w:rPr>
        <w:t xml:space="preserve"> tantárgy</w:t>
      </w:r>
      <w:r w:rsidRPr="00644690">
        <w:rPr>
          <w:b/>
          <w:bCs/>
        </w:rPr>
        <w:tab/>
      </w:r>
      <w:r>
        <w:rPr>
          <w:b/>
          <w:bCs/>
        </w:rPr>
        <w:t>15 ó</w:t>
      </w:r>
      <w:r w:rsidRPr="00644690">
        <w:rPr>
          <w:b/>
          <w:bCs/>
        </w:rPr>
        <w:t>ra/</w:t>
      </w:r>
      <w:r>
        <w:rPr>
          <w:b/>
          <w:bCs/>
        </w:rPr>
        <w:t>15</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unkajogi alapismeretek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Pr="00E65AE8" w:rsidRDefault="0092650D"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2650D" w:rsidRPr="00E65AE8" w:rsidRDefault="0092650D"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92650D" w:rsidRPr="00E65AE8" w:rsidRDefault="0092650D" w:rsidP="00C53E01">
      <w:pPr>
        <w:spacing w:after="0"/>
        <w:ind w:left="851"/>
      </w:pPr>
      <w:r w:rsidRPr="00E65AE8">
        <w:t>Foglalkoztatási formák: munkaviszony, megbízási jogviszony, vállalkozási jogviszony, közalkalmazotti jogviszony, közszolgálati jogviszony.</w:t>
      </w:r>
    </w:p>
    <w:p w:rsidR="0092650D" w:rsidRDefault="0092650D"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unkaviszony létesítése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Pr="00E65AE8" w:rsidRDefault="0092650D"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92650D" w:rsidRPr="00E65AE8" w:rsidRDefault="0092650D" w:rsidP="00C53E01">
      <w:pPr>
        <w:spacing w:after="0"/>
        <w:ind w:left="851"/>
      </w:pPr>
      <w:r w:rsidRPr="00E65AE8">
        <w:t>Munkavállaláshoz szükséges iratok, munkaviszony megszűnésekor a munkáltató által kiadandó dokumentumok.</w:t>
      </w:r>
    </w:p>
    <w:p w:rsidR="0092650D" w:rsidRDefault="0092650D"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w:t>
      </w:r>
      <w:r w:rsidRPr="00E65AE8">
        <w:rPr>
          <w:b/>
          <w:bCs/>
          <w:i/>
          <w:iCs/>
        </w:rPr>
        <w:t>láskeresés</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Pr="00E65AE8" w:rsidRDefault="0092650D" w:rsidP="00C53E01">
      <w:pPr>
        <w:spacing w:after="0"/>
        <w:ind w:left="851"/>
      </w:pPr>
      <w:r w:rsidRPr="00E65AE8">
        <w:t>Karrierlehetőségek feltérképezése: önismeret, reális célkitűzések, helyi munkaerőpiac ismerete, mobilitás szerepe, képzések szerepe, foglalkoztatási támogatások ismerete.</w:t>
      </w:r>
    </w:p>
    <w:p w:rsidR="0092650D" w:rsidRPr="00E65AE8" w:rsidRDefault="0092650D" w:rsidP="00C53E01">
      <w:pPr>
        <w:spacing w:after="0"/>
        <w:ind w:left="851"/>
      </w:pPr>
      <w:r w:rsidRPr="00E65AE8">
        <w:lastRenderedPageBreak/>
        <w:t xml:space="preserve">Motivációs levél és önéletrajz készítése: fontossága, formai és tartalmi kritériumai, szakmai önéletrajz fajtái: hagyományos, </w:t>
      </w:r>
      <w:proofErr w:type="spellStart"/>
      <w:r w:rsidRPr="00E65AE8">
        <w:t>Europass</w:t>
      </w:r>
      <w:proofErr w:type="spellEnd"/>
      <w:r w:rsidRPr="00E65AE8">
        <w:t>, amerikai típusú, önéletrajzban szereplő email cím és fénykép megválasztása, motivációs levél felépítése.</w:t>
      </w:r>
    </w:p>
    <w:p w:rsidR="0092650D" w:rsidRPr="00E65AE8" w:rsidRDefault="0092650D" w:rsidP="00C53E01">
      <w:pPr>
        <w:spacing w:after="0"/>
        <w:ind w:left="851"/>
      </w:pPr>
      <w:r w:rsidRPr="00E65AE8">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2650D" w:rsidRPr="00E65AE8" w:rsidRDefault="0092650D" w:rsidP="00C53E01">
      <w:pPr>
        <w:spacing w:after="0"/>
        <w:ind w:left="851"/>
      </w:pPr>
      <w:proofErr w:type="spellStart"/>
      <w:r w:rsidRPr="00E65AE8">
        <w:t>Munkaerőpiaci</w:t>
      </w:r>
      <w:proofErr w:type="spellEnd"/>
      <w:r w:rsidRPr="00E65AE8">
        <w:t xml:space="preserve"> technikák alkalmazása: Foglalkozási Információs Tanácsadó (FIT), Foglalkoztatási Információs Pontok (FIP), Nemzeti Pályaorientációs Portál (NPP). </w:t>
      </w:r>
    </w:p>
    <w:p w:rsidR="0092650D" w:rsidRDefault="0092650D" w:rsidP="00C53E01">
      <w:pPr>
        <w:spacing w:after="0"/>
        <w:ind w:left="851"/>
      </w:pPr>
      <w:r w:rsidRPr="00E65AE8">
        <w:t>Állásinterjú: felkészülés, megjelenés, szereplés az állásinterjún, testbeszéd szerepe.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unkanélküliség</w:t>
      </w:r>
      <w:r w:rsidRPr="00644690">
        <w:rPr>
          <w:b/>
          <w:bCs/>
          <w:i/>
          <w:iCs/>
        </w:rPr>
        <w:tab/>
      </w:r>
      <w:r>
        <w:rPr>
          <w:b/>
          <w:bCs/>
          <w:i/>
          <w:iCs/>
        </w:rPr>
        <w:t>3 ó</w:t>
      </w:r>
      <w:r w:rsidRPr="00644690">
        <w:rPr>
          <w:b/>
          <w:bCs/>
          <w:i/>
          <w:iCs/>
        </w:rPr>
        <w:t>ra/</w:t>
      </w:r>
      <w:r>
        <w:rPr>
          <w:b/>
          <w:bCs/>
          <w:i/>
          <w:iCs/>
        </w:rPr>
        <w:t>3</w:t>
      </w:r>
      <w:r w:rsidRPr="00644690">
        <w:rPr>
          <w:b/>
          <w:bCs/>
          <w:i/>
          <w:iCs/>
        </w:rPr>
        <w:t xml:space="preserve"> óra</w:t>
      </w:r>
    </w:p>
    <w:p w:rsidR="0092650D" w:rsidRPr="00AE5B2A" w:rsidRDefault="0092650D"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2650D" w:rsidRPr="00AE5B2A" w:rsidRDefault="0092650D" w:rsidP="00C53E01">
      <w:pPr>
        <w:spacing w:after="0"/>
        <w:ind w:left="851"/>
      </w:pPr>
      <w:r w:rsidRPr="00AE5B2A">
        <w:t xml:space="preserve">Álláskeresési ellátások („passzív eszközök”): álláskeresési járadék és nyugdíj előtti álláskeresési segély. Utazási költségtérítés. </w:t>
      </w:r>
    </w:p>
    <w:p w:rsidR="0092650D" w:rsidRPr="00AE5B2A" w:rsidRDefault="0092650D" w:rsidP="00C53E01">
      <w:pPr>
        <w:spacing w:after="0"/>
        <w:ind w:left="851"/>
      </w:pPr>
      <w:r w:rsidRPr="00AE5B2A">
        <w:t xml:space="preserve">Foglalkoztatást helyettesítő támogatás. </w:t>
      </w:r>
    </w:p>
    <w:p w:rsidR="0092650D" w:rsidRPr="00AE5B2A" w:rsidRDefault="0092650D" w:rsidP="00C53E01">
      <w:pPr>
        <w:spacing w:after="0"/>
        <w:ind w:left="851"/>
      </w:pPr>
      <w:r w:rsidRPr="00AE5B2A">
        <w:t xml:space="preserve">Közfoglalkoztatás: </w:t>
      </w:r>
      <w:proofErr w:type="spellStart"/>
      <w:r w:rsidRPr="00AE5B2A">
        <w:t>közfoglalkoztatás</w:t>
      </w:r>
      <w:proofErr w:type="spellEnd"/>
      <w:r w:rsidRPr="00AE5B2A">
        <w:t xml:space="preserve"> célja, közfoglalkoz</w:t>
      </w:r>
      <w:r>
        <w:t>t</w:t>
      </w:r>
      <w:r w:rsidRPr="00AE5B2A">
        <w:t>atás célcsoportja, közfoglalkoz</w:t>
      </w:r>
      <w:r>
        <w:t>t</w:t>
      </w:r>
      <w:r w:rsidRPr="00AE5B2A">
        <w:t>atás főbb szabályai</w:t>
      </w:r>
    </w:p>
    <w:p w:rsidR="0092650D" w:rsidRPr="00AE5B2A" w:rsidRDefault="0092650D" w:rsidP="00C53E01">
      <w:pPr>
        <w:spacing w:after="0"/>
        <w:ind w:left="851"/>
      </w:pPr>
      <w:r w:rsidRPr="00AE5B2A">
        <w:t xml:space="preserve">Munkaügyi szervezet: Nemzeti Foglalkoztatási Szervezet (NFSZ) felépítése, Nemzeti Munkaügyi Hivatal, munkaügyi központ, kirendeltség feladatai. </w:t>
      </w:r>
    </w:p>
    <w:p w:rsidR="0092650D" w:rsidRPr="00AE5B2A" w:rsidRDefault="0092650D"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92650D" w:rsidRPr="00AE5B2A" w:rsidRDefault="0092650D"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92650D" w:rsidRDefault="0092650D"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rsidRPr="00C66FDF">
        <w:t>Tanterem</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2650D" w:rsidRPr="009124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92650D" w:rsidRPr="009124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lastRenderedPageBreak/>
              <w:t>5.</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bl>
    <w:p w:rsidR="0092650D" w:rsidRDefault="0092650D" w:rsidP="00C53E01">
      <w:pPr>
        <w:spacing w:after="0"/>
        <w:ind w:left="426"/>
      </w:pPr>
    </w:p>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Default="0092650D"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2650D" w:rsidRPr="009124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92650D" w:rsidRPr="009124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 feldolgozó tevékenységek</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bl>
    <w:p w:rsidR="0092650D" w:rsidRDefault="0092650D" w:rsidP="00C53E01">
      <w:pPr>
        <w:spacing w:after="0"/>
        <w:ind w:left="426"/>
      </w:pP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AE5B2A">
        <w:rPr>
          <w:b/>
          <w:bCs/>
          <w:sz w:val="36"/>
          <w:szCs w:val="36"/>
        </w:rPr>
        <w:t>11498-12</w:t>
      </w:r>
      <w:r w:rsidRPr="00D52C63">
        <w:rPr>
          <w:b/>
          <w:bCs/>
          <w:sz w:val="36"/>
          <w:szCs w:val="36"/>
        </w:rPr>
        <w:t xml:space="preserve"> azonosító számú</w:t>
      </w:r>
    </w:p>
    <w:p w:rsidR="0092650D" w:rsidRPr="00AE5B2A" w:rsidRDefault="0092650D" w:rsidP="00C53E01">
      <w:pPr>
        <w:jc w:val="center"/>
        <w:rPr>
          <w:b/>
          <w:bCs/>
          <w:sz w:val="36"/>
          <w:szCs w:val="36"/>
        </w:rPr>
      </w:pPr>
      <w:r w:rsidRPr="00AE5B2A">
        <w:rPr>
          <w:b/>
          <w:bCs/>
          <w:sz w:val="36"/>
          <w:szCs w:val="36"/>
        </w:rPr>
        <w:t xml:space="preserve">Foglalkoztatás I. </w:t>
      </w:r>
    </w:p>
    <w:p w:rsidR="0092650D" w:rsidRPr="00D52C63" w:rsidRDefault="0092650D" w:rsidP="00C53E01">
      <w:pPr>
        <w:jc w:val="center"/>
        <w:rPr>
          <w:b/>
          <w:bCs/>
          <w:sz w:val="36"/>
          <w:szCs w:val="36"/>
        </w:rPr>
      </w:pPr>
      <w:r w:rsidRPr="00AE5B2A">
        <w:rPr>
          <w:b/>
          <w:bCs/>
          <w:sz w:val="36"/>
          <w:szCs w:val="36"/>
        </w:rPr>
        <w:t>(érettségire épülő képzések esetén)</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Default="0092650D" w:rsidP="00C53E01">
      <w:r w:rsidRPr="00D52C63">
        <w:lastRenderedPageBreak/>
        <w:t xml:space="preserve">A </w:t>
      </w:r>
      <w:r w:rsidRPr="00AE5B2A">
        <w:t>11498-12</w:t>
      </w:r>
      <w:r w:rsidRPr="00D52C63">
        <w:t xml:space="preserve"> azonosító számú </w:t>
      </w:r>
      <w:r w:rsidRPr="00AE5B2A">
        <w:t>Foglalkoztatás I. (érettségire épülő képzések esetén)</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2650D" w:rsidRPr="0091240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Foglalkoztatás I.</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FELADATOK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 </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SZAKMAI ISMERETEK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 </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SZAKMAI KÉSZSÉGEK</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76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SZEMÉLYES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TÁRSAS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MÓDSZERKOMPETENCIÁK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bl>
    <w:p w:rsidR="0092650D" w:rsidRDefault="0092650D" w:rsidP="00C53E01"/>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F</w:t>
      </w:r>
      <w:r w:rsidRPr="00AE5B2A">
        <w:rPr>
          <w:b/>
          <w:bCs/>
        </w:rPr>
        <w:t>oglalkoztatás I.</w:t>
      </w:r>
      <w:r w:rsidRPr="00644690">
        <w:rPr>
          <w:b/>
          <w:bCs/>
        </w:rPr>
        <w:t xml:space="preserve"> tantárgy</w:t>
      </w:r>
      <w:r w:rsidRPr="00644690">
        <w:rPr>
          <w:b/>
          <w:bCs/>
        </w:rPr>
        <w:tab/>
      </w:r>
      <w:r>
        <w:rPr>
          <w:b/>
          <w:bCs/>
        </w:rPr>
        <w:t>62 ó</w:t>
      </w:r>
      <w:r w:rsidRPr="00644690">
        <w:rPr>
          <w:b/>
          <w:bCs/>
        </w:rPr>
        <w:t>ra/</w:t>
      </w:r>
      <w:r>
        <w:rPr>
          <w:b/>
          <w:bCs/>
        </w:rPr>
        <w:t>62</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t>A tantárgy tanításának célja, hogy a diákok alkalmasak legyenek egy idegen nyelvű állásinterjún eredményesen és hatékonyan részt venni.</w:t>
      </w:r>
    </w:p>
    <w:p w:rsidR="0092650D" w:rsidRDefault="0092650D" w:rsidP="00C53E01">
      <w:pPr>
        <w:spacing w:after="0"/>
        <w:ind w:left="426"/>
      </w:pPr>
      <w:r>
        <w:t>Ehhez kapcsolódóan tudjanak idegen nyelven személyes és szakmai vonatkozást is beleértve bemutatkozni, a munkavállaláshoz kapcsolódóan pedig egy egyszerű formanyomtatványt kitölteni.</w:t>
      </w:r>
    </w:p>
    <w:p w:rsidR="0092650D" w:rsidRDefault="0092650D"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5E7F82">
        <w:t>Idegen nyelvek</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w:t>
      </w:r>
      <w:r w:rsidRPr="00AE5B2A">
        <w:rPr>
          <w:b/>
          <w:bCs/>
          <w:i/>
          <w:iCs/>
        </w:rPr>
        <w:t>yelvtani rendszerezés 1</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Pr="00AE5B2A" w:rsidRDefault="0092650D"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92650D" w:rsidRDefault="0092650D"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yelvtani rendszerezés 2</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yelvi készségfejlesztés</w:t>
      </w:r>
      <w:r w:rsidRPr="00644690">
        <w:rPr>
          <w:b/>
          <w:bCs/>
          <w:i/>
          <w:iCs/>
        </w:rPr>
        <w:tab/>
      </w:r>
      <w:r>
        <w:rPr>
          <w:b/>
          <w:bCs/>
          <w:i/>
          <w:iCs/>
        </w:rPr>
        <w:t>23 ó</w:t>
      </w:r>
      <w:r w:rsidRPr="00644690">
        <w:rPr>
          <w:b/>
          <w:bCs/>
          <w:i/>
          <w:iCs/>
        </w:rPr>
        <w:t>ra/</w:t>
      </w:r>
      <w:r>
        <w:rPr>
          <w:b/>
          <w:bCs/>
          <w:i/>
          <w:iCs/>
        </w:rPr>
        <w:t>23</w:t>
      </w:r>
      <w:r w:rsidRPr="00644690">
        <w:rPr>
          <w:b/>
          <w:bCs/>
          <w:i/>
          <w:iCs/>
        </w:rPr>
        <w:t xml:space="preserve"> óra</w:t>
      </w:r>
    </w:p>
    <w:p w:rsidR="0092650D" w:rsidRPr="004B44FB" w:rsidRDefault="0092650D" w:rsidP="00C53E01">
      <w:pPr>
        <w:spacing w:after="0"/>
        <w:ind w:left="851"/>
      </w:pPr>
      <w:r w:rsidRPr="004B44FB">
        <w:t>(Az induktív nyelvtanulási képesség és az idegen nyelvi asszociatív memória fejlesztése fonetikai készségfejlesztéssel kiegészítve)</w:t>
      </w:r>
    </w:p>
    <w:p w:rsidR="0092650D" w:rsidRPr="004B44FB" w:rsidRDefault="0092650D" w:rsidP="00C53E01">
      <w:pPr>
        <w:spacing w:after="0"/>
        <w:ind w:left="851"/>
      </w:pPr>
    </w:p>
    <w:p w:rsidR="0092650D" w:rsidRPr="004B44FB" w:rsidRDefault="0092650D"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2650D" w:rsidRPr="004B44FB" w:rsidRDefault="0092650D" w:rsidP="00C53E01">
      <w:pPr>
        <w:spacing w:after="0"/>
        <w:ind w:left="851"/>
      </w:pPr>
      <w:r w:rsidRPr="004B44FB">
        <w:t>Az elsajátítandó témakörök:</w:t>
      </w:r>
    </w:p>
    <w:p w:rsidR="0092650D" w:rsidRPr="004B44FB" w:rsidRDefault="0092650D" w:rsidP="00C53E01">
      <w:pPr>
        <w:spacing w:after="0"/>
        <w:ind w:left="851"/>
      </w:pPr>
      <w:r w:rsidRPr="004B44FB">
        <w:t>-</w:t>
      </w:r>
      <w:r w:rsidRPr="004B44FB">
        <w:tab/>
        <w:t>személyes bemutatkozás</w:t>
      </w:r>
    </w:p>
    <w:p w:rsidR="0092650D" w:rsidRPr="004B44FB" w:rsidRDefault="0092650D" w:rsidP="00C53E01">
      <w:pPr>
        <w:spacing w:after="0"/>
        <w:ind w:left="851"/>
      </w:pPr>
      <w:r w:rsidRPr="004B44FB">
        <w:t>-</w:t>
      </w:r>
      <w:r w:rsidRPr="004B44FB">
        <w:tab/>
        <w:t>a munka világa</w:t>
      </w:r>
    </w:p>
    <w:p w:rsidR="0092650D" w:rsidRPr="004B44FB" w:rsidRDefault="0092650D" w:rsidP="00C53E01">
      <w:pPr>
        <w:spacing w:after="0"/>
        <w:ind w:left="851"/>
      </w:pPr>
      <w:r w:rsidRPr="004B44FB">
        <w:t>-</w:t>
      </w:r>
      <w:r w:rsidRPr="004B44FB">
        <w:tab/>
        <w:t>napi tevékenységek, aktivitás</w:t>
      </w:r>
    </w:p>
    <w:p w:rsidR="0092650D" w:rsidRPr="004B44FB" w:rsidRDefault="0092650D" w:rsidP="00C53E01">
      <w:pPr>
        <w:spacing w:after="0"/>
        <w:ind w:left="851"/>
      </w:pPr>
      <w:r w:rsidRPr="004B44FB">
        <w:t>-</w:t>
      </w:r>
      <w:r w:rsidRPr="004B44FB">
        <w:tab/>
        <w:t>lakás, ház</w:t>
      </w:r>
    </w:p>
    <w:p w:rsidR="0092650D" w:rsidRPr="004B44FB" w:rsidRDefault="0092650D" w:rsidP="00C53E01">
      <w:pPr>
        <w:spacing w:after="0"/>
        <w:ind w:left="851"/>
      </w:pPr>
      <w:r w:rsidRPr="004B44FB">
        <w:t>-</w:t>
      </w:r>
      <w:r w:rsidRPr="004B44FB">
        <w:tab/>
        <w:t xml:space="preserve">utazás, </w:t>
      </w:r>
    </w:p>
    <w:p w:rsidR="0092650D" w:rsidRPr="004B44FB" w:rsidRDefault="0092650D" w:rsidP="00C53E01">
      <w:pPr>
        <w:spacing w:after="0"/>
        <w:ind w:left="851"/>
      </w:pPr>
      <w:r w:rsidRPr="004B44FB">
        <w:t>-</w:t>
      </w:r>
      <w:r w:rsidRPr="004B44FB">
        <w:tab/>
        <w:t xml:space="preserve">étkezés  </w:t>
      </w:r>
    </w:p>
    <w:p w:rsidR="0092650D" w:rsidRDefault="0092650D"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4B44FB">
        <w:rPr>
          <w:b/>
          <w:bCs/>
          <w:i/>
          <w:iCs/>
        </w:rPr>
        <w:t>unkavállalói szókincs</w:t>
      </w:r>
      <w:r w:rsidRPr="00644690">
        <w:rPr>
          <w:b/>
          <w:bCs/>
          <w:i/>
          <w:iCs/>
        </w:rPr>
        <w:tab/>
      </w:r>
      <w:r>
        <w:rPr>
          <w:b/>
          <w:bCs/>
          <w:i/>
          <w:iCs/>
        </w:rPr>
        <w:t>23 ó</w:t>
      </w:r>
      <w:r w:rsidRPr="00644690">
        <w:rPr>
          <w:b/>
          <w:bCs/>
          <w:i/>
          <w:iCs/>
        </w:rPr>
        <w:t>ra/</w:t>
      </w:r>
      <w:r>
        <w:rPr>
          <w:b/>
          <w:bCs/>
          <w:i/>
          <w:iCs/>
        </w:rPr>
        <w:t>23</w:t>
      </w:r>
      <w:r w:rsidRPr="00644690">
        <w:rPr>
          <w:b/>
          <w:bCs/>
          <w:i/>
          <w:iCs/>
        </w:rPr>
        <w:t xml:space="preserve"> óra</w:t>
      </w:r>
    </w:p>
    <w:p w:rsidR="0092650D" w:rsidRDefault="0092650D" w:rsidP="00C53E01">
      <w:pPr>
        <w:spacing w:after="0"/>
        <w:ind w:left="851"/>
      </w:pPr>
      <w:r w:rsidRPr="004B44FB">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sidRPr="00C66FDF">
        <w:rPr>
          <w:i/>
          <w:iCs/>
        </w:rPr>
        <w:t>A tananyag kb. fele digitális tartalmú oktatási anyag, így speciálisak mind a módszerek, mind pedig a tanulói tevékenységformák.</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2650D" w:rsidRPr="009124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92650D" w:rsidRPr="009124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bl>
    <w:p w:rsidR="0092650D" w:rsidRDefault="0092650D" w:rsidP="00C53E01">
      <w:pPr>
        <w:spacing w:after="0"/>
        <w:ind w:left="426"/>
      </w:pPr>
    </w:p>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Default="0092650D"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2650D" w:rsidRPr="009124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92650D" w:rsidRPr="009124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 feldolgozó tevékenységek</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Komplex információk körében</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Csoportos munkaformák körében</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bl>
    <w:p w:rsidR="0092650D" w:rsidRDefault="0092650D" w:rsidP="00C53E01">
      <w:pPr>
        <w:spacing w:after="0"/>
        <w:ind w:left="426"/>
      </w:pP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11495-16</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Takarmányozástan és általános állattenyésztés</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Pr="00D52C63" w:rsidRDefault="0092650D" w:rsidP="008A5928">
      <w:r w:rsidRPr="00D52C63">
        <w:lastRenderedPageBreak/>
        <w:t xml:space="preserve">A </w:t>
      </w:r>
      <w:r>
        <w:t>11495</w:t>
      </w:r>
      <w:r w:rsidRPr="00D26A67">
        <w:t>-</w:t>
      </w:r>
      <w:r>
        <w:t>16</w:t>
      </w:r>
      <w:r w:rsidRPr="00D52C63">
        <w:t xml:space="preserve"> azonosító számú </w:t>
      </w:r>
      <w:r>
        <w:t xml:space="preserve">Takarmányozástan és általános állattenyésztés </w:t>
      </w:r>
      <w:r w:rsidRPr="00D52C63">
        <w:t>megnevezésű szakmai követelménymodulhoz tartozó tantárgyak és témakörök oktatása során fejlesztendő kompetenciák</w:t>
      </w:r>
    </w:p>
    <w:tbl>
      <w:tblPr>
        <w:tblW w:w="6260" w:type="dxa"/>
        <w:jc w:val="center"/>
        <w:tblCellMar>
          <w:left w:w="70" w:type="dxa"/>
          <w:right w:w="70" w:type="dxa"/>
        </w:tblCellMar>
        <w:tblLook w:val="00A0" w:firstRow="1" w:lastRow="0" w:firstColumn="1" w:lastColumn="0" w:noHBand="0" w:noVBand="0"/>
      </w:tblPr>
      <w:tblGrid>
        <w:gridCol w:w="4100"/>
        <w:gridCol w:w="72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Állattenyésztés 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Takarmányozástan</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Állattenyésztési </w:t>
            </w:r>
            <w:proofErr w:type="spellStart"/>
            <w:r w:rsidRPr="00321952">
              <w:rPr>
                <w:color w:val="000000"/>
                <w:sz w:val="20"/>
                <w:szCs w:val="20"/>
                <w:lang w:eastAsia="hu-HU"/>
              </w:rPr>
              <w:t>apalgyakorlatok</w:t>
            </w:r>
            <w:proofErr w:type="spellEnd"/>
            <w:r w:rsidRPr="00321952">
              <w:rPr>
                <w:color w:val="000000"/>
                <w:sz w:val="20"/>
                <w:szCs w:val="20"/>
                <w:lang w:eastAsia="hu-HU"/>
              </w:rPr>
              <w:t xml:space="preserve"> I.</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Felismeri a takarmányokat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Érzékszervileg minősíti a takarmányokat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Mintát vesz a takarmányból és az ivóvízből, laboratóriumi vizsgálatra küldi és értékeli az eredményt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Takarmányadagot állít össze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Ellenőrzi a takarmány-kiosztást, az itatást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Ellenőrzi és közreműködik a legeltetés előkészítésében, a legeltetésben</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Meghatározza a takarmányszükségletet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Beszerzi a takarmányokat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Csoportosítja az állatokat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Jelöli, mérlegeli, minősíti az állatokat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Állatot tenyészt (nemesít)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Azonosítja, megjelöli, elkülöníti az ivarzó egyedeket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Elvégzi vagy elvégezteti a pároztatást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Megállapítja vagy megállapíttatja a vemhességet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Előkészíti, levezeti az ellést/fialást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Ellátja az újszülött állatot és az anyaállatot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takarmányok kémiai alkotó részei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xml:space="preserve">Takarmányozási alapfogalmak (emészthetőség, táplálóérték, energiaérték, </w:t>
            </w:r>
            <w:proofErr w:type="spellStart"/>
            <w:r w:rsidRPr="00321952">
              <w:rPr>
                <w:color w:val="000000"/>
                <w:sz w:val="20"/>
                <w:szCs w:val="20"/>
                <w:lang w:eastAsia="hu-HU"/>
              </w:rPr>
              <w:t>értékesülés</w:t>
            </w:r>
            <w:proofErr w:type="spellEnd"/>
            <w:r w:rsidRPr="00321952">
              <w:rPr>
                <w:color w:val="000000"/>
                <w:sz w:val="20"/>
                <w:szCs w:val="20"/>
                <w:lang w:eastAsia="hu-HU"/>
              </w:rPr>
              <w: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Táplálóanyag-szükséglet, takarmányadag összeállítása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Takarmányismeret és tartósítás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Takarmányok tárolása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takarmányok érzékszervi minősítése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 mintavétel, mintaküldés szabályai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ivóvíz minősége, az állatok vízszükséglete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takarmányok előkészítése etetésre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Etetés, itatás módja, rendje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etetés és az itatás higiéniája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Legeltetés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Takarmányszükséglet meghatározása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domesztikáció folyamata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gazdasági állatok rendszerezése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Értékmérő tulajdonságok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056"/>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lastRenderedPageBreak/>
              <w:t>Állatok tenyésztésének (nemesítésének) folyamata (</w:t>
            </w:r>
            <w:proofErr w:type="spellStart"/>
            <w:r w:rsidRPr="00321952">
              <w:rPr>
                <w:color w:val="000000"/>
                <w:sz w:val="20"/>
                <w:szCs w:val="20"/>
                <w:lang w:eastAsia="hu-HU"/>
              </w:rPr>
              <w:t>tenyészcél</w:t>
            </w:r>
            <w:proofErr w:type="spellEnd"/>
            <w:r w:rsidRPr="00321952">
              <w:rPr>
                <w:color w:val="000000"/>
                <w:sz w:val="20"/>
                <w:szCs w:val="20"/>
                <w:lang w:eastAsia="hu-HU"/>
              </w:rPr>
              <w:t xml:space="preserve"> kitűzése, fajta és típus meghatározása, tenyészállat kiválasztása, tenyésztési eljárás meghatározása, párosítás)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gazdasági állatok szaporítása (ivarzás, pároztatás, vemhesség, ellés)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gazdasági állatok elhelyezése, gondozása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nyelvi íráskészség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írásbeli fogalmazás készsége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Szervezőkészség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Meggyőzőkészség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 I.</w:t>
      </w:r>
      <w:r w:rsidRPr="00644690">
        <w:rPr>
          <w:b/>
          <w:bCs/>
        </w:rPr>
        <w:t xml:space="preserve"> tantárgy</w:t>
      </w:r>
      <w:r w:rsidRPr="00644690">
        <w:rPr>
          <w:b/>
          <w:bCs/>
        </w:rPr>
        <w:tab/>
      </w:r>
      <w:r>
        <w:rPr>
          <w:b/>
          <w:bCs/>
        </w:rPr>
        <w:t>54 ó</w:t>
      </w:r>
      <w:r w:rsidRPr="00644690">
        <w:rPr>
          <w:b/>
          <w:bCs/>
        </w:rPr>
        <w:t>ra/</w:t>
      </w:r>
      <w:r>
        <w:rPr>
          <w:b/>
          <w:bCs/>
        </w:rPr>
        <w:t>54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897414">
        <w:t>Olyan korszerű állattenyésztési alapismeretek nyújtása, amelyek egyrészt alkalmasak a mezőgaz</w:t>
      </w:r>
      <w:r>
        <w:t>dasági szakgimnáziumban</w:t>
      </w:r>
      <w:r w:rsidRPr="00897414">
        <w:t xml:space="preserve"> tanulmányaikat végző tanulók érdeklődését felkelteni az állattenyésztés iránt, másrészt szilárd alapokat jelentenek az egyes állatfajok speciális tenyésztési ismereteinek elsajátításához.</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485774">
      <w:pPr>
        <w:spacing w:after="0"/>
        <w:ind w:left="426"/>
      </w:pPr>
      <w:r>
        <w:t>A biológia tantárgy adott témakörei: állatok rendszertana, örökléstan, mikrobiológia.</w:t>
      </w:r>
    </w:p>
    <w:p w:rsidR="0092650D" w:rsidRDefault="0092650D" w:rsidP="00485774">
      <w:pPr>
        <w:spacing w:after="0"/>
        <w:ind w:left="426"/>
      </w:pPr>
      <w:r>
        <w:t>Az anatómiai és élettan I. tantárgy témaköreiből a szaporítás.</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Alapfogalmak</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1948C7">
      <w:pPr>
        <w:spacing w:after="0"/>
        <w:ind w:left="851"/>
      </w:pPr>
      <w:r>
        <w:t>Az állattenyésztés nemzetgazdasági és mezőgazdasági jelentősége, ágazatai.</w:t>
      </w:r>
    </w:p>
    <w:p w:rsidR="0092650D" w:rsidRDefault="0092650D" w:rsidP="001948C7">
      <w:pPr>
        <w:spacing w:after="0"/>
        <w:ind w:left="851"/>
      </w:pPr>
      <w:r>
        <w:t>Állattenyésztési alapfogalmak (gazdasági állatok, háziállatok, állattartás, állatszaporítás, állattenyésztés).</w:t>
      </w:r>
    </w:p>
    <w:p w:rsidR="0092650D" w:rsidRDefault="0092650D" w:rsidP="001948C7">
      <w:pPr>
        <w:spacing w:after="0"/>
        <w:ind w:left="851"/>
      </w:pPr>
      <w:r>
        <w:t>A gazdasági állatok eredete, a háziasítás.</w:t>
      </w:r>
    </w:p>
    <w:p w:rsidR="0092650D" w:rsidRDefault="0092650D" w:rsidP="001948C7">
      <w:pPr>
        <w:spacing w:after="0"/>
        <w:ind w:left="851"/>
      </w:pPr>
      <w:r>
        <w:t>A gazdasági állatok rendszerezése: faj, fajta (a fajták felosztása, a fajtatisztaság, a telivér, a félvér, a fajta változatai, a fajtán belüli rendszertani egységek), a típus.</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értékelése</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4F23C0">
      <w:pPr>
        <w:spacing w:after="0"/>
        <w:ind w:left="851"/>
      </w:pPr>
      <w:r>
        <w:t xml:space="preserve">Külső értékmérő tulajdonságok: fejlettség, arányosság, kondíció, </w:t>
      </w:r>
      <w:proofErr w:type="spellStart"/>
      <w:r>
        <w:t>kültakaró</w:t>
      </w:r>
      <w:proofErr w:type="spellEnd"/>
      <w:r>
        <w:t>, színeződés, ivarjelleg.</w:t>
      </w:r>
    </w:p>
    <w:p w:rsidR="0092650D" w:rsidRDefault="0092650D" w:rsidP="004F23C0">
      <w:pPr>
        <w:spacing w:after="0"/>
        <w:ind w:left="851"/>
      </w:pPr>
      <w:r>
        <w:t>Belső értékmérő tulajdonságok: tej-, hús-, tojás-, gyapjú- és erőtermelő képesség, takarmányértékesítő képesség, növekedés és fejlődés, alkat (konstitúció), termékenység és szaporaság, egészség, ellenálló képesség, igényesség, alkalmazkodó képesség, honosulás, vérmérséklet, természet, rossz szokások, szellemi képességek, technológiai tűrőképesség.</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Örökléstani alapfogalmak</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C53E01">
      <w:pPr>
        <w:spacing w:after="0"/>
        <w:ind w:left="851"/>
      </w:pPr>
      <w:r>
        <w:t>Öröklés és változékonyság.</w:t>
      </w:r>
    </w:p>
    <w:p w:rsidR="0092650D" w:rsidRDefault="0092650D" w:rsidP="00C53E01">
      <w:pPr>
        <w:spacing w:after="0"/>
        <w:ind w:left="851"/>
      </w:pPr>
      <w:r>
        <w:t>Az öröklés anyagi egységei.</w:t>
      </w:r>
    </w:p>
    <w:p w:rsidR="0092650D" w:rsidRDefault="0092650D" w:rsidP="00C53E01">
      <w:pPr>
        <w:spacing w:after="0"/>
        <w:ind w:left="851"/>
      </w:pPr>
      <w:r>
        <w:t xml:space="preserve">Genotípus, </w:t>
      </w:r>
      <w:proofErr w:type="spellStart"/>
      <w:r>
        <w:t>fenotípus</w:t>
      </w:r>
      <w:proofErr w:type="spellEnd"/>
      <w:r>
        <w:t>.</w:t>
      </w:r>
    </w:p>
    <w:p w:rsidR="0092650D" w:rsidRDefault="0092650D" w:rsidP="00C53E01">
      <w:pPr>
        <w:spacing w:after="0"/>
        <w:ind w:left="851"/>
      </w:pPr>
      <w:r>
        <w:t>A minőségi és mennyiségi tulajdonságok jellemzői és öröklődésük.</w:t>
      </w:r>
    </w:p>
    <w:p w:rsidR="0092650D" w:rsidRDefault="0092650D" w:rsidP="00C53E01">
      <w:pPr>
        <w:spacing w:after="0"/>
        <w:ind w:left="851"/>
      </w:pPr>
      <w:r>
        <w:t xml:space="preserve">Az ivar öröklődése, az ivarhoz kötött öröklődés. A </w:t>
      </w:r>
      <w:proofErr w:type="spellStart"/>
      <w:r>
        <w:t>heterózishatás</w:t>
      </w:r>
      <w:proofErr w:type="spellEnd"/>
      <w:r>
        <w:t>.</w:t>
      </w:r>
    </w:p>
    <w:p w:rsidR="0092650D" w:rsidRDefault="0092650D" w:rsidP="00C53E01">
      <w:pPr>
        <w:spacing w:after="0"/>
        <w:ind w:left="851"/>
      </w:pPr>
      <w:r>
        <w:t>Az örökölhetőség (h</w:t>
      </w:r>
      <w:r w:rsidRPr="00D9453A">
        <w:rPr>
          <w:vertAlign w:val="superscript"/>
        </w:rPr>
        <w:t>2</w:t>
      </w:r>
      <w:r>
        <w:t>-érték fogalma).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nemesítése</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4F23C0">
      <w:pPr>
        <w:spacing w:after="0"/>
        <w:ind w:left="851"/>
      </w:pPr>
      <w:r>
        <w:t>A törzskönyvi ellenőrzés.</w:t>
      </w:r>
    </w:p>
    <w:p w:rsidR="0092650D" w:rsidRDefault="0092650D" w:rsidP="004F23C0">
      <w:pPr>
        <w:spacing w:after="0"/>
        <w:ind w:left="851"/>
      </w:pPr>
      <w:r>
        <w:t xml:space="preserve">A </w:t>
      </w:r>
      <w:proofErr w:type="spellStart"/>
      <w:r>
        <w:t>tenyészcél</w:t>
      </w:r>
      <w:proofErr w:type="spellEnd"/>
      <w:r>
        <w:t xml:space="preserve"> meghatározása és a fajta, típus megválasztásának szempontjai.</w:t>
      </w:r>
    </w:p>
    <w:p w:rsidR="0092650D" w:rsidRDefault="0092650D" w:rsidP="004F23C0">
      <w:pPr>
        <w:spacing w:after="0"/>
        <w:ind w:left="851"/>
      </w:pPr>
      <w:r>
        <w:t xml:space="preserve">Az állattenyésztésben alkalmazott tenyészállatok kiválasztás </w:t>
      </w:r>
      <w:proofErr w:type="gramStart"/>
      <w:r>
        <w:t>és  a</w:t>
      </w:r>
      <w:proofErr w:type="gramEnd"/>
      <w:r>
        <w:t xml:space="preserve"> </w:t>
      </w:r>
      <w:proofErr w:type="spellStart"/>
      <w:r>
        <w:t>tenyészértékbecslés</w:t>
      </w:r>
      <w:proofErr w:type="spellEnd"/>
      <w:r>
        <w:t xml:space="preserve"> </w:t>
      </w:r>
      <w:proofErr w:type="spellStart"/>
      <w:r>
        <w:t>feno-</w:t>
      </w:r>
      <w:proofErr w:type="spellEnd"/>
      <w:r>
        <w:t xml:space="preserve"> és genotípusos módszerei.</w:t>
      </w:r>
    </w:p>
    <w:p w:rsidR="0092650D" w:rsidRDefault="0092650D" w:rsidP="004F23C0">
      <w:pPr>
        <w:spacing w:after="0"/>
        <w:ind w:left="851"/>
      </w:pPr>
      <w:r>
        <w:t xml:space="preserve">Tenyésztési eljárások: fajtatiszta tenyésztés (beltenyésztés és rokontenyésztés, </w:t>
      </w:r>
      <w:proofErr w:type="spellStart"/>
      <w:r>
        <w:t>vérvonaltenyésztés</w:t>
      </w:r>
      <w:proofErr w:type="spellEnd"/>
      <w:r>
        <w:t>, vérfrissítés), keresztezés (tenyészállat- és haszonállat előállító keresztezések).</w:t>
      </w:r>
    </w:p>
    <w:p w:rsidR="0092650D" w:rsidRDefault="0092650D" w:rsidP="004F23C0">
      <w:pPr>
        <w:spacing w:after="0"/>
        <w:ind w:left="851"/>
      </w:pPr>
      <w:r>
        <w:t>A párosítás.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lastRenderedPageBreak/>
        <w:t>A gazdasági állatok elhelyezése, ápolása</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4F23C0">
      <w:pPr>
        <w:spacing w:after="0"/>
        <w:ind w:left="851"/>
      </w:pPr>
      <w:r>
        <w:t>Az egyes állatfajok hasznosítási irányainak megfelelő elhelyezési módok (szabad, nyitott, zárt, kötött, kötetlen, ketreces).</w:t>
      </w:r>
    </w:p>
    <w:p w:rsidR="0092650D" w:rsidRDefault="0092650D" w:rsidP="004F23C0">
      <w:pPr>
        <w:spacing w:after="0"/>
        <w:ind w:left="851"/>
      </w:pPr>
      <w:r>
        <w:t>Az állatokkal való bánásmód.</w:t>
      </w:r>
    </w:p>
    <w:p w:rsidR="0092650D" w:rsidRDefault="0092650D" w:rsidP="004F23C0">
      <w:pPr>
        <w:spacing w:after="0"/>
        <w:ind w:left="851"/>
      </w:pPr>
      <w:r>
        <w:t>Az állandó és időszakos állatápolás módjai, valamint eszközeit gazdasági állatainknál.</w:t>
      </w:r>
    </w:p>
    <w:p w:rsidR="0092650D"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modellek, makettek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r>
              <w:rPr>
                <w:color w:val="000000"/>
                <w:sz w:val="20"/>
                <w:szCs w:val="20"/>
                <w:lang w:eastAsia="hu-HU"/>
              </w:rPr>
              <w:t>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Takarmányozástan</w:t>
      </w:r>
      <w:r w:rsidRPr="00644690">
        <w:rPr>
          <w:b/>
          <w:bCs/>
        </w:rPr>
        <w:t xml:space="preserve"> tantárgy</w:t>
      </w:r>
      <w:r w:rsidRPr="00644690">
        <w:rPr>
          <w:b/>
          <w:bCs/>
        </w:rPr>
        <w:tab/>
      </w:r>
      <w:r>
        <w:rPr>
          <w:b/>
          <w:bCs/>
        </w:rPr>
        <w:t>108 ó</w:t>
      </w:r>
      <w:r w:rsidRPr="00644690">
        <w:rPr>
          <w:b/>
          <w:bCs/>
        </w:rPr>
        <w:t>ra/</w:t>
      </w:r>
      <w:r>
        <w:rPr>
          <w:b/>
          <w:bCs/>
        </w:rPr>
        <w:t>108</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E1030F">
        <w:t>Olyan korszerű takarmányozási ismeretek nyújtása, amely a takarmányok kémiai összetételének, a takarmányismeretnek, valamint a takarmányozás elméleti alapjainak és gyakorlati végrehajtásának elsajátításával lehetőséget adnak az állatok okszerű takarmányozására. Az állati termékek előállításában a takarmányozás költségei az összes költség kb. 2/3-át teszik ki, így a tantárgy tananyagának elsajátítása nélkülözhetetlen a gazdaságos termék</w:t>
      </w:r>
      <w:r>
        <w:t>-előállítás megvalósításában.</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E436C4">
      <w:pPr>
        <w:spacing w:after="0"/>
        <w:ind w:firstLine="360"/>
      </w:pPr>
      <w:r>
        <w:t>A biológia tantárgy adott témakörei: növények botanikai felépítése, rendszertana.</w:t>
      </w:r>
    </w:p>
    <w:p w:rsidR="0092650D" w:rsidRDefault="0092650D" w:rsidP="00E1030F">
      <w:pPr>
        <w:spacing w:after="0"/>
        <w:ind w:left="426"/>
      </w:pPr>
      <w:r>
        <w:t>Az anatómia és élettan I. tantárgy témaköreiből az állati testet felépítő elemek és vegyületek, az emésztés, felszívódás, anyagforgalom.</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okszerű takarmányozás alapjai</w:t>
      </w:r>
      <w:r w:rsidRPr="00644690">
        <w:rPr>
          <w:b/>
          <w:bCs/>
          <w:i/>
          <w:iCs/>
        </w:rPr>
        <w:tab/>
      </w:r>
      <w:r>
        <w:rPr>
          <w:b/>
          <w:bCs/>
          <w:i/>
          <w:iCs/>
        </w:rPr>
        <w:t>3 ó</w:t>
      </w:r>
      <w:r w:rsidRPr="00644690">
        <w:rPr>
          <w:b/>
          <w:bCs/>
          <w:i/>
          <w:iCs/>
        </w:rPr>
        <w:t>ra/</w:t>
      </w:r>
      <w:r>
        <w:rPr>
          <w:b/>
          <w:bCs/>
          <w:i/>
          <w:iCs/>
        </w:rPr>
        <w:t>3</w:t>
      </w:r>
      <w:r w:rsidRPr="00644690">
        <w:rPr>
          <w:b/>
          <w:bCs/>
          <w:i/>
          <w:iCs/>
        </w:rPr>
        <w:t xml:space="preserve"> óra</w:t>
      </w:r>
    </w:p>
    <w:p w:rsidR="0092650D" w:rsidRDefault="0092650D" w:rsidP="00E1030F">
      <w:pPr>
        <w:spacing w:after="0"/>
        <w:ind w:left="851"/>
      </w:pPr>
      <w:r>
        <w:t>A takarmányozás célja, feladatai, az okszerű takarmányozás szerepe az állattenyésztés jövedelmezőségének javításában. A takarmány, mint környezeti tényező.</w:t>
      </w:r>
    </w:p>
    <w:p w:rsidR="0092650D" w:rsidRDefault="0092650D" w:rsidP="00E1030F">
      <w:pPr>
        <w:spacing w:after="0"/>
        <w:ind w:left="851"/>
      </w:pPr>
      <w:r>
        <w:t>A takarmányok kémiai összetétele.</w:t>
      </w:r>
    </w:p>
    <w:p w:rsidR="0092650D" w:rsidRDefault="0092650D" w:rsidP="00E1030F">
      <w:pPr>
        <w:spacing w:after="0"/>
        <w:ind w:left="851"/>
      </w:pPr>
      <w:r>
        <w:t>Az állati szervezet és a takarmányok kémiai összetételének összehasonlítása.</w:t>
      </w:r>
    </w:p>
    <w:p w:rsidR="0092650D" w:rsidRDefault="0092650D" w:rsidP="00E1030F">
      <w:pPr>
        <w:spacing w:after="0"/>
        <w:ind w:left="851"/>
      </w:pPr>
      <w:r>
        <w:t>A takarmányok víz- és száraz-anyagtartalma.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E1030F">
        <w:rPr>
          <w:b/>
          <w:bCs/>
          <w:i/>
          <w:iCs/>
        </w:rPr>
        <w:t>A takarmányok szerves és szervetlen anyagai</w:t>
      </w:r>
      <w:r w:rsidRPr="00644690">
        <w:rPr>
          <w:b/>
          <w:bCs/>
          <w:i/>
          <w:iCs/>
        </w:rPr>
        <w:tab/>
      </w:r>
      <w:r>
        <w:rPr>
          <w:b/>
          <w:bCs/>
          <w:i/>
          <w:iCs/>
        </w:rPr>
        <w:t>25 ó</w:t>
      </w:r>
      <w:r w:rsidRPr="00644690">
        <w:rPr>
          <w:b/>
          <w:bCs/>
          <w:i/>
          <w:iCs/>
        </w:rPr>
        <w:t>ra/</w:t>
      </w:r>
      <w:r>
        <w:rPr>
          <w:b/>
          <w:bCs/>
          <w:i/>
          <w:iCs/>
        </w:rPr>
        <w:t>25</w:t>
      </w:r>
      <w:r w:rsidRPr="00644690">
        <w:rPr>
          <w:b/>
          <w:bCs/>
          <w:i/>
          <w:iCs/>
        </w:rPr>
        <w:t xml:space="preserve"> óra</w:t>
      </w:r>
    </w:p>
    <w:p w:rsidR="0092650D" w:rsidRDefault="0092650D" w:rsidP="00E84D32">
      <w:pPr>
        <w:spacing w:after="0"/>
        <w:ind w:left="851"/>
      </w:pPr>
      <w:r>
        <w:t>N-mentes anyagok: zsírok és zsírszerű anyagok, N-mentes kivonható anyagok, nyersrost.</w:t>
      </w:r>
    </w:p>
    <w:p w:rsidR="0092650D" w:rsidRDefault="0092650D" w:rsidP="00E84D32">
      <w:pPr>
        <w:spacing w:after="0"/>
        <w:ind w:left="851"/>
      </w:pPr>
      <w:r>
        <w:t xml:space="preserve">N-tartamú anyagok: fehérjék, </w:t>
      </w:r>
      <w:proofErr w:type="spellStart"/>
      <w:r>
        <w:t>amidok</w:t>
      </w:r>
      <w:proofErr w:type="spellEnd"/>
      <w:r>
        <w:t>, a szintetikus fehérjepótlók etetésének szabályai.</w:t>
      </w:r>
    </w:p>
    <w:p w:rsidR="0092650D" w:rsidRDefault="0092650D" w:rsidP="00E84D32">
      <w:pPr>
        <w:spacing w:after="0"/>
        <w:ind w:left="851"/>
      </w:pPr>
      <w:r>
        <w:t>Szerves hatóanyagok: zsírban és vízben oldódó vitaminok, egyéb biológiai ható anyagok.</w:t>
      </w:r>
    </w:p>
    <w:p w:rsidR="0092650D" w:rsidRDefault="0092650D" w:rsidP="00E84D32">
      <w:pPr>
        <w:spacing w:after="0"/>
        <w:ind w:left="851"/>
      </w:pPr>
      <w:r>
        <w:t>A takarmányok szervetlen anyagai: makro- és mikroelemek.</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Takarmányozási alapismeretek</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4E4013">
      <w:pPr>
        <w:spacing w:after="0"/>
        <w:ind w:left="851"/>
      </w:pPr>
      <w:r>
        <w:t>A takarmányok emészthetősége, az emésztési együttható, a takarmányok emészthetőségét befolyásoló – állattól és takarmánytól függő – tényezők.</w:t>
      </w:r>
    </w:p>
    <w:p w:rsidR="0092650D" w:rsidRDefault="0092650D" w:rsidP="004E4013">
      <w:pPr>
        <w:spacing w:after="0"/>
        <w:ind w:left="851"/>
      </w:pPr>
      <w:r>
        <w:t xml:space="preserve">A takarmányok táplálóértéke, a takarmányok energetikai értékelése (bruttó energia, emészthető energia, átalakítható vagy </w:t>
      </w:r>
      <w:proofErr w:type="spellStart"/>
      <w:r>
        <w:t>metabolizálható</w:t>
      </w:r>
      <w:proofErr w:type="spellEnd"/>
      <w:r>
        <w:t xml:space="preserve"> energia, nettó energia, az egyes állatfajoknál használható energiaértékek).</w:t>
      </w:r>
    </w:p>
    <w:p w:rsidR="0092650D" w:rsidRDefault="0092650D" w:rsidP="004E4013">
      <w:pPr>
        <w:spacing w:after="0"/>
        <w:ind w:left="851"/>
      </w:pPr>
      <w:r>
        <w:t>A takarmányokban lévő táplálóanyagok aránya (fehérjekoncentráció, energia: fehérje arány, energiakoncentráció).</w:t>
      </w:r>
    </w:p>
    <w:p w:rsidR="0092650D" w:rsidRDefault="0092650D" w:rsidP="004E4013">
      <w:pPr>
        <w:spacing w:after="0"/>
        <w:ind w:left="851"/>
      </w:pPr>
      <w:r>
        <w:t xml:space="preserve">A takarmányok </w:t>
      </w:r>
      <w:proofErr w:type="spellStart"/>
      <w:r>
        <w:t>értékesülése</w:t>
      </w:r>
      <w:proofErr w:type="spellEnd"/>
      <w:r>
        <w:t>: a fajlagos takarmány-felhasználás.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Takarmányismeret</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4E4013">
      <w:pPr>
        <w:spacing w:after="0"/>
        <w:ind w:left="851"/>
      </w:pPr>
      <w:r>
        <w:t>A takarmányok csoportosítása.</w:t>
      </w:r>
    </w:p>
    <w:p w:rsidR="0092650D" w:rsidRDefault="0092650D" w:rsidP="004E4013">
      <w:pPr>
        <w:spacing w:after="0"/>
        <w:ind w:left="851"/>
      </w:pPr>
      <w:r>
        <w:t xml:space="preserve">Zöldtakarmányok: </w:t>
      </w:r>
    </w:p>
    <w:p w:rsidR="0092650D" w:rsidRDefault="0092650D" w:rsidP="009C3BF2">
      <w:pPr>
        <w:pStyle w:val="Listaszerbekezds"/>
        <w:numPr>
          <w:ilvl w:val="0"/>
          <w:numId w:val="10"/>
        </w:numPr>
        <w:spacing w:after="0"/>
      </w:pPr>
      <w:r>
        <w:lastRenderedPageBreak/>
        <w:t>gyep: növényzete, hasznosítása (rét, legelő), felosztása. Legeltetési módok és eljárások,</w:t>
      </w:r>
    </w:p>
    <w:p w:rsidR="0092650D" w:rsidRDefault="0092650D" w:rsidP="009C3BF2">
      <w:pPr>
        <w:pStyle w:val="Listaszerbekezds"/>
        <w:numPr>
          <w:ilvl w:val="0"/>
          <w:numId w:val="10"/>
        </w:numPr>
        <w:spacing w:after="0"/>
      </w:pPr>
      <w:r>
        <w:t>szántóföldi zöldtakarmányok: fűfélék, pillangósvirágúak, őszi és tavaszi zöldtakarmány-keverék, leveles és egyéb zöldtakarmányok.</w:t>
      </w:r>
    </w:p>
    <w:p w:rsidR="0092650D" w:rsidRDefault="0092650D" w:rsidP="004E4013">
      <w:pPr>
        <w:spacing w:after="0"/>
        <w:ind w:left="851"/>
      </w:pPr>
      <w:r>
        <w:t>Gyökér és gumós takarmányok (répafélék, burgonya, csicsóka).</w:t>
      </w:r>
    </w:p>
    <w:p w:rsidR="0092650D" w:rsidRDefault="0092650D" w:rsidP="004E4013">
      <w:pPr>
        <w:spacing w:after="0"/>
        <w:ind w:left="851"/>
      </w:pPr>
      <w:r>
        <w:t xml:space="preserve">Erjesztett takarmányok (szilázsok, </w:t>
      </w:r>
      <w:proofErr w:type="spellStart"/>
      <w:r>
        <w:t>szenázsok</w:t>
      </w:r>
      <w:proofErr w:type="spellEnd"/>
      <w:r>
        <w:t>).</w:t>
      </w:r>
    </w:p>
    <w:p w:rsidR="0092650D" w:rsidRDefault="0092650D" w:rsidP="004E4013">
      <w:pPr>
        <w:spacing w:after="0"/>
        <w:ind w:left="851"/>
      </w:pPr>
      <w:r>
        <w:t>Szénák és szénalisztek (réti széna, pillangós és fűféle szántóföldi szénák).</w:t>
      </w:r>
    </w:p>
    <w:p w:rsidR="0092650D" w:rsidRDefault="0092650D" w:rsidP="004E4013">
      <w:pPr>
        <w:spacing w:after="0"/>
        <w:ind w:left="142" w:firstLine="709"/>
      </w:pPr>
      <w:r>
        <w:t>Magvak és termések (gabona-, hüvelyes és olajos magvak).</w:t>
      </w:r>
    </w:p>
    <w:p w:rsidR="0092650D" w:rsidRDefault="0092650D" w:rsidP="004E4013">
      <w:pPr>
        <w:spacing w:after="0"/>
        <w:ind w:left="851"/>
      </w:pPr>
      <w:r>
        <w:t>Szántóföldi melléktermékek (gabona- és hüvelyes szalmák, kukoricaszár, leveles cukorrépafej).</w:t>
      </w:r>
    </w:p>
    <w:p w:rsidR="0092650D" w:rsidRDefault="0092650D" w:rsidP="004E4013">
      <w:pPr>
        <w:spacing w:after="0"/>
        <w:ind w:left="851"/>
      </w:pPr>
      <w:r>
        <w:t>Élelmiszeripari melléktermékek (tej- és tejfeldolgozási, húsipari, hal- és baromfi-feldolgozási, malomipari, növényolaj-ipari, cukoripari, szeszipari, sörgyári, keményítőgyári, konzervgyári takarmányok).</w:t>
      </w:r>
    </w:p>
    <w:p w:rsidR="0092650D" w:rsidRDefault="0092650D" w:rsidP="004E4013">
      <w:pPr>
        <w:spacing w:after="0"/>
        <w:ind w:left="851"/>
      </w:pPr>
      <w:r>
        <w:t>Takarmány-kiegészítők (fehérje- és zsírkiegészítők, ásványi takarmány-kiegészítők, vitamin és gyógyszeres kiegészítők, takarmányízesítők, antioxidánsok, hozamfokozók, színező anyagok, felületaktív és egyéb anyagok).</w:t>
      </w:r>
    </w:p>
    <w:p w:rsidR="0092650D" w:rsidRDefault="0092650D" w:rsidP="004E4013">
      <w:pPr>
        <w:spacing w:after="0"/>
        <w:ind w:left="851"/>
      </w:pPr>
      <w:r>
        <w:t>Ipari abrakkeverékek (</w:t>
      </w:r>
      <w:proofErr w:type="spellStart"/>
      <w:r>
        <w:t>premix</w:t>
      </w:r>
      <w:proofErr w:type="spellEnd"/>
      <w:r>
        <w:t xml:space="preserve">, komplett </w:t>
      </w:r>
      <w:proofErr w:type="spellStart"/>
      <w:r>
        <w:t>premix</w:t>
      </w:r>
      <w:proofErr w:type="spellEnd"/>
      <w:r>
        <w:t xml:space="preserve">, </w:t>
      </w:r>
      <w:proofErr w:type="spellStart"/>
      <w:r>
        <w:t>supplement</w:t>
      </w:r>
      <w:proofErr w:type="spellEnd"/>
      <w:r>
        <w:t>, koncentrátum, táp fogalma és előállítása).</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 takarmányok tartósítása, tárolása</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FE38C0">
      <w:pPr>
        <w:spacing w:after="0"/>
        <w:ind w:left="851"/>
      </w:pPr>
      <w:r>
        <w:t>A takarmányok tartósítása erjesztéssel: az erjedés lefolyása, a takarmányok erjeszthetőségét befolyásoló tényezők, a silózás gyakorlati végrehajtása, silótípusok, a silózás veszteségei.</w:t>
      </w:r>
    </w:p>
    <w:p w:rsidR="0092650D" w:rsidRDefault="0092650D" w:rsidP="00FE38C0">
      <w:pPr>
        <w:spacing w:after="0"/>
        <w:ind w:left="851"/>
      </w:pPr>
      <w:r>
        <w:t>A takarmánynövények tartósítása szárítással: természetes és mesterséges szénakészítési eljárások.</w:t>
      </w:r>
    </w:p>
    <w:p w:rsidR="0092650D" w:rsidRDefault="0092650D" w:rsidP="00FE38C0">
      <w:pPr>
        <w:spacing w:after="0"/>
        <w:ind w:left="851"/>
      </w:pPr>
      <w:r>
        <w:t>Szemes takarmányok szárítása, tárolása.</w:t>
      </w:r>
    </w:p>
    <w:p w:rsidR="0092650D" w:rsidRDefault="0092650D" w:rsidP="00FE38C0">
      <w:pPr>
        <w:spacing w:after="0"/>
        <w:ind w:left="851"/>
      </w:pPr>
      <w:r>
        <w:t>Gyökér és gumóstakarmányok tárolása.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takarmányozás gyakorlati végrehajtása</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FE38C0">
      <w:pPr>
        <w:spacing w:after="0"/>
        <w:ind w:left="851"/>
      </w:pPr>
      <w:r>
        <w:t>A takarmányok előkészítése etetésre (tömeg- és abraktakarmányok előkészítése).</w:t>
      </w:r>
    </w:p>
    <w:p w:rsidR="0092650D" w:rsidRDefault="0092650D" w:rsidP="00FE38C0">
      <w:pPr>
        <w:spacing w:after="0"/>
        <w:ind w:left="851"/>
      </w:pPr>
      <w:r>
        <w:t>Etetési és itatási rendszerek, technikák (etetési módszerek a takarmányfogyasztás mértéke, módja, az alkalmazott technológia, az etetett takarmány állapota és a takarmányellátás szervezése alapján, itatási módok).</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táplálóanyag szükséglete, takarmányadagok meghatározása</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BB2477">
      <w:pPr>
        <w:spacing w:after="0"/>
        <w:ind w:left="851"/>
      </w:pPr>
      <w:r>
        <w:t>Életfenntartó táplálóanyag-szükséglet, az állati termelés (növekedés, tej-, gyapjú-, tojástermelés, munkavégzés) táplálóanyag-szükséglete.</w:t>
      </w:r>
    </w:p>
    <w:p w:rsidR="0092650D" w:rsidRDefault="0092650D" w:rsidP="00BB2477">
      <w:pPr>
        <w:spacing w:after="0"/>
        <w:ind w:left="851"/>
      </w:pPr>
      <w:r>
        <w:t>Takarmányozási táblázatok felépítése, használata.</w:t>
      </w:r>
    </w:p>
    <w:p w:rsidR="0092650D" w:rsidRDefault="0092650D" w:rsidP="00BB2477">
      <w:pPr>
        <w:spacing w:after="0"/>
        <w:ind w:left="851"/>
      </w:pPr>
      <w:r>
        <w:t>A takarmányadagok összeállításának szempontjai és menete.</w:t>
      </w:r>
    </w:p>
    <w:p w:rsidR="0092650D" w:rsidRDefault="0092650D" w:rsidP="00BB2477">
      <w:pPr>
        <w:spacing w:after="0"/>
        <w:ind w:left="851"/>
      </w:pPr>
      <w:r>
        <w:t>A takarmányok pénzértékének becslése.</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takarmányozási táblázatok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herbárium, takarmányminta sorozatok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takarmányozási táblázatok</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1.3</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2.3</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Állattenyésztési alapgyakorlatok I.</w:t>
      </w:r>
      <w:r w:rsidRPr="00644690">
        <w:rPr>
          <w:b/>
          <w:bCs/>
        </w:rPr>
        <w:t xml:space="preserve"> tantárgy</w:t>
      </w:r>
      <w:r w:rsidRPr="00644690">
        <w:rPr>
          <w:b/>
          <w:bCs/>
        </w:rPr>
        <w:tab/>
      </w:r>
      <w:r>
        <w:rPr>
          <w:b/>
          <w:bCs/>
        </w:rPr>
        <w:t>144 ó</w:t>
      </w:r>
      <w:r w:rsidRPr="00644690">
        <w:rPr>
          <w:b/>
          <w:bCs/>
        </w:rPr>
        <w:t>ra/</w:t>
      </w:r>
      <w:r>
        <w:rPr>
          <w:b/>
          <w:bCs/>
        </w:rPr>
        <w:t>144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E057A4">
        <w:t>Az elméletben tanultak alapján, olyan gyakorlati alapkompetenciák kialakítása a cél az általános állatten</w:t>
      </w:r>
      <w:r>
        <w:t xml:space="preserve">yésztés és a gazdasági állatok </w:t>
      </w:r>
      <w:r w:rsidRPr="00E057A4">
        <w:t>takarmányozása területén, amelyekkel az érettségizett tanulók alkalmassá válnak a szakképző évfolyam tanulmányi követelményeinek teljesítésére.</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A31BF3">
        <w:t>A szakmai elméleti tantárgyak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Általános állattenyésztés</w:t>
      </w:r>
      <w:r w:rsidRPr="00644690">
        <w:rPr>
          <w:b/>
          <w:bCs/>
          <w:i/>
          <w:iCs/>
        </w:rPr>
        <w:tab/>
      </w:r>
      <w:r>
        <w:rPr>
          <w:b/>
          <w:bCs/>
          <w:i/>
          <w:iCs/>
        </w:rPr>
        <w:t>40 ó</w:t>
      </w:r>
      <w:r w:rsidRPr="00644690">
        <w:rPr>
          <w:b/>
          <w:bCs/>
          <w:i/>
          <w:iCs/>
        </w:rPr>
        <w:t>ra/</w:t>
      </w:r>
      <w:r>
        <w:rPr>
          <w:b/>
          <w:bCs/>
          <w:i/>
          <w:iCs/>
        </w:rPr>
        <w:t>40</w:t>
      </w:r>
      <w:r w:rsidRPr="00644690">
        <w:rPr>
          <w:b/>
          <w:bCs/>
          <w:i/>
          <w:iCs/>
        </w:rPr>
        <w:t xml:space="preserve"> óra</w:t>
      </w:r>
    </w:p>
    <w:p w:rsidR="0092650D" w:rsidRDefault="0092650D" w:rsidP="00A144DE">
      <w:pPr>
        <w:spacing w:after="0"/>
        <w:ind w:left="851"/>
      </w:pPr>
      <w:r>
        <w:t xml:space="preserve">Szelíd, gondos, szakszerű bánásmód gyakorlása különböző korú, hasznosítású </w:t>
      </w:r>
    </w:p>
    <w:p w:rsidR="0092650D" w:rsidRDefault="0092650D" w:rsidP="00A144DE">
      <w:pPr>
        <w:spacing w:after="0"/>
        <w:ind w:left="851"/>
      </w:pPr>
      <w:proofErr w:type="gramStart"/>
      <w:r>
        <w:t>állatokkal</w:t>
      </w:r>
      <w:proofErr w:type="gramEnd"/>
      <w:r>
        <w:t xml:space="preserve">. Az állatok megközelítése, baleset-megelőzési előírások. </w:t>
      </w:r>
    </w:p>
    <w:p w:rsidR="0092650D" w:rsidRDefault="0092650D" w:rsidP="00A144DE">
      <w:pPr>
        <w:spacing w:after="0"/>
        <w:ind w:left="851"/>
      </w:pPr>
    </w:p>
    <w:p w:rsidR="0092650D" w:rsidRDefault="0092650D" w:rsidP="00A144DE">
      <w:pPr>
        <w:spacing w:after="0"/>
        <w:ind w:left="851"/>
      </w:pPr>
      <w:r>
        <w:t>A faj, fajta, típus és a hibridek felismerésének gyakorlása:</w:t>
      </w:r>
    </w:p>
    <w:p w:rsidR="0092650D" w:rsidRDefault="0092650D" w:rsidP="009C3BF2">
      <w:pPr>
        <w:pStyle w:val="Listaszerbekezds"/>
        <w:numPr>
          <w:ilvl w:val="0"/>
          <w:numId w:val="10"/>
        </w:numPr>
        <w:spacing w:after="0"/>
      </w:pPr>
      <w:r>
        <w:t>különböző gazdasági állatfajok, fajták és hibridek felismerése,</w:t>
      </w:r>
    </w:p>
    <w:p w:rsidR="0092650D" w:rsidRDefault="0092650D" w:rsidP="009C3BF2">
      <w:pPr>
        <w:pStyle w:val="Listaszerbekezds"/>
        <w:numPr>
          <w:ilvl w:val="0"/>
          <w:numId w:val="10"/>
        </w:numPr>
        <w:spacing w:after="0"/>
      </w:pPr>
      <w:r>
        <w:t>a fontosabb küllemi jegyek, fajtabélyegek ismerete,</w:t>
      </w:r>
    </w:p>
    <w:p w:rsidR="0092650D" w:rsidRDefault="0092650D" w:rsidP="009C3BF2">
      <w:pPr>
        <w:pStyle w:val="Listaszerbekezds"/>
        <w:numPr>
          <w:ilvl w:val="0"/>
          <w:numId w:val="10"/>
        </w:numPr>
        <w:spacing w:after="0"/>
      </w:pPr>
      <w:r>
        <w:t>a különböző alkati típusok felismerése.</w:t>
      </w:r>
    </w:p>
    <w:p w:rsidR="0092650D" w:rsidRDefault="0092650D" w:rsidP="00A144DE">
      <w:pPr>
        <w:spacing w:after="0"/>
        <w:ind w:left="851"/>
      </w:pPr>
    </w:p>
    <w:p w:rsidR="0092650D" w:rsidRDefault="0092650D" w:rsidP="00A144DE">
      <w:pPr>
        <w:spacing w:after="0"/>
        <w:ind w:left="851"/>
      </w:pPr>
      <w:r>
        <w:t>A külső testalakulás és a hasznosítás közötti összefüggések vizsgálata:</w:t>
      </w:r>
    </w:p>
    <w:p w:rsidR="0092650D" w:rsidRDefault="0092650D" w:rsidP="009C3BF2">
      <w:pPr>
        <w:pStyle w:val="Listaszerbekezds"/>
        <w:numPr>
          <w:ilvl w:val="0"/>
          <w:numId w:val="10"/>
        </w:numPr>
        <w:spacing w:after="0"/>
      </w:pPr>
      <w:r>
        <w:t>külső testalakulás (fejlettség, kondíció, színeződés, csontozat) és a termelőképesség vagy hasznosítás közötti összefüggés vizsgálata különböző fajokon (szarvasmarha, ló, sertés, juh),</w:t>
      </w:r>
    </w:p>
    <w:p w:rsidR="0092650D" w:rsidRDefault="0092650D" w:rsidP="009C3BF2">
      <w:pPr>
        <w:pStyle w:val="Listaszerbekezds"/>
        <w:numPr>
          <w:ilvl w:val="0"/>
          <w:numId w:val="10"/>
        </w:numPr>
        <w:spacing w:after="0"/>
      </w:pPr>
      <w:proofErr w:type="spellStart"/>
      <w:r>
        <w:t>kültakaró</w:t>
      </w:r>
      <w:proofErr w:type="spellEnd"/>
      <w:r>
        <w:t>, arányosság, ivarjelleg vizsgálata,</w:t>
      </w:r>
    </w:p>
    <w:p w:rsidR="0092650D" w:rsidRDefault="0092650D" w:rsidP="009C3BF2">
      <w:pPr>
        <w:pStyle w:val="Listaszerbekezds"/>
        <w:numPr>
          <w:ilvl w:val="0"/>
          <w:numId w:val="10"/>
        </w:numPr>
        <w:spacing w:after="0"/>
      </w:pPr>
      <w:r>
        <w:t>szervezeti szilárdság külső jelei,</w:t>
      </w:r>
    </w:p>
    <w:p w:rsidR="0092650D" w:rsidRDefault="0092650D" w:rsidP="009C3BF2">
      <w:pPr>
        <w:pStyle w:val="Listaszerbekezds"/>
        <w:numPr>
          <w:ilvl w:val="0"/>
          <w:numId w:val="10"/>
        </w:numPr>
        <w:spacing w:after="0"/>
      </w:pPr>
      <w:r>
        <w:t>küllemi hibák felismerése.</w:t>
      </w:r>
    </w:p>
    <w:p w:rsidR="0092650D" w:rsidRDefault="0092650D" w:rsidP="00A144DE">
      <w:pPr>
        <w:spacing w:after="0"/>
        <w:ind w:left="851"/>
      </w:pPr>
    </w:p>
    <w:p w:rsidR="0092650D" w:rsidRDefault="0092650D" w:rsidP="00A144DE">
      <w:pPr>
        <w:spacing w:after="0"/>
        <w:ind w:left="851"/>
      </w:pPr>
      <w:r>
        <w:t>Belső értékmérő tulajdonságok (tej- és hústermelő-képesség, takarmányértékesítő képesség, valamint a termékenység és szaporaság) mutatóinak kiszámítása.</w:t>
      </w:r>
    </w:p>
    <w:p w:rsidR="0092650D" w:rsidRDefault="0092650D" w:rsidP="00A144DE">
      <w:pPr>
        <w:spacing w:after="0"/>
        <w:ind w:left="851"/>
      </w:pPr>
    </w:p>
    <w:p w:rsidR="0092650D" w:rsidRDefault="0092650D" w:rsidP="00A144DE">
      <w:pPr>
        <w:spacing w:after="0"/>
        <w:ind w:left="851"/>
      </w:pPr>
      <w:r>
        <w:t xml:space="preserve">Törzskönyvezési munkák, az állatok jelölése, azonosítása: </w:t>
      </w:r>
    </w:p>
    <w:p w:rsidR="0092650D" w:rsidRDefault="0092650D" w:rsidP="009C3BF2">
      <w:pPr>
        <w:pStyle w:val="Listaszerbekezds"/>
        <w:numPr>
          <w:ilvl w:val="0"/>
          <w:numId w:val="10"/>
        </w:numPr>
        <w:spacing w:after="0"/>
      </w:pPr>
      <w:r>
        <w:t>a törzskönyvezés munkamenete,</w:t>
      </w:r>
    </w:p>
    <w:p w:rsidR="0092650D" w:rsidRDefault="0092650D" w:rsidP="009C3BF2">
      <w:pPr>
        <w:pStyle w:val="Listaszerbekezds"/>
        <w:numPr>
          <w:ilvl w:val="0"/>
          <w:numId w:val="10"/>
        </w:numPr>
        <w:spacing w:after="0"/>
      </w:pPr>
      <w:r>
        <w:t>a jelölés módszerei: állandó és ideiglenes jelölések,</w:t>
      </w:r>
    </w:p>
    <w:p w:rsidR="0092650D" w:rsidRDefault="0092650D" w:rsidP="009C3BF2">
      <w:pPr>
        <w:pStyle w:val="Listaszerbekezds"/>
        <w:numPr>
          <w:ilvl w:val="0"/>
          <w:numId w:val="10"/>
        </w:numPr>
        <w:spacing w:after="0"/>
      </w:pPr>
      <w:r>
        <w:t>a küllemi bírálat, a testméretek felvétele.</w:t>
      </w:r>
    </w:p>
    <w:p w:rsidR="0092650D" w:rsidRDefault="0092650D" w:rsidP="00A144DE">
      <w:pPr>
        <w:spacing w:after="0"/>
        <w:ind w:left="851"/>
      </w:pPr>
    </w:p>
    <w:p w:rsidR="0092650D" w:rsidRDefault="0092650D" w:rsidP="00A144DE">
      <w:pPr>
        <w:spacing w:after="0"/>
        <w:ind w:left="851"/>
      </w:pPr>
      <w:r>
        <w:t>Az állatok testtömegének megállapítása:</w:t>
      </w:r>
    </w:p>
    <w:p w:rsidR="0092650D" w:rsidRDefault="0092650D" w:rsidP="009C3BF2">
      <w:pPr>
        <w:pStyle w:val="Listaszerbekezds"/>
        <w:numPr>
          <w:ilvl w:val="0"/>
          <w:numId w:val="10"/>
        </w:numPr>
        <w:spacing w:after="0"/>
      </w:pPr>
      <w:r>
        <w:t>az állatok megfogása, vezetése, hajtása, rögzítése, megfékezése,</w:t>
      </w:r>
    </w:p>
    <w:p w:rsidR="0092650D" w:rsidRDefault="0092650D" w:rsidP="009C3BF2">
      <w:pPr>
        <w:pStyle w:val="Listaszerbekezds"/>
        <w:numPr>
          <w:ilvl w:val="0"/>
          <w:numId w:val="10"/>
        </w:numPr>
        <w:spacing w:after="0"/>
      </w:pPr>
      <w:r>
        <w:t>a mérlegelés eszközei, azok kezelése,</w:t>
      </w:r>
    </w:p>
    <w:p w:rsidR="0092650D" w:rsidRDefault="0092650D" w:rsidP="009C3BF2">
      <w:pPr>
        <w:pStyle w:val="Listaszerbekezds"/>
        <w:numPr>
          <w:ilvl w:val="0"/>
          <w:numId w:val="10"/>
        </w:numPr>
        <w:spacing w:after="0"/>
      </w:pPr>
      <w:r>
        <w:t>a mérlegelés gyakorlása,</w:t>
      </w:r>
    </w:p>
    <w:p w:rsidR="0092650D" w:rsidRDefault="0092650D" w:rsidP="009C3BF2">
      <w:pPr>
        <w:pStyle w:val="Listaszerbekezds"/>
        <w:numPr>
          <w:ilvl w:val="0"/>
          <w:numId w:val="10"/>
        </w:numPr>
        <w:spacing w:after="0"/>
      </w:pPr>
      <w:r>
        <w:t>a testtömeg becsléssel történő megállapítása.</w:t>
      </w:r>
    </w:p>
    <w:p w:rsidR="0092650D" w:rsidRDefault="0092650D" w:rsidP="00A144DE">
      <w:pPr>
        <w:spacing w:after="0"/>
        <w:ind w:left="851"/>
      </w:pPr>
    </w:p>
    <w:p w:rsidR="0092650D" w:rsidRDefault="0092650D" w:rsidP="00A144DE">
      <w:pPr>
        <w:spacing w:after="0"/>
        <w:ind w:left="851"/>
      </w:pPr>
      <w:r>
        <w:t>Az állatok elhelyezése és ápolása:</w:t>
      </w:r>
      <w:r>
        <w:tab/>
      </w:r>
    </w:p>
    <w:p w:rsidR="0092650D" w:rsidRDefault="0092650D" w:rsidP="009C3BF2">
      <w:pPr>
        <w:pStyle w:val="Listaszerbekezds"/>
        <w:numPr>
          <w:ilvl w:val="0"/>
          <w:numId w:val="10"/>
        </w:numPr>
        <w:spacing w:after="0"/>
      </w:pPr>
      <w:r>
        <w:t>az egyes állatfajok hasznosítási irányainak megfelelő elhelyezési módok,</w:t>
      </w:r>
    </w:p>
    <w:p w:rsidR="0092650D" w:rsidRDefault="0092650D" w:rsidP="009C3BF2">
      <w:pPr>
        <w:pStyle w:val="Listaszerbekezds"/>
        <w:numPr>
          <w:ilvl w:val="0"/>
          <w:numId w:val="10"/>
        </w:numPr>
        <w:spacing w:after="0"/>
      </w:pPr>
      <w:r>
        <w:t>a keletkezett hulladékok összegyűjtése, kezelése, környezetvédelmi előírások,</w:t>
      </w:r>
    </w:p>
    <w:p w:rsidR="0092650D" w:rsidRDefault="0092650D" w:rsidP="009C3BF2">
      <w:pPr>
        <w:pStyle w:val="Listaszerbekezds"/>
        <w:numPr>
          <w:ilvl w:val="0"/>
          <w:numId w:val="10"/>
        </w:numPr>
        <w:spacing w:after="0"/>
      </w:pPr>
      <w:r>
        <w:t>a folyamatos és az időszakos állatápolás módjai, valamint eszközei.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takarmányok kémiai összetétele</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A144DE">
      <w:pPr>
        <w:spacing w:after="0"/>
        <w:ind w:left="851"/>
      </w:pPr>
      <w:r>
        <w:t>A takarmányok vizsgálata, minősítése:</w:t>
      </w:r>
      <w:r>
        <w:tab/>
      </w:r>
    </w:p>
    <w:p w:rsidR="0092650D" w:rsidRDefault="0092650D" w:rsidP="009C3BF2">
      <w:pPr>
        <w:pStyle w:val="Listaszerbekezds"/>
        <w:numPr>
          <w:ilvl w:val="0"/>
          <w:numId w:val="10"/>
        </w:numPr>
        <w:spacing w:after="0"/>
      </w:pPr>
      <w:r>
        <w:t>takarmányvizsgálatok: mintavétel, víz- és szárazanyag-tartalom meghatározása, szerves és szervetlen alkotórészek egyszerű kémiai vizsgálata, laboratóriumi eredmények értékelése,</w:t>
      </w:r>
    </w:p>
    <w:p w:rsidR="0092650D" w:rsidRDefault="0092650D" w:rsidP="009C3BF2">
      <w:pPr>
        <w:pStyle w:val="Listaszerbekezds"/>
        <w:numPr>
          <w:ilvl w:val="0"/>
          <w:numId w:val="10"/>
        </w:numPr>
        <w:spacing w:after="0"/>
      </w:pPr>
      <w:r>
        <w:t>takarmányok érzékszervi vizsgálata, minősítése,</w:t>
      </w:r>
    </w:p>
    <w:p w:rsidR="0092650D" w:rsidRDefault="0092650D" w:rsidP="009C3BF2">
      <w:pPr>
        <w:pStyle w:val="Listaszerbekezds"/>
        <w:numPr>
          <w:ilvl w:val="0"/>
          <w:numId w:val="10"/>
        </w:numPr>
        <w:spacing w:after="0"/>
      </w:pPr>
      <w:r>
        <w:t>takarmányvizsgálati laboratórium munkájának tanulmányozása.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Takarmányozási alapszámítások</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662C72">
      <w:pPr>
        <w:spacing w:after="0"/>
        <w:ind w:left="851"/>
      </w:pPr>
      <w:proofErr w:type="gramStart"/>
      <w:r>
        <w:t>Táplálóanyag-arány számítások</w:t>
      </w:r>
      <w:proofErr w:type="gramEnd"/>
      <w:r>
        <w:t xml:space="preserve"> és takarmány-értékesülési számítások:</w:t>
      </w:r>
    </w:p>
    <w:p w:rsidR="0092650D" w:rsidRDefault="0092650D" w:rsidP="009C3BF2">
      <w:pPr>
        <w:pStyle w:val="Listaszerbekezds"/>
        <w:numPr>
          <w:ilvl w:val="0"/>
          <w:numId w:val="10"/>
        </w:numPr>
        <w:spacing w:after="0"/>
      </w:pPr>
      <w:r>
        <w:t xml:space="preserve">emésztési együttható kiszámítása, </w:t>
      </w:r>
    </w:p>
    <w:p w:rsidR="0092650D" w:rsidRDefault="0092650D" w:rsidP="009C3BF2">
      <w:pPr>
        <w:pStyle w:val="Listaszerbekezds"/>
        <w:numPr>
          <w:ilvl w:val="0"/>
          <w:numId w:val="10"/>
        </w:numPr>
        <w:spacing w:after="0"/>
      </w:pPr>
      <w:r>
        <w:t>fehérjekoncentráció, energia: fehérje arány, energiakoncentráció kiszámítása,</w:t>
      </w:r>
    </w:p>
    <w:p w:rsidR="0092650D" w:rsidRDefault="0092650D" w:rsidP="009C3BF2">
      <w:pPr>
        <w:pStyle w:val="Listaszerbekezds"/>
        <w:numPr>
          <w:ilvl w:val="0"/>
          <w:numId w:val="10"/>
        </w:numPr>
        <w:spacing w:after="0"/>
      </w:pPr>
      <w:r>
        <w:lastRenderedPageBreak/>
        <w:t>a fajlagos takarmány-felhasználás kiszámítása.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Takarmányismeret és tartósítás</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662C72">
      <w:pPr>
        <w:spacing w:after="0"/>
        <w:ind w:left="851"/>
      </w:pPr>
      <w:r>
        <w:t>Különböző takarmányok felismerésének gyakorlása:</w:t>
      </w:r>
    </w:p>
    <w:p w:rsidR="0092650D" w:rsidRDefault="0092650D" w:rsidP="009C3BF2">
      <w:pPr>
        <w:pStyle w:val="Listaszerbekezds"/>
        <w:numPr>
          <w:ilvl w:val="0"/>
          <w:numId w:val="10"/>
        </w:numPr>
        <w:spacing w:after="0"/>
      </w:pPr>
      <w:r>
        <w:t>takarmánynövények felismerése különböző fejlettségi stádiumokban, minősítés, magismeret (zöldtakarmányok, gyökér- és gumós takarmányok, magvak és termések),</w:t>
      </w:r>
    </w:p>
    <w:p w:rsidR="0092650D" w:rsidRDefault="0092650D" w:rsidP="009C3BF2">
      <w:pPr>
        <w:pStyle w:val="Listaszerbekezds"/>
        <w:numPr>
          <w:ilvl w:val="0"/>
          <w:numId w:val="10"/>
        </w:numPr>
        <w:spacing w:after="0"/>
      </w:pPr>
      <w:r>
        <w:t xml:space="preserve">tartósított takarmányok (szénák, szilázsok, </w:t>
      </w:r>
      <w:proofErr w:type="spellStart"/>
      <w:r>
        <w:t>szenázsok</w:t>
      </w:r>
      <w:proofErr w:type="spellEnd"/>
      <w:r>
        <w:t>) felismerése, minősítése,</w:t>
      </w:r>
    </w:p>
    <w:p w:rsidR="0092650D" w:rsidRDefault="0092650D" w:rsidP="009C3BF2">
      <w:pPr>
        <w:pStyle w:val="Listaszerbekezds"/>
        <w:numPr>
          <w:ilvl w:val="0"/>
          <w:numId w:val="10"/>
        </w:numPr>
        <w:spacing w:after="0"/>
      </w:pPr>
      <w:r>
        <w:t>mezőgazdasági és ipari melléktermékek felismerése és minősítése,</w:t>
      </w:r>
    </w:p>
    <w:p w:rsidR="0092650D" w:rsidRDefault="0092650D" w:rsidP="009C3BF2">
      <w:pPr>
        <w:pStyle w:val="Listaszerbekezds"/>
        <w:numPr>
          <w:ilvl w:val="0"/>
          <w:numId w:val="10"/>
        </w:numPr>
        <w:spacing w:after="0"/>
      </w:pPr>
      <w:r>
        <w:t>tápok és koncentrátumok fajtáinak megismerése.</w:t>
      </w:r>
    </w:p>
    <w:p w:rsidR="0092650D" w:rsidRDefault="0092650D" w:rsidP="00662C72">
      <w:pPr>
        <w:spacing w:after="0"/>
        <w:ind w:left="851"/>
      </w:pPr>
    </w:p>
    <w:p w:rsidR="0092650D" w:rsidRDefault="0092650D" w:rsidP="00B224A8">
      <w:pPr>
        <w:spacing w:after="0"/>
        <w:ind w:left="851"/>
      </w:pPr>
      <w:r>
        <w:t xml:space="preserve">Takarmány-kiegészítők megismerése: </w:t>
      </w:r>
    </w:p>
    <w:p w:rsidR="0092650D" w:rsidRDefault="0092650D" w:rsidP="009C3BF2">
      <w:pPr>
        <w:pStyle w:val="Listaszerbekezds"/>
        <w:numPr>
          <w:ilvl w:val="0"/>
          <w:numId w:val="10"/>
        </w:numPr>
        <w:spacing w:after="0"/>
      </w:pPr>
      <w:r>
        <w:t>fehérje- és zsírkiegészítő készítmények,</w:t>
      </w:r>
    </w:p>
    <w:p w:rsidR="0092650D" w:rsidRDefault="0092650D" w:rsidP="009C3BF2">
      <w:pPr>
        <w:pStyle w:val="Listaszerbekezds"/>
        <w:numPr>
          <w:ilvl w:val="0"/>
          <w:numId w:val="10"/>
        </w:numPr>
        <w:spacing w:after="0"/>
      </w:pPr>
      <w:r>
        <w:t xml:space="preserve">ásványi anyag és vitamin </w:t>
      </w:r>
      <w:proofErr w:type="spellStart"/>
      <w:r>
        <w:t>premixek</w:t>
      </w:r>
      <w:proofErr w:type="spellEnd"/>
      <w:r>
        <w:t xml:space="preserve">, </w:t>
      </w:r>
    </w:p>
    <w:p w:rsidR="0092650D" w:rsidRDefault="0092650D" w:rsidP="009C3BF2">
      <w:pPr>
        <w:pStyle w:val="Listaszerbekezds"/>
        <w:numPr>
          <w:ilvl w:val="0"/>
          <w:numId w:val="10"/>
        </w:numPr>
        <w:spacing w:after="0"/>
      </w:pPr>
      <w:r>
        <w:t>egyéb kiegészítők (ízesítők, antioxidánsok, gyógyszeres takarmány-kiegészítők).</w:t>
      </w:r>
    </w:p>
    <w:p w:rsidR="0092650D" w:rsidRDefault="0092650D" w:rsidP="00662C72">
      <w:pPr>
        <w:spacing w:after="0"/>
        <w:ind w:left="851"/>
      </w:pPr>
    </w:p>
    <w:p w:rsidR="0092650D" w:rsidRDefault="0092650D" w:rsidP="00662C72">
      <w:pPr>
        <w:spacing w:after="0"/>
        <w:ind w:left="851"/>
      </w:pPr>
      <w:r>
        <w:t>Takarmánytartósítási eljárások munkafolyamatainak tanulmányozása:</w:t>
      </w:r>
    </w:p>
    <w:p w:rsidR="0092650D" w:rsidRDefault="0092650D" w:rsidP="00B224A8">
      <w:pPr>
        <w:pStyle w:val="Listaszerbekezds"/>
        <w:numPr>
          <w:ilvl w:val="0"/>
          <w:numId w:val="9"/>
        </w:numPr>
        <w:spacing w:after="0"/>
      </w:pPr>
      <w:r>
        <w:t>szénakészítés,</w:t>
      </w:r>
    </w:p>
    <w:p w:rsidR="0092650D" w:rsidRDefault="0092650D" w:rsidP="00B224A8">
      <w:pPr>
        <w:pStyle w:val="Listaszerbekezds"/>
        <w:numPr>
          <w:ilvl w:val="0"/>
          <w:numId w:val="9"/>
        </w:numPr>
        <w:spacing w:after="0"/>
      </w:pPr>
      <w:r>
        <w:t xml:space="preserve">szilázs- és </w:t>
      </w:r>
      <w:proofErr w:type="spellStart"/>
      <w:r>
        <w:t>szenázskészítés</w:t>
      </w:r>
      <w:proofErr w:type="spellEnd"/>
      <w:r>
        <w:t>.</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akarmányozás végrehajtása</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C95144">
      <w:pPr>
        <w:spacing w:after="0"/>
        <w:ind w:left="851"/>
      </w:pPr>
      <w:r>
        <w:t>A takarmányok előkészítésének módjai és eszközei:</w:t>
      </w:r>
      <w:r>
        <w:tab/>
      </w:r>
    </w:p>
    <w:p w:rsidR="0092650D" w:rsidRDefault="0092650D" w:rsidP="009C3BF2">
      <w:pPr>
        <w:pStyle w:val="Listaszerbekezds"/>
        <w:numPr>
          <w:ilvl w:val="0"/>
          <w:numId w:val="9"/>
        </w:numPr>
        <w:spacing w:after="0"/>
      </w:pPr>
      <w:r>
        <w:t>tömegtakarmányok előkészítésének módjai és eszközei (mosás, szeletelés, pépesítés, főzés, párolás, páckészítés, szálastakarmányok őrlése,</w:t>
      </w:r>
    </w:p>
    <w:p w:rsidR="0092650D" w:rsidRDefault="0092650D" w:rsidP="009C3BF2">
      <w:pPr>
        <w:pStyle w:val="Listaszerbekezds"/>
        <w:numPr>
          <w:ilvl w:val="0"/>
          <w:numId w:val="9"/>
        </w:numPr>
        <w:spacing w:after="0"/>
      </w:pPr>
      <w:r>
        <w:t>abraktakarmányok előkészítése (darálás, keverés).</w:t>
      </w:r>
    </w:p>
    <w:p w:rsidR="0092650D" w:rsidRDefault="0092650D" w:rsidP="00C95144">
      <w:pPr>
        <w:spacing w:after="0"/>
        <w:ind w:left="851"/>
      </w:pPr>
    </w:p>
    <w:p w:rsidR="0092650D" w:rsidRDefault="0092650D" w:rsidP="00C95144">
      <w:pPr>
        <w:spacing w:after="0"/>
        <w:ind w:left="851"/>
      </w:pPr>
      <w:r>
        <w:t>A takarmányozás végrehajtása különböző fajú, korú és hasznosítású állatoknál:</w:t>
      </w:r>
    </w:p>
    <w:p w:rsidR="0092650D" w:rsidRDefault="0092650D" w:rsidP="00C95144">
      <w:pPr>
        <w:spacing w:after="0"/>
        <w:ind w:left="851"/>
      </w:pPr>
      <w:proofErr w:type="gramStart"/>
      <w:r>
        <w:t>etetés</w:t>
      </w:r>
      <w:proofErr w:type="gramEnd"/>
      <w:r>
        <w:t xml:space="preserve"> és itatás módjai, rendje, technikája.</w:t>
      </w:r>
      <w:r>
        <w:tab/>
      </w:r>
      <w:r>
        <w:tab/>
      </w:r>
    </w:p>
    <w:p w:rsidR="0092650D" w:rsidRDefault="0092650D" w:rsidP="00C95144">
      <w:pPr>
        <w:spacing w:after="0"/>
        <w:ind w:left="851"/>
      </w:pPr>
    </w:p>
    <w:p w:rsidR="0092650D" w:rsidRDefault="0092650D" w:rsidP="009C3BF2">
      <w:pPr>
        <w:spacing w:after="0"/>
        <w:ind w:left="851"/>
      </w:pPr>
      <w:r>
        <w:t>Szemestakarmányok feldolgozása, keveréktakarmányok gyártása:</w:t>
      </w:r>
    </w:p>
    <w:p w:rsidR="0092650D" w:rsidRDefault="0092650D" w:rsidP="009C3BF2">
      <w:pPr>
        <w:pStyle w:val="Listaszerbekezds"/>
        <w:numPr>
          <w:ilvl w:val="0"/>
          <w:numId w:val="9"/>
        </w:numPr>
        <w:spacing w:after="0"/>
      </w:pPr>
      <w:r>
        <w:t>különböző működési elvű mérlegek használata,</w:t>
      </w:r>
    </w:p>
    <w:p w:rsidR="0092650D" w:rsidRDefault="0092650D" w:rsidP="00A92F2C">
      <w:pPr>
        <w:pStyle w:val="Listaszerbekezds"/>
        <w:numPr>
          <w:ilvl w:val="0"/>
          <w:numId w:val="9"/>
        </w:numPr>
        <w:spacing w:after="0"/>
      </w:pPr>
      <w:r>
        <w:t>kalapácsos daráló kialakítása, rostacsere, daráló üzemeltetése különböző</w:t>
      </w:r>
    </w:p>
    <w:p w:rsidR="0092650D" w:rsidRDefault="0092650D" w:rsidP="00A92F2C">
      <w:pPr>
        <w:spacing w:after="0"/>
        <w:ind w:left="1211"/>
      </w:pPr>
      <w:proofErr w:type="gramStart"/>
      <w:r>
        <w:t>takarmányok</w:t>
      </w:r>
      <w:proofErr w:type="gramEnd"/>
      <w:r>
        <w:t xml:space="preserve"> esetében,</w:t>
      </w:r>
    </w:p>
    <w:p w:rsidR="0092650D" w:rsidRDefault="0092650D" w:rsidP="00A92F2C">
      <w:pPr>
        <w:pStyle w:val="Listaszerbekezds"/>
        <w:numPr>
          <w:ilvl w:val="0"/>
          <w:numId w:val="9"/>
        </w:numPr>
        <w:spacing w:after="0"/>
      </w:pPr>
      <w:r>
        <w:t>keverő berendezések felépítése és működése,</w:t>
      </w:r>
    </w:p>
    <w:p w:rsidR="0092650D" w:rsidRDefault="0092650D" w:rsidP="00A92F2C">
      <w:pPr>
        <w:pStyle w:val="Listaszerbekezds"/>
        <w:numPr>
          <w:ilvl w:val="0"/>
          <w:numId w:val="9"/>
        </w:numPr>
        <w:spacing w:after="0"/>
      </w:pPr>
      <w:r>
        <w:t>keveréktakarmányok készítése adott receptura alapján,</w:t>
      </w:r>
    </w:p>
    <w:p w:rsidR="0092650D" w:rsidRDefault="0092650D" w:rsidP="00A92F2C">
      <w:pPr>
        <w:pStyle w:val="Listaszerbekezds"/>
        <w:numPr>
          <w:ilvl w:val="0"/>
          <w:numId w:val="9"/>
        </w:numPr>
        <w:spacing w:after="0"/>
      </w:pPr>
      <w:r>
        <w:t>keveréktakarmányt előállító üzem munkájának megismerése.</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Takarmányadag összeállítás</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Pr="00662C72" w:rsidRDefault="0092650D" w:rsidP="00662C72">
      <w:pPr>
        <w:spacing w:after="0"/>
        <w:ind w:left="851"/>
      </w:pPr>
      <w:r w:rsidRPr="00662C72">
        <w:t>Takarmányadagok összeállításának alapelvei:</w:t>
      </w:r>
    </w:p>
    <w:p w:rsidR="0092650D" w:rsidRPr="00A92F2C" w:rsidRDefault="0092650D" w:rsidP="00A92F2C">
      <w:pPr>
        <w:pStyle w:val="Listaszerbekezds"/>
        <w:numPr>
          <w:ilvl w:val="0"/>
          <w:numId w:val="9"/>
        </w:numPr>
        <w:spacing w:after="0"/>
      </w:pPr>
      <w:r w:rsidRPr="00A92F2C">
        <w:t>takarmányozási táblázatok használata,</w:t>
      </w:r>
    </w:p>
    <w:p w:rsidR="0092650D" w:rsidRPr="00A92F2C" w:rsidRDefault="0092650D" w:rsidP="00A92F2C">
      <w:pPr>
        <w:pStyle w:val="Listaszerbekezds"/>
        <w:numPr>
          <w:ilvl w:val="0"/>
          <w:numId w:val="9"/>
        </w:numPr>
        <w:spacing w:after="0"/>
      </w:pPr>
      <w:r w:rsidRPr="00A92F2C">
        <w:t>a takarmányadag összeállítás menetének elsajátítása mintapéldán (közelítéses módszerrel),</w:t>
      </w:r>
    </w:p>
    <w:p w:rsidR="0092650D" w:rsidRPr="00A92F2C" w:rsidRDefault="0092650D" w:rsidP="00A92F2C">
      <w:pPr>
        <w:pStyle w:val="Listaszerbekezds"/>
        <w:numPr>
          <w:ilvl w:val="0"/>
          <w:numId w:val="9"/>
        </w:numPr>
        <w:spacing w:after="0"/>
      </w:pPr>
      <w:r w:rsidRPr="00A92F2C">
        <w:t>takarmányadag optimalizálás számítógépes szoftver segítségével.</w:t>
      </w:r>
    </w:p>
    <w:p w:rsidR="0092650D" w:rsidRPr="00644690"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lastRenderedPageBreak/>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1.1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1.2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4</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4.1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5</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Gyakorlati munkavégzés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5.1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6</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Üzemeltetési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6</w:t>
            </w:r>
            <w:r w:rsidRPr="0032195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7</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Vizsgálati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7.1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7.2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11054-12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 xml:space="preserve">Állattenyésztés és </w:t>
      </w:r>
      <w:proofErr w:type="spellStart"/>
      <w:r>
        <w:rPr>
          <w:b/>
          <w:bCs/>
          <w:sz w:val="36"/>
          <w:szCs w:val="36"/>
        </w:rPr>
        <w:t>-tartás</w:t>
      </w:r>
      <w:proofErr w:type="spellEnd"/>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Default="0092650D" w:rsidP="00C53E01">
      <w:r w:rsidRPr="00D52C63">
        <w:lastRenderedPageBreak/>
        <w:t xml:space="preserve">A </w:t>
      </w:r>
      <w:r>
        <w:t>11054</w:t>
      </w:r>
      <w:r w:rsidRPr="00D26A67">
        <w:t>-</w:t>
      </w:r>
      <w:r>
        <w:t>12</w:t>
      </w:r>
      <w:r w:rsidRPr="00D52C63">
        <w:t xml:space="preserve"> azonosító számú </w:t>
      </w:r>
      <w:r>
        <w:t xml:space="preserve">Állattenyésztés és-tartás </w:t>
      </w:r>
      <w:r w:rsidRPr="00D52C63">
        <w:t>megnevezésű szakmai követelménymodulhoz tartozó tantárgyak és témakörök oktatása során fejlesztendő kompetenciák</w:t>
      </w:r>
    </w:p>
    <w:tbl>
      <w:tblPr>
        <w:tblW w:w="7700" w:type="dxa"/>
        <w:jc w:val="center"/>
        <w:tblCellMar>
          <w:left w:w="70" w:type="dxa"/>
          <w:right w:w="70" w:type="dxa"/>
        </w:tblCellMar>
        <w:tblLook w:val="00A0" w:firstRow="1" w:lastRow="0" w:firstColumn="1" w:lastColumn="0" w:noHBand="0" w:noVBand="0"/>
      </w:tblPr>
      <w:tblGrid>
        <w:gridCol w:w="4100"/>
        <w:gridCol w:w="720"/>
        <w:gridCol w:w="720"/>
        <w:gridCol w:w="72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Anatómia és élettan 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Állatok egészségvédelme 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Állattenyésztési alapgyakorlatok II.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Állattenyésztés II.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proofErr w:type="spellStart"/>
            <w:r w:rsidRPr="00321952">
              <w:rPr>
                <w:color w:val="000000"/>
                <w:sz w:val="20"/>
                <w:szCs w:val="20"/>
                <w:lang w:eastAsia="hu-HU"/>
              </w:rPr>
              <w:t>Állattenyyésztés</w:t>
            </w:r>
            <w:proofErr w:type="spellEnd"/>
            <w:r w:rsidRPr="00321952">
              <w:rPr>
                <w:color w:val="000000"/>
                <w:sz w:val="20"/>
                <w:szCs w:val="20"/>
                <w:lang w:eastAsia="hu-HU"/>
              </w:rPr>
              <w:t xml:space="preserve"> gyakorlat</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Optimális elhelyezést és mikroklímát biztosít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Figyelemmel kíséri az állat viselkedését, egészségügyi állapotát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Szükség esetén értesíti az állatorvost, és segédkezik az állat kezelésében</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xml:space="preserve">Állattenyésztési és </w:t>
            </w:r>
            <w:proofErr w:type="spellStart"/>
            <w:r w:rsidRPr="00321952">
              <w:rPr>
                <w:color w:val="000000"/>
                <w:sz w:val="20"/>
                <w:szCs w:val="20"/>
                <w:lang w:eastAsia="hu-HU"/>
              </w:rPr>
              <w:t>-tartási</w:t>
            </w:r>
            <w:proofErr w:type="spellEnd"/>
            <w:r w:rsidRPr="00321952">
              <w:rPr>
                <w:color w:val="000000"/>
                <w:sz w:val="20"/>
                <w:szCs w:val="20"/>
                <w:lang w:eastAsia="hu-HU"/>
              </w:rPr>
              <w:t xml:space="preserve"> munkákat végez</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xml:space="preserve">Állattenyésztési és </w:t>
            </w:r>
            <w:proofErr w:type="spellStart"/>
            <w:r w:rsidRPr="00321952">
              <w:rPr>
                <w:color w:val="000000"/>
                <w:sz w:val="20"/>
                <w:szCs w:val="20"/>
                <w:lang w:eastAsia="hu-HU"/>
              </w:rPr>
              <w:t>-tartási</w:t>
            </w:r>
            <w:proofErr w:type="spellEnd"/>
            <w:r w:rsidRPr="00321952">
              <w:rPr>
                <w:color w:val="000000"/>
                <w:sz w:val="20"/>
                <w:szCs w:val="20"/>
                <w:lang w:eastAsia="hu-HU"/>
              </w:rPr>
              <w:t xml:space="preserve"> munkákat tervez és szervez</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Állattenyésztő munkák adminisztrációját végzi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Munka-, tűz- és környezetvédelmi tevékenységet végez</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Állatvédelmi és állatjóléti előírások betartását ellenőrzi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állat és környezete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Egészséges és beteg állat felismerése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Teendők beteg állattal, az elsősegélynyújtás módjai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fertőző betegségek megelőzése, az állattartó telepek járványvédelme, a fertőtlenítés módjai, a bejelentési kötelezettség fogalma, módjai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Állatvédelem és állatjólét (általános szabályok, tartás és állatszállítás szabályai)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Testtájak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Emésztőkészülék felosztása, emésztés folyamata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hím és a női nemi készülék anatómiai felépítése, működése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Tejmirigy felépítése, tejelválasztás, tejleadás jellemzői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Tojástermelés élettana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158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Szarvasmarha-tenyésztés és tejgazdaságtan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lastRenderedPageBreak/>
              <w:t>Sertéstenyésztés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Juhtenyésztés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Lótenyésztés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58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Baromfitenyésztés (tyúk, pulyka, kacsa, lúd;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Állatjóléti és állat-egészségügyi és higiéniai szabályok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Állattenyésztési munkák tervezése, szervezése és adminisztrációja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állattenyésztés támogatási rendszere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állattenyésztés munka-, tűz- és környezetvédelem</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KÉSZSÉGEK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nyelvi íráskészség, írásbeli fogalmazókészség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Szervezőkészség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Meggyőzőkészség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bl>
    <w:p w:rsidR="0092650D" w:rsidRDefault="0092650D" w:rsidP="00C53E01"/>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Anatómia és élettan I.</w:t>
      </w:r>
      <w:r w:rsidRPr="00644690">
        <w:rPr>
          <w:b/>
          <w:bCs/>
        </w:rPr>
        <w:t xml:space="preserve"> tantárgy</w:t>
      </w:r>
      <w:r w:rsidRPr="00644690">
        <w:rPr>
          <w:b/>
          <w:bCs/>
        </w:rPr>
        <w:tab/>
      </w:r>
      <w:r>
        <w:rPr>
          <w:b/>
          <w:bCs/>
        </w:rPr>
        <w:t>54 ó</w:t>
      </w:r>
      <w:r w:rsidRPr="00644690">
        <w:rPr>
          <w:b/>
          <w:bCs/>
        </w:rPr>
        <w:t>ra/</w:t>
      </w:r>
      <w:r>
        <w:rPr>
          <w:b/>
          <w:bCs/>
        </w:rPr>
        <w:t>54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AD6DA8">
        <w:lastRenderedPageBreak/>
        <w:t>Olyan elméleti ismeretanyag nyújtása, amely megismerteti a gazdasági állatok (ló, szarvasmarha, juh, kecske, sertés, baromfi) anatómiáját és az egészséges állati szervezet élettani működését. Továbbá ismeretet ad a gazdasági állatok szaporításáról és a gazdaságos termék-előállításról</w:t>
      </w: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AD6DA8">
        <w:t>A biológia tantárgy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szakmai nyelvezet</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C53E01">
      <w:pPr>
        <w:spacing w:after="0"/>
        <w:ind w:left="851"/>
      </w:pPr>
      <w:r w:rsidRPr="003F017F">
        <w:t>A test részei, síkjai, irányai, szakkifejezések</w:t>
      </w:r>
      <w:r>
        <w:t>.</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testének felépítése</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AD6DA8">
      <w:pPr>
        <w:spacing w:after="0"/>
        <w:ind w:left="851"/>
      </w:pPr>
      <w:r>
        <w:t>Az állati test anatómiai felépítése:</w:t>
      </w:r>
    </w:p>
    <w:p w:rsidR="0092650D" w:rsidRDefault="0092650D" w:rsidP="003F017F">
      <w:pPr>
        <w:pStyle w:val="Listaszerbekezds"/>
        <w:numPr>
          <w:ilvl w:val="0"/>
          <w:numId w:val="9"/>
        </w:numPr>
        <w:spacing w:after="0"/>
      </w:pPr>
      <w:r>
        <w:t>az elemek fogalma és csoportosítása,</w:t>
      </w:r>
    </w:p>
    <w:p w:rsidR="0092650D" w:rsidRDefault="0092650D" w:rsidP="003F017F">
      <w:pPr>
        <w:pStyle w:val="Listaszerbekezds"/>
        <w:numPr>
          <w:ilvl w:val="0"/>
          <w:numId w:val="9"/>
        </w:numPr>
        <w:spacing w:after="0"/>
      </w:pPr>
      <w:r>
        <w:t>a vegyületek fogalma és csoportosítása,</w:t>
      </w:r>
    </w:p>
    <w:p w:rsidR="0092650D" w:rsidRDefault="0092650D" w:rsidP="003F017F">
      <w:pPr>
        <w:pStyle w:val="Listaszerbekezds"/>
        <w:numPr>
          <w:ilvl w:val="0"/>
          <w:numId w:val="9"/>
        </w:numPr>
        <w:spacing w:after="0"/>
      </w:pPr>
      <w:r>
        <w:t>a sejtek fogalma és főbb alkotó részeik,</w:t>
      </w:r>
    </w:p>
    <w:p w:rsidR="0092650D" w:rsidRDefault="0092650D" w:rsidP="003F017F">
      <w:pPr>
        <w:pStyle w:val="Listaszerbekezds"/>
        <w:numPr>
          <w:ilvl w:val="0"/>
          <w:numId w:val="9"/>
        </w:numPr>
        <w:spacing w:after="0"/>
      </w:pPr>
      <w:r>
        <w:t>a szövetek és főbb alkotó részeik,</w:t>
      </w:r>
    </w:p>
    <w:p w:rsidR="0092650D" w:rsidRDefault="0092650D" w:rsidP="003F017F">
      <w:pPr>
        <w:pStyle w:val="Listaszerbekezds"/>
        <w:numPr>
          <w:ilvl w:val="0"/>
          <w:numId w:val="9"/>
        </w:numPr>
        <w:spacing w:after="0"/>
      </w:pPr>
      <w:r>
        <w:t>a szervek, a szervek csoportosítása,</w:t>
      </w:r>
    </w:p>
    <w:p w:rsidR="0092650D" w:rsidRDefault="0092650D" w:rsidP="003F017F">
      <w:pPr>
        <w:pStyle w:val="Listaszerbekezds"/>
        <w:numPr>
          <w:ilvl w:val="0"/>
          <w:numId w:val="9"/>
        </w:numPr>
        <w:spacing w:after="0"/>
      </w:pPr>
      <w:r>
        <w:t>a szervcsoportok, a szervrendszer és a készülék fogalma, a szervezet.</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testtájak csontos alapja</w:t>
      </w:r>
      <w:r w:rsidRPr="00644690">
        <w:rPr>
          <w:b/>
          <w:bCs/>
          <w:i/>
          <w:iCs/>
        </w:rPr>
        <w:tab/>
      </w:r>
      <w:r>
        <w:rPr>
          <w:b/>
          <w:bCs/>
          <w:i/>
          <w:iCs/>
        </w:rPr>
        <w:t>7 ó</w:t>
      </w:r>
      <w:r w:rsidRPr="00644690">
        <w:rPr>
          <w:b/>
          <w:bCs/>
          <w:i/>
          <w:iCs/>
        </w:rPr>
        <w:t>ra/</w:t>
      </w:r>
      <w:r>
        <w:rPr>
          <w:b/>
          <w:bCs/>
          <w:i/>
          <w:iCs/>
        </w:rPr>
        <w:t>7</w:t>
      </w:r>
      <w:r w:rsidRPr="00644690">
        <w:rPr>
          <w:b/>
          <w:bCs/>
          <w:i/>
          <w:iCs/>
        </w:rPr>
        <w:t xml:space="preserve"> óra</w:t>
      </w:r>
    </w:p>
    <w:p w:rsidR="0092650D" w:rsidRDefault="0092650D" w:rsidP="003F017F">
      <w:pPr>
        <w:spacing w:after="0"/>
        <w:ind w:left="851"/>
      </w:pPr>
      <w:r>
        <w:t>A csontok feladata, felépítése, szerkezete, csoportosítása, összeköttetései.</w:t>
      </w:r>
    </w:p>
    <w:p w:rsidR="0092650D" w:rsidRDefault="0092650D" w:rsidP="003F017F">
      <w:pPr>
        <w:spacing w:after="0"/>
        <w:ind w:left="851"/>
      </w:pPr>
      <w:r>
        <w:t>Részletes csonttan: a fej, a törzs és a végtagok csontjai emlős gazdasági állatokon.</w:t>
      </w:r>
    </w:p>
    <w:p w:rsidR="0092650D" w:rsidRDefault="0092650D" w:rsidP="003F017F">
      <w:pPr>
        <w:spacing w:after="0"/>
        <w:ind w:left="851"/>
      </w:pPr>
      <w:r>
        <w:t>A baromfi csontos váza – különös tekintettel az eltérésekre.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emlősök és madarak testtájai</w:t>
      </w:r>
      <w:r w:rsidRPr="00644690">
        <w:rPr>
          <w:b/>
          <w:bCs/>
          <w:i/>
          <w:iCs/>
        </w:rPr>
        <w:tab/>
      </w:r>
      <w:r>
        <w:rPr>
          <w:b/>
          <w:bCs/>
          <w:i/>
          <w:iCs/>
        </w:rPr>
        <w:t>5 ó</w:t>
      </w:r>
      <w:r w:rsidRPr="00644690">
        <w:rPr>
          <w:b/>
          <w:bCs/>
          <w:i/>
          <w:iCs/>
        </w:rPr>
        <w:t>ra/</w:t>
      </w:r>
      <w:r>
        <w:rPr>
          <w:b/>
          <w:bCs/>
          <w:i/>
          <w:iCs/>
        </w:rPr>
        <w:t>5</w:t>
      </w:r>
      <w:r w:rsidRPr="00644690">
        <w:rPr>
          <w:b/>
          <w:bCs/>
          <w:i/>
          <w:iCs/>
        </w:rPr>
        <w:t xml:space="preserve"> óra</w:t>
      </w:r>
    </w:p>
    <w:p w:rsidR="0092650D" w:rsidRDefault="0092650D" w:rsidP="003F017F">
      <w:pPr>
        <w:spacing w:after="0"/>
        <w:ind w:left="851"/>
      </w:pPr>
      <w:r>
        <w:t>Az állati test fő részei, a fej, a nyak, a törzs és a végtagok tájékai emlős gazdasági állatokon.</w:t>
      </w:r>
    </w:p>
    <w:p w:rsidR="0092650D" w:rsidRDefault="0092650D" w:rsidP="003F017F">
      <w:pPr>
        <w:spacing w:after="0"/>
        <w:ind w:left="851"/>
      </w:pPr>
      <w:r>
        <w:t>A baromfi testtájai –különös tekintettel az eltérésekre.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emésztőkészülékének felépítése, az emésztés folyamata és az anyagforgalom</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3216E6">
      <w:pPr>
        <w:spacing w:after="0"/>
        <w:ind w:left="851"/>
      </w:pPr>
      <w:r>
        <w:t>Az emésztőkészülék feladata, főbb részei, felosztása.</w:t>
      </w:r>
    </w:p>
    <w:p w:rsidR="0092650D" w:rsidRDefault="0092650D" w:rsidP="003216E6">
      <w:pPr>
        <w:spacing w:after="0"/>
        <w:ind w:left="851"/>
      </w:pPr>
      <w:r>
        <w:t xml:space="preserve">Az </w:t>
      </w:r>
      <w:proofErr w:type="spellStart"/>
      <w:r>
        <w:t>előbél</w:t>
      </w:r>
      <w:proofErr w:type="spellEnd"/>
      <w:r>
        <w:t xml:space="preserve"> felépítése és működése (a szájüreg és a szájszervek, a garat, a nyelőcső, az együregű gyomor, a többüregű gyomor, az egyszerű és az összetett gyomor fogalma).</w:t>
      </w:r>
    </w:p>
    <w:p w:rsidR="0092650D" w:rsidRDefault="0092650D" w:rsidP="003216E6">
      <w:pPr>
        <w:spacing w:after="0"/>
        <w:ind w:left="851"/>
      </w:pPr>
      <w:r>
        <w:t>A középbél vagy vékonybél felépítése és működése (epésbél, éhbél, csípőbél).</w:t>
      </w:r>
    </w:p>
    <w:p w:rsidR="0092650D" w:rsidRDefault="0092650D" w:rsidP="003216E6">
      <w:pPr>
        <w:spacing w:after="0"/>
        <w:ind w:left="851"/>
      </w:pPr>
      <w:r>
        <w:t>Az utóbél vagy vastagbél felépítése és működése (vakbél, remese és végbél).</w:t>
      </w:r>
    </w:p>
    <w:p w:rsidR="0092650D" w:rsidRDefault="0092650D" w:rsidP="003216E6">
      <w:pPr>
        <w:spacing w:after="0"/>
        <w:ind w:left="851"/>
      </w:pPr>
      <w:r>
        <w:t xml:space="preserve">Az </w:t>
      </w:r>
      <w:proofErr w:type="spellStart"/>
      <w:r>
        <w:t>előbélhez</w:t>
      </w:r>
      <w:proofErr w:type="spellEnd"/>
      <w:r>
        <w:t xml:space="preserve"> és a középbélhez kapcsolódó járulékos mirigyek (a nyálmirigyek és a nyálkamirigyek, a máj és a hasnyálmirigy).</w:t>
      </w:r>
    </w:p>
    <w:p w:rsidR="0092650D" w:rsidRDefault="0092650D" w:rsidP="003216E6">
      <w:pPr>
        <w:spacing w:after="0"/>
        <w:ind w:left="851"/>
      </w:pPr>
      <w:r>
        <w:t>Az emlős gazdasági állatok (ló, szarvasmarha, juh, kecske, sertés, nyúl) emésztőkészülékének állatfajonkénti jellegzetességei.</w:t>
      </w:r>
    </w:p>
    <w:p w:rsidR="0092650D" w:rsidRDefault="0092650D" w:rsidP="003216E6">
      <w:pPr>
        <w:spacing w:after="0"/>
        <w:ind w:left="851"/>
      </w:pPr>
      <w:r>
        <w:t>A baromfi emésztőkészülékének felépítése - különös tekintettel a különbségekre.</w:t>
      </w:r>
    </w:p>
    <w:p w:rsidR="0092650D" w:rsidRDefault="0092650D" w:rsidP="003216E6">
      <w:pPr>
        <w:spacing w:after="0"/>
        <w:ind w:left="851"/>
      </w:pPr>
      <w:r>
        <w:t>Az emésztés célja, formái, az állatok osztályozása táplálkozásuk alapján.</w:t>
      </w:r>
    </w:p>
    <w:p w:rsidR="0092650D" w:rsidRDefault="0092650D" w:rsidP="003216E6">
      <w:pPr>
        <w:spacing w:after="0"/>
        <w:ind w:left="851"/>
      </w:pPr>
      <w:r>
        <w:t>A takarmány és ivóvíz felvétel módja, a rágás, a nyelés, a hányás, a kérődzés.</w:t>
      </w:r>
    </w:p>
    <w:p w:rsidR="0092650D" w:rsidRDefault="0092650D" w:rsidP="003216E6">
      <w:pPr>
        <w:spacing w:after="0"/>
        <w:ind w:left="851"/>
      </w:pPr>
      <w:r>
        <w:t xml:space="preserve">A kémiai és a biológiai emésztés. </w:t>
      </w:r>
    </w:p>
    <w:p w:rsidR="0092650D" w:rsidRDefault="0092650D" w:rsidP="003216E6">
      <w:pPr>
        <w:spacing w:after="0"/>
        <w:ind w:left="851"/>
      </w:pPr>
      <w:r>
        <w:t xml:space="preserve">A bélsárürítés. </w:t>
      </w:r>
    </w:p>
    <w:p w:rsidR="0092650D" w:rsidRDefault="0092650D" w:rsidP="003216E6">
      <w:pPr>
        <w:spacing w:after="0"/>
        <w:ind w:left="851"/>
      </w:pPr>
      <w:r>
        <w:t xml:space="preserve">Az emlős gazdasági állatok és a </w:t>
      </w:r>
      <w:proofErr w:type="gramStart"/>
      <w:r>
        <w:t>baromfi emésztési</w:t>
      </w:r>
      <w:proofErr w:type="gramEnd"/>
      <w:r>
        <w:t xml:space="preserve"> sajátosságai, és annak takarmányozási jelentősége.</w:t>
      </w:r>
    </w:p>
    <w:p w:rsidR="0092650D" w:rsidRDefault="0092650D" w:rsidP="003216E6">
      <w:pPr>
        <w:spacing w:after="0"/>
        <w:ind w:left="851"/>
      </w:pPr>
      <w:r>
        <w:lastRenderedPageBreak/>
        <w:t xml:space="preserve">A felszívódás. </w:t>
      </w:r>
    </w:p>
    <w:p w:rsidR="0092650D" w:rsidRDefault="0092650D" w:rsidP="003216E6">
      <w:pPr>
        <w:spacing w:after="0"/>
        <w:ind w:left="851"/>
      </w:pPr>
      <w:r>
        <w:t xml:space="preserve">Az anyagfogalom (fehérjék, </w:t>
      </w:r>
      <w:proofErr w:type="spellStart"/>
      <w:r>
        <w:t>NPN-anyagok</w:t>
      </w:r>
      <w:proofErr w:type="spellEnd"/>
      <w:r>
        <w:t>, szénhidrátok, zsírok).</w:t>
      </w:r>
    </w:p>
    <w:p w:rsidR="0092650D" w:rsidRDefault="0092650D" w:rsidP="003216E6">
      <w:pPr>
        <w:spacing w:after="0"/>
        <w:ind w:left="851"/>
      </w:pPr>
      <w:r>
        <w:t>Energiaforgalom és hőszabályozás.</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hím és női nemi készülékének anatómiai felépítése és működése, a szaporodás</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3216E6">
      <w:pPr>
        <w:spacing w:after="0"/>
        <w:ind w:left="851"/>
      </w:pPr>
      <w:r>
        <w:t xml:space="preserve">Az ivarszervek feladata. </w:t>
      </w:r>
    </w:p>
    <w:p w:rsidR="0092650D" w:rsidRDefault="0092650D" w:rsidP="003216E6">
      <w:pPr>
        <w:spacing w:after="0"/>
        <w:ind w:left="851"/>
      </w:pPr>
      <w:r>
        <w:t>A belső és a külső ivarszervek.</w:t>
      </w:r>
    </w:p>
    <w:p w:rsidR="0092650D" w:rsidRDefault="0092650D" w:rsidP="003216E6">
      <w:pPr>
        <w:spacing w:after="0"/>
        <w:ind w:left="851"/>
      </w:pPr>
      <w:r>
        <w:t>A hím ivarszervek feladata, felépítése és élettani működése (here, mellékhere, ondóvezető és ondózsinór, járulékos nemi mirigyek, a húgycső, a hímvessző, a makk, a herezacskó és a tasak).</w:t>
      </w:r>
    </w:p>
    <w:p w:rsidR="0092650D" w:rsidRDefault="0092650D" w:rsidP="003216E6">
      <w:pPr>
        <w:spacing w:after="0"/>
        <w:ind w:left="851"/>
      </w:pPr>
      <w:r>
        <w:t>Az ondó és összetevői, jellegzetességei.</w:t>
      </w:r>
    </w:p>
    <w:p w:rsidR="0092650D" w:rsidRDefault="0092650D" w:rsidP="003216E6">
      <w:pPr>
        <w:spacing w:after="0"/>
        <w:ind w:left="851"/>
      </w:pPr>
      <w:r>
        <w:t xml:space="preserve">A női ivarszervek feladata, felépítése és élettani működése (petefészek, petevezető, méh, hüvelytornác, hüvely, </w:t>
      </w:r>
      <w:proofErr w:type="spellStart"/>
      <w:r>
        <w:t>péra</w:t>
      </w:r>
      <w:proofErr w:type="spellEnd"/>
      <w:r>
        <w:t>, csikló).</w:t>
      </w:r>
    </w:p>
    <w:p w:rsidR="0092650D" w:rsidRDefault="0092650D" w:rsidP="003216E6">
      <w:pPr>
        <w:spacing w:after="0"/>
        <w:ind w:left="851"/>
      </w:pPr>
      <w:r>
        <w:t xml:space="preserve">A nemi működés </w:t>
      </w:r>
      <w:proofErr w:type="spellStart"/>
      <w:r>
        <w:t>neurohormonális</w:t>
      </w:r>
      <w:proofErr w:type="spellEnd"/>
      <w:r>
        <w:t xml:space="preserve"> szabályozása.</w:t>
      </w:r>
    </w:p>
    <w:p w:rsidR="0092650D" w:rsidRDefault="0092650D" w:rsidP="003216E6">
      <w:pPr>
        <w:spacing w:after="0"/>
        <w:ind w:left="851"/>
      </w:pPr>
      <w:r>
        <w:t>Az emlős gazdasági állatok nemi készülékének sajátosságai, és annak szaporodásbiológiai jelentősége.</w:t>
      </w:r>
    </w:p>
    <w:p w:rsidR="0092650D" w:rsidRDefault="0092650D" w:rsidP="003216E6">
      <w:pPr>
        <w:spacing w:after="0"/>
        <w:ind w:left="851"/>
      </w:pPr>
      <w:r>
        <w:t>A baromfi hím és női nemi készüléke, a tojástermelés élettana, a tojás összetétele, részei.</w:t>
      </w:r>
    </w:p>
    <w:p w:rsidR="0092650D" w:rsidRDefault="0092650D" w:rsidP="003216E6">
      <w:pPr>
        <w:spacing w:after="0"/>
        <w:ind w:left="851"/>
      </w:pPr>
      <w:r>
        <w:t xml:space="preserve">A szaporodás: </w:t>
      </w:r>
    </w:p>
    <w:p w:rsidR="0092650D" w:rsidRDefault="0092650D" w:rsidP="003216E6">
      <w:pPr>
        <w:pStyle w:val="Listaszerbekezds"/>
        <w:numPr>
          <w:ilvl w:val="0"/>
          <w:numId w:val="9"/>
        </w:numPr>
        <w:spacing w:after="0"/>
      </w:pPr>
      <w:r>
        <w:t>az ivarzás,</w:t>
      </w:r>
    </w:p>
    <w:p w:rsidR="0092650D" w:rsidRDefault="0092650D" w:rsidP="003216E6">
      <w:pPr>
        <w:pStyle w:val="Listaszerbekezds"/>
        <w:numPr>
          <w:ilvl w:val="0"/>
          <w:numId w:val="9"/>
        </w:numPr>
        <w:spacing w:after="0"/>
      </w:pPr>
      <w:r>
        <w:t>a pároztatási módok (vad, csoportos, háremszerű, kézből való, és a mesterséges termékenyítés fő munkaműveletei),</w:t>
      </w:r>
    </w:p>
    <w:p w:rsidR="0092650D" w:rsidRDefault="0092650D" w:rsidP="003216E6">
      <w:pPr>
        <w:pStyle w:val="Listaszerbekezds"/>
        <w:numPr>
          <w:ilvl w:val="0"/>
          <w:numId w:val="9"/>
        </w:numPr>
        <w:spacing w:after="0"/>
      </w:pPr>
      <w:r>
        <w:t>a termékenyülés,</w:t>
      </w:r>
    </w:p>
    <w:p w:rsidR="0092650D" w:rsidRDefault="0092650D" w:rsidP="003216E6">
      <w:pPr>
        <w:pStyle w:val="Listaszerbekezds"/>
        <w:numPr>
          <w:ilvl w:val="0"/>
          <w:numId w:val="9"/>
        </w:numPr>
        <w:spacing w:after="0"/>
      </w:pPr>
      <w:r>
        <w:t>a vemhesség (időtartama, felismerése),</w:t>
      </w:r>
    </w:p>
    <w:p w:rsidR="0092650D" w:rsidRDefault="0092650D" w:rsidP="003216E6">
      <w:pPr>
        <w:pStyle w:val="Listaszerbekezds"/>
        <w:numPr>
          <w:ilvl w:val="0"/>
          <w:numId w:val="9"/>
        </w:numPr>
        <w:spacing w:after="0"/>
      </w:pPr>
      <w:r>
        <w:t>az ellés élettana (jelei, szakaszai).</w:t>
      </w:r>
    </w:p>
    <w:p w:rsidR="0092650D" w:rsidRDefault="0092650D" w:rsidP="003216E6">
      <w:pPr>
        <w:spacing w:after="0"/>
        <w:ind w:left="851"/>
      </w:pPr>
      <w:r>
        <w:t>Az újszülött és az anya ápolása.</w:t>
      </w:r>
    </w:p>
    <w:p w:rsidR="0092650D" w:rsidRDefault="0092650D" w:rsidP="003216E6">
      <w:pPr>
        <w:spacing w:after="0"/>
        <w:ind w:left="851"/>
      </w:pPr>
      <w:r>
        <w:t>A csirkeembrió fejlődése.</w:t>
      </w:r>
    </w:p>
    <w:p w:rsidR="0092650D" w:rsidRDefault="0092650D" w:rsidP="003216E6">
      <w:pPr>
        <w:spacing w:after="0"/>
        <w:ind w:left="851"/>
      </w:pPr>
      <w:r>
        <w:t>A tejmirigy elhelyezkedése, részei, elnevezése, szerkezete, felfüggesztése.</w:t>
      </w:r>
    </w:p>
    <w:p w:rsidR="0092650D" w:rsidRDefault="0092650D" w:rsidP="003216E6">
      <w:pPr>
        <w:spacing w:after="0"/>
        <w:ind w:left="851"/>
      </w:pPr>
      <w:r>
        <w:t xml:space="preserve">A tejtermelés élettana (a tej elválasztása, a tej leadása, a tej visszatartása, a tej összetétele, a </w:t>
      </w:r>
      <w:proofErr w:type="spellStart"/>
      <w:r>
        <w:t>kolosztrum</w:t>
      </w:r>
      <w:proofErr w:type="spellEnd"/>
      <w:r>
        <w:t>).</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Preparátumok, modellek, makettek, metszetek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1.3.</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1.4.</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Preparátumok, modellek, makettek, metszetek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r>
              <w:rPr>
                <w:color w:val="000000"/>
                <w:sz w:val="20"/>
                <w:szCs w:val="20"/>
                <w:lang w:eastAsia="hu-HU"/>
              </w:rPr>
              <w:t>5</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1.6</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2.1</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2.2</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2.3</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Képi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anatómiai ábrák, oktató CD-k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4</w:t>
            </w:r>
            <w:r w:rsidRPr="00DD2D7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4</w:t>
            </w:r>
            <w:r w:rsidRPr="00DD2D7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Állatok egészségvédelme I.</w:t>
      </w:r>
      <w:r w:rsidRPr="00644690">
        <w:rPr>
          <w:b/>
          <w:bCs/>
        </w:rPr>
        <w:t xml:space="preserve"> tantárgy</w:t>
      </w:r>
      <w:r w:rsidRPr="00644690">
        <w:rPr>
          <w:b/>
          <w:bCs/>
        </w:rPr>
        <w:tab/>
      </w:r>
      <w:r>
        <w:rPr>
          <w:b/>
          <w:bCs/>
        </w:rPr>
        <w:t>72 ó</w:t>
      </w:r>
      <w:r w:rsidRPr="00644690">
        <w:rPr>
          <w:b/>
          <w:bCs/>
        </w:rPr>
        <w:t>ra/</w:t>
      </w:r>
      <w:r>
        <w:rPr>
          <w:b/>
          <w:bCs/>
        </w:rPr>
        <w:t>72</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F929A5">
        <w:t xml:space="preserve">Olyan alapismeretek elsajátíttatása, melyek lehetővé teszik az állattartás és –tenyésztés optimális környezeti feltételeinek kialakítását, a gazdasági állatok elhelyezését, gondozását, jólétük biztosítását, egészségük megőrzését, és </w:t>
      </w:r>
      <w:proofErr w:type="gramStart"/>
      <w:r w:rsidRPr="00F929A5">
        <w:t>ezáltal</w:t>
      </w:r>
      <w:proofErr w:type="gramEnd"/>
      <w:r w:rsidRPr="00F929A5">
        <w:t xml:space="preserve"> a gazdaságos termék-előállítás megvalósítását</w:t>
      </w: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F929A5">
        <w:t>A biológia, valamint az Anatómia és élettan I. tantárgy kapcsolódó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lastRenderedPageBreak/>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állat és környezete</w:t>
      </w:r>
      <w:r w:rsidRPr="00644690">
        <w:rPr>
          <w:b/>
          <w:bCs/>
          <w:i/>
          <w:iCs/>
        </w:rPr>
        <w:tab/>
      </w:r>
      <w:r>
        <w:rPr>
          <w:b/>
          <w:bCs/>
          <w:i/>
          <w:iCs/>
        </w:rPr>
        <w:t>15 ó</w:t>
      </w:r>
      <w:r w:rsidRPr="00644690">
        <w:rPr>
          <w:b/>
          <w:bCs/>
          <w:i/>
          <w:iCs/>
        </w:rPr>
        <w:t>ra/</w:t>
      </w:r>
      <w:r>
        <w:rPr>
          <w:b/>
          <w:bCs/>
          <w:i/>
          <w:iCs/>
        </w:rPr>
        <w:t>15</w:t>
      </w:r>
      <w:r w:rsidRPr="00644690">
        <w:rPr>
          <w:b/>
          <w:bCs/>
          <w:i/>
          <w:iCs/>
        </w:rPr>
        <w:t xml:space="preserve"> óra</w:t>
      </w:r>
    </w:p>
    <w:p w:rsidR="0092650D" w:rsidRDefault="0092650D" w:rsidP="00F929A5">
      <w:pPr>
        <w:spacing w:after="0"/>
        <w:ind w:left="851"/>
      </w:pPr>
      <w:r>
        <w:t>A környezet fogalma, változása.</w:t>
      </w:r>
    </w:p>
    <w:p w:rsidR="0092650D" w:rsidRDefault="0092650D" w:rsidP="00F929A5">
      <w:pPr>
        <w:spacing w:after="0"/>
        <w:ind w:left="851"/>
      </w:pPr>
      <w:r>
        <w:t>A környezeti tényezők felosztása.</w:t>
      </w:r>
    </w:p>
    <w:p w:rsidR="0092650D" w:rsidRDefault="0092650D" w:rsidP="00F929A5">
      <w:pPr>
        <w:spacing w:after="0"/>
        <w:ind w:left="851"/>
      </w:pPr>
      <w:r>
        <w:t>Alkat és környezet, az alkalmazkodás (hideghez, meleghez, technológiához).</w:t>
      </w:r>
    </w:p>
    <w:p w:rsidR="0092650D" w:rsidRDefault="0092650D" w:rsidP="00F929A5">
      <w:pPr>
        <w:spacing w:after="0"/>
        <w:ind w:left="851"/>
      </w:pPr>
    </w:p>
    <w:p w:rsidR="0092650D" w:rsidRDefault="0092650D" w:rsidP="00F929A5">
      <w:pPr>
        <w:spacing w:after="0"/>
        <w:ind w:left="851"/>
      </w:pPr>
      <w:r>
        <w:t xml:space="preserve">Az állattartó telepek létesítésének szempontjai: </w:t>
      </w:r>
    </w:p>
    <w:p w:rsidR="0092650D" w:rsidRDefault="0092650D" w:rsidP="00F929A5">
      <w:pPr>
        <w:pStyle w:val="Listaszerbekezds"/>
        <w:numPr>
          <w:ilvl w:val="0"/>
          <w:numId w:val="9"/>
        </w:numPr>
        <w:spacing w:after="0"/>
      </w:pPr>
      <w:r>
        <w:t>a telep helyének kijelölése (talajtani szempontok, domborzati viszonyok, az épületek telepen belüli elhelyezése),</w:t>
      </w:r>
    </w:p>
    <w:p w:rsidR="0092650D" w:rsidRDefault="0092650D" w:rsidP="00F929A5">
      <w:pPr>
        <w:pStyle w:val="Listaszerbekezds"/>
        <w:numPr>
          <w:ilvl w:val="0"/>
          <w:numId w:val="9"/>
        </w:numPr>
        <w:spacing w:after="0"/>
      </w:pPr>
      <w:r>
        <w:t>a telep létesítés egyéb feltételei (vízellátás, villany, út, csatorna, trágyakezelés, védőtávolságok),</w:t>
      </w:r>
    </w:p>
    <w:p w:rsidR="0092650D" w:rsidRDefault="0092650D" w:rsidP="00F929A5">
      <w:pPr>
        <w:pStyle w:val="Listaszerbekezds"/>
        <w:numPr>
          <w:ilvl w:val="0"/>
          <w:numId w:val="9"/>
        </w:numPr>
        <w:spacing w:after="0"/>
      </w:pPr>
      <w:r>
        <w:t>a tervezés és engedélyezés menete a hatályos jogszabályok alapján.</w:t>
      </w:r>
    </w:p>
    <w:p w:rsidR="0092650D" w:rsidRDefault="0092650D" w:rsidP="00F929A5">
      <w:pPr>
        <w:spacing w:after="0"/>
        <w:ind w:left="851"/>
      </w:pPr>
    </w:p>
    <w:p w:rsidR="0092650D" w:rsidRDefault="0092650D" w:rsidP="00F929A5">
      <w:pPr>
        <w:spacing w:after="0"/>
        <w:ind w:left="851"/>
      </w:pPr>
      <w:r>
        <w:t>A jó állattartó épület.</w:t>
      </w:r>
    </w:p>
    <w:p w:rsidR="0092650D" w:rsidRDefault="0092650D" w:rsidP="00F929A5">
      <w:pPr>
        <w:spacing w:after="0"/>
        <w:ind w:left="851"/>
      </w:pPr>
    </w:p>
    <w:p w:rsidR="0092650D" w:rsidRDefault="0092650D" w:rsidP="00F929A5">
      <w:pPr>
        <w:spacing w:after="0"/>
        <w:ind w:left="851"/>
      </w:pPr>
      <w:r>
        <w:t>Az istálló mikroklímája:</w:t>
      </w:r>
    </w:p>
    <w:p w:rsidR="0092650D" w:rsidRDefault="0092650D" w:rsidP="00F929A5">
      <w:pPr>
        <w:pStyle w:val="Listaszerbekezds"/>
        <w:numPr>
          <w:ilvl w:val="0"/>
          <w:numId w:val="9"/>
        </w:numPr>
        <w:spacing w:after="0"/>
      </w:pPr>
      <w:r>
        <w:t>az istálló hőmérséklete (optimális termelési zóna),</w:t>
      </w:r>
    </w:p>
    <w:p w:rsidR="0092650D" w:rsidRDefault="0092650D" w:rsidP="00F929A5">
      <w:pPr>
        <w:pStyle w:val="Listaszerbekezds"/>
        <w:numPr>
          <w:ilvl w:val="0"/>
          <w:numId w:val="9"/>
        </w:numPr>
        <w:spacing w:after="0"/>
      </w:pPr>
      <w:r>
        <w:t>az istálló levegőjének páratartalma,</w:t>
      </w:r>
    </w:p>
    <w:p w:rsidR="0092650D" w:rsidRDefault="0092650D" w:rsidP="00F929A5">
      <w:pPr>
        <w:pStyle w:val="Listaszerbekezds"/>
        <w:numPr>
          <w:ilvl w:val="0"/>
          <w:numId w:val="9"/>
        </w:numPr>
        <w:spacing w:after="0"/>
      </w:pPr>
      <w:r>
        <w:t>az istállón belüli légáramlás,</w:t>
      </w:r>
    </w:p>
    <w:p w:rsidR="0092650D" w:rsidRDefault="0092650D" w:rsidP="00F929A5">
      <w:pPr>
        <w:spacing w:after="0"/>
        <w:ind w:left="851" w:firstLine="360"/>
      </w:pPr>
      <w:proofErr w:type="gramStart"/>
      <w:r>
        <w:t>a</w:t>
      </w:r>
      <w:proofErr w:type="gramEnd"/>
      <w:r>
        <w:t xml:space="preserve"> lehűlés nagysága,</w:t>
      </w:r>
    </w:p>
    <w:p w:rsidR="0092650D" w:rsidRDefault="0092650D" w:rsidP="00F929A5">
      <w:pPr>
        <w:pStyle w:val="Listaszerbekezds"/>
        <w:numPr>
          <w:ilvl w:val="0"/>
          <w:numId w:val="9"/>
        </w:numPr>
        <w:spacing w:after="0"/>
      </w:pPr>
      <w:r>
        <w:t>az istállólevegő szennyezettsége: gázszennyezettség (széndioxid, ammónia, kén-hidrogén, szén-monoxid), porszennyezettség, élőcsíra-szennyezettség,</w:t>
      </w:r>
    </w:p>
    <w:p w:rsidR="0092650D" w:rsidRDefault="0092650D" w:rsidP="00F929A5">
      <w:pPr>
        <w:pStyle w:val="Listaszerbekezds"/>
        <w:numPr>
          <w:ilvl w:val="0"/>
          <w:numId w:val="9"/>
        </w:numPr>
        <w:spacing w:after="0"/>
      </w:pPr>
      <w:r>
        <w:t>az istálló megvilágítása,</w:t>
      </w:r>
    </w:p>
    <w:p w:rsidR="0092650D" w:rsidRDefault="0092650D" w:rsidP="00F929A5">
      <w:pPr>
        <w:pStyle w:val="Listaszerbekezds"/>
        <w:numPr>
          <w:ilvl w:val="0"/>
          <w:numId w:val="9"/>
        </w:numPr>
        <w:spacing w:after="0"/>
      </w:pPr>
      <w:r>
        <w:t>az istálló szellőztetése,</w:t>
      </w:r>
    </w:p>
    <w:p w:rsidR="0092650D" w:rsidRDefault="0092650D" w:rsidP="00F929A5">
      <w:pPr>
        <w:pStyle w:val="Listaszerbekezds"/>
        <w:numPr>
          <w:ilvl w:val="0"/>
          <w:numId w:val="9"/>
        </w:numPr>
        <w:spacing w:after="0"/>
      </w:pPr>
      <w:r>
        <w:t>a padozat, az almozás,</w:t>
      </w:r>
    </w:p>
    <w:p w:rsidR="0092650D" w:rsidRDefault="0092650D" w:rsidP="00F929A5">
      <w:pPr>
        <w:pStyle w:val="Listaszerbekezds"/>
        <w:numPr>
          <w:ilvl w:val="0"/>
          <w:numId w:val="9"/>
        </w:numPr>
        <w:spacing w:after="0"/>
      </w:pPr>
      <w:r>
        <w:t>a megvilágítás,</w:t>
      </w:r>
    </w:p>
    <w:p w:rsidR="0092650D" w:rsidRDefault="0092650D" w:rsidP="00F929A5">
      <w:pPr>
        <w:pStyle w:val="Listaszerbekezds"/>
        <w:numPr>
          <w:ilvl w:val="0"/>
          <w:numId w:val="9"/>
        </w:numPr>
        <w:spacing w:after="0"/>
      </w:pPr>
      <w:r>
        <w:t>a zaj.</w:t>
      </w:r>
    </w:p>
    <w:p w:rsidR="0092650D" w:rsidRDefault="0092650D" w:rsidP="00F929A5">
      <w:pPr>
        <w:spacing w:after="0"/>
        <w:ind w:left="851"/>
      </w:pPr>
      <w:r>
        <w:t>A hibák okozta viselkedés felismerése, a beavatkozás lehetőségei.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Egészség, csökkent termelő képesség, betegség</w:t>
      </w:r>
      <w:r w:rsidRPr="00644690">
        <w:rPr>
          <w:b/>
          <w:bCs/>
          <w:i/>
          <w:iCs/>
        </w:rPr>
        <w:tab/>
      </w:r>
      <w:r>
        <w:rPr>
          <w:b/>
          <w:bCs/>
          <w:i/>
          <w:iCs/>
        </w:rPr>
        <w:t>32 ó</w:t>
      </w:r>
      <w:r w:rsidRPr="00644690">
        <w:rPr>
          <w:b/>
          <w:bCs/>
          <w:i/>
          <w:iCs/>
        </w:rPr>
        <w:t>ra/</w:t>
      </w:r>
      <w:r>
        <w:rPr>
          <w:b/>
          <w:bCs/>
          <w:i/>
          <w:iCs/>
        </w:rPr>
        <w:t>32</w:t>
      </w:r>
      <w:r w:rsidRPr="00644690">
        <w:rPr>
          <w:b/>
          <w:bCs/>
          <w:i/>
          <w:iCs/>
        </w:rPr>
        <w:t xml:space="preserve"> óra</w:t>
      </w:r>
    </w:p>
    <w:p w:rsidR="0092650D" w:rsidRDefault="0092650D" w:rsidP="00F929A5">
      <w:pPr>
        <w:spacing w:after="0"/>
        <w:ind w:left="851"/>
      </w:pPr>
      <w:r>
        <w:t>Az egészséges, a nem egészséges és a beteg állat fogalma.</w:t>
      </w:r>
    </w:p>
    <w:p w:rsidR="0092650D" w:rsidRDefault="0092650D" w:rsidP="00F929A5">
      <w:pPr>
        <w:spacing w:after="0"/>
        <w:ind w:left="851"/>
      </w:pPr>
      <w:r>
        <w:t>Az állatbetegségek okozta károk nemzetgazdasági jelentősége.</w:t>
      </w:r>
    </w:p>
    <w:p w:rsidR="0092650D" w:rsidRDefault="0092650D" w:rsidP="00F929A5">
      <w:pPr>
        <w:spacing w:after="0"/>
        <w:ind w:left="851"/>
      </w:pPr>
      <w:r>
        <w:t>A betegség keletkezésének okai:</w:t>
      </w:r>
    </w:p>
    <w:p w:rsidR="0092650D" w:rsidRDefault="0092650D" w:rsidP="00F929A5">
      <w:pPr>
        <w:spacing w:after="0"/>
        <w:ind w:left="851"/>
      </w:pPr>
      <w:r>
        <w:t xml:space="preserve">   Külső okok:</w:t>
      </w:r>
    </w:p>
    <w:p w:rsidR="0092650D" w:rsidRDefault="0092650D" w:rsidP="00F929A5">
      <w:pPr>
        <w:spacing w:after="0"/>
        <w:ind w:left="851"/>
      </w:pPr>
      <w:r>
        <w:tab/>
        <w:t xml:space="preserve">Élettelenek (kórokok): </w:t>
      </w:r>
    </w:p>
    <w:p w:rsidR="0092650D" w:rsidRDefault="0092650D" w:rsidP="00F929A5">
      <w:pPr>
        <w:pStyle w:val="Listaszerbekezds"/>
        <w:numPr>
          <w:ilvl w:val="0"/>
          <w:numId w:val="9"/>
        </w:numPr>
        <w:spacing w:after="0"/>
      </w:pPr>
      <w:r>
        <w:t>mechanikai hatások,</w:t>
      </w:r>
    </w:p>
    <w:p w:rsidR="0092650D" w:rsidRDefault="0092650D" w:rsidP="00F929A5">
      <w:pPr>
        <w:pStyle w:val="Listaszerbekezds"/>
        <w:numPr>
          <w:ilvl w:val="0"/>
          <w:numId w:val="9"/>
        </w:numPr>
        <w:spacing w:after="0"/>
      </w:pPr>
      <w:r>
        <w:t>hőmérséklet (hideg, meleg),</w:t>
      </w:r>
    </w:p>
    <w:p w:rsidR="0092650D" w:rsidRDefault="0092650D" w:rsidP="00F929A5">
      <w:pPr>
        <w:pStyle w:val="Listaszerbekezds"/>
        <w:numPr>
          <w:ilvl w:val="0"/>
          <w:numId w:val="9"/>
        </w:numPr>
        <w:spacing w:after="0"/>
      </w:pPr>
      <w:r>
        <w:t>sugárzások,</w:t>
      </w:r>
    </w:p>
    <w:p w:rsidR="0092650D" w:rsidRDefault="0092650D" w:rsidP="00F929A5">
      <w:pPr>
        <w:pStyle w:val="Listaszerbekezds"/>
        <w:numPr>
          <w:ilvl w:val="0"/>
          <w:numId w:val="9"/>
        </w:numPr>
        <w:spacing w:after="0"/>
      </w:pPr>
      <w:r>
        <w:t>elektromosság,</w:t>
      </w:r>
    </w:p>
    <w:p w:rsidR="0092650D" w:rsidRDefault="0092650D" w:rsidP="00F929A5">
      <w:pPr>
        <w:pStyle w:val="Listaszerbekezds"/>
        <w:numPr>
          <w:ilvl w:val="0"/>
          <w:numId w:val="9"/>
        </w:numPr>
        <w:spacing w:after="0"/>
      </w:pPr>
      <w:r>
        <w:t>időjárási tényezők (frontátvonulás),</w:t>
      </w:r>
    </w:p>
    <w:p w:rsidR="0092650D" w:rsidRDefault="0092650D" w:rsidP="00F929A5">
      <w:pPr>
        <w:pStyle w:val="Listaszerbekezds"/>
        <w:numPr>
          <w:ilvl w:val="0"/>
          <w:numId w:val="9"/>
        </w:numPr>
        <w:spacing w:after="0"/>
      </w:pPr>
      <w:r>
        <w:t>a szervezet anyagellátásának zavarai (táplálóanyagok, víz, oxigén).</w:t>
      </w:r>
    </w:p>
    <w:p w:rsidR="0092650D" w:rsidRDefault="0092650D" w:rsidP="00F929A5">
      <w:pPr>
        <w:spacing w:after="0"/>
        <w:ind w:left="851"/>
      </w:pPr>
      <w:r>
        <w:tab/>
        <w:t xml:space="preserve">Élők (kórokozók): </w:t>
      </w:r>
    </w:p>
    <w:p w:rsidR="0092650D" w:rsidRDefault="0092650D" w:rsidP="00F929A5">
      <w:pPr>
        <w:pStyle w:val="Listaszerbekezds"/>
        <w:numPr>
          <w:ilvl w:val="0"/>
          <w:numId w:val="9"/>
        </w:numPr>
        <w:spacing w:after="0"/>
      </w:pPr>
      <w:r>
        <w:t>baktériumok (alakja, méretei, felépítése, szaporodása, toxinjai),</w:t>
      </w:r>
    </w:p>
    <w:p w:rsidR="0092650D" w:rsidRDefault="0092650D" w:rsidP="00F929A5">
      <w:pPr>
        <w:pStyle w:val="Listaszerbekezds"/>
        <w:numPr>
          <w:ilvl w:val="0"/>
          <w:numId w:val="9"/>
        </w:numPr>
        <w:spacing w:after="0"/>
      </w:pPr>
      <w:r>
        <w:t>vírusok (alakja, méretei, felépítése),</w:t>
      </w:r>
    </w:p>
    <w:p w:rsidR="0092650D" w:rsidRDefault="0092650D" w:rsidP="00F929A5">
      <w:pPr>
        <w:pStyle w:val="Listaszerbekezds"/>
        <w:numPr>
          <w:ilvl w:val="0"/>
          <w:numId w:val="9"/>
        </w:numPr>
        <w:spacing w:after="0"/>
      </w:pPr>
      <w:proofErr w:type="spellStart"/>
      <w:r>
        <w:t>prionok</w:t>
      </w:r>
      <w:proofErr w:type="spellEnd"/>
      <w:r>
        <w:t>,</w:t>
      </w:r>
    </w:p>
    <w:p w:rsidR="0092650D" w:rsidRDefault="0092650D" w:rsidP="00F929A5">
      <w:pPr>
        <w:pStyle w:val="Listaszerbekezds"/>
        <w:numPr>
          <w:ilvl w:val="0"/>
          <w:numId w:val="9"/>
        </w:numPr>
        <w:spacing w:after="0"/>
      </w:pPr>
      <w:r>
        <w:t>gombák (csoportosítása felépítés és kórokozó képesség szerint, méretei, szaporodása, szerepe, elterjedése),</w:t>
      </w:r>
    </w:p>
    <w:p w:rsidR="0092650D" w:rsidRDefault="0092650D" w:rsidP="00F929A5">
      <w:pPr>
        <w:pStyle w:val="Listaszerbekezds"/>
        <w:numPr>
          <w:ilvl w:val="0"/>
          <w:numId w:val="9"/>
        </w:numPr>
        <w:spacing w:after="0"/>
      </w:pPr>
      <w:r>
        <w:t>paraziták (csoportosítása az élősködés helye és időtartama szerint, kártételük).</w:t>
      </w:r>
    </w:p>
    <w:p w:rsidR="0092650D" w:rsidRDefault="0092650D" w:rsidP="00F929A5">
      <w:pPr>
        <w:spacing w:after="0"/>
        <w:ind w:left="851"/>
      </w:pPr>
      <w:r>
        <w:t>Belső okok: alkat, hajlam (diszpozíció).</w:t>
      </w:r>
    </w:p>
    <w:p w:rsidR="0092650D" w:rsidRDefault="0092650D" w:rsidP="00F929A5">
      <w:pPr>
        <w:spacing w:after="0"/>
        <w:ind w:left="851"/>
      </w:pPr>
      <w:r>
        <w:lastRenderedPageBreak/>
        <w:t xml:space="preserve">A betegség lefolyása, kimenetele: </w:t>
      </w:r>
      <w:proofErr w:type="spellStart"/>
      <w:r>
        <w:t>túlheveny</w:t>
      </w:r>
      <w:proofErr w:type="spellEnd"/>
      <w:r>
        <w:t xml:space="preserve">, heveny, </w:t>
      </w:r>
      <w:proofErr w:type="spellStart"/>
      <w:r>
        <w:t>félheveny</w:t>
      </w:r>
      <w:proofErr w:type="spellEnd"/>
      <w:r>
        <w:t>, idült, gyógyulás, szövődmény, halál.</w:t>
      </w:r>
    </w:p>
    <w:p w:rsidR="0092650D" w:rsidRDefault="0092650D" w:rsidP="00F929A5">
      <w:pPr>
        <w:spacing w:after="0"/>
        <w:ind w:left="851"/>
      </w:pPr>
    </w:p>
    <w:p w:rsidR="0092650D" w:rsidRDefault="0092650D" w:rsidP="00F929A5">
      <w:pPr>
        <w:spacing w:after="0"/>
        <w:ind w:left="851"/>
      </w:pPr>
      <w:r>
        <w:t>Az egészséges állat életjelenségei (az etológia fogalma, gazdasági jelentősége, az egészséges sertés, szarvasmarha, juh, kecske, ló, baromfi viselkedése).</w:t>
      </w:r>
    </w:p>
    <w:p w:rsidR="0092650D" w:rsidRDefault="0092650D" w:rsidP="00F929A5">
      <w:pPr>
        <w:spacing w:after="0"/>
        <w:ind w:left="851"/>
      </w:pPr>
    </w:p>
    <w:p w:rsidR="0092650D" w:rsidRDefault="0092650D" w:rsidP="00F929A5">
      <w:pPr>
        <w:spacing w:after="0"/>
        <w:ind w:left="851"/>
      </w:pPr>
      <w:r>
        <w:t>A beteg állat felismerése.</w:t>
      </w:r>
    </w:p>
    <w:p w:rsidR="0092650D" w:rsidRDefault="0092650D" w:rsidP="00F929A5">
      <w:pPr>
        <w:spacing w:after="0"/>
        <w:ind w:left="851"/>
      </w:pPr>
      <w:r>
        <w:t>A beteg állat megjelenése (habitus) alapján:</w:t>
      </w:r>
    </w:p>
    <w:p w:rsidR="0092650D" w:rsidRDefault="0092650D" w:rsidP="00180ED8">
      <w:pPr>
        <w:pStyle w:val="Listaszerbekezds"/>
        <w:numPr>
          <w:ilvl w:val="0"/>
          <w:numId w:val="9"/>
        </w:numPr>
        <w:spacing w:after="0"/>
      </w:pPr>
      <w:r>
        <w:t>testtartás,</w:t>
      </w:r>
    </w:p>
    <w:p w:rsidR="0092650D" w:rsidRDefault="0092650D" w:rsidP="00180ED8">
      <w:pPr>
        <w:pStyle w:val="Listaszerbekezds"/>
        <w:numPr>
          <w:ilvl w:val="0"/>
          <w:numId w:val="9"/>
        </w:numPr>
        <w:spacing w:after="0"/>
      </w:pPr>
      <w:r>
        <w:t>mozgás,</w:t>
      </w:r>
    </w:p>
    <w:p w:rsidR="0092650D" w:rsidRDefault="0092650D" w:rsidP="00180ED8">
      <w:pPr>
        <w:pStyle w:val="Listaszerbekezds"/>
        <w:numPr>
          <w:ilvl w:val="0"/>
          <w:numId w:val="9"/>
        </w:numPr>
        <w:spacing w:after="0"/>
      </w:pPr>
      <w:r>
        <w:t>viselkedés,</w:t>
      </w:r>
    </w:p>
    <w:p w:rsidR="0092650D" w:rsidRDefault="0092650D" w:rsidP="00180ED8">
      <w:pPr>
        <w:pStyle w:val="Listaszerbekezds"/>
        <w:numPr>
          <w:ilvl w:val="0"/>
          <w:numId w:val="9"/>
        </w:numPr>
        <w:spacing w:after="0"/>
      </w:pPr>
      <w:r>
        <w:t>alkat,</w:t>
      </w:r>
    </w:p>
    <w:p w:rsidR="0092650D" w:rsidRDefault="0092650D" w:rsidP="00180ED8">
      <w:pPr>
        <w:pStyle w:val="Listaszerbekezds"/>
        <w:numPr>
          <w:ilvl w:val="0"/>
          <w:numId w:val="9"/>
        </w:numPr>
        <w:spacing w:after="0"/>
      </w:pPr>
      <w:r>
        <w:t>tápláltság,</w:t>
      </w:r>
    </w:p>
    <w:p w:rsidR="0092650D" w:rsidRDefault="0092650D" w:rsidP="00180ED8">
      <w:pPr>
        <w:pStyle w:val="Listaszerbekezds"/>
        <w:numPr>
          <w:ilvl w:val="0"/>
          <w:numId w:val="9"/>
        </w:numPr>
        <w:spacing w:after="0"/>
      </w:pPr>
      <w:r>
        <w:t>ápoltság.</w:t>
      </w:r>
    </w:p>
    <w:p w:rsidR="0092650D" w:rsidRDefault="0092650D" w:rsidP="00F929A5">
      <w:pPr>
        <w:spacing w:after="0"/>
        <w:ind w:left="851"/>
      </w:pPr>
      <w:r>
        <w:t xml:space="preserve">A klinikai alapértékek alapján: </w:t>
      </w:r>
    </w:p>
    <w:p w:rsidR="0092650D" w:rsidRDefault="0092650D" w:rsidP="00180ED8">
      <w:pPr>
        <w:pStyle w:val="Listaszerbekezds"/>
        <w:numPr>
          <w:ilvl w:val="0"/>
          <w:numId w:val="9"/>
        </w:numPr>
        <w:spacing w:after="0"/>
      </w:pPr>
      <w:r>
        <w:t>belső hőmérséklet (láz),</w:t>
      </w:r>
    </w:p>
    <w:p w:rsidR="0092650D" w:rsidRDefault="0092650D" w:rsidP="00180ED8">
      <w:pPr>
        <w:pStyle w:val="Listaszerbekezds"/>
        <w:numPr>
          <w:ilvl w:val="0"/>
          <w:numId w:val="9"/>
        </w:numPr>
        <w:spacing w:after="0"/>
      </w:pPr>
      <w:r>
        <w:t>pulzusszám,</w:t>
      </w:r>
    </w:p>
    <w:p w:rsidR="0092650D" w:rsidRDefault="0092650D" w:rsidP="00180ED8">
      <w:pPr>
        <w:pStyle w:val="Listaszerbekezds"/>
        <w:numPr>
          <w:ilvl w:val="0"/>
          <w:numId w:val="9"/>
        </w:numPr>
        <w:spacing w:after="0"/>
      </w:pPr>
      <w:r>
        <w:t>légzésszám,</w:t>
      </w:r>
    </w:p>
    <w:p w:rsidR="0092650D" w:rsidRDefault="0092650D" w:rsidP="00180ED8">
      <w:pPr>
        <w:pStyle w:val="Listaszerbekezds"/>
        <w:numPr>
          <w:ilvl w:val="0"/>
          <w:numId w:val="9"/>
        </w:numPr>
        <w:spacing w:after="0"/>
      </w:pPr>
      <w:r>
        <w:t>bendőmozgás.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betegségek gyógykezelése és megelőzése</w:t>
      </w:r>
      <w:r w:rsidRPr="00644690">
        <w:rPr>
          <w:b/>
          <w:bCs/>
          <w:i/>
          <w:iCs/>
        </w:rPr>
        <w:tab/>
      </w:r>
      <w:r>
        <w:rPr>
          <w:b/>
          <w:bCs/>
          <w:i/>
          <w:iCs/>
        </w:rPr>
        <w:t>15 ó</w:t>
      </w:r>
      <w:r w:rsidRPr="00644690">
        <w:rPr>
          <w:b/>
          <w:bCs/>
          <w:i/>
          <w:iCs/>
        </w:rPr>
        <w:t>ra/</w:t>
      </w:r>
      <w:r>
        <w:rPr>
          <w:b/>
          <w:bCs/>
          <w:i/>
          <w:iCs/>
        </w:rPr>
        <w:t>15</w:t>
      </w:r>
      <w:r w:rsidRPr="00644690">
        <w:rPr>
          <w:b/>
          <w:bCs/>
          <w:i/>
          <w:iCs/>
        </w:rPr>
        <w:t xml:space="preserve"> óra</w:t>
      </w:r>
    </w:p>
    <w:p w:rsidR="0092650D" w:rsidRDefault="0092650D" w:rsidP="00180ED8">
      <w:pPr>
        <w:spacing w:after="0"/>
        <w:ind w:left="851"/>
      </w:pPr>
      <w:r>
        <w:t xml:space="preserve">Gyógyszerek alkalmazásának a módjai, a </w:t>
      </w:r>
      <w:r>
        <w:tab/>
        <w:t>gyógyszerhasználat szabályai, előírásai.</w:t>
      </w:r>
    </w:p>
    <w:p w:rsidR="0092650D" w:rsidRDefault="0092650D" w:rsidP="00180ED8">
      <w:pPr>
        <w:spacing w:after="0"/>
        <w:ind w:left="851"/>
      </w:pPr>
      <w:r>
        <w:t>Egyszerűbb kezelések és életmentő beavatkozások, elsősegélynyújtás.</w:t>
      </w:r>
    </w:p>
    <w:p w:rsidR="0092650D" w:rsidRDefault="0092650D" w:rsidP="00180ED8">
      <w:pPr>
        <w:spacing w:after="0"/>
        <w:ind w:left="851"/>
      </w:pPr>
      <w:r>
        <w:t>A nem fertőző betegségek megelőzése.</w:t>
      </w:r>
    </w:p>
    <w:p w:rsidR="0092650D" w:rsidRDefault="0092650D" w:rsidP="00180ED8">
      <w:pPr>
        <w:spacing w:after="0"/>
        <w:ind w:left="851"/>
      </w:pPr>
      <w:r>
        <w:t xml:space="preserve">A fertőző betegségek megelőzése: </w:t>
      </w:r>
    </w:p>
    <w:p w:rsidR="0092650D" w:rsidRDefault="0092650D" w:rsidP="00180ED8">
      <w:pPr>
        <w:spacing w:after="0"/>
        <w:ind w:left="851"/>
      </w:pPr>
      <w:proofErr w:type="gramStart"/>
      <w:r>
        <w:t>a</w:t>
      </w:r>
      <w:proofErr w:type="gramEnd"/>
      <w:r>
        <w:t xml:space="preserve"> fertőző betegség fogalma</w:t>
      </w:r>
    </w:p>
    <w:p w:rsidR="0092650D" w:rsidRDefault="0092650D" w:rsidP="00180ED8">
      <w:pPr>
        <w:pStyle w:val="Listaszerbekezds"/>
        <w:numPr>
          <w:ilvl w:val="0"/>
          <w:numId w:val="9"/>
        </w:numPr>
        <w:spacing w:after="0"/>
      </w:pPr>
      <w:r>
        <w:t xml:space="preserve">az immunitás fogalma, formái, kiemelten a természetes és </w:t>
      </w:r>
      <w:proofErr w:type="gramStart"/>
      <w:r>
        <w:t>mesterséges  immunitás</w:t>
      </w:r>
      <w:proofErr w:type="gramEnd"/>
      <w:r>
        <w:t>, a vakcina és a szérum,</w:t>
      </w:r>
    </w:p>
    <w:p w:rsidR="0092650D" w:rsidRDefault="0092650D" w:rsidP="00180ED8">
      <w:pPr>
        <w:pStyle w:val="Listaszerbekezds"/>
        <w:numPr>
          <w:ilvl w:val="0"/>
          <w:numId w:val="9"/>
        </w:numPr>
        <w:spacing w:after="0"/>
      </w:pPr>
      <w:r>
        <w:t>az állattartó telepek üzemeltetésének szabályai, az üzemeltetés higiéniája, a személy-, az állat- és a járműforgalom,</w:t>
      </w:r>
    </w:p>
    <w:p w:rsidR="0092650D" w:rsidRDefault="0092650D" w:rsidP="00180ED8">
      <w:pPr>
        <w:pStyle w:val="Listaszerbekezds"/>
        <w:numPr>
          <w:ilvl w:val="0"/>
          <w:numId w:val="9"/>
        </w:numPr>
        <w:spacing w:after="0"/>
      </w:pPr>
      <w:r>
        <w:t>a fertőtlenítés fogalma, formái, módjai (mechanikai, fizikai, kémiai, biológiai), a fertőtlenítőszerek és használatuk, munka- és balesetvédelmi szabályok,</w:t>
      </w:r>
    </w:p>
    <w:p w:rsidR="0092650D" w:rsidRDefault="0092650D" w:rsidP="00180ED8">
      <w:pPr>
        <w:pStyle w:val="Listaszerbekezds"/>
        <w:numPr>
          <w:ilvl w:val="0"/>
          <w:numId w:val="9"/>
        </w:numPr>
        <w:spacing w:after="0"/>
      </w:pPr>
      <w:r>
        <w:t>rágcsálók és rovarok irtása.</w:t>
      </w:r>
    </w:p>
    <w:p w:rsidR="0092650D" w:rsidRDefault="0092650D" w:rsidP="00180ED8">
      <w:pPr>
        <w:spacing w:after="0"/>
        <w:ind w:left="851"/>
      </w:pPr>
      <w:r>
        <w:t>A bejelentési kötelezettség fogalma, módja.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állatok jóléte és az állatvédelem</w:t>
      </w:r>
      <w:r w:rsidRPr="00644690">
        <w:rPr>
          <w:b/>
          <w:bCs/>
          <w:i/>
          <w:iCs/>
        </w:rPr>
        <w:tab/>
      </w:r>
      <w:r>
        <w:rPr>
          <w:b/>
          <w:bCs/>
          <w:i/>
          <w:iCs/>
        </w:rPr>
        <w:t>10 ó</w:t>
      </w:r>
      <w:r w:rsidRPr="00644690">
        <w:rPr>
          <w:b/>
          <w:bCs/>
          <w:i/>
          <w:iCs/>
        </w:rPr>
        <w:t>ra/</w:t>
      </w:r>
      <w:r>
        <w:rPr>
          <w:b/>
          <w:bCs/>
          <w:i/>
          <w:iCs/>
        </w:rPr>
        <w:t>10</w:t>
      </w:r>
      <w:r w:rsidRPr="00644690">
        <w:rPr>
          <w:b/>
          <w:bCs/>
          <w:i/>
          <w:iCs/>
        </w:rPr>
        <w:t xml:space="preserve"> óra</w:t>
      </w:r>
    </w:p>
    <w:p w:rsidR="0092650D" w:rsidRDefault="0092650D" w:rsidP="00180ED8">
      <w:pPr>
        <w:spacing w:after="0"/>
        <w:ind w:left="851"/>
      </w:pPr>
      <w:r>
        <w:t>A szabályozás célja, szellemisége.</w:t>
      </w:r>
    </w:p>
    <w:p w:rsidR="0092650D" w:rsidRDefault="0092650D" w:rsidP="00180ED8">
      <w:pPr>
        <w:spacing w:after="0"/>
        <w:ind w:left="851"/>
      </w:pPr>
      <w:r>
        <w:t>Az állatvédelem törvényi szabályozása hazánkban és az Európai Unióban.</w:t>
      </w:r>
    </w:p>
    <w:p w:rsidR="0092650D" w:rsidRDefault="0092650D" w:rsidP="00180ED8">
      <w:pPr>
        <w:spacing w:after="0"/>
        <w:ind w:left="851"/>
      </w:pPr>
      <w:r>
        <w:t>Az állattartás általános állatvédelmi szabályai.</w:t>
      </w:r>
    </w:p>
    <w:p w:rsidR="0092650D" w:rsidRDefault="0092650D" w:rsidP="00180ED8">
      <w:pPr>
        <w:spacing w:after="0"/>
        <w:ind w:left="851"/>
      </w:pPr>
      <w:r>
        <w:t>A mezőgazdasági haszonállatok tartásának állatvédelmi szabályai.</w:t>
      </w:r>
    </w:p>
    <w:p w:rsidR="0092650D" w:rsidRDefault="0092650D" w:rsidP="00180ED8">
      <w:pPr>
        <w:spacing w:after="0"/>
        <w:ind w:left="851"/>
      </w:pPr>
      <w:r>
        <w:t>Az állatszállítás állatvédelme.</w:t>
      </w:r>
    </w:p>
    <w:p w:rsidR="0092650D" w:rsidRDefault="0092650D" w:rsidP="00180ED8">
      <w:pPr>
        <w:spacing w:after="0"/>
        <w:ind w:left="851"/>
      </w:pPr>
      <w:r>
        <w:t>Az állatokkal való szakszerű bánásmód.</w:t>
      </w:r>
    </w:p>
    <w:p w:rsidR="0092650D" w:rsidRDefault="0092650D" w:rsidP="00180ED8">
      <w:pPr>
        <w:spacing w:after="0"/>
        <w:ind w:left="851"/>
      </w:pPr>
      <w:r>
        <w:t>A vágóállatok levágásának és leölésének állatvédelmi szabályai.</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3168"/>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Preparátumok Betegvizsgálat és betegkezelés eszközei</w:t>
            </w:r>
            <w:r w:rsidRPr="00DD2D72">
              <w:rPr>
                <w:color w:val="000000"/>
                <w:sz w:val="20"/>
                <w:szCs w:val="20"/>
                <w:lang w:eastAsia="hu-HU"/>
              </w:rPr>
              <w:br/>
              <w:t>Mikroklíma-vizsgálat eszközei</w:t>
            </w:r>
            <w:r w:rsidRPr="00DD2D72">
              <w:rPr>
                <w:color w:val="000000"/>
                <w:sz w:val="20"/>
                <w:szCs w:val="20"/>
                <w:lang w:eastAsia="hu-HU"/>
              </w:rPr>
              <w:br/>
              <w:t>Sebkezelés eszközei, anyagai, sebészeti műszerek</w:t>
            </w:r>
            <w:r w:rsidRPr="00DD2D72">
              <w:rPr>
                <w:color w:val="000000"/>
                <w:sz w:val="20"/>
                <w:szCs w:val="20"/>
                <w:lang w:eastAsia="hu-HU"/>
              </w:rPr>
              <w:br/>
              <w:t>Tisztítás, fertőtlenítés, sterilezés eszközei, anyagai, felszerelései</w:t>
            </w:r>
            <w:r w:rsidRPr="00DD2D72">
              <w:rPr>
                <w:color w:val="000000"/>
                <w:sz w:val="20"/>
                <w:szCs w:val="20"/>
                <w:lang w:eastAsia="hu-HU"/>
              </w:rPr>
              <w:br/>
              <w:t>Modellek, makettek, metszetek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6"/>
        <w:gridCol w:w="758"/>
        <w:gridCol w:w="796"/>
        <w:gridCol w:w="774"/>
        <w:gridCol w:w="2420"/>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43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r>
              <w:rPr>
                <w:color w:val="000000"/>
                <w:sz w:val="20"/>
                <w:szCs w:val="20"/>
                <w:lang w:eastAsia="hu-HU"/>
              </w:rPr>
              <w:t>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Preparátumok Betegvizsgálat és betegkezelés eszközei</w:t>
            </w:r>
            <w:r w:rsidRPr="00847509">
              <w:rPr>
                <w:color w:val="000000"/>
                <w:sz w:val="20"/>
                <w:szCs w:val="20"/>
                <w:lang w:eastAsia="hu-HU"/>
              </w:rPr>
              <w:br/>
              <w:t>Mikroklíma-vizsgálat eszközei</w:t>
            </w:r>
            <w:r w:rsidRPr="00847509">
              <w:rPr>
                <w:color w:val="000000"/>
                <w:sz w:val="20"/>
                <w:szCs w:val="20"/>
                <w:lang w:eastAsia="hu-HU"/>
              </w:rPr>
              <w:br/>
              <w:t>Sebkezelés eszközei, anyagai, sebészeti műszerek</w:t>
            </w:r>
            <w:r w:rsidRPr="00847509">
              <w:rPr>
                <w:color w:val="000000"/>
                <w:sz w:val="20"/>
                <w:szCs w:val="20"/>
                <w:lang w:eastAsia="hu-HU"/>
              </w:rPr>
              <w:br/>
              <w:t>Tisztítás, fertőtlenítés, sterilezés eszközei, anyagai, felszerelései</w:t>
            </w:r>
            <w:r w:rsidRPr="00847509">
              <w:rPr>
                <w:color w:val="000000"/>
                <w:sz w:val="20"/>
                <w:szCs w:val="20"/>
                <w:lang w:eastAsia="hu-HU"/>
              </w:rPr>
              <w:br/>
              <w:t>Modellek, makettek, metszetek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lastRenderedPageBreak/>
              <w:t>2.3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Szakirodalom (könyvek, folyóiratok, prospektusok, stb.)</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Képi információk körében</w:t>
            </w:r>
          </w:p>
        </w:tc>
      </w:tr>
      <w:tr w:rsidR="0092650D" w:rsidRPr="0091240D">
        <w:trPr>
          <w:trHeight w:val="105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Térképmásolat, helyszínrajz, alaprajz (állattartó telep létesítése esetén)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Állattenyésztési alapgyakorlatok II.</w:t>
      </w:r>
      <w:r w:rsidRPr="00644690">
        <w:rPr>
          <w:b/>
          <w:bCs/>
        </w:rPr>
        <w:t xml:space="preserve"> tantárgy</w:t>
      </w:r>
      <w:r w:rsidRPr="00644690">
        <w:rPr>
          <w:b/>
          <w:bCs/>
        </w:rPr>
        <w:tab/>
      </w:r>
      <w:r>
        <w:rPr>
          <w:b/>
          <w:bCs/>
        </w:rPr>
        <w:t>144 ó</w:t>
      </w:r>
      <w:r w:rsidRPr="00644690">
        <w:rPr>
          <w:b/>
          <w:bCs/>
        </w:rPr>
        <w:t>ra/</w:t>
      </w:r>
      <w:r>
        <w:rPr>
          <w:b/>
          <w:bCs/>
        </w:rPr>
        <w:t>144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9F41C7">
        <w:t>Az elméletben tanultak alapján, olyan gyakorlati alapkompetenciák kialakítása a cél az anatómia és élettan, valamint az állatok egészségvédelme terén, amelyekkel az érettségizett tanulók alkalmassá válnak a szakképző évfolyam tanulmányi követelményeinek teljesítésére.</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A szakmai elméleti tantárgyak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állati szervezet felépítése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C53E01">
      <w:pPr>
        <w:spacing w:after="0"/>
        <w:ind w:left="851"/>
      </w:pPr>
      <w:r w:rsidRPr="00321B80">
        <w:t>A sejtek és szövetek mikroszkópos vizsgálata.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Mozgásszervek, testtájak</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321B80">
      <w:pPr>
        <w:spacing w:after="0"/>
        <w:ind w:left="851"/>
      </w:pPr>
      <w:r>
        <w:t>A fej, a törzs és a végtagok csontjai emlősöknél és madaraknál.</w:t>
      </w:r>
    </w:p>
    <w:p w:rsidR="0092650D" w:rsidRDefault="0092650D" w:rsidP="00321B80">
      <w:pPr>
        <w:spacing w:after="0"/>
        <w:ind w:left="851"/>
      </w:pPr>
      <w:r>
        <w:t>A testtájak csontos alapjai.</w:t>
      </w:r>
    </w:p>
    <w:p w:rsidR="0092650D" w:rsidRDefault="0092650D" w:rsidP="00321B80">
      <w:pPr>
        <w:spacing w:after="0"/>
        <w:ind w:left="851"/>
      </w:pPr>
      <w:r>
        <w:t>A fej, a törzs és a végtagok tájékai emlősöknél és madaraknál.</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Emésztőkészülék</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321B80">
      <w:pPr>
        <w:spacing w:after="0"/>
        <w:ind w:left="851"/>
      </w:pPr>
      <w:r>
        <w:t>A gazdasági haszonállatok fogképlete.</w:t>
      </w:r>
    </w:p>
    <w:p w:rsidR="0092650D" w:rsidRDefault="0092650D" w:rsidP="00321B80">
      <w:pPr>
        <w:spacing w:after="0"/>
        <w:ind w:left="851"/>
      </w:pPr>
      <w:r>
        <w:t xml:space="preserve">Alapvető emésztés élettani megfigyelések: </w:t>
      </w:r>
    </w:p>
    <w:p w:rsidR="0092650D" w:rsidRDefault="0092650D" w:rsidP="00321B80">
      <w:pPr>
        <w:pStyle w:val="Listaszerbekezds"/>
        <w:numPr>
          <w:ilvl w:val="0"/>
          <w:numId w:val="9"/>
        </w:numPr>
        <w:spacing w:after="0"/>
      </w:pPr>
      <w:r>
        <w:t>táplálékfelvétel (módja és mennyisége) állatfajonként,</w:t>
      </w:r>
    </w:p>
    <w:p w:rsidR="0092650D" w:rsidRDefault="0092650D" w:rsidP="00321B80">
      <w:pPr>
        <w:pStyle w:val="Listaszerbekezds"/>
        <w:numPr>
          <w:ilvl w:val="0"/>
          <w:numId w:val="9"/>
        </w:numPr>
        <w:spacing w:after="0"/>
      </w:pPr>
      <w:r>
        <w:t>rágómozdulatok száma,</w:t>
      </w:r>
    </w:p>
    <w:p w:rsidR="0092650D" w:rsidRDefault="0092650D" w:rsidP="00321B80">
      <w:pPr>
        <w:pStyle w:val="Listaszerbekezds"/>
        <w:numPr>
          <w:ilvl w:val="0"/>
          <w:numId w:val="9"/>
        </w:numPr>
        <w:spacing w:after="0"/>
      </w:pPr>
      <w:r>
        <w:t>nyelés,</w:t>
      </w:r>
    </w:p>
    <w:p w:rsidR="0092650D" w:rsidRDefault="0092650D" w:rsidP="00321B80">
      <w:pPr>
        <w:pStyle w:val="Listaszerbekezds"/>
        <w:numPr>
          <w:ilvl w:val="0"/>
          <w:numId w:val="9"/>
        </w:numPr>
        <w:spacing w:after="0"/>
      </w:pPr>
      <w:r>
        <w:t>böfögés,</w:t>
      </w:r>
    </w:p>
    <w:p w:rsidR="0092650D" w:rsidRDefault="0092650D" w:rsidP="00321B80">
      <w:pPr>
        <w:pStyle w:val="Listaszerbekezds"/>
        <w:numPr>
          <w:ilvl w:val="0"/>
          <w:numId w:val="9"/>
        </w:numPr>
        <w:spacing w:after="0"/>
      </w:pPr>
      <w:r>
        <w:t>kérődzés (szakaszai, egy falat megrágásához szükséges rágómozdulatok száma, időtartama, mennyi ideig, naponta hányszor kérődzik),</w:t>
      </w:r>
    </w:p>
    <w:p w:rsidR="0092650D" w:rsidRDefault="0092650D" w:rsidP="00321B80">
      <w:pPr>
        <w:pStyle w:val="Listaszerbekezds"/>
        <w:numPr>
          <w:ilvl w:val="0"/>
          <w:numId w:val="9"/>
        </w:numPr>
        <w:spacing w:after="0"/>
      </w:pPr>
      <w:r>
        <w:t>bendőmozgás,</w:t>
      </w:r>
    </w:p>
    <w:p w:rsidR="0092650D" w:rsidRDefault="0092650D" w:rsidP="00321B80">
      <w:pPr>
        <w:pStyle w:val="Listaszerbekezds"/>
        <w:numPr>
          <w:ilvl w:val="0"/>
          <w:numId w:val="9"/>
        </w:numPr>
        <w:spacing w:after="0"/>
      </w:pPr>
      <w:r>
        <w:lastRenderedPageBreak/>
        <w:t>ivóvízfelvétel módja,</w:t>
      </w:r>
    </w:p>
    <w:p w:rsidR="0092650D" w:rsidRDefault="0092650D" w:rsidP="00321B80">
      <w:pPr>
        <w:pStyle w:val="Listaszerbekezds"/>
        <w:numPr>
          <w:ilvl w:val="0"/>
          <w:numId w:val="9"/>
        </w:numPr>
        <w:spacing w:after="0"/>
      </w:pPr>
      <w:r>
        <w:t>bélsár és vizeletürítés állatfajonkénti jellemzői.</w:t>
      </w:r>
    </w:p>
    <w:p w:rsidR="0092650D" w:rsidRDefault="0092650D" w:rsidP="00321B80">
      <w:pPr>
        <w:spacing w:after="0"/>
        <w:ind w:left="851"/>
      </w:pPr>
      <w:r>
        <w:t>Az emlős és a madár emésztőkészülékének boncolása.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Nemi készülék</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931ADA">
      <w:pPr>
        <w:spacing w:after="0"/>
        <w:ind w:left="851"/>
      </w:pPr>
      <w:r>
        <w:t>A hím és a női ivarszervek felépítésének vizsgálata boncolás útján emlősön.</w:t>
      </w:r>
    </w:p>
    <w:p w:rsidR="0092650D" w:rsidRDefault="0092650D" w:rsidP="00931ADA">
      <w:pPr>
        <w:spacing w:after="0"/>
        <w:ind w:left="851"/>
      </w:pPr>
      <w:r>
        <w:t>A hím és a női ivarszervek felépítésének vizsgálata boncolás útján madáron.</w:t>
      </w:r>
    </w:p>
    <w:p w:rsidR="0092650D" w:rsidRDefault="0092650D" w:rsidP="00931ADA">
      <w:pPr>
        <w:spacing w:after="0"/>
        <w:ind w:left="851"/>
      </w:pPr>
      <w:r>
        <w:t>A tojás részei.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Az ivarzó állatok felismerés, a termékenyítés módszerei, a vemhesség jelei</w:t>
      </w:r>
      <w:r>
        <w:rPr>
          <w:b/>
          <w:bCs/>
          <w:i/>
          <w:iCs/>
        </w:rPr>
        <w:tab/>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E516C9">
      <w:pPr>
        <w:spacing w:after="0"/>
        <w:ind w:left="851"/>
      </w:pPr>
      <w:r>
        <w:t>Az ivarzás külső jeleinek megfigyelése.</w:t>
      </w:r>
    </w:p>
    <w:p w:rsidR="0092650D" w:rsidRDefault="0092650D" w:rsidP="00E516C9">
      <w:pPr>
        <w:spacing w:after="0"/>
        <w:ind w:left="851"/>
      </w:pPr>
      <w:r>
        <w:t>Segédkezés a fedeztetés munkáiban.</w:t>
      </w:r>
    </w:p>
    <w:p w:rsidR="0092650D" w:rsidRDefault="0092650D" w:rsidP="00E516C9">
      <w:pPr>
        <w:spacing w:after="0"/>
        <w:ind w:left="851"/>
      </w:pPr>
      <w:r>
        <w:t xml:space="preserve">A mesterséges termékenyítés munkaműveleteinek tanulmányozása: </w:t>
      </w:r>
    </w:p>
    <w:p w:rsidR="0092650D" w:rsidRDefault="0092650D" w:rsidP="00E516C9">
      <w:pPr>
        <w:pStyle w:val="Listaszerbekezds"/>
        <w:numPr>
          <w:ilvl w:val="0"/>
          <w:numId w:val="9"/>
        </w:numPr>
        <w:spacing w:after="0"/>
      </w:pPr>
      <w:r>
        <w:t>spermagyűjtés,</w:t>
      </w:r>
    </w:p>
    <w:p w:rsidR="0092650D" w:rsidRDefault="0092650D" w:rsidP="00E516C9">
      <w:pPr>
        <w:pStyle w:val="Listaszerbekezds"/>
        <w:numPr>
          <w:ilvl w:val="0"/>
          <w:numId w:val="9"/>
        </w:numPr>
        <w:spacing w:after="0"/>
      </w:pPr>
      <w:r>
        <w:t>a sperma vizsgálata,</w:t>
      </w:r>
    </w:p>
    <w:p w:rsidR="0092650D" w:rsidRDefault="0092650D" w:rsidP="00E516C9">
      <w:pPr>
        <w:pStyle w:val="Listaszerbekezds"/>
        <w:numPr>
          <w:ilvl w:val="0"/>
          <w:numId w:val="9"/>
        </w:numPr>
        <w:spacing w:after="0"/>
      </w:pPr>
      <w:r>
        <w:t>hígítás,</w:t>
      </w:r>
    </w:p>
    <w:p w:rsidR="0092650D" w:rsidRDefault="0092650D" w:rsidP="00E516C9">
      <w:pPr>
        <w:pStyle w:val="Listaszerbekezds"/>
        <w:numPr>
          <w:ilvl w:val="0"/>
          <w:numId w:val="9"/>
        </w:numPr>
        <w:spacing w:after="0"/>
      </w:pPr>
      <w:r>
        <w:t>dozírozás,</w:t>
      </w:r>
    </w:p>
    <w:p w:rsidR="0092650D" w:rsidRDefault="0092650D" w:rsidP="00E516C9">
      <w:pPr>
        <w:pStyle w:val="Listaszerbekezds"/>
        <w:numPr>
          <w:ilvl w:val="0"/>
          <w:numId w:val="9"/>
        </w:numPr>
        <w:spacing w:after="0"/>
      </w:pPr>
      <w:r>
        <w:t>fagyasztás,</w:t>
      </w:r>
    </w:p>
    <w:p w:rsidR="0092650D" w:rsidRDefault="0092650D" w:rsidP="00E516C9">
      <w:pPr>
        <w:pStyle w:val="Listaszerbekezds"/>
        <w:numPr>
          <w:ilvl w:val="0"/>
          <w:numId w:val="9"/>
        </w:numPr>
        <w:spacing w:after="0"/>
      </w:pPr>
      <w:r>
        <w:t>tárolás,</w:t>
      </w:r>
    </w:p>
    <w:p w:rsidR="0092650D" w:rsidRDefault="0092650D" w:rsidP="00E516C9">
      <w:pPr>
        <w:pStyle w:val="Listaszerbekezds"/>
        <w:numPr>
          <w:ilvl w:val="0"/>
          <w:numId w:val="9"/>
        </w:numPr>
        <w:spacing w:after="0"/>
      </w:pPr>
      <w:r>
        <w:t>felhasználás.</w:t>
      </w:r>
    </w:p>
    <w:p w:rsidR="0092650D" w:rsidRDefault="0092650D" w:rsidP="00E516C9">
      <w:pPr>
        <w:spacing w:after="0"/>
        <w:ind w:left="851"/>
      </w:pPr>
      <w:r>
        <w:t>A vemhesség külső jelei, vemhességvizsgálat.</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 xml:space="preserve">A közeledő ellés jelei, az ellésre történő előkészület, az ellés szakszerű levezetése, az ellés utáni teendők </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BD5D33">
      <w:pPr>
        <w:spacing w:after="0"/>
        <w:ind w:left="851"/>
      </w:pPr>
      <w:r>
        <w:t>A közeledő ellés/fialás jeleinek felismerése.</w:t>
      </w:r>
    </w:p>
    <w:p w:rsidR="0092650D" w:rsidRDefault="0092650D" w:rsidP="00BD5D33">
      <w:pPr>
        <w:spacing w:after="0"/>
        <w:ind w:left="851"/>
      </w:pPr>
      <w:r>
        <w:t xml:space="preserve">Az </w:t>
      </w:r>
      <w:proofErr w:type="spellStart"/>
      <w:r>
        <w:t>elletőhely</w:t>
      </w:r>
      <w:proofErr w:type="spellEnd"/>
      <w:r>
        <w:t>/fiaztató előkészítése.</w:t>
      </w:r>
    </w:p>
    <w:p w:rsidR="0092650D" w:rsidRDefault="0092650D" w:rsidP="00BD5D33">
      <w:pPr>
        <w:spacing w:after="0"/>
        <w:ind w:left="851"/>
      </w:pPr>
      <w:r>
        <w:t>Az állatok előkészítése.</w:t>
      </w:r>
    </w:p>
    <w:p w:rsidR="0092650D" w:rsidRDefault="0092650D" w:rsidP="00BD5D33">
      <w:pPr>
        <w:spacing w:after="0"/>
        <w:ind w:left="851"/>
      </w:pPr>
      <w:r>
        <w:t>Az elléshez/fialáshoz szükséges eszközök és anyagok előkészítése.</w:t>
      </w:r>
    </w:p>
    <w:p w:rsidR="0092650D" w:rsidRDefault="0092650D" w:rsidP="00BD5D33">
      <w:pPr>
        <w:spacing w:after="0"/>
        <w:ind w:left="851"/>
      </w:pPr>
      <w:r>
        <w:t>Az elletést/fiaztatást végző személy felkészülése.</w:t>
      </w:r>
    </w:p>
    <w:p w:rsidR="0092650D" w:rsidRDefault="0092650D" w:rsidP="00BD5D33">
      <w:pPr>
        <w:spacing w:after="0"/>
        <w:ind w:left="851"/>
      </w:pPr>
      <w:r>
        <w:t>Az ellés szakszerű levezetése, segédkezés az ellésnél.</w:t>
      </w:r>
    </w:p>
    <w:p w:rsidR="0092650D" w:rsidRDefault="0092650D" w:rsidP="00BD5D33">
      <w:pPr>
        <w:spacing w:after="0"/>
        <w:ind w:left="851"/>
      </w:pPr>
      <w:r>
        <w:t>Az ellés/fialás utáni teendők.</w:t>
      </w:r>
    </w:p>
    <w:p w:rsidR="0092650D" w:rsidRDefault="0092650D" w:rsidP="00BD5D33">
      <w:pPr>
        <w:spacing w:after="0"/>
        <w:ind w:left="851"/>
      </w:pPr>
      <w:r>
        <w:t>Az újszülött és az anya ápolása.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állat és környezet</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BD5D33">
      <w:pPr>
        <w:spacing w:after="0"/>
        <w:ind w:left="851"/>
      </w:pPr>
      <w:r>
        <w:t>A környezeti tényezők (mikroklíma) vizsgálata különféle állattartó telepeken:</w:t>
      </w:r>
    </w:p>
    <w:p w:rsidR="0092650D" w:rsidRDefault="0092650D" w:rsidP="00BD5D33">
      <w:pPr>
        <w:pStyle w:val="Listaszerbekezds"/>
        <w:numPr>
          <w:ilvl w:val="0"/>
          <w:numId w:val="9"/>
        </w:numPr>
        <w:spacing w:after="0"/>
      </w:pPr>
      <w:r>
        <w:t>hőmérséklet, páratartalom, légmozgás mérése,</w:t>
      </w:r>
    </w:p>
    <w:p w:rsidR="0092650D" w:rsidRDefault="0092650D" w:rsidP="00BD5D33">
      <w:pPr>
        <w:pStyle w:val="Listaszerbekezds"/>
        <w:numPr>
          <w:ilvl w:val="0"/>
          <w:numId w:val="9"/>
        </w:numPr>
        <w:spacing w:after="0"/>
      </w:pPr>
      <w:r>
        <w:t>lehűlés nagysága,</w:t>
      </w:r>
    </w:p>
    <w:p w:rsidR="0092650D" w:rsidRDefault="0092650D" w:rsidP="00BD5D33">
      <w:pPr>
        <w:pStyle w:val="Listaszerbekezds"/>
        <w:numPr>
          <w:ilvl w:val="0"/>
          <w:numId w:val="9"/>
        </w:numPr>
        <w:spacing w:after="0"/>
      </w:pPr>
      <w:r>
        <w:t>légnyomás mérése,</w:t>
      </w:r>
    </w:p>
    <w:p w:rsidR="0092650D" w:rsidRDefault="0092650D" w:rsidP="00BD5D33">
      <w:pPr>
        <w:pStyle w:val="Listaszerbekezds"/>
        <w:numPr>
          <w:ilvl w:val="0"/>
          <w:numId w:val="9"/>
        </w:numPr>
        <w:spacing w:after="0"/>
      </w:pPr>
      <w:r>
        <w:t>megvilágítás erőssége,</w:t>
      </w:r>
    </w:p>
    <w:p w:rsidR="0092650D" w:rsidRDefault="0092650D" w:rsidP="00BD5D33">
      <w:pPr>
        <w:pStyle w:val="Listaszerbekezds"/>
        <w:numPr>
          <w:ilvl w:val="0"/>
          <w:numId w:val="9"/>
        </w:numPr>
        <w:spacing w:after="0"/>
      </w:pPr>
      <w:r>
        <w:t>zajhatás megítélése,</w:t>
      </w:r>
    </w:p>
    <w:p w:rsidR="0092650D" w:rsidRDefault="0092650D" w:rsidP="00BD5D33">
      <w:pPr>
        <w:pStyle w:val="Listaszerbekezds"/>
        <w:numPr>
          <w:ilvl w:val="0"/>
          <w:numId w:val="9"/>
        </w:numPr>
        <w:spacing w:after="0"/>
      </w:pPr>
      <w:r>
        <w:t>gázszennyezettség mérése,</w:t>
      </w:r>
    </w:p>
    <w:p w:rsidR="0092650D" w:rsidRDefault="0092650D" w:rsidP="00BD5D33">
      <w:pPr>
        <w:pStyle w:val="Listaszerbekezds"/>
        <w:numPr>
          <w:ilvl w:val="0"/>
          <w:numId w:val="9"/>
        </w:numPr>
        <w:spacing w:after="0"/>
      </w:pPr>
      <w:r>
        <w:t xml:space="preserve">a padozat vizsgálata (felmelegedő-képesség, csúszósság, tisztaság, lejtés, keménység). </w:t>
      </w:r>
    </w:p>
    <w:p w:rsidR="0092650D" w:rsidRDefault="0092650D" w:rsidP="00BD5D33">
      <w:pPr>
        <w:spacing w:after="0"/>
        <w:ind w:left="851"/>
      </w:pPr>
      <w:r>
        <w:t>A hibák okozta viselkedés felismerése, a beavatkozás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Egészség, csökkent termelő képesség, betegség</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7A40B3">
      <w:pPr>
        <w:spacing w:after="0"/>
        <w:ind w:left="851"/>
      </w:pPr>
      <w:r>
        <w:t>Általános klinikai vizsgálat a habitus alapján: testtartás, mozgás, viselkedés, alkat, tápláltság, ápoltság vizsgálata.</w:t>
      </w:r>
    </w:p>
    <w:p w:rsidR="0092650D" w:rsidRDefault="0092650D" w:rsidP="007A40B3">
      <w:pPr>
        <w:spacing w:after="0"/>
        <w:ind w:left="851"/>
      </w:pPr>
      <w:r>
        <w:t>A beteg állatok felismerése, kiválogatása.</w:t>
      </w:r>
    </w:p>
    <w:p w:rsidR="0092650D" w:rsidRDefault="0092650D" w:rsidP="007A40B3">
      <w:pPr>
        <w:spacing w:after="0"/>
        <w:ind w:left="851"/>
      </w:pPr>
      <w:r>
        <w:lastRenderedPageBreak/>
        <w:t>Az egészséges állat életjelenségeinek megfigyelése: evés, ivás módja, állás, fekvés, mozgás, kérődzés, bélsár és vizeletürítés.</w:t>
      </w:r>
    </w:p>
    <w:p w:rsidR="0092650D" w:rsidRDefault="0092650D" w:rsidP="007A40B3">
      <w:pPr>
        <w:spacing w:after="0"/>
        <w:ind w:left="851"/>
      </w:pPr>
      <w:r>
        <w:t>A klinikai alapértékek (pulzus, légzésszám, belső hőmérséklet, bendőmozgás) felvétele, elbírálása.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betegségek gyógykezelése, megelőzése</w:t>
      </w:r>
      <w:r w:rsidRPr="00644690">
        <w:rPr>
          <w:b/>
          <w:bCs/>
          <w:i/>
          <w:iCs/>
        </w:rPr>
        <w:tab/>
      </w:r>
      <w:r>
        <w:rPr>
          <w:b/>
          <w:bCs/>
          <w:i/>
          <w:iCs/>
        </w:rPr>
        <w:t>32 ó</w:t>
      </w:r>
      <w:r w:rsidRPr="00644690">
        <w:rPr>
          <w:b/>
          <w:bCs/>
          <w:i/>
          <w:iCs/>
        </w:rPr>
        <w:t>ra/</w:t>
      </w:r>
      <w:r>
        <w:rPr>
          <w:b/>
          <w:bCs/>
          <w:i/>
          <w:iCs/>
        </w:rPr>
        <w:t>32</w:t>
      </w:r>
      <w:r w:rsidRPr="00644690">
        <w:rPr>
          <w:b/>
          <w:bCs/>
          <w:i/>
          <w:iCs/>
        </w:rPr>
        <w:t xml:space="preserve"> óra</w:t>
      </w:r>
    </w:p>
    <w:p w:rsidR="0092650D" w:rsidRDefault="0092650D" w:rsidP="007A40B3">
      <w:pPr>
        <w:spacing w:after="0"/>
        <w:ind w:left="851"/>
      </w:pPr>
      <w:r>
        <w:t>Az állatokkal való bánásmód: az állatok megközelítése, megfogása, vezetése, hajtása, fékezése, és rögzítése egyes beavatkozásokhoz.</w:t>
      </w:r>
    </w:p>
    <w:p w:rsidR="0092650D" w:rsidRDefault="0092650D" w:rsidP="007A40B3">
      <w:pPr>
        <w:spacing w:after="0"/>
        <w:ind w:left="851"/>
      </w:pPr>
      <w:r>
        <w:t>Gyógyszerismeret, gyógyszerek külső és belső alkalmazása.</w:t>
      </w:r>
    </w:p>
    <w:p w:rsidR="0092650D" w:rsidRDefault="0092650D" w:rsidP="007A40B3">
      <w:pPr>
        <w:spacing w:after="0"/>
        <w:ind w:left="851"/>
      </w:pPr>
      <w:r>
        <w:t>Vakcinák és szérumok, vakcinázási módok.</w:t>
      </w:r>
    </w:p>
    <w:p w:rsidR="0092650D" w:rsidRDefault="0092650D" w:rsidP="007A40B3">
      <w:pPr>
        <w:spacing w:after="0"/>
        <w:ind w:left="851"/>
      </w:pPr>
      <w:r>
        <w:t>Egyszerűbb kezelések és életmentő beavatkozások, elsősegélynyújtás.</w:t>
      </w:r>
    </w:p>
    <w:p w:rsidR="0092650D" w:rsidRDefault="0092650D" w:rsidP="007A40B3">
      <w:pPr>
        <w:spacing w:after="0"/>
        <w:ind w:left="851"/>
      </w:pPr>
      <w:r>
        <w:t xml:space="preserve">Különböző tisztítási és fertőtlenítési módok végrehajtása, mosó-fertőtlenítő gépek üzemeltetése: </w:t>
      </w:r>
      <w:r>
        <w:tab/>
      </w:r>
    </w:p>
    <w:p w:rsidR="0092650D" w:rsidRDefault="0092650D" w:rsidP="007A40B3">
      <w:pPr>
        <w:pStyle w:val="Listaszerbekezds"/>
        <w:numPr>
          <w:ilvl w:val="0"/>
          <w:numId w:val="9"/>
        </w:numPr>
        <w:spacing w:after="0"/>
      </w:pPr>
      <w:r>
        <w:t xml:space="preserve">mosó-fertőtlenítő szerek keverésének szabályai, </w:t>
      </w:r>
      <w:proofErr w:type="gramStart"/>
      <w:r>
        <w:t>koncentráció számítások</w:t>
      </w:r>
      <w:proofErr w:type="gramEnd"/>
      <w:r>
        <w:t>,</w:t>
      </w:r>
    </w:p>
    <w:p w:rsidR="0092650D" w:rsidRDefault="0092650D" w:rsidP="007A40B3">
      <w:pPr>
        <w:pStyle w:val="Listaszerbekezds"/>
        <w:numPr>
          <w:ilvl w:val="0"/>
          <w:numId w:val="9"/>
        </w:numPr>
        <w:spacing w:after="0"/>
      </w:pPr>
      <w:r>
        <w:t>a tisztító és fertőtlenítőszerek megismerése,</w:t>
      </w:r>
    </w:p>
    <w:p w:rsidR="0092650D" w:rsidRDefault="0092650D" w:rsidP="007A40B3">
      <w:pPr>
        <w:pStyle w:val="Listaszerbekezds"/>
        <w:numPr>
          <w:ilvl w:val="0"/>
          <w:numId w:val="9"/>
        </w:numPr>
        <w:spacing w:after="0"/>
      </w:pPr>
      <w:r>
        <w:t>háti permetező gép működése, üzemeltetése, karbantartása,</w:t>
      </w:r>
    </w:p>
    <w:p w:rsidR="0092650D" w:rsidRDefault="0092650D" w:rsidP="007A40B3">
      <w:pPr>
        <w:pStyle w:val="Listaszerbekezds"/>
        <w:numPr>
          <w:ilvl w:val="0"/>
          <w:numId w:val="9"/>
        </w:numPr>
        <w:spacing w:after="0"/>
      </w:pPr>
      <w:r>
        <w:t>nagynyomású hideg vizes mosó és fertőtlenítő gépek üzemeltetése,</w:t>
      </w:r>
    </w:p>
    <w:p w:rsidR="0092650D" w:rsidRDefault="0092650D" w:rsidP="007A40B3">
      <w:pPr>
        <w:pStyle w:val="Listaszerbekezds"/>
        <w:numPr>
          <w:ilvl w:val="0"/>
          <w:numId w:val="9"/>
        </w:numPr>
        <w:spacing w:after="0"/>
      </w:pPr>
      <w:r>
        <w:t xml:space="preserve"> nagynyomású meleg vizes mosó és fertőtlenítő gépek üzemeltetése,</w:t>
      </w:r>
    </w:p>
    <w:p w:rsidR="0092650D" w:rsidRDefault="0092650D" w:rsidP="007A40B3">
      <w:pPr>
        <w:pStyle w:val="Listaszerbekezds"/>
        <w:numPr>
          <w:ilvl w:val="0"/>
          <w:numId w:val="9"/>
        </w:numPr>
        <w:spacing w:after="0"/>
      </w:pPr>
      <w:r>
        <w:t>a fertőtlenítés gyakorlati végrehajtása: kéz és lábbeli fertőtlenítés épületek, berendezések, eszközök, utak, állatok, személyek és ruházatuk, kutak, hullák, tojások, állati termékek, etető- és itatóedények, járművek, trágya, szállító eszközök fertőtlenítése.</w:t>
      </w:r>
    </w:p>
    <w:p w:rsidR="0092650D" w:rsidRDefault="0092650D" w:rsidP="007A40B3">
      <w:pPr>
        <w:spacing w:after="0"/>
        <w:ind w:left="851"/>
      </w:pPr>
      <w:r>
        <w:t>Rovar és rágcsálóirtás.</w:t>
      </w:r>
      <w:r>
        <w:tab/>
      </w:r>
    </w:p>
    <w:p w:rsidR="0092650D" w:rsidRDefault="0092650D" w:rsidP="007A40B3">
      <w:pPr>
        <w:spacing w:after="0"/>
        <w:ind w:left="851"/>
      </w:pPr>
      <w:r>
        <w:t>Az állattartó telepek járványvédelmet szolgáló létesítményeinek tanulmányozása teleplátogatások során.</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Állatvédelem</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7A40B3">
      <w:pPr>
        <w:spacing w:after="0"/>
        <w:ind w:left="851"/>
      </w:pPr>
      <w:r>
        <w:t>Az állatjóléttel és az állatvédelmi előírásokkal kapcsolatos technikai berendezések ellenőrzése.</w:t>
      </w:r>
    </w:p>
    <w:p w:rsidR="0092650D" w:rsidRDefault="0092650D" w:rsidP="007A40B3">
      <w:pPr>
        <w:spacing w:after="0"/>
        <w:ind w:left="851"/>
      </w:pPr>
      <w:r>
        <w:t>A szükséges adatok felvétele (pl. tojótyúk-ketrec, borjú- és sertéstartás minimális tartási körülményeinek felmérése).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5"/>
        <w:gridCol w:w="2851"/>
        <w:gridCol w:w="758"/>
        <w:gridCol w:w="796"/>
        <w:gridCol w:w="774"/>
        <w:gridCol w:w="2426"/>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Képi információk körében</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roofErr w:type="gramStart"/>
            <w:r w:rsidRPr="00847509">
              <w:rPr>
                <w:color w:val="000000"/>
                <w:sz w:val="20"/>
                <w:szCs w:val="20"/>
                <w:lang w:eastAsia="hu-HU"/>
              </w:rPr>
              <w:t>rajz készítés</w:t>
            </w:r>
            <w:proofErr w:type="gramEnd"/>
            <w:r w:rsidRPr="00847509">
              <w:rPr>
                <w:color w:val="000000"/>
                <w:sz w:val="20"/>
                <w:szCs w:val="20"/>
                <w:lang w:eastAsia="hu-HU"/>
              </w:rPr>
              <w:t xml:space="preserve"> tárgyról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Boncoló helyiség, bonceszközök (anatómiai rajzok készítése)</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Gyakorlati munkavégzés körében</w:t>
            </w:r>
          </w:p>
        </w:tc>
      </w:tr>
      <w:tr w:rsidR="0092650D" w:rsidRPr="0091240D">
        <w:trPr>
          <w:trHeight w:val="2904"/>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6.1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Betegvizsgálat és betegkezelés eszközei</w:t>
            </w:r>
            <w:r w:rsidRPr="00847509">
              <w:rPr>
                <w:color w:val="000000"/>
                <w:sz w:val="20"/>
                <w:szCs w:val="20"/>
                <w:lang w:eastAsia="hu-HU"/>
              </w:rPr>
              <w:br/>
              <w:t>Állatrögzítés eszközei</w:t>
            </w:r>
            <w:r w:rsidRPr="00847509">
              <w:rPr>
                <w:color w:val="000000"/>
                <w:sz w:val="20"/>
                <w:szCs w:val="20"/>
                <w:lang w:eastAsia="hu-HU"/>
              </w:rPr>
              <w:br/>
              <w:t>Tisztítás, fertőtlenítés, sterilezés eszközei, anyagai, felszerelései</w:t>
            </w:r>
            <w:r w:rsidRPr="00847509">
              <w:rPr>
                <w:color w:val="000000"/>
                <w:sz w:val="20"/>
                <w:szCs w:val="20"/>
                <w:lang w:eastAsia="hu-HU"/>
              </w:rPr>
              <w:br/>
              <w:t>Állatápolás, elletés/fiaztatás, egyedi megjelölés eszközei, anyagai</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Vizsgálati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roofErr w:type="spellStart"/>
            <w:r w:rsidRPr="00847509">
              <w:rPr>
                <w:color w:val="000000"/>
                <w:sz w:val="20"/>
                <w:szCs w:val="20"/>
                <w:lang w:eastAsia="hu-HU"/>
              </w:rPr>
              <w:t>Mikroklímavizsgálat</w:t>
            </w:r>
            <w:proofErr w:type="spellEnd"/>
            <w:r w:rsidRPr="00847509">
              <w:rPr>
                <w:color w:val="000000"/>
                <w:sz w:val="20"/>
                <w:szCs w:val="20"/>
                <w:lang w:eastAsia="hu-HU"/>
              </w:rPr>
              <w:t xml:space="preserve"> eszközei</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8</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Szolgáltatási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8</w:t>
            </w:r>
            <w:r w:rsidRPr="00847509">
              <w:rPr>
                <w:color w:val="000000"/>
                <w:sz w:val="20"/>
                <w:szCs w:val="20"/>
                <w:lang w:eastAsia="hu-HU"/>
              </w:rPr>
              <w:t>.</w:t>
            </w:r>
            <w:r>
              <w:rPr>
                <w:color w:val="000000"/>
                <w:sz w:val="20"/>
                <w:szCs w:val="20"/>
                <w:lang w:eastAsia="hu-HU"/>
              </w:rPr>
              <w:t>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lastRenderedPageBreak/>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 II.</w:t>
      </w:r>
      <w:r w:rsidRPr="00644690">
        <w:rPr>
          <w:b/>
          <w:bCs/>
        </w:rPr>
        <w:t xml:space="preserve"> tantárgy</w:t>
      </w:r>
      <w:r w:rsidRPr="00644690">
        <w:rPr>
          <w:b/>
          <w:bCs/>
        </w:rPr>
        <w:tab/>
      </w:r>
      <w:r>
        <w:rPr>
          <w:b/>
          <w:bCs/>
        </w:rPr>
        <w:t>93 ó</w:t>
      </w:r>
      <w:r w:rsidRPr="00644690">
        <w:rPr>
          <w:b/>
          <w:bCs/>
        </w:rPr>
        <w:t>ra/</w:t>
      </w:r>
      <w:r>
        <w:rPr>
          <w:b/>
          <w:bCs/>
        </w:rPr>
        <w:t>93</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A36E1C">
        <w:t>Olyan korszerű állattenyésztési ismeretek a nyújtása, amelyek a középfokú szakképzettséget igénylő irányító és végrehajtó munkakörök ellátását biztosítják a szarvasmarha-, a juh-, a sertés-,</w:t>
      </w:r>
      <w:r>
        <w:t xml:space="preserve"> a ló-,</w:t>
      </w:r>
      <w:r w:rsidRPr="00A36E1C">
        <w:t xml:space="preserve"> a baromfi- (tyúk, pulyka, lúd, kacsa) tenyésztő gazdaságokban. Az állati termék előállítás élettani, biológiai és állattenyésztési hátterének megismerése és ennek birtokában a piac igényeinek megfelelő áru előállítása a gazdaságossági szempontok figyelembevételével.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A36E1C">
        <w:t>A szakmai alapozó elméleti tantárgyak – állatteny</w:t>
      </w:r>
      <w:r>
        <w:t>észtés I., anatómia és élettan,</w:t>
      </w:r>
      <w:r w:rsidRPr="00A36E1C">
        <w:t xml:space="preserve"> takarmányozá</w:t>
      </w:r>
      <w:r>
        <w:t>stan</w:t>
      </w:r>
      <w:r w:rsidRPr="00A36E1C">
        <w:t>, állatok egészségvédelme I. –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elnevezései, értékmérői, fajtái, nemesítése, szaporítása és felnevelése</w:t>
      </w:r>
      <w:r w:rsidRPr="00644690">
        <w:rPr>
          <w:b/>
          <w:bCs/>
          <w:i/>
          <w:iCs/>
        </w:rPr>
        <w:tab/>
      </w:r>
      <w:r>
        <w:rPr>
          <w:b/>
          <w:bCs/>
          <w:i/>
          <w:iCs/>
        </w:rPr>
        <w:t>9 ó</w:t>
      </w:r>
      <w:r w:rsidRPr="00644690">
        <w:rPr>
          <w:b/>
          <w:bCs/>
          <w:i/>
          <w:iCs/>
        </w:rPr>
        <w:t>ra/</w:t>
      </w:r>
      <w:r>
        <w:rPr>
          <w:b/>
          <w:bCs/>
          <w:i/>
          <w:iCs/>
        </w:rPr>
        <w:t>9</w:t>
      </w:r>
      <w:r w:rsidRPr="00644690">
        <w:rPr>
          <w:b/>
          <w:bCs/>
          <w:i/>
          <w:iCs/>
        </w:rPr>
        <w:t xml:space="preserve"> óra</w:t>
      </w:r>
    </w:p>
    <w:p w:rsidR="0092650D" w:rsidRDefault="0092650D" w:rsidP="00EE279D">
      <w:pPr>
        <w:spacing w:after="0"/>
        <w:ind w:left="851"/>
      </w:pPr>
      <w:r>
        <w:t>A szarvasmarha-tenyésztés nemzetgazdasági és üzemi jelentősége, a szarvasmarha elnevezései.</w:t>
      </w:r>
    </w:p>
    <w:p w:rsidR="0092650D" w:rsidRDefault="0092650D" w:rsidP="00EE279D">
      <w:pPr>
        <w:spacing w:after="0"/>
        <w:ind w:left="851"/>
      </w:pPr>
      <w:r>
        <w:t>A szarvasmarha külső testalakulása: a küllem és a hasznosítás közötti összefüggések, külső értékmérő tulajdonságok.</w:t>
      </w:r>
    </w:p>
    <w:p w:rsidR="0092650D" w:rsidRDefault="0092650D" w:rsidP="00EE279D">
      <w:pPr>
        <w:spacing w:after="0"/>
        <w:ind w:left="851"/>
      </w:pPr>
      <w:r>
        <w:t>A szarvasmarha belső értékmérő tulajdonságai: ellenálló képesség, élettartam, termékenység, szaporaság, koraérés, vérmérséklet, természet, rossz szokások, tömegtakarmány-fogyasztó, tej- és hústermelő képesség.</w:t>
      </w:r>
    </w:p>
    <w:p w:rsidR="0092650D" w:rsidRDefault="0092650D" w:rsidP="00EE279D">
      <w:pPr>
        <w:spacing w:after="0"/>
        <w:ind w:left="851"/>
      </w:pPr>
      <w:r>
        <w:t>Szarvasmarhafajták: kettős hasznosítású-, tejtermelő-</w:t>
      </w:r>
      <w:proofErr w:type="gramStart"/>
      <w:r>
        <w:t>,  húshasznosítású</w:t>
      </w:r>
      <w:proofErr w:type="gramEnd"/>
      <w:r>
        <w:t xml:space="preserve"> és egyéb fajták.</w:t>
      </w:r>
    </w:p>
    <w:p w:rsidR="0092650D" w:rsidRDefault="0092650D" w:rsidP="00EE279D">
      <w:pPr>
        <w:spacing w:after="0"/>
        <w:ind w:left="851"/>
      </w:pPr>
      <w:r>
        <w:t xml:space="preserve">A szarvasmarha nemesítése: a törzskönyvi ellenőrzés, a </w:t>
      </w:r>
      <w:proofErr w:type="spellStart"/>
      <w:r>
        <w:t>tenyészcél</w:t>
      </w:r>
      <w:proofErr w:type="spellEnd"/>
      <w:r>
        <w:t xml:space="preserve">, a fajta megválasztása, a </w:t>
      </w:r>
      <w:proofErr w:type="spellStart"/>
      <w:r>
        <w:t>tenyészértékbecslés</w:t>
      </w:r>
      <w:proofErr w:type="spellEnd"/>
      <w:r>
        <w:t xml:space="preserve"> és </w:t>
      </w:r>
      <w:proofErr w:type="spellStart"/>
      <w:r>
        <w:t>tenyészkiválasztás</w:t>
      </w:r>
      <w:proofErr w:type="spellEnd"/>
      <w:r>
        <w:t xml:space="preserve"> módszerei, tenyésztési eljárások (fajtatiszta tenyésztés, keresztezések), a párosítás.</w:t>
      </w:r>
    </w:p>
    <w:p w:rsidR="0092650D" w:rsidRDefault="0092650D" w:rsidP="00EE279D">
      <w:pPr>
        <w:spacing w:after="0"/>
        <w:ind w:left="851"/>
      </w:pPr>
      <w:r>
        <w:t xml:space="preserve">A szarvasmarha szaporítása: a szarvasmarha szaporodásbiológiai jellemzői, a </w:t>
      </w:r>
      <w:proofErr w:type="spellStart"/>
      <w:r>
        <w:t>vemhesítés</w:t>
      </w:r>
      <w:proofErr w:type="spellEnd"/>
      <w:r>
        <w:t>, a vemhesség, az ellés, az újszülött és az anya ápolása ellés után.</w:t>
      </w:r>
    </w:p>
    <w:p w:rsidR="0092650D" w:rsidRDefault="0092650D" w:rsidP="00EE279D">
      <w:pPr>
        <w:spacing w:after="0"/>
        <w:ind w:left="851"/>
      </w:pPr>
      <w:r>
        <w:t xml:space="preserve">A szarvasmarha felnevelése: a borjúnevelés (természetes és mesterséges), a </w:t>
      </w:r>
      <w:proofErr w:type="spellStart"/>
      <w:r>
        <w:t>tenyészüsző-nevelés</w:t>
      </w:r>
      <w:proofErr w:type="spellEnd"/>
      <w:r>
        <w:t xml:space="preserve"> technológiája (takarmányozás, elhelyezés, ápolás).</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tartástechnológiái</w:t>
      </w:r>
      <w:r w:rsidRPr="00644690">
        <w:rPr>
          <w:b/>
          <w:bCs/>
          <w:i/>
          <w:iCs/>
        </w:rPr>
        <w:tab/>
      </w:r>
      <w:r>
        <w:rPr>
          <w:b/>
          <w:bCs/>
          <w:i/>
          <w:iCs/>
        </w:rPr>
        <w:t>9 ó</w:t>
      </w:r>
      <w:r w:rsidRPr="00644690">
        <w:rPr>
          <w:b/>
          <w:bCs/>
          <w:i/>
          <w:iCs/>
        </w:rPr>
        <w:t>ra/</w:t>
      </w:r>
      <w:r>
        <w:rPr>
          <w:b/>
          <w:bCs/>
          <w:i/>
          <w:iCs/>
        </w:rPr>
        <w:t>9</w:t>
      </w:r>
      <w:r w:rsidRPr="00644690">
        <w:rPr>
          <w:b/>
          <w:bCs/>
          <w:i/>
          <w:iCs/>
        </w:rPr>
        <w:t xml:space="preserve"> óra</w:t>
      </w:r>
    </w:p>
    <w:p w:rsidR="0092650D" w:rsidRDefault="0092650D" w:rsidP="00EE279D">
      <w:pPr>
        <w:spacing w:after="0"/>
        <w:ind w:left="851"/>
      </w:pPr>
      <w:r>
        <w:t>A tejelőtehén-tartás technológiája: nyilvántartás, takarmányozási és tartási rendszerek, tehénistállók és berendezései, a tehenek ápolása.</w:t>
      </w:r>
    </w:p>
    <w:p w:rsidR="0092650D" w:rsidRDefault="0092650D" w:rsidP="00EE279D">
      <w:pPr>
        <w:spacing w:after="0"/>
        <w:ind w:left="851"/>
      </w:pPr>
      <w:r>
        <w:t>A húsmarhatartás technológiája: a húsmarhatartás alapelvei, szaporítása, takarmányozása, elhelyezése, gondozása.</w:t>
      </w:r>
    </w:p>
    <w:p w:rsidR="0092650D" w:rsidRDefault="0092650D" w:rsidP="00EE279D">
      <w:pPr>
        <w:spacing w:after="0"/>
        <w:ind w:left="851"/>
      </w:pPr>
      <w:r>
        <w:t>A szarvasmarha-hizlalás technológiája: a technológia megválasztását befolyásoló tényezők, a hízó marhák takarmányozása, hizlalási módszerek (borjú és növendékek hizlalása, selejt tehenek feljavítása), a hízó marhák elhelyezése, vágómarhák szállítása, a vágómarhák és a marhahús minősítése.</w:t>
      </w:r>
    </w:p>
    <w:p w:rsidR="0092650D" w:rsidRDefault="0092650D" w:rsidP="00EE279D">
      <w:pPr>
        <w:spacing w:after="0"/>
        <w:ind w:left="851"/>
      </w:pPr>
      <w:r>
        <w:t>A szarvasmarháknál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Juhtenyésztés</w:t>
      </w:r>
      <w:r w:rsidRPr="00644690">
        <w:rPr>
          <w:b/>
          <w:bCs/>
          <w:i/>
          <w:iCs/>
        </w:rPr>
        <w:tab/>
      </w:r>
      <w:r>
        <w:rPr>
          <w:b/>
          <w:bCs/>
          <w:i/>
          <w:iCs/>
        </w:rPr>
        <w:t>10 ó</w:t>
      </w:r>
      <w:r w:rsidRPr="00644690">
        <w:rPr>
          <w:b/>
          <w:bCs/>
          <w:i/>
          <w:iCs/>
        </w:rPr>
        <w:t>ra/</w:t>
      </w:r>
      <w:r>
        <w:rPr>
          <w:b/>
          <w:bCs/>
          <w:i/>
          <w:iCs/>
        </w:rPr>
        <w:t>10</w:t>
      </w:r>
      <w:r w:rsidRPr="00644690">
        <w:rPr>
          <w:b/>
          <w:bCs/>
          <w:i/>
          <w:iCs/>
        </w:rPr>
        <w:t xml:space="preserve"> óra</w:t>
      </w:r>
    </w:p>
    <w:p w:rsidR="0092650D" w:rsidRDefault="0092650D" w:rsidP="00EE279D">
      <w:pPr>
        <w:spacing w:after="0"/>
        <w:ind w:left="851"/>
      </w:pPr>
      <w:r>
        <w:t>A juh külső testalakulása: a küllem és a hasznosítás közötti összefüggések megítélése.</w:t>
      </w:r>
    </w:p>
    <w:p w:rsidR="0092650D" w:rsidRDefault="0092650D" w:rsidP="00EE279D">
      <w:pPr>
        <w:spacing w:after="0"/>
        <w:ind w:left="851"/>
      </w:pPr>
      <w:r>
        <w:t>A gyapjúismeret: a bundát alkotó szőrképletek, a gyapjúszál tulajdonságai, a bunda minősítése.</w:t>
      </w:r>
    </w:p>
    <w:p w:rsidR="0092650D" w:rsidRDefault="0092650D" w:rsidP="00EE279D">
      <w:pPr>
        <w:spacing w:after="0"/>
        <w:ind w:left="851"/>
      </w:pPr>
      <w:r>
        <w:t>A juhok belső értékmérő tulajdonságai: egészség, szervezeti szilárdság, termékenység, szaporaság, a hús-, a gyapjú- és a tejtermelő képesség.</w:t>
      </w:r>
    </w:p>
    <w:p w:rsidR="0092650D" w:rsidRDefault="0092650D" w:rsidP="00EE279D">
      <w:pPr>
        <w:spacing w:after="0"/>
        <w:ind w:left="851"/>
      </w:pPr>
      <w:r>
        <w:t>Juhfajták: az ősi fajtáink, merinó-, hús-, tej- és szapora fajták.</w:t>
      </w:r>
    </w:p>
    <w:p w:rsidR="0092650D" w:rsidRDefault="0092650D" w:rsidP="00EE279D">
      <w:pPr>
        <w:spacing w:after="0"/>
        <w:ind w:left="851"/>
      </w:pPr>
      <w:r>
        <w:t xml:space="preserve">A juh nemesítése: a törzskönyvi ellenőrzés, a </w:t>
      </w:r>
      <w:proofErr w:type="spellStart"/>
      <w:r>
        <w:t>tenyészcél</w:t>
      </w:r>
      <w:proofErr w:type="spellEnd"/>
      <w:r>
        <w:t xml:space="preserve"> és a fajta megválasztása, a </w:t>
      </w:r>
      <w:proofErr w:type="spellStart"/>
      <w:r>
        <w:t>tenyészértékbecslés</w:t>
      </w:r>
      <w:proofErr w:type="spellEnd"/>
      <w:r>
        <w:t xml:space="preserve"> és tenyészállatok kiválasztásának módszerei, tenyésztési eljárások (fajtatiszta tenyésztés, keresztezések), a párosítás.</w:t>
      </w:r>
    </w:p>
    <w:p w:rsidR="0092650D" w:rsidRDefault="0092650D" w:rsidP="00EE279D">
      <w:pPr>
        <w:spacing w:after="0"/>
        <w:ind w:left="851"/>
      </w:pPr>
      <w:r>
        <w:t xml:space="preserve">A juh szaporítása: a juh szaporodásbiológiai sajátosságai, az ivarzás szinkronizálása, pároztatási módok, a kosok használata, biotechnikai eljárások, a vemhesség, az ellés, az újszülött bárányok ápolása. </w:t>
      </w:r>
    </w:p>
    <w:p w:rsidR="0092650D" w:rsidRDefault="0092650D" w:rsidP="00EE279D">
      <w:pPr>
        <w:spacing w:after="0"/>
        <w:ind w:left="851"/>
      </w:pPr>
      <w:r>
        <w:t xml:space="preserve">A juh felnevelése: a hagyományos, korai választásos báránynevelés, a növendék </w:t>
      </w:r>
      <w:proofErr w:type="spellStart"/>
      <w:r>
        <w:t>tenyészjuhok</w:t>
      </w:r>
      <w:proofErr w:type="spellEnd"/>
      <w:r>
        <w:t xml:space="preserve"> felnevelése, tartása.</w:t>
      </w:r>
    </w:p>
    <w:p w:rsidR="0092650D" w:rsidRDefault="0092650D" w:rsidP="00EE279D">
      <w:pPr>
        <w:spacing w:after="0"/>
        <w:ind w:left="851"/>
      </w:pPr>
      <w:r>
        <w:t xml:space="preserve">A juh takarmányozása: a </w:t>
      </w:r>
      <w:proofErr w:type="gramStart"/>
      <w:r>
        <w:t>juh táplálkozási</w:t>
      </w:r>
      <w:proofErr w:type="gramEnd"/>
      <w:r>
        <w:t xml:space="preserve"> sajátosságai, táplálóanyag-szükséglete, takarmányai, a tenyészkosok, az anyák (üres, vemhes és szoptató) takarmányozása.</w:t>
      </w:r>
    </w:p>
    <w:p w:rsidR="0092650D" w:rsidRDefault="0092650D" w:rsidP="00EE279D">
      <w:pPr>
        <w:spacing w:after="0"/>
        <w:ind w:left="851"/>
      </w:pPr>
      <w:r>
        <w:t>A juh termelése: gyapjútermelés, hústermelés (hízlalási módok), tejtermelés.</w:t>
      </w:r>
    </w:p>
    <w:p w:rsidR="0092650D" w:rsidRDefault="0092650D" w:rsidP="00EE279D">
      <w:pPr>
        <w:spacing w:after="0"/>
        <w:ind w:left="851"/>
      </w:pPr>
      <w:r>
        <w:t>A juh elhelyezése: a juhok elhelyezéssel szemben támasztott igényei, épületek és berendezései.</w:t>
      </w:r>
    </w:p>
    <w:p w:rsidR="0092650D" w:rsidRDefault="0092650D" w:rsidP="00EE279D">
      <w:pPr>
        <w:spacing w:after="0"/>
        <w:ind w:left="851"/>
      </w:pPr>
      <w:r>
        <w:t>A juhoknál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Tejgazdaságtan</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2856D8">
      <w:pPr>
        <w:spacing w:after="0"/>
        <w:ind w:left="851"/>
      </w:pPr>
      <w:r>
        <w:t>A tej jelentősége: táplálkozás-élettani, takarmányozási és egyéb ipari.</w:t>
      </w:r>
    </w:p>
    <w:p w:rsidR="0092650D" w:rsidRDefault="0092650D" w:rsidP="002856D8">
      <w:pPr>
        <w:spacing w:after="0"/>
        <w:ind w:left="851"/>
      </w:pPr>
      <w:r>
        <w:t>A tej tulajdonságai, összetétele: a nyerstej szabvány előírásai, tej természetes elváltozásai (föcstej, öregfejős tehenek teje).</w:t>
      </w:r>
    </w:p>
    <w:p w:rsidR="0092650D" w:rsidRDefault="0092650D" w:rsidP="002856D8">
      <w:pPr>
        <w:spacing w:after="0"/>
        <w:ind w:left="851"/>
      </w:pPr>
      <w:r>
        <w:t>A tej mikrobái, a csíraszegény tej nyerése: hasznos, káros és kórokozó baktériumok, gombák és vírusok, a csíraszegény tej nyerésének higiéniai feltételei.</w:t>
      </w:r>
    </w:p>
    <w:p w:rsidR="0092650D" w:rsidRDefault="0092650D" w:rsidP="002856D8">
      <w:pPr>
        <w:spacing w:after="0"/>
        <w:ind w:left="851"/>
      </w:pPr>
      <w:r>
        <w:t>Tejhibák: takarmányozási-, istálló-, mikrobiológiai-, kémiai eredetű, valamint állatbetegségek illetve gyógykezelésük okozta tejhibák.</w:t>
      </w:r>
    </w:p>
    <w:p w:rsidR="0092650D" w:rsidRDefault="0092650D" w:rsidP="002856D8">
      <w:pPr>
        <w:spacing w:after="0"/>
        <w:ind w:left="851"/>
      </w:pPr>
      <w:r>
        <w:t xml:space="preserve">A tej kezelése: elsődleges tejkezelés (szűrés, hűtés, tárolás), a tej átadása, másodlagos tejkezelés (fölözés, pasztőrözés). </w:t>
      </w:r>
    </w:p>
    <w:p w:rsidR="0092650D" w:rsidRDefault="0092650D" w:rsidP="002856D8">
      <w:pPr>
        <w:spacing w:after="0"/>
        <w:ind w:left="851"/>
      </w:pPr>
      <w:r>
        <w:t>A tej feldolgozása: a fogyasztói tej jellemzői, tejkészítmények, a vaj-, túró-, joghurt-, kefir- és sajtgyártás technológia főbb elemei.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 xml:space="preserve">A sertés elnevezései, értékmérői, fajtái és hibridjei, </w:t>
      </w:r>
      <w:proofErr w:type="gramStart"/>
      <w:r>
        <w:rPr>
          <w:b/>
          <w:bCs/>
          <w:i/>
          <w:iCs/>
        </w:rPr>
        <w:t xml:space="preserve">nemesítése     </w:t>
      </w:r>
      <w:r w:rsidRPr="00644690">
        <w:rPr>
          <w:b/>
          <w:bCs/>
          <w:i/>
          <w:iCs/>
        </w:rPr>
        <w:tab/>
      </w:r>
      <w:r>
        <w:rPr>
          <w:b/>
          <w:bCs/>
          <w:i/>
          <w:iCs/>
        </w:rPr>
        <w:t>9</w:t>
      </w:r>
      <w:proofErr w:type="gramEnd"/>
      <w:r>
        <w:rPr>
          <w:b/>
          <w:bCs/>
          <w:i/>
          <w:iCs/>
        </w:rPr>
        <w:t xml:space="preserve"> ó</w:t>
      </w:r>
      <w:r w:rsidRPr="00644690">
        <w:rPr>
          <w:b/>
          <w:bCs/>
          <w:i/>
          <w:iCs/>
        </w:rPr>
        <w:t>ra/</w:t>
      </w:r>
      <w:r>
        <w:rPr>
          <w:b/>
          <w:bCs/>
          <w:i/>
          <w:iCs/>
        </w:rPr>
        <w:t>9</w:t>
      </w:r>
      <w:r w:rsidRPr="00644690">
        <w:rPr>
          <w:b/>
          <w:bCs/>
          <w:i/>
          <w:iCs/>
        </w:rPr>
        <w:t xml:space="preserve"> óra</w:t>
      </w:r>
    </w:p>
    <w:p w:rsidR="0092650D" w:rsidRDefault="0092650D" w:rsidP="002856D8">
      <w:pPr>
        <w:spacing w:after="0"/>
        <w:ind w:left="851"/>
      </w:pPr>
      <w:r>
        <w:t>A sertéstenyésztés nemzetgazdasági és üzemi jelentősége, a sertés elnevezései.</w:t>
      </w:r>
    </w:p>
    <w:p w:rsidR="0092650D" w:rsidRDefault="0092650D" w:rsidP="002856D8">
      <w:pPr>
        <w:spacing w:after="0"/>
        <w:ind w:left="851"/>
      </w:pPr>
      <w:r>
        <w:t>A sertés külső testalakulása, a küllem és a hasznosítás közötti összefüggések, külső értékmérő tulajdonságok.</w:t>
      </w:r>
    </w:p>
    <w:p w:rsidR="0092650D" w:rsidRDefault="0092650D" w:rsidP="002856D8">
      <w:pPr>
        <w:spacing w:after="0"/>
        <w:ind w:left="851"/>
      </w:pPr>
      <w:r>
        <w:t>A sertés belső értékmérő tulajdonságai: egészség, konstitúció, tenyésztési, hízékonysági és vágási tulajdonságok.</w:t>
      </w:r>
    </w:p>
    <w:p w:rsidR="0092650D" w:rsidRDefault="0092650D" w:rsidP="002856D8">
      <w:pPr>
        <w:spacing w:after="0"/>
        <w:ind w:left="851"/>
      </w:pPr>
      <w:r>
        <w:t xml:space="preserve">Sertésfajták, hibridek: </w:t>
      </w:r>
    </w:p>
    <w:p w:rsidR="0092650D" w:rsidRDefault="0092650D" w:rsidP="002B3FBF">
      <w:pPr>
        <w:pStyle w:val="Listaszerbekezds"/>
        <w:numPr>
          <w:ilvl w:val="0"/>
          <w:numId w:val="9"/>
        </w:numPr>
        <w:spacing w:after="0"/>
      </w:pPr>
      <w:r>
        <w:t>nagy fehér fajtacsoport,</w:t>
      </w:r>
    </w:p>
    <w:p w:rsidR="0092650D" w:rsidRDefault="0092650D" w:rsidP="002B3FBF">
      <w:pPr>
        <w:pStyle w:val="Listaszerbekezds"/>
        <w:numPr>
          <w:ilvl w:val="0"/>
          <w:numId w:val="9"/>
        </w:numPr>
        <w:spacing w:after="0"/>
      </w:pPr>
      <w:r>
        <w:t>lapály fajtacsoport,</w:t>
      </w:r>
    </w:p>
    <w:p w:rsidR="0092650D" w:rsidRDefault="0092650D" w:rsidP="002B3FBF">
      <w:pPr>
        <w:pStyle w:val="Listaszerbekezds"/>
        <w:numPr>
          <w:ilvl w:val="0"/>
          <w:numId w:val="9"/>
        </w:numPr>
        <w:spacing w:after="0"/>
      </w:pPr>
      <w:r>
        <w:t xml:space="preserve">végtermék előállító fajtacsoport, </w:t>
      </w:r>
    </w:p>
    <w:p w:rsidR="0092650D" w:rsidRDefault="0092650D" w:rsidP="002B3FBF">
      <w:pPr>
        <w:pStyle w:val="Listaszerbekezds"/>
        <w:numPr>
          <w:ilvl w:val="0"/>
          <w:numId w:val="9"/>
        </w:numPr>
        <w:spacing w:after="0"/>
      </w:pPr>
      <w:r>
        <w:t>egyéb fajták,</w:t>
      </w:r>
    </w:p>
    <w:p w:rsidR="0092650D" w:rsidRDefault="0092650D" w:rsidP="002B3FBF">
      <w:pPr>
        <w:pStyle w:val="Listaszerbekezds"/>
        <w:numPr>
          <w:ilvl w:val="0"/>
          <w:numId w:val="9"/>
        </w:numPr>
        <w:spacing w:after="0"/>
      </w:pPr>
      <w:r>
        <w:t>hibrid sertések.</w:t>
      </w:r>
    </w:p>
    <w:p w:rsidR="0092650D" w:rsidRDefault="0092650D" w:rsidP="002856D8">
      <w:pPr>
        <w:spacing w:after="0"/>
        <w:ind w:left="851"/>
      </w:pPr>
      <w:r>
        <w:lastRenderedPageBreak/>
        <w:t xml:space="preserve">A sertés nemesítése (tenyésztése): a törzskönyvi ellenőrzés, a </w:t>
      </w:r>
      <w:proofErr w:type="spellStart"/>
      <w:r>
        <w:t>tenyészcél</w:t>
      </w:r>
      <w:proofErr w:type="spellEnd"/>
      <w:r>
        <w:t xml:space="preserve">, a fajta, a hibrid megválasztása, a </w:t>
      </w:r>
      <w:proofErr w:type="spellStart"/>
      <w:r>
        <w:t>tenyészértékbecslés</w:t>
      </w:r>
      <w:proofErr w:type="spellEnd"/>
      <w:r>
        <w:t xml:space="preserve"> és </w:t>
      </w:r>
      <w:proofErr w:type="spellStart"/>
      <w:r>
        <w:t>tenyészkiválasztás</w:t>
      </w:r>
      <w:proofErr w:type="spellEnd"/>
      <w:r>
        <w:t xml:space="preserve"> módszerei, a tenyésztési eljárások (fajtatiszta tenyésztés és a keresztezés módszerei), a párosítás.</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sertés szaporítása, felnevelése, takarmányozása, hizlalása, elhelyezése</w:t>
      </w:r>
      <w:r w:rsidRPr="00644690">
        <w:rPr>
          <w:b/>
          <w:bCs/>
          <w:i/>
          <w:iCs/>
        </w:rPr>
        <w:tab/>
      </w:r>
      <w:r>
        <w:rPr>
          <w:b/>
          <w:bCs/>
          <w:i/>
          <w:iCs/>
        </w:rPr>
        <w:t>9 ó</w:t>
      </w:r>
      <w:r w:rsidRPr="00644690">
        <w:rPr>
          <w:b/>
          <w:bCs/>
          <w:i/>
          <w:iCs/>
        </w:rPr>
        <w:t>ra/</w:t>
      </w:r>
      <w:r>
        <w:rPr>
          <w:b/>
          <w:bCs/>
          <w:i/>
          <w:iCs/>
        </w:rPr>
        <w:t>9</w:t>
      </w:r>
      <w:r w:rsidRPr="00644690">
        <w:rPr>
          <w:b/>
          <w:bCs/>
          <w:i/>
          <w:iCs/>
        </w:rPr>
        <w:t xml:space="preserve"> óra</w:t>
      </w:r>
    </w:p>
    <w:p w:rsidR="0092650D" w:rsidRDefault="0092650D" w:rsidP="002856D8">
      <w:pPr>
        <w:spacing w:after="0"/>
        <w:ind w:left="851"/>
      </w:pPr>
      <w:r>
        <w:t xml:space="preserve">A sertés szaporítása: a sertés szaporodásbiológiai jellemzői, a </w:t>
      </w:r>
      <w:proofErr w:type="spellStart"/>
      <w:r>
        <w:t>vemhesítés</w:t>
      </w:r>
      <w:proofErr w:type="spellEnd"/>
      <w:r>
        <w:t>, a tenyészkanok használata, ápolása, a vemhesség, a fialás, a szopós malacok és a szoptató koca ápolása.</w:t>
      </w:r>
    </w:p>
    <w:p w:rsidR="0092650D" w:rsidRDefault="0092650D" w:rsidP="002856D8">
      <w:pPr>
        <w:spacing w:after="0"/>
        <w:ind w:left="851"/>
      </w:pPr>
      <w:r>
        <w:t xml:space="preserve">A sertés felnevelése: a malacok elválasztásának módszerei, az utónevelés, a </w:t>
      </w:r>
      <w:proofErr w:type="spellStart"/>
      <w:r>
        <w:t>tenyészsüldők</w:t>
      </w:r>
      <w:proofErr w:type="spellEnd"/>
      <w:r>
        <w:t xml:space="preserve"> nevelése.</w:t>
      </w:r>
    </w:p>
    <w:p w:rsidR="0092650D" w:rsidRDefault="0092650D" w:rsidP="002856D8">
      <w:pPr>
        <w:spacing w:after="0"/>
        <w:ind w:left="851"/>
      </w:pPr>
      <w:r>
        <w:t xml:space="preserve">A sertés takarmányozása: a sertés táplálkozási sajátosságai, tápláló anyag-szükséglete, takarmányai, az etetés módszerei, a </w:t>
      </w:r>
      <w:proofErr w:type="spellStart"/>
      <w:r>
        <w:t>tenyészkocák</w:t>
      </w:r>
      <w:proofErr w:type="spellEnd"/>
      <w:r>
        <w:t xml:space="preserve"> (ivarzó, vemhes, szoptató), a tenyészkanok és növendék sertések takarmányozása.</w:t>
      </w:r>
    </w:p>
    <w:p w:rsidR="0092650D" w:rsidRDefault="0092650D" w:rsidP="002856D8">
      <w:pPr>
        <w:spacing w:after="0"/>
        <w:ind w:left="851"/>
      </w:pPr>
      <w:r>
        <w:t>A sertés hízlalása: a piac igénye, a hús minőségét és a hizlalás gazdaságosságát befolyásoló tényezők, hizlalási módok és technológiájuk, a hízósertések szállítása és minősítése.</w:t>
      </w:r>
    </w:p>
    <w:p w:rsidR="0092650D" w:rsidRDefault="0092650D" w:rsidP="002856D8">
      <w:pPr>
        <w:spacing w:after="0"/>
        <w:ind w:left="851"/>
      </w:pPr>
      <w:r>
        <w:t>A sertés elhelyezése: a sertések környezettel szembeni igényei, épületek és berendezései, a sertéstartás környezetvédelmi problémái.</w:t>
      </w:r>
    </w:p>
    <w:p w:rsidR="0092650D" w:rsidRDefault="0092650D" w:rsidP="002856D8">
      <w:pPr>
        <w:spacing w:after="0"/>
        <w:ind w:left="851"/>
      </w:pPr>
      <w:r>
        <w:t>A sertéseknél előforduló gyakoribb betegségek, azok megelőzési, gyógyítási lehetőségei.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Lótenyésztés</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2856D8">
      <w:pPr>
        <w:spacing w:after="0"/>
        <w:ind w:left="851"/>
      </w:pPr>
      <w:r>
        <w:t>A ló elnevezései kor, ivar és hasznosítás szerint.</w:t>
      </w:r>
    </w:p>
    <w:p w:rsidR="0092650D" w:rsidRDefault="0092650D" w:rsidP="002856D8">
      <w:pPr>
        <w:spacing w:after="0"/>
        <w:ind w:left="851"/>
      </w:pPr>
      <w:r>
        <w:t>A ló külső testalakulása: a küllem és a hasznosítás közötti összefüggés.</w:t>
      </w:r>
    </w:p>
    <w:p w:rsidR="0092650D" w:rsidRDefault="0092650D" w:rsidP="002856D8">
      <w:pPr>
        <w:spacing w:after="0"/>
        <w:ind w:left="851"/>
      </w:pPr>
      <w:r>
        <w:t>Lófajták: melegvérű hátas, melegvérű hámos, hidegvérű hámos fajták. A sodrott ló.</w:t>
      </w:r>
    </w:p>
    <w:p w:rsidR="0092650D" w:rsidRDefault="0092650D" w:rsidP="002856D8">
      <w:pPr>
        <w:spacing w:after="0"/>
        <w:ind w:left="851"/>
      </w:pPr>
      <w:r>
        <w:t xml:space="preserve">A ló nemesítése (tenyésztése): a </w:t>
      </w:r>
      <w:proofErr w:type="spellStart"/>
      <w:r>
        <w:t>tenyészcél</w:t>
      </w:r>
      <w:proofErr w:type="spellEnd"/>
      <w:r>
        <w:t xml:space="preserve"> és a tenyésztési eljárások megválasztása, a </w:t>
      </w:r>
      <w:proofErr w:type="spellStart"/>
      <w:r>
        <w:t>tenyészegyedek</w:t>
      </w:r>
      <w:proofErr w:type="spellEnd"/>
      <w:r>
        <w:t xml:space="preserve"> megítélése.</w:t>
      </w:r>
    </w:p>
    <w:p w:rsidR="0092650D" w:rsidRDefault="0092650D" w:rsidP="002856D8">
      <w:pPr>
        <w:spacing w:after="0"/>
        <w:ind w:left="851"/>
      </w:pPr>
      <w:r>
        <w:t>A ló szaporítása: a ló szaporodásbiológiai jellemzői, a fedeztetés technikája, a vemhesség, az ellés, a kanca és az újszülött csikó ápolása.</w:t>
      </w:r>
    </w:p>
    <w:p w:rsidR="0092650D" w:rsidRDefault="0092650D" w:rsidP="002856D8">
      <w:pPr>
        <w:spacing w:after="0"/>
        <w:ind w:left="851"/>
      </w:pPr>
      <w:r>
        <w:t>A ló felnevelése: szopós és választott csikók nevelése.</w:t>
      </w:r>
    </w:p>
    <w:p w:rsidR="0092650D" w:rsidRDefault="0092650D" w:rsidP="002856D8">
      <w:pPr>
        <w:spacing w:after="0"/>
        <w:ind w:left="851"/>
      </w:pPr>
      <w:r>
        <w:t>A lovak takarmányozása: a lovak takarmányai, a takarmányozás rendje, a legelő jelentősége, a vemhes és szoptatós kanca, tenyészmének takarmányozása, csikók, sport- és igáslovak takarmányozása.</w:t>
      </w:r>
    </w:p>
    <w:p w:rsidR="0092650D" w:rsidRDefault="0092650D" w:rsidP="002856D8">
      <w:pPr>
        <w:spacing w:after="0"/>
        <w:ind w:left="851"/>
      </w:pPr>
      <w:r>
        <w:t>A ló ápolása, elhelyezése és használata: bőr- és a pata ápolása, a lónak az istállóval szemben támasztott igényei, lóistállók, karámok, a csikó betanítása.</w:t>
      </w:r>
    </w:p>
    <w:p w:rsidR="0092650D" w:rsidRDefault="0092650D" w:rsidP="002856D8">
      <w:pPr>
        <w:spacing w:after="0"/>
        <w:ind w:left="851"/>
      </w:pPr>
      <w:r>
        <w:t>A lovaknál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Tyúktenyésztés</w:t>
      </w:r>
      <w:r w:rsidRPr="00644690">
        <w:rPr>
          <w:b/>
          <w:bCs/>
          <w:i/>
          <w:iCs/>
        </w:rPr>
        <w:tab/>
      </w:r>
      <w:r>
        <w:rPr>
          <w:b/>
          <w:bCs/>
          <w:i/>
          <w:iCs/>
        </w:rPr>
        <w:t>13 ó</w:t>
      </w:r>
      <w:r w:rsidRPr="00644690">
        <w:rPr>
          <w:b/>
          <w:bCs/>
          <w:i/>
          <w:iCs/>
        </w:rPr>
        <w:t>ra/</w:t>
      </w:r>
      <w:r>
        <w:rPr>
          <w:b/>
          <w:bCs/>
          <w:i/>
          <w:iCs/>
        </w:rPr>
        <w:t>13</w:t>
      </w:r>
      <w:r w:rsidRPr="00644690">
        <w:rPr>
          <w:b/>
          <w:bCs/>
          <w:i/>
          <w:iCs/>
        </w:rPr>
        <w:t xml:space="preserve"> óra</w:t>
      </w:r>
    </w:p>
    <w:p w:rsidR="0092650D" w:rsidRDefault="0092650D" w:rsidP="002856D8">
      <w:pPr>
        <w:spacing w:after="0"/>
        <w:ind w:left="851"/>
      </w:pPr>
      <w:r>
        <w:t>A baromfitenyésztés nemzetgazdasági és üzemi jelentősége, a baromfifélék elnevezései.</w:t>
      </w:r>
    </w:p>
    <w:p w:rsidR="0092650D" w:rsidRDefault="0092650D" w:rsidP="002856D8">
      <w:pPr>
        <w:spacing w:after="0"/>
        <w:ind w:left="851"/>
      </w:pPr>
      <w:r>
        <w:t>A tyúk külső testalakulása.</w:t>
      </w:r>
    </w:p>
    <w:p w:rsidR="0092650D" w:rsidRDefault="0092650D" w:rsidP="002856D8">
      <w:pPr>
        <w:spacing w:after="0"/>
        <w:ind w:left="851"/>
      </w:pPr>
      <w:r>
        <w:t>A baromfi belső értékmérő tulajdonságai: egészség, ellenálló képesség, vérmérséklet, rossz szokások, termékenység, keltethetőség, tojás- és hústermelő képesség.</w:t>
      </w:r>
    </w:p>
    <w:p w:rsidR="0092650D" w:rsidRDefault="0092650D" w:rsidP="002856D8">
      <w:pPr>
        <w:spacing w:after="0"/>
        <w:ind w:left="851"/>
      </w:pPr>
      <w:r>
        <w:t>Tyúkfajták és hibridek: tojó típusú, kettős hasznosítású, hús típusú fajták, tojás- és hústermelő hibridek.</w:t>
      </w:r>
    </w:p>
    <w:p w:rsidR="0092650D" w:rsidRDefault="0092650D" w:rsidP="002856D8">
      <w:pPr>
        <w:spacing w:after="0"/>
        <w:ind w:left="851"/>
      </w:pPr>
      <w:r>
        <w:t xml:space="preserve">A tyúk szaporítása: a szaporítás sajátosságai, a </w:t>
      </w:r>
      <w:proofErr w:type="spellStart"/>
      <w:r>
        <w:t>tenyésztojás</w:t>
      </w:r>
      <w:proofErr w:type="spellEnd"/>
      <w:r>
        <w:t xml:space="preserve"> minőségi jellemzői, gyűjtése, tárolása és szállítása. A gépi keltetés feltételei, technológiája. A csibék leszedése, osztályozása, ivar meghatározása és szállítása.</w:t>
      </w:r>
    </w:p>
    <w:p w:rsidR="0092650D" w:rsidRDefault="0092650D" w:rsidP="002856D8">
      <w:pPr>
        <w:spacing w:after="0"/>
        <w:ind w:left="851"/>
      </w:pPr>
      <w:r>
        <w:lastRenderedPageBreak/>
        <w:t xml:space="preserve">A </w:t>
      </w:r>
      <w:proofErr w:type="spellStart"/>
      <w:r>
        <w:t>tenyész-</w:t>
      </w:r>
      <w:proofErr w:type="spellEnd"/>
      <w:r>
        <w:t xml:space="preserve"> és pecsenyecsirke-nevelés technológiája: az elhelyezés (nevelőházak típusai, berendezései), a takarmányozás, az istállóklíma, az állománysűrűség, a rotáció, az ivararány, a szelekció (tenyészállatnál), az értékesítés, szállítás.</w:t>
      </w:r>
    </w:p>
    <w:p w:rsidR="0092650D" w:rsidRDefault="0092650D" w:rsidP="002856D8">
      <w:pPr>
        <w:spacing w:after="0"/>
        <w:ind w:left="851"/>
      </w:pPr>
      <w:r>
        <w:t>A tojástermelés technológiája: az elhelyezés, a takarmányozás, az istállóklíma, az állománysűrűség, a rotáció, az ivararány (</w:t>
      </w:r>
      <w:proofErr w:type="spellStart"/>
      <w:r>
        <w:t>tenyésztojásnál</w:t>
      </w:r>
      <w:proofErr w:type="spellEnd"/>
      <w:r>
        <w:t>), a tojás gyűjtése, tárolása, értékesítése (árutojásnál).</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Pulyka-, lúd- és kacsatenyésztés</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83643D">
      <w:pPr>
        <w:spacing w:after="0"/>
        <w:ind w:left="851"/>
      </w:pPr>
      <w:r>
        <w:t>A pulykatenyésztés nemzetgazdasági és üzemi jelentősége, a pulyka biológiai sajátosságai.</w:t>
      </w:r>
    </w:p>
    <w:p w:rsidR="0092650D" w:rsidRDefault="0092650D" w:rsidP="0083643D">
      <w:pPr>
        <w:spacing w:after="0"/>
        <w:ind w:left="851"/>
      </w:pPr>
      <w:r>
        <w:t>A pulyka belső értékmérő tulajdonságai: hús- és tojástermelő képesség, ellenálló képesség.</w:t>
      </w:r>
    </w:p>
    <w:p w:rsidR="0092650D" w:rsidRDefault="0092650D" w:rsidP="0083643D">
      <w:pPr>
        <w:spacing w:after="0"/>
        <w:ind w:left="851"/>
      </w:pPr>
      <w:r>
        <w:t>Pulykafajták és hibridek.</w:t>
      </w:r>
    </w:p>
    <w:p w:rsidR="0092650D" w:rsidRDefault="0092650D" w:rsidP="0083643D">
      <w:pPr>
        <w:spacing w:after="0"/>
        <w:ind w:left="851"/>
      </w:pPr>
      <w:r>
        <w:t>A brojlerpulyka-nevelés technológiája.</w:t>
      </w:r>
    </w:p>
    <w:p w:rsidR="0092650D" w:rsidRDefault="0092650D" w:rsidP="0083643D">
      <w:pPr>
        <w:spacing w:after="0"/>
        <w:ind w:left="851"/>
      </w:pPr>
      <w:r>
        <w:tab/>
      </w:r>
      <w:r>
        <w:tab/>
      </w:r>
    </w:p>
    <w:p w:rsidR="0092650D" w:rsidRDefault="0092650D" w:rsidP="0083643D">
      <w:pPr>
        <w:spacing w:after="0"/>
        <w:ind w:left="851"/>
      </w:pPr>
      <w:r>
        <w:t>A lúdtenyésztés nemzetgazdasági és üzemi jelentősége.</w:t>
      </w:r>
    </w:p>
    <w:p w:rsidR="0092650D" w:rsidRDefault="0092650D" w:rsidP="0083643D">
      <w:pPr>
        <w:spacing w:after="0"/>
        <w:ind w:left="851"/>
      </w:pPr>
      <w:r>
        <w:t>A lúd belső értékmérő tulajdonságai: tojás-, hús- és májtermelő képesség, termékenység, keltethetőség.</w:t>
      </w:r>
    </w:p>
    <w:p w:rsidR="0092650D" w:rsidRDefault="0092650D" w:rsidP="0083643D">
      <w:pPr>
        <w:spacing w:after="0"/>
        <w:ind w:left="851"/>
      </w:pPr>
      <w:r>
        <w:t>Lúdfajták és hibridek.</w:t>
      </w:r>
    </w:p>
    <w:p w:rsidR="0092650D" w:rsidRDefault="0092650D" w:rsidP="0083643D">
      <w:pPr>
        <w:spacing w:after="0"/>
        <w:ind w:left="851"/>
      </w:pPr>
      <w:r>
        <w:t>A pecsenyeliba-nevelés technológiái.</w:t>
      </w:r>
    </w:p>
    <w:p w:rsidR="0092650D" w:rsidRDefault="0092650D" w:rsidP="0083643D">
      <w:pPr>
        <w:spacing w:after="0"/>
        <w:ind w:left="851"/>
      </w:pPr>
      <w:r>
        <w:t>Libamáj- és tolltermelés.</w:t>
      </w:r>
    </w:p>
    <w:p w:rsidR="0092650D" w:rsidRDefault="0092650D" w:rsidP="0083643D">
      <w:pPr>
        <w:spacing w:after="0"/>
        <w:ind w:left="851"/>
      </w:pPr>
    </w:p>
    <w:p w:rsidR="0092650D" w:rsidRDefault="0092650D" w:rsidP="0083643D">
      <w:pPr>
        <w:spacing w:after="0"/>
        <w:ind w:left="851"/>
      </w:pPr>
      <w:r>
        <w:t>A kacsatenyésztés nemzetgazdasági és üzemi jelentősége.</w:t>
      </w:r>
    </w:p>
    <w:p w:rsidR="0092650D" w:rsidRDefault="0092650D" w:rsidP="0083643D">
      <w:pPr>
        <w:spacing w:after="0"/>
        <w:ind w:left="851"/>
      </w:pPr>
      <w:r>
        <w:t>A kacsa belső értékmérő tulajdonságai: tojás- és hústermelő képesség, termékenység.</w:t>
      </w:r>
    </w:p>
    <w:p w:rsidR="0092650D" w:rsidRDefault="0092650D" w:rsidP="0083643D">
      <w:pPr>
        <w:spacing w:after="0"/>
        <w:ind w:left="851"/>
      </w:pPr>
      <w:r>
        <w:t>Kacsafajták és hibridek.</w:t>
      </w:r>
    </w:p>
    <w:p w:rsidR="0092650D" w:rsidRDefault="0092650D" w:rsidP="0083643D">
      <w:pPr>
        <w:spacing w:after="0"/>
        <w:ind w:left="851"/>
      </w:pPr>
      <w:r>
        <w:t xml:space="preserve">Pézsmakacsa, </w:t>
      </w:r>
      <w:proofErr w:type="spellStart"/>
      <w:r>
        <w:t>mulard</w:t>
      </w:r>
      <w:proofErr w:type="spellEnd"/>
      <w:r>
        <w:t xml:space="preserve"> kacsa.</w:t>
      </w:r>
    </w:p>
    <w:p w:rsidR="0092650D" w:rsidRDefault="0092650D" w:rsidP="0083643D">
      <w:pPr>
        <w:spacing w:after="0"/>
        <w:ind w:left="851"/>
      </w:pPr>
      <w:r>
        <w:t>A pecsenyekacsa-nevelés technológiái.</w:t>
      </w:r>
    </w:p>
    <w:p w:rsidR="0092650D" w:rsidRDefault="0092650D" w:rsidP="0083643D">
      <w:pPr>
        <w:spacing w:after="0"/>
        <w:ind w:left="851"/>
      </w:pPr>
      <w:r>
        <w:t>A baromfi fajoknál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Állattenyésztési munkák szervezése</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8F2D18">
      <w:pPr>
        <w:spacing w:after="0"/>
        <w:ind w:left="851"/>
      </w:pPr>
      <w:r>
        <w:t>Szervezés fogalma, szükségessége, alapkérdései, termelési irányok.</w:t>
      </w:r>
    </w:p>
    <w:p w:rsidR="0092650D" w:rsidRDefault="0092650D" w:rsidP="008F2D18">
      <w:pPr>
        <w:spacing w:after="0"/>
        <w:ind w:left="851"/>
      </w:pPr>
      <w:r>
        <w:t>A minőségbiztosítás sajátosságai az állattenyésztésben.</w:t>
      </w:r>
    </w:p>
    <w:p w:rsidR="0092650D" w:rsidRDefault="0092650D" w:rsidP="008F2D18">
      <w:pPr>
        <w:spacing w:after="0"/>
        <w:ind w:left="851"/>
      </w:pPr>
      <w:r>
        <w:t>Az állattenyésztési munkák szervezésének sajátosságai.</w:t>
      </w:r>
    </w:p>
    <w:p w:rsidR="0092650D" w:rsidRDefault="0092650D" w:rsidP="008F2D18">
      <w:pPr>
        <w:spacing w:after="0"/>
        <w:ind w:left="851"/>
      </w:pPr>
      <w:r>
        <w:t>Napi munkafolyamat, műveletek, napi munkarend szerinti munkák szervezése, ellenőrzése.</w:t>
      </w:r>
    </w:p>
    <w:p w:rsidR="0092650D" w:rsidRDefault="0092650D" w:rsidP="008F2D18">
      <w:pPr>
        <w:spacing w:after="0"/>
        <w:ind w:left="851"/>
      </w:pPr>
      <w:r>
        <w:t>Munkanap felvételezés folyamata.</w:t>
      </w:r>
    </w:p>
    <w:p w:rsidR="0092650D" w:rsidRDefault="0092650D" w:rsidP="008F2D18">
      <w:pPr>
        <w:spacing w:after="0"/>
        <w:ind w:left="851"/>
      </w:pPr>
      <w:r>
        <w:t>Állatok ápolásának, állattenyésztési munkák szervezésének ellenőrzése.</w:t>
      </w:r>
    </w:p>
    <w:p w:rsidR="0092650D" w:rsidRDefault="0092650D" w:rsidP="008F2D18">
      <w:pPr>
        <w:spacing w:after="0"/>
        <w:ind w:left="851"/>
      </w:pPr>
      <w:r>
        <w:t>Takarmány-ellátás szervezése, ellenőrzése.</w:t>
      </w:r>
    </w:p>
    <w:p w:rsidR="0092650D" w:rsidRDefault="0092650D" w:rsidP="008F2D18">
      <w:pPr>
        <w:spacing w:after="0"/>
        <w:ind w:left="851"/>
      </w:pPr>
      <w:r>
        <w:t>Állattartó telepek takarításának, fertőtlenítésének ellenőrzése.</w:t>
      </w:r>
    </w:p>
    <w:p w:rsidR="0092650D" w:rsidRDefault="0092650D" w:rsidP="008F2D18">
      <w:pPr>
        <w:spacing w:after="0"/>
        <w:ind w:left="851"/>
      </w:pPr>
      <w:r>
        <w:t>Az állattartás munka- és tűzvédelmi előírásainak ismerete, ellenőrzése.</w:t>
      </w:r>
    </w:p>
    <w:p w:rsidR="0092650D" w:rsidRDefault="0092650D" w:rsidP="008F2D18">
      <w:pPr>
        <w:spacing w:after="0"/>
        <w:ind w:left="851"/>
      </w:pPr>
      <w:r>
        <w:t>A különböző állatfajok tartásánál előírt állatvédelmi és állatjóléti szabályok ismerete, ellenőrzése.</w:t>
      </w:r>
    </w:p>
    <w:p w:rsidR="0092650D" w:rsidRDefault="0092650D" w:rsidP="008F2D18">
      <w:pPr>
        <w:spacing w:after="0"/>
        <w:ind w:left="851"/>
      </w:pPr>
      <w:r>
        <w:t>Az állattartás környezetvédelmi előírásainak ellenőrzése.</w:t>
      </w:r>
    </w:p>
    <w:p w:rsidR="0092650D" w:rsidRDefault="0092650D" w:rsidP="00E66139">
      <w:pPr>
        <w:spacing w:after="0"/>
        <w:ind w:left="142" w:firstLine="709"/>
      </w:pPr>
      <w:r>
        <w:t>Telepirányítási rendszerek:</w:t>
      </w:r>
    </w:p>
    <w:p w:rsidR="0092650D" w:rsidRDefault="0092650D" w:rsidP="008F2D18">
      <w:pPr>
        <w:spacing w:after="0"/>
        <w:ind w:left="851"/>
      </w:pPr>
      <w:r>
        <w:t>- a telepirányítási rendszerek használatának előnyei,</w:t>
      </w:r>
    </w:p>
    <w:p w:rsidR="0092650D" w:rsidRDefault="0092650D" w:rsidP="008F2D18">
      <w:pPr>
        <w:spacing w:after="0"/>
        <w:ind w:left="851"/>
      </w:pPr>
      <w:r>
        <w:t xml:space="preserve">- telepirányítási programok Magyarországon, </w:t>
      </w:r>
    </w:p>
    <w:p w:rsidR="0092650D" w:rsidRDefault="0092650D" w:rsidP="008F2D18">
      <w:pPr>
        <w:spacing w:after="0"/>
        <w:ind w:left="851"/>
      </w:pPr>
      <w:r>
        <w:t>- a programok főbb moduljai, funkciói.</w:t>
      </w:r>
    </w:p>
    <w:p w:rsidR="0092650D" w:rsidRDefault="0092650D" w:rsidP="008F2D18">
      <w:pPr>
        <w:spacing w:after="0"/>
        <w:ind w:left="851"/>
      </w:pPr>
      <w:r>
        <w:t>Ágazati támogatások igénylése.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lastRenderedPageBreak/>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Fajok és fajták képei, makettek, technológiákat bemutató videó filmek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Szakirodalom (könyvek, folyóiratok, prospektusok, stb.)</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r>
              <w:rPr>
                <w:color w:val="000000"/>
                <w:sz w:val="20"/>
                <w:szCs w:val="20"/>
                <w:lang w:eastAsia="hu-HU"/>
              </w:rPr>
              <w:t>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1.4</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1.5</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2.4</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Szakirodalom (könyvek, folyóiratok, prospektusok, stb.)</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Képi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lastRenderedPageBreak/>
              <w:t>3.1.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Fajok és fajták képeinek felismerése</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 gyakorlat</w:t>
      </w:r>
      <w:r w:rsidRPr="00644690">
        <w:rPr>
          <w:b/>
          <w:bCs/>
        </w:rPr>
        <w:t xml:space="preserve"> tantárgy</w:t>
      </w:r>
      <w:r w:rsidRPr="00644690">
        <w:rPr>
          <w:b/>
          <w:bCs/>
        </w:rPr>
        <w:tab/>
      </w:r>
      <w:r>
        <w:rPr>
          <w:b/>
          <w:bCs/>
        </w:rPr>
        <w:t>186 ó</w:t>
      </w:r>
      <w:r w:rsidRPr="00644690">
        <w:rPr>
          <w:b/>
          <w:bCs/>
        </w:rPr>
        <w:t>ra/</w:t>
      </w:r>
      <w:r>
        <w:rPr>
          <w:b/>
          <w:bCs/>
        </w:rPr>
        <w:t>186</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B97161">
        <w:t>Az elméletben tanultak alapján, olyan kompetenciák kialakítása a cél, hogy a végzett technikusok képesek legyenek középszintű vezetői feladatok ellátására az állattenyésztés tanult ágazataiban. Alkalmasak legyenek az állattenyésztés munkáinak szakszerű elvégzésére, a technológia, a munkafegyelem betartására, az új technológiák megismerésére, átvételére, valamint a melléjük beosztott dolgozók szakmai irányítására, betanítására.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Az Á</w:t>
      </w:r>
      <w:r w:rsidRPr="00B97161">
        <w:t>llattenyésztés I. és az Állattenyésztés II. elméleti tantárgy és a</w:t>
      </w:r>
      <w:r>
        <w:t xml:space="preserve">z Állattenyésztési </w:t>
      </w:r>
      <w:r w:rsidRPr="00B97161">
        <w:t>alapgyakorlatok</w:t>
      </w:r>
      <w:r>
        <w:t xml:space="preserve"> I., Állattenyésztési </w:t>
      </w:r>
      <w:r w:rsidRPr="00B97161">
        <w:t>alapgyakorlatok</w:t>
      </w:r>
      <w:r>
        <w:t xml:space="preserve"> II. </w:t>
      </w:r>
      <w:r w:rsidRPr="00B97161">
        <w:t>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Szarvasmarha-tenyésztési gyakorlatok</w:t>
      </w:r>
      <w:r w:rsidRPr="00644690">
        <w:rPr>
          <w:b/>
          <w:bCs/>
          <w:i/>
          <w:iCs/>
        </w:rPr>
        <w:tab/>
      </w:r>
      <w:r>
        <w:rPr>
          <w:b/>
          <w:bCs/>
          <w:i/>
          <w:iCs/>
        </w:rPr>
        <w:t>42 ó</w:t>
      </w:r>
      <w:r w:rsidRPr="00644690">
        <w:rPr>
          <w:b/>
          <w:bCs/>
          <w:i/>
          <w:iCs/>
        </w:rPr>
        <w:t>ra/</w:t>
      </w:r>
      <w:r>
        <w:rPr>
          <w:b/>
          <w:bCs/>
          <w:i/>
          <w:iCs/>
        </w:rPr>
        <w:t>42</w:t>
      </w:r>
      <w:r w:rsidRPr="00644690">
        <w:rPr>
          <w:b/>
          <w:bCs/>
          <w:i/>
          <w:iCs/>
        </w:rPr>
        <w:t xml:space="preserve"> óra</w:t>
      </w:r>
    </w:p>
    <w:p w:rsidR="0092650D" w:rsidRDefault="0092650D" w:rsidP="00B97161">
      <w:pPr>
        <w:spacing w:after="0"/>
        <w:ind w:left="851"/>
      </w:pPr>
      <w:r>
        <w:t>A szarvasmarhák küllemi bírálata:</w:t>
      </w:r>
    </w:p>
    <w:p w:rsidR="0092650D" w:rsidRDefault="0092650D" w:rsidP="00B97161">
      <w:pPr>
        <w:pStyle w:val="Listaszerbekezds"/>
        <w:numPr>
          <w:ilvl w:val="0"/>
          <w:numId w:val="9"/>
        </w:numPr>
        <w:spacing w:after="0"/>
      </w:pPr>
      <w:r>
        <w:t xml:space="preserve">a szarvasmarha küllemi bírálathoz való felvezetése, </w:t>
      </w:r>
    </w:p>
    <w:p w:rsidR="0092650D" w:rsidRDefault="0092650D" w:rsidP="00B97161">
      <w:pPr>
        <w:pStyle w:val="Listaszerbekezds"/>
        <w:numPr>
          <w:ilvl w:val="0"/>
          <w:numId w:val="9"/>
        </w:numPr>
        <w:spacing w:after="0"/>
      </w:pPr>
      <w:r>
        <w:t>a küllemi bírálat gyakorlása,</w:t>
      </w:r>
    </w:p>
    <w:p w:rsidR="0092650D" w:rsidRDefault="0092650D" w:rsidP="00135BF4">
      <w:pPr>
        <w:pStyle w:val="Listaszerbekezds"/>
        <w:numPr>
          <w:ilvl w:val="0"/>
          <w:numId w:val="9"/>
        </w:numPr>
        <w:spacing w:after="0"/>
      </w:pPr>
      <w:r>
        <w:t>jellemzés a hústípusú egyedeknél,</w:t>
      </w:r>
    </w:p>
    <w:p w:rsidR="0092650D" w:rsidRDefault="0092650D" w:rsidP="00135BF4">
      <w:pPr>
        <w:pStyle w:val="Listaszerbekezds"/>
        <w:numPr>
          <w:ilvl w:val="0"/>
          <w:numId w:val="9"/>
        </w:numPr>
        <w:spacing w:after="0"/>
      </w:pPr>
      <w:r>
        <w:t>testhibák megítélése.</w:t>
      </w:r>
    </w:p>
    <w:p w:rsidR="0092650D" w:rsidRDefault="0092650D" w:rsidP="00135BF4">
      <w:pPr>
        <w:pStyle w:val="Listaszerbekezds"/>
        <w:spacing w:after="0"/>
        <w:ind w:left="1211"/>
      </w:pPr>
    </w:p>
    <w:p w:rsidR="0092650D" w:rsidRDefault="0092650D" w:rsidP="00B97161">
      <w:pPr>
        <w:spacing w:after="0"/>
        <w:ind w:left="851"/>
      </w:pPr>
      <w:r>
        <w:t>A szarvasmarha szaporítása és a borjúnevelés technológiája:</w:t>
      </w:r>
      <w:r>
        <w:tab/>
      </w:r>
    </w:p>
    <w:p w:rsidR="0092650D" w:rsidRDefault="0092650D" w:rsidP="00135BF4">
      <w:pPr>
        <w:pStyle w:val="Listaszerbekezds"/>
        <w:numPr>
          <w:ilvl w:val="0"/>
          <w:numId w:val="9"/>
        </w:numPr>
        <w:spacing w:after="0"/>
      </w:pPr>
      <w:r>
        <w:t>ivarzó állat megfigyelése, bejelölés,</w:t>
      </w:r>
    </w:p>
    <w:p w:rsidR="0092650D" w:rsidRDefault="0092650D" w:rsidP="00135BF4">
      <w:pPr>
        <w:pStyle w:val="Listaszerbekezds"/>
        <w:numPr>
          <w:ilvl w:val="0"/>
          <w:numId w:val="9"/>
        </w:numPr>
        <w:spacing w:after="0"/>
      </w:pPr>
      <w:r>
        <w:t xml:space="preserve">az </w:t>
      </w:r>
      <w:proofErr w:type="spellStart"/>
      <w:r>
        <w:t>inszeminátor</w:t>
      </w:r>
      <w:proofErr w:type="spellEnd"/>
      <w:r>
        <w:t xml:space="preserve"> tevékenységének megfigyelése,</w:t>
      </w:r>
    </w:p>
    <w:p w:rsidR="0092650D" w:rsidRDefault="0092650D" w:rsidP="00135BF4">
      <w:pPr>
        <w:pStyle w:val="Listaszerbekezds"/>
        <w:numPr>
          <w:ilvl w:val="0"/>
          <w:numId w:val="9"/>
        </w:numPr>
        <w:spacing w:after="0"/>
      </w:pPr>
      <w:r>
        <w:t>előkészületek az elléshez, az ellés levezetése,</w:t>
      </w:r>
    </w:p>
    <w:p w:rsidR="0092650D" w:rsidRDefault="0092650D" w:rsidP="00135BF4">
      <w:pPr>
        <w:pStyle w:val="Listaszerbekezds"/>
        <w:numPr>
          <w:ilvl w:val="0"/>
          <w:numId w:val="9"/>
        </w:numPr>
        <w:spacing w:after="0"/>
      </w:pPr>
      <w:r>
        <w:t>az újszülött borjú és az anya ellátása,</w:t>
      </w:r>
    </w:p>
    <w:p w:rsidR="0092650D" w:rsidRDefault="0092650D" w:rsidP="00135BF4">
      <w:pPr>
        <w:pStyle w:val="Listaszerbekezds"/>
        <w:numPr>
          <w:ilvl w:val="0"/>
          <w:numId w:val="9"/>
        </w:numPr>
        <w:spacing w:after="0"/>
      </w:pPr>
      <w:r>
        <w:t>mesterséges borjúnevelés, tejpótló tápszer készítése, borjak itatása,</w:t>
      </w:r>
    </w:p>
    <w:p w:rsidR="0092650D" w:rsidRDefault="0092650D" w:rsidP="00135BF4">
      <w:pPr>
        <w:pStyle w:val="Listaszerbekezds"/>
        <w:numPr>
          <w:ilvl w:val="0"/>
          <w:numId w:val="9"/>
        </w:numPr>
        <w:spacing w:after="0"/>
      </w:pPr>
      <w:r>
        <w:t>a korcsoportok elhelyezése a borjúnevelőben, etetésük, itatásuk, takarmányozásuk.</w:t>
      </w:r>
    </w:p>
    <w:p w:rsidR="0092650D" w:rsidRDefault="0092650D" w:rsidP="00135BF4">
      <w:pPr>
        <w:pStyle w:val="Listaszerbekezds"/>
        <w:spacing w:after="0"/>
        <w:ind w:left="1211"/>
      </w:pPr>
    </w:p>
    <w:p w:rsidR="0092650D" w:rsidRDefault="0092650D" w:rsidP="00B97161">
      <w:pPr>
        <w:spacing w:after="0"/>
        <w:ind w:left="851"/>
      </w:pPr>
      <w:r>
        <w:t>Szarvasmarhák takarmányozása, takarmányadagok összeállítása:</w:t>
      </w:r>
      <w:r>
        <w:tab/>
      </w:r>
      <w:r>
        <w:tab/>
      </w:r>
      <w:r>
        <w:tab/>
      </w:r>
    </w:p>
    <w:p w:rsidR="0092650D" w:rsidRDefault="0092650D" w:rsidP="00135BF4">
      <w:pPr>
        <w:pStyle w:val="Listaszerbekezds"/>
        <w:numPr>
          <w:ilvl w:val="0"/>
          <w:numId w:val="9"/>
        </w:numPr>
        <w:spacing w:after="0"/>
      </w:pPr>
      <w:r>
        <w:t>takarmányadagok összeállítása tejelő tehenek részére: téli, nyári takarmányadagok,</w:t>
      </w:r>
    </w:p>
    <w:p w:rsidR="0092650D" w:rsidRDefault="0092650D" w:rsidP="00135BF4">
      <w:pPr>
        <w:pStyle w:val="Listaszerbekezds"/>
        <w:numPr>
          <w:ilvl w:val="0"/>
          <w:numId w:val="9"/>
        </w:numPr>
        <w:spacing w:after="0"/>
      </w:pPr>
      <w:r>
        <w:t>takarmányadagok összeállítása növendék és hízóbika részére,</w:t>
      </w:r>
    </w:p>
    <w:p w:rsidR="0092650D" w:rsidRDefault="0092650D" w:rsidP="00135BF4">
      <w:pPr>
        <w:pStyle w:val="Listaszerbekezds"/>
        <w:numPr>
          <w:ilvl w:val="0"/>
          <w:numId w:val="9"/>
        </w:numPr>
        <w:spacing w:after="0"/>
      </w:pPr>
      <w:r>
        <w:t xml:space="preserve">a gyakorlatban alkalmazott takarmányadagok helyességének megállapítása </w:t>
      </w:r>
    </w:p>
    <w:p w:rsidR="0092650D" w:rsidRDefault="0092650D" w:rsidP="00135BF4">
      <w:pPr>
        <w:spacing w:after="0"/>
        <w:ind w:left="502" w:firstLine="709"/>
      </w:pPr>
      <w:proofErr w:type="gramStart"/>
      <w:r>
        <w:t>számítással</w:t>
      </w:r>
      <w:proofErr w:type="gramEnd"/>
      <w:r>
        <w:t xml:space="preserve"> (pl. egyik telepen vagy kisgazdaságban alkalmazott takarmányadag).</w:t>
      </w:r>
    </w:p>
    <w:p w:rsidR="0092650D" w:rsidRDefault="0092650D" w:rsidP="00B97161">
      <w:pPr>
        <w:spacing w:after="0"/>
        <w:ind w:left="851"/>
      </w:pPr>
    </w:p>
    <w:p w:rsidR="0092650D" w:rsidRDefault="0092650D" w:rsidP="00B97161">
      <w:pPr>
        <w:spacing w:after="0"/>
        <w:ind w:left="851"/>
      </w:pPr>
      <w:r>
        <w:lastRenderedPageBreak/>
        <w:t>A gépi fejés gyakorlása:</w:t>
      </w:r>
    </w:p>
    <w:p w:rsidR="0092650D" w:rsidRDefault="0092650D" w:rsidP="00135BF4">
      <w:pPr>
        <w:pStyle w:val="Listaszerbekezds"/>
        <w:numPr>
          <w:ilvl w:val="0"/>
          <w:numId w:val="9"/>
        </w:numPr>
        <w:spacing w:after="0"/>
      </w:pPr>
      <w:r>
        <w:t>a fejőkészülék összeszerelése, a fejés műveleteinek gyakorlása,</w:t>
      </w:r>
    </w:p>
    <w:p w:rsidR="0092650D" w:rsidRDefault="0092650D" w:rsidP="00135BF4">
      <w:pPr>
        <w:pStyle w:val="Listaszerbekezds"/>
        <w:numPr>
          <w:ilvl w:val="0"/>
          <w:numId w:val="9"/>
        </w:numPr>
        <w:spacing w:after="0"/>
      </w:pPr>
      <w:r>
        <w:t>a tőgygyulladás vizsgálata,</w:t>
      </w:r>
    </w:p>
    <w:p w:rsidR="0092650D" w:rsidRDefault="0092650D" w:rsidP="00135BF4">
      <w:pPr>
        <w:pStyle w:val="Listaszerbekezds"/>
        <w:numPr>
          <w:ilvl w:val="0"/>
          <w:numId w:val="9"/>
        </w:numPr>
        <w:spacing w:after="0"/>
      </w:pPr>
      <w:r>
        <w:t>a fejőkészülék szétszerelése, tisztítása, tárolása.</w:t>
      </w:r>
    </w:p>
    <w:p w:rsidR="0092650D" w:rsidRDefault="0092650D" w:rsidP="00135BF4">
      <w:pPr>
        <w:pStyle w:val="Listaszerbekezds"/>
        <w:spacing w:after="0"/>
        <w:ind w:left="1211"/>
      </w:pPr>
    </w:p>
    <w:p w:rsidR="0092650D" w:rsidRDefault="0092650D" w:rsidP="00B97161">
      <w:pPr>
        <w:spacing w:after="0"/>
        <w:ind w:left="851"/>
      </w:pPr>
      <w:r>
        <w:t>Üszőnevelés technológiájának tanulmányozása:</w:t>
      </w:r>
    </w:p>
    <w:p w:rsidR="0092650D" w:rsidRDefault="0092650D" w:rsidP="00135BF4">
      <w:pPr>
        <w:pStyle w:val="Listaszerbekezds"/>
        <w:numPr>
          <w:ilvl w:val="0"/>
          <w:numId w:val="9"/>
        </w:numPr>
        <w:spacing w:after="0"/>
      </w:pPr>
      <w:r>
        <w:t>téli, nyári tartásrendszerek, korcsoportok, takarmányozásuk,</w:t>
      </w:r>
    </w:p>
    <w:p w:rsidR="0092650D" w:rsidRDefault="0092650D" w:rsidP="00135BF4">
      <w:pPr>
        <w:pStyle w:val="Listaszerbekezds"/>
        <w:numPr>
          <w:ilvl w:val="0"/>
          <w:numId w:val="9"/>
        </w:numPr>
        <w:spacing w:after="0"/>
      </w:pPr>
      <w:r>
        <w:t>tenyésztésbevétel.</w:t>
      </w:r>
    </w:p>
    <w:p w:rsidR="0092650D" w:rsidRDefault="0092650D" w:rsidP="00B97161">
      <w:pPr>
        <w:spacing w:after="0"/>
        <w:ind w:left="851"/>
      </w:pPr>
    </w:p>
    <w:p w:rsidR="0092650D" w:rsidRDefault="0092650D" w:rsidP="00B97161">
      <w:pPr>
        <w:spacing w:after="0"/>
        <w:ind w:left="851"/>
      </w:pPr>
      <w:r>
        <w:t>Szarvasmarhák egyszerű gyógykezelése:</w:t>
      </w:r>
    </w:p>
    <w:p w:rsidR="0092650D" w:rsidRDefault="0092650D" w:rsidP="00135BF4">
      <w:pPr>
        <w:pStyle w:val="Listaszerbekezds"/>
        <w:numPr>
          <w:ilvl w:val="0"/>
          <w:numId w:val="9"/>
        </w:numPr>
        <w:spacing w:after="0"/>
      </w:pPr>
      <w:r>
        <w:t>nyelőcsőszonda levezetésének gyakorlása,</w:t>
      </w:r>
    </w:p>
    <w:p w:rsidR="0092650D" w:rsidRDefault="0092650D" w:rsidP="00135BF4">
      <w:pPr>
        <w:pStyle w:val="Listaszerbekezds"/>
        <w:numPr>
          <w:ilvl w:val="0"/>
          <w:numId w:val="9"/>
        </w:numPr>
        <w:spacing w:after="0"/>
      </w:pPr>
      <w:r>
        <w:t>fertőtlenítő lemosás,</w:t>
      </w:r>
    </w:p>
    <w:p w:rsidR="0092650D" w:rsidRDefault="0092650D" w:rsidP="00135BF4">
      <w:pPr>
        <w:pStyle w:val="Listaszerbekezds"/>
        <w:numPr>
          <w:ilvl w:val="0"/>
          <w:numId w:val="9"/>
        </w:numPr>
        <w:spacing w:after="0"/>
      </w:pPr>
      <w:proofErr w:type="spellStart"/>
      <w:r>
        <w:t>tőgykatéter</w:t>
      </w:r>
      <w:proofErr w:type="spellEnd"/>
      <w:r>
        <w:t xml:space="preserve"> behelyezése, tőgy-gyógyszer beadása,</w:t>
      </w:r>
    </w:p>
    <w:p w:rsidR="0092650D" w:rsidRDefault="0092650D" w:rsidP="00135BF4">
      <w:pPr>
        <w:pStyle w:val="Listaszerbekezds"/>
        <w:numPr>
          <w:ilvl w:val="0"/>
          <w:numId w:val="9"/>
        </w:numPr>
        <w:spacing w:after="0"/>
      </w:pPr>
      <w:r>
        <w:t>sebkezelés,</w:t>
      </w:r>
    </w:p>
    <w:p w:rsidR="0092650D" w:rsidRDefault="0092650D" w:rsidP="00135BF4">
      <w:pPr>
        <w:pStyle w:val="Listaszerbekezds"/>
        <w:numPr>
          <w:ilvl w:val="0"/>
          <w:numId w:val="9"/>
        </w:numPr>
        <w:spacing w:after="0"/>
      </w:pPr>
      <w:r>
        <w:t xml:space="preserve">a </w:t>
      </w:r>
      <w:proofErr w:type="spellStart"/>
      <w:r>
        <w:t>szúrcsapolás</w:t>
      </w:r>
      <w:proofErr w:type="spellEnd"/>
      <w:r>
        <w:t xml:space="preserve"> menete.</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Juhtenyésztési gyakorlatok</w:t>
      </w:r>
      <w:r w:rsidRPr="00644690">
        <w:rPr>
          <w:b/>
          <w:bCs/>
          <w:i/>
          <w:iCs/>
        </w:rPr>
        <w:tab/>
      </w:r>
      <w:r>
        <w:rPr>
          <w:b/>
          <w:bCs/>
          <w:i/>
          <w:iCs/>
        </w:rPr>
        <w:t>24 ó</w:t>
      </w:r>
      <w:r w:rsidRPr="00644690">
        <w:rPr>
          <w:b/>
          <w:bCs/>
          <w:i/>
          <w:iCs/>
        </w:rPr>
        <w:t>ra/</w:t>
      </w:r>
      <w:r>
        <w:rPr>
          <w:b/>
          <w:bCs/>
          <w:i/>
          <w:iCs/>
        </w:rPr>
        <w:t>24</w:t>
      </w:r>
      <w:r w:rsidRPr="00644690">
        <w:rPr>
          <w:b/>
          <w:bCs/>
          <w:i/>
          <w:iCs/>
        </w:rPr>
        <w:t xml:space="preserve"> óra</w:t>
      </w:r>
    </w:p>
    <w:p w:rsidR="0092650D" w:rsidRDefault="0092650D" w:rsidP="00E174D4">
      <w:pPr>
        <w:spacing w:after="0"/>
        <w:ind w:left="851"/>
      </w:pPr>
      <w:r>
        <w:t xml:space="preserve">A juhok küllemi bírálata, </w:t>
      </w:r>
      <w:proofErr w:type="spellStart"/>
      <w:r>
        <w:t>bonitálás</w:t>
      </w:r>
      <w:proofErr w:type="spellEnd"/>
      <w:r>
        <w:t>:</w:t>
      </w:r>
    </w:p>
    <w:p w:rsidR="0092650D" w:rsidRDefault="0092650D" w:rsidP="00E174D4">
      <w:pPr>
        <w:pStyle w:val="Listaszerbekezds"/>
        <w:numPr>
          <w:ilvl w:val="0"/>
          <w:numId w:val="9"/>
        </w:numPr>
        <w:spacing w:after="0"/>
      </w:pPr>
      <w:r>
        <w:t xml:space="preserve">a juh felvezetése küllemi bírálatra, a testtájak megítélése a </w:t>
      </w:r>
      <w:r>
        <w:tab/>
        <w:t xml:space="preserve">hasznosítási típus </w:t>
      </w:r>
    </w:p>
    <w:p w:rsidR="0092650D" w:rsidRDefault="0092650D" w:rsidP="00E174D4">
      <w:pPr>
        <w:spacing w:after="0"/>
        <w:ind w:left="502" w:firstLine="709"/>
      </w:pPr>
      <w:proofErr w:type="gramStart"/>
      <w:r>
        <w:t>figyelembevételével</w:t>
      </w:r>
      <w:proofErr w:type="gramEnd"/>
      <w:r>
        <w:t>,</w:t>
      </w:r>
    </w:p>
    <w:p w:rsidR="0092650D" w:rsidRDefault="0092650D" w:rsidP="00E174D4">
      <w:pPr>
        <w:pStyle w:val="Listaszerbekezds"/>
        <w:numPr>
          <w:ilvl w:val="0"/>
          <w:numId w:val="9"/>
        </w:numPr>
        <w:spacing w:after="0"/>
      </w:pPr>
      <w:r>
        <w:t xml:space="preserve">a gyapjú minősítése élő </w:t>
      </w:r>
      <w:proofErr w:type="gramStart"/>
      <w:r>
        <w:t>állaton</w:t>
      </w:r>
      <w:proofErr w:type="gramEnd"/>
      <w:r>
        <w:t xml:space="preserve"> a lényeges testtájakon.</w:t>
      </w:r>
    </w:p>
    <w:p w:rsidR="0092650D" w:rsidRDefault="0092650D" w:rsidP="00E174D4">
      <w:pPr>
        <w:pStyle w:val="Listaszerbekezds"/>
        <w:spacing w:after="0"/>
        <w:ind w:left="1211"/>
      </w:pPr>
    </w:p>
    <w:p w:rsidR="0092650D" w:rsidRDefault="0092650D" w:rsidP="00E174D4">
      <w:pPr>
        <w:spacing w:after="0"/>
        <w:ind w:left="851"/>
      </w:pPr>
      <w:r>
        <w:t>Juhok takarmányozása:</w:t>
      </w:r>
    </w:p>
    <w:p w:rsidR="0092650D" w:rsidRDefault="0092650D" w:rsidP="00E174D4">
      <w:pPr>
        <w:pStyle w:val="Listaszerbekezds"/>
        <w:numPr>
          <w:ilvl w:val="0"/>
          <w:numId w:val="9"/>
        </w:numPr>
        <w:spacing w:after="0"/>
      </w:pPr>
      <w:r>
        <w:t>a juhok takarmányai és minőségük,</w:t>
      </w:r>
    </w:p>
    <w:p w:rsidR="0092650D" w:rsidRDefault="0092650D" w:rsidP="00E174D4">
      <w:pPr>
        <w:pStyle w:val="Listaszerbekezds"/>
        <w:numPr>
          <w:ilvl w:val="0"/>
          <w:numId w:val="9"/>
        </w:numPr>
        <w:spacing w:after="0"/>
      </w:pPr>
      <w:r>
        <w:t>takarmányadag összeállítás.</w:t>
      </w:r>
    </w:p>
    <w:p w:rsidR="0092650D" w:rsidRDefault="0092650D" w:rsidP="00E174D4">
      <w:pPr>
        <w:spacing w:after="0"/>
        <w:ind w:left="851"/>
      </w:pPr>
      <w:r>
        <w:t xml:space="preserve"> </w:t>
      </w:r>
    </w:p>
    <w:p w:rsidR="0092650D" w:rsidRDefault="0092650D" w:rsidP="00E174D4">
      <w:pPr>
        <w:spacing w:after="0"/>
        <w:ind w:left="851"/>
      </w:pPr>
      <w:r>
        <w:t>A juh termelése:</w:t>
      </w:r>
    </w:p>
    <w:p w:rsidR="0092650D" w:rsidRDefault="0092650D" w:rsidP="00E174D4">
      <w:pPr>
        <w:pStyle w:val="Listaszerbekezds"/>
        <w:numPr>
          <w:ilvl w:val="0"/>
          <w:numId w:val="9"/>
        </w:numPr>
        <w:spacing w:after="0"/>
      </w:pPr>
      <w:r>
        <w:t>részvétel egy juhnyíráson, illetve tejtermelő juhászat, a bárányhízlalás tanulmányozása.</w:t>
      </w:r>
    </w:p>
    <w:p w:rsidR="0092650D" w:rsidRDefault="0092650D" w:rsidP="00E174D4">
      <w:pPr>
        <w:spacing w:after="0"/>
        <w:ind w:left="851"/>
      </w:pPr>
    </w:p>
    <w:p w:rsidR="0092650D" w:rsidRDefault="0092650D" w:rsidP="00E174D4">
      <w:pPr>
        <w:spacing w:after="0"/>
        <w:ind w:left="851"/>
      </w:pPr>
      <w:r>
        <w:t>A juhász feladatainak gyakorlása:</w:t>
      </w:r>
    </w:p>
    <w:p w:rsidR="0092650D" w:rsidRDefault="0092650D" w:rsidP="00E174D4">
      <w:pPr>
        <w:pStyle w:val="Listaszerbekezds"/>
        <w:numPr>
          <w:ilvl w:val="0"/>
          <w:numId w:val="9"/>
        </w:numPr>
        <w:spacing w:after="0"/>
      </w:pPr>
      <w:r>
        <w:t>a juhász feladatainak ellátása, begyakorlása juhtelepen (etetés, itatás, legeltetés,</w:t>
      </w:r>
    </w:p>
    <w:p w:rsidR="0092650D" w:rsidRDefault="0092650D" w:rsidP="00E174D4">
      <w:pPr>
        <w:spacing w:after="0"/>
        <w:ind w:left="502" w:firstLine="709"/>
      </w:pPr>
      <w:proofErr w:type="gramStart"/>
      <w:r>
        <w:t>körmözés</w:t>
      </w:r>
      <w:proofErr w:type="gramEnd"/>
      <w:r>
        <w:t>, fürösztés, stb.).</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ejgazdaságtani gyakorlatok</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8C2727">
      <w:pPr>
        <w:spacing w:after="0"/>
        <w:ind w:left="851"/>
      </w:pPr>
      <w:r>
        <w:t>A tej elsődleges kezelésének gyakorlása, a tej vizsgálata:</w:t>
      </w:r>
    </w:p>
    <w:p w:rsidR="0092650D" w:rsidRDefault="0092650D" w:rsidP="008C2727">
      <w:pPr>
        <w:pStyle w:val="Listaszerbekezds"/>
        <w:numPr>
          <w:ilvl w:val="0"/>
          <w:numId w:val="9"/>
        </w:numPr>
        <w:spacing w:after="0"/>
      </w:pPr>
      <w:r>
        <w:t>a tej szűrésének, hűtésének módjai,</w:t>
      </w:r>
    </w:p>
    <w:p w:rsidR="0092650D" w:rsidRDefault="0092650D" w:rsidP="008C2727">
      <w:pPr>
        <w:pStyle w:val="Listaszerbekezds"/>
        <w:numPr>
          <w:ilvl w:val="0"/>
          <w:numId w:val="9"/>
        </w:numPr>
        <w:spacing w:after="0"/>
      </w:pPr>
      <w:r>
        <w:t>mintavétel,</w:t>
      </w:r>
    </w:p>
    <w:p w:rsidR="0092650D" w:rsidRDefault="0092650D" w:rsidP="008C2727">
      <w:pPr>
        <w:pStyle w:val="Listaszerbekezds"/>
        <w:numPr>
          <w:ilvl w:val="0"/>
          <w:numId w:val="9"/>
        </w:numPr>
        <w:spacing w:after="0"/>
      </w:pPr>
      <w:r>
        <w:t>balesetvédelmi előírások a tejvizsgálatokkal kapcsolatban,</w:t>
      </w:r>
    </w:p>
    <w:p w:rsidR="0092650D" w:rsidRDefault="0092650D" w:rsidP="008C2727">
      <w:pPr>
        <w:pStyle w:val="Listaszerbekezds"/>
        <w:numPr>
          <w:ilvl w:val="0"/>
          <w:numId w:val="9"/>
        </w:numPr>
        <w:spacing w:after="0"/>
      </w:pPr>
      <w:r>
        <w:t>érzékszervi vizsgálatok,</w:t>
      </w:r>
    </w:p>
    <w:p w:rsidR="0092650D" w:rsidRDefault="0092650D" w:rsidP="008C2727">
      <w:pPr>
        <w:pStyle w:val="Listaszerbekezds"/>
        <w:numPr>
          <w:ilvl w:val="0"/>
          <w:numId w:val="9"/>
        </w:numPr>
        <w:spacing w:after="0"/>
      </w:pPr>
      <w:r>
        <w:t>fizikai tisztaság vizsgálata,</w:t>
      </w:r>
    </w:p>
    <w:p w:rsidR="0092650D" w:rsidRDefault="0092650D" w:rsidP="008C2727">
      <w:pPr>
        <w:pStyle w:val="Listaszerbekezds"/>
        <w:numPr>
          <w:ilvl w:val="0"/>
          <w:numId w:val="9"/>
        </w:numPr>
        <w:spacing w:after="0"/>
      </w:pPr>
      <w:r>
        <w:t>a tej sűrűségének mérése,</w:t>
      </w:r>
    </w:p>
    <w:p w:rsidR="0092650D" w:rsidRDefault="0092650D" w:rsidP="008C2727">
      <w:pPr>
        <w:pStyle w:val="Listaszerbekezds"/>
        <w:numPr>
          <w:ilvl w:val="0"/>
          <w:numId w:val="9"/>
        </w:numPr>
        <w:spacing w:after="0"/>
      </w:pPr>
      <w:r>
        <w:t>a tej frissességének megállapítása,</w:t>
      </w:r>
    </w:p>
    <w:p w:rsidR="0092650D" w:rsidRDefault="0092650D" w:rsidP="008C2727">
      <w:pPr>
        <w:pStyle w:val="Listaszerbekezds"/>
        <w:numPr>
          <w:ilvl w:val="0"/>
          <w:numId w:val="9"/>
        </w:numPr>
        <w:spacing w:after="0"/>
      </w:pPr>
      <w:r>
        <w:t>a tej és a tejszín zsírtartalmának meghatározása.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Sertéstenyésztési gyakorlatok</w:t>
      </w:r>
      <w:r w:rsidRPr="00644690">
        <w:rPr>
          <w:b/>
          <w:bCs/>
          <w:i/>
          <w:iCs/>
        </w:rPr>
        <w:tab/>
      </w:r>
      <w:r>
        <w:rPr>
          <w:b/>
          <w:bCs/>
          <w:i/>
          <w:iCs/>
        </w:rPr>
        <w:t>42 ó</w:t>
      </w:r>
      <w:r w:rsidRPr="00644690">
        <w:rPr>
          <w:b/>
          <w:bCs/>
          <w:i/>
          <w:iCs/>
        </w:rPr>
        <w:t>ra/</w:t>
      </w:r>
      <w:r>
        <w:rPr>
          <w:b/>
          <w:bCs/>
          <w:i/>
          <w:iCs/>
        </w:rPr>
        <w:t>42</w:t>
      </w:r>
      <w:r w:rsidRPr="00644690">
        <w:rPr>
          <w:b/>
          <w:bCs/>
          <w:i/>
          <w:iCs/>
        </w:rPr>
        <w:t xml:space="preserve"> óra</w:t>
      </w:r>
    </w:p>
    <w:p w:rsidR="0092650D" w:rsidRDefault="0092650D" w:rsidP="003A5BB5">
      <w:pPr>
        <w:tabs>
          <w:tab w:val="left" w:pos="1418"/>
          <w:tab w:val="right" w:pos="9072"/>
        </w:tabs>
        <w:spacing w:after="0"/>
        <w:ind w:left="851"/>
      </w:pPr>
      <w:r>
        <w:t>A sertés küllemi bírálata:</w:t>
      </w:r>
    </w:p>
    <w:p w:rsidR="0092650D" w:rsidRDefault="0092650D" w:rsidP="0021413D">
      <w:pPr>
        <w:pStyle w:val="Listaszerbekezds"/>
        <w:numPr>
          <w:ilvl w:val="0"/>
          <w:numId w:val="9"/>
        </w:numPr>
        <w:tabs>
          <w:tab w:val="left" w:pos="1418"/>
          <w:tab w:val="right" w:pos="9072"/>
        </w:tabs>
        <w:spacing w:after="0"/>
      </w:pPr>
      <w:r>
        <w:t>az egyes testtájak megítélése a hústermelés szempontjából, az elzsírosodásra utaló jelek felismerése,</w:t>
      </w:r>
    </w:p>
    <w:p w:rsidR="0092650D" w:rsidRDefault="0092650D" w:rsidP="0021413D">
      <w:pPr>
        <w:pStyle w:val="Listaszerbekezds"/>
        <w:numPr>
          <w:ilvl w:val="0"/>
          <w:numId w:val="9"/>
        </w:numPr>
        <w:tabs>
          <w:tab w:val="left" w:pos="1418"/>
          <w:tab w:val="right" w:pos="9072"/>
        </w:tabs>
        <w:spacing w:after="0"/>
      </w:pPr>
      <w:r>
        <w:lastRenderedPageBreak/>
        <w:t xml:space="preserve">a küllemi hibák megítélése a továbbtenyésztés szempontjából, a </w:t>
      </w:r>
      <w:proofErr w:type="spellStart"/>
      <w:r>
        <w:t>tenyészegyed</w:t>
      </w:r>
      <w:proofErr w:type="spellEnd"/>
      <w:r>
        <w:t xml:space="preserve"> válogatás szempontjai a küllem alapján.</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A sertés szaporítási munkáinak tanulmányozása:</w:t>
      </w:r>
    </w:p>
    <w:p w:rsidR="0092650D" w:rsidRDefault="0092650D" w:rsidP="0021413D">
      <w:pPr>
        <w:pStyle w:val="Listaszerbekezds"/>
        <w:numPr>
          <w:ilvl w:val="0"/>
          <w:numId w:val="9"/>
        </w:numPr>
        <w:tabs>
          <w:tab w:val="left" w:pos="1418"/>
          <w:tab w:val="right" w:pos="9072"/>
        </w:tabs>
        <w:spacing w:after="0"/>
      </w:pPr>
      <w:r>
        <w:t>a tenyészkanok tartása, használata, ivarzó egyedek keresése,</w:t>
      </w:r>
    </w:p>
    <w:p w:rsidR="0092650D" w:rsidRDefault="0092650D" w:rsidP="0021413D">
      <w:pPr>
        <w:pStyle w:val="Listaszerbekezds"/>
        <w:numPr>
          <w:ilvl w:val="0"/>
          <w:numId w:val="9"/>
        </w:numPr>
        <w:tabs>
          <w:tab w:val="left" w:pos="1418"/>
          <w:tab w:val="right" w:pos="9072"/>
        </w:tabs>
        <w:spacing w:after="0"/>
      </w:pPr>
      <w:r>
        <w:t>a fiaztató technológiájának tanulmányozása, a fiaztatás körüli teendők.</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A sertés takarmányozása:</w:t>
      </w:r>
    </w:p>
    <w:p w:rsidR="0092650D" w:rsidRDefault="0092650D" w:rsidP="0021413D">
      <w:pPr>
        <w:pStyle w:val="Listaszerbekezds"/>
        <w:numPr>
          <w:ilvl w:val="0"/>
          <w:numId w:val="9"/>
        </w:numPr>
        <w:tabs>
          <w:tab w:val="left" w:pos="1418"/>
          <w:tab w:val="right" w:pos="9072"/>
        </w:tabs>
        <w:spacing w:after="0"/>
      </w:pPr>
      <w:r>
        <w:t>takarmány-előkészítés, etetési technológiák tanulmányozása,</w:t>
      </w:r>
    </w:p>
    <w:p w:rsidR="0092650D" w:rsidRDefault="0092650D" w:rsidP="0021413D">
      <w:pPr>
        <w:pStyle w:val="Listaszerbekezds"/>
        <w:numPr>
          <w:ilvl w:val="0"/>
          <w:numId w:val="9"/>
        </w:numPr>
        <w:tabs>
          <w:tab w:val="left" w:pos="1418"/>
          <w:tab w:val="right" w:pos="9072"/>
        </w:tabs>
        <w:spacing w:after="0"/>
      </w:pPr>
      <w:r>
        <w:t>takarmányadag összeállítása.</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Sertéstelep napi munkáiban való részvétel:</w:t>
      </w:r>
    </w:p>
    <w:p w:rsidR="0092650D" w:rsidRDefault="0092650D" w:rsidP="0021413D">
      <w:pPr>
        <w:pStyle w:val="Listaszerbekezds"/>
        <w:numPr>
          <w:ilvl w:val="0"/>
          <w:numId w:val="9"/>
        </w:numPr>
        <w:tabs>
          <w:tab w:val="left" w:pos="1418"/>
          <w:tab w:val="right" w:pos="9072"/>
        </w:tabs>
        <w:spacing w:after="0"/>
      </w:pPr>
      <w:r>
        <w:t>sertéstelepi dolgozók napi munkáinak gyakorlása különböző sertéstelepeken.</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A hízlalás eredményességének mérése, számítása:</w:t>
      </w:r>
    </w:p>
    <w:p w:rsidR="0092650D" w:rsidRDefault="0092650D" w:rsidP="0021413D">
      <w:pPr>
        <w:pStyle w:val="Listaszerbekezds"/>
        <w:numPr>
          <w:ilvl w:val="0"/>
          <w:numId w:val="9"/>
        </w:numPr>
        <w:tabs>
          <w:tab w:val="left" w:pos="1418"/>
          <w:tab w:val="right" w:pos="9072"/>
        </w:tabs>
        <w:spacing w:after="0"/>
      </w:pPr>
      <w:r>
        <w:t xml:space="preserve">általános napi élőtömeg-gyarapodás, </w:t>
      </w:r>
    </w:p>
    <w:p w:rsidR="0092650D" w:rsidRDefault="0092650D" w:rsidP="0021413D">
      <w:pPr>
        <w:pStyle w:val="Listaszerbekezds"/>
        <w:numPr>
          <w:ilvl w:val="0"/>
          <w:numId w:val="9"/>
        </w:numPr>
        <w:tabs>
          <w:tab w:val="left" w:pos="1418"/>
          <w:tab w:val="right" w:pos="9072"/>
        </w:tabs>
        <w:spacing w:after="0"/>
      </w:pPr>
      <w:proofErr w:type="spellStart"/>
      <w:r>
        <w:t>takarmányértékesülés</w:t>
      </w:r>
      <w:proofErr w:type="spellEnd"/>
      <w:r>
        <w:t xml:space="preserve"> számítása.</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Vágóállat-minősítés vágóhídon.</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Lótenyésztési gyakorlatok</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6D03CD">
      <w:pPr>
        <w:spacing w:after="0"/>
        <w:ind w:left="851"/>
      </w:pPr>
      <w:r>
        <w:t>A ló küllemi bírálata:</w:t>
      </w:r>
    </w:p>
    <w:p w:rsidR="0092650D" w:rsidRDefault="0092650D" w:rsidP="006D03CD">
      <w:pPr>
        <w:pStyle w:val="Listaszerbekezds"/>
        <w:numPr>
          <w:ilvl w:val="0"/>
          <w:numId w:val="9"/>
        </w:numPr>
        <w:spacing w:after="0"/>
      </w:pPr>
      <w:r>
        <w:t>a küllem és a hasznosítás közötti összefüggés vizsgálata,</w:t>
      </w:r>
    </w:p>
    <w:p w:rsidR="0092650D" w:rsidRDefault="0092650D" w:rsidP="006D03CD">
      <w:pPr>
        <w:pStyle w:val="Listaszerbekezds"/>
        <w:numPr>
          <w:ilvl w:val="0"/>
          <w:numId w:val="9"/>
        </w:numPr>
        <w:spacing w:after="0"/>
      </w:pPr>
      <w:r>
        <w:t>a ló felvezetése küllemi bírálathoz,</w:t>
      </w:r>
    </w:p>
    <w:p w:rsidR="0092650D" w:rsidRDefault="0092650D" w:rsidP="006D03CD">
      <w:pPr>
        <w:pStyle w:val="Listaszerbekezds"/>
        <w:numPr>
          <w:ilvl w:val="0"/>
          <w:numId w:val="9"/>
        </w:numPr>
        <w:spacing w:after="0"/>
      </w:pPr>
      <w:r>
        <w:t>a küllemi hibák felfedezése.</w:t>
      </w:r>
    </w:p>
    <w:p w:rsidR="0092650D" w:rsidRDefault="0092650D" w:rsidP="006D03CD">
      <w:pPr>
        <w:spacing w:after="0"/>
        <w:ind w:left="851"/>
      </w:pPr>
    </w:p>
    <w:p w:rsidR="0092650D" w:rsidRDefault="0092650D" w:rsidP="006D03CD">
      <w:pPr>
        <w:spacing w:after="0"/>
        <w:ind w:left="851"/>
      </w:pPr>
      <w:r>
        <w:t>A ló takarmányozása:</w:t>
      </w:r>
    </w:p>
    <w:p w:rsidR="0092650D" w:rsidRDefault="0092650D" w:rsidP="006D03CD">
      <w:pPr>
        <w:pStyle w:val="Listaszerbekezds"/>
        <w:numPr>
          <w:ilvl w:val="0"/>
          <w:numId w:val="9"/>
        </w:numPr>
        <w:spacing w:after="0"/>
      </w:pPr>
      <w:r>
        <w:t>a lótakarmányok megismerése, minősítése, előkészítése etetésre,</w:t>
      </w:r>
    </w:p>
    <w:p w:rsidR="0092650D" w:rsidRDefault="0092650D" w:rsidP="006D03CD">
      <w:pPr>
        <w:pStyle w:val="Listaszerbekezds"/>
        <w:numPr>
          <w:ilvl w:val="0"/>
          <w:numId w:val="9"/>
        </w:numPr>
        <w:spacing w:after="0"/>
      </w:pPr>
      <w:r>
        <w:t>az etetés, itatás végrehajtása,</w:t>
      </w:r>
    </w:p>
    <w:p w:rsidR="0092650D" w:rsidRDefault="0092650D" w:rsidP="006D03CD">
      <w:pPr>
        <w:pStyle w:val="Listaszerbekezds"/>
        <w:numPr>
          <w:ilvl w:val="0"/>
          <w:numId w:val="9"/>
        </w:numPr>
        <w:spacing w:after="0"/>
      </w:pPr>
      <w:r>
        <w:t>takarmányadag összeállítása.</w:t>
      </w:r>
    </w:p>
    <w:p w:rsidR="0092650D" w:rsidRDefault="0092650D" w:rsidP="006D03CD">
      <w:pPr>
        <w:spacing w:after="0"/>
        <w:ind w:left="851"/>
      </w:pPr>
    </w:p>
    <w:p w:rsidR="0092650D" w:rsidRDefault="0092650D" w:rsidP="006D03CD">
      <w:pPr>
        <w:spacing w:after="0"/>
        <w:ind w:left="851"/>
      </w:pPr>
      <w:r>
        <w:t>A lovak elhelyezése, ápolása és használata:</w:t>
      </w:r>
    </w:p>
    <w:p w:rsidR="0092650D" w:rsidRDefault="0092650D" w:rsidP="006D03CD">
      <w:pPr>
        <w:pStyle w:val="Listaszerbekezds"/>
        <w:numPr>
          <w:ilvl w:val="0"/>
          <w:numId w:val="9"/>
        </w:numPr>
        <w:spacing w:after="0"/>
      </w:pPr>
      <w:r>
        <w:t>a tartási módok megismerése,</w:t>
      </w:r>
    </w:p>
    <w:p w:rsidR="0092650D" w:rsidRDefault="0092650D" w:rsidP="006D03CD">
      <w:pPr>
        <w:pStyle w:val="Listaszerbekezds"/>
        <w:numPr>
          <w:ilvl w:val="0"/>
          <w:numId w:val="9"/>
        </w:numPr>
        <w:spacing w:after="0"/>
      </w:pPr>
      <w:r>
        <w:t>a lóápolás eszközei és szakszerű használatuk.</w:t>
      </w:r>
    </w:p>
    <w:p w:rsidR="0092650D" w:rsidRDefault="0092650D" w:rsidP="006D03CD">
      <w:pPr>
        <w:spacing w:after="0"/>
        <w:ind w:left="851"/>
      </w:pPr>
    </w:p>
    <w:p w:rsidR="0092650D" w:rsidRDefault="0092650D" w:rsidP="006D03CD">
      <w:pPr>
        <w:spacing w:after="0"/>
        <w:ind w:left="851"/>
      </w:pPr>
      <w:r>
        <w:t>A lovak használata:</w:t>
      </w:r>
    </w:p>
    <w:p w:rsidR="0092650D" w:rsidRDefault="0092650D" w:rsidP="006D03CD">
      <w:pPr>
        <w:pStyle w:val="Listaszerbekezds"/>
        <w:numPr>
          <w:ilvl w:val="0"/>
          <w:numId w:val="9"/>
        </w:numPr>
        <w:spacing w:after="0"/>
      </w:pPr>
      <w:r>
        <w:t>a lószerszám és a kocsi részei,</w:t>
      </w:r>
    </w:p>
    <w:p w:rsidR="0092650D" w:rsidRDefault="0092650D" w:rsidP="006D03CD">
      <w:pPr>
        <w:pStyle w:val="Listaszerbekezds"/>
        <w:numPr>
          <w:ilvl w:val="0"/>
          <w:numId w:val="9"/>
        </w:numPr>
        <w:spacing w:after="0"/>
      </w:pPr>
      <w:r>
        <w:t>a ló kocsiba történő be- és kifogása, hajtása.</w:t>
      </w:r>
    </w:p>
    <w:p w:rsidR="0092650D" w:rsidRDefault="0092650D" w:rsidP="006D03CD">
      <w:pPr>
        <w:spacing w:after="0"/>
        <w:ind w:left="851"/>
      </w:pPr>
    </w:p>
    <w:p w:rsidR="0092650D" w:rsidRDefault="0092650D" w:rsidP="006D03CD">
      <w:pPr>
        <w:spacing w:after="0"/>
        <w:ind w:left="851"/>
      </w:pPr>
      <w:r>
        <w:t>A lótenyésztő vállalkozás megtekintése munkájának tanulmányozása.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Baromfitenyésztési gyakorlatok</w:t>
      </w:r>
      <w:r w:rsidRPr="00644690">
        <w:rPr>
          <w:b/>
          <w:bCs/>
          <w:i/>
          <w:iCs/>
        </w:rPr>
        <w:tab/>
      </w:r>
      <w:r>
        <w:rPr>
          <w:b/>
          <w:bCs/>
          <w:i/>
          <w:iCs/>
        </w:rPr>
        <w:t>24 ó</w:t>
      </w:r>
      <w:r w:rsidRPr="00644690">
        <w:rPr>
          <w:b/>
          <w:bCs/>
          <w:i/>
          <w:iCs/>
        </w:rPr>
        <w:t>ra/</w:t>
      </w:r>
      <w:r>
        <w:rPr>
          <w:b/>
          <w:bCs/>
          <w:i/>
          <w:iCs/>
        </w:rPr>
        <w:t>24</w:t>
      </w:r>
      <w:r w:rsidRPr="00644690">
        <w:rPr>
          <w:b/>
          <w:bCs/>
          <w:i/>
          <w:iCs/>
        </w:rPr>
        <w:t xml:space="preserve"> óra</w:t>
      </w:r>
    </w:p>
    <w:p w:rsidR="0092650D" w:rsidRDefault="0092650D" w:rsidP="003A71FE">
      <w:pPr>
        <w:spacing w:after="0"/>
        <w:ind w:left="851"/>
      </w:pPr>
      <w:r>
        <w:t xml:space="preserve">Baromfifajok, fajták, hibridek, </w:t>
      </w:r>
      <w:proofErr w:type="spellStart"/>
      <w:r>
        <w:t>tenyésztojás</w:t>
      </w:r>
      <w:proofErr w:type="spellEnd"/>
      <w:r>
        <w:t xml:space="preserve"> ismerete:</w:t>
      </w:r>
    </w:p>
    <w:p w:rsidR="0092650D" w:rsidRDefault="0092650D" w:rsidP="003A71FE">
      <w:pPr>
        <w:spacing w:after="0"/>
        <w:ind w:left="851"/>
      </w:pPr>
      <w:r>
        <w:t xml:space="preserve">- tyúk-, lúd-, kacsa-, pulyka fajták felismerése, ezek hibridjei </w:t>
      </w:r>
    </w:p>
    <w:p w:rsidR="0092650D" w:rsidRDefault="0092650D" w:rsidP="003A71FE">
      <w:pPr>
        <w:spacing w:after="0"/>
        <w:ind w:left="851"/>
      </w:pPr>
      <w:r>
        <w:t xml:space="preserve">  (képen, modellen, dián, kitömött és élő állaton).</w:t>
      </w:r>
    </w:p>
    <w:p w:rsidR="0092650D" w:rsidRDefault="0092650D" w:rsidP="003A71FE">
      <w:pPr>
        <w:spacing w:after="0"/>
        <w:ind w:left="851"/>
      </w:pPr>
    </w:p>
    <w:p w:rsidR="0092650D" w:rsidRDefault="0092650D" w:rsidP="003A71FE">
      <w:pPr>
        <w:spacing w:after="0"/>
        <w:ind w:left="851"/>
      </w:pPr>
      <w:r>
        <w:t>Baromfikeltető munkáinak tanulmányozása:</w:t>
      </w:r>
    </w:p>
    <w:p w:rsidR="0092650D" w:rsidRDefault="0092650D" w:rsidP="003A71FE">
      <w:pPr>
        <w:pStyle w:val="Listaszerbekezds"/>
        <w:numPr>
          <w:ilvl w:val="0"/>
          <w:numId w:val="9"/>
        </w:numPr>
        <w:spacing w:after="0"/>
      </w:pPr>
      <w:r>
        <w:t>a tojás fogadása, fertőtlenítése,</w:t>
      </w:r>
    </w:p>
    <w:p w:rsidR="0092650D" w:rsidRDefault="0092650D" w:rsidP="003A71FE">
      <w:pPr>
        <w:pStyle w:val="Listaszerbekezds"/>
        <w:numPr>
          <w:ilvl w:val="0"/>
          <w:numId w:val="9"/>
        </w:numPr>
        <w:spacing w:after="0"/>
      </w:pPr>
      <w:r>
        <w:t>a tojás tárolása, gépbe rakása,</w:t>
      </w:r>
    </w:p>
    <w:p w:rsidR="0092650D" w:rsidRDefault="0092650D" w:rsidP="003A71FE">
      <w:pPr>
        <w:pStyle w:val="Listaszerbekezds"/>
        <w:numPr>
          <w:ilvl w:val="0"/>
          <w:numId w:val="9"/>
        </w:numPr>
        <w:spacing w:after="0"/>
      </w:pPr>
      <w:r>
        <w:lastRenderedPageBreak/>
        <w:t>gépi berendezések megismerése,</w:t>
      </w:r>
    </w:p>
    <w:p w:rsidR="0092650D" w:rsidRDefault="0092650D" w:rsidP="003A71FE">
      <w:pPr>
        <w:pStyle w:val="Listaszerbekezds"/>
        <w:numPr>
          <w:ilvl w:val="0"/>
          <w:numId w:val="9"/>
        </w:numPr>
        <w:spacing w:after="0"/>
      </w:pPr>
      <w:r>
        <w:t>a keltetés munkáinak tanulmányozása,</w:t>
      </w:r>
    </w:p>
    <w:p w:rsidR="0092650D" w:rsidRDefault="0092650D" w:rsidP="003A71FE">
      <w:pPr>
        <w:pStyle w:val="Listaszerbekezds"/>
        <w:numPr>
          <w:ilvl w:val="0"/>
          <w:numId w:val="9"/>
        </w:numPr>
        <w:spacing w:after="0"/>
      </w:pPr>
      <w:r>
        <w:t xml:space="preserve">a </w:t>
      </w:r>
      <w:proofErr w:type="spellStart"/>
      <w:r>
        <w:t>tenyésztojások</w:t>
      </w:r>
      <w:proofErr w:type="spellEnd"/>
      <w:r>
        <w:t xml:space="preserve"> lámpázása,</w:t>
      </w:r>
    </w:p>
    <w:p w:rsidR="0092650D" w:rsidRDefault="0092650D" w:rsidP="003A71FE">
      <w:pPr>
        <w:pStyle w:val="Listaszerbekezds"/>
        <w:numPr>
          <w:ilvl w:val="0"/>
          <w:numId w:val="9"/>
        </w:numPr>
        <w:spacing w:after="0"/>
      </w:pPr>
      <w:r>
        <w:t>a csibék leszedése, csomagolása,</w:t>
      </w:r>
    </w:p>
    <w:p w:rsidR="0092650D" w:rsidRDefault="0092650D" w:rsidP="003A71FE">
      <w:pPr>
        <w:pStyle w:val="Listaszerbekezds"/>
        <w:numPr>
          <w:ilvl w:val="0"/>
          <w:numId w:val="9"/>
        </w:numPr>
        <w:spacing w:after="0"/>
      </w:pPr>
      <w:r>
        <w:t xml:space="preserve">a </w:t>
      </w:r>
      <w:proofErr w:type="spellStart"/>
      <w:r>
        <w:t>szexálás</w:t>
      </w:r>
      <w:proofErr w:type="spellEnd"/>
      <w:r>
        <w:t xml:space="preserve"> és naposcsibe szállítás.</w:t>
      </w:r>
    </w:p>
    <w:p w:rsidR="0092650D" w:rsidRDefault="0092650D" w:rsidP="003A71FE">
      <w:pPr>
        <w:spacing w:after="0"/>
        <w:ind w:left="851"/>
      </w:pPr>
    </w:p>
    <w:p w:rsidR="0092650D" w:rsidRDefault="0092650D" w:rsidP="003A71FE">
      <w:pPr>
        <w:spacing w:after="0"/>
        <w:ind w:left="851"/>
      </w:pPr>
      <w:r>
        <w:t xml:space="preserve">Áru- és </w:t>
      </w:r>
      <w:proofErr w:type="spellStart"/>
      <w:r>
        <w:t>tenyésztojás-termelés</w:t>
      </w:r>
      <w:proofErr w:type="spellEnd"/>
      <w:r>
        <w:t xml:space="preserve"> munkái:</w:t>
      </w:r>
    </w:p>
    <w:p w:rsidR="0092650D" w:rsidRDefault="0092650D" w:rsidP="003A71FE">
      <w:pPr>
        <w:pStyle w:val="Listaszerbekezds"/>
        <w:numPr>
          <w:ilvl w:val="0"/>
          <w:numId w:val="9"/>
        </w:numPr>
        <w:spacing w:after="0"/>
      </w:pPr>
      <w:proofErr w:type="spellStart"/>
      <w:r>
        <w:t>tenyésztojás</w:t>
      </w:r>
      <w:proofErr w:type="spellEnd"/>
      <w:r>
        <w:t xml:space="preserve"> termelés technológiája,</w:t>
      </w:r>
    </w:p>
    <w:p w:rsidR="0092650D" w:rsidRDefault="0092650D" w:rsidP="003A71FE">
      <w:pPr>
        <w:pStyle w:val="Listaszerbekezds"/>
        <w:numPr>
          <w:ilvl w:val="0"/>
          <w:numId w:val="9"/>
        </w:numPr>
        <w:spacing w:after="0"/>
      </w:pPr>
      <w:r>
        <w:t>árutojás termelés technológiája,</w:t>
      </w:r>
    </w:p>
    <w:p w:rsidR="0092650D" w:rsidRDefault="0092650D" w:rsidP="003A71FE">
      <w:pPr>
        <w:pStyle w:val="Listaszerbekezds"/>
        <w:numPr>
          <w:ilvl w:val="0"/>
          <w:numId w:val="9"/>
        </w:numPr>
        <w:spacing w:after="0"/>
      </w:pPr>
      <w:proofErr w:type="spellStart"/>
      <w:r>
        <w:t>beólazás</w:t>
      </w:r>
      <w:proofErr w:type="spellEnd"/>
      <w:r>
        <w:t>, elhelyezés,</w:t>
      </w:r>
    </w:p>
    <w:p w:rsidR="0092650D" w:rsidRDefault="0092650D" w:rsidP="003A71FE">
      <w:pPr>
        <w:pStyle w:val="Listaszerbekezds"/>
        <w:numPr>
          <w:ilvl w:val="0"/>
          <w:numId w:val="9"/>
        </w:numPr>
        <w:spacing w:after="0"/>
      </w:pPr>
      <w:r>
        <w:t>tartás, takarmányozás,</w:t>
      </w:r>
    </w:p>
    <w:p w:rsidR="0092650D" w:rsidRDefault="0092650D" w:rsidP="003A71FE">
      <w:pPr>
        <w:pStyle w:val="Listaszerbekezds"/>
        <w:numPr>
          <w:ilvl w:val="0"/>
          <w:numId w:val="9"/>
        </w:numPr>
        <w:spacing w:after="0"/>
      </w:pPr>
      <w:r>
        <w:t>berendezések, gépesítés,</w:t>
      </w:r>
    </w:p>
    <w:p w:rsidR="0092650D" w:rsidRDefault="0092650D" w:rsidP="003A71FE">
      <w:pPr>
        <w:pStyle w:val="Listaszerbekezds"/>
        <w:numPr>
          <w:ilvl w:val="0"/>
          <w:numId w:val="9"/>
        </w:numPr>
        <w:spacing w:after="0"/>
      </w:pPr>
      <w:r>
        <w:t>napi és időszakos munkák,</w:t>
      </w:r>
    </w:p>
    <w:p w:rsidR="0092650D" w:rsidRDefault="0092650D" w:rsidP="003A71FE">
      <w:pPr>
        <w:pStyle w:val="Listaszerbekezds"/>
        <w:numPr>
          <w:ilvl w:val="0"/>
          <w:numId w:val="9"/>
        </w:numPr>
        <w:spacing w:after="0"/>
      </w:pPr>
      <w:r>
        <w:t>higiénia,</w:t>
      </w:r>
    </w:p>
    <w:p w:rsidR="0092650D" w:rsidRDefault="0092650D" w:rsidP="003A71FE">
      <w:pPr>
        <w:pStyle w:val="Listaszerbekezds"/>
        <w:numPr>
          <w:ilvl w:val="0"/>
          <w:numId w:val="9"/>
        </w:numPr>
        <w:spacing w:after="0"/>
      </w:pPr>
      <w:r>
        <w:t>állománycsere.</w:t>
      </w:r>
    </w:p>
    <w:p w:rsidR="0092650D" w:rsidRDefault="0092650D" w:rsidP="003A71FE">
      <w:pPr>
        <w:spacing w:after="0"/>
        <w:ind w:left="851"/>
      </w:pPr>
    </w:p>
    <w:p w:rsidR="0092650D" w:rsidRDefault="0092650D" w:rsidP="003A71FE">
      <w:pPr>
        <w:spacing w:after="0"/>
        <w:ind w:left="851"/>
      </w:pPr>
      <w:r>
        <w:t>Pecsenyecsirke előállításának munkái:</w:t>
      </w:r>
    </w:p>
    <w:p w:rsidR="0092650D" w:rsidRDefault="0092650D" w:rsidP="003A71FE">
      <w:pPr>
        <w:pStyle w:val="Listaszerbekezds"/>
        <w:numPr>
          <w:ilvl w:val="0"/>
          <w:numId w:val="9"/>
        </w:numPr>
        <w:spacing w:after="0"/>
      </w:pPr>
      <w:proofErr w:type="spellStart"/>
      <w:r>
        <w:t>naposcsirkék</w:t>
      </w:r>
      <w:proofErr w:type="spellEnd"/>
      <w:r>
        <w:t xml:space="preserve"> fogadása,</w:t>
      </w:r>
    </w:p>
    <w:p w:rsidR="0092650D" w:rsidRDefault="0092650D" w:rsidP="003A71FE">
      <w:pPr>
        <w:pStyle w:val="Listaszerbekezds"/>
        <w:numPr>
          <w:ilvl w:val="0"/>
          <w:numId w:val="9"/>
        </w:numPr>
        <w:spacing w:after="0"/>
      </w:pPr>
      <w:r>
        <w:t>elhelyezés, berendezés, gépesítés,</w:t>
      </w:r>
    </w:p>
    <w:p w:rsidR="0092650D" w:rsidRDefault="0092650D" w:rsidP="003A71FE">
      <w:pPr>
        <w:pStyle w:val="Listaszerbekezds"/>
        <w:numPr>
          <w:ilvl w:val="0"/>
          <w:numId w:val="9"/>
        </w:numPr>
        <w:spacing w:after="0"/>
      </w:pPr>
      <w:r>
        <w:t>tartás, takarmányozás,</w:t>
      </w:r>
    </w:p>
    <w:p w:rsidR="0092650D" w:rsidRDefault="0092650D" w:rsidP="003A71FE">
      <w:pPr>
        <w:pStyle w:val="Listaszerbekezds"/>
        <w:numPr>
          <w:ilvl w:val="0"/>
          <w:numId w:val="9"/>
        </w:numPr>
        <w:spacing w:after="0"/>
      </w:pPr>
      <w:r>
        <w:t>napi és időszakos munkák,</w:t>
      </w:r>
    </w:p>
    <w:p w:rsidR="0092650D" w:rsidRDefault="0092650D" w:rsidP="003A71FE">
      <w:pPr>
        <w:pStyle w:val="Listaszerbekezds"/>
        <w:numPr>
          <w:ilvl w:val="0"/>
          <w:numId w:val="9"/>
        </w:numPr>
        <w:spacing w:after="0"/>
      </w:pPr>
      <w:r>
        <w:t>higiénia.</w:t>
      </w:r>
    </w:p>
    <w:p w:rsidR="0092650D" w:rsidRPr="00644690"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288"/>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2280" w:type="dxa"/>
            <w:tcBorders>
              <w:top w:val="single" w:sz="8" w:space="0" w:color="auto"/>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magyarázat</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megbeszélés</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vita</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szemléltetés</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szimuláció</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6"/>
        <w:gridCol w:w="758"/>
        <w:gridCol w:w="796"/>
        <w:gridCol w:w="774"/>
        <w:gridCol w:w="2420"/>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lastRenderedPageBreak/>
              <w:t>1.1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3.4</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3.5</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Gyakorlati munkavégzés körében</w:t>
            </w:r>
          </w:p>
        </w:tc>
      </w:tr>
      <w:tr w:rsidR="0092650D" w:rsidRPr="0091240D">
        <w:trPr>
          <w:trHeight w:val="1200"/>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Szarvasmarha, ló, juh, sertés, baromfi istállója állatokkal és műszaki felszereléssel</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6</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Üzemeltetési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6</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7C51D3">
            <w:pPr>
              <w:spacing w:after="0"/>
              <w:jc w:val="center"/>
              <w:rPr>
                <w:color w:val="000000"/>
                <w:sz w:val="20"/>
                <w:szCs w:val="20"/>
                <w:lang w:eastAsia="hu-HU"/>
              </w:rPr>
            </w:pPr>
            <w:r>
              <w:rPr>
                <w:color w:val="000000"/>
                <w:sz w:val="20"/>
                <w:szCs w:val="20"/>
                <w:lang w:eastAsia="hu-HU"/>
              </w:rPr>
              <w:t>6</w:t>
            </w:r>
            <w:r w:rsidRPr="00847509">
              <w:rPr>
                <w:color w:val="000000"/>
                <w:sz w:val="20"/>
                <w:szCs w:val="20"/>
                <w:lang w:eastAsia="hu-HU"/>
              </w:rPr>
              <w:t>.</w:t>
            </w:r>
            <w:r>
              <w:rPr>
                <w:color w:val="000000"/>
                <w:sz w:val="20"/>
                <w:szCs w:val="20"/>
                <w:lang w:eastAsia="hu-HU"/>
              </w:rPr>
              <w:t>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6.3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Vizsgálati tevékenységek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11500-12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Munkahelyi egészség és biztonság</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Pr="00D52C63" w:rsidRDefault="0092650D" w:rsidP="008A5928">
      <w:r w:rsidRPr="00D52C63">
        <w:lastRenderedPageBreak/>
        <w:t xml:space="preserve">A </w:t>
      </w:r>
      <w:r>
        <w:t>11500</w:t>
      </w:r>
      <w:r w:rsidRPr="00D26A67">
        <w:t>-</w:t>
      </w:r>
      <w:r>
        <w:t>12</w:t>
      </w:r>
      <w:r w:rsidRPr="00D52C63">
        <w:t xml:space="preserve"> azonosító számú </w:t>
      </w:r>
      <w:r>
        <w:t xml:space="preserve">Munkahelyi egészség és biztonság </w:t>
      </w:r>
      <w:r w:rsidRPr="00D52C63">
        <w:t>megnevezésű szakmai követelménymodulhoz tartozó tantárgyak és témakörök oktatása során fejlesztendő kompetenciák</w:t>
      </w:r>
    </w:p>
    <w:tbl>
      <w:tblPr>
        <w:tblW w:w="4820" w:type="dxa"/>
        <w:jc w:val="center"/>
        <w:tblCellMar>
          <w:left w:w="70" w:type="dxa"/>
          <w:right w:w="70" w:type="dxa"/>
        </w:tblCellMar>
        <w:tblLook w:val="00A0" w:firstRow="1" w:lastRow="0" w:firstColumn="1" w:lastColumn="0" w:noHBand="0" w:noVBand="0"/>
      </w:tblPr>
      <w:tblGrid>
        <w:gridCol w:w="410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Munkavédelem</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Tudatosítja a munkahelyi egészség és biztonság jelentőségét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Betartja és betartatja a munkavégzés személyi és szervezési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Betartja és betartatja a munkavégzés tárgyi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munkavédelmi szakemberrel, munkavédelmi képviselővel együttműködve részt vesz a munkavédelmi feladatok ellátásában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munkahelyi egészség és biztonság, mint érték</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munkabalesetek és foglalkozási megbetegedések hátrányos következményei</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munkavédelem fogalomrendszere, szabályozása</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Munkahelyek kialakításának alapvető szabályai</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munkavégzés általános személyi és szervezési feltételei</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Munkaeszközök a munkahelyeken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Munkavédelmi feladatok a munkahelyeken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Munkavédelmi szakemberek igénybevétele és feladatai a munkahelyeken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munkahelyi munkavédelmi érdekképviselet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Információforrások kezelése</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Biztonsági szín- és alakjelek</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Szabálykövetés</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Visszacsatolási készség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Irányíthatóság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Irányítási készség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lastRenderedPageBreak/>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Rendszerező képesség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Munkavédelem</w:t>
      </w:r>
      <w:r w:rsidRPr="00644690">
        <w:rPr>
          <w:b/>
          <w:bCs/>
        </w:rPr>
        <w:t xml:space="preserve"> tantárgy</w:t>
      </w:r>
      <w:r w:rsidRPr="00644690">
        <w:rPr>
          <w:b/>
          <w:bCs/>
        </w:rPr>
        <w:tab/>
      </w:r>
      <w:r>
        <w:rPr>
          <w:b/>
          <w:bCs/>
        </w:rPr>
        <w:t>18 ó</w:t>
      </w:r>
      <w:r w:rsidRPr="00644690">
        <w:rPr>
          <w:b/>
          <w:bCs/>
        </w:rPr>
        <w:t>ra/</w:t>
      </w:r>
      <w:r>
        <w:rPr>
          <w:b/>
          <w:bCs/>
        </w:rPr>
        <w:t>18</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E66139">
      <w:pPr>
        <w:spacing w:after="0"/>
        <w:ind w:left="426"/>
      </w:pPr>
      <w:r>
        <w:t>A tanuló általános felkészítése az egészséget nem veszélyeztető és biztonságos munkavégzésre, a biztonságos munkavállalói magatartáshoz szükséges kompetenciák elsajátíttatása.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Szakmai gyakorlati tantárgyak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Munkavédelmi alapismeretek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1A1206">
      <w:pPr>
        <w:spacing w:after="0"/>
        <w:ind w:left="851"/>
      </w:pPr>
      <w:r>
        <w:t>A munkahelyi egészség és biztonság jelentősége.</w:t>
      </w:r>
    </w:p>
    <w:p w:rsidR="0092650D" w:rsidRDefault="0092650D" w:rsidP="001A1206">
      <w:pPr>
        <w:spacing w:after="0"/>
        <w:ind w:left="851"/>
      </w:pPr>
      <w: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w:t>
      </w:r>
    </w:p>
    <w:p w:rsidR="0092650D" w:rsidRDefault="0092650D" w:rsidP="001A1206">
      <w:pPr>
        <w:spacing w:after="0"/>
        <w:ind w:left="851"/>
      </w:pPr>
      <w:proofErr w:type="gramStart"/>
      <w:r>
        <w:t>értelmezése</w:t>
      </w:r>
      <w:proofErr w:type="gramEnd"/>
      <w:r>
        <w:t xml:space="preserve">. </w:t>
      </w:r>
    </w:p>
    <w:p w:rsidR="0092650D" w:rsidRDefault="0092650D" w:rsidP="001A1206">
      <w:pPr>
        <w:spacing w:after="0"/>
        <w:ind w:left="851"/>
      </w:pPr>
      <w:r>
        <w:t>A munkakörnyezet és a munkavégzés hatása a munkát végző ember egészségére és testi épségére.</w:t>
      </w:r>
    </w:p>
    <w:p w:rsidR="0092650D" w:rsidRDefault="0092650D" w:rsidP="001A1206">
      <w:pPr>
        <w:spacing w:after="0"/>
        <w:ind w:left="851"/>
      </w:pPr>
      <w:r>
        <w:t>A munkavállalók egészségét és biztonságát veszélyeztető kockázatok, a munkakörülmények hatásai, a munkavégzésből eredő megterhelések, munkakörnyezet kóroki tényezők.</w:t>
      </w:r>
    </w:p>
    <w:p w:rsidR="0092650D" w:rsidRDefault="0092650D" w:rsidP="001A1206">
      <w:pPr>
        <w:spacing w:after="0"/>
        <w:ind w:left="851"/>
      </w:pPr>
      <w:r>
        <w:t>A megelőzés fontossága és lehetőségei.</w:t>
      </w:r>
    </w:p>
    <w:p w:rsidR="0092650D" w:rsidRDefault="0092650D" w:rsidP="001A1206">
      <w:pPr>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2650D" w:rsidRDefault="0092650D" w:rsidP="001A1206">
      <w:pPr>
        <w:spacing w:after="0"/>
        <w:ind w:left="851"/>
      </w:pPr>
      <w:r>
        <w:t>Munkavédelem, mint komplex fogalom (munkabiztonság-munkaegészségügy)</w:t>
      </w:r>
    </w:p>
    <w:p w:rsidR="0092650D" w:rsidRDefault="0092650D" w:rsidP="001A1206">
      <w:pPr>
        <w:spacing w:after="0"/>
        <w:ind w:left="851"/>
      </w:pPr>
      <w:r>
        <w:t>Veszélyes és ártalmas termelési tényezők.</w:t>
      </w:r>
    </w:p>
    <w:p w:rsidR="0092650D" w:rsidRDefault="0092650D" w:rsidP="001A1206">
      <w:pPr>
        <w:spacing w:after="0"/>
        <w:ind w:left="851"/>
      </w:pPr>
      <w:r>
        <w:t>A munkavédelem fogalomrendszere, források.</w:t>
      </w:r>
    </w:p>
    <w:p w:rsidR="0092650D" w:rsidRDefault="0092650D" w:rsidP="001A1206">
      <w:pPr>
        <w:spacing w:after="0"/>
        <w:ind w:left="851"/>
      </w:pPr>
      <w:r>
        <w:t>A munkavédelemről szóló 1993. évi XCIII. törvény fogalom meghatározásai.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Munkahelyek kialakítása</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F14816">
      <w:pPr>
        <w:spacing w:after="0"/>
        <w:ind w:left="851"/>
      </w:pPr>
      <w:r>
        <w:t>Munkahelyek kialakításának általános szabályai.</w:t>
      </w:r>
    </w:p>
    <w:p w:rsidR="0092650D" w:rsidRDefault="0092650D" w:rsidP="00F14816">
      <w:pPr>
        <w:spacing w:after="0"/>
        <w:ind w:left="851"/>
      </w:pPr>
      <w:r>
        <w:t>A létesítés általános követelményei, a hatásos védelem módjai, prioritások.</w:t>
      </w:r>
    </w:p>
    <w:p w:rsidR="0092650D" w:rsidRDefault="0092650D" w:rsidP="00F14816">
      <w:pPr>
        <w:spacing w:after="0"/>
        <w:ind w:left="851"/>
      </w:pPr>
      <w:r>
        <w:t>Szociális létesítmények.</w:t>
      </w:r>
    </w:p>
    <w:p w:rsidR="0092650D" w:rsidRDefault="0092650D" w:rsidP="00F14816">
      <w:pPr>
        <w:spacing w:after="0"/>
        <w:ind w:left="851"/>
      </w:pPr>
      <w:r>
        <w:t xml:space="preserve">Öltözőhelyiségek, pihenőhelyek, tisztálkodó- és mellékhelyiségek biztosítása, megfelelősége. </w:t>
      </w:r>
    </w:p>
    <w:p w:rsidR="0092650D" w:rsidRDefault="0092650D" w:rsidP="00F14816">
      <w:pPr>
        <w:spacing w:after="0"/>
        <w:ind w:left="851"/>
      </w:pPr>
      <w:r>
        <w:t>Közlekedési útvonalak, menekülési utak, jelölések.</w:t>
      </w:r>
    </w:p>
    <w:p w:rsidR="0092650D" w:rsidRDefault="0092650D" w:rsidP="00F14816">
      <w:pPr>
        <w:spacing w:after="0"/>
        <w:ind w:left="851"/>
      </w:pPr>
      <w:r>
        <w:t>Közlekedési útvonalak, menekülési utak, helyiségek padlózata, ajtók és kapuk, lépcsők, veszélyes területek, akadálymentes közlekedés, jelölések.</w:t>
      </w:r>
    </w:p>
    <w:p w:rsidR="0092650D" w:rsidRDefault="0092650D" w:rsidP="00F14816">
      <w:pPr>
        <w:spacing w:after="0"/>
        <w:ind w:left="851"/>
      </w:pPr>
      <w:r>
        <w:t>Alapvető feladatok a tűzmegelőzés érdekében.</w:t>
      </w:r>
    </w:p>
    <w:p w:rsidR="0092650D" w:rsidRDefault="0092650D" w:rsidP="00F14816">
      <w:pPr>
        <w:spacing w:after="0"/>
        <w:ind w:left="851"/>
      </w:pPr>
      <w:r>
        <w:t xml:space="preserve">Tűzmegelőzés, tervezés, létesítés, üzemeltetés, karbantartás, javítás és felülvizsgálat. Tűzoltó készülékek, tűzoltó technika, beépített tűzjelző berendezés vagy tűzoltó </w:t>
      </w:r>
      <w:r>
        <w:lastRenderedPageBreak/>
        <w:t xml:space="preserve">berendezések. Tűzjelzés adása, fogadása, tűzjelző vagy tűzoltó központok, valamint távfelügyelet. </w:t>
      </w:r>
    </w:p>
    <w:p w:rsidR="0092650D" w:rsidRDefault="0092650D" w:rsidP="00F14816">
      <w:pPr>
        <w:spacing w:after="0"/>
        <w:ind w:left="851"/>
      </w:pPr>
      <w:r>
        <w:t>Termékfelelősség, forgalomba hozatal kritériumai.</w:t>
      </w:r>
    </w:p>
    <w:p w:rsidR="0092650D" w:rsidRDefault="0092650D" w:rsidP="00F14816">
      <w:pPr>
        <w:spacing w:after="0"/>
        <w:ind w:left="851"/>
      </w:pPr>
      <w:r>
        <w:t>Anyagmozgatás.</w:t>
      </w:r>
    </w:p>
    <w:p w:rsidR="0092650D" w:rsidRDefault="0092650D" w:rsidP="00F14816">
      <w:pPr>
        <w:spacing w:after="0"/>
        <w:ind w:left="851"/>
      </w:pPr>
      <w:r>
        <w:t>Anyagmozgatás a munkahelyeken. Kézi és gépi anyagmozgatás fajtái. A kézi anyagmozgatás szabályai, hátsérülések megelőzése.</w:t>
      </w:r>
      <w:r>
        <w:tab/>
      </w:r>
    </w:p>
    <w:p w:rsidR="0092650D" w:rsidRDefault="0092650D" w:rsidP="00F14816">
      <w:pPr>
        <w:spacing w:after="0"/>
        <w:ind w:left="851"/>
      </w:pPr>
      <w:r>
        <w:t>Raktározás.</w:t>
      </w:r>
    </w:p>
    <w:p w:rsidR="0092650D" w:rsidRDefault="0092650D" w:rsidP="00F14816">
      <w:pPr>
        <w:spacing w:after="0"/>
        <w:ind w:left="851"/>
      </w:pPr>
      <w:r>
        <w:t>Áruk fajtái, raktározás típusai.</w:t>
      </w:r>
    </w:p>
    <w:p w:rsidR="0092650D" w:rsidRDefault="0092650D" w:rsidP="00F14816">
      <w:pPr>
        <w:spacing w:after="0"/>
        <w:ind w:left="851"/>
      </w:pPr>
      <w:r>
        <w:t>Munkahelyi rend és hulladékkezelés.</w:t>
      </w:r>
    </w:p>
    <w:p w:rsidR="0092650D" w:rsidRDefault="0092650D" w:rsidP="00F14816">
      <w:pPr>
        <w:spacing w:after="0"/>
        <w:ind w:left="851"/>
      </w:pPr>
      <w:r>
        <w:t>Jelzések, feliratok, biztonsági szín-és alakjelek. Hulladékgazdálkodás, környezetvédelem célja, eszközei.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Munkavégzés személyi feltételei</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F14816">
      <w:pPr>
        <w:spacing w:after="0"/>
        <w:ind w:left="851"/>
      </w:pPr>
      <w:r>
        <w:t>A munkavégzés személyi feltételei: jogszerű foglalkoztatás, munkaköri alkalmasság orvosi vizsgálata, foglalkoztatási tilalmak, szakmai ismeretek, munkavédelmi ismeretek.</w:t>
      </w:r>
    </w:p>
    <w:p w:rsidR="0092650D" w:rsidRDefault="0092650D" w:rsidP="00F14816">
      <w:pPr>
        <w:spacing w:after="0"/>
        <w:ind w:left="851"/>
      </w:pPr>
      <w:r>
        <w:t>A munkavégzés alapvető szervezési feltételei: egyedül végzett munka tilalma, irányítás szükségessége. Egyéni védőeszközök juttatásának szabályai.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Munkaeszközök biztonsága</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45605B">
      <w:pPr>
        <w:spacing w:after="0"/>
        <w:ind w:left="851"/>
      </w:pPr>
      <w:r>
        <w:t>Munkaeszközök halmazai.</w:t>
      </w:r>
    </w:p>
    <w:p w:rsidR="0092650D" w:rsidRDefault="0092650D" w:rsidP="0045605B">
      <w:pPr>
        <w:spacing w:after="0"/>
        <w:ind w:left="851"/>
      </w:pPr>
      <w:r>
        <w:t>Szerszám, készülék, gép, berendezés fogalom meghatározása.</w:t>
      </w:r>
    </w:p>
    <w:p w:rsidR="0092650D" w:rsidRDefault="0092650D" w:rsidP="0045605B">
      <w:pPr>
        <w:spacing w:after="0"/>
        <w:ind w:left="851"/>
      </w:pPr>
      <w:r>
        <w:t>Munkaeszközök dokumentációi.</w:t>
      </w:r>
    </w:p>
    <w:p w:rsidR="0092650D" w:rsidRDefault="0092650D" w:rsidP="0045605B">
      <w:pPr>
        <w:spacing w:after="0"/>
        <w:ind w:left="851"/>
      </w:pPr>
      <w:r>
        <w:t>Munkaeszköz üzembe helyezésének, használatba vételének dokumentációs követelményei, és a munkaeszközre (mint termékre) meghatározott EK-megfelelőségi nyilatkozat, valamint a megfelelőséget tanúsító egyéb dokumentumok.</w:t>
      </w:r>
    </w:p>
    <w:p w:rsidR="0092650D" w:rsidRDefault="0092650D" w:rsidP="0045605B">
      <w:pPr>
        <w:spacing w:after="0"/>
        <w:ind w:left="851"/>
      </w:pPr>
      <w:r>
        <w:t>Munkaeszközök veszélyessége, eljárások.</w:t>
      </w:r>
    </w:p>
    <w:p w:rsidR="0092650D" w:rsidRDefault="0092650D" w:rsidP="0045605B">
      <w:pPr>
        <w:spacing w:after="0"/>
        <w:ind w:left="851"/>
      </w:pPr>
      <w:r>
        <w:t>Biztonságtechnika alapelvei, veszélyforrások típusai, megbízhatóság, meghibásodás, biztonság. A biztonságtechnika jellemzői, kialakítás követelményei. Veszélyes munkaeszközök, üzembe helyezési eljárás.</w:t>
      </w:r>
    </w:p>
    <w:p w:rsidR="0092650D" w:rsidRDefault="0092650D" w:rsidP="0045605B">
      <w:pPr>
        <w:spacing w:after="0"/>
        <w:ind w:left="851"/>
      </w:pPr>
      <w:r>
        <w:t>Munkaeszközök üzemeltetésének, használatának feltételei.</w:t>
      </w:r>
    </w:p>
    <w:p w:rsidR="0092650D" w:rsidRDefault="0092650D" w:rsidP="0045605B">
      <w:pPr>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Munkakörnyezeti hatások</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45605B">
      <w:pPr>
        <w:spacing w:after="0"/>
        <w:ind w:left="851"/>
      </w:pPr>
      <w:r>
        <w:t>Veszélyforrások, veszélyek a munkahelyeken (pl. zaj, rezgés, veszélyes anyagok és keverékek, stressz).</w:t>
      </w:r>
    </w:p>
    <w:p w:rsidR="0092650D" w:rsidRDefault="0092650D" w:rsidP="0045605B">
      <w:pPr>
        <w:spacing w:after="0"/>
        <w:ind w:left="851"/>
      </w:pPr>
      <w:r>
        <w:t xml:space="preserve">Fizikai, biológiai és kémiai hatások a dolgozókra, főbb veszélyforrások valamint a veszélyforrások felismerésének módszerei és a védekezés a lehetőségei. </w:t>
      </w:r>
    </w:p>
    <w:p w:rsidR="0092650D" w:rsidRDefault="0092650D" w:rsidP="0045605B">
      <w:pPr>
        <w:spacing w:after="0"/>
        <w:ind w:left="851"/>
      </w:pPr>
      <w:r>
        <w:t>A stressz, munkahelyi stressz fogalma és az ellene való védekezés jelentősége a munkahelyen.</w:t>
      </w:r>
    </w:p>
    <w:p w:rsidR="0092650D" w:rsidRDefault="0092650D" w:rsidP="0045605B">
      <w:pPr>
        <w:spacing w:after="0"/>
        <w:ind w:left="851"/>
      </w:pPr>
      <w:r>
        <w:t>A kockázat fogalma, felmérése és kezelése.</w:t>
      </w:r>
    </w:p>
    <w:p w:rsidR="0092650D" w:rsidRDefault="0092650D" w:rsidP="0045605B">
      <w:pPr>
        <w:spacing w:after="0"/>
        <w:ind w:left="851"/>
      </w:pPr>
      <w: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Munkavédelmi jogi 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45605B">
      <w:pPr>
        <w:spacing w:after="0"/>
        <w:ind w:left="851"/>
      </w:pPr>
      <w:r>
        <w:lastRenderedPageBreak/>
        <w:t>A munkavédelem szabályrendszere, jogok és kötelezettségek.</w:t>
      </w:r>
    </w:p>
    <w:p w:rsidR="0092650D" w:rsidRDefault="0092650D" w:rsidP="0045605B">
      <w:pPr>
        <w:spacing w:after="0"/>
        <w:ind w:left="851"/>
      </w:pPr>
      <w: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92650D" w:rsidRDefault="0092650D" w:rsidP="0045605B">
      <w:pPr>
        <w:spacing w:after="0"/>
        <w:ind w:left="851"/>
      </w:pPr>
      <w:r>
        <w:t>Munkavédelmi feladatok a munkahelyeken.</w:t>
      </w:r>
    </w:p>
    <w:p w:rsidR="0092650D" w:rsidRDefault="0092650D" w:rsidP="0045605B">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92650D" w:rsidRDefault="0092650D" w:rsidP="0045605B">
      <w:pPr>
        <w:spacing w:after="0"/>
        <w:ind w:left="851"/>
      </w:pPr>
      <w:r>
        <w:t>Munkavédelmi szakemberek feladatai a munkahelyeken.</w:t>
      </w:r>
    </w:p>
    <w:p w:rsidR="0092650D" w:rsidRDefault="0092650D" w:rsidP="0045605B">
      <w:pPr>
        <w:spacing w:after="0"/>
        <w:ind w:left="851"/>
      </w:pPr>
      <w:r>
        <w:t>Munkabiztonsági és munkaegészségügyi szaktevékenység keretében ellátandó feladatok. Foglalkozás-egészségügyi feladatok.</w:t>
      </w:r>
    </w:p>
    <w:p w:rsidR="0092650D" w:rsidRDefault="0092650D" w:rsidP="0045605B">
      <w:pPr>
        <w:spacing w:after="0"/>
        <w:ind w:left="851"/>
      </w:pPr>
      <w:r>
        <w:t>Balesetek és foglalkozási megbetegedések.</w:t>
      </w:r>
    </w:p>
    <w:p w:rsidR="0092650D" w:rsidRDefault="0092650D" w:rsidP="0045605B">
      <w:pPr>
        <w:spacing w:after="0"/>
        <w:ind w:left="851"/>
      </w:pPr>
      <w:r>
        <w:t>Balesetek és munkabalesetek, valamint a foglalkozási megbetegedések fogalma. Feladatok munkabaleset esetén. A kivizsgálás, mint a megelőzés eszköze.</w:t>
      </w:r>
    </w:p>
    <w:p w:rsidR="0092650D" w:rsidRDefault="0092650D" w:rsidP="0045605B">
      <w:pPr>
        <w:spacing w:after="0"/>
        <w:ind w:left="851"/>
      </w:pPr>
      <w:r>
        <w:t>Munkavédelmi érdekképviselet a munkahelyen.</w:t>
      </w:r>
    </w:p>
    <w:p w:rsidR="0092650D" w:rsidRDefault="0092650D" w:rsidP="0045605B">
      <w:pPr>
        <w:spacing w:after="0"/>
        <w:ind w:left="851"/>
      </w:pPr>
      <w:r>
        <w:t>A munkavállalók munkavédelmi érdekképviseletének jelentősége és lehetőségei. A választott képviselők szerepe, feladatai, jogai.</w:t>
      </w:r>
    </w:p>
    <w:p w:rsidR="0092650D" w:rsidRPr="00644690"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Szakkönyvek, munkavédelmi tárgyú jogszabályok</w:t>
            </w:r>
          </w:p>
        </w:tc>
      </w:tr>
      <w:tr w:rsidR="0092650D" w:rsidRPr="0091240D">
        <w:trPr>
          <w:trHeight w:val="528"/>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Munkabaleset, foglalkozási megbetegedés elemzése</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Oktatófilmek (pl. NAPO)</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teszt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r>
              <w:rPr>
                <w:color w:val="000000"/>
                <w:sz w:val="20"/>
                <w:szCs w:val="20"/>
                <w:lang w:eastAsia="hu-HU"/>
              </w:rPr>
              <w:t>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105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tanult (vagy egy választott) szakma szabályainak veszélyei, ártalmai</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11906-16 azonosító</w:t>
      </w:r>
      <w:r w:rsidRPr="00D52C63">
        <w:rPr>
          <w:b/>
          <w:bCs/>
          <w:sz w:val="36"/>
          <w:szCs w:val="36"/>
        </w:rPr>
        <w:t xml:space="preserve"> számú</w:t>
      </w:r>
    </w:p>
    <w:p w:rsidR="0092650D" w:rsidRPr="00D52C63" w:rsidRDefault="0092650D" w:rsidP="00C53E01">
      <w:pPr>
        <w:jc w:val="center"/>
        <w:rPr>
          <w:b/>
          <w:bCs/>
          <w:sz w:val="36"/>
          <w:szCs w:val="36"/>
        </w:rPr>
      </w:pPr>
      <w:r>
        <w:rPr>
          <w:b/>
          <w:bCs/>
          <w:sz w:val="36"/>
          <w:szCs w:val="36"/>
        </w:rPr>
        <w:t>Agrárvállalkozási, kereskedelmi ismeretek</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Pr="00D52C63" w:rsidRDefault="0092650D" w:rsidP="008A5928">
      <w:r w:rsidRPr="00D52C63">
        <w:lastRenderedPageBreak/>
        <w:t xml:space="preserve">A </w:t>
      </w:r>
      <w:r>
        <w:t>11906</w:t>
      </w:r>
      <w:r w:rsidRPr="00D26A67">
        <w:t>-</w:t>
      </w:r>
      <w:r>
        <w:t>16</w:t>
      </w:r>
      <w:r w:rsidRPr="00D52C63">
        <w:t xml:space="preserve"> azonosító számú </w:t>
      </w:r>
      <w:r>
        <w:t xml:space="preserve">Agrárvállalkozási, kereskedelmi ismeretek </w:t>
      </w:r>
      <w:r w:rsidRPr="00D52C63">
        <w:t>megnevezésű szakmai követelménymodulhoz tartozó tantárgyak és témakörök oktatása során fejlesztendő kompetenciák</w:t>
      </w: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Gazdálkodási alapismeretek</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Gazdálkodási alapgyakorlatok</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Megtervezi és elindítja a vállalkozását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Ismeri az őstermelői és kistermelői élelmiszer előállítási tevékenység folytatásának feltételeit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Üzleti tervet, mezőgazdasági technológiai és kampánytervet készít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Megtervezi a vállalkozás anyagi feltételeit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Biztosítja a vállalkozásához szükséges személyi és tárgyi feltételeket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Betartja és betartatja a munkajogi előírásokat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Irányítási és szervezési feladatokat lát el</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Tudatosan fejleszti vállalkozása eszközeit, termékeit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Adózási feladatokat lát el</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Figyelemmel kíséri a vállalkozásával kapcsolatos jogszabályokat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Kapcsolatot tart a környezetével, továbbképzéseken vesz részt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Szükség esetén átalakítja vagy megszünteti vállalkozását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Piackutatást, piacbefolyásolási tevékenységet végez</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Üzleti tárgyalást, üzleti levelezést folytat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Tervet, pályázatot készít/készíttet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Elvégzi a szükséges gazdasági számításokat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Jelentést, kimutatást készít, adatszolgáltatást végez</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Figyelembe veszi a fogyasztói érdekvédelem szabályait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Beszerzi a termeléshez, szolgáltatáshoz szükséges anyagokat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Készletezési, raktározási tevékenységet folytat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Értékesítési tevékenységet folytat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Alapfogalmak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Őstermelői tevékenység, kistermelői élelmiszer előállítás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lastRenderedPageBreak/>
              <w:t>A mezőgazdasági termelés eszközeinek üzemgazdasági értékelése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termékek ráfordításai és költségei, az egyes ágazatok jellemző költségei, a vállalkozás eredménye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termelési folyamat tényezői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vállalkozás fogalma, jellemzői, formái, létesítése, működtetése, átalakítása, megszüntetése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üzleti terv készítésének céljai, az üzleti terv felépítése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technológiai és kampányterv felépítése, tartalma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szerződéskötés alapelvei, fontosabb szerződéstípusok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Bizonylati elv és fegyelem, bizonylatok kitöltése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Növénytermesztő, állattenyésztő, szolgáltató ágazatok analitikus nyilvántartásai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üzleti tárgyalás feltételei, résztvevői, menete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kommunikáció módszerei, eszközei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üzleti levelezés szabályai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fogyasztói magatartás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piackutatás módszerei mezőgazdasági, élelmiszeripari termékek esetén</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élelmiszeripari termékek marketingje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élelmiszeripari termékek jellemzői, árképzése, termékfejlesztés módjai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élelmiszeripari termékek speciális értékesítési módjai, folyamata, értékesítésük elősegítése (speciális reklám, SP, PR, közvetlen eladás, internetes értékesítés)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Pályázatkészítés, a támogatások igénybevételének szabályai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Biztosítási lehetőségek az üzleti életben</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vállalkozás pénzügyei, hitelezés, adózás, a különböző vállalkozási formákra jellemző adózás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Társadalombiztosítás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Munkajogi, munkaügyi ismeretek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Munkaszervezés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Számítógépes nyilvántartás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Beszerzés folyamata, raktározás, készletezés, leltározás, leltárkészítés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kompenzációs felár, felvásárlási jegy</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roofErr w:type="gramStart"/>
            <w:r w:rsidRPr="00850560">
              <w:rPr>
                <w:color w:val="000000"/>
                <w:sz w:val="20"/>
                <w:szCs w:val="20"/>
                <w:lang w:eastAsia="hu-HU"/>
              </w:rPr>
              <w:lastRenderedPageBreak/>
              <w:t>A  képzéshez</w:t>
            </w:r>
            <w:proofErr w:type="gramEnd"/>
            <w:r w:rsidRPr="00850560">
              <w:rPr>
                <w:color w:val="000000"/>
                <w:sz w:val="20"/>
                <w:szCs w:val="20"/>
                <w:lang w:eastAsia="hu-HU"/>
              </w:rPr>
              <w:t xml:space="preserve"> illeszkedő hazai és európai uniós fogyasztóvédelmi előírások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nyelvi íráskészség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írásbeli fogalmazás készsége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Szervezőkészség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Irányítási 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xml:space="preserve">Problémaelemzés, </w:t>
            </w:r>
            <w:proofErr w:type="spellStart"/>
            <w:r w:rsidRPr="00850560">
              <w:rPr>
                <w:color w:val="000000"/>
                <w:sz w:val="20"/>
                <w:szCs w:val="20"/>
                <w:lang w:eastAsia="hu-HU"/>
              </w:rPr>
              <w:t>-feltárás</w:t>
            </w:r>
            <w:proofErr w:type="spellEnd"/>
            <w:r w:rsidRPr="00850560">
              <w:rPr>
                <w:color w:val="000000"/>
                <w:sz w:val="20"/>
                <w:szCs w:val="20"/>
                <w:lang w:eastAsia="hu-HU"/>
              </w:rPr>
              <w:t xml:space="preserve">, </w:t>
            </w:r>
            <w:proofErr w:type="spellStart"/>
            <w:r w:rsidRPr="00850560">
              <w:rPr>
                <w:color w:val="000000"/>
                <w:sz w:val="20"/>
                <w:szCs w:val="20"/>
                <w:lang w:eastAsia="hu-HU"/>
              </w:rPr>
              <w:t>-megoldás</w:t>
            </w:r>
            <w:proofErr w:type="spellEnd"/>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Tervezés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Gazdálkodási alapismeretek</w:t>
      </w:r>
      <w:r w:rsidRPr="00644690">
        <w:rPr>
          <w:b/>
          <w:bCs/>
        </w:rPr>
        <w:t xml:space="preserve"> tantárgy</w:t>
      </w:r>
      <w:r w:rsidRPr="00644690">
        <w:rPr>
          <w:b/>
          <w:bCs/>
        </w:rPr>
        <w:tab/>
      </w:r>
      <w:r>
        <w:rPr>
          <w:b/>
          <w:bCs/>
        </w:rPr>
        <w:t>129 ó</w:t>
      </w:r>
      <w:r w:rsidRPr="00644690">
        <w:rPr>
          <w:b/>
          <w:bCs/>
        </w:rPr>
        <w:t>ra/</w:t>
      </w:r>
      <w:r>
        <w:rPr>
          <w:b/>
          <w:bCs/>
        </w:rPr>
        <w:t>152</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886B72">
        <w:t>A tanulók váljanak alkalmassá az önálló gazdálkodás megtervezéséhez, a lehetőségeiknek megfelelő gazdálkodási forma kiválasztására, annak működtetésére, szükség esetén megszűntetésére. Értsék a gazdasági folyamatok, a jövedelemképződés összefüggéseit. Legyenek tisztában a munka világát szabályozó előírásokkal, az alapvető munkajogi, adózási szabályokkal.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886B72">
        <w:t>Történelem és társadalomismeret (az Európai Unió kialakulása)</w:t>
      </w: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termelés erőforrásai</w:t>
      </w:r>
      <w:r w:rsidRPr="00644690">
        <w:rPr>
          <w:b/>
          <w:bCs/>
          <w:i/>
          <w:iCs/>
        </w:rPr>
        <w:tab/>
      </w:r>
      <w:r>
        <w:rPr>
          <w:b/>
          <w:bCs/>
          <w:i/>
          <w:iCs/>
        </w:rPr>
        <w:t>12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rsidRPr="008F69AB">
        <w:t>A termelés eszközrendszere (befektetett eszközök, forgóeszközök, termőföld, munkaerő), az eszközök hatékony működtetésének összefüggései</w:t>
      </w:r>
      <w:r>
        <w:t>.</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termelési folyamat elemzése</w:t>
      </w:r>
      <w:r w:rsidRPr="00644690">
        <w:rPr>
          <w:b/>
          <w:bCs/>
          <w:i/>
          <w:iCs/>
        </w:rPr>
        <w:tab/>
      </w:r>
      <w:r>
        <w:rPr>
          <w:b/>
          <w:bCs/>
          <w:i/>
          <w:iCs/>
        </w:rPr>
        <w:t>12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rsidRPr="008F69AB">
        <w:t>A termelés ráfordításai és költségei, a termelési tevékenység eredménye, hatékonyságot kifejező mutatók képzése</w:t>
      </w:r>
      <w:r>
        <w:t>.</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Termelési folyamat szervezése</w:t>
      </w:r>
      <w:r w:rsidRPr="00644690">
        <w:rPr>
          <w:b/>
          <w:bCs/>
          <w:i/>
          <w:iCs/>
        </w:rPr>
        <w:tab/>
      </w:r>
      <w:r>
        <w:rPr>
          <w:b/>
          <w:bCs/>
          <w:i/>
          <w:iCs/>
        </w:rPr>
        <w:t>12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rsidRPr="008F69AB">
        <w:t>A termelés reálszférája: beszerzés</w:t>
      </w:r>
      <w:proofErr w:type="gramStart"/>
      <w:r>
        <w:t>,</w:t>
      </w:r>
      <w:r w:rsidRPr="008F69AB">
        <w:t xml:space="preserve">  készletezés</w:t>
      </w:r>
      <w:proofErr w:type="gramEnd"/>
      <w:r>
        <w:t>,</w:t>
      </w:r>
      <w:r w:rsidRPr="008F69AB">
        <w:t xml:space="preserve"> minőség-ellenőrzés</w:t>
      </w:r>
      <w:r>
        <w:t>,</w:t>
      </w:r>
      <w:r w:rsidRPr="008F69AB">
        <w:t xml:space="preserve"> értékesítés</w:t>
      </w:r>
      <w:r>
        <w:t>.</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termelés pénzügyei</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C53E01">
      <w:pPr>
        <w:spacing w:after="0"/>
        <w:ind w:left="851"/>
      </w:pPr>
      <w:r w:rsidRPr="008F69AB">
        <w:t>A termelés pénzügyei a pénz szerepe a piacgazdaságban pénzintézeti rendszer, pénzintézetek tevékenysége pénzforgalom típusai, jellemzői hitelezés értékpapírok és tőzsde</w:t>
      </w:r>
      <w:r>
        <w:t>.</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Vállalkozási alapismeretek</w:t>
      </w:r>
      <w:r w:rsidRPr="00644690">
        <w:rPr>
          <w:b/>
          <w:bCs/>
          <w:i/>
          <w:iCs/>
        </w:rPr>
        <w:tab/>
      </w:r>
      <w:r>
        <w:rPr>
          <w:b/>
          <w:bCs/>
          <w:i/>
          <w:iCs/>
        </w:rPr>
        <w:t>11 ó</w:t>
      </w:r>
      <w:r w:rsidRPr="00644690">
        <w:rPr>
          <w:b/>
          <w:bCs/>
          <w:i/>
          <w:iCs/>
        </w:rPr>
        <w:t>ra/</w:t>
      </w:r>
      <w:r>
        <w:rPr>
          <w:b/>
          <w:bCs/>
          <w:i/>
          <w:iCs/>
        </w:rPr>
        <w:t>12</w:t>
      </w:r>
      <w:r w:rsidRPr="00644690">
        <w:rPr>
          <w:b/>
          <w:bCs/>
          <w:i/>
          <w:iCs/>
        </w:rPr>
        <w:t xml:space="preserve"> óra</w:t>
      </w:r>
    </w:p>
    <w:p w:rsidR="0092650D" w:rsidRDefault="0092650D" w:rsidP="004A05EB">
      <w:pPr>
        <w:spacing w:after="0"/>
        <w:ind w:left="851"/>
      </w:pPr>
      <w:r>
        <w:t>A vállalkozások csoportosítása a vállalkozás fogalma, általános jellemzői, feltételei.</w:t>
      </w:r>
    </w:p>
    <w:p w:rsidR="0092650D" w:rsidRDefault="0092650D" w:rsidP="004A05EB">
      <w:pPr>
        <w:spacing w:after="0"/>
        <w:ind w:left="851"/>
      </w:pPr>
      <w:r>
        <w:t>Az egyéni és társas vállalkozás és a szövetkezetek jellemzői, működésének szabályai.</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Vállalkozások alapítása</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C53E01">
      <w:pPr>
        <w:spacing w:after="0"/>
        <w:ind w:left="851"/>
      </w:pPr>
      <w:r w:rsidRPr="004A05EB">
        <w:t>Az alapítás folyamata, közreműködő szervezetek, szükséges dokumentumok. Cégbejegyzés, cégfelügyelet, érdekképviseletek. A vállalkozási formák közötti választás szempontjai.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vállalkozás működtetése, mezőgazdasági vállalkozások sajátosságai</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4A05EB">
      <w:pPr>
        <w:spacing w:after="0"/>
        <w:ind w:left="851"/>
      </w:pPr>
      <w:r>
        <w:t>A vállalkozások adózási, nyilvántartási kötelezettségének tartalma, formái.</w:t>
      </w:r>
    </w:p>
    <w:p w:rsidR="0092650D" w:rsidRDefault="0092650D" w:rsidP="004A05EB">
      <w:pPr>
        <w:spacing w:after="0"/>
        <w:ind w:left="851"/>
      </w:pPr>
      <w:r>
        <w:t>A munkaviszony és jellemző tulajdonságai általános jogi ismeretek munkaviszony keletkezése, megszűnésének, megszüntetésének esetei munkáltató, munkavállaló jogai és kötelezettségei munkáltató, munkavállaló kártérítési felelőssége munkaügyi vita</w:t>
      </w:r>
    </w:p>
    <w:p w:rsidR="0092650D" w:rsidRDefault="0092650D" w:rsidP="004A05EB">
      <w:pPr>
        <w:spacing w:after="0"/>
        <w:ind w:left="851"/>
      </w:pPr>
      <w:r>
        <w:t xml:space="preserve">Az őstermelői tevékenység jellemzői, működésének szabályai, a kistermelői élelmiszer előállítás szabályai. </w:t>
      </w:r>
    </w:p>
    <w:p w:rsidR="0092650D" w:rsidRDefault="0092650D" w:rsidP="004A05EB">
      <w:pPr>
        <w:spacing w:after="0"/>
        <w:ind w:left="851"/>
      </w:pPr>
      <w:r>
        <w:t>Mezőgazdasági vállalkozások kiegészítő jövedelemszerzési lehetőségei.</w:t>
      </w:r>
    </w:p>
    <w:p w:rsidR="0092650D" w:rsidRDefault="0092650D" w:rsidP="004A05EB">
      <w:pPr>
        <w:spacing w:after="0"/>
        <w:ind w:left="851"/>
      </w:pPr>
      <w:r>
        <w:lastRenderedPageBreak/>
        <w:t>A mezőgazdasági vállalkozások finanszírozása.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Marketing, fogyasztóvédelem</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4A05EB">
      <w:pPr>
        <w:spacing w:after="0"/>
        <w:ind w:left="851"/>
      </w:pPr>
      <w:r>
        <w:t>A marketing sajátos fogalmi rendszere (szükséglet, jószág, hasznosság, szűkösség, haszonáldozat, termelői, fogyasztói többlet, termelési lehetőségek határa).</w:t>
      </w:r>
    </w:p>
    <w:p w:rsidR="0092650D" w:rsidRDefault="0092650D" w:rsidP="004A05EB">
      <w:pPr>
        <w:spacing w:after="0"/>
        <w:ind w:left="851"/>
      </w:pPr>
      <w:r>
        <w:t xml:space="preserve">Piaci ismeretek: piac fogalma, működése, piactípusok, a piac résztvevői, mérete. </w:t>
      </w:r>
    </w:p>
    <w:p w:rsidR="0092650D" w:rsidRDefault="0092650D" w:rsidP="00FD6071">
      <w:pPr>
        <w:spacing w:after="0"/>
        <w:ind w:left="851"/>
      </w:pPr>
      <w:r>
        <w:t>A fogyasztói magatartás jellemzői különféle piactípusokon.</w:t>
      </w:r>
    </w:p>
    <w:p w:rsidR="0092650D" w:rsidRDefault="0092650D" w:rsidP="004A05EB">
      <w:pPr>
        <w:spacing w:after="0"/>
        <w:ind w:left="851"/>
      </w:pPr>
      <w:r>
        <w:t>Marketing információk, a piackutatás formái.</w:t>
      </w:r>
    </w:p>
    <w:p w:rsidR="0092650D" w:rsidRDefault="0092650D" w:rsidP="004A05EB">
      <w:pPr>
        <w:spacing w:after="0"/>
        <w:ind w:left="851"/>
      </w:pPr>
      <w:r>
        <w:t>Marketing mix elemek, összefüggések.</w:t>
      </w:r>
    </w:p>
    <w:p w:rsidR="0092650D" w:rsidRDefault="0092650D" w:rsidP="004A05EB">
      <w:pPr>
        <w:spacing w:after="0"/>
        <w:ind w:left="851"/>
      </w:pPr>
      <w:r>
        <w:t>Fogyasztóvédelmi ismeretek: (a témán belül 2 órában feldolgozandó)</w:t>
      </w:r>
    </w:p>
    <w:p w:rsidR="0092650D" w:rsidRDefault="0092650D" w:rsidP="00FD6071">
      <w:pPr>
        <w:pStyle w:val="Listaszerbekezds"/>
        <w:numPr>
          <w:ilvl w:val="0"/>
          <w:numId w:val="9"/>
        </w:numPr>
        <w:spacing w:after="0"/>
      </w:pPr>
      <w:r>
        <w:t>alapfogalmak (fogyasztó, tudatos fogyasztó, vállalkozás, termék/szolgáltatás, eladási ár és egységár),</w:t>
      </w:r>
    </w:p>
    <w:p w:rsidR="0092650D" w:rsidRDefault="0092650D" w:rsidP="00FD6071">
      <w:pPr>
        <w:pStyle w:val="Listaszerbekezds"/>
        <w:numPr>
          <w:ilvl w:val="0"/>
          <w:numId w:val="9"/>
        </w:numPr>
        <w:spacing w:after="0"/>
      </w:pPr>
      <w:r>
        <w:t>ár feltüntetése,</w:t>
      </w:r>
    </w:p>
    <w:p w:rsidR="0092650D" w:rsidRDefault="0092650D" w:rsidP="00FD6071">
      <w:pPr>
        <w:pStyle w:val="Listaszerbekezds"/>
        <w:numPr>
          <w:ilvl w:val="0"/>
          <w:numId w:val="9"/>
        </w:numPr>
        <w:spacing w:after="0"/>
      </w:pPr>
      <w:r>
        <w:t>gyermek- és fiatalkorúak védelmét szolgáló előírások,</w:t>
      </w:r>
    </w:p>
    <w:p w:rsidR="0092650D" w:rsidRDefault="0092650D" w:rsidP="00FD6071">
      <w:pPr>
        <w:pStyle w:val="Listaszerbekezds"/>
        <w:numPr>
          <w:ilvl w:val="0"/>
          <w:numId w:val="9"/>
        </w:numPr>
        <w:spacing w:after="0"/>
      </w:pPr>
      <w:r>
        <w:t>panaszkezelés, ügyfélszolgálat,</w:t>
      </w:r>
    </w:p>
    <w:p w:rsidR="0092650D" w:rsidRDefault="0092650D" w:rsidP="00FD6071">
      <w:pPr>
        <w:pStyle w:val="Listaszerbekezds"/>
        <w:numPr>
          <w:ilvl w:val="0"/>
          <w:numId w:val="9"/>
        </w:numPr>
        <w:spacing w:after="0"/>
      </w:pPr>
      <w:r>
        <w:t>békéltető testület,</w:t>
      </w:r>
    </w:p>
    <w:p w:rsidR="0092650D" w:rsidRDefault="0092650D" w:rsidP="00FD6071">
      <w:pPr>
        <w:pStyle w:val="Listaszerbekezds"/>
        <w:numPr>
          <w:ilvl w:val="0"/>
          <w:numId w:val="9"/>
        </w:numPr>
        <w:spacing w:after="0"/>
      </w:pPr>
      <w:r>
        <w:t>fogyasztói érdekek képviseletét ellátó egyesületek,</w:t>
      </w:r>
    </w:p>
    <w:p w:rsidR="0092650D" w:rsidRDefault="0092650D" w:rsidP="00FD6071">
      <w:pPr>
        <w:pStyle w:val="Listaszerbekezds"/>
        <w:numPr>
          <w:ilvl w:val="0"/>
          <w:numId w:val="9"/>
        </w:numPr>
        <w:spacing w:after="0"/>
      </w:pPr>
      <w:r>
        <w:t>piacfelügyeleti alapfogalmak (biztonságos termék, CE megfelelőségi jelölés),</w:t>
      </w:r>
    </w:p>
    <w:p w:rsidR="0092650D" w:rsidRDefault="0092650D" w:rsidP="00FD6071">
      <w:pPr>
        <w:pStyle w:val="Listaszerbekezds"/>
        <w:numPr>
          <w:ilvl w:val="0"/>
          <w:numId w:val="9"/>
        </w:numPr>
        <w:spacing w:after="0"/>
      </w:pPr>
      <w:r>
        <w:t>kereskedelmi törvény fogyasztóvédelmi rendelkezései (méret, súly, használhatóság ellenőrzése; vásárlók könyve vezetése, üzlet nyitva tartásáról szóló tájékoztatás, e-kereskedelemhez kapcsolódó fogyasztóvédelmi előírások),</w:t>
      </w:r>
    </w:p>
    <w:p w:rsidR="0092650D" w:rsidRDefault="0092650D" w:rsidP="00FD6071">
      <w:pPr>
        <w:pStyle w:val="Listaszerbekezds"/>
        <w:numPr>
          <w:ilvl w:val="0"/>
          <w:numId w:val="9"/>
        </w:numPr>
        <w:spacing w:after="0"/>
      </w:pPr>
      <w:r>
        <w:t xml:space="preserve">kellékszavatosság, </w:t>
      </w:r>
    </w:p>
    <w:p w:rsidR="0092650D" w:rsidRDefault="0092650D" w:rsidP="00FD6071">
      <w:pPr>
        <w:pStyle w:val="Listaszerbekezds"/>
        <w:numPr>
          <w:ilvl w:val="0"/>
          <w:numId w:val="9"/>
        </w:numPr>
        <w:spacing w:after="0"/>
      </w:pPr>
      <w:r>
        <w:t>jótállás,</w:t>
      </w:r>
    </w:p>
    <w:p w:rsidR="0092650D" w:rsidRDefault="0092650D" w:rsidP="00FD6071">
      <w:pPr>
        <w:pStyle w:val="Listaszerbekezds"/>
        <w:numPr>
          <w:ilvl w:val="0"/>
          <w:numId w:val="9"/>
        </w:numPr>
        <w:spacing w:after="0"/>
      </w:pPr>
      <w:r>
        <w:t xml:space="preserve">fogyasztóvédelemmel kapcsolatos jogszabályok.  </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 xml:space="preserve">A mezőgazdasági vállalkozások, termékek marketingje </w:t>
      </w:r>
      <w:r w:rsidRPr="00644690">
        <w:rPr>
          <w:b/>
          <w:bCs/>
          <w:i/>
          <w:iCs/>
        </w:rPr>
        <w:tab/>
      </w:r>
      <w:r>
        <w:rPr>
          <w:b/>
          <w:bCs/>
          <w:i/>
          <w:iCs/>
        </w:rPr>
        <w:t>19 ó</w:t>
      </w:r>
      <w:r w:rsidRPr="00644690">
        <w:rPr>
          <w:b/>
          <w:bCs/>
          <w:i/>
          <w:iCs/>
        </w:rPr>
        <w:t>ra/</w:t>
      </w:r>
      <w:r>
        <w:rPr>
          <w:b/>
          <w:bCs/>
          <w:i/>
          <w:iCs/>
        </w:rPr>
        <w:t>19</w:t>
      </w:r>
      <w:r w:rsidRPr="00644690">
        <w:rPr>
          <w:b/>
          <w:bCs/>
          <w:i/>
          <w:iCs/>
        </w:rPr>
        <w:t xml:space="preserve"> óra</w:t>
      </w:r>
    </w:p>
    <w:p w:rsidR="0092650D" w:rsidRDefault="0092650D" w:rsidP="004A05EB">
      <w:pPr>
        <w:spacing w:after="0"/>
        <w:ind w:left="851"/>
      </w:pPr>
      <w:r>
        <w:t>A mezőgazdasági termékek sajátosságai.</w:t>
      </w:r>
    </w:p>
    <w:p w:rsidR="0092650D" w:rsidRDefault="0092650D" w:rsidP="004A05EB">
      <w:pPr>
        <w:spacing w:after="0"/>
        <w:ind w:left="851"/>
      </w:pPr>
      <w:r>
        <w:t>A mezőgazdasági termékek piacának, vásárlási folyamatának jellemzői.</w:t>
      </w:r>
    </w:p>
    <w:p w:rsidR="0092650D" w:rsidRDefault="0092650D" w:rsidP="004A05EB">
      <w:pPr>
        <w:spacing w:after="0"/>
        <w:ind w:left="851"/>
      </w:pPr>
      <w:r>
        <w:t>A mezőgazdasági termékek fejlesztésének lehetőségei.</w:t>
      </w:r>
    </w:p>
    <w:p w:rsidR="0092650D" w:rsidRDefault="0092650D" w:rsidP="004A05EB">
      <w:pPr>
        <w:spacing w:after="0"/>
        <w:ind w:left="851"/>
      </w:pPr>
      <w:r>
        <w:t>A mezőgazdasági termékek árképzése.</w:t>
      </w:r>
    </w:p>
    <w:p w:rsidR="0092650D" w:rsidRDefault="0092650D" w:rsidP="004A05EB">
      <w:pPr>
        <w:spacing w:after="0"/>
        <w:ind w:left="851"/>
      </w:pPr>
      <w:r>
        <w:t>A mezőgazdasági termékek értékesítési módjai.</w:t>
      </w:r>
    </w:p>
    <w:p w:rsidR="0092650D" w:rsidRDefault="0092650D" w:rsidP="004A05EB">
      <w:pPr>
        <w:spacing w:after="0"/>
        <w:ind w:left="851"/>
      </w:pPr>
      <w:r>
        <w:t>A mezőgazdasági vállalkozás promóciós tevékenységének tartalma.</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Európai Uniós ismeretek</w:t>
      </w:r>
      <w:r w:rsidRPr="00644690">
        <w:rPr>
          <w:b/>
          <w:bCs/>
          <w:i/>
          <w:iCs/>
        </w:rPr>
        <w:tab/>
      </w:r>
      <w:r>
        <w:rPr>
          <w:b/>
          <w:bCs/>
          <w:i/>
          <w:iCs/>
        </w:rPr>
        <w:t>7 ó</w:t>
      </w:r>
      <w:r w:rsidRPr="00644690">
        <w:rPr>
          <w:b/>
          <w:bCs/>
          <w:i/>
          <w:iCs/>
        </w:rPr>
        <w:t>ra/</w:t>
      </w:r>
      <w:r>
        <w:rPr>
          <w:b/>
          <w:bCs/>
          <w:i/>
          <w:iCs/>
        </w:rPr>
        <w:t>7</w:t>
      </w:r>
      <w:r w:rsidRPr="00644690">
        <w:rPr>
          <w:b/>
          <w:bCs/>
          <w:i/>
          <w:iCs/>
        </w:rPr>
        <w:t xml:space="preserve"> óra</w:t>
      </w:r>
    </w:p>
    <w:p w:rsidR="0092650D" w:rsidRDefault="0092650D" w:rsidP="004A05EB">
      <w:pPr>
        <w:spacing w:after="0"/>
        <w:ind w:left="851"/>
      </w:pPr>
      <w:r>
        <w:t xml:space="preserve">Az Európai Unió kialakulása és intézményi- és finanszírozási rendszere </w:t>
      </w:r>
    </w:p>
    <w:p w:rsidR="0092650D" w:rsidRDefault="0092650D" w:rsidP="004A05EB">
      <w:pPr>
        <w:spacing w:after="0"/>
        <w:ind w:left="851"/>
      </w:pPr>
      <w:r>
        <w:t>Közös Agrárpolitika (KAP) kialakulása, működése.</w:t>
      </w:r>
    </w:p>
    <w:p w:rsidR="0092650D" w:rsidRDefault="0092650D" w:rsidP="004A05EB">
      <w:pPr>
        <w:spacing w:after="0"/>
        <w:ind w:left="851"/>
      </w:pPr>
      <w:r>
        <w:t xml:space="preserve">Az Európai Unió agrárszabályozása. </w:t>
      </w:r>
    </w:p>
    <w:p w:rsidR="0092650D" w:rsidRDefault="0092650D" w:rsidP="004A05EB">
      <w:pPr>
        <w:spacing w:after="0"/>
        <w:ind w:left="851"/>
      </w:pPr>
      <w:r>
        <w:t xml:space="preserve">Az Európai Unió vidékfejlesztési politikája. </w:t>
      </w:r>
    </w:p>
    <w:p w:rsidR="0092650D" w:rsidRDefault="0092650D" w:rsidP="004A05EB">
      <w:pPr>
        <w:spacing w:after="0"/>
        <w:ind w:left="851"/>
      </w:pPr>
      <w:r>
        <w:t xml:space="preserve">EU pénzügyi alapok, pályázati rendszerek. </w:t>
      </w:r>
    </w:p>
    <w:p w:rsidR="0092650D" w:rsidRDefault="0092650D" w:rsidP="004A05EB">
      <w:pPr>
        <w:spacing w:after="0"/>
        <w:ind w:left="851"/>
      </w:pPr>
      <w:r>
        <w:t>EU és nemzeti támogatások rendszere.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Szakirodalom (könyvek, folyóiratok, prospektusok, stb.)</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Szakirodalom (könyvek, folyóiratok, prospektusok, stb.)</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Gazdálkodási alapgyakorlatok</w:t>
      </w:r>
      <w:r w:rsidRPr="00644690">
        <w:rPr>
          <w:b/>
          <w:bCs/>
        </w:rPr>
        <w:t xml:space="preserve"> tantárgy</w:t>
      </w:r>
      <w:r w:rsidRPr="00644690">
        <w:rPr>
          <w:b/>
          <w:bCs/>
        </w:rPr>
        <w:tab/>
      </w:r>
      <w:r>
        <w:rPr>
          <w:b/>
          <w:bCs/>
        </w:rPr>
        <w:t>258 ó</w:t>
      </w:r>
      <w:r w:rsidRPr="00644690">
        <w:rPr>
          <w:b/>
          <w:bCs/>
        </w:rPr>
        <w:t>ra/</w:t>
      </w:r>
      <w:r>
        <w:rPr>
          <w:b/>
          <w:bCs/>
        </w:rPr>
        <w:t>273</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A42B32">
      <w:pPr>
        <w:spacing w:after="0"/>
        <w:ind w:left="426"/>
      </w:pPr>
      <w:r>
        <w:t xml:space="preserve">A tanulók sajátítsák el a mezőgazdasági vállalkozás működtetéséhez szükséges alapvető gyakorlati tudnivalókat. </w:t>
      </w:r>
    </w:p>
    <w:p w:rsidR="0092650D" w:rsidRDefault="0092650D" w:rsidP="00A42B32">
      <w:pPr>
        <w:spacing w:after="0"/>
        <w:ind w:left="426"/>
      </w:pPr>
      <w:r>
        <w:lastRenderedPageBreak/>
        <w:t>Váljanak képessé a mezőgazdasági termelés releváns adatainak összegyűjtésére, rendszerezésére, a gazdálkodási tevékenység elemzésére, elő és utókalkulációk végzésére.</w:t>
      </w:r>
    </w:p>
    <w:p w:rsidR="0092650D" w:rsidRDefault="0092650D" w:rsidP="00A42B32">
      <w:pPr>
        <w:spacing w:after="0"/>
        <w:ind w:left="426"/>
      </w:pPr>
      <w:r>
        <w:t>Legyenek képesek mezőgazdasági kampány, technológiai és egyszerű üzleti terv készítésére, fejlesztési célok meghatározására.</w:t>
      </w:r>
    </w:p>
    <w:p w:rsidR="0092650D" w:rsidRDefault="0092650D" w:rsidP="00A42B32">
      <w:pPr>
        <w:spacing w:after="0"/>
        <w:ind w:left="426"/>
      </w:pPr>
      <w:r>
        <w:t>Legyenek tisztában a személyi jövedelemadó-bevallást készítésével, járulékfizetési kötelezettségeik ellátásának módjával. Ismerjék meg a társadalombiztosítási jogosultságokat, ezáltal tudjanak alkalmazottat jogszabályoknak megfelelően alkalmazni.</w:t>
      </w:r>
    </w:p>
    <w:p w:rsidR="0092650D" w:rsidRDefault="0092650D" w:rsidP="00A42B32">
      <w:pPr>
        <w:spacing w:after="0"/>
        <w:ind w:left="426"/>
      </w:pPr>
      <w:r>
        <w:t xml:space="preserve">Legyenek képesek vállalkozásuk önálló indítására, működtetésére, adatközlések megtételére, ismerjék meg a bizonylatkitöltés szabályait, tudjanak önállóan pénzforgalommal kapcsolatos alapbizonylatokat kitölteni. </w:t>
      </w:r>
    </w:p>
    <w:p w:rsidR="0092650D" w:rsidRDefault="0092650D" w:rsidP="00A42B32">
      <w:pPr>
        <w:spacing w:after="0"/>
        <w:ind w:left="426"/>
      </w:pPr>
      <w:r>
        <w:t>Legyenek képesek a pályázati lehetőségek felkutatására, a releváns pályázatok kiválasztására, ismerjék meg pályázatírás alapjait.</w:t>
      </w:r>
    </w:p>
    <w:p w:rsidR="0092650D" w:rsidRDefault="0092650D" w:rsidP="00A42B32">
      <w:pPr>
        <w:spacing w:after="0"/>
        <w:ind w:left="426"/>
      </w:pPr>
      <w:r>
        <w:t>Legyenek tisztában a mezőgazdasági termékek fejlesztésével, árképzési módjaival, értékesítési folyamatával, promóciójával.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A42B32">
      <w:pPr>
        <w:spacing w:after="0"/>
        <w:ind w:left="426"/>
      </w:pPr>
      <w:r>
        <w:t xml:space="preserve">Informatika (szövegszerkesztő, táblázatkezelő, adatbázis-kezelő programok </w:t>
      </w:r>
    </w:p>
    <w:p w:rsidR="0092650D" w:rsidRDefault="0092650D" w:rsidP="00A42B32">
      <w:pPr>
        <w:spacing w:after="0"/>
        <w:ind w:left="426"/>
      </w:pPr>
      <w:proofErr w:type="gramStart"/>
      <w:r>
        <w:t>használata</w:t>
      </w:r>
      <w:proofErr w:type="gramEnd"/>
      <w:r>
        <w:t xml:space="preserve">, internethasználat) </w:t>
      </w:r>
    </w:p>
    <w:p w:rsidR="0092650D" w:rsidRDefault="0092650D" w:rsidP="00A42B32">
      <w:pPr>
        <w:spacing w:after="0"/>
        <w:ind w:left="426"/>
      </w:pPr>
      <w:r>
        <w:t>Gazdálkodási alapismeretek</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Adózási ismeretek</w:t>
      </w:r>
      <w:r w:rsidRPr="00644690">
        <w:rPr>
          <w:b/>
          <w:bCs/>
          <w:i/>
          <w:iCs/>
        </w:rPr>
        <w:tab/>
      </w:r>
      <w:r>
        <w:rPr>
          <w:b/>
          <w:bCs/>
          <w:i/>
          <w:iCs/>
        </w:rPr>
        <w:t>14 ó</w:t>
      </w:r>
      <w:r w:rsidRPr="00644690">
        <w:rPr>
          <w:b/>
          <w:bCs/>
          <w:i/>
          <w:iCs/>
        </w:rPr>
        <w:t>ra/</w:t>
      </w:r>
      <w:r>
        <w:rPr>
          <w:b/>
          <w:bCs/>
          <w:i/>
          <w:iCs/>
        </w:rPr>
        <w:t>14</w:t>
      </w:r>
      <w:r w:rsidRPr="00644690">
        <w:rPr>
          <w:b/>
          <w:bCs/>
          <w:i/>
          <w:iCs/>
        </w:rPr>
        <w:t xml:space="preserve"> óra</w:t>
      </w:r>
    </w:p>
    <w:p w:rsidR="0092650D" w:rsidRDefault="0092650D" w:rsidP="00C53E01">
      <w:pPr>
        <w:spacing w:after="0"/>
        <w:ind w:left="851"/>
      </w:pPr>
      <w:r w:rsidRPr="008F2326">
        <w:t>Jövedelemadó bevallás elkészítése főállású egyéni vállalkozó esetén</w:t>
      </w:r>
      <w:r>
        <w:t>,</w:t>
      </w:r>
      <w:r w:rsidRPr="008F2326">
        <w:t xml:space="preserve"> másodállású egyéni vállalkozó esetén.</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Őstermelés adózása</w:t>
      </w:r>
      <w:r w:rsidRPr="00644690">
        <w:rPr>
          <w:b/>
          <w:bCs/>
          <w:i/>
          <w:iCs/>
        </w:rPr>
        <w:tab/>
      </w:r>
      <w:r>
        <w:rPr>
          <w:b/>
          <w:bCs/>
          <w:i/>
          <w:iCs/>
        </w:rPr>
        <w:t>14 ó</w:t>
      </w:r>
      <w:r w:rsidRPr="00644690">
        <w:rPr>
          <w:b/>
          <w:bCs/>
          <w:i/>
          <w:iCs/>
        </w:rPr>
        <w:t>ra/</w:t>
      </w:r>
      <w:r>
        <w:rPr>
          <w:b/>
          <w:bCs/>
          <w:i/>
          <w:iCs/>
        </w:rPr>
        <w:t>14</w:t>
      </w:r>
      <w:r w:rsidRPr="00644690">
        <w:rPr>
          <w:b/>
          <w:bCs/>
          <w:i/>
          <w:iCs/>
        </w:rPr>
        <w:t xml:space="preserve"> óra</w:t>
      </w:r>
    </w:p>
    <w:p w:rsidR="0092650D" w:rsidRDefault="0092650D" w:rsidP="008F2326">
      <w:pPr>
        <w:spacing w:after="0"/>
        <w:ind w:left="851"/>
      </w:pPr>
      <w:r>
        <w:t>Az őstermelő, családi gazdálkodó legkedvezőbb adózási módjának kiválasztása.</w:t>
      </w:r>
    </w:p>
    <w:p w:rsidR="0092650D" w:rsidRDefault="0092650D" w:rsidP="008F2326">
      <w:pPr>
        <w:spacing w:after="0"/>
        <w:ind w:left="851"/>
      </w:pPr>
      <w:r>
        <w:t xml:space="preserve">Járulékfizetési kötelezettségek teljesítése munkáltatót terhelő járulékok munkavállalót terhelő járulékok idegenforgalmi hozzájárulás útalap hozzájárulás környezetvédelmi termékdíj. </w:t>
      </w:r>
    </w:p>
    <w:p w:rsidR="0092650D" w:rsidRDefault="0092650D" w:rsidP="008F2326">
      <w:pPr>
        <w:spacing w:after="0"/>
        <w:ind w:left="851"/>
      </w:pPr>
      <w:r>
        <w:t xml:space="preserve">Társadalombiztosítási eljárások rendszere egészségügyi szolgáltatások táppénzjogosultságok betegszabadság terhességi gyermekágyi segély. </w:t>
      </w:r>
    </w:p>
    <w:p w:rsidR="0092650D" w:rsidRDefault="0092650D" w:rsidP="008F2326">
      <w:pPr>
        <w:spacing w:after="0"/>
        <w:ind w:left="851"/>
      </w:pPr>
      <w:r>
        <w:t>Jogkövetkezmények, jogorvoslat az adózási rendszerben.</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Vállalkozás gyakorlata</w:t>
      </w:r>
      <w:r w:rsidRPr="00644690">
        <w:rPr>
          <w:b/>
          <w:bCs/>
          <w:i/>
          <w:iCs/>
        </w:rPr>
        <w:tab/>
      </w:r>
      <w:r>
        <w:rPr>
          <w:b/>
          <w:bCs/>
          <w:i/>
          <w:iCs/>
        </w:rPr>
        <w:t>44 ó</w:t>
      </w:r>
      <w:r w:rsidRPr="00644690">
        <w:rPr>
          <w:b/>
          <w:bCs/>
          <w:i/>
          <w:iCs/>
        </w:rPr>
        <w:t>ra/</w:t>
      </w:r>
      <w:r>
        <w:rPr>
          <w:b/>
          <w:bCs/>
          <w:i/>
          <w:iCs/>
        </w:rPr>
        <w:t>44</w:t>
      </w:r>
      <w:r w:rsidRPr="00644690">
        <w:rPr>
          <w:b/>
          <w:bCs/>
          <w:i/>
          <w:iCs/>
        </w:rPr>
        <w:t xml:space="preserve"> óra</w:t>
      </w:r>
    </w:p>
    <w:p w:rsidR="0092650D" w:rsidRDefault="0092650D" w:rsidP="008F2326">
      <w:pPr>
        <w:spacing w:after="0"/>
        <w:ind w:left="851"/>
      </w:pPr>
      <w:r>
        <w:t xml:space="preserve">Vállalkozás létesítése, átalakítása és megszüntetése. </w:t>
      </w:r>
    </w:p>
    <w:p w:rsidR="0092650D" w:rsidRDefault="0092650D" w:rsidP="008F2326">
      <w:pPr>
        <w:spacing w:after="0"/>
        <w:ind w:left="851"/>
      </w:pPr>
      <w:r>
        <w:t>A vállalkozás tárgyi és személyi (munkaerő) feltételeinek kialakítása. A vállalkozás eszközeinek értékelése.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vállalkozás működtetése során szükséges kalkulációk</w:t>
      </w:r>
      <w:r w:rsidRPr="00644690">
        <w:rPr>
          <w:b/>
          <w:bCs/>
          <w:i/>
          <w:iCs/>
        </w:rPr>
        <w:tab/>
      </w:r>
      <w:r>
        <w:rPr>
          <w:b/>
          <w:bCs/>
          <w:i/>
          <w:iCs/>
        </w:rPr>
        <w:t>43 ó</w:t>
      </w:r>
      <w:r w:rsidRPr="00644690">
        <w:rPr>
          <w:b/>
          <w:bCs/>
          <w:i/>
          <w:iCs/>
        </w:rPr>
        <w:t>ra/</w:t>
      </w:r>
      <w:r>
        <w:rPr>
          <w:b/>
          <w:bCs/>
          <w:i/>
          <w:iCs/>
        </w:rPr>
        <w:t>48</w:t>
      </w:r>
      <w:r w:rsidRPr="00644690">
        <w:rPr>
          <w:b/>
          <w:bCs/>
          <w:i/>
          <w:iCs/>
        </w:rPr>
        <w:t xml:space="preserve"> óra</w:t>
      </w:r>
    </w:p>
    <w:p w:rsidR="0092650D" w:rsidRDefault="0092650D" w:rsidP="008F2326">
      <w:pPr>
        <w:spacing w:after="0"/>
        <w:ind w:left="851"/>
      </w:pPr>
      <w:r>
        <w:t>Ráfordítások, költségek, hozamok, bevételek meghatározása.</w:t>
      </w:r>
    </w:p>
    <w:p w:rsidR="0092650D" w:rsidRDefault="0092650D" w:rsidP="008F2326">
      <w:pPr>
        <w:spacing w:after="0"/>
        <w:ind w:left="851"/>
      </w:pPr>
      <w:r>
        <w:t>Jövedelem, jövedelmezőség, fedezet, hatékonyság meghatározása, elemzése.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Tervezési gyakorlat</w:t>
      </w:r>
      <w:r w:rsidRPr="00644690">
        <w:rPr>
          <w:b/>
          <w:bCs/>
          <w:i/>
          <w:iCs/>
        </w:rPr>
        <w:tab/>
      </w:r>
      <w:r>
        <w:rPr>
          <w:b/>
          <w:bCs/>
          <w:i/>
          <w:iCs/>
        </w:rPr>
        <w:t>25 ó</w:t>
      </w:r>
      <w:r w:rsidRPr="00644690">
        <w:rPr>
          <w:b/>
          <w:bCs/>
          <w:i/>
          <w:iCs/>
        </w:rPr>
        <w:t>ra/</w:t>
      </w:r>
      <w:r>
        <w:rPr>
          <w:b/>
          <w:bCs/>
          <w:i/>
          <w:iCs/>
        </w:rPr>
        <w:t>30</w:t>
      </w:r>
      <w:r w:rsidRPr="00644690">
        <w:rPr>
          <w:b/>
          <w:bCs/>
          <w:i/>
          <w:iCs/>
        </w:rPr>
        <w:t xml:space="preserve"> óra</w:t>
      </w:r>
    </w:p>
    <w:p w:rsidR="0092650D" w:rsidRDefault="0092650D" w:rsidP="00C53E01">
      <w:pPr>
        <w:spacing w:after="0"/>
        <w:ind w:left="851"/>
      </w:pPr>
      <w:r w:rsidRPr="008F2326">
        <w:t>A mezőgazdasági kampány-, termelési és üzleti terv felépítése, tartalma, összeállítása.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Pályázatkészítési gyakorlat</w:t>
      </w:r>
      <w:r w:rsidRPr="00644690">
        <w:rPr>
          <w:b/>
          <w:bCs/>
          <w:i/>
          <w:iCs/>
        </w:rPr>
        <w:tab/>
      </w:r>
      <w:r>
        <w:rPr>
          <w:b/>
          <w:bCs/>
          <w:i/>
          <w:iCs/>
        </w:rPr>
        <w:t>25 ó</w:t>
      </w:r>
      <w:r w:rsidRPr="00644690">
        <w:rPr>
          <w:b/>
          <w:bCs/>
          <w:i/>
          <w:iCs/>
        </w:rPr>
        <w:t>ra/</w:t>
      </w:r>
      <w:r>
        <w:rPr>
          <w:b/>
          <w:bCs/>
          <w:i/>
          <w:iCs/>
        </w:rPr>
        <w:t>30</w:t>
      </w:r>
      <w:r w:rsidRPr="00644690">
        <w:rPr>
          <w:b/>
          <w:bCs/>
          <w:i/>
          <w:iCs/>
        </w:rPr>
        <w:t xml:space="preserve"> óra</w:t>
      </w:r>
    </w:p>
    <w:p w:rsidR="0092650D" w:rsidRDefault="0092650D" w:rsidP="00C53E01">
      <w:pPr>
        <w:spacing w:after="0"/>
        <w:ind w:left="851"/>
      </w:pPr>
      <w:r w:rsidRPr="008F2326">
        <w:t>Pályázati lehetőségek felkutatása, pályázatkészítés.</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Mezőgazdasági vállalkozás marketing tevékenysége</w:t>
      </w:r>
      <w:r w:rsidRPr="00644690">
        <w:rPr>
          <w:b/>
          <w:bCs/>
          <w:i/>
          <w:iCs/>
        </w:rPr>
        <w:tab/>
      </w:r>
      <w:r>
        <w:rPr>
          <w:b/>
          <w:bCs/>
          <w:i/>
          <w:iCs/>
        </w:rPr>
        <w:t>48 ó</w:t>
      </w:r>
      <w:r w:rsidRPr="00644690">
        <w:rPr>
          <w:b/>
          <w:bCs/>
          <w:i/>
          <w:iCs/>
        </w:rPr>
        <w:t>ra/</w:t>
      </w:r>
      <w:r>
        <w:rPr>
          <w:b/>
          <w:bCs/>
          <w:i/>
          <w:iCs/>
        </w:rPr>
        <w:t>48</w:t>
      </w:r>
      <w:r w:rsidRPr="00644690">
        <w:rPr>
          <w:b/>
          <w:bCs/>
          <w:i/>
          <w:iCs/>
        </w:rPr>
        <w:t xml:space="preserve"> óra</w:t>
      </w:r>
    </w:p>
    <w:p w:rsidR="0092650D" w:rsidRDefault="0092650D" w:rsidP="008F2326">
      <w:pPr>
        <w:tabs>
          <w:tab w:val="left" w:pos="1418"/>
          <w:tab w:val="right" w:pos="9072"/>
        </w:tabs>
        <w:spacing w:after="0"/>
        <w:ind w:left="851"/>
      </w:pPr>
      <w:r>
        <w:t>A piackutatás mezőgazdasági termék esetében (módszerek, elemzések).</w:t>
      </w:r>
    </w:p>
    <w:p w:rsidR="0092650D" w:rsidRDefault="0092650D" w:rsidP="008F2326">
      <w:pPr>
        <w:tabs>
          <w:tab w:val="left" w:pos="1418"/>
          <w:tab w:val="right" w:pos="9072"/>
        </w:tabs>
        <w:spacing w:after="0"/>
        <w:ind w:left="851"/>
      </w:pPr>
      <w:r>
        <w:t xml:space="preserve">Mezőgazdasági (kitermelői) </w:t>
      </w:r>
      <w:proofErr w:type="gramStart"/>
      <w:r>
        <w:t>termék fejlesztési</w:t>
      </w:r>
      <w:proofErr w:type="gramEnd"/>
      <w:r>
        <w:t xml:space="preserve"> lehetőségei.</w:t>
      </w:r>
    </w:p>
    <w:p w:rsidR="0092650D" w:rsidRDefault="0092650D" w:rsidP="008F2326">
      <w:pPr>
        <w:tabs>
          <w:tab w:val="left" w:pos="1418"/>
          <w:tab w:val="right" w:pos="9072"/>
        </w:tabs>
        <w:spacing w:after="0"/>
        <w:ind w:left="851"/>
      </w:pPr>
      <w:r>
        <w:t>Mezőgazdasági (kitermelői) termék árképzése, árváltoztatása.</w:t>
      </w:r>
    </w:p>
    <w:p w:rsidR="0092650D" w:rsidRDefault="0092650D" w:rsidP="008F2326">
      <w:pPr>
        <w:tabs>
          <w:tab w:val="left" w:pos="1418"/>
          <w:tab w:val="right" w:pos="9072"/>
        </w:tabs>
        <w:spacing w:after="0"/>
        <w:ind w:left="851"/>
      </w:pPr>
      <w:r>
        <w:t>Mezőgazdasági (kitermelői) termék értékesítési módjai</w:t>
      </w:r>
    </w:p>
    <w:p w:rsidR="0092650D" w:rsidRDefault="0092650D" w:rsidP="008F2326">
      <w:pPr>
        <w:tabs>
          <w:tab w:val="left" w:pos="1418"/>
          <w:tab w:val="right" w:pos="9072"/>
        </w:tabs>
        <w:spacing w:after="0"/>
        <w:ind w:left="851"/>
      </w:pPr>
      <w:r>
        <w:t>Mezőgazdasági (kitermelői) termék értékesítéséhez kapcsolódó piacbefolyásolás (reklám, SP, PR, személyes eladás).</w:t>
      </w:r>
    </w:p>
    <w:p w:rsidR="0092650D" w:rsidRDefault="0092650D" w:rsidP="008F2326">
      <w:pPr>
        <w:tabs>
          <w:tab w:val="left" w:pos="1418"/>
          <w:tab w:val="right" w:pos="9072"/>
        </w:tabs>
        <w:spacing w:after="0"/>
        <w:ind w:left="851"/>
      </w:pPr>
      <w:r>
        <w:t>Beszerzést/vásárlást befolyásoló tényezők.</w:t>
      </w:r>
    </w:p>
    <w:p w:rsidR="0092650D" w:rsidRDefault="0092650D" w:rsidP="008F2326">
      <w:pPr>
        <w:tabs>
          <w:tab w:val="left" w:pos="1418"/>
          <w:tab w:val="right" w:pos="9072"/>
        </w:tabs>
        <w:spacing w:after="0"/>
        <w:ind w:left="851"/>
      </w:pPr>
      <w:r>
        <w:t xml:space="preserve">Beszerzés/vásárlás folyamata. </w:t>
      </w:r>
    </w:p>
    <w:p w:rsidR="0092650D" w:rsidRDefault="0092650D" w:rsidP="00C53E01">
      <w:pPr>
        <w:tabs>
          <w:tab w:val="left" w:pos="1418"/>
          <w:tab w:val="right" w:pos="9072"/>
        </w:tabs>
        <w:spacing w:after="0"/>
        <w:ind w:left="851"/>
      </w:pPr>
      <w:r>
        <w:t>Logisztika.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Adminisztráció</w:t>
      </w:r>
      <w:r w:rsidRPr="00644690">
        <w:rPr>
          <w:b/>
          <w:bCs/>
          <w:i/>
          <w:iCs/>
        </w:rPr>
        <w:tab/>
      </w:r>
      <w:r>
        <w:rPr>
          <w:b/>
          <w:bCs/>
          <w:i/>
          <w:iCs/>
        </w:rPr>
        <w:t>40 ó</w:t>
      </w:r>
      <w:r w:rsidRPr="00644690">
        <w:rPr>
          <w:b/>
          <w:bCs/>
          <w:i/>
          <w:iCs/>
        </w:rPr>
        <w:t>ra/</w:t>
      </w:r>
      <w:r>
        <w:rPr>
          <w:b/>
          <w:bCs/>
          <w:i/>
          <w:iCs/>
        </w:rPr>
        <w:t>40</w:t>
      </w:r>
      <w:r w:rsidRPr="00644690">
        <w:rPr>
          <w:b/>
          <w:bCs/>
          <w:i/>
          <w:iCs/>
        </w:rPr>
        <w:t xml:space="preserve"> óra</w:t>
      </w:r>
    </w:p>
    <w:p w:rsidR="0092650D" w:rsidRDefault="0092650D" w:rsidP="008F2326">
      <w:pPr>
        <w:spacing w:after="0"/>
        <w:ind w:left="851"/>
      </w:pPr>
      <w:r>
        <w:t xml:space="preserve">Bizonylati elv és fegyelem, bizonylatok kitöltése (alaki, tartalmi, formai követelmények). </w:t>
      </w:r>
    </w:p>
    <w:p w:rsidR="0092650D" w:rsidRDefault="0092650D" w:rsidP="008F2326">
      <w:pPr>
        <w:spacing w:after="0"/>
        <w:ind w:left="851"/>
      </w:pPr>
      <w:r>
        <w:t xml:space="preserve">Számlakitöltés készpénzfizetési számla kitöltése átutalásos számla kitöltése nyugta kiállítása készpénzátvételi elismervény kiállítása. </w:t>
      </w:r>
    </w:p>
    <w:p w:rsidR="0092650D" w:rsidRDefault="0092650D" w:rsidP="008F2326">
      <w:pPr>
        <w:spacing w:after="0"/>
        <w:ind w:left="851"/>
      </w:pPr>
      <w:r>
        <w:t>Mezőgazdasági (kistermelői) tevékenység tervezéséhez, folytatásához, ellenőrzéséhez szükséges információk, adatok gyűjtése, tárolása, rendszerezése.</w:t>
      </w:r>
    </w:p>
    <w:p w:rsidR="0092650D" w:rsidRDefault="0092650D" w:rsidP="008F2326">
      <w:pPr>
        <w:spacing w:after="0"/>
        <w:ind w:left="851"/>
      </w:pPr>
      <w:r>
        <w:t xml:space="preserve">Eszköz-, anyag- és készletnyilvántartások vezetése. </w:t>
      </w:r>
    </w:p>
    <w:p w:rsidR="0092650D" w:rsidRDefault="0092650D" w:rsidP="008F2326">
      <w:pPr>
        <w:spacing w:after="0"/>
        <w:ind w:left="851"/>
      </w:pPr>
      <w:r>
        <w:t xml:space="preserve">Számítógépes adatnyilvántartás, gazdálkodási napló vezetése. </w:t>
      </w:r>
    </w:p>
    <w:p w:rsidR="0092650D" w:rsidRDefault="0092650D" w:rsidP="008F2326">
      <w:pPr>
        <w:spacing w:after="0"/>
        <w:ind w:left="851"/>
      </w:pPr>
      <w:r>
        <w:t>Leltározás, leltárkészítés, selejtezés.</w:t>
      </w:r>
    </w:p>
    <w:p w:rsidR="0092650D" w:rsidRDefault="0092650D" w:rsidP="008F2326">
      <w:pPr>
        <w:spacing w:after="0"/>
        <w:ind w:left="851"/>
      </w:pPr>
      <w:r>
        <w:t xml:space="preserve">Termelői regisztráció (őstermelői igazolvány kiváltása, MVH regisztráció). </w:t>
      </w:r>
    </w:p>
    <w:p w:rsidR="0092650D" w:rsidRDefault="0092650D" w:rsidP="008F2326">
      <w:pPr>
        <w:spacing w:after="0"/>
        <w:ind w:left="851"/>
      </w:pPr>
      <w:r>
        <w:t>Támogatások igénylése.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Kommunikáció</w:t>
      </w:r>
      <w:r w:rsidRPr="00644690">
        <w:rPr>
          <w:b/>
          <w:bCs/>
          <w:i/>
          <w:iCs/>
        </w:rPr>
        <w:tab/>
      </w:r>
      <w:r>
        <w:rPr>
          <w:b/>
          <w:bCs/>
          <w:i/>
          <w:iCs/>
        </w:rPr>
        <w:t>5 ó</w:t>
      </w:r>
      <w:r w:rsidRPr="00644690">
        <w:rPr>
          <w:b/>
          <w:bCs/>
          <w:i/>
          <w:iCs/>
        </w:rPr>
        <w:t>ra/</w:t>
      </w:r>
      <w:r>
        <w:rPr>
          <w:b/>
          <w:bCs/>
          <w:i/>
          <w:iCs/>
        </w:rPr>
        <w:t>5</w:t>
      </w:r>
      <w:r w:rsidRPr="00644690">
        <w:rPr>
          <w:b/>
          <w:bCs/>
          <w:i/>
          <w:iCs/>
        </w:rPr>
        <w:t xml:space="preserve"> óra</w:t>
      </w:r>
    </w:p>
    <w:p w:rsidR="0092650D" w:rsidRDefault="0092650D" w:rsidP="008F2326">
      <w:pPr>
        <w:spacing w:after="0"/>
        <w:ind w:left="851"/>
      </w:pPr>
      <w:r>
        <w:t xml:space="preserve">Információforrások kezelése. </w:t>
      </w:r>
    </w:p>
    <w:p w:rsidR="0092650D" w:rsidRDefault="0092650D" w:rsidP="008F2326">
      <w:pPr>
        <w:spacing w:after="0"/>
        <w:ind w:left="851"/>
      </w:pPr>
      <w:r>
        <w:t xml:space="preserve">Az infokommunikációs irodai eszközök használata (irodai eszközök, telefon, fax, szkenner, iratmegsemmisítő). </w:t>
      </w:r>
    </w:p>
    <w:p w:rsidR="0092650D" w:rsidRDefault="0092650D" w:rsidP="008F2326">
      <w:pPr>
        <w:spacing w:after="0"/>
        <w:ind w:left="851"/>
      </w:pPr>
      <w:r>
        <w:t xml:space="preserve">Az üzleti levelezés szabályai. </w:t>
      </w:r>
    </w:p>
    <w:p w:rsidR="0092650D" w:rsidRDefault="0092650D" w:rsidP="008F2326">
      <w:pPr>
        <w:spacing w:after="0"/>
        <w:ind w:left="851"/>
      </w:pPr>
      <w:r>
        <w:t xml:space="preserve">A kommunikáció módszerei, eszközei. </w:t>
      </w:r>
    </w:p>
    <w:p w:rsidR="0092650D" w:rsidRDefault="0092650D" w:rsidP="008F2326">
      <w:pPr>
        <w:spacing w:after="0"/>
        <w:ind w:left="851"/>
      </w:pPr>
      <w:r>
        <w:t>Az üzleti tárgyalás résztvevői, menete, kiértékelése.</w:t>
      </w:r>
    </w:p>
    <w:p w:rsidR="0092650D" w:rsidRPr="002A1C54" w:rsidRDefault="0092650D" w:rsidP="00C53E01">
      <w:pPr>
        <w:tabs>
          <w:tab w:val="left" w:pos="1418"/>
          <w:tab w:val="right" w:pos="9072"/>
        </w:tabs>
        <w:spacing w:after="0"/>
        <w:ind w:left="851"/>
      </w:pPr>
    </w:p>
    <w:p w:rsidR="0092650D" w:rsidRDefault="0092650D" w:rsidP="00D9453A">
      <w:pPr>
        <w:pStyle w:val="Listaszerbekezds"/>
        <w:tabs>
          <w:tab w:val="left" w:pos="1701"/>
          <w:tab w:val="right" w:pos="9072"/>
        </w:tabs>
        <w:spacing w:after="0"/>
        <w:ind w:left="0"/>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lastRenderedPageBreak/>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szerepjáték</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1.3</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1.4</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1.5</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1.6</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1584"/>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xml:space="preserve">Irodahelyiség, irodai anyagok és eszközök (számítógép, nyomtató, fénymásoló, szkenner, telefon, fax </w:t>
            </w:r>
            <w:proofErr w:type="spellStart"/>
            <w:r w:rsidRPr="00850560">
              <w:rPr>
                <w:color w:val="000000"/>
                <w:sz w:val="20"/>
                <w:szCs w:val="20"/>
                <w:lang w:eastAsia="hu-HU"/>
              </w:rPr>
              <w:t>stb</w:t>
            </w:r>
            <w:proofErr w:type="spellEnd"/>
            <w:r w:rsidRPr="00850560">
              <w:rPr>
                <w:color w:val="000000"/>
                <w:sz w:val="20"/>
                <w:szCs w:val="20"/>
                <w:lang w:eastAsia="hu-HU"/>
              </w:rPr>
              <w:t>). Internetelérés, szoftverek.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Gyakorlati munkavégzés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w:t>
            </w:r>
            <w:r>
              <w:rPr>
                <w:color w:val="000000"/>
                <w:sz w:val="20"/>
                <w:szCs w:val="20"/>
                <w:lang w:eastAsia="hu-HU"/>
              </w:rPr>
              <w:t>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lastRenderedPageBreak/>
              <w:t>5.2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Szolgáltatási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11052-12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 xml:space="preserve">Gépüzemeltetés és </w:t>
      </w:r>
      <w:proofErr w:type="spellStart"/>
      <w:r>
        <w:rPr>
          <w:b/>
          <w:bCs/>
          <w:sz w:val="36"/>
          <w:szCs w:val="36"/>
        </w:rPr>
        <w:t>-karbantartás</w:t>
      </w:r>
      <w:proofErr w:type="spellEnd"/>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Pr="00D52C63" w:rsidRDefault="0092650D" w:rsidP="008A5928">
      <w:r w:rsidRPr="00D52C63">
        <w:lastRenderedPageBreak/>
        <w:t xml:space="preserve">A </w:t>
      </w:r>
      <w:r>
        <w:t>11052</w:t>
      </w:r>
      <w:r w:rsidRPr="00D26A67">
        <w:t>-</w:t>
      </w:r>
      <w:r>
        <w:t>12</w:t>
      </w:r>
      <w:r w:rsidRPr="00D52C63">
        <w:t xml:space="preserve"> azonosító számú </w:t>
      </w:r>
      <w:r>
        <w:t xml:space="preserve">Gépüzemeltetés és </w:t>
      </w:r>
      <w:proofErr w:type="spellStart"/>
      <w:r>
        <w:t>-karbantartás</w:t>
      </w:r>
      <w:proofErr w:type="spellEnd"/>
      <w:r>
        <w:t xml:space="preserve"> </w:t>
      </w:r>
      <w:r w:rsidRPr="00D52C63">
        <w:t>megnevezésű szakmai követelménymodulhoz tartozó tantárgyak és témakörök oktatása során fejlesztendő kompetenciák</w:t>
      </w: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Géptan</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Géptan gyakorlat</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Erőgépet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Növénytermesztési munkagépeket beállít,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Alapvető kertészeti munkagépeket beállít,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állattartás gépeit beállítja, ellenőrzi, karbantartja és üzemelteti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rakodógépeket beállít,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épületeket, építményeket ellenőrzi, karbantartja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Gépészeti és építészeti anyagismeret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Gépelemek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erőgépek felépítése, működése,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talajművelés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tápanyagellátás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vetés és ültetés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növényvédelem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öntözés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betakarítás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kertészet alapvető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állattartás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mezőgazdasági rakodógépek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lastRenderedPageBreak/>
              <w:t>Mezőgazdasági épületek, épületszerkezetek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Információforrások kezelése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Géptan</w:t>
      </w:r>
      <w:r w:rsidRPr="00644690">
        <w:rPr>
          <w:b/>
          <w:bCs/>
        </w:rPr>
        <w:t xml:space="preserve"> tantárgy</w:t>
      </w:r>
      <w:r w:rsidRPr="00644690">
        <w:rPr>
          <w:b/>
          <w:bCs/>
        </w:rPr>
        <w:tab/>
      </w:r>
      <w:r>
        <w:rPr>
          <w:b/>
          <w:bCs/>
        </w:rPr>
        <w:t>70 ó</w:t>
      </w:r>
      <w:r w:rsidRPr="00644690">
        <w:rPr>
          <w:b/>
          <w:bCs/>
        </w:rPr>
        <w:t>ra/</w:t>
      </w:r>
      <w:r>
        <w:rPr>
          <w:b/>
          <w:bCs/>
        </w:rPr>
        <w:t>88</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DB0A57">
        <w:t>Olyan műszaki elméleti ismeretekkel rendelkező szakemberek felkészítése, akik ismerik a növénytermesztésben és az állattenyésztésben alkalmazott erő- és munkagépeket, építészeti megoldásokat és technológiai berendezéseket, felkészültek a korszerű technika és technikai eljárások alkalmazásra.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A szakmai tantárgyak (szántóföldi növénytermesztés, állattenyésztés, géptan gyakorlat)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Műszaki alapismeretek</w:t>
      </w:r>
      <w:r w:rsidRPr="00644690">
        <w:rPr>
          <w:b/>
          <w:bCs/>
          <w:i/>
          <w:iCs/>
        </w:rPr>
        <w:tab/>
      </w:r>
      <w:r>
        <w:rPr>
          <w:b/>
          <w:bCs/>
          <w:i/>
          <w:iCs/>
        </w:rPr>
        <w:t>14 ó</w:t>
      </w:r>
      <w:r w:rsidRPr="00644690">
        <w:rPr>
          <w:b/>
          <w:bCs/>
          <w:i/>
          <w:iCs/>
        </w:rPr>
        <w:t>ra/</w:t>
      </w:r>
      <w:r>
        <w:rPr>
          <w:b/>
          <w:bCs/>
          <w:i/>
          <w:iCs/>
        </w:rPr>
        <w:t>16</w:t>
      </w:r>
      <w:r w:rsidRPr="00644690">
        <w:rPr>
          <w:b/>
          <w:bCs/>
          <w:i/>
          <w:iCs/>
        </w:rPr>
        <w:t xml:space="preserve"> óra</w:t>
      </w:r>
    </w:p>
    <w:p w:rsidR="0092650D" w:rsidRDefault="0092650D" w:rsidP="00CF0052">
      <w:pPr>
        <w:spacing w:after="0"/>
        <w:ind w:left="851"/>
      </w:pPr>
      <w:r>
        <w:t>Fémes anyagok:</w:t>
      </w:r>
    </w:p>
    <w:p w:rsidR="0092650D" w:rsidRDefault="0092650D" w:rsidP="00CF0052">
      <w:pPr>
        <w:spacing w:after="0"/>
        <w:ind w:left="851"/>
      </w:pPr>
      <w:r>
        <w:t xml:space="preserve">A fémek általános jellemzői. </w:t>
      </w:r>
    </w:p>
    <w:p w:rsidR="0092650D" w:rsidRDefault="0092650D" w:rsidP="00CF0052">
      <w:pPr>
        <w:spacing w:after="0"/>
        <w:ind w:left="851"/>
      </w:pPr>
      <w:r>
        <w:t xml:space="preserve">A gépészeti anyagok jellemző tulajdonságai: mechanikai, technológiai, fizikai, kémiai. </w:t>
      </w:r>
    </w:p>
    <w:p w:rsidR="0092650D" w:rsidRDefault="0092650D" w:rsidP="00CF0052">
      <w:pPr>
        <w:spacing w:after="0"/>
        <w:ind w:left="851"/>
      </w:pPr>
      <w:r>
        <w:t>Vas és ötvözetei.</w:t>
      </w:r>
    </w:p>
    <w:p w:rsidR="0092650D" w:rsidRDefault="0092650D" w:rsidP="00CF0052">
      <w:pPr>
        <w:spacing w:after="0"/>
        <w:ind w:left="851"/>
      </w:pPr>
      <w:r>
        <w:t xml:space="preserve">Színesfémek: alumínium, réz és ötvözetei, ón és ötvözetei, az ólom. </w:t>
      </w:r>
    </w:p>
    <w:p w:rsidR="0092650D" w:rsidRDefault="0092650D" w:rsidP="00CF0052">
      <w:pPr>
        <w:spacing w:after="0"/>
        <w:ind w:left="851"/>
      </w:pPr>
      <w:r>
        <w:t>A fémes anyagok mezőgazdasági alkalmazási területei.</w:t>
      </w:r>
    </w:p>
    <w:p w:rsidR="0092650D" w:rsidRDefault="0092650D" w:rsidP="00CF0052">
      <w:pPr>
        <w:spacing w:after="0"/>
        <w:ind w:left="851"/>
      </w:pPr>
    </w:p>
    <w:p w:rsidR="0092650D" w:rsidRDefault="0092650D" w:rsidP="00CF0052">
      <w:pPr>
        <w:spacing w:after="0"/>
        <w:ind w:left="851"/>
      </w:pPr>
      <w:r>
        <w:t>Nemfémes anyagok:</w:t>
      </w:r>
    </w:p>
    <w:p w:rsidR="0092650D" w:rsidRDefault="0092650D" w:rsidP="00CF0052">
      <w:pPr>
        <w:spacing w:after="0"/>
        <w:ind w:left="851"/>
      </w:pPr>
      <w:r>
        <w:t xml:space="preserve">Műanyagok. </w:t>
      </w:r>
    </w:p>
    <w:p w:rsidR="0092650D" w:rsidRDefault="0092650D" w:rsidP="00CF0052">
      <w:pPr>
        <w:spacing w:after="0"/>
        <w:ind w:left="851"/>
      </w:pPr>
      <w:r>
        <w:t xml:space="preserve">A fák felhasználási területei. </w:t>
      </w:r>
    </w:p>
    <w:p w:rsidR="0092650D" w:rsidRDefault="0092650D" w:rsidP="00CF0052">
      <w:pPr>
        <w:spacing w:after="0"/>
        <w:ind w:left="851"/>
      </w:pPr>
      <w:r>
        <w:t xml:space="preserve">Gumi: gumiáruk, gumiabroncsok. </w:t>
      </w:r>
    </w:p>
    <w:p w:rsidR="0092650D" w:rsidRDefault="0092650D" w:rsidP="00CF0052">
      <w:pPr>
        <w:spacing w:after="0"/>
        <w:ind w:left="851"/>
      </w:pPr>
      <w:r>
        <w:t>Szigetelő és tömítő anyagok.</w:t>
      </w:r>
    </w:p>
    <w:p w:rsidR="0092650D" w:rsidRDefault="0092650D" w:rsidP="00CF0052">
      <w:pPr>
        <w:spacing w:after="0"/>
        <w:ind w:left="851"/>
      </w:pPr>
    </w:p>
    <w:p w:rsidR="0092650D" w:rsidRDefault="0092650D" w:rsidP="00CF0052">
      <w:pPr>
        <w:spacing w:after="0"/>
        <w:ind w:left="851"/>
      </w:pPr>
      <w:r>
        <w:t>Építőanyagok</w:t>
      </w:r>
    </w:p>
    <w:p w:rsidR="0092650D" w:rsidRDefault="0092650D" w:rsidP="00CF0052">
      <w:pPr>
        <w:spacing w:after="0"/>
        <w:ind w:left="851"/>
      </w:pPr>
      <w:r>
        <w:t>A mezőgazdasági épületek építéséhez használható építőanyagok.</w:t>
      </w:r>
    </w:p>
    <w:p w:rsidR="0092650D" w:rsidRDefault="0092650D" w:rsidP="00CF0052">
      <w:pPr>
        <w:spacing w:after="0"/>
        <w:ind w:left="851"/>
      </w:pPr>
      <w:r>
        <w:t>Épületszerkezeti megoldások.</w:t>
      </w:r>
    </w:p>
    <w:p w:rsidR="0092650D" w:rsidRDefault="0092650D" w:rsidP="00CF0052">
      <w:pPr>
        <w:spacing w:after="0"/>
        <w:ind w:left="851"/>
      </w:pPr>
    </w:p>
    <w:p w:rsidR="0092650D" w:rsidRDefault="0092650D" w:rsidP="00CF0052">
      <w:pPr>
        <w:spacing w:after="0"/>
        <w:ind w:left="851"/>
      </w:pPr>
      <w:r>
        <w:t>Gépelemek:</w:t>
      </w:r>
    </w:p>
    <w:p w:rsidR="0092650D" w:rsidRDefault="0092650D" w:rsidP="00CF0052">
      <w:pPr>
        <w:spacing w:after="0"/>
        <w:ind w:left="851"/>
      </w:pPr>
      <w:r>
        <w:t>Kötőgépelemek, kötések.</w:t>
      </w:r>
    </w:p>
    <w:p w:rsidR="0092650D" w:rsidRDefault="0092650D" w:rsidP="00CF0052">
      <w:pPr>
        <w:spacing w:after="0"/>
        <w:ind w:left="851"/>
      </w:pPr>
      <w:r>
        <w:t xml:space="preserve">Forgómozgást közvetítő gépelemek. </w:t>
      </w:r>
    </w:p>
    <w:p w:rsidR="0092650D" w:rsidRDefault="0092650D" w:rsidP="00CF0052">
      <w:pPr>
        <w:spacing w:after="0"/>
        <w:ind w:left="851"/>
      </w:pPr>
      <w:r>
        <w:t>Forgást átszármaztató gépelemek.</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Erőgép felépítése és működése</w:t>
      </w:r>
      <w:r w:rsidRPr="00644690">
        <w:rPr>
          <w:b/>
          <w:bCs/>
          <w:i/>
          <w:iCs/>
        </w:rPr>
        <w:tab/>
      </w:r>
      <w:r>
        <w:rPr>
          <w:b/>
          <w:bCs/>
          <w:i/>
          <w:iCs/>
        </w:rPr>
        <w:t>16 ó</w:t>
      </w:r>
      <w:r w:rsidRPr="00644690">
        <w:rPr>
          <w:b/>
          <w:bCs/>
          <w:i/>
          <w:iCs/>
        </w:rPr>
        <w:t>ra/</w:t>
      </w:r>
      <w:r>
        <w:rPr>
          <w:b/>
          <w:bCs/>
          <w:i/>
          <w:iCs/>
        </w:rPr>
        <w:t>22</w:t>
      </w:r>
      <w:r w:rsidRPr="00644690">
        <w:rPr>
          <w:b/>
          <w:bCs/>
          <w:i/>
          <w:iCs/>
        </w:rPr>
        <w:t xml:space="preserve"> óra</w:t>
      </w:r>
    </w:p>
    <w:p w:rsidR="0092650D" w:rsidRDefault="0092650D" w:rsidP="00CF0052">
      <w:pPr>
        <w:spacing w:after="0"/>
        <w:ind w:left="851"/>
      </w:pPr>
      <w:r>
        <w:t>Belső égésű motorok:</w:t>
      </w:r>
    </w:p>
    <w:p w:rsidR="0092650D" w:rsidRDefault="0092650D" w:rsidP="00CF0052">
      <w:pPr>
        <w:spacing w:after="0"/>
        <w:ind w:left="851"/>
      </w:pPr>
      <w:r>
        <w:t xml:space="preserve">A belső égésű motor fogalma, szerkezeti elemei és azok jellemzői. </w:t>
      </w:r>
    </w:p>
    <w:p w:rsidR="0092650D" w:rsidRDefault="0092650D" w:rsidP="00CF0052">
      <w:pPr>
        <w:spacing w:after="0"/>
        <w:ind w:left="851"/>
      </w:pPr>
      <w:r>
        <w:t xml:space="preserve">A belső égésű motorok működése. </w:t>
      </w:r>
    </w:p>
    <w:p w:rsidR="0092650D" w:rsidRDefault="0092650D" w:rsidP="00CF0052">
      <w:pPr>
        <w:spacing w:after="0"/>
        <w:ind w:left="851"/>
      </w:pPr>
      <w:r>
        <w:t xml:space="preserve">A tüzelőanyag-ellátó rendszer feladata, felépítése, szerkezeti elemei Otto- és dízel-motorok esetében. </w:t>
      </w:r>
    </w:p>
    <w:p w:rsidR="0092650D" w:rsidRDefault="0092650D" w:rsidP="00CF0052">
      <w:pPr>
        <w:spacing w:after="0"/>
        <w:ind w:left="851"/>
      </w:pPr>
      <w:r>
        <w:t xml:space="preserve">A motorok üzemanyagai, alternatív üzemanyagok, környezetvédelmi előírások, emissziós értékek. </w:t>
      </w:r>
    </w:p>
    <w:p w:rsidR="0092650D" w:rsidRDefault="0092650D" w:rsidP="00CF0052">
      <w:pPr>
        <w:spacing w:after="0"/>
        <w:ind w:left="851"/>
      </w:pPr>
      <w:r>
        <w:t>A motorok hűtése, hűtési rendszerek.</w:t>
      </w:r>
    </w:p>
    <w:p w:rsidR="0092650D" w:rsidRDefault="0092650D" w:rsidP="00CF0052">
      <w:pPr>
        <w:spacing w:after="0"/>
        <w:ind w:left="851"/>
      </w:pPr>
      <w:r>
        <w:t xml:space="preserve">A motorok kenési rendszerei, a kenőolaj feladata, a kenőanyagok jellemzői, kiválasztásának módja. </w:t>
      </w:r>
    </w:p>
    <w:p w:rsidR="0092650D" w:rsidRDefault="0092650D" w:rsidP="00CF0052">
      <w:pPr>
        <w:spacing w:after="0"/>
        <w:ind w:left="851"/>
      </w:pPr>
      <w:r>
        <w:lastRenderedPageBreak/>
        <w:t xml:space="preserve"> </w:t>
      </w:r>
    </w:p>
    <w:p w:rsidR="0092650D" w:rsidRDefault="0092650D" w:rsidP="00CF0052">
      <w:pPr>
        <w:spacing w:after="0"/>
        <w:ind w:left="851"/>
      </w:pPr>
      <w:r>
        <w:t>Teljesítmény-átviteli rendszer: tengelykapcsoló, nyomatékváltó, kiegyenlítőmű, véglehajtás, teljesítmény-leadó tengely.</w:t>
      </w:r>
    </w:p>
    <w:p w:rsidR="0092650D" w:rsidRDefault="0092650D" w:rsidP="00CF0052">
      <w:pPr>
        <w:spacing w:after="0"/>
        <w:ind w:left="851"/>
      </w:pPr>
    </w:p>
    <w:p w:rsidR="0092650D" w:rsidRDefault="0092650D" w:rsidP="00CF0052">
      <w:pPr>
        <w:spacing w:after="0"/>
        <w:ind w:left="851"/>
      </w:pPr>
      <w:r>
        <w:t>Kerekes traktorok járó-, kormány- és fékszerkezete.</w:t>
      </w:r>
    </w:p>
    <w:p w:rsidR="0092650D" w:rsidRDefault="0092650D" w:rsidP="00CF0052">
      <w:pPr>
        <w:spacing w:after="0"/>
        <w:ind w:left="851"/>
      </w:pPr>
    </w:p>
    <w:p w:rsidR="0092650D" w:rsidRDefault="0092650D" w:rsidP="00CF0052">
      <w:pPr>
        <w:spacing w:after="0"/>
        <w:ind w:left="851"/>
      </w:pPr>
      <w:r>
        <w:t xml:space="preserve">Villamos berendezések. </w:t>
      </w:r>
      <w:proofErr w:type="gramStart"/>
      <w:r>
        <w:t>akkumulátor</w:t>
      </w:r>
      <w:proofErr w:type="gramEnd"/>
      <w:r>
        <w:t>, generátor, elektromos indító-berendezések, világító- és jelzőberendezések.</w:t>
      </w:r>
    </w:p>
    <w:p w:rsidR="0092650D" w:rsidRDefault="0092650D" w:rsidP="00CF0052">
      <w:pPr>
        <w:spacing w:after="0"/>
        <w:ind w:left="851"/>
      </w:pPr>
    </w:p>
    <w:p w:rsidR="0092650D" w:rsidRDefault="0092650D" w:rsidP="00CF0052">
      <w:pPr>
        <w:spacing w:after="0"/>
        <w:ind w:left="851"/>
      </w:pPr>
      <w:r>
        <w:t>Az erőgépek alváza és felépítménye.</w:t>
      </w:r>
    </w:p>
    <w:p w:rsidR="0092650D" w:rsidRDefault="0092650D" w:rsidP="00CF0052">
      <w:pPr>
        <w:spacing w:after="0"/>
        <w:ind w:left="851"/>
      </w:pPr>
    </w:p>
    <w:p w:rsidR="0092650D" w:rsidRDefault="0092650D" w:rsidP="00CF0052">
      <w:pPr>
        <w:spacing w:after="0"/>
        <w:ind w:left="851"/>
      </w:pPr>
      <w:r>
        <w:t>Az erőgépek vonó- és függesztő berendezése.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Állattenyésztés épületei, gépei</w:t>
      </w:r>
      <w:r w:rsidRPr="00644690">
        <w:rPr>
          <w:b/>
          <w:bCs/>
          <w:i/>
          <w:iCs/>
        </w:rPr>
        <w:tab/>
      </w:r>
      <w:r>
        <w:rPr>
          <w:b/>
          <w:bCs/>
          <w:i/>
          <w:iCs/>
        </w:rPr>
        <w:t>24 ó</w:t>
      </w:r>
      <w:r w:rsidRPr="00644690">
        <w:rPr>
          <w:b/>
          <w:bCs/>
          <w:i/>
          <w:iCs/>
        </w:rPr>
        <w:t>ra/</w:t>
      </w:r>
      <w:r>
        <w:rPr>
          <w:b/>
          <w:bCs/>
          <w:i/>
          <w:iCs/>
        </w:rPr>
        <w:t>34</w:t>
      </w:r>
      <w:r w:rsidRPr="00644690">
        <w:rPr>
          <w:b/>
          <w:bCs/>
          <w:i/>
          <w:iCs/>
        </w:rPr>
        <w:t xml:space="preserve"> óra</w:t>
      </w:r>
    </w:p>
    <w:p w:rsidR="0092650D" w:rsidRDefault="0092650D" w:rsidP="00CF0052">
      <w:pPr>
        <w:spacing w:after="0"/>
        <w:ind w:left="851"/>
      </w:pPr>
      <w:r>
        <w:t xml:space="preserve">Állattartó telepek épületei, épület szerkezetek: </w:t>
      </w:r>
    </w:p>
    <w:p w:rsidR="0092650D" w:rsidRDefault="0092650D" w:rsidP="00CF0052">
      <w:pPr>
        <w:spacing w:after="0"/>
        <w:ind w:left="851"/>
      </w:pPr>
      <w:r>
        <w:t>Állattartó telepek és épületek telepítésének szempontjai. Épületek csoportosítása.</w:t>
      </w:r>
    </w:p>
    <w:p w:rsidR="0092650D" w:rsidRDefault="0092650D" w:rsidP="00CF0052">
      <w:pPr>
        <w:spacing w:after="0"/>
        <w:ind w:left="851"/>
      </w:pPr>
      <w:r>
        <w:t xml:space="preserve">Hagyományos és korszerű épületszerkezetek. </w:t>
      </w:r>
    </w:p>
    <w:p w:rsidR="0092650D" w:rsidRDefault="0092650D" w:rsidP="00CF0052">
      <w:pPr>
        <w:spacing w:after="0"/>
        <w:ind w:left="851"/>
      </w:pPr>
      <w:r>
        <w:t xml:space="preserve">Az épületek belső kialakításának szempontjai. </w:t>
      </w:r>
    </w:p>
    <w:p w:rsidR="0092650D" w:rsidRDefault="0092650D" w:rsidP="00CF0052">
      <w:pPr>
        <w:spacing w:after="0"/>
        <w:ind w:left="851"/>
      </w:pPr>
      <w:r>
        <w:t>Épületek terveztetése, hatósági engedélyek beszerzésének menete.</w:t>
      </w:r>
    </w:p>
    <w:p w:rsidR="0092650D" w:rsidRDefault="0092650D" w:rsidP="00CF0052">
      <w:pPr>
        <w:spacing w:after="0"/>
        <w:ind w:left="851"/>
      </w:pPr>
    </w:p>
    <w:p w:rsidR="0092650D" w:rsidRDefault="0092650D" w:rsidP="00CF0052">
      <w:pPr>
        <w:spacing w:after="0"/>
        <w:ind w:left="851"/>
      </w:pPr>
      <w:r>
        <w:t>Állattartó épületek klímaszabályozása:</w:t>
      </w:r>
    </w:p>
    <w:p w:rsidR="0092650D" w:rsidRDefault="0092650D" w:rsidP="00CF0052">
      <w:pPr>
        <w:spacing w:after="0"/>
        <w:ind w:left="851"/>
      </w:pPr>
      <w:r>
        <w:t xml:space="preserve">Központi és helyi fűtőberendezések kialakítása üzemeltetése. </w:t>
      </w:r>
    </w:p>
    <w:p w:rsidR="0092650D" w:rsidRDefault="0092650D" w:rsidP="00CF0052">
      <w:pPr>
        <w:spacing w:after="0"/>
        <w:ind w:left="851"/>
      </w:pPr>
      <w:r>
        <w:t xml:space="preserve">Fűtőberendezésekkel kapcsolatos biztonságtechnikai előírások. </w:t>
      </w:r>
    </w:p>
    <w:p w:rsidR="0092650D" w:rsidRDefault="0092650D" w:rsidP="00CF0052">
      <w:pPr>
        <w:spacing w:after="0"/>
        <w:ind w:left="851"/>
      </w:pPr>
      <w:r>
        <w:t xml:space="preserve">Szellőztetési rendszerek (elszívásos, túlnyomásos, kiegyenlített), szellőztető berendezések fő egységei. </w:t>
      </w:r>
    </w:p>
    <w:p w:rsidR="0092650D" w:rsidRDefault="0092650D" w:rsidP="00CF0052">
      <w:pPr>
        <w:spacing w:after="0"/>
        <w:ind w:left="851"/>
      </w:pPr>
    </w:p>
    <w:p w:rsidR="0092650D" w:rsidRDefault="0092650D" w:rsidP="00CF0052">
      <w:pPr>
        <w:spacing w:after="0"/>
        <w:ind w:left="851"/>
      </w:pPr>
      <w:r>
        <w:t xml:space="preserve">Itatás, itató berendezések: </w:t>
      </w:r>
    </w:p>
    <w:p w:rsidR="0092650D" w:rsidRDefault="0092650D" w:rsidP="00CF0052">
      <w:pPr>
        <w:spacing w:after="0"/>
        <w:ind w:left="851"/>
      </w:pPr>
      <w:r>
        <w:t>A szarvasmarha-, a juh-, a sertés- és a baromfitartásban alkalmazott itató-</w:t>
      </w:r>
    </w:p>
    <w:p w:rsidR="0092650D" w:rsidRDefault="0092650D" w:rsidP="00CF0052">
      <w:pPr>
        <w:spacing w:after="0"/>
        <w:ind w:left="851"/>
      </w:pPr>
      <w:proofErr w:type="gramStart"/>
      <w:r>
        <w:t>berendezések</w:t>
      </w:r>
      <w:proofErr w:type="gramEnd"/>
      <w:r>
        <w:t xml:space="preserve">. </w:t>
      </w:r>
    </w:p>
    <w:p w:rsidR="0092650D" w:rsidRDefault="0092650D" w:rsidP="00CF0052">
      <w:pPr>
        <w:spacing w:after="0"/>
        <w:ind w:left="851"/>
      </w:pPr>
      <w:r>
        <w:t>Itatási lehetőségek a legelőn.</w:t>
      </w:r>
      <w:r>
        <w:tab/>
      </w:r>
      <w:r>
        <w:tab/>
      </w:r>
      <w:r>
        <w:tab/>
      </w:r>
    </w:p>
    <w:p w:rsidR="0092650D" w:rsidRDefault="0092650D" w:rsidP="00CF0052">
      <w:pPr>
        <w:spacing w:after="0"/>
        <w:ind w:left="851"/>
      </w:pPr>
    </w:p>
    <w:p w:rsidR="0092650D" w:rsidRDefault="0092650D" w:rsidP="00CF0052">
      <w:pPr>
        <w:spacing w:after="0"/>
        <w:ind w:left="851"/>
      </w:pPr>
      <w:r>
        <w:t>Etetés és takarmánykiosztás gépei:</w:t>
      </w:r>
      <w:r>
        <w:tab/>
      </w:r>
      <w:r>
        <w:tab/>
      </w:r>
    </w:p>
    <w:p w:rsidR="0092650D" w:rsidRDefault="0092650D" w:rsidP="00CF0052">
      <w:pPr>
        <w:spacing w:after="0"/>
        <w:ind w:left="851"/>
      </w:pPr>
      <w:r>
        <w:t>Mobil takarmány kiosztó berendezések a szarvasmarha- és a sertéstartásban.</w:t>
      </w:r>
    </w:p>
    <w:p w:rsidR="0092650D" w:rsidRDefault="0092650D" w:rsidP="00CF0052">
      <w:pPr>
        <w:spacing w:after="0"/>
        <w:ind w:left="851"/>
      </w:pPr>
      <w:r>
        <w:t>Beépített takarmánykiosztó berendezések szarvasmarha, sertés és baromfitartásban.</w:t>
      </w:r>
    </w:p>
    <w:p w:rsidR="0092650D" w:rsidRDefault="0092650D" w:rsidP="00CF0052">
      <w:pPr>
        <w:spacing w:after="0"/>
        <w:ind w:left="851"/>
      </w:pPr>
      <w:r>
        <w:t>Önetetők kialakítása és alkalmazási területei.</w:t>
      </w:r>
    </w:p>
    <w:p w:rsidR="0092650D" w:rsidRDefault="0092650D" w:rsidP="00CF0052">
      <w:pPr>
        <w:spacing w:after="0"/>
        <w:ind w:left="851"/>
      </w:pPr>
      <w:r>
        <w:t>Számítógépes takarmányozási rendszerek.</w:t>
      </w:r>
    </w:p>
    <w:p w:rsidR="0092650D" w:rsidRDefault="0092650D" w:rsidP="00CF0052">
      <w:pPr>
        <w:spacing w:after="0"/>
        <w:ind w:left="851"/>
      </w:pPr>
    </w:p>
    <w:p w:rsidR="0092650D" w:rsidRDefault="0092650D" w:rsidP="00CF0052">
      <w:pPr>
        <w:spacing w:after="0"/>
        <w:ind w:left="851"/>
      </w:pPr>
      <w:r>
        <w:t>Trágyaeltávolítás és hígtrágyakezelés gépei és berendezései:</w:t>
      </w:r>
      <w:r>
        <w:tab/>
        <w:t xml:space="preserve"> </w:t>
      </w:r>
    </w:p>
    <w:p w:rsidR="0092650D" w:rsidRDefault="0092650D" w:rsidP="00CF0052">
      <w:pPr>
        <w:spacing w:after="0"/>
        <w:ind w:left="851"/>
      </w:pPr>
      <w:r>
        <w:t>Mélyalmos tartástechnológiában alkalmazható trágyaeltávolító gépek: rakodó- és</w:t>
      </w:r>
    </w:p>
    <w:p w:rsidR="0092650D" w:rsidRDefault="0092650D" w:rsidP="00CF0052">
      <w:pPr>
        <w:spacing w:after="0"/>
        <w:ind w:left="851"/>
      </w:pPr>
      <w:proofErr w:type="gramStart"/>
      <w:r>
        <w:t>markoló</w:t>
      </w:r>
      <w:proofErr w:type="gramEnd"/>
      <w:r>
        <w:t xml:space="preserve"> gépek. </w:t>
      </w:r>
    </w:p>
    <w:p w:rsidR="0092650D" w:rsidRDefault="0092650D" w:rsidP="00CF0052">
      <w:pPr>
        <w:spacing w:after="0"/>
        <w:ind w:left="851"/>
      </w:pPr>
      <w:r>
        <w:t xml:space="preserve">Almozott tartástechnológiánál használható trágyaeltávolító szerkezetek. </w:t>
      </w:r>
    </w:p>
    <w:p w:rsidR="0092650D" w:rsidRDefault="0092650D" w:rsidP="00CF0052">
      <w:pPr>
        <w:spacing w:after="0"/>
        <w:ind w:left="851"/>
      </w:pPr>
      <w:r>
        <w:t>Almozatlan, vagy takarékos almozásnál használható trágyaeltávolító szerkezetek kialakítása, működése és üzemeltetése.</w:t>
      </w:r>
    </w:p>
    <w:p w:rsidR="0092650D" w:rsidRDefault="0092650D" w:rsidP="00CF0052">
      <w:pPr>
        <w:spacing w:after="0"/>
        <w:ind w:left="851"/>
      </w:pPr>
      <w:r>
        <w:t>Hígtrágya hasznosításának lehetőségei: hígtrágya szétválasztás gépei és</w:t>
      </w:r>
    </w:p>
    <w:p w:rsidR="0092650D" w:rsidRDefault="0092650D" w:rsidP="00CF0052">
      <w:pPr>
        <w:spacing w:after="0"/>
        <w:ind w:left="851"/>
      </w:pPr>
      <w:proofErr w:type="gramStart"/>
      <w:r>
        <w:t>technológiája</w:t>
      </w:r>
      <w:proofErr w:type="gramEnd"/>
      <w:r>
        <w:t>, a hígtrágya biogázként történő hasznosítása.</w:t>
      </w:r>
    </w:p>
    <w:p w:rsidR="0092650D" w:rsidRDefault="0092650D" w:rsidP="00CF0052">
      <w:pPr>
        <w:spacing w:after="0"/>
        <w:ind w:left="851"/>
      </w:pPr>
    </w:p>
    <w:p w:rsidR="0092650D" w:rsidRDefault="0092650D" w:rsidP="00CF0052">
      <w:pPr>
        <w:spacing w:after="0"/>
        <w:ind w:left="851"/>
      </w:pPr>
      <w:r>
        <w:t>A fejés gépei, berendezései:</w:t>
      </w:r>
    </w:p>
    <w:p w:rsidR="0092650D" w:rsidRDefault="0092650D" w:rsidP="00CF0052">
      <w:pPr>
        <w:spacing w:after="0"/>
        <w:ind w:left="851"/>
      </w:pPr>
      <w:r>
        <w:t>Fejőgépek működési elve és felépítése.</w:t>
      </w:r>
    </w:p>
    <w:p w:rsidR="0092650D" w:rsidRDefault="0092650D" w:rsidP="00CF0052">
      <w:pPr>
        <w:spacing w:after="0"/>
        <w:ind w:left="851"/>
      </w:pPr>
      <w:r>
        <w:t>Fejőgépek csoportosítása:</w:t>
      </w:r>
    </w:p>
    <w:p w:rsidR="0092650D" w:rsidRDefault="0092650D" w:rsidP="00CF0052">
      <w:pPr>
        <w:spacing w:after="0"/>
        <w:ind w:left="851"/>
      </w:pPr>
      <w:r>
        <w:t>- sajtáros fejőgépek szerkezete és működése,</w:t>
      </w:r>
    </w:p>
    <w:p w:rsidR="0092650D" w:rsidRDefault="0092650D" w:rsidP="00CF0052">
      <w:pPr>
        <w:spacing w:after="0"/>
        <w:ind w:left="851"/>
      </w:pPr>
      <w:r>
        <w:lastRenderedPageBreak/>
        <w:t>- tejvezetékes fejőgépek szerkezete és elrendezése,</w:t>
      </w:r>
    </w:p>
    <w:p w:rsidR="0092650D" w:rsidRDefault="0092650D" w:rsidP="00CF0052">
      <w:pPr>
        <w:spacing w:after="0"/>
        <w:ind w:left="851"/>
      </w:pPr>
      <w:r>
        <w:t>- fejőtermi fejőberendezések szerkezete.</w:t>
      </w:r>
    </w:p>
    <w:p w:rsidR="0092650D" w:rsidRDefault="0092650D" w:rsidP="00CF0052">
      <w:pPr>
        <w:spacing w:after="0"/>
        <w:ind w:left="851"/>
      </w:pPr>
      <w:r>
        <w:t xml:space="preserve">Fejőberendezések szerkezeti elemei: </w:t>
      </w:r>
    </w:p>
    <w:p w:rsidR="0092650D" w:rsidRDefault="0092650D" w:rsidP="00CF0052">
      <w:pPr>
        <w:spacing w:after="0"/>
        <w:ind w:left="851"/>
      </w:pPr>
      <w:r>
        <w:t>- vákuumellátó egység.</w:t>
      </w:r>
    </w:p>
    <w:p w:rsidR="0092650D" w:rsidRDefault="0092650D" w:rsidP="00CF0052">
      <w:pPr>
        <w:spacing w:after="0"/>
        <w:ind w:left="851"/>
      </w:pPr>
      <w:r>
        <w:t>- fejőkészülék részei, kialakítása, működése.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Talajművelés és tápanyag-utánpótlás gépeinek felépítése és működése</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30013E">
      <w:pPr>
        <w:spacing w:after="0"/>
        <w:ind w:left="851"/>
      </w:pPr>
      <w:r>
        <w:t>Talajművelés gépei:</w:t>
      </w:r>
    </w:p>
    <w:p w:rsidR="0092650D" w:rsidRDefault="0092650D" w:rsidP="00DD1910">
      <w:pPr>
        <w:spacing w:after="0"/>
        <w:ind w:left="851"/>
      </w:pPr>
      <w:r>
        <w:t>Eke, tárcsás talajművelő eszközök, kultivátorok, mélylazítók, boronák, hengerek, simító, kombinált talajművelő eszközök felépítése és működése.</w:t>
      </w:r>
    </w:p>
    <w:p w:rsidR="0092650D" w:rsidRDefault="0092650D" w:rsidP="0030013E">
      <w:pPr>
        <w:spacing w:after="0"/>
        <w:ind w:left="851"/>
      </w:pPr>
    </w:p>
    <w:p w:rsidR="0092650D" w:rsidRDefault="0092650D" w:rsidP="0030013E">
      <w:pPr>
        <w:spacing w:after="0"/>
        <w:ind w:left="851"/>
      </w:pPr>
      <w:r>
        <w:t>Tápanyag-visszapótlás gépei:</w:t>
      </w:r>
      <w:r>
        <w:tab/>
      </w:r>
      <w:r>
        <w:tab/>
      </w:r>
      <w:r>
        <w:tab/>
      </w:r>
      <w:r>
        <w:tab/>
      </w:r>
    </w:p>
    <w:p w:rsidR="0092650D" w:rsidRDefault="0092650D" w:rsidP="0030013E">
      <w:pPr>
        <w:spacing w:after="0"/>
        <w:ind w:left="851"/>
      </w:pPr>
      <w:r>
        <w:t xml:space="preserve">Istállótrágya-szóró gépek felépítése, </w:t>
      </w:r>
      <w:proofErr w:type="spellStart"/>
      <w:r>
        <w:t>szórószerkezeteik</w:t>
      </w:r>
      <w:proofErr w:type="spellEnd"/>
      <w:r>
        <w:t xml:space="preserve"> típusai, </w:t>
      </w:r>
    </w:p>
    <w:p w:rsidR="0092650D" w:rsidRDefault="0092650D" w:rsidP="0030013E">
      <w:pPr>
        <w:spacing w:after="0"/>
        <w:ind w:left="851"/>
      </w:pPr>
      <w:r>
        <w:t xml:space="preserve">Műtrágyaszóró gépek felépítése, adagoló és </w:t>
      </w:r>
      <w:proofErr w:type="spellStart"/>
      <w:r>
        <w:t>szórószerkezeteik</w:t>
      </w:r>
      <w:proofErr w:type="spellEnd"/>
      <w:r>
        <w:t xml:space="preserve"> műszaki megoldásai</w:t>
      </w:r>
    </w:p>
    <w:p w:rsidR="0092650D" w:rsidRDefault="0092650D" w:rsidP="008D2A19">
      <w:pPr>
        <w:spacing w:after="0"/>
        <w:ind w:left="851"/>
      </w:pPr>
      <w:r>
        <w:t>Folyékony műtrágya kijuttatásának gépei.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Szaporítás és növényápolás gépeinek felépítése és működése</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3271A1">
      <w:pPr>
        <w:spacing w:after="0"/>
        <w:ind w:left="851"/>
      </w:pPr>
      <w:r>
        <w:t>Vető- ültető és palántázó gépek:</w:t>
      </w:r>
      <w:r>
        <w:tab/>
      </w:r>
      <w:r>
        <w:tab/>
      </w:r>
      <w:r>
        <w:tab/>
      </w:r>
      <w:r>
        <w:tab/>
      </w:r>
    </w:p>
    <w:p w:rsidR="0092650D" w:rsidRDefault="0092650D" w:rsidP="003271A1">
      <w:pPr>
        <w:spacing w:after="0"/>
        <w:ind w:left="851"/>
      </w:pPr>
      <w:proofErr w:type="spellStart"/>
      <w:r>
        <w:t>Sorbavetőgép</w:t>
      </w:r>
      <w:proofErr w:type="spellEnd"/>
      <w:r>
        <w:t xml:space="preserve"> általános felépítése, alkalmazott vetőszerkezet megoldások, működésük és beállítási lehetőségeik.</w:t>
      </w:r>
    </w:p>
    <w:p w:rsidR="0092650D" w:rsidRDefault="0092650D" w:rsidP="003271A1">
      <w:pPr>
        <w:spacing w:after="0"/>
        <w:ind w:left="851"/>
      </w:pPr>
      <w:r>
        <w:t>Szemenként vető gépek általános felépítése, vetőszerkezetek csoportosítása, felépítése, működési elve.</w:t>
      </w:r>
    </w:p>
    <w:p w:rsidR="0092650D" w:rsidRDefault="0092650D" w:rsidP="003271A1">
      <w:pPr>
        <w:spacing w:after="0"/>
        <w:ind w:left="851"/>
      </w:pPr>
      <w:r>
        <w:t>Burgonyaültető gépek csoportosítása, általános felépítése.</w:t>
      </w:r>
    </w:p>
    <w:p w:rsidR="0092650D" w:rsidRDefault="0092650D" w:rsidP="003271A1">
      <w:pPr>
        <w:spacing w:after="0"/>
        <w:ind w:left="851"/>
      </w:pPr>
      <w:r>
        <w:t>Palántázó gépek csoportosítása, felépítése és működése.</w:t>
      </w:r>
    </w:p>
    <w:p w:rsidR="0092650D" w:rsidRDefault="0092650D" w:rsidP="003271A1">
      <w:pPr>
        <w:spacing w:after="0"/>
        <w:ind w:left="851"/>
      </w:pPr>
    </w:p>
    <w:p w:rsidR="0092650D" w:rsidRDefault="0092650D" w:rsidP="003271A1">
      <w:pPr>
        <w:spacing w:after="0"/>
        <w:ind w:left="851"/>
      </w:pPr>
      <w:r>
        <w:t>A növényvédelem gépei:</w:t>
      </w:r>
      <w:r>
        <w:tab/>
      </w:r>
      <w:r>
        <w:tab/>
      </w:r>
      <w:r>
        <w:tab/>
      </w:r>
      <w:r>
        <w:tab/>
      </w:r>
      <w:r>
        <w:tab/>
      </w:r>
    </w:p>
    <w:p w:rsidR="0092650D" w:rsidRDefault="0092650D" w:rsidP="003271A1">
      <w:pPr>
        <w:spacing w:after="0"/>
        <w:ind w:left="851"/>
      </w:pPr>
      <w:r>
        <w:t>Permetezőgép hidraulikai vázlata, szerkezeti felépítése, működési elve.</w:t>
      </w:r>
    </w:p>
    <w:p w:rsidR="0092650D" w:rsidRDefault="0092650D" w:rsidP="003271A1">
      <w:pPr>
        <w:spacing w:after="0"/>
        <w:ind w:left="851"/>
      </w:pPr>
      <w:r>
        <w:t xml:space="preserve">Csávázási módok, </w:t>
      </w:r>
      <w:proofErr w:type="spellStart"/>
      <w:r>
        <w:t>csávázógép</w:t>
      </w:r>
      <w:proofErr w:type="spellEnd"/>
      <w:r>
        <w:t xml:space="preserve"> általános felépítése, működése.</w:t>
      </w:r>
    </w:p>
    <w:p w:rsidR="0092650D" w:rsidRDefault="0092650D" w:rsidP="003271A1">
      <w:pPr>
        <w:spacing w:after="0"/>
        <w:ind w:left="851"/>
      </w:pPr>
      <w:r>
        <w:t>Munkavédelmi szabályok, környezetvédelmi előírások és teendők.</w:t>
      </w:r>
    </w:p>
    <w:p w:rsidR="0092650D" w:rsidRDefault="0092650D" w:rsidP="003271A1">
      <w:pPr>
        <w:spacing w:after="0"/>
        <w:ind w:left="851"/>
      </w:pPr>
    </w:p>
    <w:p w:rsidR="0092650D" w:rsidRDefault="0092650D" w:rsidP="003271A1">
      <w:pPr>
        <w:spacing w:after="0"/>
        <w:ind w:left="851"/>
      </w:pPr>
      <w:r>
        <w:t>Öntözés gépei:</w:t>
      </w:r>
      <w:r>
        <w:tab/>
      </w:r>
      <w:r>
        <w:tab/>
      </w:r>
      <w:r>
        <w:tab/>
      </w:r>
      <w:r>
        <w:tab/>
      </w:r>
      <w:r>
        <w:tab/>
      </w:r>
      <w:r>
        <w:tab/>
      </w:r>
      <w:r>
        <w:tab/>
      </w:r>
    </w:p>
    <w:p w:rsidR="0092650D" w:rsidRDefault="0092650D" w:rsidP="003271A1">
      <w:pPr>
        <w:spacing w:after="0"/>
        <w:ind w:left="851"/>
      </w:pPr>
      <w:r>
        <w:t>A vízkiemelés gépei, szivattyúk csoportosítása, működésük jellemzői.</w:t>
      </w:r>
    </w:p>
    <w:p w:rsidR="0092650D" w:rsidRDefault="0092650D" w:rsidP="003271A1">
      <w:pPr>
        <w:spacing w:after="0"/>
        <w:ind w:left="851"/>
      </w:pPr>
      <w:r>
        <w:t>Öntözőcsövek, csőkötések, csőszerelvények jellemző kialakításai.</w:t>
      </w:r>
    </w:p>
    <w:p w:rsidR="0092650D" w:rsidRDefault="0092650D" w:rsidP="003271A1">
      <w:pPr>
        <w:spacing w:after="0"/>
        <w:ind w:left="851"/>
      </w:pPr>
      <w:r>
        <w:t>Szórófejek alkalmazott típusai, működésük.</w:t>
      </w:r>
    </w:p>
    <w:p w:rsidR="0092650D" w:rsidRDefault="0092650D" w:rsidP="003271A1">
      <w:pPr>
        <w:spacing w:after="0"/>
        <w:ind w:left="851"/>
      </w:pPr>
      <w:r>
        <w:t>Szántóföldi öntözőberendezések felépítése, működése, üzemeltetése.</w:t>
      </w:r>
    </w:p>
    <w:p w:rsidR="0092650D" w:rsidRDefault="0092650D" w:rsidP="003271A1">
      <w:pPr>
        <w:spacing w:after="0"/>
        <w:ind w:left="851"/>
      </w:pPr>
      <w:r>
        <w:t>Az öntözés gépeinek munkavédelmi előírásai.</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Betakarítás, szállítás, anyagmozgatás gépeinek felépítése és működése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3271A1">
      <w:pPr>
        <w:spacing w:after="0"/>
        <w:ind w:left="851"/>
      </w:pPr>
      <w:proofErr w:type="spellStart"/>
      <w:r>
        <w:t>Szemestermény</w:t>
      </w:r>
      <w:proofErr w:type="spellEnd"/>
      <w:r>
        <w:t xml:space="preserve"> betakarító gépek:</w:t>
      </w:r>
      <w:r>
        <w:tab/>
      </w:r>
      <w:r>
        <w:tab/>
      </w:r>
      <w:r>
        <w:tab/>
      </w:r>
    </w:p>
    <w:p w:rsidR="0092650D" w:rsidRDefault="0092650D" w:rsidP="003271A1">
      <w:pPr>
        <w:spacing w:after="0"/>
        <w:ind w:left="851"/>
      </w:pPr>
      <w:r>
        <w:t>Aratócséplőgép általános felépítése</w:t>
      </w:r>
    </w:p>
    <w:p w:rsidR="0092650D" w:rsidRDefault="0092650D" w:rsidP="003271A1">
      <w:pPr>
        <w:spacing w:after="0"/>
        <w:ind w:left="851"/>
      </w:pPr>
      <w:r>
        <w:t>Kukorica betakarítási módok és gépei</w:t>
      </w:r>
    </w:p>
    <w:p w:rsidR="0092650D" w:rsidRDefault="0092650D" w:rsidP="003271A1">
      <w:pPr>
        <w:spacing w:after="0"/>
        <w:ind w:left="851"/>
      </w:pPr>
      <w:r>
        <w:t>Napraforgó betakarító gépek</w:t>
      </w:r>
    </w:p>
    <w:p w:rsidR="0092650D" w:rsidRDefault="0092650D" w:rsidP="003271A1">
      <w:pPr>
        <w:spacing w:after="0"/>
        <w:ind w:left="851"/>
      </w:pPr>
    </w:p>
    <w:p w:rsidR="0092650D" w:rsidRDefault="0092650D" w:rsidP="003271A1">
      <w:pPr>
        <w:spacing w:after="0"/>
        <w:ind w:left="851"/>
      </w:pPr>
      <w:r>
        <w:t>Gyökér és gumós növényeket betakarító gépek:</w:t>
      </w:r>
      <w:r>
        <w:tab/>
      </w:r>
      <w:r>
        <w:tab/>
      </w:r>
    </w:p>
    <w:p w:rsidR="0092650D" w:rsidRDefault="0092650D" w:rsidP="003271A1">
      <w:pPr>
        <w:spacing w:after="0"/>
        <w:ind w:left="851"/>
      </w:pPr>
      <w:r>
        <w:t>Cukorrépa-betakarítás alapműveletei, technológiái.</w:t>
      </w:r>
    </w:p>
    <w:p w:rsidR="0092650D" w:rsidRDefault="0092650D" w:rsidP="003271A1">
      <w:pPr>
        <w:spacing w:after="0"/>
        <w:ind w:left="851"/>
      </w:pPr>
      <w:r>
        <w:t xml:space="preserve">Fejező, kiszedő, tisztító és szállító szerkezetek kialakításai, működési elvek, </w:t>
      </w:r>
    </w:p>
    <w:p w:rsidR="0092650D" w:rsidRDefault="0092650D" w:rsidP="003271A1">
      <w:pPr>
        <w:spacing w:after="0"/>
        <w:ind w:left="851"/>
      </w:pPr>
      <w:proofErr w:type="gramStart"/>
      <w:r>
        <w:t>beállításuk</w:t>
      </w:r>
      <w:proofErr w:type="gramEnd"/>
      <w:r>
        <w:t>.</w:t>
      </w:r>
    </w:p>
    <w:p w:rsidR="0092650D" w:rsidRDefault="0092650D" w:rsidP="003271A1">
      <w:pPr>
        <w:spacing w:after="0"/>
        <w:ind w:left="851"/>
      </w:pPr>
      <w:r>
        <w:t>Burgonyabetakarító gépek szerkezeti felépítése és működésük.</w:t>
      </w:r>
    </w:p>
    <w:p w:rsidR="0092650D" w:rsidRDefault="0092650D" w:rsidP="003271A1">
      <w:pPr>
        <w:spacing w:after="0"/>
        <w:ind w:left="851"/>
      </w:pPr>
    </w:p>
    <w:p w:rsidR="0092650D" w:rsidRDefault="0092650D" w:rsidP="003271A1">
      <w:pPr>
        <w:spacing w:after="0"/>
        <w:ind w:left="851"/>
      </w:pPr>
      <w:r>
        <w:t>Szállítás, anyagmozgatás gépei:</w:t>
      </w:r>
      <w:r>
        <w:tab/>
      </w:r>
      <w:r>
        <w:tab/>
      </w:r>
      <w:r>
        <w:tab/>
      </w:r>
      <w:r>
        <w:tab/>
      </w:r>
    </w:p>
    <w:p w:rsidR="0092650D" w:rsidRDefault="0092650D" w:rsidP="003271A1">
      <w:pPr>
        <w:spacing w:after="0"/>
        <w:ind w:left="851"/>
      </w:pPr>
      <w:r>
        <w:lastRenderedPageBreak/>
        <w:t>Az anyagmozgató gépek csoportosítása.</w:t>
      </w:r>
    </w:p>
    <w:p w:rsidR="0092650D" w:rsidRDefault="0092650D" w:rsidP="003271A1">
      <w:pPr>
        <w:spacing w:after="0"/>
        <w:ind w:left="851"/>
      </w:pPr>
      <w:r>
        <w:t>Külső téri szállítás gépei.</w:t>
      </w:r>
    </w:p>
    <w:p w:rsidR="0092650D" w:rsidRDefault="0092650D" w:rsidP="003271A1">
      <w:pPr>
        <w:spacing w:after="0"/>
        <w:ind w:left="851"/>
      </w:pPr>
      <w:r>
        <w:t>Mezőgazdasági pótkocsik.</w:t>
      </w:r>
    </w:p>
    <w:p w:rsidR="0092650D" w:rsidRDefault="0092650D" w:rsidP="003271A1">
      <w:pPr>
        <w:spacing w:after="0"/>
        <w:ind w:left="851"/>
      </w:pPr>
      <w:r>
        <w:t>Folyamatos és szakaszos üzemű szállítóberendezések.</w:t>
      </w:r>
    </w:p>
    <w:p w:rsidR="0092650D" w:rsidRDefault="0092650D" w:rsidP="003271A1">
      <w:pPr>
        <w:spacing w:after="0"/>
        <w:ind w:left="851"/>
      </w:pPr>
      <w:r>
        <w:t>Homlokrakodó és forgógémes rakodó szerkezeti felépítése, üzemeltetése.</w:t>
      </w:r>
    </w:p>
    <w:p w:rsidR="0092650D" w:rsidRDefault="0092650D" w:rsidP="003271A1">
      <w:pPr>
        <w:spacing w:after="0"/>
        <w:ind w:left="851"/>
      </w:pPr>
      <w:r>
        <w:t>A szállító és rakodógépek biztonságtechnikai és munkavédelmi előírásai.</w:t>
      </w:r>
    </w:p>
    <w:p w:rsidR="0092650D" w:rsidRPr="00644690"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r>
              <w:rPr>
                <w:color w:val="000000"/>
                <w:sz w:val="20"/>
                <w:szCs w:val="20"/>
                <w:lang w:eastAsia="hu-HU"/>
              </w:rPr>
              <w:t>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Képi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Géptan gyakorlat</w:t>
      </w:r>
      <w:r w:rsidRPr="00644690">
        <w:rPr>
          <w:b/>
          <w:bCs/>
        </w:rPr>
        <w:t xml:space="preserve"> tantárgy</w:t>
      </w:r>
      <w:r w:rsidRPr="00644690">
        <w:rPr>
          <w:b/>
          <w:bCs/>
        </w:rPr>
        <w:tab/>
      </w:r>
      <w:r>
        <w:rPr>
          <w:b/>
          <w:bCs/>
        </w:rPr>
        <w:t>134 ó</w:t>
      </w:r>
      <w:r w:rsidRPr="00644690">
        <w:rPr>
          <w:b/>
          <w:bCs/>
        </w:rPr>
        <w:t>ra/</w:t>
      </w:r>
      <w:r>
        <w:rPr>
          <w:b/>
          <w:bCs/>
        </w:rPr>
        <w:t>134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24340F">
        <w:t xml:space="preserve">A már elsajátított elméleti ismeretekre alapozva olyan gyakorlati tapasztalatok kialakítása, amelyekkel a termelésben használatos gépeket – a végzett szakemberek - biztonságosan tudják üzemeltetni, szabályozni.  </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24340F">
        <w:t>Géptan elméleti tantárgy</w:t>
      </w:r>
      <w:r>
        <w:t xml:space="preserve">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Gépelemek</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C53E01">
      <w:pPr>
        <w:spacing w:after="0"/>
        <w:ind w:left="851"/>
      </w:pPr>
      <w:r w:rsidRPr="0024340F">
        <w:t>Kötőgépelemek, tengelyek, csapágyak, tengelykapcsolók, hajtások felismerése mezőgazdasági erő- és munkagépeken, az egyszerűbb gépelemek szerelése.</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Erőgépek és karbantartásuk</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24340F">
      <w:pPr>
        <w:tabs>
          <w:tab w:val="left" w:pos="1418"/>
          <w:tab w:val="right" w:pos="9072"/>
        </w:tabs>
        <w:spacing w:after="0"/>
        <w:ind w:left="851"/>
      </w:pPr>
      <w:r>
        <w:t xml:space="preserve">Mezőgazdasági erőgépek (szerkezeti részek bemutatása, működési elvük megismerése, ellenőrzési, karbantartási feladatok elvégzése): </w:t>
      </w:r>
    </w:p>
    <w:p w:rsidR="0092650D" w:rsidRDefault="0092650D" w:rsidP="0024340F">
      <w:pPr>
        <w:tabs>
          <w:tab w:val="left" w:pos="1418"/>
          <w:tab w:val="right" w:pos="9072"/>
        </w:tabs>
        <w:spacing w:after="0"/>
        <w:ind w:left="851"/>
      </w:pPr>
      <w:r>
        <w:t>Motor szerkezeti felépítésének és működési elvének tanulmányozása, tüzelőanyag-ellátó, kenési és hűtési rendszerek megismerése.</w:t>
      </w:r>
    </w:p>
    <w:p w:rsidR="0092650D" w:rsidRDefault="0092650D" w:rsidP="0024340F">
      <w:pPr>
        <w:tabs>
          <w:tab w:val="left" w:pos="1418"/>
          <w:tab w:val="right" w:pos="9072"/>
        </w:tabs>
        <w:spacing w:after="0"/>
        <w:ind w:left="851"/>
      </w:pPr>
      <w:r>
        <w:t>Erőátviteli rendszer.</w:t>
      </w:r>
    </w:p>
    <w:p w:rsidR="0092650D" w:rsidRDefault="0092650D" w:rsidP="0024340F">
      <w:pPr>
        <w:tabs>
          <w:tab w:val="left" w:pos="1418"/>
          <w:tab w:val="right" w:pos="9072"/>
        </w:tabs>
        <w:spacing w:after="0"/>
        <w:ind w:left="851"/>
      </w:pPr>
      <w:r>
        <w:t>Kormány- és járószerkezet.</w:t>
      </w:r>
    </w:p>
    <w:p w:rsidR="0092650D" w:rsidRDefault="0092650D" w:rsidP="0024340F">
      <w:pPr>
        <w:tabs>
          <w:tab w:val="left" w:pos="1418"/>
          <w:tab w:val="right" w:pos="9072"/>
        </w:tabs>
        <w:spacing w:after="0"/>
        <w:ind w:left="851"/>
      </w:pPr>
      <w:r>
        <w:t xml:space="preserve">Fékszerkezetek. </w:t>
      </w:r>
    </w:p>
    <w:p w:rsidR="0092650D" w:rsidRDefault="0092650D" w:rsidP="0024340F">
      <w:pPr>
        <w:tabs>
          <w:tab w:val="left" w:pos="1418"/>
          <w:tab w:val="right" w:pos="9072"/>
        </w:tabs>
        <w:spacing w:after="0"/>
        <w:ind w:left="851"/>
      </w:pPr>
      <w:r>
        <w:t>Elektromos berendezések.</w:t>
      </w:r>
    </w:p>
    <w:p w:rsidR="0092650D" w:rsidRDefault="0092650D" w:rsidP="00C53E01">
      <w:pPr>
        <w:tabs>
          <w:tab w:val="left" w:pos="1418"/>
          <w:tab w:val="right" w:pos="9072"/>
        </w:tabs>
        <w:spacing w:after="0"/>
        <w:ind w:left="851"/>
      </w:pPr>
      <w:r>
        <w:t>Alváz, vonó- és függesztő berendezések.</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Állattenyésztés épületeinek, gépeinek üzemeltetése, karbantartása</w:t>
      </w:r>
      <w:r w:rsidRPr="00644690">
        <w:rPr>
          <w:b/>
          <w:bCs/>
          <w:i/>
          <w:iCs/>
        </w:rPr>
        <w:tab/>
      </w:r>
      <w:r>
        <w:rPr>
          <w:b/>
          <w:bCs/>
          <w:i/>
          <w:iCs/>
        </w:rPr>
        <w:t>48 ó</w:t>
      </w:r>
      <w:r w:rsidRPr="00644690">
        <w:rPr>
          <w:b/>
          <w:bCs/>
          <w:i/>
          <w:iCs/>
        </w:rPr>
        <w:t>ra/</w:t>
      </w:r>
      <w:r>
        <w:rPr>
          <w:b/>
          <w:bCs/>
          <w:i/>
          <w:iCs/>
        </w:rPr>
        <w:t>48</w:t>
      </w:r>
      <w:r w:rsidRPr="00644690">
        <w:rPr>
          <w:b/>
          <w:bCs/>
          <w:i/>
          <w:iCs/>
        </w:rPr>
        <w:t xml:space="preserve"> óra</w:t>
      </w:r>
    </w:p>
    <w:p w:rsidR="0092650D" w:rsidRDefault="0092650D" w:rsidP="00B95655">
      <w:pPr>
        <w:spacing w:after="0"/>
        <w:ind w:left="851"/>
      </w:pPr>
      <w:r>
        <w:t>Különböző fajú, korú és hasznosítású állatok elhelyezésére szolgáló épületek kialakítása, technológiai berendezései:</w:t>
      </w:r>
      <w:r>
        <w:tab/>
      </w:r>
    </w:p>
    <w:p w:rsidR="0092650D" w:rsidRDefault="0092650D" w:rsidP="00B95655">
      <w:pPr>
        <w:spacing w:after="0"/>
        <w:ind w:left="851"/>
      </w:pPr>
      <w:r>
        <w:t>Szarvasmarha, sertés, juh, baromfi istállók kialakítása. Padozat, falazat, födém</w:t>
      </w:r>
    </w:p>
    <w:p w:rsidR="0092650D" w:rsidRDefault="0092650D" w:rsidP="00B95655">
      <w:pPr>
        <w:spacing w:after="0"/>
        <w:ind w:left="851"/>
      </w:pPr>
      <w:proofErr w:type="gramStart"/>
      <w:r>
        <w:t>szerkezetek</w:t>
      </w:r>
      <w:proofErr w:type="gramEnd"/>
      <w:r>
        <w:t>. Tervrajzok és a valóság összehasonlítása. Belső technológiaelrendezése,</w:t>
      </w:r>
    </w:p>
    <w:p w:rsidR="0092650D" w:rsidRDefault="0092650D" w:rsidP="00B95655">
      <w:pPr>
        <w:spacing w:after="0"/>
        <w:ind w:left="851"/>
      </w:pPr>
      <w:proofErr w:type="gramStart"/>
      <w:r>
        <w:t>elemei</w:t>
      </w:r>
      <w:proofErr w:type="gramEnd"/>
      <w:r>
        <w:t>. Épületek energia forrásai és fogyasztói. Keletkezett hulladék összegyűjtése, kezelése. Környezetvédelem. Telep működési rendje.</w:t>
      </w:r>
    </w:p>
    <w:p w:rsidR="0092650D" w:rsidRDefault="0092650D" w:rsidP="00B95655">
      <w:pPr>
        <w:spacing w:after="0"/>
        <w:ind w:left="851"/>
      </w:pPr>
      <w:r>
        <w:tab/>
      </w:r>
    </w:p>
    <w:p w:rsidR="0092650D" w:rsidRDefault="0092650D" w:rsidP="00B95655">
      <w:pPr>
        <w:spacing w:after="0"/>
        <w:ind w:left="851"/>
      </w:pPr>
      <w:r>
        <w:t>Állattartó épületek klímaberendezéseinek beállítása, ellenőrzése, üzemeltetése, karbantartása:</w:t>
      </w:r>
      <w:r>
        <w:tab/>
      </w:r>
      <w:r>
        <w:tab/>
      </w:r>
      <w:r>
        <w:tab/>
      </w:r>
      <w:r>
        <w:tab/>
      </w:r>
    </w:p>
    <w:p w:rsidR="0092650D" w:rsidRDefault="0092650D" w:rsidP="00B95655">
      <w:pPr>
        <w:spacing w:after="0"/>
        <w:ind w:left="851"/>
      </w:pPr>
      <w:r>
        <w:t>Klíma mérésére szolgáló eszközök és műszerek használata, mérések regisztrálása</w:t>
      </w:r>
    </w:p>
    <w:p w:rsidR="0092650D" w:rsidRDefault="0092650D" w:rsidP="00B95655">
      <w:pPr>
        <w:spacing w:after="0"/>
        <w:ind w:left="851"/>
      </w:pPr>
      <w:r>
        <w:t>(hőmérők, légnyomásmérők, páratartalom mérők, gázminta elemző szondák).</w:t>
      </w:r>
    </w:p>
    <w:p w:rsidR="0092650D" w:rsidRDefault="0092650D" w:rsidP="00B95655">
      <w:pPr>
        <w:spacing w:after="0"/>
        <w:ind w:left="851"/>
      </w:pPr>
      <w:r>
        <w:t xml:space="preserve">A </w:t>
      </w:r>
      <w:proofErr w:type="spellStart"/>
      <w:r>
        <w:t>klimatizálás</w:t>
      </w:r>
      <w:proofErr w:type="spellEnd"/>
      <w:r>
        <w:t xml:space="preserve"> lehetőségei: fűtés, hűtés, levegőtisztítás, párásítás.</w:t>
      </w:r>
    </w:p>
    <w:p w:rsidR="0092650D" w:rsidRDefault="0092650D" w:rsidP="00B95655">
      <w:pPr>
        <w:spacing w:after="0"/>
        <w:ind w:left="851"/>
      </w:pPr>
      <w:r>
        <w:t xml:space="preserve">Telepeken alkalmazott fűtő berendezések: kazánok, </w:t>
      </w:r>
      <w:proofErr w:type="spellStart"/>
      <w:r>
        <w:t>hőlégfúvók</w:t>
      </w:r>
      <w:proofErr w:type="spellEnd"/>
      <w:r>
        <w:t>, hősugárzók beállítása, üzemeltetése.</w:t>
      </w:r>
    </w:p>
    <w:p w:rsidR="0092650D" w:rsidRDefault="0092650D" w:rsidP="00B95655">
      <w:pPr>
        <w:spacing w:after="0"/>
        <w:ind w:left="851"/>
      </w:pPr>
      <w:r>
        <w:t>Fűtőberendezésekkel kapcsolatos biztonságtechnikai előírások.</w:t>
      </w:r>
    </w:p>
    <w:p w:rsidR="0092650D" w:rsidRDefault="0092650D" w:rsidP="00B95655">
      <w:pPr>
        <w:spacing w:after="0"/>
        <w:ind w:left="851"/>
      </w:pPr>
      <w:r>
        <w:t>Szellőztetés berendezéseinek bemutatása, üzemeltetése.</w:t>
      </w:r>
    </w:p>
    <w:p w:rsidR="0092650D" w:rsidRDefault="0092650D" w:rsidP="00B95655">
      <w:pPr>
        <w:spacing w:after="0"/>
        <w:ind w:left="851"/>
      </w:pPr>
      <w:r>
        <w:t xml:space="preserve">Adott </w:t>
      </w:r>
      <w:proofErr w:type="gramStart"/>
      <w:r>
        <w:t>épület fűtési</w:t>
      </w:r>
      <w:proofErr w:type="gramEnd"/>
      <w:r>
        <w:t>, szellőztetési rendszerének tanulmányozása.</w:t>
      </w:r>
    </w:p>
    <w:p w:rsidR="0092650D" w:rsidRDefault="0092650D" w:rsidP="00B95655">
      <w:pPr>
        <w:spacing w:after="0"/>
        <w:ind w:left="851"/>
      </w:pPr>
      <w:r>
        <w:tab/>
      </w:r>
    </w:p>
    <w:p w:rsidR="0092650D" w:rsidRDefault="0092650D" w:rsidP="00B95655">
      <w:pPr>
        <w:spacing w:after="0"/>
        <w:ind w:left="851"/>
      </w:pPr>
      <w:r>
        <w:t>A vízellátás módjai, itatás, etetés, takarmánykiosztás gépeinek beállítása, ellenőrzése, üzemeltetése, karbantartása:</w:t>
      </w:r>
      <w:r>
        <w:tab/>
      </w:r>
    </w:p>
    <w:p w:rsidR="0092650D" w:rsidRDefault="0092650D" w:rsidP="00B95655">
      <w:pPr>
        <w:spacing w:after="0"/>
        <w:ind w:left="851"/>
      </w:pPr>
      <w:r>
        <w:lastRenderedPageBreak/>
        <w:t xml:space="preserve">Különböző működési elvű itató-berendezések kialakításának megismerése. </w:t>
      </w:r>
    </w:p>
    <w:p w:rsidR="0092650D" w:rsidRDefault="0092650D" w:rsidP="00B95655">
      <w:pPr>
        <w:spacing w:after="0"/>
        <w:ind w:left="851"/>
      </w:pPr>
      <w:r>
        <w:t>Itatók vízhálózathoz való csatlakoztatása.</w:t>
      </w:r>
    </w:p>
    <w:p w:rsidR="0092650D" w:rsidRDefault="0092650D" w:rsidP="00B95655">
      <w:pPr>
        <w:spacing w:after="0"/>
        <w:ind w:left="851"/>
      </w:pPr>
      <w:r>
        <w:t xml:space="preserve">Itatók vízszintjének beállítási lehetőségei és módjai. </w:t>
      </w:r>
    </w:p>
    <w:p w:rsidR="0092650D" w:rsidRDefault="0092650D" w:rsidP="00B95655">
      <w:pPr>
        <w:spacing w:after="0"/>
        <w:ind w:left="851"/>
      </w:pPr>
      <w:r>
        <w:t xml:space="preserve">Csoportos szinttartásos itatók elhelyezése, beállítása. </w:t>
      </w:r>
    </w:p>
    <w:p w:rsidR="0092650D" w:rsidRDefault="0092650D" w:rsidP="00B95655">
      <w:pPr>
        <w:spacing w:after="0"/>
        <w:ind w:left="851"/>
      </w:pPr>
      <w:r>
        <w:t xml:space="preserve">Itatók vízáteresztő képességének változtatása. </w:t>
      </w:r>
    </w:p>
    <w:p w:rsidR="0092650D" w:rsidRDefault="0092650D" w:rsidP="00B95655">
      <w:pPr>
        <w:spacing w:after="0"/>
        <w:ind w:left="851"/>
      </w:pPr>
      <w:r>
        <w:t xml:space="preserve">Vízhőfok szabályozás. Itatók karbantartása. </w:t>
      </w:r>
    </w:p>
    <w:p w:rsidR="0092650D" w:rsidRDefault="0092650D" w:rsidP="00B95655">
      <w:pPr>
        <w:spacing w:after="0"/>
        <w:ind w:left="851"/>
      </w:pPr>
      <w:r>
        <w:t>Keletkezett szennyvíz összegyűjtése, kezelése, elvezetése.</w:t>
      </w:r>
    </w:p>
    <w:p w:rsidR="0092650D" w:rsidRDefault="0092650D" w:rsidP="00B95655">
      <w:pPr>
        <w:spacing w:after="0"/>
        <w:ind w:left="851"/>
      </w:pPr>
      <w:r>
        <w:tab/>
      </w:r>
    </w:p>
    <w:p w:rsidR="0092650D" w:rsidRDefault="0092650D" w:rsidP="00B95655">
      <w:pPr>
        <w:spacing w:after="0"/>
        <w:ind w:left="851"/>
      </w:pPr>
      <w:r>
        <w:t>Silómaró gépek kialakítása és üzemeltetése.</w:t>
      </w:r>
    </w:p>
    <w:p w:rsidR="0092650D" w:rsidRDefault="0092650D" w:rsidP="00B95655">
      <w:pPr>
        <w:spacing w:after="0"/>
        <w:ind w:left="851"/>
      </w:pPr>
      <w:r>
        <w:t>Mobil takarmánykeverő és kiosztó kocsik felépítése és üzemeltetése.</w:t>
      </w:r>
    </w:p>
    <w:p w:rsidR="0092650D" w:rsidRDefault="0092650D" w:rsidP="00B95655">
      <w:pPr>
        <w:spacing w:after="0"/>
        <w:ind w:left="851"/>
      </w:pPr>
      <w:r>
        <w:t>Napi tartályok feltöltése, ürítése, tisztítása.</w:t>
      </w:r>
    </w:p>
    <w:p w:rsidR="0092650D" w:rsidRDefault="0092650D" w:rsidP="00B95655">
      <w:pPr>
        <w:spacing w:after="0"/>
        <w:ind w:left="851"/>
      </w:pPr>
      <w:r>
        <w:t>Beépített takarmány kiosztó berendezések megismerése különböző állatfajok esetében, üzemeltetésük, karbantartásuk.</w:t>
      </w:r>
    </w:p>
    <w:p w:rsidR="0092650D" w:rsidRDefault="0092650D" w:rsidP="00B95655">
      <w:pPr>
        <w:spacing w:after="0"/>
        <w:ind w:left="851"/>
      </w:pPr>
      <w:r>
        <w:t>Egyedi és csoportos adagmennyiség szabályzók beállítása súlyra és térfogatra.</w:t>
      </w:r>
    </w:p>
    <w:p w:rsidR="0092650D" w:rsidRDefault="0092650D" w:rsidP="00B95655">
      <w:pPr>
        <w:spacing w:after="0"/>
        <w:ind w:left="851"/>
      </w:pPr>
      <w:r>
        <w:t>Folyékony takarmány keverésének és kiosztásának géprendszere.</w:t>
      </w:r>
    </w:p>
    <w:p w:rsidR="0092650D" w:rsidRDefault="0092650D" w:rsidP="00B95655">
      <w:pPr>
        <w:spacing w:after="0"/>
        <w:ind w:left="851"/>
      </w:pPr>
      <w:r>
        <w:t>Számítógépes telepirányítási (takarmányozási) rendszer megismerése.</w:t>
      </w:r>
    </w:p>
    <w:p w:rsidR="0092650D" w:rsidRDefault="0092650D" w:rsidP="00B95655">
      <w:pPr>
        <w:spacing w:after="0"/>
        <w:ind w:left="851"/>
      </w:pPr>
      <w:r>
        <w:tab/>
      </w:r>
    </w:p>
    <w:p w:rsidR="0092650D" w:rsidRDefault="0092650D" w:rsidP="00B95655">
      <w:pPr>
        <w:spacing w:after="0"/>
        <w:ind w:left="851"/>
      </w:pPr>
      <w:r>
        <w:t xml:space="preserve">Trágyaeltávolítás, trágyakezelés gépeinek beállítása, </w:t>
      </w:r>
      <w:proofErr w:type="spellStart"/>
      <w:r>
        <w:t>beállítása</w:t>
      </w:r>
      <w:proofErr w:type="spellEnd"/>
      <w:r>
        <w:t>, üzemeltetése, karbantartása:</w:t>
      </w:r>
      <w:r>
        <w:tab/>
      </w:r>
    </w:p>
    <w:p w:rsidR="0092650D" w:rsidRDefault="0092650D" w:rsidP="00B95655">
      <w:pPr>
        <w:spacing w:after="0"/>
        <w:ind w:left="851"/>
      </w:pPr>
      <w:r>
        <w:t>Markoló, rakodó gépek felépítése üzemeltetése.</w:t>
      </w:r>
    </w:p>
    <w:p w:rsidR="0092650D" w:rsidRDefault="0092650D" w:rsidP="00B95655">
      <w:pPr>
        <w:spacing w:after="0"/>
        <w:ind w:left="851"/>
      </w:pPr>
      <w:r>
        <w:t>Szippantó szállító kocsik kialakítása, működése.</w:t>
      </w:r>
    </w:p>
    <w:p w:rsidR="0092650D" w:rsidRDefault="0092650D" w:rsidP="00B95655">
      <w:pPr>
        <w:spacing w:after="0"/>
        <w:ind w:left="851"/>
      </w:pPr>
      <w:r>
        <w:t xml:space="preserve">Hidraulikus trágyaeltávolító szerkezetek kialakítása, működtetése. (szárnylapátos, lengőlapátos, </w:t>
      </w:r>
      <w:proofErr w:type="spellStart"/>
      <w:r>
        <w:t>billenőlapos</w:t>
      </w:r>
      <w:proofErr w:type="spellEnd"/>
      <w:r>
        <w:t>, trágyaszános kihúzó szerkezetek).</w:t>
      </w:r>
    </w:p>
    <w:p w:rsidR="0092650D" w:rsidRDefault="0092650D" w:rsidP="00B95655">
      <w:pPr>
        <w:spacing w:after="0"/>
        <w:ind w:left="851"/>
      </w:pPr>
      <w:r>
        <w:t>Hígtrágya szivattyúk üzemeltetése. Hígtrágya fázisbontás eszközei.</w:t>
      </w:r>
    </w:p>
    <w:p w:rsidR="0092650D" w:rsidRDefault="0092650D" w:rsidP="00B95655">
      <w:pPr>
        <w:spacing w:after="0"/>
        <w:ind w:left="851"/>
      </w:pPr>
      <w:r>
        <w:tab/>
      </w:r>
    </w:p>
    <w:p w:rsidR="0092650D" w:rsidRDefault="0092650D" w:rsidP="00B95655">
      <w:pPr>
        <w:spacing w:after="0"/>
        <w:ind w:left="851"/>
      </w:pPr>
      <w:r>
        <w:t>Különböző rendszerű fejőgépek szerkezeti elemeinek megismerése, szét- és összeszerelés:</w:t>
      </w:r>
    </w:p>
    <w:p w:rsidR="0092650D" w:rsidRDefault="0092650D" w:rsidP="00B95655">
      <w:pPr>
        <w:spacing w:after="0"/>
        <w:ind w:left="851"/>
      </w:pPr>
      <w:r>
        <w:t>Vákuum rendszer elemeinek vizsgálata: vákuumszivattyú, légüst nyomásszabályzó,</w:t>
      </w:r>
    </w:p>
    <w:p w:rsidR="0092650D" w:rsidRDefault="0092650D" w:rsidP="00B95655">
      <w:pPr>
        <w:spacing w:after="0"/>
        <w:ind w:left="851"/>
      </w:pPr>
      <w:proofErr w:type="gramStart"/>
      <w:r>
        <w:t>vákuumcsapok</w:t>
      </w:r>
      <w:proofErr w:type="gramEnd"/>
      <w:r>
        <w:t>, nyomásmérő óra, vákuumvezeték.</w:t>
      </w:r>
    </w:p>
    <w:p w:rsidR="0092650D" w:rsidRDefault="0092650D" w:rsidP="00B95655">
      <w:pPr>
        <w:spacing w:after="0"/>
        <w:ind w:left="851"/>
      </w:pPr>
      <w:r>
        <w:t>Vákuumszivattyú karbantartása, nyomásszabályzó beállítása.</w:t>
      </w:r>
    </w:p>
    <w:p w:rsidR="0092650D" w:rsidRDefault="0092650D" w:rsidP="00B95655">
      <w:pPr>
        <w:spacing w:after="0"/>
        <w:ind w:left="851"/>
      </w:pPr>
      <w:r>
        <w:t>Fejőkészülék összeállítása próbaüzeme.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Talajművelés és tápanyag-utánpótlás gépeinek beállítása, üzemeltetése, karbantartása</w:t>
      </w:r>
      <w:r w:rsidRPr="00644690">
        <w:rPr>
          <w:b/>
          <w:bCs/>
          <w:i/>
          <w:iCs/>
        </w:rPr>
        <w:tab/>
      </w:r>
      <w:r>
        <w:rPr>
          <w:b/>
          <w:bCs/>
          <w:i/>
          <w:iCs/>
        </w:rPr>
        <w:t>24 ó</w:t>
      </w:r>
      <w:r w:rsidRPr="00644690">
        <w:rPr>
          <w:b/>
          <w:bCs/>
          <w:i/>
          <w:iCs/>
        </w:rPr>
        <w:t>ra/</w:t>
      </w:r>
      <w:r>
        <w:rPr>
          <w:b/>
          <w:bCs/>
          <w:i/>
          <w:iCs/>
        </w:rPr>
        <w:t>24</w:t>
      </w:r>
      <w:r w:rsidRPr="00644690">
        <w:rPr>
          <w:b/>
          <w:bCs/>
          <w:i/>
          <w:iCs/>
        </w:rPr>
        <w:t xml:space="preserve"> óra</w:t>
      </w:r>
    </w:p>
    <w:p w:rsidR="0092650D" w:rsidRDefault="0092650D" w:rsidP="003B2AD2">
      <w:pPr>
        <w:spacing w:after="0"/>
        <w:ind w:left="851"/>
      </w:pPr>
      <w:r>
        <w:t>A talajművelés gépei:</w:t>
      </w:r>
    </w:p>
    <w:p w:rsidR="0092650D" w:rsidRDefault="0092650D" w:rsidP="003B2AD2">
      <w:pPr>
        <w:spacing w:after="0"/>
        <w:ind w:left="851"/>
      </w:pPr>
      <w:r>
        <w:t>Eke, tárcsás talajművelő eszközök, kultivátorok, mélylazítók, kombinált talajművelő eszközök bemutatása, felépítése, beállítása.</w:t>
      </w:r>
    </w:p>
    <w:p w:rsidR="0092650D" w:rsidRDefault="0092650D" w:rsidP="003B2AD2">
      <w:pPr>
        <w:spacing w:after="0"/>
        <w:ind w:left="851"/>
      </w:pPr>
      <w:r>
        <w:t xml:space="preserve">Hengerek, boronák, simítók bemutatása, felépítése </w:t>
      </w:r>
    </w:p>
    <w:p w:rsidR="0092650D" w:rsidRDefault="0092650D" w:rsidP="003B2AD2">
      <w:pPr>
        <w:spacing w:after="0"/>
        <w:ind w:left="851"/>
      </w:pPr>
      <w:r>
        <w:t>Talajművelő gépek üzemeltetése.</w:t>
      </w:r>
    </w:p>
    <w:p w:rsidR="0092650D" w:rsidRDefault="0092650D" w:rsidP="003B2AD2">
      <w:pPr>
        <w:spacing w:after="0"/>
        <w:ind w:left="851"/>
      </w:pPr>
    </w:p>
    <w:p w:rsidR="0092650D" w:rsidRDefault="0092650D" w:rsidP="003B2AD2">
      <w:pPr>
        <w:spacing w:after="0"/>
        <w:ind w:left="851"/>
      </w:pPr>
      <w:r>
        <w:t>A tápanyag-visszapótlás gépei:</w:t>
      </w:r>
      <w:r>
        <w:tab/>
      </w:r>
      <w:r>
        <w:tab/>
      </w:r>
      <w:r>
        <w:tab/>
      </w:r>
    </w:p>
    <w:p w:rsidR="0092650D" w:rsidRDefault="0092650D" w:rsidP="003B2AD2">
      <w:pPr>
        <w:spacing w:after="0"/>
        <w:ind w:left="851"/>
      </w:pPr>
      <w:r>
        <w:t>A szerves- és műtrágyaszórók bemutatása, felépítése, beszabályozása, üzemeltetésre való előkészítése, üzemeltetés.</w:t>
      </w:r>
    </w:p>
    <w:p w:rsidR="0092650D" w:rsidRDefault="0092650D" w:rsidP="003B2AD2">
      <w:pPr>
        <w:spacing w:after="0"/>
        <w:ind w:left="851"/>
      </w:pPr>
      <w:r>
        <w:t>A kiszórt mennyiség ellenőrzése.</w:t>
      </w:r>
    </w:p>
    <w:p w:rsidR="0092650D" w:rsidRDefault="0092650D" w:rsidP="003B2AD2">
      <w:pPr>
        <w:spacing w:after="0"/>
        <w:ind w:left="851"/>
      </w:pPr>
      <w:r>
        <w:t>A szerves- és műtrágyaszórók karbantartása.</w:t>
      </w:r>
    </w:p>
    <w:p w:rsidR="0092650D" w:rsidRDefault="0092650D" w:rsidP="003B2AD2">
      <w:pPr>
        <w:spacing w:after="0"/>
        <w:ind w:left="851"/>
      </w:pPr>
      <w:r>
        <w:t>Tápanyag-visszapótlás gépeinek üzemeltetése.</w:t>
      </w:r>
    </w:p>
    <w:p w:rsidR="0092650D" w:rsidRDefault="0092650D" w:rsidP="003B2AD2">
      <w:pPr>
        <w:spacing w:after="0"/>
        <w:ind w:left="851"/>
      </w:pPr>
    </w:p>
    <w:p w:rsidR="0092650D" w:rsidRDefault="0092650D" w:rsidP="003B2AD2">
      <w:pPr>
        <w:spacing w:after="0"/>
        <w:ind w:left="851"/>
      </w:pPr>
      <w:r>
        <w:tab/>
      </w:r>
    </w:p>
    <w:p w:rsidR="0092650D" w:rsidRDefault="0092650D" w:rsidP="003B2AD2">
      <w:pPr>
        <w:spacing w:after="0"/>
        <w:ind w:left="851"/>
      </w:pPr>
      <w:r>
        <w:tab/>
      </w:r>
    </w:p>
    <w:p w:rsidR="0092650D" w:rsidRDefault="0092650D" w:rsidP="003B2AD2">
      <w:pPr>
        <w:spacing w:after="0"/>
        <w:ind w:left="851"/>
      </w:pPr>
      <w:r>
        <w:tab/>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Szaporítás és növényápolás</w:t>
      </w:r>
      <w:r w:rsidRPr="00755222">
        <w:rPr>
          <w:b/>
          <w:bCs/>
          <w:i/>
          <w:iCs/>
        </w:rPr>
        <w:t xml:space="preserve"> gépeinek beállítása, üzemeltetése, karbantartása</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755222">
      <w:pPr>
        <w:spacing w:after="0"/>
        <w:ind w:left="851"/>
      </w:pPr>
      <w:r>
        <w:t xml:space="preserve">A vetőgépek, ültető- és </w:t>
      </w:r>
      <w:proofErr w:type="spellStart"/>
      <w:r>
        <w:t>palántázógépek</w:t>
      </w:r>
      <w:proofErr w:type="spellEnd"/>
      <w:r>
        <w:t>:</w:t>
      </w:r>
      <w:r>
        <w:tab/>
      </w:r>
      <w:r>
        <w:tab/>
      </w:r>
      <w:r>
        <w:tab/>
      </w:r>
    </w:p>
    <w:p w:rsidR="0092650D" w:rsidRDefault="0092650D" w:rsidP="00755222">
      <w:pPr>
        <w:spacing w:after="0"/>
        <w:ind w:left="851"/>
      </w:pPr>
      <w:r>
        <w:t xml:space="preserve">A </w:t>
      </w:r>
      <w:proofErr w:type="spellStart"/>
      <w:r>
        <w:t>sorbavető</w:t>
      </w:r>
      <w:proofErr w:type="spellEnd"/>
      <w:r>
        <w:t xml:space="preserve"> gépek bemutatása, felépítése, típusai.</w:t>
      </w:r>
    </w:p>
    <w:p w:rsidR="0092650D" w:rsidRDefault="0092650D" w:rsidP="00755222">
      <w:pPr>
        <w:spacing w:after="0"/>
        <w:ind w:left="851"/>
      </w:pPr>
      <w:r>
        <w:t>A csoroszlyaszám meghatározása, nyomjelző beállítása.</w:t>
      </w:r>
    </w:p>
    <w:p w:rsidR="0092650D" w:rsidRDefault="0092650D" w:rsidP="00755222">
      <w:pPr>
        <w:spacing w:after="0"/>
        <w:ind w:left="851"/>
      </w:pPr>
      <w:r>
        <w:t>A magadagolás pontosságának ellenőrzése, próbaüzemeltetése.</w:t>
      </w:r>
    </w:p>
    <w:p w:rsidR="0092650D" w:rsidRDefault="0092650D" w:rsidP="00755222">
      <w:pPr>
        <w:spacing w:after="0"/>
        <w:ind w:left="851"/>
      </w:pPr>
      <w:r>
        <w:t>Szemenként vető gépek.</w:t>
      </w:r>
    </w:p>
    <w:p w:rsidR="0092650D" w:rsidRDefault="0092650D" w:rsidP="00755222">
      <w:pPr>
        <w:spacing w:after="0"/>
        <w:ind w:left="851"/>
      </w:pPr>
      <w:r>
        <w:t>Mechanikus és pneumatikus szemenként vetők bemutatása, tőtávolság meghatározása.</w:t>
      </w:r>
    </w:p>
    <w:p w:rsidR="0092650D" w:rsidRDefault="0092650D" w:rsidP="00755222">
      <w:pPr>
        <w:spacing w:after="0"/>
        <w:ind w:left="851"/>
      </w:pPr>
      <w:r>
        <w:t>A vetőgépek beszabályozása különféle sor- és tőtávolság esetén.</w:t>
      </w:r>
    </w:p>
    <w:p w:rsidR="0092650D" w:rsidRDefault="0092650D" w:rsidP="00755222">
      <w:pPr>
        <w:spacing w:after="0"/>
        <w:ind w:left="851"/>
      </w:pPr>
      <w:r>
        <w:t>Próbaüzemelés, karbantartás, tárolás, balesetelhárítási előírások.</w:t>
      </w:r>
    </w:p>
    <w:p w:rsidR="0092650D" w:rsidRDefault="0092650D" w:rsidP="00755222">
      <w:pPr>
        <w:spacing w:after="0"/>
        <w:ind w:left="851"/>
      </w:pPr>
      <w:r>
        <w:t>Burgonyaültetők bemutatása, beszabályozása, próbaüzemeltetése, karbantartása, tárolása.</w:t>
      </w:r>
    </w:p>
    <w:p w:rsidR="0092650D" w:rsidRDefault="0092650D" w:rsidP="00755222">
      <w:pPr>
        <w:spacing w:after="0"/>
        <w:ind w:left="851"/>
      </w:pPr>
      <w:r>
        <w:t>A palántázó-gép bemutatása, beállítása, karbantartása, kapcsolása az erőgéphez.</w:t>
      </w:r>
    </w:p>
    <w:p w:rsidR="0092650D" w:rsidRDefault="0092650D" w:rsidP="00755222">
      <w:pPr>
        <w:spacing w:after="0"/>
        <w:ind w:left="851"/>
      </w:pPr>
      <w:r>
        <w:t>Balesetelhárítási előírások.</w:t>
      </w:r>
    </w:p>
    <w:p w:rsidR="0092650D" w:rsidRDefault="0092650D" w:rsidP="00755222">
      <w:pPr>
        <w:spacing w:after="0"/>
        <w:ind w:left="851"/>
      </w:pPr>
      <w:r>
        <w:t>Vetőgépek üzemeltetése.</w:t>
      </w:r>
    </w:p>
    <w:p w:rsidR="0092650D" w:rsidRDefault="0092650D" w:rsidP="00755222">
      <w:pPr>
        <w:spacing w:after="0"/>
        <w:ind w:left="851"/>
      </w:pPr>
    </w:p>
    <w:p w:rsidR="0092650D" w:rsidRDefault="0092650D" w:rsidP="00755222">
      <w:pPr>
        <w:spacing w:after="0"/>
        <w:ind w:left="851"/>
      </w:pPr>
      <w:r>
        <w:t>Növényvédő gépek:</w:t>
      </w:r>
      <w:r>
        <w:tab/>
      </w:r>
      <w:r>
        <w:tab/>
      </w:r>
      <w:r>
        <w:tab/>
      </w:r>
      <w:r>
        <w:tab/>
      </w:r>
      <w:r>
        <w:tab/>
      </w:r>
    </w:p>
    <w:p w:rsidR="0092650D" w:rsidRDefault="0092650D" w:rsidP="00755222">
      <w:pPr>
        <w:spacing w:after="0"/>
        <w:ind w:left="851"/>
      </w:pPr>
      <w:r>
        <w:t>A permetezőgépek bemutatása.</w:t>
      </w:r>
    </w:p>
    <w:p w:rsidR="0092650D" w:rsidRDefault="0092650D" w:rsidP="00755222">
      <w:pPr>
        <w:spacing w:after="0"/>
        <w:ind w:left="851"/>
      </w:pPr>
      <w:r>
        <w:t>A főbb szerkezeti részek felépítése, típusai (szivattyúk, ventilátorok, fúvókák stb.).</w:t>
      </w:r>
    </w:p>
    <w:p w:rsidR="0092650D" w:rsidRDefault="0092650D" w:rsidP="00755222">
      <w:pPr>
        <w:spacing w:after="0"/>
        <w:ind w:left="851"/>
      </w:pPr>
      <w:r>
        <w:t>A gépek karbantartása, beszabályozása, próbaüzemeltetése, balesetelhárítási szabályai.</w:t>
      </w:r>
    </w:p>
    <w:p w:rsidR="0092650D" w:rsidRDefault="0092650D" w:rsidP="00755222">
      <w:pPr>
        <w:spacing w:after="0"/>
        <w:ind w:left="851"/>
      </w:pPr>
      <w:r>
        <w:t>A csávázó-gépek bemutatása, a gépek tárolása.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Betakarítás, szállítás, anyagmozgatás</w:t>
      </w:r>
      <w:r w:rsidRPr="00755222">
        <w:rPr>
          <w:b/>
          <w:bCs/>
          <w:i/>
          <w:iCs/>
        </w:rPr>
        <w:t xml:space="preserve"> gépeinek beállítása, üzemeltetése, karbantartása</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755222">
      <w:pPr>
        <w:spacing w:after="0"/>
        <w:ind w:left="851"/>
      </w:pPr>
      <w:proofErr w:type="spellStart"/>
      <w:r>
        <w:t>Szemestermény</w:t>
      </w:r>
      <w:proofErr w:type="spellEnd"/>
      <w:r>
        <w:t xml:space="preserve"> betakarító gépek:</w:t>
      </w:r>
    </w:p>
    <w:p w:rsidR="0092650D" w:rsidRDefault="0092650D" w:rsidP="00755222">
      <w:pPr>
        <w:spacing w:after="0"/>
        <w:ind w:left="851"/>
      </w:pPr>
      <w:r>
        <w:t>A rendre arató bemutatása.</w:t>
      </w:r>
    </w:p>
    <w:p w:rsidR="0092650D" w:rsidRDefault="0092650D" w:rsidP="00755222">
      <w:pPr>
        <w:spacing w:after="0"/>
        <w:ind w:left="851"/>
      </w:pPr>
      <w:r>
        <w:t>Az arató-cséplőgép bemutatása, felépítése, működése, karbantartása:</w:t>
      </w:r>
    </w:p>
    <w:p w:rsidR="0092650D" w:rsidRDefault="0092650D" w:rsidP="00755222">
      <w:pPr>
        <w:spacing w:after="0"/>
        <w:ind w:left="851"/>
      </w:pPr>
      <w:proofErr w:type="gramStart"/>
      <w:r>
        <w:t>kasza</w:t>
      </w:r>
      <w:proofErr w:type="gramEnd"/>
      <w:r>
        <w:t xml:space="preserve">, motolla, terelőcsiga, behordó-ujjak beszabályozása, karbantartása, a biztonsági kapcsolók beállításának bemutatása, </w:t>
      </w:r>
    </w:p>
    <w:p w:rsidR="0092650D" w:rsidRDefault="0092650D" w:rsidP="00755222">
      <w:pPr>
        <w:spacing w:after="0"/>
        <w:ind w:left="851"/>
      </w:pPr>
      <w:proofErr w:type="gramStart"/>
      <w:r>
        <w:t>terményfelhordó</w:t>
      </w:r>
      <w:proofErr w:type="gramEnd"/>
      <w:r>
        <w:t xml:space="preserve"> lánc szerelése, bemutatása, </w:t>
      </w:r>
    </w:p>
    <w:p w:rsidR="0092650D" w:rsidRDefault="0092650D" w:rsidP="00755222">
      <w:pPr>
        <w:spacing w:after="0"/>
        <w:ind w:left="851"/>
      </w:pPr>
      <w:proofErr w:type="gramStart"/>
      <w:r>
        <w:t>a</w:t>
      </w:r>
      <w:proofErr w:type="gramEnd"/>
      <w:r>
        <w:t xml:space="preserve"> cséplőszerkezet bemutatása, verőlécek szerelése, a cséplőrés és a dobfordulat állításának bemutatása, </w:t>
      </w:r>
    </w:p>
    <w:p w:rsidR="0092650D" w:rsidRDefault="0092650D" w:rsidP="00755222">
      <w:pPr>
        <w:spacing w:after="0"/>
        <w:ind w:left="851"/>
      </w:pPr>
      <w:proofErr w:type="gramStart"/>
      <w:r>
        <w:t>a</w:t>
      </w:r>
      <w:proofErr w:type="gramEnd"/>
      <w:r>
        <w:t xml:space="preserve"> tisztítószerkezet beszabályozása, rosták, szalmarázók, kalász és magfelhordók szerelésének bemutatása, </w:t>
      </w:r>
    </w:p>
    <w:p w:rsidR="0092650D" w:rsidRDefault="0092650D" w:rsidP="00755222">
      <w:pPr>
        <w:spacing w:after="0"/>
        <w:ind w:left="851"/>
      </w:pPr>
      <w:proofErr w:type="gramStart"/>
      <w:r>
        <w:t>csőtörő</w:t>
      </w:r>
      <w:proofErr w:type="gramEnd"/>
      <w:r>
        <w:t xml:space="preserve"> adapterek bemutatása, </w:t>
      </w:r>
    </w:p>
    <w:p w:rsidR="0092650D" w:rsidRDefault="0092650D" w:rsidP="00755222">
      <w:pPr>
        <w:spacing w:after="0"/>
        <w:ind w:left="851"/>
      </w:pPr>
      <w:proofErr w:type="gramStart"/>
      <w:r>
        <w:t>az</w:t>
      </w:r>
      <w:proofErr w:type="gramEnd"/>
      <w:r>
        <w:t xml:space="preserve"> arató-cséplőgép átalakítása kukorica betakarítására, bemutatás, </w:t>
      </w:r>
    </w:p>
    <w:p w:rsidR="0092650D" w:rsidRDefault="0092650D" w:rsidP="00755222">
      <w:pPr>
        <w:spacing w:after="0"/>
        <w:ind w:left="851"/>
      </w:pPr>
      <w:proofErr w:type="gramStart"/>
      <w:r>
        <w:t>az</w:t>
      </w:r>
      <w:proofErr w:type="gramEnd"/>
      <w:r>
        <w:t xml:space="preserve"> arató-cséplőgép átalakítása különleges termények cséplésére, bemutatás, </w:t>
      </w:r>
    </w:p>
    <w:p w:rsidR="0092650D" w:rsidRDefault="0092650D" w:rsidP="00755222">
      <w:pPr>
        <w:spacing w:after="0"/>
        <w:ind w:left="851"/>
      </w:pPr>
      <w:proofErr w:type="gramStart"/>
      <w:r>
        <w:t>az</w:t>
      </w:r>
      <w:proofErr w:type="gramEnd"/>
      <w:r>
        <w:t xml:space="preserve"> arató-cséplőgép vezetése, a gabona vágóasztal és a csőtörő adapter le- és felkapcsolás bemutatása,</w:t>
      </w:r>
    </w:p>
    <w:p w:rsidR="0092650D" w:rsidRDefault="0092650D" w:rsidP="00755222">
      <w:pPr>
        <w:spacing w:after="0"/>
        <w:ind w:left="851"/>
      </w:pPr>
      <w:proofErr w:type="gramStart"/>
      <w:r>
        <w:t>karbantartás</w:t>
      </w:r>
      <w:proofErr w:type="gramEnd"/>
      <w:r>
        <w:t xml:space="preserve"> és tárolás,</w:t>
      </w:r>
    </w:p>
    <w:p w:rsidR="0092650D" w:rsidRDefault="0092650D" w:rsidP="00755222">
      <w:pPr>
        <w:spacing w:after="0"/>
        <w:ind w:left="851"/>
      </w:pPr>
      <w:proofErr w:type="gramStart"/>
      <w:r>
        <w:t>tűz-</w:t>
      </w:r>
      <w:proofErr w:type="gramEnd"/>
      <w:r>
        <w:t xml:space="preserve"> és balesetelhárítási szabályok.</w:t>
      </w:r>
    </w:p>
    <w:p w:rsidR="0092650D" w:rsidRDefault="0092650D" w:rsidP="00755222">
      <w:pPr>
        <w:spacing w:after="0"/>
        <w:ind w:left="851"/>
      </w:pPr>
    </w:p>
    <w:p w:rsidR="0092650D" w:rsidRDefault="0092650D" w:rsidP="00755222">
      <w:pPr>
        <w:spacing w:after="0"/>
        <w:ind w:left="851"/>
      </w:pPr>
      <w:r>
        <w:t>Szálastakarmány betakarítógépek felépítése, működése, karbantartása, üzemeltetése.</w:t>
      </w:r>
    </w:p>
    <w:p w:rsidR="0092650D" w:rsidRDefault="0092650D" w:rsidP="00755222">
      <w:pPr>
        <w:spacing w:after="0"/>
        <w:ind w:left="851"/>
      </w:pPr>
    </w:p>
    <w:p w:rsidR="0092650D" w:rsidRDefault="0092650D" w:rsidP="00755222">
      <w:pPr>
        <w:spacing w:after="0"/>
        <w:ind w:left="851"/>
      </w:pPr>
      <w:r>
        <w:t>Gumós növények betakarításának gépei:</w:t>
      </w:r>
      <w:r>
        <w:tab/>
      </w:r>
      <w:r>
        <w:tab/>
      </w:r>
      <w:r>
        <w:tab/>
      </w:r>
    </w:p>
    <w:p w:rsidR="0092650D" w:rsidRDefault="0092650D" w:rsidP="00755222">
      <w:pPr>
        <w:spacing w:after="0"/>
        <w:ind w:left="851"/>
      </w:pPr>
      <w:r>
        <w:t>Az egy- két- és hárommenetes répabetakarító gépek bemutatása, felépítése, működése, beszabályozása, karbantartása.</w:t>
      </w:r>
    </w:p>
    <w:p w:rsidR="0092650D" w:rsidRDefault="0092650D" w:rsidP="00755222">
      <w:pPr>
        <w:spacing w:after="0"/>
        <w:ind w:left="851"/>
      </w:pPr>
      <w:r>
        <w:lastRenderedPageBreak/>
        <w:t>A gépek üzemeltetése, tárolása, balesetelhárítási szabályai.</w:t>
      </w:r>
    </w:p>
    <w:p w:rsidR="0092650D" w:rsidRDefault="0092650D" w:rsidP="00755222">
      <w:pPr>
        <w:spacing w:after="0"/>
        <w:ind w:left="851"/>
      </w:pPr>
      <w:r>
        <w:t>A burgonyabetakarító gépek bemutatása, szerkezeti felépítése, beszabályozása,</w:t>
      </w:r>
    </w:p>
    <w:p w:rsidR="0092650D" w:rsidRDefault="0092650D" w:rsidP="00755222">
      <w:pPr>
        <w:spacing w:after="0"/>
        <w:ind w:left="851"/>
      </w:pPr>
      <w:proofErr w:type="gramStart"/>
      <w:r>
        <w:t>karbantartása</w:t>
      </w:r>
      <w:proofErr w:type="gramEnd"/>
      <w:r>
        <w:t>.</w:t>
      </w:r>
    </w:p>
    <w:p w:rsidR="0092650D" w:rsidRDefault="0092650D" w:rsidP="00755222">
      <w:pPr>
        <w:spacing w:after="0"/>
        <w:ind w:left="851"/>
      </w:pPr>
      <w:r>
        <w:t>A gép üzemeltetése, balesetelhárítási szabályai.</w:t>
      </w:r>
    </w:p>
    <w:p w:rsidR="0092650D" w:rsidRDefault="0092650D" w:rsidP="00755222">
      <w:pPr>
        <w:spacing w:after="0"/>
        <w:ind w:left="851"/>
      </w:pPr>
    </w:p>
    <w:p w:rsidR="0092650D" w:rsidRDefault="0092650D" w:rsidP="00755222">
      <w:pPr>
        <w:spacing w:after="0"/>
        <w:ind w:left="851"/>
      </w:pPr>
      <w:r w:rsidRPr="007926FA">
        <w:t>A tájkörzetre jellemző növények betakarítására szolgáló gépek bemutatása</w:t>
      </w:r>
      <w:r w:rsidRPr="007926FA">
        <w:tab/>
        <w:t>(len, kender, rizs, zöldborsó, dohány, szőlő, stb.).</w:t>
      </w:r>
    </w:p>
    <w:p w:rsidR="0092650D" w:rsidRDefault="0092650D" w:rsidP="00755222">
      <w:pPr>
        <w:spacing w:after="0"/>
        <w:ind w:left="851"/>
      </w:pPr>
      <w:r>
        <w:tab/>
      </w:r>
    </w:p>
    <w:p w:rsidR="0092650D" w:rsidRDefault="0092650D" w:rsidP="00755222">
      <w:pPr>
        <w:spacing w:after="0"/>
        <w:ind w:left="851"/>
      </w:pPr>
      <w:r>
        <w:t>Magtisztítás, szállítás és anyagmozgatás gépei:</w:t>
      </w:r>
      <w:r>
        <w:tab/>
      </w:r>
      <w:r>
        <w:tab/>
      </w:r>
    </w:p>
    <w:p w:rsidR="0092650D" w:rsidRDefault="0092650D" w:rsidP="00755222">
      <w:pPr>
        <w:spacing w:after="0"/>
        <w:ind w:left="851"/>
      </w:pPr>
      <w:r>
        <w:t>Mobil és stabil magtisztítók bemutatása.</w:t>
      </w:r>
    </w:p>
    <w:p w:rsidR="0092650D" w:rsidRDefault="0092650D" w:rsidP="00755222">
      <w:pPr>
        <w:spacing w:after="0"/>
        <w:ind w:left="851"/>
      </w:pPr>
      <w:r>
        <w:t>A gépek üzemeltetése, karbantartása és tárolása.</w:t>
      </w:r>
    </w:p>
    <w:p w:rsidR="0092650D" w:rsidRDefault="0092650D" w:rsidP="00755222">
      <w:pPr>
        <w:spacing w:after="0"/>
        <w:ind w:left="851"/>
      </w:pPr>
      <w:r>
        <w:t>Különböző anyagmozgató és szállító gépek.</w:t>
      </w:r>
    </w:p>
    <w:p w:rsidR="0092650D" w:rsidRDefault="0092650D" w:rsidP="00755222">
      <w:pPr>
        <w:spacing w:after="0"/>
        <w:ind w:left="851"/>
      </w:pPr>
      <w:r>
        <w:t>A szállító járművek (pótkocsik, tartálykocsik stb.) bemutatása, rakodási lehetőségek.</w:t>
      </w:r>
    </w:p>
    <w:p w:rsidR="0092650D" w:rsidRDefault="0092650D" w:rsidP="00755222">
      <w:pPr>
        <w:spacing w:after="0"/>
        <w:ind w:left="851"/>
      </w:pPr>
      <w:r>
        <w:t>Szállítószalagok, targoncák, daruk stb. bemutatása, balesetelhárítási szabályai.</w:t>
      </w:r>
    </w:p>
    <w:p w:rsidR="0092650D" w:rsidRPr="00644690"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88"/>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single" w:sz="8" w:space="0" w:color="auto"/>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magyarázat</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megbeszélés</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szemléltetés</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szimuláció</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r>
              <w:rPr>
                <w:color w:val="000000"/>
                <w:sz w:val="20"/>
                <w:szCs w:val="20"/>
                <w:lang w:eastAsia="hu-HU"/>
              </w:rPr>
              <w:t>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1.3</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lastRenderedPageBreak/>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Gyakorlati munkavégzés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Üzemeltetési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B77C4F">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w:t>
            </w:r>
            <w:r>
              <w:rPr>
                <w:color w:val="000000"/>
                <w:sz w:val="20"/>
                <w:szCs w:val="20"/>
                <w:lang w:eastAsia="hu-HU"/>
              </w:rPr>
              <w:t>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6.3</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7</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Vizsgálati tevékenységek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7</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11053-12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Szántóföldi növénytermesztés</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Pr="00D52C63" w:rsidRDefault="0092650D" w:rsidP="008A5928">
      <w:r w:rsidRPr="00D52C63">
        <w:lastRenderedPageBreak/>
        <w:t xml:space="preserve">A </w:t>
      </w:r>
      <w:r>
        <w:t>11053</w:t>
      </w:r>
      <w:r w:rsidRPr="00D26A67">
        <w:t>-</w:t>
      </w:r>
      <w:r>
        <w:t>12</w:t>
      </w:r>
      <w:r w:rsidRPr="00D52C63">
        <w:t xml:space="preserve"> azonosító számú </w:t>
      </w:r>
      <w:r>
        <w:t xml:space="preserve">Szántóföldi növénytermesztés </w:t>
      </w:r>
      <w:r w:rsidRPr="00D52C63">
        <w:t>megnevezésű szakmai követelménymodulhoz tartozó tantárgyak és témakörök oktatása során fejlesztendő kompetenciák</w:t>
      </w: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Növénytermesztés</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Növénytermesztés gyakorlat</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Gazdálkodásához kapcsolódó információkat gyűjt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Meteorológiai méréseket, számításokat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Talajművelést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Vetést, ültetést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Talajmintát vesz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 és magvizsgálatot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Talajvédelmi munkát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Talajjavítást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Tápanyag-ellátást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Károsítók ellen védekezik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Növényápolást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Termésbecslést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Betakarítja a termést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Elsődleges terménykezelést és tárolást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Termények tartósítását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 és trágyakészletet mér fel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Növénytermesztési munkák adminisztrációját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Szántóföldi növények vetőmagtermesztését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Munka-, tűz- és környezetvédelmi tevékenységet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Környezetkímélő gazdálkodást folytat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Növénytermesztési munkákat tervez és szervez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ISMERETEK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Agrometeorológia, meteorológiai mérések és értékelések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talaj kialakulása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talaj fizikai, kémiai, biológiai tulajdonságai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talajok mintavétele, talajvizsgálati módszerek és az eredmények értékelése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Talajrendszertan, talajtípusok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Talajjavítás (savanyú, szikes, homoktalajok javítása)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Talajvédelem: erózió és defláció</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Tápanyag-ellátás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Talajművelés (talajművelő eszközök munkája, talajművelési rendszerek)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lastRenderedPageBreak/>
              <w:t>Talajhasználat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Szaporítás, vetőmagtermesztés, vetőmagvizsgálat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Vetés, ültetés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Növényápolás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Termények betakarítása, tartósítása, tárolása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xml:space="preserve">Gabonafélék (búza, árpa, rozs, zab, kukorica) felépítése, </w:t>
            </w:r>
            <w:proofErr w:type="spellStart"/>
            <w:r w:rsidRPr="00B77C4F">
              <w:rPr>
                <w:color w:val="000000"/>
                <w:sz w:val="20"/>
                <w:szCs w:val="20"/>
                <w:lang w:eastAsia="hu-HU"/>
              </w:rPr>
              <w:t>fenológiája</w:t>
            </w:r>
            <w:proofErr w:type="spellEnd"/>
            <w:r w:rsidRPr="00B77C4F">
              <w:rPr>
                <w:color w:val="000000"/>
                <w:sz w:val="20"/>
                <w:szCs w:val="20"/>
                <w:lang w:eastAsia="hu-HU"/>
              </w:rPr>
              <w:t>,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xml:space="preserve">Gyökér- és gumós növények (cukorrépa, burgonya) felépítése, </w:t>
            </w:r>
            <w:proofErr w:type="spellStart"/>
            <w:r w:rsidRPr="00B77C4F">
              <w:rPr>
                <w:color w:val="000000"/>
                <w:sz w:val="20"/>
                <w:szCs w:val="20"/>
                <w:lang w:eastAsia="hu-HU"/>
              </w:rPr>
              <w:t>fenológiája</w:t>
            </w:r>
            <w:proofErr w:type="spellEnd"/>
            <w:r w:rsidRPr="00B77C4F">
              <w:rPr>
                <w:color w:val="000000"/>
                <w:sz w:val="20"/>
                <w:szCs w:val="20"/>
                <w:lang w:eastAsia="hu-HU"/>
              </w:rPr>
              <w:t>,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xml:space="preserve">Hüvelyesek (szója, takarmányborsó) felépítése, </w:t>
            </w:r>
            <w:proofErr w:type="spellStart"/>
            <w:r w:rsidRPr="00B77C4F">
              <w:rPr>
                <w:color w:val="000000"/>
                <w:sz w:val="20"/>
                <w:szCs w:val="20"/>
                <w:lang w:eastAsia="hu-HU"/>
              </w:rPr>
              <w:t>fenológiája</w:t>
            </w:r>
            <w:proofErr w:type="spellEnd"/>
            <w:r w:rsidRPr="00B77C4F">
              <w:rPr>
                <w:color w:val="000000"/>
                <w:sz w:val="20"/>
                <w:szCs w:val="20"/>
                <w:lang w:eastAsia="hu-HU"/>
              </w:rPr>
              <w:t>,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xml:space="preserve">Ipari növények (napraforgó, repce) felépítése, </w:t>
            </w:r>
            <w:proofErr w:type="spellStart"/>
            <w:r w:rsidRPr="00B77C4F">
              <w:rPr>
                <w:color w:val="000000"/>
                <w:sz w:val="20"/>
                <w:szCs w:val="20"/>
                <w:lang w:eastAsia="hu-HU"/>
              </w:rPr>
              <w:t>fenológiája</w:t>
            </w:r>
            <w:proofErr w:type="spellEnd"/>
            <w:r w:rsidRPr="00B77C4F">
              <w:rPr>
                <w:color w:val="000000"/>
                <w:sz w:val="20"/>
                <w:szCs w:val="20"/>
                <w:lang w:eastAsia="hu-HU"/>
              </w:rPr>
              <w:t>,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xml:space="preserve">Szálas takarmánynövények (lucerna, </w:t>
            </w:r>
            <w:proofErr w:type="spellStart"/>
            <w:r w:rsidRPr="00B77C4F">
              <w:rPr>
                <w:color w:val="000000"/>
                <w:sz w:val="20"/>
                <w:szCs w:val="20"/>
                <w:lang w:eastAsia="hu-HU"/>
              </w:rPr>
              <w:t>vöröshere</w:t>
            </w:r>
            <w:proofErr w:type="spellEnd"/>
            <w:r w:rsidRPr="00B77C4F">
              <w:rPr>
                <w:color w:val="000000"/>
                <w:sz w:val="20"/>
                <w:szCs w:val="20"/>
                <w:lang w:eastAsia="hu-HU"/>
              </w:rPr>
              <w:t xml:space="preserve">, takarmánykeverékek) felépítése, </w:t>
            </w:r>
            <w:proofErr w:type="spellStart"/>
            <w:r w:rsidRPr="00B77C4F">
              <w:rPr>
                <w:color w:val="000000"/>
                <w:sz w:val="20"/>
                <w:szCs w:val="20"/>
                <w:lang w:eastAsia="hu-HU"/>
              </w:rPr>
              <w:t>fenológiája</w:t>
            </w:r>
            <w:proofErr w:type="spellEnd"/>
            <w:r w:rsidRPr="00B77C4F">
              <w:rPr>
                <w:color w:val="000000"/>
                <w:sz w:val="20"/>
                <w:szCs w:val="20"/>
                <w:lang w:eastAsia="hu-HU"/>
              </w:rPr>
              <w:t>,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Gyepgazdálkodás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Növénytermesztési munkák adminisztrációja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 védett és érzékeny természeti területeken</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növénytermesztés és agrár-környezetgazdálkodás támogatási rendszere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növénytermesztés munka-, tűz- és környezetvédelmi ismeretei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növénytermesztési munkák tervezése, szervezése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KÉSZSÉGEK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Szakmai nyelvi íráskészség, írásbeli fogalmazókészség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Tömör fogalmazás készsége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Rendszerekben való gondolkodás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Növénytermesztés</w:t>
      </w:r>
      <w:r w:rsidRPr="00644690">
        <w:rPr>
          <w:b/>
          <w:bCs/>
        </w:rPr>
        <w:t xml:space="preserve"> tantárgy</w:t>
      </w:r>
      <w:r w:rsidRPr="00644690">
        <w:rPr>
          <w:b/>
          <w:bCs/>
        </w:rPr>
        <w:tab/>
      </w:r>
      <w:r>
        <w:rPr>
          <w:b/>
          <w:bCs/>
        </w:rPr>
        <w:t>217 ó</w:t>
      </w:r>
      <w:r w:rsidRPr="00644690">
        <w:rPr>
          <w:b/>
          <w:bCs/>
        </w:rPr>
        <w:t>ra/</w:t>
      </w:r>
      <w:r>
        <w:rPr>
          <w:b/>
          <w:bCs/>
        </w:rPr>
        <w:t>227</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22339D">
        <w:t>A cél a szántóföldön termesztett növények termesztéséhez szükséges alapvető ismeretek átadása.  A tanulók ismerjék meg a talajt, mint alapvető termelőeszközt, a szántóföldi növénytermesztés során alkalmazott anyagokat és eszközöket, gépeket. Legyenek tisztában a leggyakoribb termesztett gazdasági növényfajok termesztésének technológiájával, váljanak alkalmassá a szántóföldi növénytermesztés munkaműveleteinek önálló végzésére, szakmai irányítói munkakör betöltésére.</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Biológia (morfológia és rendszertan)</w:t>
      </w:r>
    </w:p>
    <w:p w:rsidR="0092650D" w:rsidRDefault="0092650D" w:rsidP="00C53E01">
      <w:pPr>
        <w:spacing w:after="0"/>
        <w:ind w:left="426"/>
      </w:pPr>
      <w:r>
        <w:t>Géptan</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növény és környezete, agrometeorológia, éghajlattan</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22339D">
      <w:pPr>
        <w:spacing w:after="0"/>
        <w:ind w:left="851"/>
      </w:pPr>
      <w:r>
        <w:t>Élettelen és élő környezeti tényezők.</w:t>
      </w:r>
    </w:p>
    <w:p w:rsidR="0092650D" w:rsidRDefault="0092650D" w:rsidP="0022339D">
      <w:pPr>
        <w:spacing w:after="0"/>
        <w:ind w:left="851"/>
      </w:pPr>
      <w:r>
        <w:t>Hazánk agrometeorológiai jellemzői.</w:t>
      </w:r>
    </w:p>
    <w:p w:rsidR="0092650D" w:rsidRDefault="0092650D" w:rsidP="0022339D">
      <w:pPr>
        <w:spacing w:after="0"/>
        <w:ind w:left="851"/>
      </w:pPr>
      <w:r>
        <w:t>Magyarország éghajlati körzetei.</w:t>
      </w:r>
    </w:p>
    <w:p w:rsidR="0092650D" w:rsidRDefault="0092650D" w:rsidP="0022339D">
      <w:pPr>
        <w:spacing w:after="0"/>
        <w:ind w:left="851"/>
      </w:pPr>
      <w:r>
        <w:t>Védekezés az időjárás káros hatásai ellen.</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alajtan, talajjavítás, talajvédelem</w:t>
      </w:r>
      <w:r w:rsidRPr="00644690">
        <w:rPr>
          <w:b/>
          <w:bCs/>
          <w:i/>
          <w:iCs/>
        </w:rPr>
        <w:tab/>
      </w:r>
      <w:r>
        <w:rPr>
          <w:b/>
          <w:bCs/>
          <w:i/>
          <w:iCs/>
        </w:rPr>
        <w:t>16 ó</w:t>
      </w:r>
      <w:r w:rsidRPr="00644690">
        <w:rPr>
          <w:b/>
          <w:bCs/>
          <w:i/>
          <w:iCs/>
        </w:rPr>
        <w:t>ra/</w:t>
      </w:r>
      <w:r>
        <w:rPr>
          <w:b/>
          <w:bCs/>
          <w:i/>
          <w:iCs/>
        </w:rPr>
        <w:t>18</w:t>
      </w:r>
      <w:r w:rsidRPr="00644690">
        <w:rPr>
          <w:b/>
          <w:bCs/>
          <w:i/>
          <w:iCs/>
        </w:rPr>
        <w:t xml:space="preserve"> óra</w:t>
      </w:r>
    </w:p>
    <w:p w:rsidR="0092650D" w:rsidRDefault="0092650D" w:rsidP="004612D2">
      <w:pPr>
        <w:spacing w:after="0"/>
        <w:ind w:left="851"/>
      </w:pPr>
      <w:r>
        <w:t>Talajképződés.</w:t>
      </w:r>
    </w:p>
    <w:p w:rsidR="0092650D" w:rsidRDefault="0092650D" w:rsidP="004612D2">
      <w:pPr>
        <w:spacing w:after="0"/>
        <w:ind w:left="851"/>
      </w:pPr>
      <w:r>
        <w:t>A talajok fizikai, kémiai, biológiai tulajdonságai.</w:t>
      </w:r>
    </w:p>
    <w:p w:rsidR="0092650D" w:rsidRDefault="0092650D" w:rsidP="004612D2">
      <w:pPr>
        <w:spacing w:after="0"/>
        <w:ind w:left="851"/>
      </w:pPr>
      <w:r>
        <w:t>Talajrendszertan (főtípusok kialakulása, jellemzése, hasznosításuk lehetőségei).</w:t>
      </w:r>
    </w:p>
    <w:p w:rsidR="0092650D" w:rsidRDefault="0092650D" w:rsidP="004612D2">
      <w:pPr>
        <w:spacing w:after="0"/>
        <w:ind w:left="851"/>
      </w:pPr>
      <w:r>
        <w:t>Talajjavítás (savanyú, szikes és homoktalajok javítása).</w:t>
      </w:r>
    </w:p>
    <w:p w:rsidR="0092650D" w:rsidRDefault="0092650D" w:rsidP="004612D2">
      <w:pPr>
        <w:spacing w:after="0"/>
        <w:ind w:left="851"/>
      </w:pPr>
      <w:r>
        <w:t>Talajvédelem (erózió- és defláció elleni védekezés).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ápanyagpótlás, talajhasználat</w:t>
      </w:r>
      <w:r w:rsidRPr="00644690">
        <w:rPr>
          <w:b/>
          <w:bCs/>
          <w:i/>
          <w:iCs/>
        </w:rPr>
        <w:tab/>
      </w:r>
      <w:r>
        <w:rPr>
          <w:b/>
          <w:bCs/>
          <w:i/>
          <w:iCs/>
        </w:rPr>
        <w:t>14 ó</w:t>
      </w:r>
      <w:r w:rsidRPr="00644690">
        <w:rPr>
          <w:b/>
          <w:bCs/>
          <w:i/>
          <w:iCs/>
        </w:rPr>
        <w:t>ra/</w:t>
      </w:r>
      <w:r>
        <w:rPr>
          <w:b/>
          <w:bCs/>
          <w:i/>
          <w:iCs/>
        </w:rPr>
        <w:t>16</w:t>
      </w:r>
      <w:r w:rsidRPr="00644690">
        <w:rPr>
          <w:b/>
          <w:bCs/>
          <w:i/>
          <w:iCs/>
        </w:rPr>
        <w:t xml:space="preserve"> óra</w:t>
      </w:r>
    </w:p>
    <w:p w:rsidR="0092650D" w:rsidRDefault="0092650D" w:rsidP="003E5BCD">
      <w:pPr>
        <w:spacing w:after="0"/>
        <w:ind w:left="851"/>
      </w:pPr>
      <w:proofErr w:type="spellStart"/>
      <w:r>
        <w:t>Makroelemek</w:t>
      </w:r>
      <w:proofErr w:type="spellEnd"/>
      <w:r>
        <w:t xml:space="preserve"> szerepe a növényi életben, hiányuk és többletük következményei.</w:t>
      </w:r>
    </w:p>
    <w:p w:rsidR="0092650D" w:rsidRDefault="0092650D" w:rsidP="003E5BCD">
      <w:pPr>
        <w:spacing w:after="0"/>
        <w:ind w:left="851"/>
      </w:pPr>
      <w:r>
        <w:t>Szerves trágyák, kezelésük, felhasználásuk.</w:t>
      </w:r>
    </w:p>
    <w:p w:rsidR="0092650D" w:rsidRDefault="0092650D" w:rsidP="003E5BCD">
      <w:pPr>
        <w:spacing w:after="0"/>
        <w:ind w:left="851"/>
      </w:pPr>
      <w:r>
        <w:t>Műtrágyák csoportosítása, típusai, jellemzésük, felhasználásuk.</w:t>
      </w:r>
    </w:p>
    <w:p w:rsidR="0092650D" w:rsidRDefault="0092650D" w:rsidP="003E5BCD">
      <w:pPr>
        <w:spacing w:after="0"/>
        <w:ind w:left="851"/>
      </w:pPr>
      <w:r>
        <w:t>Mésztrágyák és felhasználásuk.</w:t>
      </w:r>
    </w:p>
    <w:p w:rsidR="0092650D" w:rsidRDefault="0092650D" w:rsidP="003E5BCD">
      <w:pPr>
        <w:spacing w:after="0"/>
        <w:ind w:left="851"/>
      </w:pPr>
      <w:r>
        <w:t>Baktériumtrágyák és felhasználásuk.</w:t>
      </w:r>
    </w:p>
    <w:p w:rsidR="0092650D" w:rsidRDefault="0092650D" w:rsidP="003E5BCD">
      <w:pPr>
        <w:spacing w:after="0"/>
        <w:ind w:left="851"/>
      </w:pPr>
    </w:p>
    <w:p w:rsidR="0092650D" w:rsidRDefault="0092650D" w:rsidP="003E5BCD">
      <w:pPr>
        <w:spacing w:after="0"/>
        <w:ind w:left="851"/>
      </w:pPr>
      <w:r>
        <w:t>Talajhasználat.</w:t>
      </w:r>
    </w:p>
    <w:p w:rsidR="0092650D" w:rsidRDefault="0092650D" w:rsidP="003E5BCD">
      <w:pPr>
        <w:spacing w:after="0"/>
        <w:ind w:left="851"/>
      </w:pPr>
      <w:r>
        <w:t>Vetésváltás és jellemzői.</w:t>
      </w:r>
    </w:p>
    <w:p w:rsidR="0092650D" w:rsidRDefault="0092650D" w:rsidP="003E5BCD">
      <w:pPr>
        <w:spacing w:after="0"/>
        <w:ind w:left="851"/>
      </w:pPr>
      <w:r>
        <w:t xml:space="preserve">Elővetemény-érték és </w:t>
      </w:r>
      <w:proofErr w:type="spellStart"/>
      <w:r>
        <w:t>-igény</w:t>
      </w:r>
      <w:proofErr w:type="spellEnd"/>
      <w:r>
        <w:t>.</w:t>
      </w:r>
    </w:p>
    <w:p w:rsidR="0092650D" w:rsidRDefault="0092650D" w:rsidP="003E5BCD">
      <w:pPr>
        <w:spacing w:after="0"/>
        <w:ind w:left="851"/>
      </w:pPr>
      <w:r>
        <w:t>Monokultúrás termesztés.</w:t>
      </w:r>
    </w:p>
    <w:p w:rsidR="0092650D" w:rsidRDefault="0092650D" w:rsidP="003E5BCD">
      <w:pPr>
        <w:spacing w:after="0"/>
        <w:ind w:left="851"/>
      </w:pPr>
      <w:r>
        <w:t>Területpihentetés.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alajművelés, talajművelési rendszerek</w:t>
      </w:r>
      <w:r w:rsidRPr="00644690">
        <w:rPr>
          <w:b/>
          <w:bCs/>
          <w:i/>
          <w:iCs/>
        </w:rPr>
        <w:tab/>
      </w:r>
      <w:r>
        <w:rPr>
          <w:b/>
          <w:bCs/>
          <w:i/>
          <w:iCs/>
        </w:rPr>
        <w:t>14 ó</w:t>
      </w:r>
      <w:r w:rsidRPr="00644690">
        <w:rPr>
          <w:b/>
          <w:bCs/>
          <w:i/>
          <w:iCs/>
        </w:rPr>
        <w:t>ra/</w:t>
      </w:r>
      <w:r>
        <w:rPr>
          <w:b/>
          <w:bCs/>
          <w:i/>
          <w:iCs/>
        </w:rPr>
        <w:t>16</w:t>
      </w:r>
      <w:r w:rsidRPr="00644690">
        <w:rPr>
          <w:b/>
          <w:bCs/>
          <w:i/>
          <w:iCs/>
        </w:rPr>
        <w:t xml:space="preserve"> óra</w:t>
      </w:r>
    </w:p>
    <w:p w:rsidR="0092650D" w:rsidRDefault="0092650D" w:rsidP="003E5BCD">
      <w:pPr>
        <w:spacing w:after="0"/>
        <w:ind w:left="851"/>
      </w:pPr>
      <w:r>
        <w:t>Talajművelés fogalma és céljai.</w:t>
      </w:r>
    </w:p>
    <w:p w:rsidR="0092650D" w:rsidRDefault="0092650D" w:rsidP="003E5BCD">
      <w:pPr>
        <w:spacing w:after="0"/>
        <w:ind w:left="851"/>
      </w:pPr>
      <w:r>
        <w:t>Talajművelés alapműveletei (fogalmuk, jellemző eszközeik).</w:t>
      </w:r>
    </w:p>
    <w:p w:rsidR="0092650D" w:rsidRDefault="0092650D" w:rsidP="003E5BCD">
      <w:pPr>
        <w:spacing w:after="0"/>
        <w:ind w:left="851"/>
      </w:pPr>
      <w:r>
        <w:t>Az eke és munkája.</w:t>
      </w:r>
    </w:p>
    <w:p w:rsidR="0092650D" w:rsidRDefault="0092650D" w:rsidP="003E5BCD">
      <w:pPr>
        <w:spacing w:after="0"/>
        <w:ind w:left="851"/>
      </w:pPr>
      <w:r>
        <w:t>A tárcsás talajművelő eszközök és munkájuk.</w:t>
      </w:r>
    </w:p>
    <w:p w:rsidR="0092650D" w:rsidRDefault="0092650D" w:rsidP="003E5BCD">
      <w:pPr>
        <w:spacing w:after="0"/>
        <w:ind w:left="851"/>
      </w:pPr>
      <w:r>
        <w:t>Kultivátorok típusai és végzett munkájuk.</w:t>
      </w:r>
    </w:p>
    <w:p w:rsidR="0092650D" w:rsidRDefault="0092650D" w:rsidP="003E5BCD">
      <w:pPr>
        <w:spacing w:after="0"/>
        <w:ind w:left="851"/>
      </w:pPr>
      <w:r>
        <w:t>Mélylazítók és alkalmazási területük.</w:t>
      </w:r>
    </w:p>
    <w:p w:rsidR="0092650D" w:rsidRDefault="0092650D" w:rsidP="003E5BCD">
      <w:pPr>
        <w:spacing w:after="0"/>
        <w:ind w:left="851"/>
      </w:pPr>
      <w:r>
        <w:lastRenderedPageBreak/>
        <w:t>Boronák típusai és végzett munkájuk.</w:t>
      </w:r>
    </w:p>
    <w:p w:rsidR="0092650D" w:rsidRDefault="0092650D" w:rsidP="003E5BCD">
      <w:pPr>
        <w:spacing w:after="0"/>
        <w:ind w:left="851"/>
      </w:pPr>
      <w:r>
        <w:t>Hengerek típusai és végzett munkájuk.</w:t>
      </w:r>
    </w:p>
    <w:p w:rsidR="0092650D" w:rsidRDefault="0092650D" w:rsidP="003E5BCD">
      <w:pPr>
        <w:spacing w:after="0"/>
        <w:ind w:left="851"/>
      </w:pPr>
      <w:r>
        <w:t>Simító alkalmazási területei.</w:t>
      </w:r>
    </w:p>
    <w:p w:rsidR="0092650D" w:rsidRDefault="0092650D" w:rsidP="003E5BCD">
      <w:pPr>
        <w:spacing w:after="0"/>
        <w:ind w:left="851"/>
      </w:pPr>
      <w:r>
        <w:t>Kombinált talajművelő eszközök típusai és végzett munkájuk.</w:t>
      </w:r>
    </w:p>
    <w:p w:rsidR="0092650D" w:rsidRDefault="0092650D" w:rsidP="003E5BCD">
      <w:pPr>
        <w:spacing w:after="0"/>
        <w:ind w:left="851"/>
      </w:pPr>
    </w:p>
    <w:p w:rsidR="0092650D" w:rsidRDefault="0092650D" w:rsidP="003E5BCD">
      <w:pPr>
        <w:spacing w:after="0"/>
        <w:ind w:left="851"/>
      </w:pPr>
      <w:r>
        <w:t>Talajművelési rendszerek.</w:t>
      </w:r>
    </w:p>
    <w:p w:rsidR="0092650D" w:rsidRDefault="0092650D" w:rsidP="003E5BCD">
      <w:pPr>
        <w:spacing w:after="0"/>
        <w:ind w:left="851"/>
      </w:pPr>
      <w:r>
        <w:t>Őszi vetésű növények talajművelési rendszere (korán és későn lekerülő elővetemények esetén, forgatásos, illetve forgatás nélküli talajművelés).</w:t>
      </w:r>
    </w:p>
    <w:p w:rsidR="0092650D" w:rsidRDefault="0092650D" w:rsidP="003E5BCD">
      <w:pPr>
        <w:spacing w:after="0"/>
        <w:ind w:left="851"/>
      </w:pPr>
      <w:r>
        <w:t>Tavaszi vetésű növények talajművelési rendszere.</w:t>
      </w:r>
    </w:p>
    <w:p w:rsidR="0092650D" w:rsidRDefault="0092650D" w:rsidP="003E5BCD">
      <w:pPr>
        <w:spacing w:after="0"/>
        <w:ind w:left="851"/>
      </w:pPr>
      <w:r>
        <w:t>Nyári (másodvetésű) növények talajművelési rendszere.</w:t>
      </w:r>
    </w:p>
    <w:p w:rsidR="0092650D" w:rsidRDefault="0092650D" w:rsidP="003E5BCD">
      <w:pPr>
        <w:spacing w:after="0"/>
        <w:ind w:left="851"/>
      </w:pPr>
      <w:r>
        <w:t>Talajművelés évelő növények után.</w:t>
      </w:r>
    </w:p>
    <w:p w:rsidR="0092650D" w:rsidRDefault="0092650D" w:rsidP="003E5BCD">
      <w:pPr>
        <w:spacing w:after="0"/>
        <w:ind w:left="851"/>
      </w:pPr>
      <w:r>
        <w:t>Minimális talajművelés, direktvetés.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Szaporítás</w:t>
      </w:r>
      <w:r w:rsidRPr="00644690">
        <w:rPr>
          <w:b/>
          <w:bCs/>
          <w:i/>
          <w:iCs/>
        </w:rPr>
        <w:tab/>
      </w:r>
      <w:r>
        <w:rPr>
          <w:b/>
          <w:bCs/>
          <w:i/>
          <w:iCs/>
        </w:rPr>
        <w:t>8 ó</w:t>
      </w:r>
      <w:r w:rsidRPr="00644690">
        <w:rPr>
          <w:b/>
          <w:bCs/>
          <w:i/>
          <w:iCs/>
        </w:rPr>
        <w:t>ra/</w:t>
      </w:r>
      <w:r>
        <w:rPr>
          <w:b/>
          <w:bCs/>
          <w:i/>
          <w:iCs/>
        </w:rPr>
        <w:t>10</w:t>
      </w:r>
      <w:r w:rsidRPr="00644690">
        <w:rPr>
          <w:b/>
          <w:bCs/>
          <w:i/>
          <w:iCs/>
        </w:rPr>
        <w:t xml:space="preserve"> óra</w:t>
      </w:r>
    </w:p>
    <w:p w:rsidR="0092650D" w:rsidRDefault="0092650D" w:rsidP="002C43A2">
      <w:pPr>
        <w:spacing w:after="0"/>
        <w:ind w:left="851"/>
      </w:pPr>
      <w:r>
        <w:t xml:space="preserve">Szaporítóanyag típusai, </w:t>
      </w:r>
      <w:proofErr w:type="spellStart"/>
      <w:r>
        <w:t>szaporításmódok</w:t>
      </w:r>
      <w:proofErr w:type="spellEnd"/>
      <w:r>
        <w:t>.</w:t>
      </w:r>
    </w:p>
    <w:p w:rsidR="0092650D" w:rsidRDefault="0092650D" w:rsidP="002C43A2">
      <w:pPr>
        <w:spacing w:after="0"/>
        <w:ind w:left="851"/>
      </w:pPr>
      <w:r>
        <w:t>A vetőmag értékmérő tulajdonságai.</w:t>
      </w:r>
    </w:p>
    <w:p w:rsidR="0092650D" w:rsidRDefault="0092650D" w:rsidP="002C43A2">
      <w:pPr>
        <w:spacing w:after="0"/>
        <w:ind w:left="851"/>
      </w:pPr>
      <w:r>
        <w:t>Vetés (ideje, mélysége, módja, vetőmagmennyiséget befolyásoló tényezők, vetőmag-mennyiség).</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Növényápolás, betakarítás, terménytárolás</w:t>
      </w:r>
      <w:r w:rsidRPr="00644690">
        <w:rPr>
          <w:b/>
          <w:bCs/>
          <w:i/>
          <w:iCs/>
        </w:rPr>
        <w:tab/>
      </w:r>
      <w:r>
        <w:rPr>
          <w:b/>
          <w:bCs/>
          <w:i/>
          <w:iCs/>
        </w:rPr>
        <w:t>21 ó</w:t>
      </w:r>
      <w:r w:rsidRPr="00644690">
        <w:rPr>
          <w:b/>
          <w:bCs/>
          <w:i/>
          <w:iCs/>
        </w:rPr>
        <w:t>ra/</w:t>
      </w:r>
      <w:r>
        <w:rPr>
          <w:b/>
          <w:bCs/>
          <w:i/>
          <w:iCs/>
        </w:rPr>
        <w:t>21</w:t>
      </w:r>
      <w:r w:rsidRPr="00644690">
        <w:rPr>
          <w:b/>
          <w:bCs/>
          <w:i/>
          <w:iCs/>
        </w:rPr>
        <w:t xml:space="preserve"> óra</w:t>
      </w:r>
    </w:p>
    <w:p w:rsidR="0092650D" w:rsidRDefault="0092650D" w:rsidP="002C43A2">
      <w:pPr>
        <w:spacing w:after="0"/>
        <w:ind w:left="851"/>
      </w:pPr>
      <w:r>
        <w:t>Öntözés (fogalma, céljai, módjai).</w:t>
      </w:r>
    </w:p>
    <w:p w:rsidR="0092650D" w:rsidRDefault="0092650D" w:rsidP="002C43A2">
      <w:pPr>
        <w:spacing w:after="0"/>
        <w:ind w:left="851"/>
      </w:pPr>
      <w:r>
        <w:t>Kelés előtti és kelés utáni talajápolás.</w:t>
      </w:r>
    </w:p>
    <w:p w:rsidR="0092650D" w:rsidRDefault="0092650D" w:rsidP="002C43A2">
      <w:pPr>
        <w:spacing w:after="0"/>
        <w:ind w:left="851"/>
      </w:pPr>
      <w:r>
        <w:t>Növényvédelem feladata, célja és módjai (agrotechnikai, mechanikai, biológiai, kémiai és integrált növényvédelem).</w:t>
      </w:r>
    </w:p>
    <w:p w:rsidR="0092650D" w:rsidRDefault="0092650D" w:rsidP="002C43A2">
      <w:pPr>
        <w:spacing w:after="0"/>
        <w:ind w:left="851"/>
      </w:pPr>
      <w:r>
        <w:t>Betakarítás idejének meghatározása (gazdasági és biológiai érettség fogalma, befolyásoló tényezők).</w:t>
      </w:r>
    </w:p>
    <w:p w:rsidR="0092650D" w:rsidRDefault="0092650D" w:rsidP="002C43A2">
      <w:pPr>
        <w:spacing w:after="0"/>
        <w:ind w:left="851"/>
      </w:pPr>
      <w:r>
        <w:t>Terménytípusok betakarításának és tárolásának módjai (szemes termények, gyökér- és gumós növények, szálas takarmányok).</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Gabonafélék termesztése</w:t>
      </w:r>
      <w:r w:rsidRPr="00644690">
        <w:rPr>
          <w:b/>
          <w:bCs/>
          <w:i/>
          <w:iCs/>
        </w:rPr>
        <w:tab/>
      </w:r>
      <w:r>
        <w:rPr>
          <w:b/>
          <w:bCs/>
          <w:i/>
          <w:iCs/>
        </w:rPr>
        <w:t>42 ó</w:t>
      </w:r>
      <w:r w:rsidRPr="00644690">
        <w:rPr>
          <w:b/>
          <w:bCs/>
          <w:i/>
          <w:iCs/>
        </w:rPr>
        <w:t>ra/</w:t>
      </w:r>
      <w:r>
        <w:rPr>
          <w:b/>
          <w:bCs/>
          <w:i/>
          <w:iCs/>
        </w:rPr>
        <w:t>42</w:t>
      </w:r>
      <w:r w:rsidRPr="00644690">
        <w:rPr>
          <w:b/>
          <w:bCs/>
          <w:i/>
          <w:iCs/>
        </w:rPr>
        <w:t xml:space="preserve"> óra</w:t>
      </w:r>
    </w:p>
    <w:p w:rsidR="0092650D" w:rsidRDefault="0092650D" w:rsidP="00C53E01">
      <w:pPr>
        <w:spacing w:after="0"/>
        <w:ind w:left="851"/>
      </w:pPr>
      <w:r>
        <w:t xml:space="preserve">Őszi és tavaszi búza, őszi és tavaszi árpa, rozs, zab, </w:t>
      </w:r>
      <w:proofErr w:type="spellStart"/>
      <w:r>
        <w:t>tritikálé</w:t>
      </w:r>
      <w:proofErr w:type="spellEnd"/>
      <w:r>
        <w:t xml:space="preserve">, kukorica termesztése az alábbi algoritmus szerint: </w:t>
      </w:r>
      <w:r w:rsidRPr="00535B52">
        <w:t>termesztés célja, jelentősége; növénytani jellemzés és fejlődési szakaszok, fajták, termesztési igények (éghajlati-, talaj-, elővetemény- és tápanyagigény); termeszté</w:t>
      </w:r>
      <w:r>
        <w:t>si és növényvédelmi technológia, a vetőmagtermesztés sajátosságai.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Gyökér- és gumós, ipari és hüvelyes növények termesztése</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C53E01">
      <w:pPr>
        <w:spacing w:after="0"/>
        <w:ind w:left="851"/>
      </w:pPr>
      <w:r>
        <w:t xml:space="preserve">Cukorrépa, burgonya, napraforgó, őszi káposztarepce, takarmányborsó, szója termesztése </w:t>
      </w:r>
      <w:r w:rsidRPr="00535B52">
        <w:t>az alábbi algoritmus szerint: termesztés célja, jelentősége; növénytani jellemzés és fejlődési szakaszok, fajták, termesztési igények (éghajlati-, talaj-, elővetemény- és tápanyagigény); termesztési és növényvédelmi technológia, a vetőmagtermesztés sajátosságai.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Szálas takarmánynövények termesztése, gyepgazdálkodás</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C53E01">
      <w:pPr>
        <w:spacing w:after="0"/>
        <w:ind w:left="851"/>
      </w:pPr>
      <w:r>
        <w:t xml:space="preserve">Lucerna, </w:t>
      </w:r>
      <w:proofErr w:type="spellStart"/>
      <w:r>
        <w:t>vöröshere</w:t>
      </w:r>
      <w:proofErr w:type="spellEnd"/>
      <w:r>
        <w:t xml:space="preserve">, takarmánykeverékek </w:t>
      </w:r>
      <w:r w:rsidRPr="00535B52">
        <w:t>termesztése az alábbi algoritmus szerint: termesztés célja, jelentősége; növénytani jellemzés és fejlődési szakaszok, fajták, termesztési igények (éghajlati-, talaj-, elővetemény- és tápanyagigény); termesztési és növényvédelmi technológia, a vetőmagtermesztés sajátosságai.</w:t>
      </w:r>
    </w:p>
    <w:p w:rsidR="0092650D" w:rsidRDefault="0092650D" w:rsidP="00C53E01">
      <w:pPr>
        <w:spacing w:after="0"/>
        <w:ind w:left="851"/>
      </w:pPr>
      <w:r>
        <w:t>Gyepgazdálkodás.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lastRenderedPageBreak/>
        <w:t>Növénytermesztési munkák szervezése</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123207">
      <w:pPr>
        <w:spacing w:after="0"/>
        <w:ind w:left="851"/>
      </w:pPr>
      <w:r>
        <w:t>Szervezés fogalma, szükségessége, alapkérdései.</w:t>
      </w:r>
    </w:p>
    <w:p w:rsidR="0092650D" w:rsidRDefault="0092650D" w:rsidP="00123207">
      <w:pPr>
        <w:spacing w:after="0"/>
        <w:ind w:left="851"/>
      </w:pPr>
      <w:r>
        <w:t>A minőségbiztosítás sajátosságai a növénytermesztésben.</w:t>
      </w:r>
    </w:p>
    <w:p w:rsidR="0092650D" w:rsidRDefault="0092650D" w:rsidP="00123207">
      <w:pPr>
        <w:spacing w:after="0"/>
        <w:ind w:left="851"/>
      </w:pPr>
      <w:r>
        <w:t>A növénytermesztési munkák szervezésének sajátosságai.</w:t>
      </w:r>
    </w:p>
    <w:p w:rsidR="0092650D" w:rsidRDefault="0092650D" w:rsidP="00123207">
      <w:pPr>
        <w:spacing w:after="0"/>
        <w:ind w:left="851"/>
      </w:pPr>
      <w:r>
        <w:t>Munkanap felvételezés folyamata.</w:t>
      </w:r>
    </w:p>
    <w:p w:rsidR="0092650D" w:rsidRDefault="0092650D" w:rsidP="00123207">
      <w:pPr>
        <w:spacing w:after="0"/>
        <w:ind w:left="851"/>
      </w:pPr>
      <w:r>
        <w:t>A növénytermesztési munkák szervezése, ellenőrzése.</w:t>
      </w:r>
    </w:p>
    <w:p w:rsidR="0092650D" w:rsidRDefault="0092650D" w:rsidP="00123207">
      <w:pPr>
        <w:spacing w:after="0"/>
        <w:ind w:left="851"/>
      </w:pPr>
      <w:r>
        <w:t>A növénytermesztési munkák munka- és tűzvédelmi előírásainak ismerete, ellenőrzése.</w:t>
      </w:r>
    </w:p>
    <w:p w:rsidR="0092650D" w:rsidRDefault="0092650D" w:rsidP="00123207">
      <w:pPr>
        <w:spacing w:after="0"/>
        <w:ind w:left="851"/>
      </w:pPr>
      <w:r>
        <w:t>A növénytermesztés környezetvédelmi előírásainak ellenőrzése.</w:t>
      </w:r>
    </w:p>
    <w:p w:rsidR="0092650D" w:rsidRDefault="0092650D" w:rsidP="00123207">
      <w:pPr>
        <w:spacing w:after="0"/>
        <w:ind w:left="851"/>
      </w:pPr>
      <w:r>
        <w:t>Területalapú támogatás igénylése.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Szakirodalom (könyvek, folyóiratok, prospektusok, stb.)</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lastRenderedPageBreak/>
              <w:t>1.4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1.6</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r>
              <w:rPr>
                <w:color w:val="000000"/>
                <w:sz w:val="20"/>
                <w:szCs w:val="20"/>
                <w:lang w:eastAsia="hu-HU"/>
              </w:rPr>
              <w:t>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r>
              <w:rPr>
                <w:color w:val="000000"/>
                <w:sz w:val="20"/>
                <w:szCs w:val="20"/>
                <w:lang w:eastAsia="hu-HU"/>
              </w:rPr>
              <w:t>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Csoportos munkaformák körében</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Szakirodalom (könyvek, folyóiratok, prospektusok stb.)</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Növénytermesztés gyakorlat</w:t>
      </w:r>
      <w:r w:rsidRPr="00644690">
        <w:rPr>
          <w:b/>
          <w:bCs/>
        </w:rPr>
        <w:t xml:space="preserve"> tantárgy</w:t>
      </w:r>
      <w:r w:rsidRPr="00644690">
        <w:rPr>
          <w:b/>
          <w:bCs/>
        </w:rPr>
        <w:tab/>
      </w:r>
      <w:r>
        <w:rPr>
          <w:b/>
          <w:bCs/>
        </w:rPr>
        <w:t>155 ó</w:t>
      </w:r>
      <w:r w:rsidRPr="00644690">
        <w:rPr>
          <w:b/>
          <w:bCs/>
        </w:rPr>
        <w:t>ra/</w:t>
      </w:r>
      <w:r>
        <w:rPr>
          <w:b/>
          <w:bCs/>
        </w:rPr>
        <w:t>160</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FF6FA2">
        <w:t>Az elméletben tanultak alapján olyan kompetenciák kialakítása a cél, hogy a végzett technikusok képesek legyenek középszintű vezetői feladatok ellátására a szántóföldi növénytermesztésben. Alkalmasak legyenek a növénytermesztés munkáinak</w:t>
      </w:r>
      <w:r>
        <w:t xml:space="preserve"> szakszerű elvégzésére,</w:t>
      </w:r>
      <w:r w:rsidRPr="00FF6FA2">
        <w:t xml:space="preserve"> valamint a melléjük beosztott dolgozók szakmai irányítására, betanítására.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FF6FA2">
        <w:t>Biológia (növénytani, morfológiai, növényélettani ismeretek)</w:t>
      </w:r>
    </w:p>
    <w:p w:rsidR="0092650D" w:rsidRDefault="0092650D" w:rsidP="00C53E01">
      <w:pPr>
        <w:spacing w:after="0"/>
        <w:ind w:left="426"/>
      </w:pPr>
      <w:r>
        <w:t>Növénytermesztés</w:t>
      </w:r>
    </w:p>
    <w:p w:rsidR="0092650D" w:rsidRDefault="0092650D" w:rsidP="00C53E01">
      <w:pPr>
        <w:spacing w:after="0"/>
        <w:ind w:left="426"/>
      </w:pPr>
      <w:r>
        <w:t>Géptan</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növénytermesztés meteorológiai környezeti tényezőinek vizsgálata</w:t>
      </w:r>
      <w:r w:rsidRPr="00644690">
        <w:rPr>
          <w:b/>
          <w:bCs/>
          <w:i/>
          <w:iCs/>
        </w:rPr>
        <w:tab/>
      </w:r>
      <w:r>
        <w:rPr>
          <w:b/>
          <w:bCs/>
          <w:i/>
          <w:iCs/>
        </w:rPr>
        <w:t>10 ó</w:t>
      </w:r>
      <w:r w:rsidRPr="00644690">
        <w:rPr>
          <w:b/>
          <w:bCs/>
          <w:i/>
          <w:iCs/>
        </w:rPr>
        <w:t>ra/</w:t>
      </w:r>
      <w:r>
        <w:rPr>
          <w:b/>
          <w:bCs/>
          <w:i/>
          <w:iCs/>
        </w:rPr>
        <w:t>11</w:t>
      </w:r>
      <w:r w:rsidRPr="00644690">
        <w:rPr>
          <w:b/>
          <w:bCs/>
          <w:i/>
          <w:iCs/>
        </w:rPr>
        <w:t xml:space="preserve"> óra</w:t>
      </w:r>
    </w:p>
    <w:p w:rsidR="0092650D" w:rsidRDefault="0092650D" w:rsidP="00FF6FA2">
      <w:pPr>
        <w:spacing w:after="0"/>
        <w:ind w:left="851"/>
      </w:pPr>
      <w:r>
        <w:t xml:space="preserve">Meteorológiai mérőeszközök és műszerek használata, mérések regisztrálása (lég- és talajhőmérséklet-mérők, páratartalom-mérők, légsebesség mérők). </w:t>
      </w:r>
    </w:p>
    <w:p w:rsidR="0092650D" w:rsidRDefault="0092650D" w:rsidP="00FF6FA2">
      <w:pPr>
        <w:spacing w:after="0"/>
        <w:ind w:left="851"/>
      </w:pPr>
      <w:r w:rsidRPr="00FF6FA2">
        <w:lastRenderedPageBreak/>
        <w:t>A meteorológiai mérések eredményeinek értékelése és felhasználása a talajművelés, tápanyagpótlás, vetés, növényápolás, növényvédelem és betakarítás munkaműveleteinek tervezésekor, szervezésekor.</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alajmintavétel, talajvizsgálat</w:t>
      </w:r>
      <w:r w:rsidRPr="00644690">
        <w:rPr>
          <w:b/>
          <w:bCs/>
          <w:i/>
          <w:iCs/>
        </w:rPr>
        <w:tab/>
      </w:r>
      <w:r>
        <w:rPr>
          <w:b/>
          <w:bCs/>
          <w:i/>
          <w:iCs/>
        </w:rPr>
        <w:t>11 ó</w:t>
      </w:r>
      <w:r w:rsidRPr="00644690">
        <w:rPr>
          <w:b/>
          <w:bCs/>
          <w:i/>
          <w:iCs/>
        </w:rPr>
        <w:t>ra/</w:t>
      </w:r>
      <w:r>
        <w:rPr>
          <w:b/>
          <w:bCs/>
          <w:i/>
          <w:iCs/>
        </w:rPr>
        <w:t>13</w:t>
      </w:r>
      <w:r w:rsidRPr="00644690">
        <w:rPr>
          <w:b/>
          <w:bCs/>
          <w:i/>
          <w:iCs/>
        </w:rPr>
        <w:t xml:space="preserve"> óra</w:t>
      </w:r>
    </w:p>
    <w:p w:rsidR="0092650D" w:rsidRDefault="0092650D" w:rsidP="00FF6FA2">
      <w:pPr>
        <w:spacing w:after="0"/>
        <w:ind w:left="851"/>
      </w:pPr>
      <w:r>
        <w:t>Talajmintavétel szabályai, mintaküldés</w:t>
      </w:r>
    </w:p>
    <w:p w:rsidR="0092650D" w:rsidRDefault="0092650D" w:rsidP="00FF6FA2">
      <w:pPr>
        <w:spacing w:after="0"/>
        <w:ind w:left="851"/>
      </w:pPr>
      <w:r>
        <w:t>Egyszerűbb fizikai és kémiai talajvizsgálati módszerek (mechanikai összetétel vizsgálata, szerkezetvizsgálat, Arany-féle kötöttség vizsgálata, pH-mérés)</w:t>
      </w:r>
    </w:p>
    <w:p w:rsidR="0092650D" w:rsidRDefault="0092650D" w:rsidP="00FF6FA2">
      <w:pPr>
        <w:spacing w:after="0"/>
        <w:ind w:left="851"/>
      </w:pPr>
      <w:r>
        <w:t>A kapott eredmények értékelése</w:t>
      </w:r>
    </w:p>
    <w:p w:rsidR="0092650D" w:rsidRDefault="0092650D" w:rsidP="00FF6FA2">
      <w:pPr>
        <w:spacing w:after="0"/>
        <w:ind w:left="851"/>
      </w:pPr>
      <w:r>
        <w:t>Az adott területen található meghatározó talajtípus vizsgálata.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proofErr w:type="spellStart"/>
      <w:r>
        <w:rPr>
          <w:b/>
          <w:bCs/>
          <w:i/>
          <w:iCs/>
        </w:rPr>
        <w:t>Vetőmagmintavétel</w:t>
      </w:r>
      <w:proofErr w:type="spellEnd"/>
      <w:r>
        <w:rPr>
          <w:b/>
          <w:bCs/>
          <w:i/>
          <w:iCs/>
        </w:rPr>
        <w:t>, vetőmagvizsgálat</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FF6FA2">
      <w:pPr>
        <w:spacing w:after="0"/>
        <w:ind w:left="851"/>
      </w:pPr>
      <w:proofErr w:type="spellStart"/>
      <w:r>
        <w:t>Magmintavétel</w:t>
      </w:r>
      <w:proofErr w:type="spellEnd"/>
      <w:r>
        <w:t xml:space="preserve"> szabályai különböző tárolási módok esetén</w:t>
      </w:r>
    </w:p>
    <w:p w:rsidR="0092650D" w:rsidRDefault="0092650D" w:rsidP="00FF6FA2">
      <w:pPr>
        <w:spacing w:after="0"/>
        <w:ind w:left="851"/>
      </w:pPr>
      <w:r>
        <w:t>Magvizsgálati módszerek (tisztaságvizsgálat, ezermagtömeg-mérés, hektolitertömeg-mérés, nedvességtartalom-vizsgálat)</w:t>
      </w:r>
    </w:p>
    <w:p w:rsidR="0092650D" w:rsidRDefault="0092650D" w:rsidP="00FF6FA2">
      <w:pPr>
        <w:spacing w:after="0"/>
        <w:ind w:left="851"/>
      </w:pPr>
      <w:r>
        <w:t>Kultúrnövények magjainak felismerése</w:t>
      </w:r>
    </w:p>
    <w:p w:rsidR="0092650D" w:rsidRDefault="0092650D" w:rsidP="00FF6FA2">
      <w:pPr>
        <w:spacing w:after="0"/>
        <w:ind w:left="851"/>
      </w:pPr>
      <w:r>
        <w:t>Vetőmagvak előkészítése vetésre</w:t>
      </w:r>
    </w:p>
    <w:p w:rsidR="0092650D" w:rsidRDefault="0092650D" w:rsidP="00FF6FA2">
      <w:pPr>
        <w:spacing w:after="0"/>
        <w:ind w:left="851"/>
      </w:pPr>
      <w:r>
        <w:t>A vetés munkálatai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Termesztéstechnológiai gyakorlatok</w:t>
      </w:r>
      <w:r w:rsidRPr="00644690">
        <w:rPr>
          <w:b/>
          <w:bCs/>
          <w:i/>
          <w:iCs/>
        </w:rPr>
        <w:tab/>
      </w:r>
      <w:r>
        <w:rPr>
          <w:b/>
          <w:bCs/>
          <w:i/>
          <w:iCs/>
        </w:rPr>
        <w:t>88 ó</w:t>
      </w:r>
      <w:r w:rsidRPr="00644690">
        <w:rPr>
          <w:b/>
          <w:bCs/>
          <w:i/>
          <w:iCs/>
        </w:rPr>
        <w:t>ra/</w:t>
      </w:r>
      <w:r>
        <w:rPr>
          <w:b/>
          <w:bCs/>
          <w:i/>
          <w:iCs/>
        </w:rPr>
        <w:t>88</w:t>
      </w:r>
      <w:r w:rsidRPr="00644690">
        <w:rPr>
          <w:b/>
          <w:bCs/>
          <w:i/>
          <w:iCs/>
        </w:rPr>
        <w:t xml:space="preserve"> óra</w:t>
      </w:r>
    </w:p>
    <w:p w:rsidR="0092650D" w:rsidRDefault="0092650D" w:rsidP="0020310A">
      <w:pPr>
        <w:spacing w:after="0"/>
        <w:ind w:left="851"/>
      </w:pPr>
      <w:r w:rsidRPr="0020310A">
        <w:t>A gabonafélék, ipari növények, hüvelyesek, szálastakarmányok, gyepek termesztéstechnológiai elemeinek (</w:t>
      </w:r>
      <w:proofErr w:type="spellStart"/>
      <w:r w:rsidRPr="0020310A">
        <w:t>talajelőkészítés</w:t>
      </w:r>
      <w:proofErr w:type="spellEnd"/>
      <w:r w:rsidRPr="0020310A">
        <w:t>, tápanyagpótlás, vetés, növényápolás, betakarítás) gyakorlása</w:t>
      </w:r>
      <w:r>
        <w:t>.</w:t>
      </w:r>
    </w:p>
    <w:p w:rsidR="0092650D" w:rsidRDefault="0092650D" w:rsidP="0020310A">
      <w:pPr>
        <w:spacing w:after="0"/>
        <w:ind w:left="851"/>
      </w:pPr>
      <w:r w:rsidRPr="0020310A">
        <w:t>A gabonafélék, ipari növények, hüvelyesek, szálastakarmányok, gyepek technológiát meghatározó károsítóinak ismerete, az ellenük való integrált védekezés alapjai</w:t>
      </w:r>
      <w:r>
        <w:t>.</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Határszemlék</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t xml:space="preserve">Termesztett növények, talaj állapotának vizsgálata a </w:t>
      </w:r>
      <w:proofErr w:type="gramStart"/>
      <w:r>
        <w:t>vegetáció különböző</w:t>
      </w:r>
      <w:proofErr w:type="gramEnd"/>
      <w:r>
        <w:t xml:space="preserve"> időszakában.</w:t>
      </w:r>
    </w:p>
    <w:p w:rsidR="0092650D" w:rsidRDefault="0092650D" w:rsidP="00C53E01">
      <w:pPr>
        <w:spacing w:after="0"/>
        <w:ind w:left="851"/>
      </w:pPr>
      <w:proofErr w:type="spellStart"/>
      <w:r>
        <w:t>Kultúr-</w:t>
      </w:r>
      <w:proofErr w:type="spellEnd"/>
      <w:r>
        <w:t xml:space="preserve"> és gyomnövények, kártevők és kórképek felismerése</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Szakmai számítások végzése</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736168">
      <w:pPr>
        <w:spacing w:after="0"/>
        <w:ind w:left="851"/>
      </w:pPr>
      <w:r>
        <w:t>A növénytermesztés input anyagait érintő szükséglet-számítások (tápanyag, szaporítóanyag, növényvédő szer, üzemanyag).</w:t>
      </w:r>
    </w:p>
    <w:p w:rsidR="0092650D" w:rsidRDefault="0092650D" w:rsidP="00736168">
      <w:pPr>
        <w:spacing w:after="0"/>
        <w:ind w:left="851"/>
      </w:pPr>
      <w:r>
        <w:t xml:space="preserve">Munkaerő-, munkaidő- és gép, illetve </w:t>
      </w:r>
      <w:proofErr w:type="gramStart"/>
      <w:r>
        <w:t>eszköz-szükséglet számítások</w:t>
      </w:r>
      <w:proofErr w:type="gramEnd"/>
    </w:p>
    <w:p w:rsidR="0092650D" w:rsidRDefault="0092650D" w:rsidP="00736168">
      <w:pPr>
        <w:spacing w:after="0"/>
        <w:ind w:left="851"/>
      </w:pPr>
      <w:proofErr w:type="gramStart"/>
      <w:r>
        <w:t>térfogatmérések</w:t>
      </w:r>
      <w:proofErr w:type="gramEnd"/>
      <w:r>
        <w:t>, köbözés.</w:t>
      </w:r>
    </w:p>
    <w:p w:rsidR="0092650D" w:rsidRPr="00644690"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lastRenderedPageBreak/>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1.6</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Csoportos munkaformák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Gyakorlati munkavégzés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lastRenderedPageBreak/>
              <w:t>5</w:t>
            </w:r>
            <w:r w:rsidRPr="00B77C4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6</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Üzemeltetési tevékenységek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6</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6</w:t>
            </w:r>
            <w:r w:rsidRPr="00B77C4F">
              <w:rPr>
                <w:color w:val="000000"/>
                <w:sz w:val="20"/>
                <w:szCs w:val="20"/>
                <w:lang w:eastAsia="hu-HU"/>
              </w:rPr>
              <w:t>.</w:t>
            </w:r>
            <w:r>
              <w:rPr>
                <w:color w:val="000000"/>
                <w:sz w:val="20"/>
                <w:szCs w:val="20"/>
                <w:lang w:eastAsia="hu-HU"/>
              </w:rPr>
              <w:t>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Vizsgálati tevékenységek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8</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Szolgáltatási tevékenységek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11082-12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Kertészeti növénytermesztés</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Pr="00D52C63" w:rsidRDefault="0092650D" w:rsidP="008A5928">
      <w:r w:rsidRPr="00D52C63">
        <w:lastRenderedPageBreak/>
        <w:t xml:space="preserve">A </w:t>
      </w:r>
      <w:r>
        <w:t>11082</w:t>
      </w:r>
      <w:r w:rsidRPr="00D26A67">
        <w:t>-</w:t>
      </w:r>
      <w:r>
        <w:t>12</w:t>
      </w:r>
      <w:r w:rsidRPr="00D52C63">
        <w:t xml:space="preserve"> azonosító számú </w:t>
      </w:r>
      <w:r>
        <w:t xml:space="preserve">Kertészeti növénytermesztés </w:t>
      </w:r>
      <w:r w:rsidRPr="00D52C63">
        <w:t>megnevezésű szakmai követelménymodulhoz tartozó tantárgyak és témakörök oktatása során fejlesztendő kompetenciák</w:t>
      </w:r>
    </w:p>
    <w:tbl>
      <w:tblPr>
        <w:tblW w:w="4820" w:type="dxa"/>
        <w:jc w:val="center"/>
        <w:tblCellMar>
          <w:left w:w="70" w:type="dxa"/>
          <w:right w:w="70" w:type="dxa"/>
        </w:tblCellMar>
        <w:tblLook w:val="00A0" w:firstRow="1" w:lastRow="0" w:firstColumn="1" w:lastColumn="0" w:noHBand="0" w:noVBand="0"/>
      </w:tblPr>
      <w:tblGrid>
        <w:gridCol w:w="410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Kertészeti gyakorlat</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Gazdálkodáshoz kapcsolódó információkat gyűjt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Növények tápanyagellátását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Kertészeti növényeket szaporít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Ültetvényt telepít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Ültetvényt gondoz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Termésbecslést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Gyümölcsöt, szőlőt, zöldségnövényt betakarít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Szabadföldi zöldségtermesztést folytat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Zöldségnövényt hajtat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Gyümölcsöt, zöldséget válogat, osztályoz, csomagol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Munka-, tűz- és környezetvédelmi tevékenységet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Környezetkímélő gazdálkodást folytat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Kertészeti munkákat tervez és szervez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gyümölcstermő növények csoportosítása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xml:space="preserve">A gyümölcstermő növények részei és </w:t>
            </w:r>
            <w:proofErr w:type="spellStart"/>
            <w:r w:rsidRPr="00B77C4F">
              <w:rPr>
                <w:color w:val="000000"/>
                <w:sz w:val="20"/>
                <w:szCs w:val="20"/>
                <w:lang w:eastAsia="hu-HU"/>
              </w:rPr>
              <w:t>fenológiája</w:t>
            </w:r>
            <w:proofErr w:type="spellEnd"/>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gyümölcstermő növények szaporításának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Növények tápanyagellátása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Gyümölcstermő növények ültetése, ültetvények létesítése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Fiatal és termő gyümölcsösök, ültetvények gondozása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gyümölcs betakarítása, kezelése, csomagolása, tárolása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xml:space="preserve">A szőlőnövény részei és </w:t>
            </w:r>
            <w:proofErr w:type="spellStart"/>
            <w:r w:rsidRPr="00B77C4F">
              <w:rPr>
                <w:color w:val="000000"/>
                <w:sz w:val="20"/>
                <w:szCs w:val="20"/>
                <w:lang w:eastAsia="hu-HU"/>
              </w:rPr>
              <w:t>fenológiája</w:t>
            </w:r>
            <w:proofErr w:type="spellEnd"/>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szőlő szaporítási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szőlő telepítése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fiatal és termő ültetvények gondozása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szőlő betakarítása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zöldségfélék csoportosítása, környezeti igényei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zöldségfélék termesztési módjai, termesztő létesítmények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zöldségfélék szaporítási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lastRenderedPageBreak/>
              <w:t>Zöldségfajok vetése, ültetése és ápolása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Zöldségnövények betakarítása, áru-előkészítése, kezelése, tárolása, egyszerűbb tartósítási eljárások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Növényvédőszer-kímélő és a növényvédőszer-mentes lehetőségek a zöldség-, gyümölcs-, szőlőtermesztésben</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Kézügyesség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Kertészeti gyakorlat</w:t>
      </w:r>
      <w:r w:rsidRPr="00644690">
        <w:rPr>
          <w:b/>
          <w:bCs/>
        </w:rPr>
        <w:t xml:space="preserve"> tantárgy</w:t>
      </w:r>
      <w:r w:rsidRPr="00644690">
        <w:rPr>
          <w:b/>
          <w:bCs/>
        </w:rPr>
        <w:tab/>
      </w:r>
      <w:r>
        <w:rPr>
          <w:b/>
          <w:bCs/>
        </w:rPr>
        <w:t>93 ó</w:t>
      </w:r>
      <w:r w:rsidRPr="00644690">
        <w:rPr>
          <w:b/>
          <w:bCs/>
        </w:rPr>
        <w:t>ra/</w:t>
      </w:r>
      <w:r>
        <w:rPr>
          <w:b/>
          <w:bCs/>
        </w:rPr>
        <w:t>93</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F42C86">
        <w:t>A kertészeti gyakorlat tantárgy tanításának célja a zöldség-, szőlő-, gyümölcstermesztés gyakorlati alapjainak bemutatása. A tanulók gyakorlás útján ismerkedjenek meg a kertészeti ágazatok munkáinak jellemzőivel.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F42C86">
        <w:t>Biológia (rendszertan, morfológia)</w:t>
      </w:r>
    </w:p>
    <w:p w:rsidR="0092650D" w:rsidRDefault="0092650D" w:rsidP="00C53E01">
      <w:pPr>
        <w:spacing w:after="0"/>
        <w:ind w:left="426"/>
      </w:pPr>
      <w:r>
        <w:t>Növénytermesztés</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Gyümölcstermesztés</w:t>
      </w:r>
      <w:r w:rsidRPr="00644690">
        <w:rPr>
          <w:b/>
          <w:bCs/>
          <w:i/>
          <w:iCs/>
        </w:rPr>
        <w:tab/>
      </w:r>
      <w:r>
        <w:rPr>
          <w:b/>
          <w:bCs/>
          <w:i/>
          <w:iCs/>
        </w:rPr>
        <w:t>30 ó</w:t>
      </w:r>
      <w:r w:rsidRPr="00644690">
        <w:rPr>
          <w:b/>
          <w:bCs/>
          <w:i/>
          <w:iCs/>
        </w:rPr>
        <w:t>ra/</w:t>
      </w:r>
      <w:r>
        <w:rPr>
          <w:b/>
          <w:bCs/>
          <w:i/>
          <w:iCs/>
        </w:rPr>
        <w:t>30</w:t>
      </w:r>
      <w:r w:rsidRPr="00644690">
        <w:rPr>
          <w:b/>
          <w:bCs/>
          <w:i/>
          <w:iCs/>
        </w:rPr>
        <w:t xml:space="preserve"> óra</w:t>
      </w:r>
    </w:p>
    <w:p w:rsidR="0092650D" w:rsidRDefault="0092650D" w:rsidP="00F42C86">
      <w:pPr>
        <w:spacing w:after="0"/>
        <w:ind w:left="851"/>
      </w:pPr>
      <w:r>
        <w:t xml:space="preserve">A gyümölcstermő növények csoportosítása, környezeti igénye. </w:t>
      </w:r>
    </w:p>
    <w:p w:rsidR="0092650D" w:rsidRDefault="0092650D" w:rsidP="00F42C86">
      <w:pPr>
        <w:spacing w:after="0"/>
        <w:ind w:left="851"/>
      </w:pPr>
      <w:r>
        <w:t xml:space="preserve">A gyümölcstermő növények részei. </w:t>
      </w:r>
    </w:p>
    <w:p w:rsidR="0092650D" w:rsidRDefault="0092650D" w:rsidP="00F42C86">
      <w:pPr>
        <w:spacing w:after="0"/>
        <w:ind w:left="851"/>
      </w:pPr>
      <w:r>
        <w:t>A gyümölcstermő növények szaporításának módjai.</w:t>
      </w:r>
    </w:p>
    <w:p w:rsidR="0092650D" w:rsidRDefault="0092650D" w:rsidP="00F42C86">
      <w:pPr>
        <w:spacing w:after="0"/>
        <w:ind w:left="851"/>
      </w:pPr>
      <w:r>
        <w:t xml:space="preserve">Gyümölcsültetvények létesítése. </w:t>
      </w:r>
    </w:p>
    <w:p w:rsidR="0092650D" w:rsidRDefault="0092650D" w:rsidP="00F42C86">
      <w:pPr>
        <w:spacing w:after="0"/>
        <w:ind w:left="851"/>
      </w:pPr>
      <w:r>
        <w:t xml:space="preserve">Fiatal fák és termő gyümölcsösök gondozása. </w:t>
      </w:r>
    </w:p>
    <w:p w:rsidR="0092650D" w:rsidRDefault="0092650D" w:rsidP="00F42C86">
      <w:pPr>
        <w:spacing w:after="0"/>
        <w:ind w:left="851"/>
      </w:pPr>
      <w:r>
        <w:t xml:space="preserve">A gyümölcs betakarítása, kezelése, csomagolása, tárolása. </w:t>
      </w:r>
    </w:p>
    <w:p w:rsidR="0092650D" w:rsidRDefault="0092650D" w:rsidP="00F42C86">
      <w:pPr>
        <w:spacing w:after="0"/>
        <w:ind w:left="851"/>
      </w:pPr>
      <w:r>
        <w:t xml:space="preserve">Az </w:t>
      </w:r>
      <w:proofErr w:type="spellStart"/>
      <w:r>
        <w:t>ökotermesztés</w:t>
      </w:r>
      <w:proofErr w:type="spellEnd"/>
      <w:r>
        <w:t xml:space="preserve"> lehetőségei a gyümölcstermesztésben.</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Szőlőtermesztés</w:t>
      </w:r>
      <w:r w:rsidRPr="00644690">
        <w:rPr>
          <w:b/>
          <w:bCs/>
          <w:i/>
          <w:iCs/>
        </w:rPr>
        <w:tab/>
      </w:r>
      <w:r>
        <w:rPr>
          <w:b/>
          <w:bCs/>
          <w:i/>
          <w:iCs/>
        </w:rPr>
        <w:t>30 ó</w:t>
      </w:r>
      <w:r w:rsidRPr="00644690">
        <w:rPr>
          <w:b/>
          <w:bCs/>
          <w:i/>
          <w:iCs/>
        </w:rPr>
        <w:t>ra/</w:t>
      </w:r>
      <w:r>
        <w:rPr>
          <w:b/>
          <w:bCs/>
          <w:i/>
          <w:iCs/>
        </w:rPr>
        <w:t>30</w:t>
      </w:r>
      <w:r w:rsidRPr="00644690">
        <w:rPr>
          <w:b/>
          <w:bCs/>
          <w:i/>
          <w:iCs/>
        </w:rPr>
        <w:t xml:space="preserve"> óra</w:t>
      </w:r>
    </w:p>
    <w:p w:rsidR="0092650D" w:rsidRDefault="0092650D" w:rsidP="00F42C86">
      <w:pPr>
        <w:spacing w:after="0"/>
        <w:ind w:left="851"/>
      </w:pPr>
      <w:r>
        <w:t xml:space="preserve">A szőlő környezeti igénye. </w:t>
      </w:r>
    </w:p>
    <w:p w:rsidR="0092650D" w:rsidRDefault="0092650D" w:rsidP="00F42C86">
      <w:pPr>
        <w:spacing w:after="0"/>
        <w:ind w:left="851"/>
      </w:pPr>
      <w:r>
        <w:t xml:space="preserve">A szőlőnövény részei. </w:t>
      </w:r>
    </w:p>
    <w:p w:rsidR="0092650D" w:rsidRDefault="0092650D" w:rsidP="00F42C86">
      <w:pPr>
        <w:spacing w:after="0"/>
        <w:ind w:left="851"/>
      </w:pPr>
      <w:r>
        <w:t xml:space="preserve">A szőlő szaporítási módjai. </w:t>
      </w:r>
    </w:p>
    <w:p w:rsidR="0092650D" w:rsidRDefault="0092650D" w:rsidP="00F42C86">
      <w:pPr>
        <w:spacing w:after="0"/>
        <w:ind w:left="851"/>
      </w:pPr>
      <w:r>
        <w:t xml:space="preserve">A szőlő telepítése. </w:t>
      </w:r>
    </w:p>
    <w:p w:rsidR="0092650D" w:rsidRDefault="0092650D" w:rsidP="00F42C86">
      <w:pPr>
        <w:spacing w:after="0"/>
        <w:ind w:left="851"/>
      </w:pPr>
      <w:r>
        <w:t xml:space="preserve">A fiatal és termő ültetvények gondozása. </w:t>
      </w:r>
    </w:p>
    <w:p w:rsidR="0092650D" w:rsidRDefault="0092650D" w:rsidP="00F42C86">
      <w:pPr>
        <w:spacing w:after="0"/>
        <w:ind w:left="851"/>
      </w:pPr>
      <w:r>
        <w:t xml:space="preserve">A szőlő betakarítása. </w:t>
      </w:r>
    </w:p>
    <w:p w:rsidR="0092650D" w:rsidRDefault="0092650D" w:rsidP="00F42C86">
      <w:pPr>
        <w:spacing w:after="0"/>
        <w:ind w:left="851"/>
      </w:pPr>
      <w:r>
        <w:t xml:space="preserve">Az </w:t>
      </w:r>
      <w:proofErr w:type="spellStart"/>
      <w:r>
        <w:t>ökotermesztés</w:t>
      </w:r>
      <w:proofErr w:type="spellEnd"/>
      <w:r>
        <w:t xml:space="preserve"> lehetőségei a szőlőtermesztésben.</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Zöldségtermesztés</w:t>
      </w:r>
      <w:r w:rsidRPr="00644690">
        <w:rPr>
          <w:b/>
          <w:bCs/>
          <w:i/>
          <w:iCs/>
        </w:rPr>
        <w:tab/>
      </w:r>
      <w:r>
        <w:rPr>
          <w:b/>
          <w:bCs/>
          <w:i/>
          <w:iCs/>
        </w:rPr>
        <w:t>33 ó</w:t>
      </w:r>
      <w:r w:rsidRPr="00644690">
        <w:rPr>
          <w:b/>
          <w:bCs/>
          <w:i/>
          <w:iCs/>
        </w:rPr>
        <w:t>ra/</w:t>
      </w:r>
      <w:r>
        <w:rPr>
          <w:b/>
          <w:bCs/>
          <w:i/>
          <w:iCs/>
        </w:rPr>
        <w:t>33</w:t>
      </w:r>
      <w:r w:rsidRPr="00644690">
        <w:rPr>
          <w:b/>
          <w:bCs/>
          <w:i/>
          <w:iCs/>
        </w:rPr>
        <w:t xml:space="preserve"> óra</w:t>
      </w:r>
    </w:p>
    <w:p w:rsidR="0092650D" w:rsidRDefault="0092650D" w:rsidP="00F30367">
      <w:pPr>
        <w:spacing w:after="0"/>
        <w:ind w:left="851"/>
      </w:pPr>
      <w:r>
        <w:t xml:space="preserve">A zöldségfélék csoportosítása, környezeti igénye. </w:t>
      </w:r>
    </w:p>
    <w:p w:rsidR="0092650D" w:rsidRDefault="0092650D" w:rsidP="00F30367">
      <w:pPr>
        <w:spacing w:after="0"/>
        <w:ind w:left="851"/>
      </w:pPr>
      <w:r>
        <w:t xml:space="preserve">A zöldségfélék termesztési módjai, termesztő létesítmények. </w:t>
      </w:r>
    </w:p>
    <w:p w:rsidR="0092650D" w:rsidRDefault="0092650D" w:rsidP="00F30367">
      <w:pPr>
        <w:spacing w:after="0"/>
        <w:ind w:left="851"/>
      </w:pPr>
      <w:r>
        <w:t xml:space="preserve">A zöldségfélék szaporítási módjai. </w:t>
      </w:r>
    </w:p>
    <w:p w:rsidR="0092650D" w:rsidRDefault="0092650D" w:rsidP="00F30367">
      <w:pPr>
        <w:spacing w:after="0"/>
        <w:ind w:left="851"/>
      </w:pPr>
      <w:r>
        <w:t xml:space="preserve">A talaj-előkészítés, tápanyag-gazdálkodás, vetés. </w:t>
      </w:r>
    </w:p>
    <w:p w:rsidR="0092650D" w:rsidRDefault="0092650D" w:rsidP="00F30367">
      <w:pPr>
        <w:spacing w:after="0"/>
        <w:ind w:left="851"/>
      </w:pPr>
      <w:r>
        <w:t xml:space="preserve">Ápolási munkák. </w:t>
      </w:r>
    </w:p>
    <w:p w:rsidR="0092650D" w:rsidRDefault="0092650D" w:rsidP="00F30367">
      <w:pPr>
        <w:spacing w:after="0"/>
        <w:ind w:left="851"/>
      </w:pPr>
      <w:r>
        <w:t xml:space="preserve">Zöldségnövények betakarítása, áru-előkészítése, kezelése, tárolása. </w:t>
      </w:r>
    </w:p>
    <w:p w:rsidR="0092650D" w:rsidRDefault="0092650D" w:rsidP="00F30367">
      <w:pPr>
        <w:spacing w:after="0"/>
        <w:ind w:left="851"/>
      </w:pPr>
      <w:r>
        <w:t xml:space="preserve">Az </w:t>
      </w:r>
      <w:proofErr w:type="spellStart"/>
      <w:r>
        <w:t>ökotermesztés</w:t>
      </w:r>
      <w:proofErr w:type="spellEnd"/>
      <w:r>
        <w:t xml:space="preserve"> lehetőségei a zöldségtermesztésben.</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Képi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roofErr w:type="gramStart"/>
            <w:r w:rsidRPr="00B77C4F">
              <w:rPr>
                <w:color w:val="000000"/>
                <w:sz w:val="20"/>
                <w:szCs w:val="20"/>
                <w:lang w:eastAsia="hu-HU"/>
              </w:rPr>
              <w:t>rajz készítés</w:t>
            </w:r>
            <w:proofErr w:type="gramEnd"/>
            <w:r w:rsidRPr="00B77C4F">
              <w:rPr>
                <w:color w:val="000000"/>
                <w:sz w:val="20"/>
                <w:szCs w:val="20"/>
                <w:lang w:eastAsia="hu-HU"/>
              </w:rPr>
              <w:t xml:space="preserve"> tárgyról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habitusrajzok kiegészítése</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Gyakorlati munkavégzés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Szolgáltatási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8A5928">
        <w:rPr>
          <w:b/>
          <w:bCs/>
          <w:sz w:val="36"/>
          <w:szCs w:val="36"/>
        </w:rPr>
        <w:t>10997-16</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Állattartás</w:t>
      </w:r>
    </w:p>
    <w:p w:rsidR="0092650D" w:rsidRPr="00D52C63" w:rsidRDefault="0092650D" w:rsidP="00C53E01">
      <w:pPr>
        <w:jc w:val="center"/>
        <w:rPr>
          <w:b/>
          <w:bCs/>
          <w:sz w:val="36"/>
          <w:szCs w:val="36"/>
        </w:rPr>
      </w:pPr>
      <w:proofErr w:type="gramStart"/>
      <w:r w:rsidRPr="00D52C63">
        <w:rPr>
          <w:b/>
          <w:bCs/>
          <w:sz w:val="36"/>
          <w:szCs w:val="36"/>
        </w:rPr>
        <w:t>megnevezésű</w:t>
      </w:r>
      <w:proofErr w:type="gramEnd"/>
    </w:p>
    <w:p w:rsidR="0092650D" w:rsidRPr="00D52C63" w:rsidRDefault="0092650D" w:rsidP="00C53E01">
      <w:pPr>
        <w:spacing w:before="480" w:after="480"/>
        <w:jc w:val="center"/>
        <w:rPr>
          <w:b/>
          <w:bCs/>
          <w:sz w:val="36"/>
          <w:szCs w:val="36"/>
        </w:rPr>
      </w:pPr>
      <w:proofErr w:type="gramStart"/>
      <w:r w:rsidRPr="00D52C63">
        <w:rPr>
          <w:b/>
          <w:bCs/>
          <w:sz w:val="36"/>
          <w:szCs w:val="36"/>
        </w:rPr>
        <w:t>szakmai</w:t>
      </w:r>
      <w:proofErr w:type="gramEnd"/>
      <w:r w:rsidRPr="00D52C63">
        <w:rPr>
          <w:b/>
          <w:bCs/>
          <w:sz w:val="36"/>
          <w:szCs w:val="36"/>
        </w:rPr>
        <w:t xml:space="preserve"> követelménymodul</w:t>
      </w:r>
    </w:p>
    <w:p w:rsidR="0092650D" w:rsidRPr="00D52C63" w:rsidRDefault="0092650D" w:rsidP="00C53E01">
      <w:pPr>
        <w:jc w:val="center"/>
        <w:rPr>
          <w:b/>
          <w:bCs/>
          <w:sz w:val="36"/>
          <w:szCs w:val="36"/>
        </w:rPr>
      </w:pPr>
      <w:proofErr w:type="gramStart"/>
      <w:r w:rsidRPr="00D52C63">
        <w:rPr>
          <w:b/>
          <w:bCs/>
          <w:sz w:val="36"/>
          <w:szCs w:val="36"/>
        </w:rPr>
        <w:t>tantárgyai</w:t>
      </w:r>
      <w:proofErr w:type="gramEnd"/>
      <w:r w:rsidRPr="00D52C63">
        <w:rPr>
          <w:b/>
          <w:bCs/>
          <w:sz w:val="36"/>
          <w:szCs w:val="36"/>
        </w:rPr>
        <w:t>, témakörei</w:t>
      </w:r>
    </w:p>
    <w:p w:rsidR="0092650D" w:rsidRPr="00D52C63" w:rsidRDefault="0092650D" w:rsidP="00C53E01">
      <w:pPr>
        <w:spacing w:after="200" w:line="276" w:lineRule="auto"/>
        <w:jc w:val="left"/>
      </w:pPr>
      <w:r w:rsidRPr="00D52C63">
        <w:br w:type="page"/>
      </w:r>
    </w:p>
    <w:p w:rsidR="0092650D" w:rsidRPr="00D52C63" w:rsidRDefault="0092650D" w:rsidP="008A5928">
      <w:r w:rsidRPr="00D52C63">
        <w:lastRenderedPageBreak/>
        <w:t xml:space="preserve">A </w:t>
      </w:r>
      <w:r>
        <w:t>10997</w:t>
      </w:r>
      <w:r w:rsidRPr="00D26A67">
        <w:t>-</w:t>
      </w:r>
      <w:r>
        <w:t>16</w:t>
      </w:r>
      <w:r w:rsidRPr="00D52C63">
        <w:t xml:space="preserve"> azonosító számú </w:t>
      </w:r>
      <w:r>
        <w:t xml:space="preserve">Állattartás </w:t>
      </w:r>
      <w:r w:rsidRPr="00D52C63">
        <w:t>megnevezésű szakmai követelménymodulhoz tartozó tantárgyak és témakörök oktatása során fejlesztendő kompetenciák</w:t>
      </w: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Állattartás</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Állattartás gyakorlata</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Gazdálkodásához kapcsolódó információkat gyűjt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Alkalmazza az állattartás, és tenyésztés tradicionális és korszerű technológiáit, eljárásait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jogszabályi környezetnek megfelelően végzi tevékenységét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Takarmányt érzékszervvel minősít, mintát vesz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Takarmányt tartósít, tárol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Takarmányadagot állít össze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Takarmányt előkészít, kioszt, itat, állatot legeltet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Figyelemmel kíséri az állatok viselkedését, egészségi állapotát, beteg állatot elkülönít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Szükség esetén értesíti az állatorvost, és segédkezik az állat kezelésében</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Állatokat ápol, csoportosít, ellát, szükségleteiket kielégíti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Állatot mozgat, terel, szállít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Állatot mérlegel, jelöl, minősít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Ivarzó állatot felismer, kiválaszt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Elvégzi/elvégezteti a pároztatást, segédkezik a vemhesség megállapításánál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Ellést, fialást előkészít, levezet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Újszülött állatot, anyaállatot ellát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Elvégzi a gépi fejést és a hozzá kapcsolódó műveleteket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Tojást gyűjt, kezel, tojást keltet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Kitrágyázást, almozást végez, trágyát kezel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Istállót, berendezést takarít, fertőtlenít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Rágcsáló-, rovarirtásról gondoskodik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Gondoskodik a napi fertőtlenítésről, betartja/betartatja a járványveszély megelőző intézkedéseket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Az állattartáshoz kapcsolódó munka-, tűz- és környezetvédelmi feladatokat ellát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ISMERETEK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Állattartáshoz kapcsolódó jogszabályok, rendeletek, szakmai anyagok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Takarmányozástan (takarmányozási módok)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lastRenderedPageBreak/>
              <w:t>Táplálóanyag-szükséglet, takarmányadag összeállítása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Gazdasági állatok emésztési sajátosságai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Gazdasági állatok viselkedése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Gazdasági állatok mozgatása, szállítása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Etetés, itatás módja, rendje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Trágyázás, almozás, a trágyakezelés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Istállóklíma, környezeti igények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Haszonállat hízlalás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Tejtermeltetés, gépi fejés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roofErr w:type="gramStart"/>
            <w:r w:rsidRPr="00B77C4F">
              <w:rPr>
                <w:color w:val="000000"/>
                <w:sz w:val="20"/>
                <w:szCs w:val="20"/>
                <w:lang w:eastAsia="hu-HU"/>
              </w:rPr>
              <w:t>Tojás termeltetés</w:t>
            </w:r>
            <w:proofErr w:type="gramEnd"/>
            <w:r w:rsidRPr="00B77C4F">
              <w:rPr>
                <w:color w:val="000000"/>
                <w:sz w:val="20"/>
                <w:szCs w:val="20"/>
                <w:lang w:eastAsia="hu-HU"/>
              </w:rPr>
              <w:t>, keltetés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Takarítás, tisztítás, fertőtlenítés módjai és lehetőségei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Kártevőirtás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gazdasági állatok gondozása, szaporítása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Ellés, fialás jelei, szakaszai, lefolyása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Anyaállat, újszülött állat igényei, tejtáplálás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Szarvasmarha, ló, sertés, juh/kecske, baromfi tenyésztése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Beteg állatok felismerése, teendő beteg állatok esetén, elsősegélynyújtás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bejelentési kötelezettség fogalma,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Állattartó telepek járványvédelme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Az állattartás munka-, tűz- és környezetvédelme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KÉSZSÉGEK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Állatok megközelítése, viselkedésének értelmezése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Környezeti tényezők értékelése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jó gazda gondossága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Elhivatottság, elkötelezettség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Empatikus 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Motiválhatóság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Ismeretek helyén való alkalmazása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Állattartás</w:t>
      </w:r>
      <w:r w:rsidRPr="00644690">
        <w:rPr>
          <w:b/>
          <w:bCs/>
        </w:rPr>
        <w:t xml:space="preserve"> tantárgy</w:t>
      </w:r>
      <w:r w:rsidRPr="00644690">
        <w:rPr>
          <w:b/>
          <w:bCs/>
        </w:rPr>
        <w:tab/>
      </w:r>
      <w:r>
        <w:rPr>
          <w:b/>
          <w:bCs/>
        </w:rPr>
        <w:t>175 ó</w:t>
      </w:r>
      <w:r w:rsidRPr="00644690">
        <w:rPr>
          <w:b/>
          <w:bCs/>
        </w:rPr>
        <w:t xml:space="preserve">ra/… </w:t>
      </w:r>
      <w:proofErr w:type="spellStart"/>
      <w:r w:rsidRPr="00644690">
        <w:rPr>
          <w:b/>
          <w:bCs/>
        </w:rPr>
        <w:t>óra</w:t>
      </w:r>
      <w:proofErr w:type="spellEnd"/>
      <w:r w:rsidRPr="00644690">
        <w:rPr>
          <w:b/>
          <w:bCs/>
        </w:rPr>
        <w:t>*</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017E59">
        <w:t>A tantárgy elsajátítása során a tanuló megismerkedik az állatok hasznosítására irányuló összetett tevékenységekkel, az állati termékek és szolgáltatások előállításának elemeivel. Ezeknek megfelelően az állattartás tantárgy magában foglalja a különböző gazdasági állatfajok elhelyezésével, tartásával, takarmányozásával, szaporításával, ápolásával, gondozásával, egészségvédelmével, az állati termékek nyerésével (pl. fejés, nyírás, vágás) kapcsolatos ismereteket, munkákat, azok szervezését, irányítását. A tanuló képessé válik az általános állattartással kapcsolatos átfogó alap szakismeret nyújtására, mely ismeretek birtokában értelmezi az állattartás, az állattenyésztés elméleti kérdéseit, szakszerűen elvégzi az állattenyésztési és tartási tevékenységet.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017E59">
      <w:pPr>
        <w:spacing w:after="0"/>
        <w:ind w:left="426"/>
      </w:pPr>
      <w:r>
        <w:t>Matematika és biológia közismereti tartalmak</w:t>
      </w:r>
    </w:p>
    <w:p w:rsidR="0092650D" w:rsidRDefault="0092650D" w:rsidP="00017E59">
      <w:pPr>
        <w:spacing w:after="0"/>
        <w:ind w:left="426"/>
      </w:pPr>
      <w:r>
        <w:t>Műszaki ismeretek szakmai tartalmai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környezeti igényei, elhelyezése, gondozása</w:t>
      </w:r>
      <w:r w:rsidRPr="00644690">
        <w:rPr>
          <w:b/>
          <w:bCs/>
          <w:i/>
          <w:iCs/>
        </w:rPr>
        <w:tab/>
      </w:r>
      <w:r>
        <w:rPr>
          <w:b/>
          <w:bCs/>
          <w:i/>
          <w:iCs/>
        </w:rPr>
        <w:t>6 ó</w:t>
      </w:r>
      <w:r w:rsidRPr="00644690">
        <w:rPr>
          <w:b/>
          <w:bCs/>
          <w:i/>
          <w:iCs/>
        </w:rPr>
        <w:t xml:space="preserve">ra/… </w:t>
      </w:r>
      <w:proofErr w:type="spellStart"/>
      <w:r w:rsidRPr="00644690">
        <w:rPr>
          <w:b/>
          <w:bCs/>
          <w:i/>
          <w:iCs/>
        </w:rPr>
        <w:t>óra</w:t>
      </w:r>
      <w:proofErr w:type="spellEnd"/>
    </w:p>
    <w:p w:rsidR="0092650D" w:rsidRDefault="0092650D" w:rsidP="00017E59">
      <w:pPr>
        <w:spacing w:after="0"/>
        <w:ind w:left="851"/>
      </w:pPr>
      <w:r>
        <w:t>A gazdasági állatok elhelyezésének környezeti feltételei</w:t>
      </w:r>
    </w:p>
    <w:p w:rsidR="0092650D" w:rsidRDefault="0092650D" w:rsidP="00017E59">
      <w:pPr>
        <w:spacing w:after="0"/>
        <w:ind w:left="851"/>
      </w:pPr>
      <w:r>
        <w:t>Az elhelyezés iránt támasztott általános követelmények</w:t>
      </w:r>
    </w:p>
    <w:p w:rsidR="0092650D" w:rsidRDefault="0092650D" w:rsidP="00017E59">
      <w:pPr>
        <w:spacing w:after="0"/>
        <w:ind w:left="851"/>
      </w:pPr>
      <w:r>
        <w:t>A környezeti igény és biztosítása: hőmérséklet, páratartalom, levegőmozgás, fény</w:t>
      </w:r>
    </w:p>
    <w:p w:rsidR="0092650D" w:rsidRDefault="0092650D" w:rsidP="00017E59">
      <w:pPr>
        <w:spacing w:after="0"/>
        <w:ind w:left="851"/>
      </w:pPr>
      <w:r>
        <w:t>Az állatok elhelyezésének technológiái (tartási módok, az istálló berendezése, felszerelései, tartozékai)</w:t>
      </w:r>
    </w:p>
    <w:p w:rsidR="0092650D" w:rsidRDefault="0092650D" w:rsidP="00017E59">
      <w:pPr>
        <w:spacing w:after="0"/>
        <w:ind w:left="851"/>
      </w:pPr>
      <w:r>
        <w:t>A gazdasági állatok viselkedése, fontosabb viselkedési formák</w:t>
      </w:r>
    </w:p>
    <w:p w:rsidR="0092650D" w:rsidRDefault="0092650D" w:rsidP="00017E59">
      <w:pPr>
        <w:spacing w:after="0"/>
        <w:ind w:left="851"/>
      </w:pPr>
      <w:r>
        <w:t>Bánásmód a gazdasági állatokkal</w:t>
      </w:r>
    </w:p>
    <w:p w:rsidR="0092650D" w:rsidRDefault="0092650D" w:rsidP="00017E59">
      <w:pPr>
        <w:spacing w:after="0"/>
        <w:ind w:left="851"/>
      </w:pPr>
      <w:r>
        <w:t>A gazdasági állatok gondozása</w:t>
      </w:r>
    </w:p>
    <w:p w:rsidR="0092650D" w:rsidRDefault="0092650D" w:rsidP="00017E59">
      <w:pPr>
        <w:spacing w:after="0"/>
        <w:ind w:left="851"/>
      </w:pPr>
      <w:r>
        <w:t>A gazdasági állatok szállítása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ló tenyésztése és tartása</w:t>
      </w:r>
      <w:r w:rsidRPr="00644690">
        <w:rPr>
          <w:b/>
          <w:bCs/>
          <w:i/>
          <w:iCs/>
        </w:rPr>
        <w:tab/>
      </w:r>
      <w:r>
        <w:rPr>
          <w:b/>
          <w:bCs/>
          <w:i/>
          <w:iCs/>
        </w:rPr>
        <w:t>30 ó</w:t>
      </w:r>
      <w:r w:rsidRPr="00644690">
        <w:rPr>
          <w:b/>
          <w:bCs/>
          <w:i/>
          <w:iCs/>
        </w:rPr>
        <w:t xml:space="preserve">ra/… </w:t>
      </w:r>
      <w:proofErr w:type="spellStart"/>
      <w:r w:rsidRPr="00644690">
        <w:rPr>
          <w:b/>
          <w:bCs/>
          <w:i/>
          <w:iCs/>
        </w:rPr>
        <w:t>óra</w:t>
      </w:r>
      <w:proofErr w:type="spellEnd"/>
    </w:p>
    <w:p w:rsidR="0092650D" w:rsidRDefault="0092650D" w:rsidP="00550D27">
      <w:pPr>
        <w:spacing w:after="0"/>
        <w:ind w:left="851"/>
      </w:pPr>
      <w:r>
        <w:t xml:space="preserve">A ló gyakoribb fajtái (arab telivér, angol telivér, kisbéri félvér, </w:t>
      </w:r>
      <w:proofErr w:type="spellStart"/>
      <w:r>
        <w:t>gidrán</w:t>
      </w:r>
      <w:proofErr w:type="spellEnd"/>
      <w:r>
        <w:t xml:space="preserve">, </w:t>
      </w:r>
      <w:proofErr w:type="spellStart"/>
      <w:r>
        <w:t>mezőhegyesi</w:t>
      </w:r>
      <w:proofErr w:type="spellEnd"/>
      <w:r>
        <w:t xml:space="preserve"> félvér, nóniusz, lipicai, magyar hidegvérű)</w:t>
      </w:r>
    </w:p>
    <w:p w:rsidR="0092650D" w:rsidRDefault="0092650D" w:rsidP="00550D27">
      <w:pPr>
        <w:spacing w:after="0"/>
        <w:ind w:left="851"/>
      </w:pPr>
      <w:r>
        <w:t>A ló szaporítása, csikónevelés</w:t>
      </w:r>
    </w:p>
    <w:p w:rsidR="0092650D" w:rsidRDefault="0092650D" w:rsidP="00550D27">
      <w:pPr>
        <w:spacing w:after="0"/>
        <w:ind w:left="851"/>
      </w:pPr>
      <w:r>
        <w:t xml:space="preserve">A ló takarmányozása </w:t>
      </w:r>
    </w:p>
    <w:p w:rsidR="0092650D" w:rsidRDefault="0092650D" w:rsidP="00550D27">
      <w:pPr>
        <w:spacing w:after="0"/>
        <w:ind w:left="851"/>
      </w:pPr>
      <w:r>
        <w:t>A ló elhelyezése, ápolása, gondozása</w:t>
      </w:r>
    </w:p>
    <w:p w:rsidR="0092650D" w:rsidRDefault="0092650D" w:rsidP="00550D27">
      <w:pPr>
        <w:spacing w:after="0"/>
        <w:ind w:left="851"/>
      </w:pPr>
      <w:r>
        <w:t>Trágyakezelés, takarítás, fertőtlenítés</w:t>
      </w:r>
    </w:p>
    <w:p w:rsidR="0092650D" w:rsidRDefault="0092650D" w:rsidP="00550D27">
      <w:pPr>
        <w:spacing w:after="0"/>
        <w:ind w:left="851"/>
      </w:pPr>
      <w:r>
        <w:t>A ló egészségvédelme (betegségmegelőzés, diagnosztikai vizsgálatok, bánásmód a beteg állattal)</w:t>
      </w:r>
    </w:p>
    <w:p w:rsidR="0092650D" w:rsidRDefault="0092650D" w:rsidP="00550D27">
      <w:pPr>
        <w:spacing w:after="0"/>
        <w:ind w:left="851"/>
      </w:pPr>
      <w:r>
        <w:t>A ló mozgatása, mérlegelése, szállítása</w:t>
      </w:r>
    </w:p>
    <w:p w:rsidR="0092650D" w:rsidRDefault="0092650D" w:rsidP="00550D27">
      <w:pPr>
        <w:spacing w:after="0"/>
        <w:ind w:left="851"/>
      </w:pPr>
      <w:r>
        <w:t>Szerszám, nyereg, kocsi használata, ápolása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tenyésztése és tartása</w:t>
      </w:r>
      <w:r w:rsidRPr="00644690">
        <w:rPr>
          <w:b/>
          <w:bCs/>
          <w:i/>
          <w:iCs/>
        </w:rPr>
        <w:tab/>
      </w:r>
      <w:r>
        <w:rPr>
          <w:b/>
          <w:bCs/>
          <w:i/>
          <w:iCs/>
        </w:rPr>
        <w:t>50 ó</w:t>
      </w:r>
      <w:r w:rsidRPr="00644690">
        <w:rPr>
          <w:b/>
          <w:bCs/>
          <w:i/>
          <w:iCs/>
        </w:rPr>
        <w:t xml:space="preserve">ra/… </w:t>
      </w:r>
      <w:proofErr w:type="spellStart"/>
      <w:r w:rsidRPr="00644690">
        <w:rPr>
          <w:b/>
          <w:bCs/>
          <w:i/>
          <w:iCs/>
        </w:rPr>
        <w:t>óra</w:t>
      </w:r>
      <w:proofErr w:type="spellEnd"/>
    </w:p>
    <w:p w:rsidR="0092650D" w:rsidRDefault="0092650D" w:rsidP="00550D27">
      <w:pPr>
        <w:spacing w:after="0"/>
        <w:ind w:left="851"/>
      </w:pPr>
      <w:r>
        <w:t xml:space="preserve">A szarvasmarha gyakoribb fajtái (magyar szürke marha, magyar tarka, </w:t>
      </w:r>
      <w:proofErr w:type="spellStart"/>
      <w:r>
        <w:t>holstein</w:t>
      </w:r>
      <w:proofErr w:type="spellEnd"/>
      <w:r>
        <w:t xml:space="preserve"> fríz, </w:t>
      </w:r>
      <w:proofErr w:type="spellStart"/>
      <w:r>
        <w:t>charolais</w:t>
      </w:r>
      <w:proofErr w:type="spellEnd"/>
      <w:r>
        <w:t xml:space="preserve">, </w:t>
      </w:r>
      <w:proofErr w:type="spellStart"/>
      <w:r>
        <w:t>hereford</w:t>
      </w:r>
      <w:proofErr w:type="spellEnd"/>
      <w:r>
        <w:t xml:space="preserve">) </w:t>
      </w:r>
    </w:p>
    <w:p w:rsidR="0092650D" w:rsidRDefault="0092650D" w:rsidP="00550D27">
      <w:pPr>
        <w:spacing w:after="0"/>
        <w:ind w:left="851"/>
      </w:pPr>
      <w:r>
        <w:t>A szarvasmarha szaporítása, borjúnevelés, felnevelés</w:t>
      </w:r>
    </w:p>
    <w:p w:rsidR="0092650D" w:rsidRDefault="0092650D" w:rsidP="00550D27">
      <w:pPr>
        <w:spacing w:after="0"/>
        <w:ind w:left="851"/>
      </w:pPr>
      <w:r>
        <w:t>A tejtermelő tehenek tartása és takarmányozása</w:t>
      </w:r>
    </w:p>
    <w:p w:rsidR="0092650D" w:rsidRDefault="0092650D" w:rsidP="00550D27">
      <w:pPr>
        <w:spacing w:after="0"/>
        <w:ind w:left="851"/>
      </w:pPr>
      <w:r>
        <w:t xml:space="preserve">A </w:t>
      </w:r>
      <w:proofErr w:type="spellStart"/>
      <w:r>
        <w:t>hízómarha</w:t>
      </w:r>
      <w:proofErr w:type="spellEnd"/>
      <w:r>
        <w:t xml:space="preserve"> tartása és takarmányozása</w:t>
      </w:r>
    </w:p>
    <w:p w:rsidR="0092650D" w:rsidRDefault="0092650D" w:rsidP="00550D27">
      <w:pPr>
        <w:spacing w:after="0"/>
        <w:ind w:left="851"/>
      </w:pPr>
      <w:r>
        <w:lastRenderedPageBreak/>
        <w:t>A szarvasmarha egészségvédelme (betegségmegelőzés, diagnosztikai vizsgálatok, bánásmód a beteg állattal)</w:t>
      </w:r>
    </w:p>
    <w:p w:rsidR="0092650D" w:rsidRDefault="0092650D" w:rsidP="00550D27">
      <w:pPr>
        <w:spacing w:after="0"/>
        <w:ind w:left="851"/>
      </w:pPr>
      <w:r>
        <w:t>A szarvasmarha mozgatása, mérlegelése, szállítása</w:t>
      </w:r>
    </w:p>
    <w:p w:rsidR="0092650D" w:rsidRDefault="0092650D" w:rsidP="00550D27">
      <w:pPr>
        <w:spacing w:after="0"/>
        <w:ind w:left="851"/>
      </w:pPr>
      <w:r>
        <w:t>Fejés és tejkezelés</w:t>
      </w:r>
    </w:p>
    <w:p w:rsidR="0092650D" w:rsidRDefault="0092650D" w:rsidP="00550D27">
      <w:pPr>
        <w:spacing w:after="0"/>
        <w:ind w:left="851"/>
      </w:pPr>
      <w:r>
        <w:t>Tejvizsgálatok</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juh és a kecske tenyésztése és tartása</w:t>
      </w:r>
      <w:r w:rsidRPr="00644690">
        <w:rPr>
          <w:b/>
          <w:bCs/>
          <w:i/>
          <w:iCs/>
        </w:rPr>
        <w:tab/>
      </w:r>
      <w:r>
        <w:rPr>
          <w:b/>
          <w:bCs/>
          <w:i/>
          <w:iCs/>
        </w:rPr>
        <w:t>22 ó</w:t>
      </w:r>
      <w:r w:rsidRPr="00644690">
        <w:rPr>
          <w:b/>
          <w:bCs/>
          <w:i/>
          <w:iCs/>
        </w:rPr>
        <w:t xml:space="preserve">ra/… </w:t>
      </w:r>
      <w:proofErr w:type="spellStart"/>
      <w:r w:rsidRPr="00644690">
        <w:rPr>
          <w:b/>
          <w:bCs/>
          <w:i/>
          <w:iCs/>
        </w:rPr>
        <w:t>óra</w:t>
      </w:r>
      <w:proofErr w:type="spellEnd"/>
    </w:p>
    <w:p w:rsidR="0092650D" w:rsidRDefault="0092650D" w:rsidP="00550D27">
      <w:pPr>
        <w:spacing w:after="0"/>
        <w:ind w:left="851"/>
      </w:pPr>
      <w:r>
        <w:t>A juh gyakoribb fajtái (őshonos fajták, merinó fajtacsoport, gyapjú-, hús-, tejtermelő és szapora fajták)</w:t>
      </w:r>
    </w:p>
    <w:p w:rsidR="0092650D" w:rsidRDefault="0092650D" w:rsidP="00550D27">
      <w:pPr>
        <w:spacing w:after="0"/>
        <w:ind w:left="851"/>
      </w:pPr>
      <w:r>
        <w:t>A juh szaporítása, báránynevelés, felnevelés, hízlalás</w:t>
      </w:r>
    </w:p>
    <w:p w:rsidR="0092650D" w:rsidRDefault="0092650D" w:rsidP="00550D27">
      <w:pPr>
        <w:spacing w:after="0"/>
        <w:ind w:left="851"/>
      </w:pPr>
      <w:r>
        <w:t>A juh takarmányozása</w:t>
      </w:r>
    </w:p>
    <w:p w:rsidR="0092650D" w:rsidRDefault="0092650D" w:rsidP="00550D27">
      <w:pPr>
        <w:spacing w:after="0"/>
        <w:ind w:left="851"/>
      </w:pPr>
      <w:r>
        <w:t>A juh ápolása és gondozása</w:t>
      </w:r>
    </w:p>
    <w:p w:rsidR="0092650D" w:rsidRDefault="0092650D" w:rsidP="00550D27">
      <w:pPr>
        <w:spacing w:after="0"/>
        <w:ind w:left="851"/>
      </w:pPr>
      <w:r>
        <w:t>A kecske gyakoribb fajtái (</w:t>
      </w:r>
      <w:proofErr w:type="spellStart"/>
      <w:r>
        <w:t>szánentáli</w:t>
      </w:r>
      <w:proofErr w:type="spellEnd"/>
      <w:r>
        <w:t xml:space="preserve">, </w:t>
      </w:r>
      <w:proofErr w:type="spellStart"/>
      <w:r>
        <w:t>núbiai</w:t>
      </w:r>
      <w:proofErr w:type="spellEnd"/>
      <w:r>
        <w:t>, alpesi, búr, magyar parlagi)</w:t>
      </w:r>
    </w:p>
    <w:p w:rsidR="0092650D" w:rsidRDefault="0092650D" w:rsidP="00550D27">
      <w:pPr>
        <w:spacing w:after="0"/>
        <w:ind w:left="851"/>
      </w:pPr>
      <w:r>
        <w:t>A kecske szaporítása és felnevelése</w:t>
      </w:r>
    </w:p>
    <w:p w:rsidR="0092650D" w:rsidRDefault="0092650D" w:rsidP="00550D27">
      <w:pPr>
        <w:spacing w:after="0"/>
        <w:ind w:left="851"/>
      </w:pPr>
      <w:r>
        <w:t>A kecske takarmányozása és gondozása</w:t>
      </w:r>
    </w:p>
    <w:p w:rsidR="0092650D" w:rsidRDefault="0092650D" w:rsidP="00550D27">
      <w:pPr>
        <w:spacing w:after="0"/>
        <w:ind w:left="851"/>
      </w:pPr>
      <w:r>
        <w:t>A juh és a kecske egészségvédelme (betegségmegelőzés, diagnosztikai vizsgálatok, bánásmód a beteg állattal)</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 sertés tenyésztése és tartása</w:t>
      </w:r>
      <w:r w:rsidRPr="00644690">
        <w:rPr>
          <w:b/>
          <w:bCs/>
          <w:i/>
          <w:iCs/>
        </w:rPr>
        <w:tab/>
      </w:r>
      <w:r>
        <w:rPr>
          <w:b/>
          <w:bCs/>
          <w:i/>
          <w:iCs/>
        </w:rPr>
        <w:t>36 ó</w:t>
      </w:r>
      <w:r w:rsidRPr="00644690">
        <w:rPr>
          <w:b/>
          <w:bCs/>
          <w:i/>
          <w:iCs/>
        </w:rPr>
        <w:t xml:space="preserve">ra/… </w:t>
      </w:r>
      <w:proofErr w:type="spellStart"/>
      <w:r w:rsidRPr="00644690">
        <w:rPr>
          <w:b/>
          <w:bCs/>
          <w:i/>
          <w:iCs/>
        </w:rPr>
        <w:t>óra</w:t>
      </w:r>
      <w:proofErr w:type="spellEnd"/>
    </w:p>
    <w:p w:rsidR="0092650D" w:rsidRDefault="0092650D" w:rsidP="00550D27">
      <w:pPr>
        <w:spacing w:after="0"/>
        <w:ind w:left="851"/>
      </w:pPr>
      <w:r>
        <w:t xml:space="preserve">A sertés gyakoribb fajtái (magyar nagy fehér hússertés, magyar lapálysertés, </w:t>
      </w:r>
      <w:proofErr w:type="spellStart"/>
      <w:r>
        <w:t>duroc</w:t>
      </w:r>
      <w:proofErr w:type="spellEnd"/>
      <w:r>
        <w:t xml:space="preserve"> sertés, </w:t>
      </w:r>
      <w:proofErr w:type="spellStart"/>
      <w:r>
        <w:t>hampshire</w:t>
      </w:r>
      <w:proofErr w:type="spellEnd"/>
      <w:r>
        <w:t xml:space="preserve"> sertés, </w:t>
      </w:r>
      <w:proofErr w:type="spellStart"/>
      <w:r>
        <w:t>pietrain</w:t>
      </w:r>
      <w:proofErr w:type="spellEnd"/>
      <w:r>
        <w:t xml:space="preserve"> sertés, hibridek, mangalica)</w:t>
      </w:r>
    </w:p>
    <w:p w:rsidR="0092650D" w:rsidRDefault="0092650D" w:rsidP="00550D27">
      <w:pPr>
        <w:spacing w:after="0"/>
        <w:ind w:left="851"/>
      </w:pPr>
      <w:r>
        <w:t>A sertés szaporítása, a malacnevelés</w:t>
      </w:r>
    </w:p>
    <w:p w:rsidR="0092650D" w:rsidRDefault="0092650D" w:rsidP="00550D27">
      <w:pPr>
        <w:spacing w:after="0"/>
        <w:ind w:left="851"/>
      </w:pPr>
      <w:r>
        <w:t>A sertés takarmányozása</w:t>
      </w:r>
    </w:p>
    <w:p w:rsidR="0092650D" w:rsidRDefault="0092650D" w:rsidP="00550D27">
      <w:pPr>
        <w:spacing w:after="0"/>
        <w:ind w:left="851"/>
      </w:pPr>
      <w:r>
        <w:t>A sertés hízlalása</w:t>
      </w:r>
    </w:p>
    <w:p w:rsidR="0092650D" w:rsidRDefault="0092650D" w:rsidP="00550D27">
      <w:pPr>
        <w:spacing w:after="0"/>
        <w:ind w:left="851"/>
      </w:pPr>
      <w:r>
        <w:t>A sertés elhelyezése, ápolása, gondozása</w:t>
      </w:r>
    </w:p>
    <w:p w:rsidR="0092650D" w:rsidRDefault="0092650D" w:rsidP="00550D27">
      <w:pPr>
        <w:spacing w:after="0"/>
        <w:ind w:left="851"/>
      </w:pPr>
      <w:r>
        <w:t>Trágyakezelés, takarítás, fertőtlenítés</w:t>
      </w:r>
    </w:p>
    <w:p w:rsidR="0092650D" w:rsidRDefault="0092650D" w:rsidP="00550D27">
      <w:pPr>
        <w:spacing w:after="0"/>
        <w:ind w:left="851"/>
      </w:pPr>
      <w:r>
        <w:t>A sertés egészségvédelme (betegségmegelőzés, diagnosztikai vizsgálatok, bánásmód a beteg állattal)</w:t>
      </w:r>
    </w:p>
    <w:p w:rsidR="0092650D" w:rsidRDefault="0092650D" w:rsidP="00550D27">
      <w:pPr>
        <w:spacing w:after="0"/>
        <w:ind w:left="851"/>
      </w:pPr>
      <w:r>
        <w:t>A sertés mozgatása, mérlegelése, szállítása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baromfi tenyésztése és tartása</w:t>
      </w:r>
      <w:r w:rsidRPr="00644690">
        <w:rPr>
          <w:b/>
          <w:bCs/>
          <w:i/>
          <w:iCs/>
        </w:rPr>
        <w:tab/>
      </w:r>
      <w:r>
        <w:rPr>
          <w:b/>
          <w:bCs/>
          <w:i/>
          <w:iCs/>
        </w:rPr>
        <w:t>25 ó</w:t>
      </w:r>
      <w:r w:rsidRPr="00644690">
        <w:rPr>
          <w:b/>
          <w:bCs/>
          <w:i/>
          <w:iCs/>
        </w:rPr>
        <w:t xml:space="preserve">ra/… </w:t>
      </w:r>
      <w:proofErr w:type="spellStart"/>
      <w:r w:rsidRPr="00644690">
        <w:rPr>
          <w:b/>
          <w:bCs/>
          <w:i/>
          <w:iCs/>
        </w:rPr>
        <w:t>óra</w:t>
      </w:r>
      <w:proofErr w:type="spellEnd"/>
    </w:p>
    <w:p w:rsidR="0092650D" w:rsidRDefault="0092650D" w:rsidP="00550D27">
      <w:pPr>
        <w:spacing w:after="0"/>
        <w:ind w:left="851"/>
      </w:pPr>
      <w:r>
        <w:t>A pecsenyecsirke és árutojás termelésre használt fajták, hibridek</w:t>
      </w:r>
    </w:p>
    <w:p w:rsidR="0092650D" w:rsidRDefault="0092650D" w:rsidP="00550D27">
      <w:pPr>
        <w:spacing w:after="0"/>
        <w:ind w:left="851"/>
      </w:pPr>
      <w:r>
        <w:t>A pecsenyecsirke elhelyezése, gondozása, takarmányozása</w:t>
      </w:r>
    </w:p>
    <w:p w:rsidR="0092650D" w:rsidRDefault="0092650D" w:rsidP="00550D27">
      <w:pPr>
        <w:spacing w:after="0"/>
        <w:ind w:left="851"/>
      </w:pPr>
      <w:r>
        <w:t>Az árutojás termelő tyúk elhelyezése, gondozása, takarmányozása, árutojás kezelés</w:t>
      </w:r>
    </w:p>
    <w:p w:rsidR="0092650D" w:rsidRDefault="0092650D" w:rsidP="00550D27">
      <w:pPr>
        <w:spacing w:after="0"/>
        <w:ind w:left="851"/>
      </w:pPr>
      <w:r>
        <w:t>A vízi szárnyasok (lúd, kacsa) tartása és takarmányozása</w:t>
      </w:r>
    </w:p>
    <w:p w:rsidR="0092650D" w:rsidRDefault="0092650D" w:rsidP="00550D27">
      <w:pPr>
        <w:spacing w:after="0"/>
        <w:ind w:left="851"/>
      </w:pPr>
      <w:r>
        <w:t>Egyéb baromfi fajok (gyöngytyúk, pulyka) tartása és takarmányozása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Keltetési ismeretek</w:t>
      </w:r>
      <w:r w:rsidRPr="00644690">
        <w:rPr>
          <w:b/>
          <w:bCs/>
          <w:i/>
          <w:iCs/>
        </w:rPr>
        <w:tab/>
      </w:r>
      <w:r>
        <w:rPr>
          <w:b/>
          <w:bCs/>
          <w:i/>
          <w:iCs/>
        </w:rPr>
        <w:t>6 ó</w:t>
      </w:r>
      <w:r w:rsidRPr="00644690">
        <w:rPr>
          <w:b/>
          <w:bCs/>
          <w:i/>
          <w:iCs/>
        </w:rPr>
        <w:t xml:space="preserve">ra/… </w:t>
      </w:r>
      <w:proofErr w:type="spellStart"/>
      <w:r w:rsidRPr="00644690">
        <w:rPr>
          <w:b/>
          <w:bCs/>
          <w:i/>
          <w:iCs/>
        </w:rPr>
        <w:t>óra</w:t>
      </w:r>
      <w:proofErr w:type="spellEnd"/>
    </w:p>
    <w:p w:rsidR="0092650D" w:rsidRDefault="0092650D" w:rsidP="00550D27">
      <w:pPr>
        <w:spacing w:after="0"/>
        <w:ind w:left="851"/>
      </w:pPr>
      <w:r>
        <w:t>A baromfifélék tojásainak keltetés előtti kezelése</w:t>
      </w:r>
    </w:p>
    <w:p w:rsidR="0092650D" w:rsidRDefault="0092650D" w:rsidP="00550D27">
      <w:pPr>
        <w:spacing w:after="0"/>
        <w:ind w:left="851"/>
      </w:pPr>
      <w:r>
        <w:t>Természetes keltetés</w:t>
      </w:r>
    </w:p>
    <w:p w:rsidR="0092650D" w:rsidRDefault="0092650D" w:rsidP="00550D27">
      <w:pPr>
        <w:spacing w:after="0"/>
        <w:ind w:left="851"/>
      </w:pPr>
      <w:r>
        <w:t>A mesterséges keltetés feltételei</w:t>
      </w:r>
    </w:p>
    <w:p w:rsidR="0092650D" w:rsidRDefault="0092650D" w:rsidP="00550D27">
      <w:pPr>
        <w:spacing w:after="0"/>
        <w:ind w:left="851"/>
      </w:pPr>
      <w:r>
        <w:t>Keltetőgépek és üzemeltetésük</w:t>
      </w:r>
    </w:p>
    <w:p w:rsidR="0092650D" w:rsidRDefault="0092650D" w:rsidP="00550D27">
      <w:pPr>
        <w:spacing w:after="0"/>
        <w:ind w:left="851"/>
      </w:pPr>
      <w:r>
        <w:t>Lámpázás</w:t>
      </w:r>
    </w:p>
    <w:p w:rsidR="0092650D" w:rsidRDefault="0092650D" w:rsidP="00550D27">
      <w:pPr>
        <w:spacing w:after="0"/>
        <w:ind w:left="851"/>
      </w:pPr>
      <w:proofErr w:type="spellStart"/>
      <w:r>
        <w:t>Naposállat</w:t>
      </w:r>
      <w:proofErr w:type="spellEnd"/>
      <w:r>
        <w:t xml:space="preserve"> kezelése, minősítése, szállítása</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modellek, makettek, készítmények, interaktív CD-k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Állattartási gyakorlat</w:t>
      </w:r>
      <w:r w:rsidRPr="00644690">
        <w:rPr>
          <w:b/>
          <w:bCs/>
        </w:rPr>
        <w:t xml:space="preserve"> tantárgy</w:t>
      </w:r>
      <w:r w:rsidRPr="00644690">
        <w:rPr>
          <w:b/>
          <w:bCs/>
        </w:rPr>
        <w:tab/>
      </w:r>
      <w:r>
        <w:rPr>
          <w:b/>
          <w:bCs/>
        </w:rPr>
        <w:t>278 ó</w:t>
      </w:r>
      <w:r w:rsidRPr="00644690">
        <w:rPr>
          <w:b/>
          <w:bCs/>
        </w:rPr>
        <w:t xml:space="preserve">ra/… </w:t>
      </w:r>
      <w:proofErr w:type="spellStart"/>
      <w:r w:rsidRPr="00644690">
        <w:rPr>
          <w:b/>
          <w:bCs/>
        </w:rPr>
        <w:t>óra</w:t>
      </w:r>
      <w:proofErr w:type="spellEnd"/>
      <w:r w:rsidRPr="00644690">
        <w:rPr>
          <w:b/>
          <w:bCs/>
        </w:rPr>
        <w:t>*</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8810E5">
        <w:t xml:space="preserve">A tantárgy elsajátítása során a tanuló megismerkedik az állatok hasznosítására irányuló összetett tevékenységekkel, az állati termékek és szolgáltatások előállításának elemeivel. </w:t>
      </w:r>
      <w:r w:rsidRPr="008810E5">
        <w:lastRenderedPageBreak/>
        <w:t>Ezeknek megfelelően az állattartás tantárgy magában foglalja a különböző gazdasági állatfajok elhelyezésével, tartásával, takarmányozásával, szaporításával, ápolásával, gondozásával, egészségvédelmével, az állati termékek nyerésével (pl. fejés, nyírás, vágás) kapcsolatos ismereteket, munkákat, azok szervezését, irányítását. A tanuló képessé válik az általános állattartással kapcsolatos átfogó alap szakismeret nyújtására, mely ismeretek birtokában értelmezi az állattartás, az állattenyésztés elméleti kérdéseit, szakszerűen elvégzi az állattenyésztési és tartási tevékenységet. A szakképzésben résztvevők alkalmassá válnak az állattenyésztési munkák önálló végrehajtására, családi vagy magángazdálkodói keretek között a piaci igényeknek megfelelő állati termék előállítására.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8810E5">
      <w:pPr>
        <w:spacing w:after="0"/>
        <w:ind w:left="426"/>
      </w:pPr>
      <w:r>
        <w:t>Matematika és biológia közismereti tartalmak</w:t>
      </w:r>
    </w:p>
    <w:p w:rsidR="0092650D" w:rsidRDefault="0092650D" w:rsidP="008810E5">
      <w:pPr>
        <w:spacing w:after="0"/>
        <w:ind w:left="426"/>
      </w:pPr>
      <w:r>
        <w:t>Műszaki ismeretek szakmai tartalmai</w:t>
      </w:r>
    </w:p>
    <w:p w:rsidR="0092650D" w:rsidRDefault="0092650D" w:rsidP="008810E5">
      <w:pPr>
        <w:spacing w:after="0"/>
        <w:ind w:left="426"/>
      </w:pPr>
      <w:r>
        <w:t>Takarmányozási és szaporítási szakmai tartalmak</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ló tartási és tenyésztési gyakorlata</w:t>
      </w:r>
      <w:r w:rsidRPr="00644690">
        <w:rPr>
          <w:b/>
          <w:bCs/>
          <w:i/>
          <w:iCs/>
        </w:rPr>
        <w:tab/>
      </w:r>
      <w:r>
        <w:rPr>
          <w:b/>
          <w:bCs/>
          <w:i/>
          <w:iCs/>
        </w:rPr>
        <w:t>72 ó</w:t>
      </w:r>
      <w:r w:rsidRPr="00644690">
        <w:rPr>
          <w:b/>
          <w:bCs/>
          <w:i/>
          <w:iCs/>
        </w:rPr>
        <w:t xml:space="preserve">ra/… </w:t>
      </w:r>
      <w:proofErr w:type="spellStart"/>
      <w:r w:rsidRPr="00644690">
        <w:rPr>
          <w:b/>
          <w:bCs/>
          <w:i/>
          <w:iCs/>
        </w:rPr>
        <w:t>óra</w:t>
      </w:r>
      <w:proofErr w:type="spellEnd"/>
    </w:p>
    <w:p w:rsidR="0092650D" w:rsidRDefault="0092650D" w:rsidP="008810E5">
      <w:pPr>
        <w:tabs>
          <w:tab w:val="left" w:pos="1418"/>
          <w:tab w:val="right" w:pos="9072"/>
        </w:tabs>
        <w:spacing w:after="0"/>
        <w:ind w:left="851"/>
      </w:pPr>
      <w:r>
        <w:t>Lófajták, lótartási módok megismerése, tenyésztési, gondozási, ápolási (napi és időszakos) munkákban való részvétel</w:t>
      </w:r>
    </w:p>
    <w:p w:rsidR="0092650D" w:rsidRDefault="0092650D" w:rsidP="008810E5">
      <w:pPr>
        <w:tabs>
          <w:tab w:val="left" w:pos="1418"/>
          <w:tab w:val="right" w:pos="9072"/>
        </w:tabs>
        <w:spacing w:after="0"/>
        <w:ind w:left="851"/>
      </w:pPr>
      <w:r>
        <w:t>Almozás, trágyakezelés, takarítás, fertőtlenítés</w:t>
      </w:r>
    </w:p>
    <w:p w:rsidR="0092650D" w:rsidRDefault="0092650D" w:rsidP="008810E5">
      <w:pPr>
        <w:tabs>
          <w:tab w:val="left" w:pos="1418"/>
          <w:tab w:val="right" w:pos="9072"/>
        </w:tabs>
        <w:spacing w:after="0"/>
        <w:ind w:left="851"/>
      </w:pPr>
      <w:r>
        <w:t>A ló takarmányozásával kapcsolatos feladatok (takarmányismeret, takarmányadag összeállítás, előkészítés etetésre, kiosztás)</w:t>
      </w:r>
    </w:p>
    <w:p w:rsidR="0092650D" w:rsidRDefault="0092650D" w:rsidP="008810E5">
      <w:pPr>
        <w:tabs>
          <w:tab w:val="left" w:pos="1418"/>
          <w:tab w:val="right" w:pos="9072"/>
        </w:tabs>
        <w:spacing w:after="0"/>
        <w:ind w:left="851"/>
      </w:pPr>
      <w:r>
        <w:t>Szopós csikó nevelése, választott és évjárati csikók gondozása és ápolása</w:t>
      </w:r>
    </w:p>
    <w:p w:rsidR="0092650D" w:rsidRDefault="0092650D" w:rsidP="008810E5">
      <w:pPr>
        <w:tabs>
          <w:tab w:val="left" w:pos="1418"/>
          <w:tab w:val="right" w:pos="9072"/>
        </w:tabs>
        <w:spacing w:after="0"/>
        <w:ind w:left="851"/>
      </w:pPr>
      <w:r>
        <w:t>Részvétel a betegségek elleni védekezésben, megelőzésben</w:t>
      </w:r>
    </w:p>
    <w:p w:rsidR="0092650D" w:rsidRDefault="0092650D" w:rsidP="008810E5">
      <w:pPr>
        <w:tabs>
          <w:tab w:val="left" w:pos="1418"/>
          <w:tab w:val="right" w:pos="9072"/>
        </w:tabs>
        <w:spacing w:after="0"/>
        <w:ind w:left="851"/>
      </w:pPr>
      <w:r>
        <w:t>A ló tenyésztése, szaporítása (sárlás, fedeztetés, mesterséges termékenyítés, vemhesség megállapításának módszerei, ellés előkészítése, ellés, az újszülött állat és a kanca ellátása)</w:t>
      </w:r>
    </w:p>
    <w:p w:rsidR="0092650D" w:rsidRDefault="0092650D" w:rsidP="008810E5">
      <w:pPr>
        <w:tabs>
          <w:tab w:val="left" w:pos="1418"/>
          <w:tab w:val="right" w:pos="9072"/>
        </w:tabs>
        <w:spacing w:after="0"/>
        <w:ind w:left="851"/>
      </w:pPr>
      <w:r>
        <w:t>A ló mozgatása, mérlegelése, részvétel a szállításban</w:t>
      </w:r>
    </w:p>
    <w:p w:rsidR="0092650D" w:rsidRDefault="0092650D" w:rsidP="008810E5">
      <w:pPr>
        <w:tabs>
          <w:tab w:val="left" w:pos="1418"/>
          <w:tab w:val="right" w:pos="9072"/>
        </w:tabs>
        <w:spacing w:after="0"/>
        <w:ind w:left="851"/>
      </w:pPr>
      <w:r>
        <w:t>Testméretek felvétele</w:t>
      </w:r>
    </w:p>
    <w:p w:rsidR="0092650D" w:rsidRDefault="0092650D" w:rsidP="008810E5">
      <w:pPr>
        <w:tabs>
          <w:tab w:val="left" w:pos="1418"/>
          <w:tab w:val="right" w:pos="9072"/>
        </w:tabs>
        <w:spacing w:after="0"/>
        <w:ind w:left="851"/>
      </w:pPr>
      <w:r>
        <w:t>A lóval való szakszerű, gondos bánásmód megismerése, elsajátítása és gyakorlása</w:t>
      </w:r>
    </w:p>
    <w:p w:rsidR="0092650D" w:rsidRDefault="0092650D" w:rsidP="008810E5">
      <w:pPr>
        <w:tabs>
          <w:tab w:val="left" w:pos="1418"/>
          <w:tab w:val="right" w:pos="9072"/>
        </w:tabs>
        <w:spacing w:after="0"/>
        <w:ind w:left="851"/>
      </w:pPr>
      <w:r>
        <w:t xml:space="preserve">A </w:t>
      </w:r>
      <w:proofErr w:type="spellStart"/>
      <w:r>
        <w:t>lóhasználat</w:t>
      </w:r>
      <w:proofErr w:type="spellEnd"/>
      <w:r>
        <w:t xml:space="preserve"> során alkalmazott főbb eszközök megismerése (lószerszámok és kocsi részei) és ápolása</w:t>
      </w:r>
    </w:p>
    <w:p w:rsidR="0092650D" w:rsidRDefault="0092650D" w:rsidP="00C53E01">
      <w:pPr>
        <w:tabs>
          <w:tab w:val="left" w:pos="1418"/>
          <w:tab w:val="right" w:pos="9072"/>
        </w:tabs>
        <w:spacing w:after="0"/>
        <w:ind w:left="851"/>
      </w:pPr>
      <w:r>
        <w:t>A lovaglás és idomítás eszközeinek és munkáinak megtekintése</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tartási és tenyésztési gyakorlata</w:t>
      </w:r>
      <w:r w:rsidRPr="00644690">
        <w:rPr>
          <w:b/>
          <w:bCs/>
          <w:i/>
          <w:iCs/>
        </w:rPr>
        <w:tab/>
      </w:r>
      <w:r>
        <w:rPr>
          <w:b/>
          <w:bCs/>
          <w:i/>
          <w:iCs/>
        </w:rPr>
        <w:t>50 ó</w:t>
      </w:r>
      <w:r w:rsidRPr="00644690">
        <w:rPr>
          <w:b/>
          <w:bCs/>
          <w:i/>
          <w:iCs/>
        </w:rPr>
        <w:t xml:space="preserve">ra/… </w:t>
      </w:r>
      <w:proofErr w:type="spellStart"/>
      <w:r w:rsidRPr="00644690">
        <w:rPr>
          <w:b/>
          <w:bCs/>
          <w:i/>
          <w:iCs/>
        </w:rPr>
        <w:t>óra</w:t>
      </w:r>
      <w:proofErr w:type="spellEnd"/>
    </w:p>
    <w:p w:rsidR="0092650D" w:rsidRDefault="0092650D" w:rsidP="008810E5">
      <w:pPr>
        <w:spacing w:after="0"/>
        <w:ind w:left="851"/>
      </w:pPr>
      <w:r>
        <w:t>Szarvasmarha fajták, szarvasmarhatartó telep megismerése</w:t>
      </w:r>
    </w:p>
    <w:p w:rsidR="0092650D" w:rsidRDefault="0092650D" w:rsidP="008810E5">
      <w:pPr>
        <w:spacing w:after="0"/>
        <w:ind w:left="851"/>
      </w:pPr>
      <w:r>
        <w:t>Az istálló típusai, berendezései (etető-, itató-, trágyaeltávolító-berendezések), fejőházak berendezéseinek, a fejés gépeinek működtetése</w:t>
      </w:r>
    </w:p>
    <w:p w:rsidR="0092650D" w:rsidRDefault="0092650D" w:rsidP="008810E5">
      <w:pPr>
        <w:spacing w:after="0"/>
        <w:ind w:left="851"/>
      </w:pPr>
      <w:r>
        <w:t>Fejés és tejvizsgálat elvégzése, tej mintavétel</w:t>
      </w:r>
    </w:p>
    <w:p w:rsidR="0092650D" w:rsidRDefault="0092650D" w:rsidP="008810E5">
      <w:pPr>
        <w:spacing w:after="0"/>
        <w:ind w:left="851"/>
      </w:pPr>
      <w:r>
        <w:t>Tenyésztési és termelési paraméterek, azok dokumentálása</w:t>
      </w:r>
    </w:p>
    <w:p w:rsidR="0092650D" w:rsidRDefault="0092650D" w:rsidP="008810E5">
      <w:pPr>
        <w:spacing w:after="0"/>
        <w:ind w:left="851"/>
      </w:pPr>
      <w:r>
        <w:t>Szarvasmarha tartási és tenyésztési munkákban való részvétel</w:t>
      </w:r>
    </w:p>
    <w:p w:rsidR="0092650D" w:rsidRDefault="0092650D" w:rsidP="008810E5">
      <w:pPr>
        <w:spacing w:after="0"/>
        <w:ind w:left="851"/>
      </w:pPr>
      <w:r>
        <w:t>Az ivarzás jeleinek felismerése, a termékenyítés optimális idejének a meghatározása</w:t>
      </w:r>
    </w:p>
    <w:p w:rsidR="0092650D" w:rsidRDefault="0092650D" w:rsidP="008810E5">
      <w:pPr>
        <w:spacing w:after="0"/>
        <w:ind w:left="851"/>
      </w:pPr>
      <w:r>
        <w:t xml:space="preserve">Segédkezés az </w:t>
      </w:r>
      <w:proofErr w:type="spellStart"/>
      <w:r>
        <w:t>inszeminálási</w:t>
      </w:r>
      <w:proofErr w:type="spellEnd"/>
      <w:r>
        <w:t xml:space="preserve"> munkákban</w:t>
      </w:r>
    </w:p>
    <w:p w:rsidR="0092650D" w:rsidRDefault="0092650D" w:rsidP="008810E5">
      <w:pPr>
        <w:spacing w:after="0"/>
        <w:ind w:left="851"/>
      </w:pPr>
      <w:r>
        <w:t>A vemhesség megállapításának módszerei, a várható ellés idejének a meghatározása</w:t>
      </w:r>
    </w:p>
    <w:p w:rsidR="0092650D" w:rsidRDefault="0092650D" w:rsidP="008810E5">
      <w:pPr>
        <w:spacing w:after="0"/>
        <w:ind w:left="851"/>
      </w:pPr>
      <w:r>
        <w:t>Ellési előkészületek, segédkezés az ellésben és az újszülött állat és az anyaállat gondozásában</w:t>
      </w:r>
    </w:p>
    <w:p w:rsidR="0092650D" w:rsidRDefault="0092650D" w:rsidP="008810E5">
      <w:pPr>
        <w:spacing w:after="0"/>
        <w:ind w:left="851"/>
      </w:pPr>
      <w:r>
        <w:t>Takarmányadag összeállítása tejelő- és hízó marha számára „kézzel” és számítógépes program segítségével</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lastRenderedPageBreak/>
        <w:t>A szarvasmarha tartás balesetvédelmi és tűzrendészeti berendezéseinek, eszközeinek megismerése</w:t>
      </w:r>
    </w:p>
    <w:p w:rsidR="0092650D" w:rsidRDefault="0092650D" w:rsidP="008810E5">
      <w:pPr>
        <w:spacing w:after="0"/>
        <w:ind w:left="851"/>
      </w:pPr>
      <w:r>
        <w:t>A trágya tárolás és kezelés eszközei és berendezései</w:t>
      </w:r>
    </w:p>
    <w:p w:rsidR="0092650D" w:rsidRDefault="0092650D" w:rsidP="008810E5">
      <w:pPr>
        <w:spacing w:after="0"/>
        <w:ind w:left="851"/>
      </w:pPr>
      <w:r>
        <w:t>A szarvasmarhával való szakszerű, gondos bánásmód megismerése, elsajátítása és gyakorlása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juh és a kecske tartási és tenyésztési gyakorlata</w:t>
      </w:r>
      <w:r w:rsidRPr="00644690">
        <w:rPr>
          <w:b/>
          <w:bCs/>
          <w:i/>
          <w:iCs/>
        </w:rPr>
        <w:tab/>
      </w:r>
      <w:r>
        <w:rPr>
          <w:b/>
          <w:bCs/>
          <w:i/>
          <w:iCs/>
        </w:rPr>
        <w:t>22 ó</w:t>
      </w:r>
      <w:r w:rsidRPr="00644690">
        <w:rPr>
          <w:b/>
          <w:bCs/>
          <w:i/>
          <w:iCs/>
        </w:rPr>
        <w:t xml:space="preserve">ra/… </w:t>
      </w:r>
      <w:proofErr w:type="spellStart"/>
      <w:r w:rsidRPr="00644690">
        <w:rPr>
          <w:b/>
          <w:bCs/>
          <w:i/>
          <w:iCs/>
        </w:rPr>
        <w:t>óra</w:t>
      </w:r>
      <w:proofErr w:type="spellEnd"/>
    </w:p>
    <w:p w:rsidR="0092650D" w:rsidRDefault="0092650D" w:rsidP="008810E5">
      <w:pPr>
        <w:spacing w:after="0"/>
        <w:ind w:left="851"/>
      </w:pPr>
      <w:r>
        <w:t>Juhfajták, juhtenyésztési, takarmányozási, hízlalási és tartási módszereinek megismerése</w:t>
      </w:r>
    </w:p>
    <w:p w:rsidR="0092650D" w:rsidRDefault="0092650D" w:rsidP="008810E5">
      <w:pPr>
        <w:spacing w:after="0"/>
        <w:ind w:left="851"/>
      </w:pPr>
      <w:r>
        <w:t>A juhtartás napi és időszakos ápolási munkáiban való részvétel</w:t>
      </w:r>
    </w:p>
    <w:p w:rsidR="0092650D" w:rsidRDefault="0092650D" w:rsidP="008810E5">
      <w:pPr>
        <w:spacing w:after="0"/>
        <w:ind w:left="851"/>
      </w:pPr>
      <w:r>
        <w:t>A juh termelési adatainak megismerése, dokumentálása</w:t>
      </w:r>
    </w:p>
    <w:p w:rsidR="0092650D" w:rsidRDefault="0092650D" w:rsidP="008810E5">
      <w:pPr>
        <w:spacing w:after="0"/>
        <w:ind w:left="851"/>
      </w:pPr>
      <w:r>
        <w:t xml:space="preserve">Gyapjú ismeret, a </w:t>
      </w:r>
      <w:proofErr w:type="gramStart"/>
      <w:r>
        <w:t>bunda alkotó</w:t>
      </w:r>
      <w:proofErr w:type="gramEnd"/>
      <w:r>
        <w:t xml:space="preserve"> elemei, a gyapjú minősítése élő állaton</w:t>
      </w:r>
    </w:p>
    <w:p w:rsidR="0092650D" w:rsidRDefault="0092650D" w:rsidP="008810E5">
      <w:pPr>
        <w:spacing w:after="0"/>
        <w:ind w:left="851"/>
      </w:pPr>
      <w:r>
        <w:t>A juhok takarmányozása, legeltetése</w:t>
      </w:r>
    </w:p>
    <w:p w:rsidR="0092650D" w:rsidRDefault="0092650D" w:rsidP="008810E5">
      <w:pPr>
        <w:spacing w:after="0"/>
        <w:ind w:left="851"/>
      </w:pPr>
      <w:r>
        <w:t>Kecskefajták megismerése, kecske tartási és tenyésztési munkáiban való részvétel</w:t>
      </w:r>
    </w:p>
    <w:p w:rsidR="0092650D" w:rsidRDefault="0092650D" w:rsidP="008810E5">
      <w:pPr>
        <w:spacing w:after="0"/>
        <w:ind w:left="851"/>
      </w:pPr>
      <w:r>
        <w:t>A kecske termelési adatainak megismerése, dokumentálása</w:t>
      </w:r>
    </w:p>
    <w:p w:rsidR="0092650D" w:rsidRDefault="0092650D" w:rsidP="008810E5">
      <w:pPr>
        <w:spacing w:after="0"/>
        <w:ind w:left="851"/>
      </w:pPr>
      <w:r>
        <w:t>A juh és a kecske fejése, tejkezelése</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t>A juhokkal és a kecskékkel való szakszerű, gondos bánásmód megismerése, elsajátítása és gyakorlása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sertés tartási és tenyésztési gyakorlata</w:t>
      </w:r>
      <w:r w:rsidRPr="00644690">
        <w:rPr>
          <w:b/>
          <w:bCs/>
          <w:i/>
          <w:iCs/>
        </w:rPr>
        <w:tab/>
      </w:r>
      <w:r>
        <w:rPr>
          <w:b/>
          <w:bCs/>
          <w:i/>
          <w:iCs/>
        </w:rPr>
        <w:t>72 ó</w:t>
      </w:r>
      <w:r w:rsidRPr="00644690">
        <w:rPr>
          <w:b/>
          <w:bCs/>
          <w:i/>
          <w:iCs/>
        </w:rPr>
        <w:t xml:space="preserve">ra/… </w:t>
      </w:r>
      <w:proofErr w:type="spellStart"/>
      <w:r w:rsidRPr="00644690">
        <w:rPr>
          <w:b/>
          <w:bCs/>
          <w:i/>
          <w:iCs/>
        </w:rPr>
        <w:t>óra</w:t>
      </w:r>
      <w:proofErr w:type="spellEnd"/>
    </w:p>
    <w:p w:rsidR="0092650D" w:rsidRDefault="0092650D" w:rsidP="008810E5">
      <w:pPr>
        <w:spacing w:after="0"/>
        <w:ind w:left="851"/>
      </w:pPr>
      <w:r>
        <w:t>Sertésfajták, sertés tartási, tenyésztési, takarmányozási, és a hízlalási módszerek megismerése</w:t>
      </w:r>
    </w:p>
    <w:p w:rsidR="0092650D" w:rsidRDefault="0092650D" w:rsidP="008810E5">
      <w:pPr>
        <w:spacing w:after="0"/>
        <w:ind w:left="851"/>
      </w:pPr>
      <w:r>
        <w:t>A sertés tartási, tenyésztési, takarmányozási munkáiban való részvétel</w:t>
      </w:r>
    </w:p>
    <w:p w:rsidR="0092650D" w:rsidRDefault="0092650D" w:rsidP="008810E5">
      <w:pPr>
        <w:spacing w:after="0"/>
        <w:ind w:left="851"/>
      </w:pPr>
      <w:r>
        <w:t xml:space="preserve">Takarmányadag összeállítása, előkészítése, kiosztása különböző korcsoportok részére </w:t>
      </w:r>
    </w:p>
    <w:p w:rsidR="0092650D" w:rsidRDefault="0092650D" w:rsidP="008810E5">
      <w:pPr>
        <w:spacing w:after="0"/>
        <w:ind w:left="851"/>
      </w:pPr>
      <w:r>
        <w:t>Mikroklíma ellenőrzése, szabályozása</w:t>
      </w:r>
    </w:p>
    <w:p w:rsidR="0092650D" w:rsidRDefault="0092650D" w:rsidP="008810E5">
      <w:pPr>
        <w:spacing w:after="0"/>
        <w:ind w:left="851"/>
      </w:pPr>
      <w:r>
        <w:t>Almozás, trágyakezelés, takarítás, fertőtlenítés</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t>Állatok egyedi jelölése, ideiglenes jelölések alkalmazása</w:t>
      </w:r>
    </w:p>
    <w:p w:rsidR="0092650D" w:rsidRDefault="0092650D" w:rsidP="008810E5">
      <w:pPr>
        <w:spacing w:after="0"/>
        <w:ind w:left="851"/>
      </w:pPr>
      <w:r>
        <w:t>Az ivarzás jeleinek felismerése, termékenyítés optimális időpontjának meghatározása</w:t>
      </w:r>
    </w:p>
    <w:p w:rsidR="0092650D" w:rsidRDefault="0092650D" w:rsidP="008810E5">
      <w:pPr>
        <w:spacing w:after="0"/>
        <w:ind w:left="851"/>
      </w:pPr>
      <w:r>
        <w:t>A fialás előkészítése és levezetése</w:t>
      </w:r>
    </w:p>
    <w:p w:rsidR="0092650D" w:rsidRDefault="0092650D" w:rsidP="008810E5">
      <w:pPr>
        <w:spacing w:after="0"/>
        <w:ind w:left="851"/>
      </w:pPr>
      <w:r>
        <w:t>A sertés mozgatása, mérlegelése, részvétel a szállítás előkészítésében</w:t>
      </w:r>
    </w:p>
    <w:p w:rsidR="0092650D" w:rsidRDefault="0092650D" w:rsidP="008810E5">
      <w:pPr>
        <w:spacing w:after="0"/>
        <w:ind w:left="851"/>
      </w:pPr>
      <w:r>
        <w:t>Termelési adatok megismerése telepi nyilvántartások vezetése</w:t>
      </w:r>
    </w:p>
    <w:p w:rsidR="0092650D" w:rsidRDefault="0092650D" w:rsidP="008810E5">
      <w:pPr>
        <w:spacing w:after="0"/>
        <w:ind w:left="851"/>
      </w:pPr>
      <w:r>
        <w:t>A sertéssel való szakszerű, gondos bánásmód megismerése, elsajátítása és gyakorlása</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Baromfifélék tartási és tenyésztési gyakorlata</w:t>
      </w:r>
      <w:r w:rsidRPr="00644690">
        <w:rPr>
          <w:b/>
          <w:bCs/>
          <w:i/>
          <w:iCs/>
        </w:rPr>
        <w:tab/>
      </w:r>
      <w:r>
        <w:rPr>
          <w:b/>
          <w:bCs/>
          <w:i/>
          <w:iCs/>
        </w:rPr>
        <w:t>62 ó</w:t>
      </w:r>
      <w:r w:rsidRPr="00644690">
        <w:rPr>
          <w:b/>
          <w:bCs/>
          <w:i/>
          <w:iCs/>
        </w:rPr>
        <w:t xml:space="preserve">ra/… </w:t>
      </w:r>
      <w:proofErr w:type="spellStart"/>
      <w:r w:rsidRPr="00644690">
        <w:rPr>
          <w:b/>
          <w:bCs/>
          <w:i/>
          <w:iCs/>
        </w:rPr>
        <w:t>óra</w:t>
      </w:r>
      <w:proofErr w:type="spellEnd"/>
    </w:p>
    <w:p w:rsidR="0092650D" w:rsidRDefault="0092650D" w:rsidP="008810E5">
      <w:pPr>
        <w:spacing w:after="0"/>
        <w:ind w:left="851"/>
      </w:pPr>
      <w:r>
        <w:t xml:space="preserve">Az árutojás </w:t>
      </w:r>
      <w:proofErr w:type="gramStart"/>
      <w:r>
        <w:t>termelés tartási</w:t>
      </w:r>
      <w:proofErr w:type="gramEnd"/>
      <w:r>
        <w:t>, takarmányozási módszereinek megismerése</w:t>
      </w:r>
    </w:p>
    <w:p w:rsidR="0092650D" w:rsidRDefault="0092650D" w:rsidP="008810E5">
      <w:pPr>
        <w:spacing w:after="0"/>
        <w:ind w:left="851"/>
      </w:pPr>
      <w:r>
        <w:t>A napirend szerinti munkaműveletek elvégzése</w:t>
      </w:r>
    </w:p>
    <w:p w:rsidR="0092650D" w:rsidRDefault="0092650D" w:rsidP="008810E5">
      <w:pPr>
        <w:spacing w:after="0"/>
        <w:ind w:left="851"/>
      </w:pPr>
      <w:r>
        <w:t>Étkezési tojás gyűjtése, válogatása, áruvá készítése</w:t>
      </w:r>
    </w:p>
    <w:p w:rsidR="0092650D" w:rsidRDefault="0092650D" w:rsidP="008810E5">
      <w:pPr>
        <w:spacing w:after="0"/>
        <w:ind w:left="851"/>
      </w:pPr>
      <w:r>
        <w:t>Termelési adatok gyűjtése, dokumentálása</w:t>
      </w:r>
    </w:p>
    <w:p w:rsidR="0092650D" w:rsidRDefault="0092650D" w:rsidP="008810E5">
      <w:pPr>
        <w:spacing w:after="0"/>
        <w:ind w:left="851"/>
      </w:pPr>
      <w:r>
        <w:t>A pecsenyecsirke tartási, takarmányozási módszereinek megismerése</w:t>
      </w:r>
    </w:p>
    <w:p w:rsidR="0092650D" w:rsidRDefault="0092650D" w:rsidP="008810E5">
      <w:pPr>
        <w:spacing w:after="0"/>
        <w:ind w:left="851"/>
      </w:pPr>
      <w:r>
        <w:t>A napirend szerinti munkaműveletek elvégzése</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t>Termelési adatok gyűjtése, dokumentálása</w:t>
      </w:r>
    </w:p>
    <w:p w:rsidR="0092650D" w:rsidRDefault="0092650D" w:rsidP="008810E5">
      <w:pPr>
        <w:spacing w:after="0"/>
        <w:ind w:left="851"/>
      </w:pPr>
      <w:r>
        <w:t>A baromfifélékkel való szakszerű, gondos bánásmód megismerése, elsajátítása és gyakorlása</w:t>
      </w:r>
    </w:p>
    <w:p w:rsidR="0092650D"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92650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Vizsgálati tevékenységek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EF1DDD" w:rsidRDefault="0092650D" w:rsidP="00033C9C">
      <w:pPr>
        <w:spacing w:after="0"/>
        <w:jc w:val="center"/>
        <w:rPr>
          <w:b/>
          <w:bCs/>
          <w:caps/>
        </w:rPr>
      </w:pPr>
      <w:r w:rsidRPr="00EF1DDD">
        <w:rPr>
          <w:b/>
          <w:bCs/>
          <w:caps/>
        </w:rPr>
        <w:lastRenderedPageBreak/>
        <w:t>Összefüggő szakmai gyakorlat</w:t>
      </w:r>
    </w:p>
    <w:p w:rsidR="0092650D" w:rsidRDefault="0092650D" w:rsidP="00033C9C">
      <w:pPr>
        <w:spacing w:after="0"/>
      </w:pPr>
    </w:p>
    <w:p w:rsidR="0092650D" w:rsidRPr="00560436" w:rsidRDefault="0092650D" w:rsidP="00033C9C">
      <w:pPr>
        <w:spacing w:after="0"/>
        <w:jc w:val="center"/>
        <w:rPr>
          <w:b/>
          <w:bCs/>
        </w:rPr>
      </w:pPr>
      <w:r>
        <w:rPr>
          <w:b/>
          <w:bCs/>
        </w:rPr>
        <w:t>I. Öt</w:t>
      </w:r>
      <w:r w:rsidRPr="00560436">
        <w:rPr>
          <w:b/>
          <w:bCs/>
        </w:rPr>
        <w:t xml:space="preserve"> évfolyamos oktatás közismereti képzéssel</w:t>
      </w:r>
    </w:p>
    <w:p w:rsidR="0092650D" w:rsidRDefault="0092650D" w:rsidP="00033C9C">
      <w:pPr>
        <w:spacing w:after="0"/>
        <w:jc w:val="center"/>
      </w:pPr>
      <w:r>
        <w:t>10. évfolyamot követően 140 óra</w:t>
      </w:r>
    </w:p>
    <w:p w:rsidR="0092650D" w:rsidRDefault="0092650D" w:rsidP="00033C9C">
      <w:pPr>
        <w:spacing w:after="0"/>
        <w:jc w:val="center"/>
      </w:pPr>
      <w:r>
        <w:t>11. évfolyamot követően 140 óra</w:t>
      </w:r>
    </w:p>
    <w:p w:rsidR="0092650D" w:rsidRDefault="0092650D" w:rsidP="00033C9C">
      <w:pPr>
        <w:spacing w:after="0"/>
      </w:pPr>
    </w:p>
    <w:p w:rsidR="0092650D" w:rsidRDefault="0092650D"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92650D" w:rsidRDefault="0092650D" w:rsidP="00033C9C">
      <w:pPr>
        <w:spacing w:after="0"/>
      </w:pPr>
    </w:p>
    <w:p w:rsidR="0092650D" w:rsidRDefault="0092650D" w:rsidP="00033C9C">
      <w:pPr>
        <w:spacing w:after="0"/>
      </w:pPr>
      <w:r>
        <w:t>A 10. évfolyamot követő szakmai gyakorlat szakmai tartalma:</w:t>
      </w:r>
    </w:p>
    <w:p w:rsidR="0092650D" w:rsidRDefault="0092650D" w:rsidP="00B25869">
      <w:pPr>
        <w:spacing w:after="0"/>
      </w:pPr>
      <w:r>
        <w:t>A lótenyésztés napi munkáiban való részvétel.</w:t>
      </w:r>
    </w:p>
    <w:p w:rsidR="0092650D" w:rsidRDefault="0092650D" w:rsidP="00B25869">
      <w:pPr>
        <w:spacing w:after="0"/>
      </w:pPr>
      <w:r>
        <w:t>A szarvasmarha- és juhtenyésztés napi munkáiban való részvétel.</w:t>
      </w:r>
    </w:p>
    <w:p w:rsidR="0092650D" w:rsidRDefault="0092650D" w:rsidP="00B25869">
      <w:pPr>
        <w:spacing w:after="0"/>
      </w:pPr>
      <w:r>
        <w:t>Az adott állattartó telepen az állatok tartásának és takarmányozásának tanulmányozása.</w:t>
      </w:r>
    </w:p>
    <w:p w:rsidR="0092650D" w:rsidRDefault="0092650D" w:rsidP="00B25869">
      <w:pPr>
        <w:spacing w:after="0"/>
      </w:pPr>
      <w:r>
        <w:t>Állatok egészségvédelmének gyakorlata:</w:t>
      </w:r>
    </w:p>
    <w:p w:rsidR="0092650D" w:rsidRDefault="0092650D" w:rsidP="00B25869">
      <w:pPr>
        <w:pStyle w:val="Listaszerbekezds"/>
        <w:numPr>
          <w:ilvl w:val="0"/>
          <w:numId w:val="9"/>
        </w:numPr>
        <w:spacing w:after="0"/>
      </w:pPr>
      <w:r>
        <w:t>a környezeti tényezők (mikroklíma) vizsgálata</w:t>
      </w:r>
    </w:p>
    <w:p w:rsidR="0092650D" w:rsidRDefault="0092650D" w:rsidP="00B25869">
      <w:pPr>
        <w:pStyle w:val="Listaszerbekezds"/>
        <w:numPr>
          <w:ilvl w:val="0"/>
          <w:numId w:val="9"/>
        </w:numPr>
        <w:spacing w:after="0"/>
      </w:pPr>
      <w:r>
        <w:t>a hibák okozta viselkedés felismerése, a beavatkozás lehetőségei</w:t>
      </w:r>
    </w:p>
    <w:p w:rsidR="0092650D" w:rsidRDefault="0092650D" w:rsidP="00B25869">
      <w:pPr>
        <w:pStyle w:val="Listaszerbekezds"/>
        <w:numPr>
          <w:ilvl w:val="0"/>
          <w:numId w:val="9"/>
        </w:numPr>
        <w:spacing w:after="0"/>
      </w:pPr>
      <w:r>
        <w:t>az egészséges állat életjelenségeinek megfigyelése</w:t>
      </w:r>
    </w:p>
    <w:p w:rsidR="0092650D" w:rsidRDefault="0092650D" w:rsidP="00B25869">
      <w:pPr>
        <w:pStyle w:val="Listaszerbekezds"/>
        <w:numPr>
          <w:ilvl w:val="0"/>
          <w:numId w:val="9"/>
        </w:numPr>
        <w:spacing w:after="0"/>
      </w:pPr>
      <w:r>
        <w:t xml:space="preserve">a beteg állatok felismerése, kiválogatása </w:t>
      </w:r>
    </w:p>
    <w:p w:rsidR="0092650D" w:rsidRDefault="0092650D" w:rsidP="00B25869">
      <w:pPr>
        <w:pStyle w:val="Listaszerbekezds"/>
        <w:numPr>
          <w:ilvl w:val="0"/>
          <w:numId w:val="9"/>
        </w:numPr>
        <w:spacing w:after="0"/>
      </w:pPr>
      <w:r>
        <w:t>a klinikai alapértékek felvétele, elbírálása (szakmai felügyelet mellett)</w:t>
      </w:r>
    </w:p>
    <w:p w:rsidR="0092650D" w:rsidRDefault="0092650D" w:rsidP="00B25869">
      <w:pPr>
        <w:pStyle w:val="Listaszerbekezds"/>
        <w:numPr>
          <w:ilvl w:val="0"/>
          <w:numId w:val="9"/>
        </w:numPr>
        <w:spacing w:after="0"/>
      </w:pPr>
      <w:r>
        <w:t xml:space="preserve">az állatokkal való bánásmód gyakorlása: az állatok megközelítése, megfogása, vezetése, hajtása, fékezése, és rögzítése egyes beavatkozásokhoz </w:t>
      </w:r>
    </w:p>
    <w:p w:rsidR="0092650D" w:rsidRDefault="0092650D" w:rsidP="00B25869">
      <w:pPr>
        <w:pStyle w:val="Listaszerbekezds"/>
        <w:numPr>
          <w:ilvl w:val="0"/>
          <w:numId w:val="9"/>
        </w:numPr>
        <w:spacing w:after="0"/>
      </w:pPr>
      <w:r>
        <w:t>segédkezés állatorvosi kezelés során</w:t>
      </w:r>
    </w:p>
    <w:p w:rsidR="0092650D" w:rsidRDefault="0092650D" w:rsidP="00B25869">
      <w:pPr>
        <w:pStyle w:val="Listaszerbekezds"/>
        <w:numPr>
          <w:ilvl w:val="0"/>
          <w:numId w:val="9"/>
        </w:numPr>
        <w:spacing w:after="0"/>
      </w:pPr>
      <w:r>
        <w:t>különböző tisztítási és fertőtlenítési módok végrehajtása, mosó fertőtlenítő gépek üzemeltetése</w:t>
      </w:r>
    </w:p>
    <w:p w:rsidR="0092650D" w:rsidRDefault="0092650D" w:rsidP="00B25869">
      <w:pPr>
        <w:pStyle w:val="Listaszerbekezds"/>
        <w:numPr>
          <w:ilvl w:val="0"/>
          <w:numId w:val="9"/>
        </w:numPr>
        <w:spacing w:after="0"/>
      </w:pPr>
      <w:r>
        <w:t>rovar- és rágcsálóirtás</w:t>
      </w:r>
      <w:r>
        <w:tab/>
      </w:r>
    </w:p>
    <w:p w:rsidR="0092650D" w:rsidRDefault="0092650D" w:rsidP="00B25869">
      <w:pPr>
        <w:pStyle w:val="Listaszerbekezds"/>
        <w:numPr>
          <w:ilvl w:val="0"/>
          <w:numId w:val="9"/>
        </w:numPr>
        <w:spacing w:after="0"/>
      </w:pPr>
      <w:r>
        <w:t xml:space="preserve">az állattartó telep járványvédelmet szolgáló létesítményeinek tanulmányozása </w:t>
      </w:r>
    </w:p>
    <w:p w:rsidR="0092650D" w:rsidRDefault="0092650D" w:rsidP="00B25869">
      <w:pPr>
        <w:pStyle w:val="Listaszerbekezds"/>
        <w:numPr>
          <w:ilvl w:val="0"/>
          <w:numId w:val="9"/>
        </w:numPr>
        <w:spacing w:after="0"/>
      </w:pPr>
      <w:r>
        <w:t>az állatjóléttel és az állatvédelmi előírásokkal kapcsolatos technikai berendezések ellenőrzése</w:t>
      </w:r>
    </w:p>
    <w:p w:rsidR="0092650D" w:rsidRDefault="0092650D" w:rsidP="00033C9C">
      <w:pPr>
        <w:spacing w:after="0"/>
      </w:pPr>
    </w:p>
    <w:p w:rsidR="0092650D" w:rsidRDefault="0092650D" w:rsidP="00033C9C">
      <w:pPr>
        <w:spacing w:after="0"/>
      </w:pPr>
      <w:r>
        <w:t>A 11. évfolyamot követő szakmai gyakorlat szakmai tartalma:</w:t>
      </w:r>
    </w:p>
    <w:p w:rsidR="0092650D" w:rsidRDefault="0092650D" w:rsidP="00642155">
      <w:pPr>
        <w:spacing w:after="0"/>
      </w:pPr>
      <w:r>
        <w:t>A sertéstenyésztés napi munkáiban való részvétel.</w:t>
      </w:r>
    </w:p>
    <w:p w:rsidR="0092650D" w:rsidRDefault="0092650D" w:rsidP="00642155">
      <w:pPr>
        <w:spacing w:after="0"/>
      </w:pPr>
      <w:r>
        <w:t>Az állattenyésztés épületeinek, gépeinek és berendezéseinek tanulmányozása az adott telepen.</w:t>
      </w:r>
    </w:p>
    <w:p w:rsidR="0092650D" w:rsidRDefault="0092650D" w:rsidP="00642155">
      <w:pPr>
        <w:spacing w:after="0"/>
      </w:pPr>
      <w:r>
        <w:t>Pecsenyecsirke vagy árutojást termelő baromfitelep látogatása.</w:t>
      </w:r>
    </w:p>
    <w:p w:rsidR="0092650D" w:rsidRDefault="0092650D" w:rsidP="00642155">
      <w:pPr>
        <w:spacing w:after="0"/>
      </w:pPr>
      <w:r>
        <w:t>A szántóföldi növénytermesztés időszerű munkáiban való részvétel.</w:t>
      </w:r>
    </w:p>
    <w:p w:rsidR="0092650D" w:rsidRDefault="0092650D" w:rsidP="00033C9C">
      <w:pPr>
        <w:spacing w:after="0"/>
      </w:pPr>
    </w:p>
    <w:p w:rsidR="0092650D" w:rsidRPr="008829DC" w:rsidRDefault="0092650D" w:rsidP="00033C9C">
      <w:pPr>
        <w:spacing w:after="0"/>
        <w:jc w:val="center"/>
        <w:rPr>
          <w:b/>
          <w:bCs/>
        </w:rPr>
      </w:pPr>
      <w:r w:rsidRPr="008829DC">
        <w:rPr>
          <w:b/>
          <w:bCs/>
        </w:rPr>
        <w:t>II. Két évfolyamos oktatás közismereti képzés nélkül</w:t>
      </w:r>
    </w:p>
    <w:p w:rsidR="0092650D" w:rsidRDefault="0092650D" w:rsidP="00033C9C">
      <w:pPr>
        <w:spacing w:after="0"/>
        <w:jc w:val="center"/>
      </w:pPr>
      <w:r>
        <w:t>1. évfolyamot követően 160 óra</w:t>
      </w:r>
    </w:p>
    <w:p w:rsidR="0092650D" w:rsidRDefault="0092650D" w:rsidP="00033C9C">
      <w:pPr>
        <w:spacing w:after="0"/>
      </w:pPr>
    </w:p>
    <w:p w:rsidR="0092650D" w:rsidRDefault="0092650D" w:rsidP="00033C9C">
      <w:pPr>
        <w:spacing w:after="0"/>
      </w:pPr>
      <w:r>
        <w:t>Az 1. évfolyamot követő szakmai gyakorlat szakmai tartalma:</w:t>
      </w:r>
    </w:p>
    <w:p w:rsidR="0092650D" w:rsidRDefault="0092650D" w:rsidP="00642155">
      <w:pPr>
        <w:spacing w:after="0"/>
      </w:pPr>
      <w:r w:rsidRPr="00642155">
        <w:t>Az adott állattartó telepen az állatok tartásának és takarmányozásának tanulmányozása.</w:t>
      </w:r>
    </w:p>
    <w:p w:rsidR="0092650D" w:rsidRDefault="0092650D" w:rsidP="00642155">
      <w:pPr>
        <w:spacing w:after="0"/>
      </w:pPr>
      <w:r>
        <w:t>Az állattenyésztés épületeinek, gépeinek és berendezéseinek tanulmányozása az adott telepen.</w:t>
      </w:r>
    </w:p>
    <w:p w:rsidR="0092650D" w:rsidRDefault="0092650D" w:rsidP="00642155">
      <w:pPr>
        <w:spacing w:after="0"/>
      </w:pPr>
      <w:r w:rsidRPr="00642155">
        <w:t>Különböző fajú (legalább kettő) állatok tartásának napi munkáiban való részvétel.</w:t>
      </w:r>
    </w:p>
    <w:p w:rsidR="0092650D" w:rsidRDefault="0092650D" w:rsidP="00642155">
      <w:pPr>
        <w:spacing w:after="0"/>
      </w:pPr>
      <w:r>
        <w:t>Pecsenyecsirke vagy árutojást termelő baromfitelep látogatása.</w:t>
      </w:r>
    </w:p>
    <w:p w:rsidR="0092650D" w:rsidRDefault="0092650D" w:rsidP="00642155">
      <w:pPr>
        <w:spacing w:after="0"/>
      </w:pPr>
      <w:r w:rsidRPr="00642155">
        <w:t xml:space="preserve">A szántóföldi </w:t>
      </w:r>
      <w:r>
        <w:t>és kertészeti növénytermesztés idő</w:t>
      </w:r>
      <w:r w:rsidRPr="00642155">
        <w:t>szerű munkáiban való részvétel.</w:t>
      </w:r>
    </w:p>
    <w:p w:rsidR="0092650D" w:rsidRDefault="0092650D" w:rsidP="00C53E01">
      <w:pPr>
        <w:spacing w:after="0"/>
      </w:pPr>
      <w:bookmarkStart w:id="8" w:name="_GoBack"/>
      <w:bookmarkEnd w:id="8"/>
    </w:p>
    <w:sectPr w:rsidR="0092650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FC9" w:rsidRDefault="00604FC9" w:rsidP="00B945BE">
      <w:pPr>
        <w:spacing w:after="0"/>
      </w:pPr>
      <w:r>
        <w:separator/>
      </w:r>
    </w:p>
  </w:endnote>
  <w:endnote w:type="continuationSeparator" w:id="0">
    <w:p w:rsidR="00604FC9" w:rsidRDefault="00604FC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650D" w:rsidRPr="00B862AB" w:rsidRDefault="0092650D" w:rsidP="008A5928">
    <w:pPr>
      <w:pStyle w:val="llb"/>
      <w:tabs>
        <w:tab w:val="clear" w:pos="9072"/>
        <w:tab w:val="left" w:pos="5190"/>
      </w:tabs>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FC9" w:rsidRDefault="00604FC9" w:rsidP="00B945BE">
      <w:pPr>
        <w:spacing w:after="0"/>
      </w:pPr>
      <w:r>
        <w:separator/>
      </w:r>
    </w:p>
  </w:footnote>
  <w:footnote w:type="continuationSeparator" w:id="0">
    <w:p w:rsidR="00604FC9" w:rsidRDefault="00604FC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cs="Wingdings" w:hint="default"/>
      </w:rPr>
    </w:lvl>
    <w:lvl w:ilvl="3" w:tplc="040E0001" w:tentative="1">
      <w:start w:val="1"/>
      <w:numFmt w:val="bullet"/>
      <w:lvlText w:val=""/>
      <w:lvlJc w:val="left"/>
      <w:pPr>
        <w:ind w:left="2880" w:hanging="360"/>
      </w:pPr>
      <w:rPr>
        <w:rFonts w:ascii="Symbol" w:hAnsi="Symbol" w:cs="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cs="Wingdings" w:hint="default"/>
      </w:rPr>
    </w:lvl>
    <w:lvl w:ilvl="6" w:tplc="040E0001" w:tentative="1">
      <w:start w:val="1"/>
      <w:numFmt w:val="bullet"/>
      <w:lvlText w:val=""/>
      <w:lvlJc w:val="left"/>
      <w:pPr>
        <w:ind w:left="5040" w:hanging="360"/>
      </w:pPr>
      <w:rPr>
        <w:rFonts w:ascii="Symbol" w:hAnsi="Symbol" w:cs="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cs="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cs="Wingdings" w:hint="default"/>
      </w:rPr>
    </w:lvl>
    <w:lvl w:ilvl="3" w:tplc="040E0001" w:tentative="1">
      <w:start w:val="1"/>
      <w:numFmt w:val="bullet"/>
      <w:lvlText w:val=""/>
      <w:lvlJc w:val="left"/>
      <w:pPr>
        <w:ind w:left="2880" w:hanging="360"/>
      </w:pPr>
      <w:rPr>
        <w:rFonts w:ascii="Symbol" w:hAnsi="Symbol" w:cs="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cs="Wingdings" w:hint="default"/>
      </w:rPr>
    </w:lvl>
    <w:lvl w:ilvl="6" w:tplc="040E0001" w:tentative="1">
      <w:start w:val="1"/>
      <w:numFmt w:val="bullet"/>
      <w:lvlText w:val=""/>
      <w:lvlJc w:val="left"/>
      <w:pPr>
        <w:ind w:left="5040" w:hanging="360"/>
      </w:pPr>
      <w:rPr>
        <w:rFonts w:ascii="Symbol" w:hAnsi="Symbol" w:cs="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cs="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51CA7097"/>
    <w:multiLevelType w:val="hybridMultilevel"/>
    <w:tmpl w:val="39F83DD2"/>
    <w:lvl w:ilvl="0" w:tplc="DEEEDE64">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cs="Wingdings" w:hint="default"/>
      </w:rPr>
    </w:lvl>
    <w:lvl w:ilvl="3" w:tplc="040E0001" w:tentative="1">
      <w:start w:val="1"/>
      <w:numFmt w:val="bullet"/>
      <w:lvlText w:val=""/>
      <w:lvlJc w:val="left"/>
      <w:pPr>
        <w:ind w:left="3371" w:hanging="360"/>
      </w:pPr>
      <w:rPr>
        <w:rFonts w:ascii="Symbol" w:hAnsi="Symbol" w:cs="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cs="Wingdings" w:hint="default"/>
      </w:rPr>
    </w:lvl>
    <w:lvl w:ilvl="6" w:tplc="040E0001" w:tentative="1">
      <w:start w:val="1"/>
      <w:numFmt w:val="bullet"/>
      <w:lvlText w:val=""/>
      <w:lvlJc w:val="left"/>
      <w:pPr>
        <w:ind w:left="5531" w:hanging="360"/>
      </w:pPr>
      <w:rPr>
        <w:rFonts w:ascii="Symbol" w:hAnsi="Symbol" w:cs="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cs="Wingdings" w:hint="default"/>
      </w:rPr>
    </w:lvl>
  </w:abstractNum>
  <w:abstractNum w:abstractNumId="6">
    <w:nsid w:val="5C805B49"/>
    <w:multiLevelType w:val="hybridMultilevel"/>
    <w:tmpl w:val="4B989CD2"/>
    <w:lvl w:ilvl="0" w:tplc="3C1A0530">
      <w:start w:val="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cs="Wingdings" w:hint="default"/>
      </w:rPr>
    </w:lvl>
    <w:lvl w:ilvl="3" w:tplc="040E0001" w:tentative="1">
      <w:start w:val="1"/>
      <w:numFmt w:val="bullet"/>
      <w:lvlText w:val=""/>
      <w:lvlJc w:val="left"/>
      <w:pPr>
        <w:ind w:left="3371" w:hanging="360"/>
      </w:pPr>
      <w:rPr>
        <w:rFonts w:ascii="Symbol" w:hAnsi="Symbol" w:cs="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cs="Wingdings" w:hint="default"/>
      </w:rPr>
    </w:lvl>
    <w:lvl w:ilvl="6" w:tplc="040E0001" w:tentative="1">
      <w:start w:val="1"/>
      <w:numFmt w:val="bullet"/>
      <w:lvlText w:val=""/>
      <w:lvlJc w:val="left"/>
      <w:pPr>
        <w:ind w:left="5531" w:hanging="360"/>
      </w:pPr>
      <w:rPr>
        <w:rFonts w:ascii="Symbol" w:hAnsi="Symbol" w:cs="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cs="Wingding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cs="Wingdings" w:hint="default"/>
      </w:rPr>
    </w:lvl>
    <w:lvl w:ilvl="3" w:tplc="040E0001" w:tentative="1">
      <w:start w:val="1"/>
      <w:numFmt w:val="bullet"/>
      <w:lvlText w:val=""/>
      <w:lvlJc w:val="left"/>
      <w:pPr>
        <w:ind w:left="2880" w:hanging="360"/>
      </w:pPr>
      <w:rPr>
        <w:rFonts w:ascii="Symbol" w:hAnsi="Symbol" w:cs="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cs="Wingdings" w:hint="default"/>
      </w:rPr>
    </w:lvl>
    <w:lvl w:ilvl="6" w:tplc="040E0001" w:tentative="1">
      <w:start w:val="1"/>
      <w:numFmt w:val="bullet"/>
      <w:lvlText w:val=""/>
      <w:lvlJc w:val="left"/>
      <w:pPr>
        <w:ind w:left="5040" w:hanging="360"/>
      </w:pPr>
      <w:rPr>
        <w:rFonts w:ascii="Symbol" w:hAnsi="Symbol" w:cs="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cs="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8"/>
  </w:num>
  <w:num w:numId="4">
    <w:abstractNumId w:val="9"/>
  </w:num>
  <w:num w:numId="5">
    <w:abstractNumId w:val="0"/>
  </w:num>
  <w:num w:numId="6">
    <w:abstractNumId w:val="7"/>
  </w:num>
  <w:num w:numId="7">
    <w:abstractNumId w:val="1"/>
  </w:num>
  <w:num w:numId="8">
    <w:abstractNumId w:val="2"/>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709"/>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CB7"/>
    <w:rsid w:val="00000AA8"/>
    <w:rsid w:val="00001421"/>
    <w:rsid w:val="0000511F"/>
    <w:rsid w:val="00007D24"/>
    <w:rsid w:val="0001241B"/>
    <w:rsid w:val="000177F1"/>
    <w:rsid w:val="00017E59"/>
    <w:rsid w:val="00033C9C"/>
    <w:rsid w:val="0003517E"/>
    <w:rsid w:val="00036B0F"/>
    <w:rsid w:val="000619E7"/>
    <w:rsid w:val="00061EEF"/>
    <w:rsid w:val="000772D7"/>
    <w:rsid w:val="00091AC5"/>
    <w:rsid w:val="00095B14"/>
    <w:rsid w:val="00096325"/>
    <w:rsid w:val="000A21B7"/>
    <w:rsid w:val="000A2E27"/>
    <w:rsid w:val="000B44B8"/>
    <w:rsid w:val="000B5E9D"/>
    <w:rsid w:val="000B7FEA"/>
    <w:rsid w:val="000C2A52"/>
    <w:rsid w:val="000D3112"/>
    <w:rsid w:val="000E341C"/>
    <w:rsid w:val="000E5524"/>
    <w:rsid w:val="000F2A70"/>
    <w:rsid w:val="000F3068"/>
    <w:rsid w:val="000F3D11"/>
    <w:rsid w:val="000F44A2"/>
    <w:rsid w:val="000F6539"/>
    <w:rsid w:val="00106538"/>
    <w:rsid w:val="0011087C"/>
    <w:rsid w:val="001148A5"/>
    <w:rsid w:val="00123207"/>
    <w:rsid w:val="001308D7"/>
    <w:rsid w:val="00135BF4"/>
    <w:rsid w:val="0014039D"/>
    <w:rsid w:val="00147DF2"/>
    <w:rsid w:val="00153C85"/>
    <w:rsid w:val="00155701"/>
    <w:rsid w:val="00160E0E"/>
    <w:rsid w:val="00170297"/>
    <w:rsid w:val="00175AD6"/>
    <w:rsid w:val="00180ED8"/>
    <w:rsid w:val="001948C7"/>
    <w:rsid w:val="00196579"/>
    <w:rsid w:val="00196878"/>
    <w:rsid w:val="001A1206"/>
    <w:rsid w:val="001A2485"/>
    <w:rsid w:val="001A4545"/>
    <w:rsid w:val="001A5449"/>
    <w:rsid w:val="001A7777"/>
    <w:rsid w:val="001B3EFE"/>
    <w:rsid w:val="001B61A0"/>
    <w:rsid w:val="001B723B"/>
    <w:rsid w:val="001C5EF1"/>
    <w:rsid w:val="001E7B1E"/>
    <w:rsid w:val="001F08AF"/>
    <w:rsid w:val="001F2445"/>
    <w:rsid w:val="001F5519"/>
    <w:rsid w:val="0020310A"/>
    <w:rsid w:val="0021413D"/>
    <w:rsid w:val="00216033"/>
    <w:rsid w:val="0022339D"/>
    <w:rsid w:val="002238EA"/>
    <w:rsid w:val="00230A37"/>
    <w:rsid w:val="002357C5"/>
    <w:rsid w:val="00241FBF"/>
    <w:rsid w:val="00242762"/>
    <w:rsid w:val="0024340F"/>
    <w:rsid w:val="00244218"/>
    <w:rsid w:val="00250FD5"/>
    <w:rsid w:val="0025489A"/>
    <w:rsid w:val="002625A0"/>
    <w:rsid w:val="00266A2C"/>
    <w:rsid w:val="002856D8"/>
    <w:rsid w:val="002A1C54"/>
    <w:rsid w:val="002A5C59"/>
    <w:rsid w:val="002A64C6"/>
    <w:rsid w:val="002A7CEA"/>
    <w:rsid w:val="002B3FBF"/>
    <w:rsid w:val="002B4F83"/>
    <w:rsid w:val="002B5BF7"/>
    <w:rsid w:val="002B61C0"/>
    <w:rsid w:val="002B6A55"/>
    <w:rsid w:val="002C266E"/>
    <w:rsid w:val="002C4347"/>
    <w:rsid w:val="002C43A2"/>
    <w:rsid w:val="002D029F"/>
    <w:rsid w:val="002D50CF"/>
    <w:rsid w:val="002E28DE"/>
    <w:rsid w:val="002F06AD"/>
    <w:rsid w:val="002F57D4"/>
    <w:rsid w:val="0030013E"/>
    <w:rsid w:val="00320239"/>
    <w:rsid w:val="003216E6"/>
    <w:rsid w:val="00321952"/>
    <w:rsid w:val="00321B80"/>
    <w:rsid w:val="00324951"/>
    <w:rsid w:val="00326E79"/>
    <w:rsid w:val="003271A1"/>
    <w:rsid w:val="003325F4"/>
    <w:rsid w:val="003468AB"/>
    <w:rsid w:val="00350E44"/>
    <w:rsid w:val="00353B63"/>
    <w:rsid w:val="00381B6C"/>
    <w:rsid w:val="00390F08"/>
    <w:rsid w:val="0039147A"/>
    <w:rsid w:val="00391719"/>
    <w:rsid w:val="00396875"/>
    <w:rsid w:val="003A1661"/>
    <w:rsid w:val="003A5534"/>
    <w:rsid w:val="003A56AA"/>
    <w:rsid w:val="003A5BB5"/>
    <w:rsid w:val="003A71FE"/>
    <w:rsid w:val="003A7273"/>
    <w:rsid w:val="003B11E9"/>
    <w:rsid w:val="003B1333"/>
    <w:rsid w:val="003B2AD2"/>
    <w:rsid w:val="003C2DE8"/>
    <w:rsid w:val="003C41F8"/>
    <w:rsid w:val="003D5CE3"/>
    <w:rsid w:val="003E5997"/>
    <w:rsid w:val="003E5BCD"/>
    <w:rsid w:val="003F017F"/>
    <w:rsid w:val="003F2F67"/>
    <w:rsid w:val="0041087F"/>
    <w:rsid w:val="00415262"/>
    <w:rsid w:val="0041674C"/>
    <w:rsid w:val="00416CC3"/>
    <w:rsid w:val="00420CA2"/>
    <w:rsid w:val="00423E9E"/>
    <w:rsid w:val="00424676"/>
    <w:rsid w:val="004262D5"/>
    <w:rsid w:val="00430699"/>
    <w:rsid w:val="004325F1"/>
    <w:rsid w:val="004349F7"/>
    <w:rsid w:val="00437470"/>
    <w:rsid w:val="00454727"/>
    <w:rsid w:val="0045474F"/>
    <w:rsid w:val="0045605B"/>
    <w:rsid w:val="00457192"/>
    <w:rsid w:val="004612D2"/>
    <w:rsid w:val="00462C0C"/>
    <w:rsid w:val="00477E3A"/>
    <w:rsid w:val="00485774"/>
    <w:rsid w:val="00487BE6"/>
    <w:rsid w:val="0049127E"/>
    <w:rsid w:val="0049487F"/>
    <w:rsid w:val="004A05EB"/>
    <w:rsid w:val="004A6500"/>
    <w:rsid w:val="004B0074"/>
    <w:rsid w:val="004B3B38"/>
    <w:rsid w:val="004B44FB"/>
    <w:rsid w:val="004B684F"/>
    <w:rsid w:val="004C08BE"/>
    <w:rsid w:val="004C4629"/>
    <w:rsid w:val="004C5595"/>
    <w:rsid w:val="004D2CE3"/>
    <w:rsid w:val="004E2217"/>
    <w:rsid w:val="004E32A8"/>
    <w:rsid w:val="004E4013"/>
    <w:rsid w:val="004E5C05"/>
    <w:rsid w:val="004F1BE8"/>
    <w:rsid w:val="004F23C0"/>
    <w:rsid w:val="004F6765"/>
    <w:rsid w:val="00502634"/>
    <w:rsid w:val="00505333"/>
    <w:rsid w:val="005108D3"/>
    <w:rsid w:val="005157E4"/>
    <w:rsid w:val="0051589C"/>
    <w:rsid w:val="00524B52"/>
    <w:rsid w:val="005340C6"/>
    <w:rsid w:val="00535B52"/>
    <w:rsid w:val="00542024"/>
    <w:rsid w:val="00543CE0"/>
    <w:rsid w:val="00550D27"/>
    <w:rsid w:val="005546A9"/>
    <w:rsid w:val="00554C5E"/>
    <w:rsid w:val="00560436"/>
    <w:rsid w:val="00565574"/>
    <w:rsid w:val="00572E97"/>
    <w:rsid w:val="005A3F3E"/>
    <w:rsid w:val="005A6009"/>
    <w:rsid w:val="005B3DF6"/>
    <w:rsid w:val="005C1071"/>
    <w:rsid w:val="005C6FF1"/>
    <w:rsid w:val="005D2DE8"/>
    <w:rsid w:val="005D4958"/>
    <w:rsid w:val="005E7F82"/>
    <w:rsid w:val="005F22E2"/>
    <w:rsid w:val="005F46BD"/>
    <w:rsid w:val="005F7033"/>
    <w:rsid w:val="005F7D6E"/>
    <w:rsid w:val="00600618"/>
    <w:rsid w:val="00600DCC"/>
    <w:rsid w:val="00602463"/>
    <w:rsid w:val="00604FC9"/>
    <w:rsid w:val="006107BC"/>
    <w:rsid w:val="00617C17"/>
    <w:rsid w:val="0062024E"/>
    <w:rsid w:val="006245D7"/>
    <w:rsid w:val="006349BF"/>
    <w:rsid w:val="006413EB"/>
    <w:rsid w:val="00642155"/>
    <w:rsid w:val="00644690"/>
    <w:rsid w:val="00645B4F"/>
    <w:rsid w:val="006474A8"/>
    <w:rsid w:val="0065053C"/>
    <w:rsid w:val="00662C72"/>
    <w:rsid w:val="00671935"/>
    <w:rsid w:val="00691D67"/>
    <w:rsid w:val="00694D2F"/>
    <w:rsid w:val="00696ED9"/>
    <w:rsid w:val="00697F54"/>
    <w:rsid w:val="006B0802"/>
    <w:rsid w:val="006B6253"/>
    <w:rsid w:val="006C7509"/>
    <w:rsid w:val="006D03CD"/>
    <w:rsid w:val="006D38B6"/>
    <w:rsid w:val="006D55A6"/>
    <w:rsid w:val="006E0191"/>
    <w:rsid w:val="006F0DB3"/>
    <w:rsid w:val="006F114E"/>
    <w:rsid w:val="006F7377"/>
    <w:rsid w:val="00704A02"/>
    <w:rsid w:val="00705C66"/>
    <w:rsid w:val="00714F53"/>
    <w:rsid w:val="007205F8"/>
    <w:rsid w:val="0072095C"/>
    <w:rsid w:val="00721F0C"/>
    <w:rsid w:val="007308AA"/>
    <w:rsid w:val="00736168"/>
    <w:rsid w:val="00741EC3"/>
    <w:rsid w:val="00750EE0"/>
    <w:rsid w:val="00752ECD"/>
    <w:rsid w:val="00755222"/>
    <w:rsid w:val="00766768"/>
    <w:rsid w:val="00775106"/>
    <w:rsid w:val="007761DE"/>
    <w:rsid w:val="00783D0C"/>
    <w:rsid w:val="007879CD"/>
    <w:rsid w:val="007926FA"/>
    <w:rsid w:val="0079685A"/>
    <w:rsid w:val="00797BA1"/>
    <w:rsid w:val="007A40B3"/>
    <w:rsid w:val="007B5EB3"/>
    <w:rsid w:val="007C409D"/>
    <w:rsid w:val="007C51D3"/>
    <w:rsid w:val="007D0ED7"/>
    <w:rsid w:val="007D14EB"/>
    <w:rsid w:val="007E2017"/>
    <w:rsid w:val="007E482A"/>
    <w:rsid w:val="007F2876"/>
    <w:rsid w:val="007F2FB8"/>
    <w:rsid w:val="00807FA9"/>
    <w:rsid w:val="00811551"/>
    <w:rsid w:val="008153DC"/>
    <w:rsid w:val="00820131"/>
    <w:rsid w:val="00820F95"/>
    <w:rsid w:val="00821E80"/>
    <w:rsid w:val="00834FF7"/>
    <w:rsid w:val="0083643D"/>
    <w:rsid w:val="00847509"/>
    <w:rsid w:val="00850560"/>
    <w:rsid w:val="0086118D"/>
    <w:rsid w:val="00875024"/>
    <w:rsid w:val="00876453"/>
    <w:rsid w:val="008810E5"/>
    <w:rsid w:val="008829DC"/>
    <w:rsid w:val="00886B72"/>
    <w:rsid w:val="00894BED"/>
    <w:rsid w:val="00897414"/>
    <w:rsid w:val="008A17AB"/>
    <w:rsid w:val="008A216B"/>
    <w:rsid w:val="008A5928"/>
    <w:rsid w:val="008B01A2"/>
    <w:rsid w:val="008B0CB7"/>
    <w:rsid w:val="008B6582"/>
    <w:rsid w:val="008C25B2"/>
    <w:rsid w:val="008C2727"/>
    <w:rsid w:val="008C6413"/>
    <w:rsid w:val="008D2A19"/>
    <w:rsid w:val="008D4C9F"/>
    <w:rsid w:val="008D4F06"/>
    <w:rsid w:val="008D5D77"/>
    <w:rsid w:val="008E31D6"/>
    <w:rsid w:val="008E4AC6"/>
    <w:rsid w:val="008F1A3A"/>
    <w:rsid w:val="008F2176"/>
    <w:rsid w:val="008F2326"/>
    <w:rsid w:val="008F2D18"/>
    <w:rsid w:val="008F60D3"/>
    <w:rsid w:val="008F69AB"/>
    <w:rsid w:val="008F7E78"/>
    <w:rsid w:val="00900FAF"/>
    <w:rsid w:val="00906893"/>
    <w:rsid w:val="009112E2"/>
    <w:rsid w:val="0091240D"/>
    <w:rsid w:val="00915F5F"/>
    <w:rsid w:val="0092650D"/>
    <w:rsid w:val="00931ADA"/>
    <w:rsid w:val="00943EC4"/>
    <w:rsid w:val="00944BE4"/>
    <w:rsid w:val="00945CD1"/>
    <w:rsid w:val="0096446F"/>
    <w:rsid w:val="0096653F"/>
    <w:rsid w:val="0097215E"/>
    <w:rsid w:val="0097276D"/>
    <w:rsid w:val="00977120"/>
    <w:rsid w:val="00980D29"/>
    <w:rsid w:val="009944BB"/>
    <w:rsid w:val="009974BF"/>
    <w:rsid w:val="0099770A"/>
    <w:rsid w:val="009A0420"/>
    <w:rsid w:val="009A6195"/>
    <w:rsid w:val="009B0511"/>
    <w:rsid w:val="009B240F"/>
    <w:rsid w:val="009B25A1"/>
    <w:rsid w:val="009B6E6E"/>
    <w:rsid w:val="009C28EA"/>
    <w:rsid w:val="009C3BF2"/>
    <w:rsid w:val="009E6FB9"/>
    <w:rsid w:val="009E737C"/>
    <w:rsid w:val="009F41C7"/>
    <w:rsid w:val="00A02F88"/>
    <w:rsid w:val="00A04AF7"/>
    <w:rsid w:val="00A05350"/>
    <w:rsid w:val="00A076B1"/>
    <w:rsid w:val="00A125DA"/>
    <w:rsid w:val="00A144DE"/>
    <w:rsid w:val="00A17996"/>
    <w:rsid w:val="00A17B9C"/>
    <w:rsid w:val="00A23886"/>
    <w:rsid w:val="00A24DEC"/>
    <w:rsid w:val="00A31BF3"/>
    <w:rsid w:val="00A33930"/>
    <w:rsid w:val="00A339AE"/>
    <w:rsid w:val="00A36E1C"/>
    <w:rsid w:val="00A406FB"/>
    <w:rsid w:val="00A42B32"/>
    <w:rsid w:val="00A62CA6"/>
    <w:rsid w:val="00A669F7"/>
    <w:rsid w:val="00A74F02"/>
    <w:rsid w:val="00A80941"/>
    <w:rsid w:val="00A81490"/>
    <w:rsid w:val="00A85EE3"/>
    <w:rsid w:val="00A91EE4"/>
    <w:rsid w:val="00A92F2C"/>
    <w:rsid w:val="00A9435E"/>
    <w:rsid w:val="00A9676C"/>
    <w:rsid w:val="00AA524B"/>
    <w:rsid w:val="00AA5DC7"/>
    <w:rsid w:val="00AB789B"/>
    <w:rsid w:val="00AC1750"/>
    <w:rsid w:val="00AD2ADB"/>
    <w:rsid w:val="00AD6DA8"/>
    <w:rsid w:val="00AE5B2A"/>
    <w:rsid w:val="00B00C68"/>
    <w:rsid w:val="00B11B3C"/>
    <w:rsid w:val="00B1775E"/>
    <w:rsid w:val="00B224A8"/>
    <w:rsid w:val="00B25869"/>
    <w:rsid w:val="00B40DAC"/>
    <w:rsid w:val="00B434A3"/>
    <w:rsid w:val="00B4609D"/>
    <w:rsid w:val="00B50AEE"/>
    <w:rsid w:val="00B57EC1"/>
    <w:rsid w:val="00B66022"/>
    <w:rsid w:val="00B75532"/>
    <w:rsid w:val="00B77C4F"/>
    <w:rsid w:val="00B80D18"/>
    <w:rsid w:val="00B81086"/>
    <w:rsid w:val="00B862AB"/>
    <w:rsid w:val="00B93B49"/>
    <w:rsid w:val="00B945BE"/>
    <w:rsid w:val="00B9464C"/>
    <w:rsid w:val="00B95655"/>
    <w:rsid w:val="00B96577"/>
    <w:rsid w:val="00B97161"/>
    <w:rsid w:val="00BA34E7"/>
    <w:rsid w:val="00BB10BF"/>
    <w:rsid w:val="00BB2477"/>
    <w:rsid w:val="00BC7291"/>
    <w:rsid w:val="00BD0108"/>
    <w:rsid w:val="00BD5D33"/>
    <w:rsid w:val="00BD6B10"/>
    <w:rsid w:val="00BF1FCF"/>
    <w:rsid w:val="00BF2A72"/>
    <w:rsid w:val="00BF50D1"/>
    <w:rsid w:val="00C017D0"/>
    <w:rsid w:val="00C0314C"/>
    <w:rsid w:val="00C045AC"/>
    <w:rsid w:val="00C124C0"/>
    <w:rsid w:val="00C24A94"/>
    <w:rsid w:val="00C3727E"/>
    <w:rsid w:val="00C4295F"/>
    <w:rsid w:val="00C45DC9"/>
    <w:rsid w:val="00C53E01"/>
    <w:rsid w:val="00C63503"/>
    <w:rsid w:val="00C6398E"/>
    <w:rsid w:val="00C64856"/>
    <w:rsid w:val="00C66FDF"/>
    <w:rsid w:val="00C70AF4"/>
    <w:rsid w:val="00C76306"/>
    <w:rsid w:val="00C86B7B"/>
    <w:rsid w:val="00C879C0"/>
    <w:rsid w:val="00C90D8C"/>
    <w:rsid w:val="00C95144"/>
    <w:rsid w:val="00CB2181"/>
    <w:rsid w:val="00CB3987"/>
    <w:rsid w:val="00CB484D"/>
    <w:rsid w:val="00CC2277"/>
    <w:rsid w:val="00CC4315"/>
    <w:rsid w:val="00CC73F3"/>
    <w:rsid w:val="00CC77E5"/>
    <w:rsid w:val="00CD37F8"/>
    <w:rsid w:val="00CE5C30"/>
    <w:rsid w:val="00CE64CF"/>
    <w:rsid w:val="00CE747D"/>
    <w:rsid w:val="00CF0052"/>
    <w:rsid w:val="00CF57CB"/>
    <w:rsid w:val="00CF6501"/>
    <w:rsid w:val="00CF6EE7"/>
    <w:rsid w:val="00CF79D1"/>
    <w:rsid w:val="00D1431E"/>
    <w:rsid w:val="00D201E2"/>
    <w:rsid w:val="00D20E15"/>
    <w:rsid w:val="00D22413"/>
    <w:rsid w:val="00D22FFC"/>
    <w:rsid w:val="00D26A67"/>
    <w:rsid w:val="00D360E2"/>
    <w:rsid w:val="00D36221"/>
    <w:rsid w:val="00D47F69"/>
    <w:rsid w:val="00D50E85"/>
    <w:rsid w:val="00D52C63"/>
    <w:rsid w:val="00D6026F"/>
    <w:rsid w:val="00D732F8"/>
    <w:rsid w:val="00D77AF8"/>
    <w:rsid w:val="00D77B7D"/>
    <w:rsid w:val="00D93B4D"/>
    <w:rsid w:val="00D9453A"/>
    <w:rsid w:val="00DA3990"/>
    <w:rsid w:val="00DB0888"/>
    <w:rsid w:val="00DB0A57"/>
    <w:rsid w:val="00DB2985"/>
    <w:rsid w:val="00DB731D"/>
    <w:rsid w:val="00DC1384"/>
    <w:rsid w:val="00DC5F6D"/>
    <w:rsid w:val="00DC7E7B"/>
    <w:rsid w:val="00DD181C"/>
    <w:rsid w:val="00DD1910"/>
    <w:rsid w:val="00DD2D72"/>
    <w:rsid w:val="00DD3DA1"/>
    <w:rsid w:val="00DD65F6"/>
    <w:rsid w:val="00DE0DE6"/>
    <w:rsid w:val="00DE12B5"/>
    <w:rsid w:val="00DE5698"/>
    <w:rsid w:val="00DF68D0"/>
    <w:rsid w:val="00E02CC3"/>
    <w:rsid w:val="00E057A4"/>
    <w:rsid w:val="00E0699A"/>
    <w:rsid w:val="00E06B65"/>
    <w:rsid w:val="00E1030F"/>
    <w:rsid w:val="00E1046E"/>
    <w:rsid w:val="00E120A3"/>
    <w:rsid w:val="00E174D4"/>
    <w:rsid w:val="00E22E52"/>
    <w:rsid w:val="00E2756F"/>
    <w:rsid w:val="00E30C89"/>
    <w:rsid w:val="00E35A25"/>
    <w:rsid w:val="00E41160"/>
    <w:rsid w:val="00E431FD"/>
    <w:rsid w:val="00E43420"/>
    <w:rsid w:val="00E436C4"/>
    <w:rsid w:val="00E445BB"/>
    <w:rsid w:val="00E50FE4"/>
    <w:rsid w:val="00E516C9"/>
    <w:rsid w:val="00E56DEE"/>
    <w:rsid w:val="00E65AE8"/>
    <w:rsid w:val="00E66139"/>
    <w:rsid w:val="00E81514"/>
    <w:rsid w:val="00E81F08"/>
    <w:rsid w:val="00E84D32"/>
    <w:rsid w:val="00E95DF5"/>
    <w:rsid w:val="00E96240"/>
    <w:rsid w:val="00EA05C2"/>
    <w:rsid w:val="00EB2C33"/>
    <w:rsid w:val="00EB4C02"/>
    <w:rsid w:val="00EB5518"/>
    <w:rsid w:val="00EC246E"/>
    <w:rsid w:val="00EC28C8"/>
    <w:rsid w:val="00EC5EE5"/>
    <w:rsid w:val="00ED5692"/>
    <w:rsid w:val="00EE0C10"/>
    <w:rsid w:val="00EE186B"/>
    <w:rsid w:val="00EE279D"/>
    <w:rsid w:val="00EE359D"/>
    <w:rsid w:val="00EF1DDD"/>
    <w:rsid w:val="00EF2FC9"/>
    <w:rsid w:val="00F0277F"/>
    <w:rsid w:val="00F02C7D"/>
    <w:rsid w:val="00F034F2"/>
    <w:rsid w:val="00F03D1B"/>
    <w:rsid w:val="00F14816"/>
    <w:rsid w:val="00F24097"/>
    <w:rsid w:val="00F30367"/>
    <w:rsid w:val="00F40651"/>
    <w:rsid w:val="00F4091E"/>
    <w:rsid w:val="00F41AF1"/>
    <w:rsid w:val="00F42C86"/>
    <w:rsid w:val="00F45DDF"/>
    <w:rsid w:val="00F46338"/>
    <w:rsid w:val="00F51437"/>
    <w:rsid w:val="00F630E9"/>
    <w:rsid w:val="00F6489D"/>
    <w:rsid w:val="00F77DF5"/>
    <w:rsid w:val="00F82876"/>
    <w:rsid w:val="00F85D63"/>
    <w:rsid w:val="00F8792A"/>
    <w:rsid w:val="00F929A5"/>
    <w:rsid w:val="00F96649"/>
    <w:rsid w:val="00FA5CF2"/>
    <w:rsid w:val="00FB033E"/>
    <w:rsid w:val="00FB273F"/>
    <w:rsid w:val="00FB4F72"/>
    <w:rsid w:val="00FB5939"/>
    <w:rsid w:val="00FC04A0"/>
    <w:rsid w:val="00FC2B1A"/>
    <w:rsid w:val="00FC5CA8"/>
    <w:rsid w:val="00FD2804"/>
    <w:rsid w:val="00FD2F18"/>
    <w:rsid w:val="00FD5302"/>
    <w:rsid w:val="00FD6071"/>
    <w:rsid w:val="00FE0F4E"/>
    <w:rsid w:val="00FE1D02"/>
    <w:rsid w:val="00FE380B"/>
    <w:rsid w:val="00FE38C0"/>
    <w:rsid w:val="00FF2E9D"/>
    <w:rsid w:val="00FF2FA4"/>
    <w:rsid w:val="00FF46B9"/>
    <w:rsid w:val="00FF6FA2"/>
    <w:rsid w:val="00FF794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cs="Cambria"/>
      <w:b/>
      <w:bCs/>
      <w:color w:val="365F91"/>
      <w:sz w:val="28"/>
      <w:szCs w:val="28"/>
      <w:lang w:eastAsia="hu-HU"/>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lang w:eastAsia="hu-HU"/>
    </w:rPr>
  </w:style>
  <w:style w:type="paragraph" w:styleId="Cmsor3">
    <w:name w:val="heading 3"/>
    <w:basedOn w:val="Norml"/>
    <w:next w:val="Norml"/>
    <w:link w:val="Cmsor3Char"/>
    <w:uiPriority w:val="99"/>
    <w:qFormat/>
    <w:rsid w:val="00437470"/>
    <w:pPr>
      <w:keepNext/>
      <w:keepLines/>
      <w:spacing w:before="200" w:after="0"/>
      <w:ind w:left="851"/>
      <w:outlineLvl w:val="2"/>
    </w:pPr>
    <w:rPr>
      <w:b/>
      <w:bCs/>
      <w:lang w:eastAsia="hu-HU"/>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A05350"/>
    <w:rPr>
      <w:rFonts w:ascii="Cambria" w:hAnsi="Cambria" w:cs="Cambria"/>
      <w:b/>
      <w:bCs/>
      <w:color w:val="365F91"/>
      <w:sz w:val="28"/>
      <w:szCs w:val="28"/>
    </w:rPr>
  </w:style>
  <w:style w:type="character" w:customStyle="1" w:styleId="Cmsor2Char">
    <w:name w:val="Címsor 2 Char"/>
    <w:basedOn w:val="Bekezdsalapbettpusa"/>
    <w:link w:val="Cmsor2"/>
    <w:uiPriority w:val="99"/>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rsid w:val="00437470"/>
    <w:rPr>
      <w:rFonts w:ascii="Times New Roman" w:hAnsi="Times New Roman" w:cs="Times New Roman"/>
      <w:b/>
      <w:bCs/>
      <w:sz w:val="24"/>
      <w:szCs w:val="24"/>
    </w:rPr>
  </w:style>
  <w:style w:type="character" w:customStyle="1" w:styleId="Cmsor4Char">
    <w:name w:val="Címsor 4 Char"/>
    <w:basedOn w:val="Bekezdsalapbettpusa"/>
    <w:link w:val="Cmsor4"/>
    <w:uiPriority w:val="99"/>
    <w:rsid w:val="000A21B7"/>
    <w:rPr>
      <w:rFonts w:ascii="Times New Roman" w:hAnsi="Times New Roman" w:cs="Times New Roman"/>
      <w:b/>
      <w:bCs/>
      <w:i/>
      <w:iCs/>
      <w:sz w:val="24"/>
      <w:szCs w:val="24"/>
    </w:rPr>
  </w:style>
  <w:style w:type="paragraph" w:styleId="lfej">
    <w:name w:val="header"/>
    <w:basedOn w:val="Norml"/>
    <w:link w:val="lfejChar"/>
    <w:uiPriority w:val="99"/>
    <w:rsid w:val="00B945BE"/>
    <w:pPr>
      <w:tabs>
        <w:tab w:val="center" w:pos="4536"/>
        <w:tab w:val="right" w:pos="9072"/>
      </w:tabs>
      <w:spacing w:after="0"/>
    </w:pPr>
    <w:rPr>
      <w:lang w:eastAsia="hu-HU"/>
    </w:rPr>
  </w:style>
  <w:style w:type="character" w:customStyle="1" w:styleId="lfejChar">
    <w:name w:val="Élőfej Char"/>
    <w:basedOn w:val="Bekezdsalapbettpusa"/>
    <w:link w:val="lfej"/>
    <w:uiPriority w:val="99"/>
    <w:rsid w:val="00B945BE"/>
    <w:rPr>
      <w:rFonts w:ascii="Times New Roman" w:hAnsi="Times New Roman" w:cs="Times New Roman"/>
      <w:sz w:val="24"/>
      <w:szCs w:val="24"/>
    </w:rPr>
  </w:style>
  <w:style w:type="paragraph" w:styleId="llb">
    <w:name w:val="footer"/>
    <w:basedOn w:val="Norml"/>
    <w:link w:val="llbChar"/>
    <w:uiPriority w:val="99"/>
    <w:rsid w:val="00B945BE"/>
    <w:pPr>
      <w:tabs>
        <w:tab w:val="center" w:pos="4536"/>
        <w:tab w:val="right" w:pos="9072"/>
      </w:tabs>
      <w:spacing w:after="0"/>
    </w:pPr>
    <w:rPr>
      <w:lang w:eastAsia="hu-HU"/>
    </w:rPr>
  </w:style>
  <w:style w:type="character" w:customStyle="1" w:styleId="llbChar">
    <w:name w:val="Élőláb Char"/>
    <w:basedOn w:val="Bekezdsalapbettpusa"/>
    <w:link w:val="llb"/>
    <w:uiPriority w:val="99"/>
    <w:rsid w:val="00B945BE"/>
    <w:rPr>
      <w:rFonts w:ascii="Times New Roman" w:hAnsi="Times New Roman" w:cs="Times New Roman"/>
      <w:sz w:val="24"/>
      <w:szCs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lang w:eastAsia="hu-HU"/>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rsid w:val="000B44B8"/>
    <w:rPr>
      <w:color w:val="0000FF"/>
      <w:u w:val="single"/>
    </w:rPr>
  </w:style>
  <w:style w:type="character" w:styleId="Mrltotthiperhivatkozs">
    <w:name w:val="FollowedHyperlink"/>
    <w:basedOn w:val="Bekezdsalapbettpusa"/>
    <w:uiPriority w:val="99"/>
    <w:semiHidden/>
    <w:rsid w:val="000B44B8"/>
    <w:rPr>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cs="Cambria"/>
      <w:b/>
      <w:bCs/>
      <w:color w:val="365F91"/>
      <w:sz w:val="28"/>
      <w:szCs w:val="28"/>
      <w:lang w:eastAsia="hu-HU"/>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lang w:eastAsia="hu-HU"/>
    </w:rPr>
  </w:style>
  <w:style w:type="paragraph" w:styleId="Cmsor3">
    <w:name w:val="heading 3"/>
    <w:basedOn w:val="Norml"/>
    <w:next w:val="Norml"/>
    <w:link w:val="Cmsor3Char"/>
    <w:uiPriority w:val="99"/>
    <w:qFormat/>
    <w:rsid w:val="00437470"/>
    <w:pPr>
      <w:keepNext/>
      <w:keepLines/>
      <w:spacing w:before="200" w:after="0"/>
      <w:ind w:left="851"/>
      <w:outlineLvl w:val="2"/>
    </w:pPr>
    <w:rPr>
      <w:b/>
      <w:bCs/>
      <w:lang w:eastAsia="hu-HU"/>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A05350"/>
    <w:rPr>
      <w:rFonts w:ascii="Cambria" w:hAnsi="Cambria" w:cs="Cambria"/>
      <w:b/>
      <w:bCs/>
      <w:color w:val="365F91"/>
      <w:sz w:val="28"/>
      <w:szCs w:val="28"/>
    </w:rPr>
  </w:style>
  <w:style w:type="character" w:customStyle="1" w:styleId="Cmsor2Char">
    <w:name w:val="Címsor 2 Char"/>
    <w:basedOn w:val="Bekezdsalapbettpusa"/>
    <w:link w:val="Cmsor2"/>
    <w:uiPriority w:val="99"/>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rsid w:val="00437470"/>
    <w:rPr>
      <w:rFonts w:ascii="Times New Roman" w:hAnsi="Times New Roman" w:cs="Times New Roman"/>
      <w:b/>
      <w:bCs/>
      <w:sz w:val="24"/>
      <w:szCs w:val="24"/>
    </w:rPr>
  </w:style>
  <w:style w:type="character" w:customStyle="1" w:styleId="Cmsor4Char">
    <w:name w:val="Címsor 4 Char"/>
    <w:basedOn w:val="Bekezdsalapbettpusa"/>
    <w:link w:val="Cmsor4"/>
    <w:uiPriority w:val="99"/>
    <w:rsid w:val="000A21B7"/>
    <w:rPr>
      <w:rFonts w:ascii="Times New Roman" w:hAnsi="Times New Roman" w:cs="Times New Roman"/>
      <w:b/>
      <w:bCs/>
      <w:i/>
      <w:iCs/>
      <w:sz w:val="24"/>
      <w:szCs w:val="24"/>
    </w:rPr>
  </w:style>
  <w:style w:type="paragraph" w:styleId="lfej">
    <w:name w:val="header"/>
    <w:basedOn w:val="Norml"/>
    <w:link w:val="lfejChar"/>
    <w:uiPriority w:val="99"/>
    <w:rsid w:val="00B945BE"/>
    <w:pPr>
      <w:tabs>
        <w:tab w:val="center" w:pos="4536"/>
        <w:tab w:val="right" w:pos="9072"/>
      </w:tabs>
      <w:spacing w:after="0"/>
    </w:pPr>
    <w:rPr>
      <w:lang w:eastAsia="hu-HU"/>
    </w:rPr>
  </w:style>
  <w:style w:type="character" w:customStyle="1" w:styleId="lfejChar">
    <w:name w:val="Élőfej Char"/>
    <w:basedOn w:val="Bekezdsalapbettpusa"/>
    <w:link w:val="lfej"/>
    <w:uiPriority w:val="99"/>
    <w:rsid w:val="00B945BE"/>
    <w:rPr>
      <w:rFonts w:ascii="Times New Roman" w:hAnsi="Times New Roman" w:cs="Times New Roman"/>
      <w:sz w:val="24"/>
      <w:szCs w:val="24"/>
    </w:rPr>
  </w:style>
  <w:style w:type="paragraph" w:styleId="llb">
    <w:name w:val="footer"/>
    <w:basedOn w:val="Norml"/>
    <w:link w:val="llbChar"/>
    <w:uiPriority w:val="99"/>
    <w:rsid w:val="00B945BE"/>
    <w:pPr>
      <w:tabs>
        <w:tab w:val="center" w:pos="4536"/>
        <w:tab w:val="right" w:pos="9072"/>
      </w:tabs>
      <w:spacing w:after="0"/>
    </w:pPr>
    <w:rPr>
      <w:lang w:eastAsia="hu-HU"/>
    </w:rPr>
  </w:style>
  <w:style w:type="character" w:customStyle="1" w:styleId="llbChar">
    <w:name w:val="Élőláb Char"/>
    <w:basedOn w:val="Bekezdsalapbettpusa"/>
    <w:link w:val="llb"/>
    <w:uiPriority w:val="99"/>
    <w:rsid w:val="00B945BE"/>
    <w:rPr>
      <w:rFonts w:ascii="Times New Roman" w:hAnsi="Times New Roman" w:cs="Times New Roman"/>
      <w:sz w:val="24"/>
      <w:szCs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lang w:eastAsia="hu-HU"/>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rsid w:val="000B44B8"/>
    <w:rPr>
      <w:color w:val="0000FF"/>
      <w:u w:val="single"/>
    </w:rPr>
  </w:style>
  <w:style w:type="character" w:styleId="Mrltotthiperhivatkozs">
    <w:name w:val="FollowedHyperlink"/>
    <w:basedOn w:val="Bekezdsalapbettpusa"/>
    <w:uiPriority w:val="99"/>
    <w:semiHidden/>
    <w:rsid w:val="000B44B8"/>
    <w:rPr>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8366333">
      <w:marLeft w:val="0"/>
      <w:marRight w:val="0"/>
      <w:marTop w:val="0"/>
      <w:marBottom w:val="0"/>
      <w:divBdr>
        <w:top w:val="none" w:sz="0" w:space="0" w:color="auto"/>
        <w:left w:val="none" w:sz="0" w:space="0" w:color="auto"/>
        <w:bottom w:val="none" w:sz="0" w:space="0" w:color="auto"/>
        <w:right w:val="none" w:sz="0" w:space="0" w:color="auto"/>
      </w:divBdr>
    </w:div>
    <w:div w:id="1008366334">
      <w:marLeft w:val="0"/>
      <w:marRight w:val="0"/>
      <w:marTop w:val="0"/>
      <w:marBottom w:val="0"/>
      <w:divBdr>
        <w:top w:val="none" w:sz="0" w:space="0" w:color="auto"/>
        <w:left w:val="none" w:sz="0" w:space="0" w:color="auto"/>
        <w:bottom w:val="none" w:sz="0" w:space="0" w:color="auto"/>
        <w:right w:val="none" w:sz="0" w:space="0" w:color="auto"/>
      </w:divBdr>
    </w:div>
    <w:div w:id="1008366335">
      <w:marLeft w:val="0"/>
      <w:marRight w:val="0"/>
      <w:marTop w:val="0"/>
      <w:marBottom w:val="0"/>
      <w:divBdr>
        <w:top w:val="none" w:sz="0" w:space="0" w:color="auto"/>
        <w:left w:val="none" w:sz="0" w:space="0" w:color="auto"/>
        <w:bottom w:val="none" w:sz="0" w:space="0" w:color="auto"/>
        <w:right w:val="none" w:sz="0" w:space="0" w:color="auto"/>
      </w:divBdr>
    </w:div>
    <w:div w:id="1008366336">
      <w:marLeft w:val="0"/>
      <w:marRight w:val="0"/>
      <w:marTop w:val="0"/>
      <w:marBottom w:val="0"/>
      <w:divBdr>
        <w:top w:val="none" w:sz="0" w:space="0" w:color="auto"/>
        <w:left w:val="none" w:sz="0" w:space="0" w:color="auto"/>
        <w:bottom w:val="none" w:sz="0" w:space="0" w:color="auto"/>
        <w:right w:val="none" w:sz="0" w:space="0" w:color="auto"/>
      </w:divBdr>
    </w:div>
    <w:div w:id="1008366337">
      <w:marLeft w:val="0"/>
      <w:marRight w:val="0"/>
      <w:marTop w:val="0"/>
      <w:marBottom w:val="0"/>
      <w:divBdr>
        <w:top w:val="none" w:sz="0" w:space="0" w:color="auto"/>
        <w:left w:val="none" w:sz="0" w:space="0" w:color="auto"/>
        <w:bottom w:val="none" w:sz="0" w:space="0" w:color="auto"/>
        <w:right w:val="none" w:sz="0" w:space="0" w:color="auto"/>
      </w:divBdr>
    </w:div>
    <w:div w:id="1008366338">
      <w:marLeft w:val="0"/>
      <w:marRight w:val="0"/>
      <w:marTop w:val="0"/>
      <w:marBottom w:val="0"/>
      <w:divBdr>
        <w:top w:val="none" w:sz="0" w:space="0" w:color="auto"/>
        <w:left w:val="none" w:sz="0" w:space="0" w:color="auto"/>
        <w:bottom w:val="none" w:sz="0" w:space="0" w:color="auto"/>
        <w:right w:val="none" w:sz="0" w:space="0" w:color="auto"/>
      </w:divBdr>
    </w:div>
    <w:div w:id="1008366339">
      <w:marLeft w:val="0"/>
      <w:marRight w:val="0"/>
      <w:marTop w:val="0"/>
      <w:marBottom w:val="0"/>
      <w:divBdr>
        <w:top w:val="none" w:sz="0" w:space="0" w:color="auto"/>
        <w:left w:val="none" w:sz="0" w:space="0" w:color="auto"/>
        <w:bottom w:val="none" w:sz="0" w:space="0" w:color="auto"/>
        <w:right w:val="none" w:sz="0" w:space="0" w:color="auto"/>
      </w:divBdr>
    </w:div>
    <w:div w:id="1008366340">
      <w:marLeft w:val="0"/>
      <w:marRight w:val="0"/>
      <w:marTop w:val="0"/>
      <w:marBottom w:val="0"/>
      <w:divBdr>
        <w:top w:val="none" w:sz="0" w:space="0" w:color="auto"/>
        <w:left w:val="none" w:sz="0" w:space="0" w:color="auto"/>
        <w:bottom w:val="none" w:sz="0" w:space="0" w:color="auto"/>
        <w:right w:val="none" w:sz="0" w:space="0" w:color="auto"/>
      </w:divBdr>
    </w:div>
    <w:div w:id="1008366341">
      <w:marLeft w:val="0"/>
      <w:marRight w:val="0"/>
      <w:marTop w:val="0"/>
      <w:marBottom w:val="0"/>
      <w:divBdr>
        <w:top w:val="none" w:sz="0" w:space="0" w:color="auto"/>
        <w:left w:val="none" w:sz="0" w:space="0" w:color="auto"/>
        <w:bottom w:val="none" w:sz="0" w:space="0" w:color="auto"/>
        <w:right w:val="none" w:sz="0" w:space="0" w:color="auto"/>
      </w:divBdr>
    </w:div>
    <w:div w:id="1008366342">
      <w:marLeft w:val="0"/>
      <w:marRight w:val="0"/>
      <w:marTop w:val="0"/>
      <w:marBottom w:val="0"/>
      <w:divBdr>
        <w:top w:val="none" w:sz="0" w:space="0" w:color="auto"/>
        <w:left w:val="none" w:sz="0" w:space="0" w:color="auto"/>
        <w:bottom w:val="none" w:sz="0" w:space="0" w:color="auto"/>
        <w:right w:val="none" w:sz="0" w:space="0" w:color="auto"/>
      </w:divBdr>
    </w:div>
    <w:div w:id="1008366343">
      <w:marLeft w:val="0"/>
      <w:marRight w:val="0"/>
      <w:marTop w:val="0"/>
      <w:marBottom w:val="0"/>
      <w:divBdr>
        <w:top w:val="none" w:sz="0" w:space="0" w:color="auto"/>
        <w:left w:val="none" w:sz="0" w:space="0" w:color="auto"/>
        <w:bottom w:val="none" w:sz="0" w:space="0" w:color="auto"/>
        <w:right w:val="none" w:sz="0" w:space="0" w:color="auto"/>
      </w:divBdr>
    </w:div>
    <w:div w:id="1008366344">
      <w:marLeft w:val="0"/>
      <w:marRight w:val="0"/>
      <w:marTop w:val="0"/>
      <w:marBottom w:val="0"/>
      <w:divBdr>
        <w:top w:val="none" w:sz="0" w:space="0" w:color="auto"/>
        <w:left w:val="none" w:sz="0" w:space="0" w:color="auto"/>
        <w:bottom w:val="none" w:sz="0" w:space="0" w:color="auto"/>
        <w:right w:val="none" w:sz="0" w:space="0" w:color="auto"/>
      </w:divBdr>
    </w:div>
    <w:div w:id="1008366345">
      <w:marLeft w:val="0"/>
      <w:marRight w:val="0"/>
      <w:marTop w:val="0"/>
      <w:marBottom w:val="0"/>
      <w:divBdr>
        <w:top w:val="none" w:sz="0" w:space="0" w:color="auto"/>
        <w:left w:val="none" w:sz="0" w:space="0" w:color="auto"/>
        <w:bottom w:val="none" w:sz="0" w:space="0" w:color="auto"/>
        <w:right w:val="none" w:sz="0" w:space="0" w:color="auto"/>
      </w:divBdr>
    </w:div>
    <w:div w:id="1008366346">
      <w:marLeft w:val="0"/>
      <w:marRight w:val="0"/>
      <w:marTop w:val="0"/>
      <w:marBottom w:val="0"/>
      <w:divBdr>
        <w:top w:val="none" w:sz="0" w:space="0" w:color="auto"/>
        <w:left w:val="none" w:sz="0" w:space="0" w:color="auto"/>
        <w:bottom w:val="none" w:sz="0" w:space="0" w:color="auto"/>
        <w:right w:val="none" w:sz="0" w:space="0" w:color="auto"/>
      </w:divBdr>
    </w:div>
    <w:div w:id="1008366347">
      <w:marLeft w:val="0"/>
      <w:marRight w:val="0"/>
      <w:marTop w:val="0"/>
      <w:marBottom w:val="0"/>
      <w:divBdr>
        <w:top w:val="none" w:sz="0" w:space="0" w:color="auto"/>
        <w:left w:val="none" w:sz="0" w:space="0" w:color="auto"/>
        <w:bottom w:val="none" w:sz="0" w:space="0" w:color="auto"/>
        <w:right w:val="none" w:sz="0" w:space="0" w:color="auto"/>
      </w:divBdr>
    </w:div>
    <w:div w:id="1008366348">
      <w:marLeft w:val="0"/>
      <w:marRight w:val="0"/>
      <w:marTop w:val="0"/>
      <w:marBottom w:val="0"/>
      <w:divBdr>
        <w:top w:val="none" w:sz="0" w:space="0" w:color="auto"/>
        <w:left w:val="none" w:sz="0" w:space="0" w:color="auto"/>
        <w:bottom w:val="none" w:sz="0" w:space="0" w:color="auto"/>
        <w:right w:val="none" w:sz="0" w:space="0" w:color="auto"/>
      </w:divBdr>
    </w:div>
    <w:div w:id="1008366349">
      <w:marLeft w:val="0"/>
      <w:marRight w:val="0"/>
      <w:marTop w:val="0"/>
      <w:marBottom w:val="0"/>
      <w:divBdr>
        <w:top w:val="none" w:sz="0" w:space="0" w:color="auto"/>
        <w:left w:val="none" w:sz="0" w:space="0" w:color="auto"/>
        <w:bottom w:val="none" w:sz="0" w:space="0" w:color="auto"/>
        <w:right w:val="none" w:sz="0" w:space="0" w:color="auto"/>
      </w:divBdr>
    </w:div>
    <w:div w:id="1008366350">
      <w:marLeft w:val="0"/>
      <w:marRight w:val="0"/>
      <w:marTop w:val="0"/>
      <w:marBottom w:val="0"/>
      <w:divBdr>
        <w:top w:val="none" w:sz="0" w:space="0" w:color="auto"/>
        <w:left w:val="none" w:sz="0" w:space="0" w:color="auto"/>
        <w:bottom w:val="none" w:sz="0" w:space="0" w:color="auto"/>
        <w:right w:val="none" w:sz="0" w:space="0" w:color="auto"/>
      </w:divBdr>
    </w:div>
    <w:div w:id="1008366351">
      <w:marLeft w:val="0"/>
      <w:marRight w:val="0"/>
      <w:marTop w:val="0"/>
      <w:marBottom w:val="0"/>
      <w:divBdr>
        <w:top w:val="none" w:sz="0" w:space="0" w:color="auto"/>
        <w:left w:val="none" w:sz="0" w:space="0" w:color="auto"/>
        <w:bottom w:val="none" w:sz="0" w:space="0" w:color="auto"/>
        <w:right w:val="none" w:sz="0" w:space="0" w:color="auto"/>
      </w:divBdr>
    </w:div>
    <w:div w:id="1008366352">
      <w:marLeft w:val="0"/>
      <w:marRight w:val="0"/>
      <w:marTop w:val="0"/>
      <w:marBottom w:val="0"/>
      <w:divBdr>
        <w:top w:val="none" w:sz="0" w:space="0" w:color="auto"/>
        <w:left w:val="none" w:sz="0" w:space="0" w:color="auto"/>
        <w:bottom w:val="none" w:sz="0" w:space="0" w:color="auto"/>
        <w:right w:val="none" w:sz="0" w:space="0" w:color="auto"/>
      </w:divBdr>
    </w:div>
    <w:div w:id="1008366353">
      <w:marLeft w:val="0"/>
      <w:marRight w:val="0"/>
      <w:marTop w:val="0"/>
      <w:marBottom w:val="0"/>
      <w:divBdr>
        <w:top w:val="none" w:sz="0" w:space="0" w:color="auto"/>
        <w:left w:val="none" w:sz="0" w:space="0" w:color="auto"/>
        <w:bottom w:val="none" w:sz="0" w:space="0" w:color="auto"/>
        <w:right w:val="none" w:sz="0" w:space="0" w:color="auto"/>
      </w:divBdr>
    </w:div>
    <w:div w:id="1008366354">
      <w:marLeft w:val="0"/>
      <w:marRight w:val="0"/>
      <w:marTop w:val="0"/>
      <w:marBottom w:val="0"/>
      <w:divBdr>
        <w:top w:val="none" w:sz="0" w:space="0" w:color="auto"/>
        <w:left w:val="none" w:sz="0" w:space="0" w:color="auto"/>
        <w:bottom w:val="none" w:sz="0" w:space="0" w:color="auto"/>
        <w:right w:val="none" w:sz="0" w:space="0" w:color="auto"/>
      </w:divBdr>
    </w:div>
    <w:div w:id="1008366355">
      <w:marLeft w:val="0"/>
      <w:marRight w:val="0"/>
      <w:marTop w:val="0"/>
      <w:marBottom w:val="0"/>
      <w:divBdr>
        <w:top w:val="none" w:sz="0" w:space="0" w:color="auto"/>
        <w:left w:val="none" w:sz="0" w:space="0" w:color="auto"/>
        <w:bottom w:val="none" w:sz="0" w:space="0" w:color="auto"/>
        <w:right w:val="none" w:sz="0" w:space="0" w:color="auto"/>
      </w:divBdr>
    </w:div>
    <w:div w:id="1008366356">
      <w:marLeft w:val="0"/>
      <w:marRight w:val="0"/>
      <w:marTop w:val="0"/>
      <w:marBottom w:val="0"/>
      <w:divBdr>
        <w:top w:val="none" w:sz="0" w:space="0" w:color="auto"/>
        <w:left w:val="none" w:sz="0" w:space="0" w:color="auto"/>
        <w:bottom w:val="none" w:sz="0" w:space="0" w:color="auto"/>
        <w:right w:val="none" w:sz="0" w:space="0" w:color="auto"/>
      </w:divBdr>
    </w:div>
    <w:div w:id="1008366357">
      <w:marLeft w:val="0"/>
      <w:marRight w:val="0"/>
      <w:marTop w:val="0"/>
      <w:marBottom w:val="0"/>
      <w:divBdr>
        <w:top w:val="none" w:sz="0" w:space="0" w:color="auto"/>
        <w:left w:val="none" w:sz="0" w:space="0" w:color="auto"/>
        <w:bottom w:val="none" w:sz="0" w:space="0" w:color="auto"/>
        <w:right w:val="none" w:sz="0" w:space="0" w:color="auto"/>
      </w:divBdr>
    </w:div>
    <w:div w:id="1008366358">
      <w:marLeft w:val="0"/>
      <w:marRight w:val="0"/>
      <w:marTop w:val="0"/>
      <w:marBottom w:val="0"/>
      <w:divBdr>
        <w:top w:val="none" w:sz="0" w:space="0" w:color="auto"/>
        <w:left w:val="none" w:sz="0" w:space="0" w:color="auto"/>
        <w:bottom w:val="none" w:sz="0" w:space="0" w:color="auto"/>
        <w:right w:val="none" w:sz="0" w:space="0" w:color="auto"/>
      </w:divBdr>
    </w:div>
    <w:div w:id="1008366359">
      <w:marLeft w:val="0"/>
      <w:marRight w:val="0"/>
      <w:marTop w:val="0"/>
      <w:marBottom w:val="0"/>
      <w:divBdr>
        <w:top w:val="none" w:sz="0" w:space="0" w:color="auto"/>
        <w:left w:val="none" w:sz="0" w:space="0" w:color="auto"/>
        <w:bottom w:val="none" w:sz="0" w:space="0" w:color="auto"/>
        <w:right w:val="none" w:sz="0" w:space="0" w:color="auto"/>
      </w:divBdr>
    </w:div>
    <w:div w:id="1008366360">
      <w:marLeft w:val="0"/>
      <w:marRight w:val="0"/>
      <w:marTop w:val="0"/>
      <w:marBottom w:val="0"/>
      <w:divBdr>
        <w:top w:val="none" w:sz="0" w:space="0" w:color="auto"/>
        <w:left w:val="none" w:sz="0" w:space="0" w:color="auto"/>
        <w:bottom w:val="none" w:sz="0" w:space="0" w:color="auto"/>
        <w:right w:val="none" w:sz="0" w:space="0" w:color="auto"/>
      </w:divBdr>
    </w:div>
    <w:div w:id="1008366361">
      <w:marLeft w:val="0"/>
      <w:marRight w:val="0"/>
      <w:marTop w:val="0"/>
      <w:marBottom w:val="0"/>
      <w:divBdr>
        <w:top w:val="none" w:sz="0" w:space="0" w:color="auto"/>
        <w:left w:val="none" w:sz="0" w:space="0" w:color="auto"/>
        <w:bottom w:val="none" w:sz="0" w:space="0" w:color="auto"/>
        <w:right w:val="none" w:sz="0" w:space="0" w:color="auto"/>
      </w:divBdr>
    </w:div>
    <w:div w:id="1008366362">
      <w:marLeft w:val="0"/>
      <w:marRight w:val="0"/>
      <w:marTop w:val="0"/>
      <w:marBottom w:val="0"/>
      <w:divBdr>
        <w:top w:val="none" w:sz="0" w:space="0" w:color="auto"/>
        <w:left w:val="none" w:sz="0" w:space="0" w:color="auto"/>
        <w:bottom w:val="none" w:sz="0" w:space="0" w:color="auto"/>
        <w:right w:val="none" w:sz="0" w:space="0" w:color="auto"/>
      </w:divBdr>
    </w:div>
    <w:div w:id="1008366363">
      <w:marLeft w:val="0"/>
      <w:marRight w:val="0"/>
      <w:marTop w:val="0"/>
      <w:marBottom w:val="0"/>
      <w:divBdr>
        <w:top w:val="none" w:sz="0" w:space="0" w:color="auto"/>
        <w:left w:val="none" w:sz="0" w:space="0" w:color="auto"/>
        <w:bottom w:val="none" w:sz="0" w:space="0" w:color="auto"/>
        <w:right w:val="none" w:sz="0" w:space="0" w:color="auto"/>
      </w:divBdr>
    </w:div>
    <w:div w:id="1008366364">
      <w:marLeft w:val="0"/>
      <w:marRight w:val="0"/>
      <w:marTop w:val="0"/>
      <w:marBottom w:val="0"/>
      <w:divBdr>
        <w:top w:val="none" w:sz="0" w:space="0" w:color="auto"/>
        <w:left w:val="none" w:sz="0" w:space="0" w:color="auto"/>
        <w:bottom w:val="none" w:sz="0" w:space="0" w:color="auto"/>
        <w:right w:val="none" w:sz="0" w:space="0" w:color="auto"/>
      </w:divBdr>
    </w:div>
    <w:div w:id="1008366365">
      <w:marLeft w:val="0"/>
      <w:marRight w:val="0"/>
      <w:marTop w:val="0"/>
      <w:marBottom w:val="0"/>
      <w:divBdr>
        <w:top w:val="none" w:sz="0" w:space="0" w:color="auto"/>
        <w:left w:val="none" w:sz="0" w:space="0" w:color="auto"/>
        <w:bottom w:val="none" w:sz="0" w:space="0" w:color="auto"/>
        <w:right w:val="none" w:sz="0" w:space="0" w:color="auto"/>
      </w:divBdr>
    </w:div>
    <w:div w:id="1008366366">
      <w:marLeft w:val="0"/>
      <w:marRight w:val="0"/>
      <w:marTop w:val="0"/>
      <w:marBottom w:val="0"/>
      <w:divBdr>
        <w:top w:val="none" w:sz="0" w:space="0" w:color="auto"/>
        <w:left w:val="none" w:sz="0" w:space="0" w:color="auto"/>
        <w:bottom w:val="none" w:sz="0" w:space="0" w:color="auto"/>
        <w:right w:val="none" w:sz="0" w:space="0" w:color="auto"/>
      </w:divBdr>
    </w:div>
    <w:div w:id="1008366367">
      <w:marLeft w:val="0"/>
      <w:marRight w:val="0"/>
      <w:marTop w:val="0"/>
      <w:marBottom w:val="0"/>
      <w:divBdr>
        <w:top w:val="none" w:sz="0" w:space="0" w:color="auto"/>
        <w:left w:val="none" w:sz="0" w:space="0" w:color="auto"/>
        <w:bottom w:val="none" w:sz="0" w:space="0" w:color="auto"/>
        <w:right w:val="none" w:sz="0" w:space="0" w:color="auto"/>
      </w:divBdr>
    </w:div>
    <w:div w:id="1008366368">
      <w:marLeft w:val="0"/>
      <w:marRight w:val="0"/>
      <w:marTop w:val="0"/>
      <w:marBottom w:val="0"/>
      <w:divBdr>
        <w:top w:val="none" w:sz="0" w:space="0" w:color="auto"/>
        <w:left w:val="none" w:sz="0" w:space="0" w:color="auto"/>
        <w:bottom w:val="none" w:sz="0" w:space="0" w:color="auto"/>
        <w:right w:val="none" w:sz="0" w:space="0" w:color="auto"/>
      </w:divBdr>
    </w:div>
    <w:div w:id="1008366369">
      <w:marLeft w:val="0"/>
      <w:marRight w:val="0"/>
      <w:marTop w:val="0"/>
      <w:marBottom w:val="0"/>
      <w:divBdr>
        <w:top w:val="none" w:sz="0" w:space="0" w:color="auto"/>
        <w:left w:val="none" w:sz="0" w:space="0" w:color="auto"/>
        <w:bottom w:val="none" w:sz="0" w:space="0" w:color="auto"/>
        <w:right w:val="none" w:sz="0" w:space="0" w:color="auto"/>
      </w:divBdr>
    </w:div>
    <w:div w:id="1008366370">
      <w:marLeft w:val="0"/>
      <w:marRight w:val="0"/>
      <w:marTop w:val="0"/>
      <w:marBottom w:val="0"/>
      <w:divBdr>
        <w:top w:val="none" w:sz="0" w:space="0" w:color="auto"/>
        <w:left w:val="none" w:sz="0" w:space="0" w:color="auto"/>
        <w:bottom w:val="none" w:sz="0" w:space="0" w:color="auto"/>
        <w:right w:val="none" w:sz="0" w:space="0" w:color="auto"/>
      </w:divBdr>
    </w:div>
    <w:div w:id="1008366371">
      <w:marLeft w:val="0"/>
      <w:marRight w:val="0"/>
      <w:marTop w:val="0"/>
      <w:marBottom w:val="0"/>
      <w:divBdr>
        <w:top w:val="none" w:sz="0" w:space="0" w:color="auto"/>
        <w:left w:val="none" w:sz="0" w:space="0" w:color="auto"/>
        <w:bottom w:val="none" w:sz="0" w:space="0" w:color="auto"/>
        <w:right w:val="none" w:sz="0" w:space="0" w:color="auto"/>
      </w:divBdr>
    </w:div>
    <w:div w:id="1008366372">
      <w:marLeft w:val="0"/>
      <w:marRight w:val="0"/>
      <w:marTop w:val="0"/>
      <w:marBottom w:val="0"/>
      <w:divBdr>
        <w:top w:val="none" w:sz="0" w:space="0" w:color="auto"/>
        <w:left w:val="none" w:sz="0" w:space="0" w:color="auto"/>
        <w:bottom w:val="none" w:sz="0" w:space="0" w:color="auto"/>
        <w:right w:val="none" w:sz="0" w:space="0" w:color="auto"/>
      </w:divBdr>
    </w:div>
    <w:div w:id="1008366373">
      <w:marLeft w:val="0"/>
      <w:marRight w:val="0"/>
      <w:marTop w:val="0"/>
      <w:marBottom w:val="0"/>
      <w:divBdr>
        <w:top w:val="none" w:sz="0" w:space="0" w:color="auto"/>
        <w:left w:val="none" w:sz="0" w:space="0" w:color="auto"/>
        <w:bottom w:val="none" w:sz="0" w:space="0" w:color="auto"/>
        <w:right w:val="none" w:sz="0" w:space="0" w:color="auto"/>
      </w:divBdr>
    </w:div>
    <w:div w:id="1008366374">
      <w:marLeft w:val="0"/>
      <w:marRight w:val="0"/>
      <w:marTop w:val="0"/>
      <w:marBottom w:val="0"/>
      <w:divBdr>
        <w:top w:val="none" w:sz="0" w:space="0" w:color="auto"/>
        <w:left w:val="none" w:sz="0" w:space="0" w:color="auto"/>
        <w:bottom w:val="none" w:sz="0" w:space="0" w:color="auto"/>
        <w:right w:val="none" w:sz="0" w:space="0" w:color="auto"/>
      </w:divBdr>
    </w:div>
    <w:div w:id="1008366375">
      <w:marLeft w:val="0"/>
      <w:marRight w:val="0"/>
      <w:marTop w:val="0"/>
      <w:marBottom w:val="0"/>
      <w:divBdr>
        <w:top w:val="none" w:sz="0" w:space="0" w:color="auto"/>
        <w:left w:val="none" w:sz="0" w:space="0" w:color="auto"/>
        <w:bottom w:val="none" w:sz="0" w:space="0" w:color="auto"/>
        <w:right w:val="none" w:sz="0" w:space="0" w:color="auto"/>
      </w:divBdr>
    </w:div>
    <w:div w:id="1008366376">
      <w:marLeft w:val="0"/>
      <w:marRight w:val="0"/>
      <w:marTop w:val="0"/>
      <w:marBottom w:val="0"/>
      <w:divBdr>
        <w:top w:val="none" w:sz="0" w:space="0" w:color="auto"/>
        <w:left w:val="none" w:sz="0" w:space="0" w:color="auto"/>
        <w:bottom w:val="none" w:sz="0" w:space="0" w:color="auto"/>
        <w:right w:val="none" w:sz="0" w:space="0" w:color="auto"/>
      </w:divBdr>
    </w:div>
    <w:div w:id="1008366377">
      <w:marLeft w:val="0"/>
      <w:marRight w:val="0"/>
      <w:marTop w:val="0"/>
      <w:marBottom w:val="0"/>
      <w:divBdr>
        <w:top w:val="none" w:sz="0" w:space="0" w:color="auto"/>
        <w:left w:val="none" w:sz="0" w:space="0" w:color="auto"/>
        <w:bottom w:val="none" w:sz="0" w:space="0" w:color="auto"/>
        <w:right w:val="none" w:sz="0" w:space="0" w:color="auto"/>
      </w:divBdr>
    </w:div>
    <w:div w:id="1008366378">
      <w:marLeft w:val="0"/>
      <w:marRight w:val="0"/>
      <w:marTop w:val="0"/>
      <w:marBottom w:val="0"/>
      <w:divBdr>
        <w:top w:val="none" w:sz="0" w:space="0" w:color="auto"/>
        <w:left w:val="none" w:sz="0" w:space="0" w:color="auto"/>
        <w:bottom w:val="none" w:sz="0" w:space="0" w:color="auto"/>
        <w:right w:val="none" w:sz="0" w:space="0" w:color="auto"/>
      </w:divBdr>
    </w:div>
    <w:div w:id="1008366379">
      <w:marLeft w:val="0"/>
      <w:marRight w:val="0"/>
      <w:marTop w:val="0"/>
      <w:marBottom w:val="0"/>
      <w:divBdr>
        <w:top w:val="none" w:sz="0" w:space="0" w:color="auto"/>
        <w:left w:val="none" w:sz="0" w:space="0" w:color="auto"/>
        <w:bottom w:val="none" w:sz="0" w:space="0" w:color="auto"/>
        <w:right w:val="none" w:sz="0" w:space="0" w:color="auto"/>
      </w:divBdr>
    </w:div>
    <w:div w:id="1008366380">
      <w:marLeft w:val="0"/>
      <w:marRight w:val="0"/>
      <w:marTop w:val="0"/>
      <w:marBottom w:val="0"/>
      <w:divBdr>
        <w:top w:val="none" w:sz="0" w:space="0" w:color="auto"/>
        <w:left w:val="none" w:sz="0" w:space="0" w:color="auto"/>
        <w:bottom w:val="none" w:sz="0" w:space="0" w:color="auto"/>
        <w:right w:val="none" w:sz="0" w:space="0" w:color="auto"/>
      </w:divBdr>
    </w:div>
    <w:div w:id="1008366381">
      <w:marLeft w:val="0"/>
      <w:marRight w:val="0"/>
      <w:marTop w:val="0"/>
      <w:marBottom w:val="0"/>
      <w:divBdr>
        <w:top w:val="none" w:sz="0" w:space="0" w:color="auto"/>
        <w:left w:val="none" w:sz="0" w:space="0" w:color="auto"/>
        <w:bottom w:val="none" w:sz="0" w:space="0" w:color="auto"/>
        <w:right w:val="none" w:sz="0" w:space="0" w:color="auto"/>
      </w:divBdr>
    </w:div>
    <w:div w:id="1008366382">
      <w:marLeft w:val="0"/>
      <w:marRight w:val="0"/>
      <w:marTop w:val="0"/>
      <w:marBottom w:val="0"/>
      <w:divBdr>
        <w:top w:val="none" w:sz="0" w:space="0" w:color="auto"/>
        <w:left w:val="none" w:sz="0" w:space="0" w:color="auto"/>
        <w:bottom w:val="none" w:sz="0" w:space="0" w:color="auto"/>
        <w:right w:val="none" w:sz="0" w:space="0" w:color="auto"/>
      </w:divBdr>
    </w:div>
    <w:div w:id="1008366383">
      <w:marLeft w:val="0"/>
      <w:marRight w:val="0"/>
      <w:marTop w:val="0"/>
      <w:marBottom w:val="0"/>
      <w:divBdr>
        <w:top w:val="none" w:sz="0" w:space="0" w:color="auto"/>
        <w:left w:val="none" w:sz="0" w:space="0" w:color="auto"/>
        <w:bottom w:val="none" w:sz="0" w:space="0" w:color="auto"/>
        <w:right w:val="none" w:sz="0" w:space="0" w:color="auto"/>
      </w:divBdr>
    </w:div>
    <w:div w:id="1008366384">
      <w:marLeft w:val="0"/>
      <w:marRight w:val="0"/>
      <w:marTop w:val="0"/>
      <w:marBottom w:val="0"/>
      <w:divBdr>
        <w:top w:val="none" w:sz="0" w:space="0" w:color="auto"/>
        <w:left w:val="none" w:sz="0" w:space="0" w:color="auto"/>
        <w:bottom w:val="none" w:sz="0" w:space="0" w:color="auto"/>
        <w:right w:val="none" w:sz="0" w:space="0" w:color="auto"/>
      </w:divBdr>
    </w:div>
    <w:div w:id="10083663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Szakgimn&#225;zium\sablon_alap_16_szg_160418%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sablon_alap_16_szg_160418 (1)</Template>
  <TotalTime>4</TotalTime>
  <Pages>114</Pages>
  <Words>21227</Words>
  <Characters>159515</Characters>
  <Application>Microsoft Office Word</Application>
  <DocSecurity>0</DocSecurity>
  <Lines>1329</Lines>
  <Paragraphs>360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180382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Király Csaba</dc:creator>
  <cp:lastModifiedBy>Bányai Gyula</cp:lastModifiedBy>
  <cp:revision>5</cp:revision>
  <dcterms:created xsi:type="dcterms:W3CDTF">2016-07-21T15:19:00Z</dcterms:created>
  <dcterms:modified xsi:type="dcterms:W3CDTF">2016-08-18T16:16:00Z</dcterms:modified>
</cp:coreProperties>
</file>